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4BF1" w14:textId="77777777" w:rsidR="00B5038B" w:rsidRPr="007C15CC" w:rsidRDefault="00B5038B" w:rsidP="00B5038B">
      <w:pPr>
        <w:pStyle w:val="Heading1"/>
        <w:rPr>
          <w:sz w:val="72"/>
        </w:rPr>
      </w:pPr>
      <w:bookmarkStart w:id="0" w:name="_Toc271805620"/>
      <w:bookmarkStart w:id="1" w:name="_Toc271805684"/>
      <w:bookmarkStart w:id="2" w:name="_Toc280099074"/>
      <w:bookmarkStart w:id="3" w:name="_Toc280623348"/>
      <w:r w:rsidRPr="007C15CC">
        <w:rPr>
          <w:sz w:val="72"/>
        </w:rPr>
        <w:t xml:space="preserve">Chapter 5: </w:t>
      </w:r>
      <w:r w:rsidR="00032DFD" w:rsidRPr="007C15CC">
        <w:rPr>
          <w:sz w:val="72"/>
        </w:rPr>
        <w:t xml:space="preserve">Trigonometric </w:t>
      </w:r>
      <w:r w:rsidRPr="007C15CC">
        <w:rPr>
          <w:sz w:val="72"/>
        </w:rPr>
        <w:t>Functions</w:t>
      </w:r>
      <w:bookmarkEnd w:id="0"/>
      <w:bookmarkEnd w:id="1"/>
      <w:bookmarkEnd w:id="2"/>
      <w:bookmarkEnd w:id="3"/>
      <w:r w:rsidR="00032DFD" w:rsidRPr="007C15CC">
        <w:rPr>
          <w:sz w:val="72"/>
        </w:rPr>
        <w:t xml:space="preserve"> of Angles</w:t>
      </w:r>
    </w:p>
    <w:p w14:paraId="0AC5277C" w14:textId="77777777" w:rsidR="00A05215" w:rsidRDefault="00A05215" w:rsidP="00B5038B">
      <w:r>
        <w:t xml:space="preserve">In the previous </w:t>
      </w:r>
      <w:r w:rsidR="009B6E32">
        <w:t>chapters,</w:t>
      </w:r>
      <w:r>
        <w:t xml:space="preserve"> we have explored a variety of functions which could be combined to form a variety of shapes.  In this discussion, one common shape has been missing: the circle.  We already know certain things about the circle</w:t>
      </w:r>
      <w:r w:rsidR="007D35B9">
        <w:t>, like how to find area and</w:t>
      </w:r>
      <w:r>
        <w:t xml:space="preserve"> circumference</w:t>
      </w:r>
      <w:r w:rsidR="007D35B9">
        <w:t>,</w:t>
      </w:r>
      <w:r>
        <w:t xml:space="preserve"> and the relationship between radius </w:t>
      </w:r>
      <w:r w:rsidR="007D35B9">
        <w:t>and</w:t>
      </w:r>
      <w:r>
        <w:t xml:space="preserve"> diameter, but now, in this</w:t>
      </w:r>
      <w:r w:rsidR="007D35B9">
        <w:t xml:space="preserve"> chapter, we explore the circle</w:t>
      </w:r>
      <w:r>
        <w:t xml:space="preserve"> and its unique features that lead us into the rich world of trigonometry.</w:t>
      </w:r>
    </w:p>
    <w:bookmarkStart w:id="4" w:name="_Toc280098885"/>
    <w:p w14:paraId="488865BC" w14:textId="77777777" w:rsidR="00046B7D" w:rsidRDefault="00F66873">
      <w:pPr>
        <w:pStyle w:val="TOC1"/>
        <w:tabs>
          <w:tab w:val="right" w:leader="dot" w:pos="8630"/>
        </w:tabs>
        <w:rPr>
          <w:rFonts w:ascii="Calibri" w:hAnsi="Calibri"/>
          <w:noProof/>
          <w:sz w:val="22"/>
        </w:rPr>
      </w:pPr>
      <w:r>
        <w:rPr>
          <w:i/>
        </w:rPr>
        <w:fldChar w:fldCharType="begin"/>
      </w:r>
      <w:r w:rsidR="00B5038B">
        <w:rPr>
          <w:i/>
        </w:rPr>
        <w:instrText xml:space="preserve"> TOC \o "1-2" \h \z \u </w:instrText>
      </w:r>
      <w:r>
        <w:rPr>
          <w:i/>
        </w:rPr>
        <w:fldChar w:fldCharType="separate"/>
      </w:r>
    </w:p>
    <w:p w14:paraId="33B3C526" w14:textId="77777777" w:rsidR="00046B7D" w:rsidRDefault="003A0E72">
      <w:pPr>
        <w:pStyle w:val="TOC2"/>
        <w:tabs>
          <w:tab w:val="right" w:leader="dot" w:pos="8630"/>
        </w:tabs>
        <w:rPr>
          <w:rFonts w:ascii="Calibri" w:hAnsi="Calibri"/>
          <w:noProof/>
          <w:sz w:val="22"/>
        </w:rPr>
      </w:pPr>
      <w:hyperlink w:anchor="_Toc280623349" w:history="1">
        <w:r w:rsidR="00046B7D" w:rsidRPr="00905E46">
          <w:rPr>
            <w:rStyle w:val="Hyperlink"/>
            <w:noProof/>
          </w:rPr>
          <w:t>Section 5.1 Circles</w:t>
        </w:r>
        <w:r w:rsidR="00046B7D">
          <w:rPr>
            <w:noProof/>
            <w:webHidden/>
          </w:rPr>
          <w:tab/>
        </w:r>
        <w:r w:rsidR="00F66873">
          <w:rPr>
            <w:noProof/>
            <w:webHidden/>
          </w:rPr>
          <w:fldChar w:fldCharType="begin"/>
        </w:r>
        <w:r w:rsidR="00046B7D">
          <w:rPr>
            <w:noProof/>
            <w:webHidden/>
          </w:rPr>
          <w:instrText xml:space="preserve"> PAGEREF _Toc280623349 \h </w:instrText>
        </w:r>
        <w:r w:rsidR="00F66873">
          <w:rPr>
            <w:noProof/>
            <w:webHidden/>
          </w:rPr>
        </w:r>
        <w:r w:rsidR="00F66873">
          <w:rPr>
            <w:noProof/>
            <w:webHidden/>
          </w:rPr>
          <w:fldChar w:fldCharType="separate"/>
        </w:r>
        <w:r w:rsidR="00382AD1">
          <w:rPr>
            <w:noProof/>
            <w:webHidden/>
          </w:rPr>
          <w:t>337</w:t>
        </w:r>
        <w:r w:rsidR="00F66873">
          <w:rPr>
            <w:noProof/>
            <w:webHidden/>
          </w:rPr>
          <w:fldChar w:fldCharType="end"/>
        </w:r>
      </w:hyperlink>
    </w:p>
    <w:p w14:paraId="129F1335" w14:textId="77777777" w:rsidR="00046B7D" w:rsidRDefault="003A0E72">
      <w:pPr>
        <w:pStyle w:val="TOC2"/>
        <w:tabs>
          <w:tab w:val="right" w:leader="dot" w:pos="8630"/>
        </w:tabs>
        <w:rPr>
          <w:rFonts w:ascii="Calibri" w:hAnsi="Calibri"/>
          <w:noProof/>
          <w:sz w:val="22"/>
        </w:rPr>
      </w:pPr>
      <w:hyperlink w:anchor="_Toc280623350" w:history="1">
        <w:r w:rsidR="00046B7D" w:rsidRPr="00905E46">
          <w:rPr>
            <w:rStyle w:val="Hyperlink"/>
            <w:noProof/>
          </w:rPr>
          <w:t>Section 5.2 Angles</w:t>
        </w:r>
        <w:r w:rsidR="00046B7D">
          <w:rPr>
            <w:noProof/>
            <w:webHidden/>
          </w:rPr>
          <w:tab/>
        </w:r>
        <w:r w:rsidR="00F66873">
          <w:rPr>
            <w:noProof/>
            <w:webHidden/>
          </w:rPr>
          <w:fldChar w:fldCharType="begin"/>
        </w:r>
        <w:r w:rsidR="00046B7D">
          <w:rPr>
            <w:noProof/>
            <w:webHidden/>
          </w:rPr>
          <w:instrText xml:space="preserve"> PAGEREF _Toc280623350 \h </w:instrText>
        </w:r>
        <w:r w:rsidR="00F66873">
          <w:rPr>
            <w:noProof/>
            <w:webHidden/>
          </w:rPr>
        </w:r>
        <w:r w:rsidR="00F66873">
          <w:rPr>
            <w:noProof/>
            <w:webHidden/>
          </w:rPr>
          <w:fldChar w:fldCharType="separate"/>
        </w:r>
        <w:r w:rsidR="00382AD1">
          <w:rPr>
            <w:noProof/>
            <w:webHidden/>
          </w:rPr>
          <w:t>347</w:t>
        </w:r>
        <w:r w:rsidR="00F66873">
          <w:rPr>
            <w:noProof/>
            <w:webHidden/>
          </w:rPr>
          <w:fldChar w:fldCharType="end"/>
        </w:r>
      </w:hyperlink>
    </w:p>
    <w:p w14:paraId="7BB087E8" w14:textId="77777777" w:rsidR="00046B7D" w:rsidRDefault="003A0E72">
      <w:pPr>
        <w:pStyle w:val="TOC2"/>
        <w:tabs>
          <w:tab w:val="right" w:leader="dot" w:pos="8630"/>
        </w:tabs>
        <w:rPr>
          <w:rFonts w:ascii="Calibri" w:hAnsi="Calibri"/>
          <w:noProof/>
          <w:sz w:val="22"/>
        </w:rPr>
      </w:pPr>
      <w:hyperlink w:anchor="_Toc280623351" w:history="1">
        <w:r w:rsidR="00046B7D" w:rsidRPr="00905E46">
          <w:rPr>
            <w:rStyle w:val="Hyperlink"/>
            <w:noProof/>
          </w:rPr>
          <w:t>Section 5.3 Points on Circles using Sine and Cosine</w:t>
        </w:r>
        <w:r w:rsidR="00046B7D">
          <w:rPr>
            <w:noProof/>
            <w:webHidden/>
          </w:rPr>
          <w:tab/>
        </w:r>
        <w:r w:rsidR="00F66873">
          <w:rPr>
            <w:noProof/>
            <w:webHidden/>
          </w:rPr>
          <w:fldChar w:fldCharType="begin"/>
        </w:r>
        <w:r w:rsidR="00046B7D">
          <w:rPr>
            <w:noProof/>
            <w:webHidden/>
          </w:rPr>
          <w:instrText xml:space="preserve"> PAGEREF _Toc280623351 \h </w:instrText>
        </w:r>
        <w:r w:rsidR="00F66873">
          <w:rPr>
            <w:noProof/>
            <w:webHidden/>
          </w:rPr>
        </w:r>
        <w:r w:rsidR="00F66873">
          <w:rPr>
            <w:noProof/>
            <w:webHidden/>
          </w:rPr>
          <w:fldChar w:fldCharType="separate"/>
        </w:r>
        <w:r w:rsidR="00382AD1">
          <w:rPr>
            <w:noProof/>
            <w:webHidden/>
          </w:rPr>
          <w:t>362</w:t>
        </w:r>
        <w:r w:rsidR="00F66873">
          <w:rPr>
            <w:noProof/>
            <w:webHidden/>
          </w:rPr>
          <w:fldChar w:fldCharType="end"/>
        </w:r>
      </w:hyperlink>
    </w:p>
    <w:p w14:paraId="3E5ABD34" w14:textId="77777777" w:rsidR="00046B7D" w:rsidRDefault="003A0E72">
      <w:pPr>
        <w:pStyle w:val="TOC2"/>
        <w:tabs>
          <w:tab w:val="right" w:leader="dot" w:pos="8630"/>
        </w:tabs>
        <w:rPr>
          <w:rFonts w:ascii="Calibri" w:hAnsi="Calibri"/>
          <w:noProof/>
          <w:sz w:val="22"/>
        </w:rPr>
      </w:pPr>
      <w:hyperlink w:anchor="_Toc280623352" w:history="1">
        <w:r w:rsidR="00046B7D" w:rsidRPr="00905E46">
          <w:rPr>
            <w:rStyle w:val="Hyperlink"/>
            <w:noProof/>
          </w:rPr>
          <w:t>Section 5.4 The Other Trigonometric Functions</w:t>
        </w:r>
        <w:r w:rsidR="00046B7D">
          <w:rPr>
            <w:noProof/>
            <w:webHidden/>
          </w:rPr>
          <w:tab/>
        </w:r>
        <w:r w:rsidR="00F66873">
          <w:rPr>
            <w:noProof/>
            <w:webHidden/>
          </w:rPr>
          <w:fldChar w:fldCharType="begin"/>
        </w:r>
        <w:r w:rsidR="00046B7D">
          <w:rPr>
            <w:noProof/>
            <w:webHidden/>
          </w:rPr>
          <w:instrText xml:space="preserve"> PAGEREF _Toc280623352 \h </w:instrText>
        </w:r>
        <w:r w:rsidR="00F66873">
          <w:rPr>
            <w:noProof/>
            <w:webHidden/>
          </w:rPr>
        </w:r>
        <w:r w:rsidR="00F66873">
          <w:rPr>
            <w:noProof/>
            <w:webHidden/>
          </w:rPr>
          <w:fldChar w:fldCharType="separate"/>
        </w:r>
        <w:r w:rsidR="00382AD1">
          <w:rPr>
            <w:noProof/>
            <w:webHidden/>
          </w:rPr>
          <w:t>375</w:t>
        </w:r>
        <w:r w:rsidR="00F66873">
          <w:rPr>
            <w:noProof/>
            <w:webHidden/>
          </w:rPr>
          <w:fldChar w:fldCharType="end"/>
        </w:r>
      </w:hyperlink>
    </w:p>
    <w:p w14:paraId="3A19395A" w14:textId="77777777" w:rsidR="00046B7D" w:rsidRDefault="003A0E72">
      <w:pPr>
        <w:pStyle w:val="TOC2"/>
        <w:tabs>
          <w:tab w:val="right" w:leader="dot" w:pos="8630"/>
        </w:tabs>
        <w:rPr>
          <w:rFonts w:ascii="Calibri" w:hAnsi="Calibri"/>
          <w:noProof/>
          <w:sz w:val="22"/>
        </w:rPr>
      </w:pPr>
      <w:hyperlink w:anchor="_Toc280623353" w:history="1">
        <w:r w:rsidR="00046B7D" w:rsidRPr="00905E46">
          <w:rPr>
            <w:rStyle w:val="Hyperlink"/>
            <w:noProof/>
          </w:rPr>
          <w:t>Section 5.5 Right Triangle Trigonometry</w:t>
        </w:r>
        <w:r w:rsidR="00046B7D">
          <w:rPr>
            <w:noProof/>
            <w:webHidden/>
          </w:rPr>
          <w:tab/>
        </w:r>
        <w:r w:rsidR="00F66873">
          <w:rPr>
            <w:noProof/>
            <w:webHidden/>
          </w:rPr>
          <w:fldChar w:fldCharType="begin"/>
        </w:r>
        <w:r w:rsidR="00046B7D">
          <w:rPr>
            <w:noProof/>
            <w:webHidden/>
          </w:rPr>
          <w:instrText xml:space="preserve"> PAGEREF _Toc280623353 \h </w:instrText>
        </w:r>
        <w:r w:rsidR="00F66873">
          <w:rPr>
            <w:noProof/>
            <w:webHidden/>
          </w:rPr>
        </w:r>
        <w:r w:rsidR="00F66873">
          <w:rPr>
            <w:noProof/>
            <w:webHidden/>
          </w:rPr>
          <w:fldChar w:fldCharType="separate"/>
        </w:r>
        <w:r w:rsidR="00382AD1">
          <w:rPr>
            <w:noProof/>
            <w:webHidden/>
          </w:rPr>
          <w:t>385</w:t>
        </w:r>
        <w:r w:rsidR="00F66873">
          <w:rPr>
            <w:noProof/>
            <w:webHidden/>
          </w:rPr>
          <w:fldChar w:fldCharType="end"/>
        </w:r>
      </w:hyperlink>
    </w:p>
    <w:p w14:paraId="74B9F3C7" w14:textId="77777777" w:rsidR="00B5038B" w:rsidRPr="00B5038B" w:rsidRDefault="00F66873" w:rsidP="00B5038B">
      <w:r>
        <w:fldChar w:fldCharType="end"/>
      </w:r>
    </w:p>
    <w:p w14:paraId="1CCA2171" w14:textId="77777777" w:rsidR="00A05215" w:rsidRDefault="00A05215" w:rsidP="00A05215">
      <w:pPr>
        <w:pStyle w:val="Heading2"/>
      </w:pPr>
      <w:bookmarkStart w:id="5" w:name="_Toc280623349"/>
      <w:r>
        <w:t>Section 5.1 Circles</w:t>
      </w:r>
      <w:bookmarkEnd w:id="4"/>
      <w:bookmarkEnd w:id="5"/>
    </w:p>
    <w:p w14:paraId="1171A12E" w14:textId="77777777" w:rsidR="00A05215" w:rsidRDefault="00A05215" w:rsidP="00A05215"/>
    <w:p w14:paraId="4F410CDE" w14:textId="77777777" w:rsidR="00A05215" w:rsidRDefault="00A05215" w:rsidP="00A05215">
      <w:r>
        <w:t>To begin, we need to find distances.  Starting with the Pythagorean Theorem, which relates the sides of a right triangle, we can find the distance between two points.</w:t>
      </w:r>
    </w:p>
    <w:p w14:paraId="0D979278" w14:textId="77777777" w:rsidR="00A05215" w:rsidRDefault="00A05215" w:rsidP="00A05215"/>
    <w:p w14:paraId="0ADAB5B4" w14:textId="77777777" w:rsidR="009B6E32" w:rsidRDefault="009B6E32" w:rsidP="00A05215"/>
    <w:p w14:paraId="03795F09" w14:textId="77777777" w:rsidR="00A05215" w:rsidRDefault="00F750D9" w:rsidP="00A05215">
      <w:pPr>
        <w:pStyle w:val="DefinitionHeader"/>
      </w:pPr>
      <w:r>
        <w:t>Pythagorean Theorem</w:t>
      </w:r>
    </w:p>
    <w:p w14:paraId="623F88ED" w14:textId="77777777" w:rsidR="00A05215" w:rsidRDefault="00450FE4" w:rsidP="00A05215">
      <w:pPr>
        <w:pStyle w:val="Definition"/>
      </w:pPr>
      <w:r>
        <w:rPr>
          <w:noProof/>
        </w:rPr>
        <mc:AlternateContent>
          <mc:Choice Requires="wpg">
            <w:drawing>
              <wp:anchor distT="0" distB="0" distL="114300" distR="114300" simplePos="0" relativeHeight="251674112" behindDoc="0" locked="0" layoutInCell="1" allowOverlap="1" wp14:anchorId="7998326B" wp14:editId="5DA3775E">
                <wp:simplePos x="0" y="0"/>
                <wp:positionH relativeFrom="column">
                  <wp:posOffset>4087495</wp:posOffset>
                </wp:positionH>
                <wp:positionV relativeFrom="paragraph">
                  <wp:posOffset>295910</wp:posOffset>
                </wp:positionV>
                <wp:extent cx="933450" cy="594360"/>
                <wp:effectExtent l="0" t="0" r="19050" b="0"/>
                <wp:wrapNone/>
                <wp:docPr id="439" name="Group 580" descr="A right triangle with legs labeled a and b, and hypotenuse labeled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594360"/>
                          <a:chOff x="8393" y="8370"/>
                          <a:chExt cx="1470" cy="936"/>
                        </a:xfrm>
                      </wpg:grpSpPr>
                      <wpg:grpSp>
                        <wpg:cNvPr id="440" name="Group 2"/>
                        <wpg:cNvGrpSpPr>
                          <a:grpSpLocks/>
                        </wpg:cNvGrpSpPr>
                        <wpg:grpSpPr bwMode="auto">
                          <a:xfrm>
                            <a:off x="8393" y="8370"/>
                            <a:ext cx="1470" cy="936"/>
                            <a:chOff x="3586" y="5773"/>
                            <a:chExt cx="1470" cy="936"/>
                          </a:xfrm>
                        </wpg:grpSpPr>
                        <wps:wsp>
                          <wps:cNvPr id="441" name="Text Box 3"/>
                          <wps:cNvSpPr txBox="1">
                            <a:spLocks noChangeArrowheads="1"/>
                          </wps:cNvSpPr>
                          <wps:spPr bwMode="auto">
                            <a:xfrm>
                              <a:off x="3586" y="5848"/>
                              <a:ext cx="5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D880" w14:textId="77777777" w:rsidR="007F7B8D" w:rsidRPr="004E3B71" w:rsidRDefault="007F7B8D" w:rsidP="00A05215">
                                <w:r>
                                  <w:rPr>
                                    <w:i/>
                                  </w:rPr>
                                  <w:t>a</w:t>
                                </w:r>
                              </w:p>
                            </w:txbxContent>
                          </wps:txbx>
                          <wps:bodyPr rot="0" vert="horz" wrap="square" lIns="91440" tIns="45720" rIns="91440" bIns="45720" anchor="t" anchorCtr="0" upright="1">
                            <a:noAutofit/>
                          </wps:bodyPr>
                        </wps:wsp>
                        <wps:wsp>
                          <wps:cNvPr id="442" name="AutoShape 4"/>
                          <wps:cNvSpPr>
                            <a:spLocks noChangeArrowheads="1"/>
                          </wps:cNvSpPr>
                          <wps:spPr bwMode="auto">
                            <a:xfrm>
                              <a:off x="3916" y="5863"/>
                              <a:ext cx="1140" cy="50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Text Box 5"/>
                          <wps:cNvSpPr txBox="1">
                            <a:spLocks noChangeArrowheads="1"/>
                          </wps:cNvSpPr>
                          <wps:spPr bwMode="auto">
                            <a:xfrm>
                              <a:off x="4192" y="6304"/>
                              <a:ext cx="5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5944" w14:textId="77777777" w:rsidR="007F7B8D" w:rsidRPr="004E3B71" w:rsidRDefault="007F7B8D" w:rsidP="00A05215">
                                <w:r>
                                  <w:rPr>
                                    <w:i/>
                                  </w:rPr>
                                  <w:t>b</w:t>
                                </w:r>
                              </w:p>
                            </w:txbxContent>
                          </wps:txbx>
                          <wps:bodyPr rot="0" vert="horz" wrap="square" lIns="91440" tIns="45720" rIns="91440" bIns="45720" anchor="t" anchorCtr="0" upright="1">
                            <a:noAutofit/>
                          </wps:bodyPr>
                        </wps:wsp>
                        <wps:wsp>
                          <wps:cNvPr id="444" name="Text Box 6"/>
                          <wps:cNvSpPr txBox="1">
                            <a:spLocks noChangeArrowheads="1"/>
                          </wps:cNvSpPr>
                          <wps:spPr bwMode="auto">
                            <a:xfrm>
                              <a:off x="4373" y="5773"/>
                              <a:ext cx="5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FA80" w14:textId="77777777" w:rsidR="007F7B8D" w:rsidRPr="004E3B71" w:rsidRDefault="007F7B8D" w:rsidP="00A05215">
                                <w:r>
                                  <w:rPr>
                                    <w:i/>
                                  </w:rPr>
                                  <w:t>c</w:t>
                                </w:r>
                              </w:p>
                            </w:txbxContent>
                          </wps:txbx>
                          <wps:bodyPr rot="0" vert="horz" wrap="square" lIns="91440" tIns="45720" rIns="91440" bIns="45720" anchor="t" anchorCtr="0" upright="1">
                            <a:noAutofit/>
                          </wps:bodyPr>
                        </wps:wsp>
                      </wpg:grpSp>
                      <wps:wsp>
                        <wps:cNvPr id="445" name="Rectangle 579"/>
                        <wps:cNvSpPr>
                          <a:spLocks noChangeArrowheads="1"/>
                        </wps:cNvSpPr>
                        <wps:spPr bwMode="auto">
                          <a:xfrm>
                            <a:off x="8723" y="8820"/>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8326B" id="Group 580" o:spid="_x0000_s1026" alt="A right triangle with legs labeled a and b, and hypotenuse labeled c." style="position:absolute;left:0;text-align:left;margin-left:321.85pt;margin-top:23.3pt;width:73.5pt;height:46.8pt;z-index:251674112" coordorigin="8393,8370" coordsize="147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">
                <v:group id="Group 2" o:spid="_x0000_s1027" style="position:absolute;left:8393;top:8370;width:1470;height:936" coordorigin="3586,5773" coordsize="147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type id="_x0000_t202" coordsize="21600,21600" o:spt="202" path="m,l,21600r21600,l21600,xe">
                    <v:stroke joinstyle="miter"/>
                    <v:path gradientshapeok="t" o:connecttype="rect"/>
                  </v:shapetype>
                  <v:shape id="Text Box 3" o:spid="_x0000_s1028" type="#_x0000_t202" style="position:absolute;left:3586;top:5848;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37CD880" w14:textId="77777777" w:rsidR="007F7B8D" w:rsidRPr="004E3B71" w:rsidRDefault="007F7B8D" w:rsidP="00A05215">
                          <w:r>
                            <w:rPr>
                              <w:i/>
                            </w:rPr>
                            <w:t>a</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4" o:spid="_x0000_s1029" type="#_x0000_t6" style="position:absolute;left:3916;top:5863;width:1140;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"/>
                  <v:shape id="Text Box 5" o:spid="_x0000_s1030" type="#_x0000_t202" style="position:absolute;left:4192;top:6304;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1A5E5944" w14:textId="77777777" w:rsidR="007F7B8D" w:rsidRPr="004E3B71" w:rsidRDefault="007F7B8D" w:rsidP="00A05215">
                          <w:r>
                            <w:rPr>
                              <w:i/>
                            </w:rPr>
                            <w:t>b</w:t>
                          </w:r>
                        </w:p>
                      </w:txbxContent>
                    </v:textbox>
                  </v:shape>
                  <v:shape id="Text Box 6" o:spid="_x0000_s1031" type="#_x0000_t202" style="position:absolute;left:4373;top:5773;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1F43FA80" w14:textId="77777777" w:rsidR="007F7B8D" w:rsidRPr="004E3B71" w:rsidRDefault="007F7B8D" w:rsidP="00A05215">
                          <w:r>
                            <w:rPr>
                              <w:i/>
                            </w:rPr>
                            <w:t>c</w:t>
                          </w:r>
                        </w:p>
                      </w:txbxContent>
                    </v:textbox>
                  </v:shape>
                </v:group>
                <v:rect id="Rectangle 579" o:spid="_x0000_s1032" style="position:absolute;left:8723;top:88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"/>
              </v:group>
            </w:pict>
          </mc:Fallback>
        </mc:AlternateContent>
      </w:r>
      <w:r w:rsidR="00CD32C7">
        <w:rPr>
          <w:b/>
        </w:rPr>
        <w:t xml:space="preserve">The </w:t>
      </w:r>
      <w:r w:rsidR="00A05215" w:rsidRPr="00655E40">
        <w:rPr>
          <w:b/>
        </w:rPr>
        <w:t>Pythagorean Theorem</w:t>
      </w:r>
      <w:r w:rsidR="00F66873">
        <w:rPr>
          <w:b/>
        </w:rPr>
        <w:fldChar w:fldCharType="begin"/>
      </w:r>
      <w:r w:rsidR="00A63F16">
        <w:instrText xml:space="preserve"> XE "</w:instrText>
      </w:r>
      <w:r w:rsidR="00A63F16" w:rsidRPr="008C3273">
        <w:rPr>
          <w:b/>
        </w:rPr>
        <w:instrText>Pythagorean Theorem</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4E1903">
        <w:rPr>
          <w:b/>
        </w:rPr>
        <w:instrText>Trigonometry</w:instrText>
      </w:r>
      <w:r w:rsidR="00455EE2" w:rsidRPr="00A44503">
        <w:instrText>:The Pythagorean Theorem</w:instrText>
      </w:r>
      <w:r w:rsidR="00455EE2">
        <w:instrText xml:space="preserve">" </w:instrText>
      </w:r>
      <w:r w:rsidR="00F66873">
        <w:rPr>
          <w:b/>
        </w:rPr>
        <w:fldChar w:fldCharType="end"/>
      </w:r>
      <w:r w:rsidR="00A05215">
        <w:t xml:space="preserve"> states that the sum of the squares of the legs of a right triangle will equal the square of the hypotenuse of the triangle.  </w:t>
      </w:r>
    </w:p>
    <w:p w14:paraId="3A74CFD4" w14:textId="77777777" w:rsidR="00A05215" w:rsidRDefault="00A05215" w:rsidP="00A05215">
      <w:pPr>
        <w:pStyle w:val="Definition"/>
      </w:pPr>
    </w:p>
    <w:p w14:paraId="2E55C8CA" w14:textId="77777777" w:rsidR="00A05215" w:rsidRDefault="00A05215" w:rsidP="00BC4C31">
      <w:pPr>
        <w:pStyle w:val="Definition"/>
      </w:pPr>
      <w:r>
        <w:t>In graphical form, given the triangle shown,</w:t>
      </w:r>
      <w:r w:rsidR="00BC4C31" w:rsidRPr="004E3B71">
        <w:rPr>
          <w:position w:val="-6"/>
        </w:rPr>
        <w:object w:dxaOrig="1160" w:dyaOrig="320" w14:anchorId="643C1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5.9pt" o:ole="">
            <v:imagedata r:id="rId8" o:title=""/>
          </v:shape>
          <o:OLEObject Type="Embed" ProgID="Equation.3" ShapeID="_x0000_i1025" DrawAspect="Content" ObjectID="_1717921088" r:id="rId9"/>
        </w:object>
      </w:r>
      <w:r w:rsidR="007D35B9">
        <w:t>.</w:t>
      </w:r>
    </w:p>
    <w:p w14:paraId="2C04BFE1" w14:textId="77777777" w:rsidR="00A05215" w:rsidRDefault="00A05215" w:rsidP="00A05215">
      <w:r>
        <w:t xml:space="preserve"> </w:t>
      </w:r>
    </w:p>
    <w:p w14:paraId="4D41F40D" w14:textId="77777777" w:rsidR="00B5038B" w:rsidRDefault="00B5038B" w:rsidP="00A05215"/>
    <w:p w14:paraId="763C8457" w14:textId="77777777" w:rsidR="00A05215" w:rsidRDefault="00A05215" w:rsidP="00A05215">
      <w:r>
        <w:t>We can use the Pythagorean Theorem to find the distance between two points on a graph.</w:t>
      </w:r>
    </w:p>
    <w:p w14:paraId="0AADF3D9" w14:textId="77777777" w:rsidR="00A05215" w:rsidRDefault="00A05215" w:rsidP="00A05215"/>
    <w:p w14:paraId="4E707138" w14:textId="77777777" w:rsidR="00A05215" w:rsidRDefault="00A05215" w:rsidP="00A05215"/>
    <w:p w14:paraId="4AB463AF" w14:textId="77777777" w:rsidR="00A05215" w:rsidRDefault="00A05215" w:rsidP="00A05215">
      <w:pPr>
        <w:pStyle w:val="ExampleHeader"/>
      </w:pPr>
      <w:r>
        <w:t>Example 1</w:t>
      </w:r>
    </w:p>
    <w:p w14:paraId="05611176" w14:textId="77777777" w:rsidR="00A05215" w:rsidRDefault="007C15CC" w:rsidP="00A05215">
      <w:pPr>
        <w:pStyle w:val="Example"/>
      </w:pPr>
      <w:r>
        <w:rPr>
          <w:noProof/>
        </w:rPr>
        <w:drawing>
          <wp:anchor distT="0" distB="0" distL="114300" distR="114300" simplePos="0" relativeHeight="251634176" behindDoc="0" locked="0" layoutInCell="1" allowOverlap="1" wp14:anchorId="7015900E" wp14:editId="7B6FFF11">
            <wp:simplePos x="0" y="0"/>
            <wp:positionH relativeFrom="column">
              <wp:posOffset>3889807</wp:posOffset>
            </wp:positionH>
            <wp:positionV relativeFrom="paragraph">
              <wp:posOffset>41275</wp:posOffset>
            </wp:positionV>
            <wp:extent cx="1773555" cy="1362710"/>
            <wp:effectExtent l="0" t="0" r="0" b="0"/>
            <wp:wrapSquare wrapText="bothSides"/>
            <wp:docPr id="57" name="Picture 57" descr="A triangle drawn with hypotenuse connecting the points negative 3 comma 2 and 2 comma 5, with a vertical line segment from negative 3 comma 2 to negative 3 comma 5 and a horizontal segment from negative 3 comma 5 to 2 com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riangle drawn with hypotenuse connecting the points negative 3 comma 2 and 2 comma 5, with a vertical line segment from negative 3 comma 2 to negative 3 comma 5 and a horizontal segment from negative 3 comma 5 to 2 comm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555"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215">
        <w:t>Find the distance between the points (-3, 2) and (2, 5)</w:t>
      </w:r>
      <w:r w:rsidR="007D35B9">
        <w:t>.</w:t>
      </w:r>
    </w:p>
    <w:p w14:paraId="77E78A05" w14:textId="77777777" w:rsidR="00A05215" w:rsidRDefault="00A05215" w:rsidP="00A05215">
      <w:pPr>
        <w:pStyle w:val="Example"/>
      </w:pPr>
    </w:p>
    <w:p w14:paraId="08A6DDD4" w14:textId="77777777" w:rsidR="007C15CC" w:rsidRDefault="00A05215" w:rsidP="00A05215">
      <w:pPr>
        <w:pStyle w:val="Example"/>
      </w:pPr>
      <w:r>
        <w:t xml:space="preserve">By plotting these points on the plane, we can then draw a </w:t>
      </w:r>
      <w:r w:rsidR="007D35B9">
        <w:t xml:space="preserve">right </w:t>
      </w:r>
      <w:r>
        <w:t xml:space="preserve">triangle </w:t>
      </w:r>
      <w:r w:rsidR="007D35B9">
        <w:t>with these points at each end of the hypotenuse</w:t>
      </w:r>
      <w:r>
        <w:t xml:space="preserve">.  We can calculate horizontal width of the triangle to be 5 and the vertical height to be 3.  </w:t>
      </w:r>
    </w:p>
    <w:p w14:paraId="0498B2CF" w14:textId="77777777" w:rsidR="007C15CC" w:rsidRDefault="007C15CC" w:rsidP="00A05215">
      <w:pPr>
        <w:pStyle w:val="Example"/>
      </w:pPr>
    </w:p>
    <w:p w14:paraId="711069CA" w14:textId="77777777" w:rsidR="007C15CC" w:rsidRDefault="007C15CC" w:rsidP="00A05215">
      <w:pPr>
        <w:pStyle w:val="Example"/>
      </w:pPr>
    </w:p>
    <w:p w14:paraId="1DB76C3C" w14:textId="77777777" w:rsidR="00A05215" w:rsidRDefault="00A05215" w:rsidP="00A05215">
      <w:pPr>
        <w:pStyle w:val="Example"/>
      </w:pPr>
      <w:r>
        <w:lastRenderedPageBreak/>
        <w:t>From these we can find the distance between the points using the Pythagorean Theorem:</w:t>
      </w:r>
    </w:p>
    <w:p w14:paraId="20C00B65" w14:textId="77777777" w:rsidR="00A05215" w:rsidRDefault="00A05215" w:rsidP="00A05215">
      <w:pPr>
        <w:pStyle w:val="Example"/>
      </w:pPr>
      <w:r w:rsidRPr="006020F1">
        <w:rPr>
          <w:position w:val="-32"/>
        </w:rPr>
        <w:object w:dxaOrig="1980" w:dyaOrig="760" w14:anchorId="08D015E9">
          <v:shape id="_x0000_i1026" type="#_x0000_t75" style="width:99.7pt;height:38.5pt" o:ole="">
            <v:imagedata r:id="rId11" o:title=""/>
          </v:shape>
          <o:OLEObject Type="Embed" ProgID="Equation.3" ShapeID="_x0000_i1026" DrawAspect="Content" ObjectID="_1717921089" r:id="rId12"/>
        </w:object>
      </w:r>
    </w:p>
    <w:p w14:paraId="0281F41E" w14:textId="77777777" w:rsidR="007C15CC" w:rsidRDefault="007C15CC" w:rsidP="00A05215"/>
    <w:p w14:paraId="4E7ECEE1" w14:textId="77777777" w:rsidR="007C15CC" w:rsidRDefault="007C15CC" w:rsidP="00A05215"/>
    <w:p w14:paraId="71D37F7B" w14:textId="77777777" w:rsidR="00A05215" w:rsidRDefault="00A05215" w:rsidP="00A05215">
      <w:r>
        <w:t xml:space="preserve">Notice that the width of the triangle was calculated using the difference between the </w:t>
      </w:r>
      <w:r>
        <w:rPr>
          <w:i/>
        </w:rPr>
        <w:t>x</w:t>
      </w:r>
      <w:r>
        <w:t xml:space="preserve"> (input) values of the two points, and the height of the triangle was found using the difference between the </w:t>
      </w:r>
      <w:r>
        <w:rPr>
          <w:i/>
        </w:rPr>
        <w:t>y</w:t>
      </w:r>
      <w:r>
        <w:t xml:space="preserve"> (output) values of the two points.  Generalizing this process gives us the distance formula</w:t>
      </w:r>
      <w:r w:rsidR="004739F6">
        <w:t>.</w:t>
      </w:r>
    </w:p>
    <w:p w14:paraId="59CE782F" w14:textId="77777777" w:rsidR="00A05215" w:rsidRDefault="00A05215" w:rsidP="00A05215"/>
    <w:p w14:paraId="60E58F7E" w14:textId="77777777" w:rsidR="00A05215" w:rsidRDefault="00A05215" w:rsidP="00A05215"/>
    <w:p w14:paraId="61BECE9B" w14:textId="77777777" w:rsidR="00A05215" w:rsidRDefault="00F750D9" w:rsidP="00A05215">
      <w:pPr>
        <w:pStyle w:val="DefinitionHeader"/>
      </w:pPr>
      <w:r>
        <w:t>Distance Formula</w:t>
      </w:r>
    </w:p>
    <w:p w14:paraId="7008F77B" w14:textId="77777777" w:rsidR="00A05215" w:rsidRDefault="00A05215" w:rsidP="00A05215">
      <w:pPr>
        <w:pStyle w:val="Definition"/>
      </w:pPr>
      <w:r>
        <w:t xml:space="preserve">The distance between two points </w:t>
      </w:r>
      <w:r w:rsidRPr="00160B9B">
        <w:rPr>
          <w:position w:val="-10"/>
        </w:rPr>
        <w:object w:dxaOrig="760" w:dyaOrig="340" w14:anchorId="31E540D8">
          <v:shape id="_x0000_i1027" type="#_x0000_t75" style="width:38.5pt;height:15.9pt" o:ole="">
            <v:imagedata r:id="rId13" o:title=""/>
          </v:shape>
          <o:OLEObject Type="Embed" ProgID="Equation.3" ShapeID="_x0000_i1027" DrawAspect="Content" ObjectID="_1717921090" r:id="rId14"/>
        </w:object>
      </w:r>
      <w:r>
        <w:t xml:space="preserve"> and </w:t>
      </w:r>
      <w:r w:rsidRPr="00160B9B">
        <w:rPr>
          <w:position w:val="-10"/>
        </w:rPr>
        <w:object w:dxaOrig="800" w:dyaOrig="340" w14:anchorId="42F576F6">
          <v:shape id="_x0000_i1028" type="#_x0000_t75" style="width:41pt;height:15.9pt" o:ole="">
            <v:imagedata r:id="rId15" o:title=""/>
          </v:shape>
          <o:OLEObject Type="Embed" ProgID="Equation.3" ShapeID="_x0000_i1028" DrawAspect="Content" ObjectID="_1717921091" r:id="rId16"/>
        </w:object>
      </w:r>
      <w:r>
        <w:t xml:space="preserve"> can be calculated as</w:t>
      </w:r>
    </w:p>
    <w:p w14:paraId="230B2E75" w14:textId="77777777" w:rsidR="00A05215" w:rsidRDefault="00A05215" w:rsidP="00A05215">
      <w:pPr>
        <w:pStyle w:val="Definition"/>
      </w:pPr>
      <w:r w:rsidRPr="00160B9B">
        <w:rPr>
          <w:position w:val="-12"/>
        </w:rPr>
        <w:object w:dxaOrig="3019" w:dyaOrig="440" w14:anchorId="5DE182B3">
          <v:shape id="_x0000_i1029" type="#_x0000_t75" style="width:150.65pt;height:21.75pt" o:ole="">
            <v:imagedata r:id="rId17" o:title=""/>
          </v:shape>
          <o:OLEObject Type="Embed" ProgID="Equation.3" ShapeID="_x0000_i1029" DrawAspect="Content" ObjectID="_1717921092" r:id="rId18"/>
        </w:object>
      </w:r>
    </w:p>
    <w:p w14:paraId="7F02133F" w14:textId="77777777" w:rsidR="00A05215" w:rsidRPr="00655E40" w:rsidRDefault="00A05215" w:rsidP="00A05215"/>
    <w:p w14:paraId="0DA94270" w14:textId="77777777" w:rsidR="00A05215" w:rsidRPr="00655E40" w:rsidRDefault="00A05215" w:rsidP="00A05215"/>
    <w:p w14:paraId="3166818E" w14:textId="77777777" w:rsidR="00A05215" w:rsidRDefault="00A05215" w:rsidP="00A05215">
      <w:pPr>
        <w:pStyle w:val="TryitNow"/>
      </w:pPr>
      <w:r>
        <w:t>Try it Now</w:t>
      </w:r>
    </w:p>
    <w:p w14:paraId="4484E746" w14:textId="77777777" w:rsidR="00A05215" w:rsidRDefault="00A05215" w:rsidP="009B6E32">
      <w:pPr>
        <w:pStyle w:val="TryitNowbody"/>
        <w:numPr>
          <w:ilvl w:val="0"/>
          <w:numId w:val="1"/>
        </w:numPr>
        <w:ind w:left="360"/>
      </w:pPr>
      <w:r>
        <w:t>Find the distance between the points (1, 6) and (3, -5)</w:t>
      </w:r>
      <w:r w:rsidR="007D35B9">
        <w:t>.</w:t>
      </w:r>
    </w:p>
    <w:p w14:paraId="39A9353B" w14:textId="77777777" w:rsidR="00A05215" w:rsidRDefault="00A05215" w:rsidP="00A05215"/>
    <w:p w14:paraId="2B6BF93E" w14:textId="77777777" w:rsidR="00A05215" w:rsidRDefault="00A05215" w:rsidP="00A05215"/>
    <w:p w14:paraId="68458D12" w14:textId="77777777" w:rsidR="00A05215" w:rsidRDefault="00450FE4" w:rsidP="00A05215">
      <w:r>
        <w:rPr>
          <w:noProof/>
        </w:rPr>
        <mc:AlternateContent>
          <mc:Choice Requires="wpc">
            <w:drawing>
              <wp:anchor distT="0" distB="0" distL="114300" distR="114300" simplePos="0" relativeHeight="251637248" behindDoc="0" locked="0" layoutInCell="1" allowOverlap="1" wp14:anchorId="2F5FE3DF" wp14:editId="0A8EA66D">
                <wp:simplePos x="0" y="0"/>
                <wp:positionH relativeFrom="column">
                  <wp:posOffset>3676650</wp:posOffset>
                </wp:positionH>
                <wp:positionV relativeFrom="paragraph">
                  <wp:posOffset>124460</wp:posOffset>
                </wp:positionV>
                <wp:extent cx="1781175" cy="1543050"/>
                <wp:effectExtent l="0" t="0" r="0" b="0"/>
                <wp:wrapSquare wrapText="bothSides"/>
                <wp:docPr id="438" name="Canvas 9" descr="A circle drawn in the first quadrant, with center labeled as the point h comma k. A line labeled r is drawn from the center out to a point on the circle labeled x comma y"/>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4" name="Oval 13"/>
                        <wps:cNvSpPr>
                          <a:spLocks noChangeArrowheads="1"/>
                        </wps:cNvSpPr>
                        <wps:spPr bwMode="auto">
                          <a:xfrm>
                            <a:off x="247650" y="114300"/>
                            <a:ext cx="1085215" cy="10852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Oval 14"/>
                        <wps:cNvSpPr>
                          <a:spLocks noChangeAspect="1" noChangeArrowheads="1"/>
                        </wps:cNvSpPr>
                        <wps:spPr bwMode="auto">
                          <a:xfrm flipH="1" flipV="1">
                            <a:off x="762000" y="631190"/>
                            <a:ext cx="54610" cy="54610"/>
                          </a:xfrm>
                          <a:prstGeom prst="ellipse">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427" name="Oval 15"/>
                        <wps:cNvSpPr>
                          <a:spLocks noChangeAspect="1" noChangeArrowheads="1"/>
                        </wps:cNvSpPr>
                        <wps:spPr bwMode="auto">
                          <a:xfrm flipH="1" flipV="1">
                            <a:off x="1095375" y="209550"/>
                            <a:ext cx="54610" cy="54610"/>
                          </a:xfrm>
                          <a:prstGeom prst="ellipse">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431" name="AutoShape 16"/>
                        <wps:cNvCnPr>
                          <a:cxnSpLocks noChangeShapeType="1"/>
                        </wps:cNvCnPr>
                        <wps:spPr bwMode="auto">
                          <a:xfrm flipV="1">
                            <a:off x="769620" y="217170"/>
                            <a:ext cx="372110" cy="460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17"/>
                        <wps:cNvSpPr txBox="1">
                          <a:spLocks noChangeArrowheads="1"/>
                        </wps:cNvSpPr>
                        <wps:spPr bwMode="auto">
                          <a:xfrm>
                            <a:off x="762000" y="245745"/>
                            <a:ext cx="2286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B624" w14:textId="77777777" w:rsidR="007F7B8D" w:rsidRPr="003A407C" w:rsidRDefault="007F7B8D" w:rsidP="00A05215">
                              <w:pPr>
                                <w:rPr>
                                  <w:i/>
                                </w:rPr>
                              </w:pPr>
                              <w:r w:rsidRPr="003A407C">
                                <w:rPr>
                                  <w:i/>
                                </w:rPr>
                                <w:t>r</w:t>
                              </w:r>
                            </w:p>
                          </w:txbxContent>
                        </wps:txbx>
                        <wps:bodyPr rot="0" vert="horz" wrap="square" lIns="91440" tIns="45720" rIns="91440" bIns="45720" anchor="t" anchorCtr="0" upright="1">
                          <a:noAutofit/>
                        </wps:bodyPr>
                      </wps:wsp>
                      <wps:wsp>
                        <wps:cNvPr id="434" name="Text Box 18"/>
                        <wps:cNvSpPr txBox="1">
                          <a:spLocks noChangeArrowheads="1"/>
                        </wps:cNvSpPr>
                        <wps:spPr bwMode="auto">
                          <a:xfrm>
                            <a:off x="733425" y="607695"/>
                            <a:ext cx="6381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774C" w14:textId="77777777" w:rsidR="007F7B8D" w:rsidRPr="003A407C" w:rsidRDefault="007F7B8D" w:rsidP="00A05215">
                              <w:r>
                                <w:t>(</w:t>
                              </w:r>
                              <w:r>
                                <w:rPr>
                                  <w:i/>
                                </w:rPr>
                                <w:t>h, k</w:t>
                              </w:r>
                              <w:r>
                                <w:t>)</w:t>
                              </w:r>
                            </w:p>
                          </w:txbxContent>
                        </wps:txbx>
                        <wps:bodyPr rot="0" vert="horz" wrap="square" lIns="91440" tIns="45720" rIns="91440" bIns="45720" anchor="t" anchorCtr="0" upright="1">
                          <a:noAutofit/>
                        </wps:bodyPr>
                      </wps:wsp>
                      <wps:wsp>
                        <wps:cNvPr id="435" name="Text Box 19"/>
                        <wps:cNvSpPr txBox="1">
                          <a:spLocks noChangeArrowheads="1"/>
                        </wps:cNvSpPr>
                        <wps:spPr bwMode="auto">
                          <a:xfrm>
                            <a:off x="1200150" y="64770"/>
                            <a:ext cx="419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CF00" w14:textId="77777777" w:rsidR="007F7B8D" w:rsidRPr="003A407C" w:rsidRDefault="007F7B8D" w:rsidP="00A05215">
                              <w:r>
                                <w:t>(</w:t>
                              </w:r>
                              <w:r>
                                <w:rPr>
                                  <w:i/>
                                </w:rPr>
                                <w:t>x, y</w:t>
                              </w:r>
                              <w:r>
                                <w:t>)</w:t>
                              </w:r>
                            </w:p>
                          </w:txbxContent>
                        </wps:txbx>
                        <wps:bodyPr rot="0" vert="horz" wrap="square" lIns="0" tIns="0" rIns="0" bIns="0" anchor="t" anchorCtr="0" upright="1">
                          <a:noAutofit/>
                        </wps:bodyPr>
                      </wps:wsp>
                      <wps:wsp>
                        <wps:cNvPr id="436" name="Line 421"/>
                        <wps:cNvCnPr>
                          <a:cxnSpLocks noChangeShapeType="1"/>
                        </wps:cNvCnPr>
                        <wps:spPr bwMode="auto">
                          <a:xfrm flipV="1">
                            <a:off x="123825" y="5080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22"/>
                        <wps:cNvCnPr>
                          <a:cxnSpLocks noChangeShapeType="1"/>
                        </wps:cNvCnPr>
                        <wps:spPr bwMode="auto">
                          <a:xfrm>
                            <a:off x="38100" y="134620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5FE3DF" id="Canvas 9" o:spid="_x0000_s1033" editas="canvas" alt="A circle drawn in the first quadrant, with center labeled as the point h comma k. A line labeled r is drawn from the center out to a point on the circle labeled x comma y" style="position:absolute;margin-left:289.5pt;margin-top:9.8pt;width:140.25pt;height:121.5pt;z-index:251637248" coordsize="17811,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">
                <v:shape id="_x0000_s1034" type="#_x0000_t75" alt="A circle drawn in the first quadrant, with center labeled as the point h comma k. A line labeled r is drawn from the center out to a point on the circle labeled x comma y" style="position:absolute;width:17811;height:15430;visibility:visible;mso-wrap-style:square">
                  <v:fill o:detectmouseclick="t"/>
                  <v:path o:connecttype="none"/>
                </v:shape>
                <v:oval id="Oval 13" o:spid="_x0000_s1035" style="position:absolute;left:2476;top:1143;width:10852;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" filled="f"/>
                <v:oval id="Oval 14" o:spid="_x0000_s1036" style="position:absolute;left:7620;top:6311;width:546;height:54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" fillcolor="#0d0d0d">
                  <o:lock v:ext="edit" aspectratio="t"/>
                </v:oval>
                <v:oval id="Oval 15" o:spid="_x0000_s1037" style="position:absolute;left:10953;top:2095;width:546;height:54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" fillcolor="#0d0d0d">
                  <o:lock v:ext="edit" aspectratio="t"/>
                </v:oval>
                <v:shapetype id="_x0000_t32" coordsize="21600,21600" o:spt="32" o:oned="t" path="m,l21600,21600e" filled="f">
                  <v:path arrowok="t" fillok="f" o:connecttype="none"/>
                  <o:lock v:ext="edit" shapetype="t"/>
                </v:shapetype>
                <v:shape id="AutoShape 16" o:spid="_x0000_s1038" type="#_x0000_t32" style="position:absolute;left:7696;top:2171;width:3721;height:4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4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ObHzgrEAAAA3AAAAA8A&#10;AAAAAAAAAAAAAAAABwIAAGRycy9kb3ducmV2LnhtbFBLBQYAAAAAAwADALcAAAD4AgAAAAA=&#10;"/>
                <v:shape id="Text Box 17" o:spid="_x0000_s1039" type="#_x0000_t202" style="position:absolute;left:7620;top:2457;width:2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7551B624" w14:textId="77777777" w:rsidR="007F7B8D" w:rsidRPr="003A407C" w:rsidRDefault="007F7B8D" w:rsidP="00A05215">
                        <w:pPr>
                          <w:rPr>
                            <w:i/>
                          </w:rPr>
                        </w:pPr>
                        <w:r w:rsidRPr="003A407C">
                          <w:rPr>
                            <w:i/>
                          </w:rPr>
                          <w:t>r</w:t>
                        </w:r>
                      </w:p>
                    </w:txbxContent>
                  </v:textbox>
                </v:shape>
                <v:shape id="Text Box 18" o:spid="_x0000_s1040" type="#_x0000_t202" style="position:absolute;left:7334;top:6076;width:638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65E8774C" w14:textId="77777777" w:rsidR="007F7B8D" w:rsidRPr="003A407C" w:rsidRDefault="007F7B8D" w:rsidP="00A05215">
                        <w:r>
                          <w:t>(</w:t>
                        </w:r>
                        <w:r>
                          <w:rPr>
                            <w:i/>
                          </w:rPr>
                          <w:t>h, k</w:t>
                        </w:r>
                        <w:r>
                          <w:t>)</w:t>
                        </w:r>
                      </w:p>
                    </w:txbxContent>
                  </v:textbox>
                </v:shape>
                <v:shape id="Text Box 19" o:spid="_x0000_s1041" type="#_x0000_t202" style="position:absolute;left:12001;top:647;width:419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D14CF00" w14:textId="77777777" w:rsidR="007F7B8D" w:rsidRPr="003A407C" w:rsidRDefault="007F7B8D" w:rsidP="00A05215">
                        <w:r>
                          <w:t>(</w:t>
                        </w:r>
                        <w:r>
                          <w:rPr>
                            <w:i/>
                          </w:rPr>
                          <w:t>x, y</w:t>
                        </w:r>
                        <w:r>
                          <w:t>)</w:t>
                        </w:r>
                      </w:p>
                    </w:txbxContent>
                  </v:textbox>
                </v:shape>
                <v:line id="Line 421" o:spid="_x0000_s1042" style="position:absolute;flip:y;visibility:visible;mso-wrap-style:square" from="1238,508" to="1238,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422" o:spid="_x0000_s1043" style="position:absolute;visibility:visible;mso-wrap-style:square" from="381,13462" to="17049,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w10:wrap type="square"/>
              </v:group>
            </w:pict>
          </mc:Fallback>
        </mc:AlternateContent>
      </w:r>
      <w:r w:rsidR="00A05215">
        <w:rPr>
          <w:b/>
        </w:rPr>
        <w:t>Circles</w:t>
      </w:r>
      <w:r w:rsidR="00F66873">
        <w:rPr>
          <w:b/>
        </w:rPr>
        <w:fldChar w:fldCharType="begin"/>
      </w:r>
      <w:r w:rsidR="003870F2">
        <w:instrText xml:space="preserve"> XE "</w:instrText>
      </w:r>
      <w:r w:rsidR="003870F2" w:rsidRPr="003870F2">
        <w:rPr>
          <w:b/>
        </w:rPr>
        <w:instrText>Circles</w:instrText>
      </w:r>
      <w:r w:rsidR="003870F2">
        <w:instrText xml:space="preserve">" </w:instrText>
      </w:r>
      <w:r w:rsidR="00F66873">
        <w:rPr>
          <w:b/>
        </w:rPr>
        <w:fldChar w:fldCharType="end"/>
      </w:r>
    </w:p>
    <w:p w14:paraId="4F41EBAA" w14:textId="77777777" w:rsidR="007C15CC" w:rsidRDefault="007C15CC" w:rsidP="00A05215"/>
    <w:p w14:paraId="2EFAC9D3" w14:textId="77777777" w:rsidR="00A05215" w:rsidRDefault="00A05215" w:rsidP="00A05215">
      <w:r>
        <w:t xml:space="preserve">If we wanted to find an equation to represent a circle with a radius of </w:t>
      </w:r>
      <w:r>
        <w:rPr>
          <w:i/>
        </w:rPr>
        <w:t>r</w:t>
      </w:r>
      <w:r>
        <w:t xml:space="preserve"> centered at a point (</w:t>
      </w:r>
      <w:r>
        <w:rPr>
          <w:i/>
        </w:rPr>
        <w:t>h</w:t>
      </w:r>
      <w:r>
        <w:t xml:space="preserve">, </w:t>
      </w:r>
      <w:r>
        <w:rPr>
          <w:i/>
        </w:rPr>
        <w:t>k</w:t>
      </w:r>
      <w:r>
        <w:t>), we notice that the distance between any point (</w:t>
      </w:r>
      <w:r>
        <w:rPr>
          <w:i/>
        </w:rPr>
        <w:t>x</w:t>
      </w:r>
      <w:r>
        <w:t xml:space="preserve">, </w:t>
      </w:r>
      <w:r>
        <w:rPr>
          <w:i/>
        </w:rPr>
        <w:t>y</w:t>
      </w:r>
      <w:r>
        <w:t xml:space="preserve">) on the circle and the center point is always the same: </w:t>
      </w:r>
      <w:r>
        <w:rPr>
          <w:i/>
        </w:rPr>
        <w:t>r</w:t>
      </w:r>
      <w:r>
        <w:t>.   Noting this, we can use our distance formula to write an equation for the radius:</w:t>
      </w:r>
    </w:p>
    <w:p w14:paraId="661D8129" w14:textId="77777777" w:rsidR="00A05215" w:rsidRDefault="00A05215" w:rsidP="00A05215">
      <w:r w:rsidRPr="00160B9B">
        <w:rPr>
          <w:position w:val="-12"/>
        </w:rPr>
        <w:object w:dxaOrig="2380" w:dyaOrig="440" w14:anchorId="30342B8E">
          <v:shape id="_x0000_i1030" type="#_x0000_t75" style="width:118.9pt;height:21.75pt" o:ole="">
            <v:imagedata r:id="rId19" o:title=""/>
          </v:shape>
          <o:OLEObject Type="Embed" ProgID="Equation.3" ShapeID="_x0000_i1030" DrawAspect="Content" ObjectID="_1717921093" r:id="rId20"/>
        </w:object>
      </w:r>
    </w:p>
    <w:p w14:paraId="14F0F61C" w14:textId="77777777" w:rsidR="00A05215" w:rsidRDefault="00A05215" w:rsidP="00A05215"/>
    <w:p w14:paraId="7B1E5F71" w14:textId="77777777" w:rsidR="00A05215" w:rsidRDefault="00A05215" w:rsidP="00A05215">
      <w:r>
        <w:t>Squaring both sides of the equation gives us the standard equation for a circle.</w:t>
      </w:r>
    </w:p>
    <w:p w14:paraId="574078FF" w14:textId="77777777" w:rsidR="00A05215" w:rsidRDefault="00A05215" w:rsidP="00A05215"/>
    <w:p w14:paraId="5F6EADB8" w14:textId="77777777" w:rsidR="00A05215" w:rsidRDefault="00A05215" w:rsidP="00A05215"/>
    <w:p w14:paraId="340B58F1" w14:textId="77777777" w:rsidR="00A05215" w:rsidRDefault="00F750D9" w:rsidP="00A05215">
      <w:pPr>
        <w:pStyle w:val="DefinitionHeader"/>
      </w:pPr>
      <w:r>
        <w:t>Equation of a Circle</w:t>
      </w:r>
    </w:p>
    <w:p w14:paraId="325FDB03" w14:textId="77777777" w:rsidR="00A05215" w:rsidRDefault="00A05215" w:rsidP="00A05215">
      <w:pPr>
        <w:pStyle w:val="Definition"/>
      </w:pPr>
      <w:r>
        <w:t xml:space="preserve">The </w:t>
      </w:r>
      <w:r>
        <w:rPr>
          <w:b/>
        </w:rPr>
        <w:t>equation of a circle</w:t>
      </w:r>
      <w:r w:rsidR="00F66873">
        <w:rPr>
          <w:b/>
        </w:rPr>
        <w:fldChar w:fldCharType="begin"/>
      </w:r>
      <w:r w:rsidR="003870F2">
        <w:instrText xml:space="preserve"> XE "</w:instrText>
      </w:r>
      <w:r w:rsidR="003870F2" w:rsidRPr="003870F2">
        <w:rPr>
          <w:b/>
        </w:rPr>
        <w:instrText>Circles</w:instrText>
      </w:r>
      <w:r w:rsidR="003870F2" w:rsidRPr="00C3355E">
        <w:instrText>:Equation of a Circle</w:instrText>
      </w:r>
      <w:r w:rsidR="003870F2">
        <w:instrText xml:space="preserve">" </w:instrText>
      </w:r>
      <w:r w:rsidR="00F66873">
        <w:rPr>
          <w:b/>
        </w:rPr>
        <w:fldChar w:fldCharType="end"/>
      </w:r>
      <w:r>
        <w:t xml:space="preserve"> centered at the point (</w:t>
      </w:r>
      <w:r>
        <w:rPr>
          <w:i/>
        </w:rPr>
        <w:t>h, k</w:t>
      </w:r>
      <w:r>
        <w:t xml:space="preserve">) with radius </w:t>
      </w:r>
      <w:r>
        <w:rPr>
          <w:i/>
        </w:rPr>
        <w:t>r</w:t>
      </w:r>
      <w:r>
        <w:t xml:space="preserve"> can be written as</w:t>
      </w:r>
    </w:p>
    <w:p w14:paraId="2261C42E" w14:textId="77777777" w:rsidR="00A05215" w:rsidRPr="003A407C" w:rsidRDefault="00A05215" w:rsidP="00A05215">
      <w:pPr>
        <w:pStyle w:val="Definition"/>
      </w:pPr>
      <w:r w:rsidRPr="003A407C">
        <w:rPr>
          <w:position w:val="-10"/>
        </w:rPr>
        <w:object w:dxaOrig="2299" w:dyaOrig="360" w14:anchorId="5C77A5D3">
          <v:shape id="_x0000_i1031" type="#_x0000_t75" style="width:113.8pt;height:17.6pt" o:ole="">
            <v:imagedata r:id="rId21" o:title=""/>
          </v:shape>
          <o:OLEObject Type="Embed" ProgID="Equation.3" ShapeID="_x0000_i1031" DrawAspect="Content" ObjectID="_1717921094" r:id="rId22"/>
        </w:object>
      </w:r>
    </w:p>
    <w:p w14:paraId="1BAFD422" w14:textId="77777777" w:rsidR="00A05215" w:rsidRDefault="00A05215" w:rsidP="00A05215"/>
    <w:p w14:paraId="4369D167" w14:textId="77777777" w:rsidR="00A05215" w:rsidRDefault="00A05215" w:rsidP="00A05215"/>
    <w:p w14:paraId="4D9326F9" w14:textId="77777777" w:rsidR="00A05215" w:rsidRDefault="00A05215" w:rsidP="00A05215">
      <w:r>
        <w:t xml:space="preserve">Notice </w:t>
      </w:r>
      <w:r w:rsidR="007D35B9">
        <w:t xml:space="preserve">that </w:t>
      </w:r>
      <w:r>
        <w:t xml:space="preserve">a circle does not pass the vertical line test.  It is not possible to write </w:t>
      </w:r>
      <w:r>
        <w:rPr>
          <w:i/>
        </w:rPr>
        <w:t>y</w:t>
      </w:r>
      <w:r>
        <w:t xml:space="preserve"> as a function of </w:t>
      </w:r>
      <w:r>
        <w:rPr>
          <w:i/>
        </w:rPr>
        <w:t>x</w:t>
      </w:r>
      <w:r>
        <w:t xml:space="preserve"> or vice versa.</w:t>
      </w:r>
    </w:p>
    <w:p w14:paraId="214AEE08" w14:textId="77777777" w:rsidR="007C15CC" w:rsidRDefault="007C15CC" w:rsidP="00A05215"/>
    <w:p w14:paraId="529A7F00" w14:textId="77777777" w:rsidR="00A05215" w:rsidRDefault="00A05215" w:rsidP="00A05215">
      <w:pPr>
        <w:pStyle w:val="ExampleHeader"/>
      </w:pPr>
      <w:r>
        <w:lastRenderedPageBreak/>
        <w:t>Example 2</w:t>
      </w:r>
    </w:p>
    <w:p w14:paraId="0C06F187" w14:textId="77777777" w:rsidR="00A05215" w:rsidRDefault="00A05215" w:rsidP="00A05215">
      <w:pPr>
        <w:pStyle w:val="Example"/>
      </w:pPr>
      <w:r>
        <w:t>Write an equation for a circle centered at the point (-3, 2) with radius 4</w:t>
      </w:r>
      <w:r w:rsidR="007D35B9">
        <w:t>.</w:t>
      </w:r>
    </w:p>
    <w:p w14:paraId="016C894F" w14:textId="77777777" w:rsidR="00A05215" w:rsidRDefault="00A05215" w:rsidP="00A05215">
      <w:pPr>
        <w:pStyle w:val="Example"/>
      </w:pPr>
    </w:p>
    <w:p w14:paraId="3BDC5731" w14:textId="77777777" w:rsidR="00A05215" w:rsidRDefault="00A05215" w:rsidP="00A05215">
      <w:pPr>
        <w:pStyle w:val="Example"/>
      </w:pPr>
      <w:r>
        <w:t xml:space="preserve">Using the equation from above, </w:t>
      </w:r>
      <w:r>
        <w:rPr>
          <w:i/>
        </w:rPr>
        <w:t>h</w:t>
      </w:r>
      <w:r>
        <w:t xml:space="preserve"> = -3, </w:t>
      </w:r>
      <w:r>
        <w:rPr>
          <w:i/>
        </w:rPr>
        <w:t>k</w:t>
      </w:r>
      <w:r>
        <w:t xml:space="preserve"> = 2, and the radius </w:t>
      </w:r>
      <w:r>
        <w:rPr>
          <w:i/>
        </w:rPr>
        <w:t>r</w:t>
      </w:r>
      <w:r>
        <w:t xml:space="preserve"> = 4.  Using these in our formula,</w:t>
      </w:r>
    </w:p>
    <w:p w14:paraId="0F09D530" w14:textId="77777777" w:rsidR="00A05215" w:rsidRDefault="00A05215" w:rsidP="00A05215">
      <w:pPr>
        <w:pStyle w:val="Example"/>
      </w:pPr>
      <w:r w:rsidRPr="003A407C">
        <w:rPr>
          <w:position w:val="-10"/>
        </w:rPr>
        <w:object w:dxaOrig="2580" w:dyaOrig="360" w14:anchorId="7521752D">
          <v:shape id="_x0000_i1032" type="#_x0000_t75" style="width:128.1pt;height:17.6pt" o:ole="">
            <v:imagedata r:id="rId23" o:title=""/>
          </v:shape>
          <o:OLEObject Type="Embed" ProgID="Equation.3" ShapeID="_x0000_i1032" DrawAspect="Content" ObjectID="_1717921095" r:id="rId24"/>
        </w:object>
      </w:r>
      <w:r>
        <w:tab/>
      </w:r>
      <w:r>
        <w:tab/>
        <w:t>simplified, this gives</w:t>
      </w:r>
    </w:p>
    <w:p w14:paraId="07443DFA" w14:textId="77777777" w:rsidR="00A05215" w:rsidRDefault="00A05215" w:rsidP="00A05215">
      <w:pPr>
        <w:pStyle w:val="Example"/>
      </w:pPr>
      <w:r w:rsidRPr="003A407C">
        <w:rPr>
          <w:position w:val="-10"/>
        </w:rPr>
        <w:object w:dxaOrig="2280" w:dyaOrig="360" w14:anchorId="1F994446">
          <v:shape id="_x0000_i1033" type="#_x0000_t75" style="width:113.9pt;height:17.6pt" o:ole="">
            <v:imagedata r:id="rId25" o:title=""/>
          </v:shape>
          <o:OLEObject Type="Embed" ProgID="Equation.3" ShapeID="_x0000_i1033" DrawAspect="Content" ObjectID="_1717921096" r:id="rId26"/>
        </w:object>
      </w:r>
    </w:p>
    <w:p w14:paraId="600A4163" w14:textId="77777777" w:rsidR="00F750D9" w:rsidRDefault="00F750D9" w:rsidP="00F750D9"/>
    <w:p w14:paraId="047B5B32" w14:textId="77777777" w:rsidR="007C15CC" w:rsidRDefault="007C15CC" w:rsidP="00F750D9"/>
    <w:p w14:paraId="0B6633AE" w14:textId="77777777" w:rsidR="00A05215" w:rsidRDefault="00A05215" w:rsidP="007C15CC">
      <w:pPr>
        <w:pStyle w:val="ExampleHeader"/>
      </w:pPr>
      <w:r>
        <w:t>Example 3</w:t>
      </w:r>
    </w:p>
    <w:p w14:paraId="6AD95B9F" w14:textId="77777777" w:rsidR="00A05215" w:rsidRDefault="003416E2" w:rsidP="00A05215">
      <w:pPr>
        <w:pStyle w:val="Example"/>
      </w:pPr>
      <w:r>
        <w:rPr>
          <w:noProof/>
        </w:rPr>
        <w:drawing>
          <wp:anchor distT="0" distB="0" distL="114300" distR="114300" simplePos="0" relativeHeight="251635200" behindDoc="0" locked="0" layoutInCell="1" allowOverlap="1" wp14:anchorId="55DCEDE5" wp14:editId="3E6484C1">
            <wp:simplePos x="0" y="0"/>
            <wp:positionH relativeFrom="column">
              <wp:posOffset>4114800</wp:posOffset>
            </wp:positionH>
            <wp:positionV relativeFrom="paragraph">
              <wp:posOffset>41275</wp:posOffset>
            </wp:positionV>
            <wp:extent cx="1541780" cy="1548765"/>
            <wp:effectExtent l="0" t="0" r="7620" b="635"/>
            <wp:wrapSquare wrapText="bothSides"/>
            <wp:docPr id="58" name="Picture 58" descr="A circle with radius 3 centered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ircle with radius 3 centered at the orig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1780" cy="1548765"/>
                    </a:xfrm>
                    <a:prstGeom prst="rect">
                      <a:avLst/>
                    </a:prstGeom>
                    <a:noFill/>
                    <a:ln>
                      <a:noFill/>
                    </a:ln>
                  </pic:spPr>
                </pic:pic>
              </a:graphicData>
            </a:graphic>
          </wp:anchor>
        </w:drawing>
      </w:r>
      <w:r w:rsidR="00A05215">
        <w:t>Write an equation for the circle graphed here.</w:t>
      </w:r>
    </w:p>
    <w:p w14:paraId="2F9CD28E" w14:textId="77777777" w:rsidR="00A05215" w:rsidRDefault="00A05215" w:rsidP="00A05215">
      <w:pPr>
        <w:pStyle w:val="Example"/>
      </w:pPr>
    </w:p>
    <w:p w14:paraId="2E466BBA" w14:textId="77777777" w:rsidR="00A05215" w:rsidRDefault="00A05215" w:rsidP="00A05215">
      <w:pPr>
        <w:pStyle w:val="Example"/>
      </w:pPr>
      <w:r>
        <w:t>This circle is centered at the origin, the point (0, 0).  By measuring horizontally or vertically from the center out to the circle, we can see the radius is 3.  Using this information in our formula gives:</w:t>
      </w:r>
    </w:p>
    <w:p w14:paraId="5E9F85C0" w14:textId="77777777" w:rsidR="00A05215" w:rsidRDefault="00A05215" w:rsidP="00A05215">
      <w:pPr>
        <w:pStyle w:val="Example"/>
      </w:pPr>
      <w:r w:rsidRPr="003A407C">
        <w:rPr>
          <w:position w:val="-10"/>
        </w:rPr>
        <w:object w:dxaOrig="2280" w:dyaOrig="360" w14:anchorId="575D31E9">
          <v:shape id="_x0000_i1034" type="#_x0000_t75" style="width:113.9pt;height:17.6pt" o:ole="">
            <v:imagedata r:id="rId28" o:title=""/>
          </v:shape>
          <o:OLEObject Type="Embed" ProgID="Equation.3" ShapeID="_x0000_i1034" DrawAspect="Content" ObjectID="_1717921097" r:id="rId29"/>
        </w:object>
      </w:r>
      <w:r>
        <w:tab/>
        <w:t xml:space="preserve">         si</w:t>
      </w:r>
      <w:r w:rsidR="009B6E32">
        <w:t>mplified</w:t>
      </w:r>
      <w:r>
        <w:t>, this gives</w:t>
      </w:r>
    </w:p>
    <w:p w14:paraId="28DB0605" w14:textId="77777777" w:rsidR="00A05215" w:rsidRDefault="00A05215" w:rsidP="00A05215">
      <w:pPr>
        <w:pStyle w:val="Example"/>
      </w:pPr>
      <w:r w:rsidRPr="003A407C">
        <w:rPr>
          <w:position w:val="-10"/>
        </w:rPr>
        <w:object w:dxaOrig="1180" w:dyaOrig="360" w14:anchorId="2D508C77">
          <v:shape id="_x0000_i1035" type="#_x0000_t75" style="width:59.45pt;height:17.6pt" o:ole="">
            <v:imagedata r:id="rId30" o:title=""/>
          </v:shape>
          <o:OLEObject Type="Embed" ProgID="Equation.3" ShapeID="_x0000_i1035" DrawAspect="Content" ObjectID="_1717921098" r:id="rId31"/>
        </w:object>
      </w:r>
    </w:p>
    <w:p w14:paraId="7582BD8A" w14:textId="77777777" w:rsidR="00A05215" w:rsidRDefault="00A05215" w:rsidP="00A05215"/>
    <w:p w14:paraId="33AE3B2A" w14:textId="77777777" w:rsidR="00A05215" w:rsidRDefault="00A05215" w:rsidP="00A05215"/>
    <w:p w14:paraId="3E20809E" w14:textId="77777777" w:rsidR="00A05215" w:rsidRDefault="00A05215" w:rsidP="00A05215">
      <w:pPr>
        <w:pStyle w:val="TryitNow"/>
      </w:pPr>
      <w:r>
        <w:t>Try it Now</w:t>
      </w:r>
    </w:p>
    <w:p w14:paraId="7FF2F660" w14:textId="77777777" w:rsidR="00A05215" w:rsidRDefault="00A05215" w:rsidP="00A05215">
      <w:pPr>
        <w:pStyle w:val="TryitNowbody"/>
      </w:pPr>
      <w:r>
        <w:t>2. Write an equation for a circle centered at (4, -2) with radius 6</w:t>
      </w:r>
      <w:r w:rsidR="007D35B9">
        <w:t>.</w:t>
      </w:r>
    </w:p>
    <w:p w14:paraId="26E2BDEF" w14:textId="77777777" w:rsidR="00A05215" w:rsidRDefault="00A05215" w:rsidP="00A05215"/>
    <w:p w14:paraId="639D3371" w14:textId="77777777" w:rsidR="00A05215" w:rsidRDefault="00A05215" w:rsidP="00A05215"/>
    <w:p w14:paraId="20CB6A0B" w14:textId="77777777" w:rsidR="00A05215" w:rsidRDefault="00A05215" w:rsidP="00A05215">
      <w:r>
        <w:t>Notice that</w:t>
      </w:r>
      <w:r w:rsidR="007D35B9">
        <w:t>,</w:t>
      </w:r>
      <w:r>
        <w:t xml:space="preserve"> relative to a circle centered at the origin, horizontal and vertical shifts of the circle are revealed in the values of </w:t>
      </w:r>
      <w:r>
        <w:rPr>
          <w:i/>
        </w:rPr>
        <w:t>h</w:t>
      </w:r>
      <w:r>
        <w:t xml:space="preserve"> and </w:t>
      </w:r>
      <w:r>
        <w:rPr>
          <w:i/>
        </w:rPr>
        <w:t>k</w:t>
      </w:r>
      <w:r>
        <w:t xml:space="preserve">, which </w:t>
      </w:r>
      <w:r w:rsidR="007D35B9">
        <w:t>are the coordinates for</w:t>
      </w:r>
      <w:r>
        <w:t xml:space="preserve"> the center of the circle.</w:t>
      </w:r>
    </w:p>
    <w:p w14:paraId="36AFE25E" w14:textId="77777777" w:rsidR="00A05215" w:rsidRDefault="00A05215" w:rsidP="00A05215"/>
    <w:p w14:paraId="148BF6BC" w14:textId="77777777" w:rsidR="00AA0663" w:rsidRDefault="00AA0663" w:rsidP="00A05215"/>
    <w:p w14:paraId="588541D1" w14:textId="77777777" w:rsidR="00A05215" w:rsidRDefault="00A05215" w:rsidP="00A05215">
      <w:r>
        <w:rPr>
          <w:b/>
        </w:rPr>
        <w:t>Points on a Circle</w:t>
      </w:r>
      <w:r w:rsidR="00F66873">
        <w:rPr>
          <w:b/>
        </w:rPr>
        <w:fldChar w:fldCharType="begin"/>
      </w:r>
      <w:r w:rsidR="00A72411">
        <w:instrText xml:space="preserve"> XE "</w:instrText>
      </w:r>
      <w:r w:rsidR="00A72411" w:rsidRPr="00A317DB">
        <w:rPr>
          <w:b/>
        </w:rPr>
        <w:instrText>Circle</w:instrText>
      </w:r>
      <w:r w:rsidR="003870F2">
        <w:rPr>
          <w:b/>
        </w:rPr>
        <w:instrText>s</w:instrText>
      </w:r>
      <w:r w:rsidR="00A72411" w:rsidRPr="00A317DB">
        <w:rPr>
          <w:b/>
        </w:rPr>
        <w:instrText>:</w:instrText>
      </w:r>
      <w:r w:rsidR="00A72411" w:rsidRPr="00A317DB">
        <w:instrText>Points on a Circle</w:instrText>
      </w:r>
      <w:r w:rsidR="00A72411">
        <w:instrText xml:space="preserve">" </w:instrText>
      </w:r>
      <w:r w:rsidR="00F66873">
        <w:rPr>
          <w:b/>
        </w:rPr>
        <w:fldChar w:fldCharType="end"/>
      </w:r>
    </w:p>
    <w:p w14:paraId="0B3ADF9F" w14:textId="77777777" w:rsidR="007C15CC" w:rsidRDefault="007C15CC" w:rsidP="00A05215"/>
    <w:p w14:paraId="6CA1916E" w14:textId="77777777" w:rsidR="00A05215" w:rsidRDefault="00A05215" w:rsidP="00A05215">
      <w:r>
        <w:t xml:space="preserve">As noted earlier, </w:t>
      </w:r>
      <w:r w:rsidR="007D35B9">
        <w:t>an</w:t>
      </w:r>
      <w:r>
        <w:t xml:space="preserve"> equation for a circle cannot be written so that </w:t>
      </w:r>
      <w:r>
        <w:rPr>
          <w:i/>
        </w:rPr>
        <w:t>y</w:t>
      </w:r>
      <w:r>
        <w:t xml:space="preserve"> is a function of </w:t>
      </w:r>
      <w:r>
        <w:rPr>
          <w:i/>
        </w:rPr>
        <w:t>x</w:t>
      </w:r>
      <w:r>
        <w:t xml:space="preserve"> or vice versa.  </w:t>
      </w:r>
      <w:r w:rsidR="007D35B9">
        <w:t xml:space="preserve">To find coordinates on the circle given only the </w:t>
      </w:r>
      <w:r>
        <w:rPr>
          <w:i/>
        </w:rPr>
        <w:t>x</w:t>
      </w:r>
      <w:r>
        <w:t xml:space="preserve"> </w:t>
      </w:r>
      <w:r w:rsidR="007D35B9">
        <w:t>or</w:t>
      </w:r>
      <w:r>
        <w:t xml:space="preserve"> </w:t>
      </w:r>
      <w:r>
        <w:rPr>
          <w:i/>
        </w:rPr>
        <w:t>y</w:t>
      </w:r>
      <w:r>
        <w:t xml:space="preserve"> value</w:t>
      </w:r>
      <w:r w:rsidR="007D35B9">
        <w:t xml:space="preserve">, </w:t>
      </w:r>
      <w:r>
        <w:t>we must solve algebrai</w:t>
      </w:r>
      <w:r w:rsidR="007D35B9">
        <w:t>cally for the unknown</w:t>
      </w:r>
      <w:r>
        <w:t xml:space="preserve"> values.</w:t>
      </w:r>
    </w:p>
    <w:p w14:paraId="0D550B6C" w14:textId="77777777" w:rsidR="00A05215" w:rsidRDefault="00A05215" w:rsidP="00A05215"/>
    <w:p w14:paraId="12A3D56D" w14:textId="77777777" w:rsidR="00E32772" w:rsidRDefault="00E32772" w:rsidP="00A05215"/>
    <w:p w14:paraId="323F6A00" w14:textId="77777777" w:rsidR="00A05215" w:rsidRDefault="00A05215" w:rsidP="00A05215">
      <w:pPr>
        <w:pStyle w:val="ExampleHeader"/>
      </w:pPr>
      <w:r>
        <w:t>Example 4</w:t>
      </w:r>
    </w:p>
    <w:p w14:paraId="45D24CB4" w14:textId="77777777" w:rsidR="00A05215" w:rsidRDefault="00A05215" w:rsidP="00A05215">
      <w:pPr>
        <w:pStyle w:val="Example"/>
      </w:pPr>
      <w:r>
        <w:t xml:space="preserve">Find the points on a circle of radius 5 centered at the origin with an </w:t>
      </w:r>
      <w:r>
        <w:rPr>
          <w:i/>
        </w:rPr>
        <w:t>x</w:t>
      </w:r>
      <w:r>
        <w:t xml:space="preserve"> value of 3.</w:t>
      </w:r>
    </w:p>
    <w:p w14:paraId="2FD572E7" w14:textId="77777777" w:rsidR="00A05215" w:rsidRDefault="00A05215" w:rsidP="00A05215">
      <w:pPr>
        <w:pStyle w:val="Example"/>
      </w:pPr>
    </w:p>
    <w:p w14:paraId="2AA5D5C5" w14:textId="77777777" w:rsidR="00A05215" w:rsidRDefault="00A05215" w:rsidP="00A05215">
      <w:pPr>
        <w:pStyle w:val="Example"/>
      </w:pPr>
      <w:r>
        <w:t>We begin by writing an equation for the circle centered at the origin with a radius of 5.</w:t>
      </w:r>
    </w:p>
    <w:p w14:paraId="3706B5D7" w14:textId="77777777" w:rsidR="00A05215" w:rsidRDefault="00A05215" w:rsidP="00A05215">
      <w:pPr>
        <w:pStyle w:val="Example"/>
      </w:pPr>
      <w:r w:rsidRPr="003A407C">
        <w:rPr>
          <w:position w:val="-10"/>
        </w:rPr>
        <w:object w:dxaOrig="1300" w:dyaOrig="360" w14:anchorId="06297C63">
          <v:shape id="_x0000_i1036" type="#_x0000_t75" style="width:64.5pt;height:17.6pt" o:ole="">
            <v:imagedata r:id="rId32" o:title=""/>
          </v:shape>
          <o:OLEObject Type="Embed" ProgID="Equation.3" ShapeID="_x0000_i1036" DrawAspect="Content" ObjectID="_1717921099" r:id="rId33"/>
        </w:object>
      </w:r>
    </w:p>
    <w:p w14:paraId="177AD9B1" w14:textId="77777777" w:rsidR="00A05215" w:rsidRDefault="00A05215" w:rsidP="00A05215">
      <w:pPr>
        <w:pStyle w:val="Example"/>
      </w:pPr>
    </w:p>
    <w:p w14:paraId="5EFE13F2" w14:textId="77777777" w:rsidR="00A05215" w:rsidRPr="007C15CC" w:rsidRDefault="00A05215" w:rsidP="00A05215">
      <w:pPr>
        <w:pStyle w:val="Example"/>
      </w:pPr>
      <w:r>
        <w:t xml:space="preserve">Substituting in the desired </w:t>
      </w:r>
      <w:r>
        <w:rPr>
          <w:i/>
        </w:rPr>
        <w:t>x</w:t>
      </w:r>
      <w:r>
        <w:t xml:space="preserve"> value of 3 gives an equation we can solve for </w:t>
      </w:r>
      <w:r>
        <w:rPr>
          <w:i/>
        </w:rPr>
        <w:t>y</w:t>
      </w:r>
      <w:r w:rsidR="007C15CC">
        <w:t>.</w:t>
      </w:r>
    </w:p>
    <w:p w14:paraId="5450110A" w14:textId="77777777" w:rsidR="00A05215" w:rsidRDefault="00A05215" w:rsidP="00A05215">
      <w:pPr>
        <w:pStyle w:val="Example"/>
      </w:pPr>
      <w:r w:rsidRPr="00C550C8">
        <w:rPr>
          <w:position w:val="-52"/>
        </w:rPr>
        <w:object w:dxaOrig="1640" w:dyaOrig="1180" w14:anchorId="00959C90">
          <v:shape id="_x0000_i1037" type="#_x0000_t75" style="width:82.1pt;height:59.45pt" o:ole="">
            <v:imagedata r:id="rId34" o:title=""/>
          </v:shape>
          <o:OLEObject Type="Embed" ProgID="Equation.3" ShapeID="_x0000_i1037" DrawAspect="Content" ObjectID="_1717921100" r:id="rId35"/>
        </w:object>
      </w:r>
    </w:p>
    <w:p w14:paraId="1EAA9C94" w14:textId="77777777" w:rsidR="00A05215" w:rsidRDefault="00A05215" w:rsidP="00A05215">
      <w:pPr>
        <w:pStyle w:val="Example"/>
      </w:pPr>
    </w:p>
    <w:p w14:paraId="12459B7B" w14:textId="77777777" w:rsidR="00A05215" w:rsidRDefault="00A05215" w:rsidP="00A05215">
      <w:pPr>
        <w:pStyle w:val="Example"/>
      </w:pPr>
      <w:r>
        <w:t xml:space="preserve">There are two points on the circle with an </w:t>
      </w:r>
      <w:r>
        <w:rPr>
          <w:i/>
        </w:rPr>
        <w:t>x</w:t>
      </w:r>
      <w:r>
        <w:t xml:space="preserve"> value of 3:  (3, 4) and (3, -4)</w:t>
      </w:r>
      <w:r w:rsidR="007D35B9">
        <w:t>.</w:t>
      </w:r>
    </w:p>
    <w:p w14:paraId="136A7CA0" w14:textId="77777777" w:rsidR="00AA0663" w:rsidRDefault="00AA0663" w:rsidP="00A05215"/>
    <w:p w14:paraId="773BCFC7" w14:textId="77777777" w:rsidR="00AA0663" w:rsidRDefault="00AA0663" w:rsidP="00A05215"/>
    <w:p w14:paraId="4C9EF456" w14:textId="77777777" w:rsidR="00AA0663" w:rsidRDefault="00AA0663" w:rsidP="00AA0663">
      <w:pPr>
        <w:pStyle w:val="ExampleHeader"/>
      </w:pPr>
      <w:r>
        <w:t>Example 5</w:t>
      </w:r>
    </w:p>
    <w:p w14:paraId="09106894" w14:textId="77777777" w:rsidR="00AA0663" w:rsidRDefault="00AA0663" w:rsidP="00AA0663">
      <w:pPr>
        <w:pStyle w:val="Example"/>
      </w:pPr>
      <w:r>
        <w:t xml:space="preserve">Find the </w:t>
      </w:r>
      <w:r>
        <w:rPr>
          <w:i/>
        </w:rPr>
        <w:t>x</w:t>
      </w:r>
      <w:r>
        <w:t xml:space="preserve"> intercepts of a circle with radius 6 centered at the point (2, 4)</w:t>
      </w:r>
      <w:r w:rsidR="007D35B9">
        <w:t>.</w:t>
      </w:r>
    </w:p>
    <w:p w14:paraId="5588A75E" w14:textId="77777777" w:rsidR="00AA0663" w:rsidRDefault="00AA0663" w:rsidP="00AA0663">
      <w:pPr>
        <w:pStyle w:val="Example"/>
      </w:pPr>
    </w:p>
    <w:p w14:paraId="7689A46D" w14:textId="77777777" w:rsidR="00AA0663" w:rsidRDefault="00AA0663" w:rsidP="00AA0663">
      <w:pPr>
        <w:pStyle w:val="Example"/>
      </w:pPr>
      <w:r>
        <w:t>We can start by writing an equation for the circle.</w:t>
      </w:r>
    </w:p>
    <w:p w14:paraId="1975DD4A" w14:textId="77777777" w:rsidR="00AA0663" w:rsidRDefault="00AA0663" w:rsidP="00AA0663">
      <w:pPr>
        <w:pStyle w:val="Example"/>
      </w:pPr>
      <w:r w:rsidRPr="003A407C">
        <w:rPr>
          <w:position w:val="-10"/>
        </w:rPr>
        <w:object w:dxaOrig="2320" w:dyaOrig="360" w14:anchorId="06A3F571">
          <v:shape id="_x0000_i1038" type="#_x0000_t75" style="width:116.35pt;height:17.6pt" o:ole="">
            <v:imagedata r:id="rId36" o:title=""/>
          </v:shape>
          <o:OLEObject Type="Embed" ProgID="Equation.3" ShapeID="_x0000_i1038" DrawAspect="Content" ObjectID="_1717921101" r:id="rId37"/>
        </w:object>
      </w:r>
    </w:p>
    <w:p w14:paraId="59B724BE" w14:textId="77777777" w:rsidR="00AA0663" w:rsidRDefault="00AA0663" w:rsidP="00AA0663">
      <w:pPr>
        <w:pStyle w:val="Example"/>
      </w:pPr>
    </w:p>
    <w:p w14:paraId="62096417" w14:textId="77777777" w:rsidR="00AA0663" w:rsidRPr="00AA0663" w:rsidRDefault="00AA0663" w:rsidP="00AA0663">
      <w:pPr>
        <w:pStyle w:val="Example"/>
      </w:pPr>
      <w:r>
        <w:t xml:space="preserve">To find the </w:t>
      </w:r>
      <w:r>
        <w:rPr>
          <w:i/>
        </w:rPr>
        <w:t>x</w:t>
      </w:r>
      <w:r>
        <w:t xml:space="preserve"> intercepts, we need to find the points where </w:t>
      </w:r>
      <w:r>
        <w:rPr>
          <w:i/>
        </w:rPr>
        <w:t>y</w:t>
      </w:r>
      <w:r>
        <w:t xml:space="preserve"> = 0.  Substituting in zero for </w:t>
      </w:r>
      <w:r>
        <w:rPr>
          <w:i/>
        </w:rPr>
        <w:t>y</w:t>
      </w:r>
      <w:r>
        <w:t xml:space="preserve">, we can solve for </w:t>
      </w:r>
      <w:r>
        <w:rPr>
          <w:i/>
        </w:rPr>
        <w:t>x</w:t>
      </w:r>
      <w:r>
        <w:t>.</w:t>
      </w:r>
    </w:p>
    <w:p w14:paraId="1D51A2BF" w14:textId="77777777" w:rsidR="00AA0663" w:rsidRDefault="00AA0663" w:rsidP="00AA0663">
      <w:pPr>
        <w:pStyle w:val="Example"/>
      </w:pPr>
      <w:r w:rsidRPr="003A407C">
        <w:rPr>
          <w:position w:val="-10"/>
        </w:rPr>
        <w:object w:dxaOrig="2299" w:dyaOrig="360" w14:anchorId="5B0B9B36">
          <v:shape id="_x0000_i1039" type="#_x0000_t75" style="width:113.8pt;height:17.6pt" o:ole="">
            <v:imagedata r:id="rId38" o:title=""/>
          </v:shape>
          <o:OLEObject Type="Embed" ProgID="Equation.3" ShapeID="_x0000_i1039" DrawAspect="Content" ObjectID="_1717921102" r:id="rId39"/>
        </w:object>
      </w:r>
    </w:p>
    <w:p w14:paraId="5FDD2B70" w14:textId="77777777" w:rsidR="00AA0663" w:rsidRDefault="00AA0663" w:rsidP="00AA0663">
      <w:pPr>
        <w:pStyle w:val="Example"/>
      </w:pPr>
      <w:r w:rsidRPr="003A407C">
        <w:rPr>
          <w:position w:val="-10"/>
        </w:rPr>
        <w:object w:dxaOrig="1760" w:dyaOrig="360" w14:anchorId="674E3D91">
          <v:shape id="_x0000_i1040" type="#_x0000_t75" style="width:88.8pt;height:17.6pt" o:ole="">
            <v:imagedata r:id="rId40" o:title=""/>
          </v:shape>
          <o:OLEObject Type="Embed" ProgID="Equation.3" ShapeID="_x0000_i1040" DrawAspect="Content" ObjectID="_1717921103" r:id="rId41"/>
        </w:object>
      </w:r>
    </w:p>
    <w:p w14:paraId="42D84E6A" w14:textId="77777777" w:rsidR="00AA0663" w:rsidRDefault="00AA0663" w:rsidP="00AA0663">
      <w:pPr>
        <w:pStyle w:val="Example"/>
      </w:pPr>
      <w:r w:rsidRPr="003A407C">
        <w:rPr>
          <w:position w:val="-10"/>
        </w:rPr>
        <w:object w:dxaOrig="1320" w:dyaOrig="360" w14:anchorId="3F9CC130">
          <v:shape id="_x0000_i1041" type="#_x0000_t75" style="width:66.15pt;height:17.6pt" o:ole="">
            <v:imagedata r:id="rId42" o:title=""/>
          </v:shape>
          <o:OLEObject Type="Embed" ProgID="Equation.3" ShapeID="_x0000_i1041" DrawAspect="Content" ObjectID="_1717921104" r:id="rId43"/>
        </w:object>
      </w:r>
    </w:p>
    <w:p w14:paraId="7F451378" w14:textId="77777777" w:rsidR="00AA0663" w:rsidRDefault="00AA0663" w:rsidP="00AA0663">
      <w:pPr>
        <w:pStyle w:val="Example"/>
      </w:pPr>
      <w:r w:rsidRPr="00AA0663">
        <w:rPr>
          <w:position w:val="-8"/>
        </w:rPr>
        <w:object w:dxaOrig="1359" w:dyaOrig="360" w14:anchorId="7BAC1C49">
          <v:shape id="_x0000_i1042" type="#_x0000_t75" style="width:68.65pt;height:17.6pt" o:ole="">
            <v:imagedata r:id="rId44" o:title=""/>
          </v:shape>
          <o:OLEObject Type="Embed" ProgID="Equation.3" ShapeID="_x0000_i1042" DrawAspect="Content" ObjectID="_1717921105" r:id="rId45"/>
        </w:object>
      </w:r>
    </w:p>
    <w:p w14:paraId="1808D011" w14:textId="77777777" w:rsidR="00AA0663" w:rsidRDefault="00AA0663" w:rsidP="00AA0663">
      <w:pPr>
        <w:pStyle w:val="Example"/>
      </w:pPr>
      <w:r w:rsidRPr="00AA0663">
        <w:rPr>
          <w:position w:val="-8"/>
        </w:rPr>
        <w:object w:dxaOrig="2240" w:dyaOrig="360" w14:anchorId="14C61229">
          <v:shape id="_x0000_i1043" type="#_x0000_t75" style="width:113pt;height:17.6pt" o:ole="">
            <v:imagedata r:id="rId46" o:title=""/>
          </v:shape>
          <o:OLEObject Type="Embed" ProgID="Equation.3" ShapeID="_x0000_i1043" DrawAspect="Content" ObjectID="_1717921106" r:id="rId47"/>
        </w:object>
      </w:r>
    </w:p>
    <w:p w14:paraId="2522DE31" w14:textId="77777777" w:rsidR="00AA0663" w:rsidRDefault="00AA0663" w:rsidP="00AA0663">
      <w:pPr>
        <w:pStyle w:val="Example"/>
      </w:pPr>
    </w:p>
    <w:p w14:paraId="45B2B240" w14:textId="77777777" w:rsidR="00AA0663" w:rsidRPr="00AA0663" w:rsidRDefault="00AA0663" w:rsidP="00AA0663">
      <w:pPr>
        <w:pStyle w:val="Example"/>
      </w:pPr>
      <w:r>
        <w:t xml:space="preserve">The </w:t>
      </w:r>
      <w:r>
        <w:rPr>
          <w:i/>
        </w:rPr>
        <w:t>x</w:t>
      </w:r>
      <w:r>
        <w:t xml:space="preserve"> intercepts of the circle are </w:t>
      </w:r>
      <w:r w:rsidRPr="00AA0663">
        <w:rPr>
          <w:position w:val="-10"/>
        </w:rPr>
        <w:object w:dxaOrig="1120" w:dyaOrig="380" w14:anchorId="0DB36944">
          <v:shape id="_x0000_i1044" type="#_x0000_t75" style="width:56.1pt;height:18.4pt" o:ole="">
            <v:imagedata r:id="rId48" o:title=""/>
          </v:shape>
          <o:OLEObject Type="Embed" ProgID="Equation.3" ShapeID="_x0000_i1044" DrawAspect="Content" ObjectID="_1717921107" r:id="rId49"/>
        </w:object>
      </w:r>
      <w:r>
        <w:t xml:space="preserve"> and </w:t>
      </w:r>
      <w:r w:rsidRPr="00AA0663">
        <w:rPr>
          <w:position w:val="-10"/>
        </w:rPr>
        <w:object w:dxaOrig="1120" w:dyaOrig="380" w14:anchorId="36DA1C49">
          <v:shape id="_x0000_i1045" type="#_x0000_t75" style="width:56.1pt;height:18.4pt" o:ole="">
            <v:imagedata r:id="rId50" o:title=""/>
          </v:shape>
          <o:OLEObject Type="Embed" ProgID="Equation.3" ShapeID="_x0000_i1045" DrawAspect="Content" ObjectID="_1717921108" r:id="rId51"/>
        </w:object>
      </w:r>
    </w:p>
    <w:p w14:paraId="736D20C8" w14:textId="77777777" w:rsidR="00A05215" w:rsidRDefault="00A05215" w:rsidP="00A05215"/>
    <w:p w14:paraId="3C8F8933" w14:textId="77777777" w:rsidR="00AA0663" w:rsidRDefault="00AA0663" w:rsidP="00A05215"/>
    <w:p w14:paraId="698F3CC5" w14:textId="77777777" w:rsidR="00A05215" w:rsidRDefault="00A05215" w:rsidP="00A05215">
      <w:pPr>
        <w:pStyle w:val="ExampleHeader"/>
      </w:pPr>
      <w:r>
        <w:t xml:space="preserve">Example </w:t>
      </w:r>
      <w:r w:rsidR="00AA0663">
        <w:t>6</w:t>
      </w:r>
    </w:p>
    <w:p w14:paraId="371B4A34" w14:textId="77777777" w:rsidR="00A05215" w:rsidRDefault="00A05215" w:rsidP="00A05215">
      <w:pPr>
        <w:pStyle w:val="Example"/>
      </w:pPr>
      <w:r>
        <w:t xml:space="preserve">In a town, Main Street runs east to west, and Meridian Road runs north to south.  A pizza store is located on Meridian 2 miles south of the intersection of Main and Meridian.  If the store advertises that it delivers within a </w:t>
      </w:r>
      <w:r w:rsidR="009B6E32">
        <w:t>3-mile</w:t>
      </w:r>
      <w:r>
        <w:t xml:space="preserve"> radius, how much of Main Street </w:t>
      </w:r>
      <w:r w:rsidR="004739F6">
        <w:t>do</w:t>
      </w:r>
      <w:r>
        <w:t xml:space="preserve"> they deliver to?</w:t>
      </w:r>
    </w:p>
    <w:p w14:paraId="2CFA714D" w14:textId="77777777" w:rsidR="00F14BA2" w:rsidRDefault="00F14BA2" w:rsidP="00A05215">
      <w:pPr>
        <w:pStyle w:val="Example"/>
      </w:pPr>
    </w:p>
    <w:p w14:paraId="1ED96A98" w14:textId="77777777" w:rsidR="00A05215" w:rsidRDefault="00EE1245" w:rsidP="00A05215">
      <w:pPr>
        <w:pStyle w:val="Example"/>
      </w:pPr>
      <w:r>
        <w:rPr>
          <w:noProof/>
        </w:rPr>
        <w:drawing>
          <wp:anchor distT="0" distB="0" distL="114300" distR="114300" simplePos="0" relativeHeight="251636224" behindDoc="0" locked="0" layoutInCell="1" allowOverlap="1" wp14:anchorId="687BFA67" wp14:editId="5301B4E4">
            <wp:simplePos x="0" y="0"/>
            <wp:positionH relativeFrom="column">
              <wp:posOffset>3562147</wp:posOffset>
            </wp:positionH>
            <wp:positionV relativeFrom="paragraph">
              <wp:posOffset>718820</wp:posOffset>
            </wp:positionV>
            <wp:extent cx="2036445" cy="2018030"/>
            <wp:effectExtent l="0" t="0" r="0" b="0"/>
            <wp:wrapSquare wrapText="bothSides"/>
            <wp:docPr id="59" name="Picture 59" descr="A circle with radius 3 centered at the origin, and a horizontal line at y=2, with the intersections marked with dots, and the line segment between the intersection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ircle with radius 3 centered at the origin, and a horizontal line at y=2, with the intersections marked with dots, and the line segment between the intersections highlighted in r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644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215">
        <w:t xml:space="preserve">This type of question is one in which introducing a coordinate system and drawing a picture can help us solve the problem.  We could either place the origin at the intersection of the two </w:t>
      </w:r>
      <w:proofErr w:type="gramStart"/>
      <w:r w:rsidR="00A05215">
        <w:t>streets, or</w:t>
      </w:r>
      <w:proofErr w:type="gramEnd"/>
      <w:r w:rsidR="00A05215">
        <w:t xml:space="preserve"> place the origin at the pizza store itself.  It is often easier to work with circles centered at the origin, so we’ll place the origin at the pizza store, though either approach would work fine.</w:t>
      </w:r>
    </w:p>
    <w:p w14:paraId="15DB17F9" w14:textId="77777777" w:rsidR="00A05215" w:rsidRDefault="00A05215" w:rsidP="00A05215">
      <w:pPr>
        <w:pStyle w:val="Example"/>
      </w:pPr>
    </w:p>
    <w:p w14:paraId="11335B44" w14:textId="77777777" w:rsidR="009B6E32" w:rsidRDefault="00A05215" w:rsidP="00A05215">
      <w:pPr>
        <w:pStyle w:val="Example"/>
      </w:pPr>
      <w:r>
        <w:t xml:space="preserve">Placing the origin at the pizza store, the delivery area with radius 3 miles can be described as the region inside the circle described by </w:t>
      </w:r>
      <w:r w:rsidRPr="003A407C">
        <w:rPr>
          <w:position w:val="-10"/>
        </w:rPr>
        <w:object w:dxaOrig="1180" w:dyaOrig="360" w14:anchorId="41893D34">
          <v:shape id="_x0000_i1046" type="#_x0000_t75" style="width:59.45pt;height:17.6pt" o:ole="">
            <v:imagedata r:id="rId53" o:title=""/>
          </v:shape>
          <o:OLEObject Type="Embed" ProgID="Equation.3" ShapeID="_x0000_i1046" DrawAspect="Content" ObjectID="_1717921109" r:id="rId54"/>
        </w:object>
      </w:r>
      <w:r>
        <w:t xml:space="preserve">.  </w:t>
      </w:r>
    </w:p>
    <w:p w14:paraId="7A40EED4" w14:textId="77777777" w:rsidR="009B6E32" w:rsidRDefault="009B6E32" w:rsidP="00A05215">
      <w:pPr>
        <w:pStyle w:val="Example"/>
      </w:pPr>
    </w:p>
    <w:p w14:paraId="281744E3" w14:textId="77777777" w:rsidR="00E32772" w:rsidRDefault="00A05215" w:rsidP="00A05215">
      <w:pPr>
        <w:pStyle w:val="Example"/>
      </w:pPr>
      <w:r>
        <w:lastRenderedPageBreak/>
        <w:t xml:space="preserve">Main Street, located 2 miles north of the pizza store and running east to west, can be described by the equation </w:t>
      </w:r>
      <w:r>
        <w:rPr>
          <w:i/>
        </w:rPr>
        <w:t>y</w:t>
      </w:r>
      <w:r>
        <w:t xml:space="preserve"> = 2.  </w:t>
      </w:r>
    </w:p>
    <w:p w14:paraId="1FBA7456" w14:textId="77777777" w:rsidR="00A05215" w:rsidRDefault="00A05215" w:rsidP="00A05215">
      <w:pPr>
        <w:pStyle w:val="Example"/>
      </w:pPr>
      <w:r>
        <w:t>To find the portion of Main St</w:t>
      </w:r>
      <w:r w:rsidR="004739F6">
        <w:t>reet</w:t>
      </w:r>
      <w:r>
        <w:t xml:space="preserve"> the store will deliver to, we first find the boundary of their delivery region by looking for where the delivery circle intersects Main Street.  To find the intersection, we look for the points on the circle where </w:t>
      </w:r>
      <w:r>
        <w:rPr>
          <w:i/>
        </w:rPr>
        <w:t>y</w:t>
      </w:r>
      <w:r>
        <w:t xml:space="preserve"> = 2.  Substituting </w:t>
      </w:r>
      <w:r>
        <w:rPr>
          <w:i/>
        </w:rPr>
        <w:t>y</w:t>
      </w:r>
      <w:r>
        <w:t xml:space="preserve"> = 2 into the circle equation lets us solve for the corresponding </w:t>
      </w:r>
      <w:r>
        <w:rPr>
          <w:i/>
        </w:rPr>
        <w:t>x</w:t>
      </w:r>
      <w:r>
        <w:t xml:space="preserve"> values.</w:t>
      </w:r>
    </w:p>
    <w:p w14:paraId="4F0DBFBD" w14:textId="77777777" w:rsidR="00E32772" w:rsidRDefault="00E32772" w:rsidP="00A05215">
      <w:pPr>
        <w:pStyle w:val="Example"/>
      </w:pPr>
    </w:p>
    <w:p w14:paraId="5D818DD9" w14:textId="77777777" w:rsidR="00A05215" w:rsidRDefault="00A05215" w:rsidP="00A05215">
      <w:pPr>
        <w:pStyle w:val="Example"/>
      </w:pPr>
      <w:r w:rsidRPr="00681315">
        <w:rPr>
          <w:position w:val="-48"/>
        </w:rPr>
        <w:object w:dxaOrig="1820" w:dyaOrig="1140" w14:anchorId="48FDD66C">
          <v:shape id="_x0000_i1047" type="#_x0000_t75" style="width:90.35pt;height:56.95pt" o:ole="">
            <v:imagedata r:id="rId55" o:title=""/>
          </v:shape>
          <o:OLEObject Type="Embed" ProgID="Equation.3" ShapeID="_x0000_i1047" DrawAspect="Content" ObjectID="_1717921110" r:id="rId56"/>
        </w:object>
      </w:r>
    </w:p>
    <w:p w14:paraId="4E2BB604" w14:textId="77777777" w:rsidR="00A05215" w:rsidRDefault="00A05215" w:rsidP="00A05215">
      <w:pPr>
        <w:pStyle w:val="Example"/>
      </w:pPr>
    </w:p>
    <w:p w14:paraId="7DF29EC7" w14:textId="77777777" w:rsidR="00A05215" w:rsidRPr="00C550C8" w:rsidRDefault="00A05215" w:rsidP="00A05215">
      <w:pPr>
        <w:pStyle w:val="Example"/>
      </w:pPr>
      <w:r>
        <w:t xml:space="preserve">This means the pizza store will deliver 2.236 miles down Main Street east of Meridian and 2.236 miles down Main Street west of Meridian.  We can conclude that the pizza store delivers to a </w:t>
      </w:r>
      <w:proofErr w:type="gramStart"/>
      <w:r>
        <w:t xml:space="preserve">4.472 mile </w:t>
      </w:r>
      <w:r w:rsidR="009B6E32">
        <w:t>long</w:t>
      </w:r>
      <w:proofErr w:type="gramEnd"/>
      <w:r w:rsidR="009B6E32">
        <w:t xml:space="preserve"> </w:t>
      </w:r>
      <w:r>
        <w:t>segment of Main St.</w:t>
      </w:r>
    </w:p>
    <w:p w14:paraId="5FC224A3" w14:textId="77777777" w:rsidR="00A05215" w:rsidRDefault="00A05215" w:rsidP="00A05215"/>
    <w:p w14:paraId="3604743B" w14:textId="77777777" w:rsidR="00A05215" w:rsidRDefault="00A05215" w:rsidP="00A05215"/>
    <w:p w14:paraId="63EBCE4D" w14:textId="77777777" w:rsidR="00A05215" w:rsidRDefault="00A05215" w:rsidP="00A05215">
      <w:r>
        <w:t>In addition to finding where a vertical or horizontal line intersects the ci</w:t>
      </w:r>
      <w:r w:rsidR="007D35B9">
        <w:t>rcle, we can also find where an</w:t>
      </w:r>
      <w:r>
        <w:t xml:space="preserve"> arbitrary line intersects a circle.</w:t>
      </w:r>
    </w:p>
    <w:p w14:paraId="68565C20" w14:textId="77777777" w:rsidR="00A05215" w:rsidRDefault="00A05215" w:rsidP="00A05215"/>
    <w:p w14:paraId="54193701" w14:textId="77777777" w:rsidR="00E32772" w:rsidRDefault="00E32772" w:rsidP="00A05215"/>
    <w:p w14:paraId="665FF31C" w14:textId="77777777" w:rsidR="00A05215" w:rsidRDefault="00A05215" w:rsidP="00A05215">
      <w:pPr>
        <w:pStyle w:val="ExampleHeader"/>
      </w:pPr>
      <w:r>
        <w:t xml:space="preserve">Example </w:t>
      </w:r>
      <w:r w:rsidR="00AA0663">
        <w:t>7</w:t>
      </w:r>
    </w:p>
    <w:p w14:paraId="09FE5989" w14:textId="77777777" w:rsidR="00A05215" w:rsidRDefault="00A05215" w:rsidP="00A05215">
      <w:pPr>
        <w:pStyle w:val="Example"/>
      </w:pPr>
      <w:r>
        <w:t xml:space="preserve">Find where the line </w:t>
      </w:r>
      <w:r w:rsidRPr="00490300">
        <w:rPr>
          <w:position w:val="-10"/>
        </w:rPr>
        <w:object w:dxaOrig="1040" w:dyaOrig="320" w14:anchorId="4D17C19A">
          <v:shape id="_x0000_i1048" type="#_x0000_t75" style="width:51.9pt;height:15.9pt" o:ole="">
            <v:imagedata r:id="rId57" o:title=""/>
          </v:shape>
          <o:OLEObject Type="Embed" ProgID="Equation.3" ShapeID="_x0000_i1048" DrawAspect="Content" ObjectID="_1717921111" r:id="rId58"/>
        </w:object>
      </w:r>
      <w:r>
        <w:t xml:space="preserve"> intersects the circle </w:t>
      </w:r>
      <w:r w:rsidRPr="00490300">
        <w:rPr>
          <w:position w:val="-10"/>
        </w:rPr>
        <w:object w:dxaOrig="1780" w:dyaOrig="360" w14:anchorId="236B1F04">
          <v:shape id="_x0000_i1049" type="#_x0000_t75" style="width:87.95pt;height:17.6pt" o:ole="">
            <v:imagedata r:id="rId59" o:title=""/>
          </v:shape>
          <o:OLEObject Type="Embed" ProgID="Equation.3" ShapeID="_x0000_i1049" DrawAspect="Content" ObjectID="_1717921112" r:id="rId60"/>
        </w:object>
      </w:r>
      <w:r>
        <w:t>.</w:t>
      </w:r>
    </w:p>
    <w:p w14:paraId="7DBD8082" w14:textId="77777777" w:rsidR="00A05215" w:rsidRDefault="00A05215" w:rsidP="00A05215">
      <w:pPr>
        <w:pStyle w:val="Example"/>
      </w:pPr>
    </w:p>
    <w:p w14:paraId="69F7EDB7" w14:textId="77777777" w:rsidR="009B6E32" w:rsidRDefault="00A05215" w:rsidP="00E32772">
      <w:pPr>
        <w:pStyle w:val="Example"/>
      </w:pPr>
      <w:r>
        <w:t>Normally</w:t>
      </w:r>
      <w:r w:rsidR="007D35B9">
        <w:t>,</w:t>
      </w:r>
      <w:r>
        <w:t xml:space="preserve"> to find an intersection of two functions </w:t>
      </w:r>
      <w:r>
        <w:rPr>
          <w:i/>
        </w:rPr>
        <w:t>f(x)</w:t>
      </w:r>
      <w:r>
        <w:t xml:space="preserve"> and </w:t>
      </w:r>
      <w:r>
        <w:rPr>
          <w:i/>
        </w:rPr>
        <w:t>g(x)</w:t>
      </w:r>
      <w:r>
        <w:t xml:space="preserve"> we would solve for the </w:t>
      </w:r>
      <w:r>
        <w:rPr>
          <w:i/>
        </w:rPr>
        <w:t>x</w:t>
      </w:r>
      <w:r>
        <w:t xml:space="preserve"> value that would make the function</w:t>
      </w:r>
      <w:r w:rsidR="009B6E32">
        <w:t>s</w:t>
      </w:r>
      <w:r>
        <w:t xml:space="preserve"> equal by solving the equation </w:t>
      </w:r>
      <w:r>
        <w:rPr>
          <w:i/>
        </w:rPr>
        <w:t>f(x)</w:t>
      </w:r>
      <w:r>
        <w:t xml:space="preserve"> = </w:t>
      </w:r>
      <w:r>
        <w:rPr>
          <w:i/>
        </w:rPr>
        <w:t>g(x)</w:t>
      </w:r>
      <w:r>
        <w:t xml:space="preserve">.  In the case of a circle, it isn’t possible to represent the equation as a function, but we can utilize the same idea.  </w:t>
      </w:r>
    </w:p>
    <w:p w14:paraId="6767744C" w14:textId="77777777" w:rsidR="009B6E32" w:rsidRDefault="009B6E32" w:rsidP="00E32772">
      <w:pPr>
        <w:pStyle w:val="Example"/>
      </w:pPr>
    </w:p>
    <w:p w14:paraId="06E57A41" w14:textId="77777777" w:rsidR="00E32772" w:rsidRDefault="00A05215" w:rsidP="00E32772">
      <w:pPr>
        <w:pStyle w:val="Example"/>
      </w:pPr>
      <w:r>
        <w:t xml:space="preserve">The output value of the line determines the </w:t>
      </w:r>
      <w:r w:rsidRPr="00490300">
        <w:rPr>
          <w:i/>
        </w:rPr>
        <w:t>y</w:t>
      </w:r>
      <w:r>
        <w:t xml:space="preserve"> value:  </w:t>
      </w:r>
      <w:r w:rsidRPr="00490300">
        <w:rPr>
          <w:position w:val="-10"/>
        </w:rPr>
        <w:object w:dxaOrig="1440" w:dyaOrig="320" w14:anchorId="5F91AFC6">
          <v:shape id="_x0000_i1050" type="#_x0000_t75" style="width:1in;height:15.9pt" o:ole="">
            <v:imagedata r:id="rId61" o:title=""/>
          </v:shape>
          <o:OLEObject Type="Embed" ProgID="Equation.3" ShapeID="_x0000_i1050" DrawAspect="Content" ObjectID="_1717921113" r:id="rId62"/>
        </w:object>
      </w:r>
      <w:r>
        <w:t xml:space="preserve">.  </w:t>
      </w:r>
      <w:r w:rsidRPr="00490300">
        <w:t>We</w:t>
      </w:r>
      <w:r>
        <w:t xml:space="preserve"> want the </w:t>
      </w:r>
      <w:r>
        <w:rPr>
          <w:i/>
        </w:rPr>
        <w:t>y</w:t>
      </w:r>
      <w:r>
        <w:t xml:space="preserve"> value of the circle to equal the </w:t>
      </w:r>
      <w:r>
        <w:rPr>
          <w:i/>
        </w:rPr>
        <w:t>y</w:t>
      </w:r>
      <w:r>
        <w:t xml:space="preserve"> value of the line</w:t>
      </w:r>
      <w:r w:rsidR="007D35B9">
        <w:t>,</w:t>
      </w:r>
      <w:r>
        <w:t xml:space="preserve"> which is the output value of the function.  To do this, we can substitute the expression for </w:t>
      </w:r>
      <w:r>
        <w:rPr>
          <w:i/>
        </w:rPr>
        <w:t>y</w:t>
      </w:r>
      <w:r>
        <w:t xml:space="preserve"> from the line into the circle equation.</w:t>
      </w:r>
    </w:p>
    <w:p w14:paraId="2C8FBFA5" w14:textId="77777777" w:rsidR="00E32772" w:rsidRDefault="00E32772" w:rsidP="00E32772">
      <w:pPr>
        <w:pStyle w:val="Example"/>
      </w:pPr>
    </w:p>
    <w:p w14:paraId="21B7E0FA" w14:textId="77777777" w:rsidR="00A05215" w:rsidRPr="00490300" w:rsidRDefault="00A05215" w:rsidP="00A05215">
      <w:pPr>
        <w:pStyle w:val="Example"/>
      </w:pPr>
      <w:r w:rsidRPr="00490300">
        <w:rPr>
          <w:position w:val="-10"/>
        </w:rPr>
        <w:object w:dxaOrig="1780" w:dyaOrig="360" w14:anchorId="7311182B">
          <v:shape id="_x0000_i1051" type="#_x0000_t75" style="width:87.95pt;height:17.6pt" o:ole="">
            <v:imagedata r:id="rId59" o:title=""/>
          </v:shape>
          <o:OLEObject Type="Embed" ProgID="Equation.3" ShapeID="_x0000_i1051" DrawAspect="Content" ObjectID="_1717921114" r:id="rId63"/>
        </w:object>
      </w:r>
      <w:r>
        <w:tab/>
      </w:r>
      <w:r>
        <w:tab/>
        <w:t xml:space="preserve">replace </w:t>
      </w:r>
      <w:r>
        <w:rPr>
          <w:i/>
        </w:rPr>
        <w:t>y</w:t>
      </w:r>
      <w:r>
        <w:t xml:space="preserve"> with the line formula: </w:t>
      </w:r>
      <w:r w:rsidRPr="00490300">
        <w:rPr>
          <w:position w:val="-10"/>
        </w:rPr>
        <w:object w:dxaOrig="720" w:dyaOrig="320" w14:anchorId="71D91045">
          <v:shape id="_x0000_i1052" type="#_x0000_t75" style="width:36pt;height:15.9pt" o:ole="">
            <v:imagedata r:id="rId64" o:title=""/>
          </v:shape>
          <o:OLEObject Type="Embed" ProgID="Equation.3" ShapeID="_x0000_i1052" DrawAspect="Content" ObjectID="_1717921115" r:id="rId65"/>
        </w:object>
      </w:r>
    </w:p>
    <w:p w14:paraId="263EADF7" w14:textId="77777777" w:rsidR="00A05215" w:rsidRDefault="00A05215" w:rsidP="00A05215">
      <w:pPr>
        <w:pStyle w:val="Example"/>
      </w:pPr>
      <w:r w:rsidRPr="00490300">
        <w:rPr>
          <w:position w:val="-10"/>
        </w:rPr>
        <w:object w:dxaOrig="2060" w:dyaOrig="360" w14:anchorId="2F522193">
          <v:shape id="_x0000_i1053" type="#_x0000_t75" style="width:102.2pt;height:17.6pt" o:ole="">
            <v:imagedata r:id="rId66" o:title=""/>
          </v:shape>
          <o:OLEObject Type="Embed" ProgID="Equation.3" ShapeID="_x0000_i1053" DrawAspect="Content" ObjectID="_1717921116" r:id="rId67"/>
        </w:object>
      </w:r>
      <w:r>
        <w:tab/>
        <w:t xml:space="preserve">expand </w:t>
      </w:r>
    </w:p>
    <w:p w14:paraId="4DA499B9" w14:textId="77777777" w:rsidR="00A05215" w:rsidRDefault="00A05215" w:rsidP="00A05215">
      <w:pPr>
        <w:pStyle w:val="Example"/>
      </w:pPr>
      <w:r w:rsidRPr="00490300">
        <w:rPr>
          <w:position w:val="-6"/>
        </w:rPr>
        <w:object w:dxaOrig="2299" w:dyaOrig="320" w14:anchorId="7CDEDDA3">
          <v:shape id="_x0000_i1054" type="#_x0000_t75" style="width:113.8pt;height:15.9pt" o:ole="">
            <v:imagedata r:id="rId68" o:title=""/>
          </v:shape>
          <o:OLEObject Type="Embed" ProgID="Equation.3" ShapeID="_x0000_i1054" DrawAspect="Content" ObjectID="_1717921117" r:id="rId69"/>
        </w:object>
      </w:r>
      <w:r>
        <w:tab/>
        <w:t>simplify</w:t>
      </w:r>
    </w:p>
    <w:p w14:paraId="3EAA2280" w14:textId="77777777" w:rsidR="00A05215" w:rsidRDefault="00A05215" w:rsidP="00A05215">
      <w:pPr>
        <w:pStyle w:val="Example"/>
      </w:pPr>
      <w:r w:rsidRPr="00490300">
        <w:rPr>
          <w:position w:val="-6"/>
        </w:rPr>
        <w:object w:dxaOrig="1840" w:dyaOrig="320" w14:anchorId="0CE9C33C">
          <v:shape id="_x0000_i1055" type="#_x0000_t75" style="width:92.1pt;height:15.9pt" o:ole="">
            <v:imagedata r:id="rId70" o:title=""/>
          </v:shape>
          <o:OLEObject Type="Embed" ProgID="Equation.3" ShapeID="_x0000_i1055" DrawAspect="Content" ObjectID="_1717921118" r:id="rId71"/>
        </w:object>
      </w:r>
      <w:r>
        <w:tab/>
      </w:r>
      <w:r>
        <w:tab/>
        <w:t xml:space="preserve">since this equation is quadratic, we arrange </w:t>
      </w:r>
      <w:r w:rsidR="007D35B9">
        <w:t>one side to be 0</w:t>
      </w:r>
    </w:p>
    <w:p w14:paraId="1FFA6F9B" w14:textId="77777777" w:rsidR="00A05215" w:rsidRDefault="00A05215" w:rsidP="00A05215">
      <w:pPr>
        <w:pStyle w:val="Example"/>
      </w:pPr>
      <w:r w:rsidRPr="00490300">
        <w:rPr>
          <w:position w:val="-6"/>
        </w:rPr>
        <w:object w:dxaOrig="1820" w:dyaOrig="320" w14:anchorId="7EF38293">
          <v:shape id="_x0000_i1056" type="#_x0000_t75" style="width:90.35pt;height:15.9pt" o:ole="">
            <v:imagedata r:id="rId72" o:title=""/>
          </v:shape>
          <o:OLEObject Type="Embed" ProgID="Equation.3" ShapeID="_x0000_i1056" DrawAspect="Content" ObjectID="_1717921119" r:id="rId73"/>
        </w:object>
      </w:r>
    </w:p>
    <w:p w14:paraId="65983E62" w14:textId="77777777" w:rsidR="00A05215" w:rsidRDefault="00A05215" w:rsidP="00A05215">
      <w:pPr>
        <w:pStyle w:val="Example"/>
      </w:pPr>
    </w:p>
    <w:p w14:paraId="1C9E34D5" w14:textId="77777777" w:rsidR="00A05215" w:rsidRDefault="00A05215" w:rsidP="00A05215">
      <w:pPr>
        <w:pStyle w:val="Example"/>
      </w:pPr>
      <w:r>
        <w:t>Since this quadratic doesn’t appear to be</w:t>
      </w:r>
      <w:r w:rsidR="007D35B9">
        <w:t xml:space="preserve"> easily</w:t>
      </w:r>
      <w:r>
        <w:t xml:space="preserve"> factorable, we can use the quadratic </w:t>
      </w:r>
      <w:r w:rsidR="007D35B9">
        <w:t>formula</w:t>
      </w:r>
      <w:r>
        <w:t xml:space="preserve"> to solve for </w:t>
      </w:r>
      <w:r>
        <w:rPr>
          <w:i/>
        </w:rPr>
        <w:t>x</w:t>
      </w:r>
      <w:r>
        <w:t>:</w:t>
      </w:r>
    </w:p>
    <w:p w14:paraId="7C5D9330" w14:textId="77777777" w:rsidR="00A05215" w:rsidRDefault="00A05215" w:rsidP="00A05215">
      <w:pPr>
        <w:pStyle w:val="Example"/>
      </w:pPr>
      <w:r w:rsidRPr="00490300">
        <w:rPr>
          <w:position w:val="-28"/>
        </w:rPr>
        <w:object w:dxaOrig="4480" w:dyaOrig="760" w14:anchorId="5EE540EE">
          <v:shape id="_x0000_i1057" type="#_x0000_t75" style="width:223.55pt;height:38.5pt" o:ole="">
            <v:imagedata r:id="rId74" o:title=""/>
          </v:shape>
          <o:OLEObject Type="Embed" ProgID="Equation.3" ShapeID="_x0000_i1057" DrawAspect="Content" ObjectID="_1717921120" r:id="rId75"/>
        </w:object>
      </w:r>
      <w:r>
        <w:t xml:space="preserve">, or approximately </w:t>
      </w:r>
      <w:r>
        <w:rPr>
          <w:i/>
        </w:rPr>
        <w:t>x</w:t>
      </w:r>
      <w:r>
        <w:t xml:space="preserve"> </w:t>
      </w:r>
      <w:r w:rsidR="007D35B9">
        <w:t>≈</w:t>
      </w:r>
      <w:r>
        <w:t xml:space="preserve"> 0.966 or -0.731</w:t>
      </w:r>
    </w:p>
    <w:p w14:paraId="2CE4810A" w14:textId="77777777" w:rsidR="00A05215" w:rsidRDefault="00A05215" w:rsidP="00A05215">
      <w:pPr>
        <w:pStyle w:val="Example"/>
      </w:pPr>
    </w:p>
    <w:p w14:paraId="553725FD" w14:textId="77777777" w:rsidR="007C15CC" w:rsidRDefault="00A05215" w:rsidP="00A05215">
      <w:pPr>
        <w:pStyle w:val="Example"/>
      </w:pPr>
      <w:r>
        <w:t xml:space="preserve">From these </w:t>
      </w:r>
      <w:r>
        <w:rPr>
          <w:i/>
        </w:rPr>
        <w:t>x</w:t>
      </w:r>
      <w:r>
        <w:t xml:space="preserve"> values we can use either equation to find the corresponding </w:t>
      </w:r>
      <w:r>
        <w:rPr>
          <w:i/>
        </w:rPr>
        <w:t>y</w:t>
      </w:r>
      <w:r>
        <w:t xml:space="preserve"> values.  </w:t>
      </w:r>
    </w:p>
    <w:p w14:paraId="3FB92E15" w14:textId="77777777" w:rsidR="00A05215" w:rsidRDefault="00A05215" w:rsidP="00A05215">
      <w:pPr>
        <w:pStyle w:val="Example"/>
      </w:pPr>
      <w:r>
        <w:t>Since the line equation is easier to evaluate, we might choose to use it:</w:t>
      </w:r>
    </w:p>
    <w:p w14:paraId="3E29A6EF" w14:textId="77777777" w:rsidR="00A05215" w:rsidRDefault="00A05215" w:rsidP="00A05215">
      <w:pPr>
        <w:pStyle w:val="Example"/>
      </w:pPr>
      <w:r w:rsidRPr="00804652">
        <w:rPr>
          <w:position w:val="-28"/>
        </w:rPr>
        <w:object w:dxaOrig="3580" w:dyaOrig="680" w14:anchorId="1BF8CA4C">
          <v:shape id="_x0000_i1058" type="#_x0000_t75" style="width:180.05pt;height:33.5pt" o:ole="">
            <v:imagedata r:id="rId76" o:title=""/>
          </v:shape>
          <o:OLEObject Type="Embed" ProgID="Equation.3" ShapeID="_x0000_i1058" DrawAspect="Content" ObjectID="_1717921121" r:id="rId77"/>
        </w:object>
      </w:r>
    </w:p>
    <w:p w14:paraId="5EF5E75A" w14:textId="77777777" w:rsidR="00A05215" w:rsidRDefault="00A05215" w:rsidP="00A05215">
      <w:pPr>
        <w:pStyle w:val="Example"/>
      </w:pPr>
    </w:p>
    <w:p w14:paraId="1AB9614E" w14:textId="77777777" w:rsidR="00A05215" w:rsidRPr="00804652" w:rsidRDefault="00A05215" w:rsidP="00A05215">
      <w:pPr>
        <w:pStyle w:val="Example"/>
      </w:pPr>
      <w:r>
        <w:t>The line intersects the circle at the points (0.966, 3.864) and (-0.731, -2.923)</w:t>
      </w:r>
      <w:r w:rsidR="00E4418D">
        <w:t>.</w:t>
      </w:r>
    </w:p>
    <w:p w14:paraId="54D6BF9B" w14:textId="77777777" w:rsidR="00A05215" w:rsidRDefault="00A05215" w:rsidP="00A05215"/>
    <w:p w14:paraId="4D818815" w14:textId="77777777" w:rsidR="00A05215" w:rsidRDefault="00A05215" w:rsidP="00A05215"/>
    <w:p w14:paraId="7D4E613F" w14:textId="77777777" w:rsidR="00A05215" w:rsidRDefault="00A05215" w:rsidP="00A05215">
      <w:pPr>
        <w:pStyle w:val="TryitNow"/>
      </w:pPr>
      <w:r>
        <w:t>Try it Now</w:t>
      </w:r>
    </w:p>
    <w:p w14:paraId="42F5A300" w14:textId="77777777" w:rsidR="00A05215" w:rsidRDefault="00CD32C7" w:rsidP="00382AD1">
      <w:pPr>
        <w:pStyle w:val="TryitNowbody"/>
        <w:ind w:left="270" w:hanging="270"/>
      </w:pPr>
      <w:r>
        <w:t xml:space="preserve">3. </w:t>
      </w:r>
      <w:r w:rsidR="00A05215">
        <w:t xml:space="preserve">A small radio transmitter broadcasts in a </w:t>
      </w:r>
      <w:proofErr w:type="gramStart"/>
      <w:r w:rsidR="00A05215">
        <w:t>50 mile</w:t>
      </w:r>
      <w:proofErr w:type="gramEnd"/>
      <w:r w:rsidR="00A05215">
        <w:t xml:space="preserve"> radius.  If you drive along a straight line from a city 60 miles north of the transmitter to a second city 70 miles east of the transmitter, during how much of the drive will you pick up a signal from the transmitter?</w:t>
      </w:r>
    </w:p>
    <w:p w14:paraId="647B0D3E" w14:textId="77777777" w:rsidR="00A05215" w:rsidRDefault="00A05215" w:rsidP="00A05215"/>
    <w:p w14:paraId="5FB7DFFC" w14:textId="77777777" w:rsidR="00A05215" w:rsidRDefault="00A05215" w:rsidP="00A05215"/>
    <w:p w14:paraId="2C18A5EF" w14:textId="77777777" w:rsidR="00A05215" w:rsidRDefault="00A05215" w:rsidP="00A05215">
      <w:pPr>
        <w:pStyle w:val="DefinitionHeader"/>
      </w:pPr>
      <w:r>
        <w:t>Important Topics of This Section</w:t>
      </w:r>
    </w:p>
    <w:p w14:paraId="48A27E11" w14:textId="77777777" w:rsidR="00A05215" w:rsidRDefault="00A05215" w:rsidP="00A05215">
      <w:pPr>
        <w:pStyle w:val="Definition"/>
      </w:pPr>
      <w:r>
        <w:t>Distance formula</w:t>
      </w:r>
    </w:p>
    <w:p w14:paraId="1CCB2D84" w14:textId="77777777" w:rsidR="00A05215" w:rsidRDefault="00A05215" w:rsidP="00A05215">
      <w:pPr>
        <w:pStyle w:val="Definition"/>
      </w:pPr>
      <w:r>
        <w:t>Equation of a Circle</w:t>
      </w:r>
    </w:p>
    <w:p w14:paraId="399DE48A" w14:textId="77777777" w:rsidR="00A05215" w:rsidRPr="00804652" w:rsidRDefault="00A05215" w:rsidP="00A05215">
      <w:pPr>
        <w:pStyle w:val="Definition"/>
      </w:pPr>
      <w:r>
        <w:t xml:space="preserve">Finding the </w:t>
      </w:r>
      <w:r>
        <w:rPr>
          <w:i/>
        </w:rPr>
        <w:t>x</w:t>
      </w:r>
      <w:r>
        <w:t xml:space="preserve"> coordinate of a point on the circle given the </w:t>
      </w:r>
      <w:r>
        <w:rPr>
          <w:i/>
        </w:rPr>
        <w:t>y</w:t>
      </w:r>
      <w:r>
        <w:t xml:space="preserve"> coordinate or vice versa</w:t>
      </w:r>
    </w:p>
    <w:p w14:paraId="795555D3" w14:textId="77777777" w:rsidR="00A05215" w:rsidRDefault="00A05215" w:rsidP="00A05215">
      <w:pPr>
        <w:pStyle w:val="Definition"/>
      </w:pPr>
      <w:r>
        <w:t>Finding the intersection of a circle and a line</w:t>
      </w:r>
    </w:p>
    <w:p w14:paraId="59CA7BBB" w14:textId="77777777" w:rsidR="00A05215" w:rsidRDefault="00A05215" w:rsidP="00A05215"/>
    <w:p w14:paraId="47F9AD58" w14:textId="77777777" w:rsidR="00A05215" w:rsidRDefault="00A05215" w:rsidP="00A05215"/>
    <w:p w14:paraId="507BDED6" w14:textId="77777777" w:rsidR="00A05215" w:rsidRDefault="00A05215" w:rsidP="00A05215">
      <w:pPr>
        <w:pStyle w:val="TryitNow"/>
      </w:pPr>
      <w:r>
        <w:t>Try it Now Answers</w:t>
      </w:r>
    </w:p>
    <w:p w14:paraId="3B2097BA" w14:textId="77777777" w:rsidR="009B6E32" w:rsidRDefault="00A05215" w:rsidP="009B6E32">
      <w:pPr>
        <w:pStyle w:val="TryitNowbody"/>
      </w:pPr>
      <w:r>
        <w:t xml:space="preserve">1.  </w:t>
      </w:r>
      <w:r w:rsidRPr="002D2E77">
        <w:rPr>
          <w:position w:val="-8"/>
        </w:rPr>
        <w:object w:dxaOrig="480" w:dyaOrig="360" w14:anchorId="3275854D">
          <v:shape id="_x0000_i1059" type="#_x0000_t75" style="width:24.3pt;height:17.6pt" o:ole="">
            <v:imagedata r:id="rId78" o:title=""/>
          </v:shape>
          <o:OLEObject Type="Embed" ProgID="Equation.3" ShapeID="_x0000_i1059" DrawAspect="Content" ObjectID="_1717921122" r:id="rId79"/>
        </w:object>
      </w:r>
    </w:p>
    <w:p w14:paraId="6C698832" w14:textId="77777777" w:rsidR="009B6E32" w:rsidRDefault="009B6E32" w:rsidP="009B6E32">
      <w:pPr>
        <w:pStyle w:val="TryitNowbody"/>
      </w:pPr>
      <w:r>
        <w:t xml:space="preserve">2. </w:t>
      </w:r>
      <w:r w:rsidR="00A05215" w:rsidRPr="00490300">
        <w:rPr>
          <w:position w:val="-10"/>
        </w:rPr>
        <w:object w:dxaOrig="2320" w:dyaOrig="360" w14:anchorId="61879D95">
          <v:shape id="_x0000_i1060" type="#_x0000_t75" style="width:116.35pt;height:17.6pt" o:ole="">
            <v:imagedata r:id="rId80" o:title=""/>
          </v:shape>
          <o:OLEObject Type="Embed" ProgID="Equation.3" ShapeID="_x0000_i1060" DrawAspect="Content" ObjectID="_1717921123" r:id="rId81"/>
        </w:object>
      </w:r>
    </w:p>
    <w:p w14:paraId="279AC6E6" w14:textId="77777777" w:rsidR="00A05215" w:rsidRPr="009A1319" w:rsidRDefault="009B6E32" w:rsidP="009B6E32">
      <w:pPr>
        <w:pStyle w:val="TryitNowbody"/>
        <w:ind w:left="270" w:hanging="270"/>
      </w:pPr>
      <w:r>
        <w:t xml:space="preserve">3. The circle can be represented by </w:t>
      </w:r>
      <w:r w:rsidRPr="009B6E32">
        <w:rPr>
          <w:position w:val="-10"/>
        </w:rPr>
        <w:object w:dxaOrig="1400" w:dyaOrig="360" w14:anchorId="2AB54954">
          <v:shape id="_x0000_i1061" type="#_x0000_t75" style="width:69.5pt;height:17.6pt" o:ole="">
            <v:imagedata r:id="rId82" o:title=""/>
          </v:shape>
          <o:OLEObject Type="Embed" ProgID="Equation.3" ShapeID="_x0000_i1061" DrawAspect="Content" ObjectID="_1717921124" r:id="rId83"/>
        </w:object>
      </w:r>
      <w:r>
        <w:t xml:space="preserve">.  </w:t>
      </w:r>
      <w:r>
        <w:br/>
        <w:t xml:space="preserve">Finding a line from (0,60) to (70,0) gives </w:t>
      </w:r>
      <w:r w:rsidRPr="009B6E32">
        <w:rPr>
          <w:position w:val="-24"/>
        </w:rPr>
        <w:object w:dxaOrig="1380" w:dyaOrig="620" w14:anchorId="07CADA16">
          <v:shape id="_x0000_i1062" type="#_x0000_t75" style="width:68.65pt;height:30.15pt" o:ole="">
            <v:imagedata r:id="rId84" o:title=""/>
          </v:shape>
          <o:OLEObject Type="Embed" ProgID="Equation.3" ShapeID="_x0000_i1062" DrawAspect="Content" ObjectID="_1717921125" r:id="rId85"/>
        </w:object>
      </w:r>
      <w:r>
        <w:t xml:space="preserve">.  </w:t>
      </w:r>
      <w:r>
        <w:br/>
        <w:t xml:space="preserve">Substituting the line equation into the circle gives </w:t>
      </w:r>
      <w:r w:rsidR="00BC4C31" w:rsidRPr="00E4418D">
        <w:rPr>
          <w:position w:val="-28"/>
        </w:rPr>
        <w:object w:dxaOrig="2280" w:dyaOrig="740" w14:anchorId="0C1D24CF">
          <v:shape id="_x0000_i1063" type="#_x0000_t75" style="width:113.9pt;height:36pt" o:ole="">
            <v:imagedata r:id="rId86" o:title=""/>
          </v:shape>
          <o:OLEObject Type="Embed" ProgID="Equation.3" ShapeID="_x0000_i1063" DrawAspect="Content" ObjectID="_1717921126" r:id="rId87"/>
        </w:object>
      </w:r>
      <w:r>
        <w:t xml:space="preserve">.  </w:t>
      </w:r>
      <w:r>
        <w:br/>
        <w:t xml:space="preserve">Solving this equation, we find </w:t>
      </w:r>
      <w:r w:rsidR="00BC4C31">
        <w:rPr>
          <w:i/>
        </w:rPr>
        <w:t>x</w:t>
      </w:r>
      <w:r w:rsidR="00BC4C31">
        <w:t xml:space="preserve"> = 14 or </w:t>
      </w:r>
      <w:r w:rsidR="00BC4C31">
        <w:rPr>
          <w:i/>
        </w:rPr>
        <w:t>x</w:t>
      </w:r>
      <w:r w:rsidR="00BC4C31">
        <w:t xml:space="preserve"> = 45.29, corresponding to points (14, 48)</w:t>
      </w:r>
      <w:r>
        <w:t xml:space="preserve"> </w:t>
      </w:r>
      <w:r w:rsidR="00A05215">
        <w:t>and (45.29,</w:t>
      </w:r>
      <w:r w:rsidR="00E4418D">
        <w:t xml:space="preserve"> </w:t>
      </w:r>
      <w:r w:rsidR="00A05215">
        <w:t>21.18)</w:t>
      </w:r>
      <w:r>
        <w:t xml:space="preserve">.  </w:t>
      </w:r>
      <w:r>
        <w:br/>
        <w:t>The distance between these points is</w:t>
      </w:r>
      <w:r w:rsidR="00A05215">
        <w:t xml:space="preserve"> 41.21 miles.</w:t>
      </w:r>
    </w:p>
    <w:p w14:paraId="77CD2C36" w14:textId="77777777" w:rsidR="00A05215" w:rsidRDefault="00A05215" w:rsidP="009B6E32">
      <w:pPr>
        <w:pStyle w:val="TryitNowbody"/>
      </w:pPr>
    </w:p>
    <w:p w14:paraId="1525F879" w14:textId="77777777" w:rsidR="00FF11DB" w:rsidRDefault="00FF11DB" w:rsidP="009B6E32">
      <w:pPr>
        <w:pStyle w:val="TryitNowbody"/>
        <w:sectPr w:rsidR="00FF11DB" w:rsidSect="00382AD1">
          <w:headerReference w:type="even" r:id="rId88"/>
          <w:headerReference w:type="default" r:id="rId89"/>
          <w:footerReference w:type="first" r:id="rId90"/>
          <w:pgSz w:w="12240" w:h="15840"/>
          <w:pgMar w:top="1440" w:right="1440" w:bottom="1440" w:left="1440" w:header="720" w:footer="720" w:gutter="720"/>
          <w:pgNumType w:start="337"/>
          <w:cols w:space="720"/>
          <w:titlePg/>
          <w:docGrid w:linePitch="360"/>
        </w:sectPr>
      </w:pPr>
    </w:p>
    <w:p w14:paraId="6CBA0050" w14:textId="77777777" w:rsidR="00FF11DB" w:rsidRDefault="00FF11DB" w:rsidP="00FF11DB">
      <w:pPr>
        <w:pStyle w:val="Heading2"/>
      </w:pPr>
      <w:r>
        <w:lastRenderedPageBreak/>
        <w:t>Section 5.1 Exercises</w:t>
      </w:r>
    </w:p>
    <w:p w14:paraId="36AAEC68" w14:textId="77777777" w:rsidR="00FF11DB" w:rsidRDefault="00FF11DB" w:rsidP="00FF11DB">
      <w:pPr>
        <w:pStyle w:val="ListParagraph"/>
        <w:spacing w:line="240" w:lineRule="auto"/>
        <w:ind w:left="360"/>
        <w:rPr>
          <w:rFonts w:ascii="Times New Roman" w:hAnsi="Times New Roman"/>
          <w:sz w:val="24"/>
          <w:szCs w:val="24"/>
        </w:rPr>
      </w:pPr>
    </w:p>
    <w:p w14:paraId="563C289F" w14:textId="77777777" w:rsidR="00FF11DB" w:rsidRPr="003420F6"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Find the distance betwee</w:t>
      </w:r>
      <w:r>
        <w:rPr>
          <w:rFonts w:ascii="Times New Roman" w:hAnsi="Times New Roman"/>
          <w:sz w:val="24"/>
          <w:szCs w:val="24"/>
        </w:rPr>
        <w:t>n the points (5,3) and (-1,-5)</w:t>
      </w:r>
      <w:r w:rsidR="00E4418D">
        <w:rPr>
          <w:rFonts w:ascii="Times New Roman" w:hAnsi="Times New Roman"/>
          <w:sz w:val="24"/>
          <w:szCs w:val="24"/>
        </w:rPr>
        <w:t>.</w:t>
      </w:r>
    </w:p>
    <w:p w14:paraId="5CEF499B"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Find the distance between the points (3,3) and (-3,-2)</w:t>
      </w:r>
      <w:r w:rsidR="00E4418D">
        <w:rPr>
          <w:rFonts w:ascii="Times New Roman" w:hAnsi="Times New Roman"/>
          <w:sz w:val="24"/>
          <w:szCs w:val="24"/>
        </w:rPr>
        <w:t>.</w:t>
      </w:r>
    </w:p>
    <w:p w14:paraId="62E7A416"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Write </w:t>
      </w:r>
      <w:r w:rsidR="00E4418D">
        <w:rPr>
          <w:rFonts w:ascii="Times New Roman" w:hAnsi="Times New Roman"/>
          <w:sz w:val="24"/>
          <w:szCs w:val="24"/>
        </w:rPr>
        <w:t>an</w:t>
      </w:r>
      <w:r w:rsidRPr="003420F6">
        <w:rPr>
          <w:rFonts w:ascii="Times New Roman" w:hAnsi="Times New Roman"/>
          <w:sz w:val="24"/>
          <w:szCs w:val="24"/>
        </w:rPr>
        <w:t xml:space="preserve"> equation of </w:t>
      </w:r>
      <w:r>
        <w:rPr>
          <w:rFonts w:ascii="Times New Roman" w:hAnsi="Times New Roman"/>
          <w:sz w:val="24"/>
          <w:szCs w:val="24"/>
        </w:rPr>
        <w:t>the circle centered at (8 , -10)</w:t>
      </w:r>
      <w:r w:rsidRPr="003420F6">
        <w:rPr>
          <w:rFonts w:ascii="Times New Roman" w:hAnsi="Times New Roman"/>
          <w:sz w:val="24"/>
          <w:szCs w:val="24"/>
        </w:rPr>
        <w:t xml:space="preserve"> with radius 8. </w:t>
      </w:r>
    </w:p>
    <w:p w14:paraId="6B8EC598" w14:textId="77777777" w:rsidR="00FF11DB" w:rsidRDefault="00FF11DB" w:rsidP="00FF11DB">
      <w:pPr>
        <w:pStyle w:val="ListParagraph"/>
        <w:numPr>
          <w:ilvl w:val="0"/>
          <w:numId w:val="10"/>
        </w:numPr>
        <w:spacing w:line="240" w:lineRule="auto"/>
        <w:contextualSpacing w:val="0"/>
        <w:rPr>
          <w:rFonts w:ascii="Times New Roman" w:hAnsi="Times New Roman"/>
          <w:sz w:val="24"/>
          <w:szCs w:val="24"/>
        </w:rPr>
      </w:pPr>
      <w:r w:rsidRPr="00FF11DB">
        <w:rPr>
          <w:rFonts w:ascii="Times New Roman" w:hAnsi="Times New Roman"/>
          <w:sz w:val="24"/>
          <w:szCs w:val="24"/>
        </w:rPr>
        <w:t xml:space="preserve">Write </w:t>
      </w:r>
      <w:r w:rsidR="00E4418D">
        <w:rPr>
          <w:rFonts w:ascii="Times New Roman" w:hAnsi="Times New Roman"/>
          <w:sz w:val="24"/>
          <w:szCs w:val="24"/>
        </w:rPr>
        <w:t>an</w:t>
      </w:r>
      <w:r w:rsidRPr="00FF11DB">
        <w:rPr>
          <w:rFonts w:ascii="Times New Roman" w:hAnsi="Times New Roman"/>
          <w:sz w:val="24"/>
          <w:szCs w:val="24"/>
        </w:rPr>
        <w:t xml:space="preserve"> equation of the circle centered at (-9, 9)</w:t>
      </w:r>
      <w:r>
        <w:rPr>
          <w:rFonts w:ascii="Times New Roman" w:hAnsi="Times New Roman"/>
          <w:sz w:val="24"/>
          <w:szCs w:val="24"/>
        </w:rPr>
        <w:t xml:space="preserve">  with radius 16. </w:t>
      </w:r>
    </w:p>
    <w:p w14:paraId="5F3F3DBF"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FF11DB">
        <w:rPr>
          <w:rFonts w:ascii="Times New Roman" w:hAnsi="Times New Roman"/>
          <w:sz w:val="24"/>
          <w:szCs w:val="24"/>
        </w:rPr>
        <w:t xml:space="preserve">Write </w:t>
      </w:r>
      <w:r w:rsidR="00E4418D">
        <w:rPr>
          <w:rFonts w:ascii="Times New Roman" w:hAnsi="Times New Roman"/>
          <w:sz w:val="24"/>
          <w:szCs w:val="24"/>
        </w:rPr>
        <w:t>an</w:t>
      </w:r>
      <w:r w:rsidRPr="00FF11DB">
        <w:rPr>
          <w:rFonts w:ascii="Times New Roman" w:hAnsi="Times New Roman"/>
          <w:sz w:val="24"/>
          <w:szCs w:val="24"/>
        </w:rPr>
        <w:t xml:space="preserve"> equation of the circle centered at (7, -2) that passes through (-10, 0). </w:t>
      </w:r>
    </w:p>
    <w:p w14:paraId="1830A706"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Write </w:t>
      </w:r>
      <w:r w:rsidR="00E4418D">
        <w:rPr>
          <w:rFonts w:ascii="Times New Roman" w:hAnsi="Times New Roman"/>
          <w:sz w:val="24"/>
          <w:szCs w:val="24"/>
        </w:rPr>
        <w:t>an</w:t>
      </w:r>
      <w:r w:rsidRPr="003420F6">
        <w:rPr>
          <w:rFonts w:ascii="Times New Roman" w:hAnsi="Times New Roman"/>
          <w:sz w:val="24"/>
          <w:szCs w:val="24"/>
        </w:rPr>
        <w:t xml:space="preserve"> equation of the circle centered at (3</w:t>
      </w:r>
      <w:r>
        <w:rPr>
          <w:rFonts w:ascii="Times New Roman" w:hAnsi="Times New Roman"/>
          <w:sz w:val="24"/>
          <w:szCs w:val="24"/>
        </w:rPr>
        <w:t>, -7</w:t>
      </w:r>
      <w:r w:rsidRPr="003420F6">
        <w:rPr>
          <w:rFonts w:ascii="Times New Roman" w:hAnsi="Times New Roman"/>
          <w:sz w:val="24"/>
          <w:szCs w:val="24"/>
        </w:rPr>
        <w:t>) that passes through (15,</w:t>
      </w:r>
      <w:r>
        <w:rPr>
          <w:rFonts w:ascii="Times New Roman" w:hAnsi="Times New Roman"/>
          <w:sz w:val="24"/>
          <w:szCs w:val="24"/>
        </w:rPr>
        <w:t xml:space="preserve"> </w:t>
      </w:r>
      <w:r w:rsidRPr="003420F6">
        <w:rPr>
          <w:rFonts w:ascii="Times New Roman" w:hAnsi="Times New Roman"/>
          <w:sz w:val="24"/>
          <w:szCs w:val="24"/>
        </w:rPr>
        <w:t>13).</w:t>
      </w:r>
    </w:p>
    <w:p w14:paraId="1D845478"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Write an equation for a circle where (2, 6) and (8, 10) lie </w:t>
      </w:r>
      <w:r w:rsidR="00450FE4">
        <w:rPr>
          <w:rFonts w:ascii="Times New Roman" w:hAnsi="Times New Roman"/>
          <w:sz w:val="24"/>
          <w:szCs w:val="24"/>
        </w:rPr>
        <w:t>at the ends of a</w:t>
      </w:r>
      <w:r w:rsidRPr="003420F6">
        <w:rPr>
          <w:rFonts w:ascii="Times New Roman" w:hAnsi="Times New Roman"/>
          <w:sz w:val="24"/>
          <w:szCs w:val="24"/>
        </w:rPr>
        <w:t xml:space="preserve"> diameter.</w:t>
      </w:r>
    </w:p>
    <w:p w14:paraId="78A9376A"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Write an equation for a circle where (-3, 3) and (5, 7) </w:t>
      </w:r>
      <w:r w:rsidR="00450FE4" w:rsidRPr="003420F6">
        <w:rPr>
          <w:rFonts w:ascii="Times New Roman" w:hAnsi="Times New Roman"/>
          <w:sz w:val="24"/>
          <w:szCs w:val="24"/>
        </w:rPr>
        <w:t xml:space="preserve">lie </w:t>
      </w:r>
      <w:r w:rsidR="00450FE4">
        <w:rPr>
          <w:rFonts w:ascii="Times New Roman" w:hAnsi="Times New Roman"/>
          <w:sz w:val="24"/>
          <w:szCs w:val="24"/>
        </w:rPr>
        <w:t>at the ends of a diameter.</w:t>
      </w:r>
    </w:p>
    <w:p w14:paraId="0EBFC3B7"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Sketch a graph of </w:t>
      </w:r>
      <w:r w:rsidRPr="00015D6D">
        <w:rPr>
          <w:position w:val="-14"/>
        </w:rPr>
        <w:object w:dxaOrig="2079" w:dyaOrig="440" w14:anchorId="5519D01F">
          <v:shape id="_x0000_i1064" type="#_x0000_t75" style="width:103pt;height:21.75pt" o:ole="">
            <v:imagedata r:id="rId91" o:title=""/>
          </v:shape>
          <o:OLEObject Type="Embed" ProgID="Equation.3" ShapeID="_x0000_i1064" DrawAspect="Content" ObjectID="_1717921127" r:id="rId92"/>
        </w:object>
      </w:r>
      <w:r w:rsidR="00E4418D">
        <w:t>.</w:t>
      </w:r>
    </w:p>
    <w:p w14:paraId="6DC3EDAA"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Sketch a graph of </w:t>
      </w:r>
      <w:r w:rsidRPr="00015D6D">
        <w:rPr>
          <w:position w:val="-14"/>
        </w:rPr>
        <w:object w:dxaOrig="2160" w:dyaOrig="440" w14:anchorId="5A521492">
          <v:shape id="_x0000_i1065" type="#_x0000_t75" style="width:108pt;height:21.75pt" o:ole="">
            <v:imagedata r:id="rId93" o:title=""/>
          </v:shape>
          <o:OLEObject Type="Embed" ProgID="Equation.3" ShapeID="_x0000_i1065" DrawAspect="Content" ObjectID="_1717921128" r:id="rId94"/>
        </w:object>
      </w:r>
      <w:r w:rsidR="00E4418D">
        <w:t>.</w:t>
      </w:r>
    </w:p>
    <w:p w14:paraId="108176B7"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Pr>
          <w:rFonts w:ascii="Times New Roman" w:hAnsi="Times New Roman"/>
          <w:sz w:val="24"/>
          <w:szCs w:val="24"/>
        </w:rPr>
        <w:t xml:space="preserve">Find the </w:t>
      </w:r>
      <w:r>
        <w:rPr>
          <w:rFonts w:ascii="Times New Roman" w:hAnsi="Times New Roman"/>
          <w:i/>
          <w:sz w:val="24"/>
          <w:szCs w:val="24"/>
        </w:rPr>
        <w:t>y</w:t>
      </w:r>
      <w:r>
        <w:rPr>
          <w:rFonts w:ascii="Times New Roman" w:hAnsi="Times New Roman"/>
          <w:sz w:val="24"/>
          <w:szCs w:val="24"/>
        </w:rPr>
        <w:t xml:space="preserve"> intercept(s) of the circle with center (2, 3) with radius 3.</w:t>
      </w:r>
    </w:p>
    <w:p w14:paraId="51B409F2"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6B1AE4">
        <w:rPr>
          <w:rFonts w:ascii="Times New Roman" w:hAnsi="Times New Roman"/>
          <w:sz w:val="24"/>
          <w:szCs w:val="24"/>
        </w:rPr>
        <w:t xml:space="preserve">Find the </w:t>
      </w:r>
      <w:r w:rsidRPr="006B1AE4">
        <w:rPr>
          <w:rFonts w:ascii="Times New Roman" w:hAnsi="Times New Roman"/>
          <w:i/>
          <w:sz w:val="24"/>
          <w:szCs w:val="24"/>
        </w:rPr>
        <w:t>x</w:t>
      </w:r>
      <w:r w:rsidRPr="006B1AE4">
        <w:rPr>
          <w:rFonts w:ascii="Times New Roman" w:hAnsi="Times New Roman"/>
          <w:sz w:val="24"/>
          <w:szCs w:val="24"/>
        </w:rPr>
        <w:t xml:space="preserve"> intercept(s) of the circle with center (2, 3) with radius </w:t>
      </w:r>
      <w:r>
        <w:rPr>
          <w:rFonts w:ascii="Times New Roman" w:hAnsi="Times New Roman"/>
          <w:sz w:val="24"/>
          <w:szCs w:val="24"/>
        </w:rPr>
        <w:t>4</w:t>
      </w:r>
      <w:r w:rsidRPr="006B1AE4">
        <w:rPr>
          <w:rFonts w:ascii="Times New Roman" w:hAnsi="Times New Roman"/>
          <w:sz w:val="24"/>
          <w:szCs w:val="24"/>
        </w:rPr>
        <w:t>.</w:t>
      </w:r>
    </w:p>
    <w:p w14:paraId="02EE5CFD"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6B1AE4">
        <w:rPr>
          <w:rFonts w:ascii="Times New Roman" w:hAnsi="Times New Roman"/>
          <w:sz w:val="24"/>
          <w:szCs w:val="24"/>
        </w:rPr>
        <w:t xml:space="preserve">At what point in the first quadrant does the line with equation </w:t>
      </w:r>
      <w:r w:rsidRPr="00015D6D">
        <w:rPr>
          <w:position w:val="-10"/>
        </w:rPr>
        <w:object w:dxaOrig="940" w:dyaOrig="320" w14:anchorId="19EC00AE">
          <v:shape id="_x0000_i1066" type="#_x0000_t75" style="width:46.9pt;height:15.9pt" o:ole="">
            <v:imagedata r:id="rId95" o:title=""/>
          </v:shape>
          <o:OLEObject Type="Embed" ProgID="Equation.3" ShapeID="_x0000_i1066" DrawAspect="Content" ObjectID="_1717921129" r:id="rId96"/>
        </w:object>
      </w:r>
      <w:r w:rsidRPr="006B1AE4">
        <w:rPr>
          <w:rFonts w:ascii="Times New Roman" w:hAnsi="Times New Roman"/>
          <w:sz w:val="24"/>
          <w:szCs w:val="24"/>
        </w:rPr>
        <w:t xml:space="preserve"> intersect a circle with radius 3 and center (0, 5)? </w:t>
      </w:r>
    </w:p>
    <w:p w14:paraId="0D7201BF"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At what point in the first quadrant does the line with equation </w:t>
      </w:r>
      <w:r w:rsidRPr="00015D6D">
        <w:rPr>
          <w:position w:val="-10"/>
        </w:rPr>
        <w:object w:dxaOrig="840" w:dyaOrig="320" w14:anchorId="0DE2CC4F">
          <v:shape id="_x0000_i1067" type="#_x0000_t75" style="width:41.85pt;height:15.9pt" o:ole="">
            <v:imagedata r:id="rId97" o:title=""/>
          </v:shape>
          <o:OLEObject Type="Embed" ProgID="Equation.3" ShapeID="_x0000_i1067" DrawAspect="Content" ObjectID="_1717921130" r:id="rId98"/>
        </w:object>
      </w:r>
      <w:r w:rsidRPr="003420F6">
        <w:rPr>
          <w:rFonts w:ascii="Times New Roman" w:hAnsi="Times New Roman"/>
          <w:sz w:val="24"/>
          <w:szCs w:val="24"/>
        </w:rPr>
        <w:t xml:space="preserve"> intersect the circle with radius 6 and center (0, 2)? </w:t>
      </w:r>
    </w:p>
    <w:p w14:paraId="69B9B9D4"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At what point in the </w:t>
      </w:r>
      <w:r>
        <w:rPr>
          <w:rFonts w:ascii="Times New Roman" w:hAnsi="Times New Roman"/>
          <w:sz w:val="24"/>
          <w:szCs w:val="24"/>
        </w:rPr>
        <w:t>second</w:t>
      </w:r>
      <w:r w:rsidRPr="003420F6">
        <w:rPr>
          <w:rFonts w:ascii="Times New Roman" w:hAnsi="Times New Roman"/>
          <w:sz w:val="24"/>
          <w:szCs w:val="24"/>
        </w:rPr>
        <w:t xml:space="preserve"> quadrant does the line with equation </w:t>
      </w:r>
      <w:r w:rsidRPr="00015D6D">
        <w:rPr>
          <w:position w:val="-10"/>
        </w:rPr>
        <w:object w:dxaOrig="940" w:dyaOrig="320" w14:anchorId="50C4B5E9">
          <v:shape id="_x0000_i1068" type="#_x0000_t75" style="width:46.9pt;height:15.9pt" o:ole="">
            <v:imagedata r:id="rId99" o:title=""/>
          </v:shape>
          <o:OLEObject Type="Embed" ProgID="Equation.3" ShapeID="_x0000_i1068" DrawAspect="Content" ObjectID="_1717921131" r:id="rId100"/>
        </w:object>
      </w:r>
      <w:r w:rsidRPr="003420F6">
        <w:rPr>
          <w:rFonts w:ascii="Times New Roman" w:hAnsi="Times New Roman"/>
          <w:sz w:val="24"/>
          <w:szCs w:val="24"/>
        </w:rPr>
        <w:t xml:space="preserve"> intersect a circle with radius 3 and center (-2, 0)? </w:t>
      </w:r>
    </w:p>
    <w:p w14:paraId="151AE8C3" w14:textId="77777777" w:rsidR="00FF11DB" w:rsidRPr="00FF11DB" w:rsidRDefault="00FF11DB" w:rsidP="00FF11DB">
      <w:pPr>
        <w:pStyle w:val="ListParagraph"/>
        <w:numPr>
          <w:ilvl w:val="0"/>
          <w:numId w:val="10"/>
        </w:numPr>
        <w:spacing w:line="240" w:lineRule="auto"/>
        <w:contextualSpacing w:val="0"/>
        <w:rPr>
          <w:rFonts w:ascii="Times New Roman" w:hAnsi="Times New Roman"/>
          <w:sz w:val="24"/>
          <w:szCs w:val="24"/>
        </w:rPr>
      </w:pPr>
      <w:r w:rsidRPr="003420F6">
        <w:rPr>
          <w:rFonts w:ascii="Times New Roman" w:hAnsi="Times New Roman"/>
          <w:sz w:val="24"/>
          <w:szCs w:val="24"/>
        </w:rPr>
        <w:t xml:space="preserve">At what point in the first quadrant does the line with equation </w:t>
      </w:r>
      <w:r w:rsidRPr="00015D6D">
        <w:rPr>
          <w:position w:val="-10"/>
        </w:rPr>
        <w:object w:dxaOrig="840" w:dyaOrig="320" w14:anchorId="258382DD">
          <v:shape id="_x0000_i1069" type="#_x0000_t75" style="width:41.85pt;height:15.9pt" o:ole="">
            <v:imagedata r:id="rId101" o:title=""/>
          </v:shape>
          <o:OLEObject Type="Embed" ProgID="Equation.3" ShapeID="_x0000_i1069" DrawAspect="Content" ObjectID="_1717921132" r:id="rId102"/>
        </w:object>
      </w:r>
      <w:r w:rsidRPr="003420F6">
        <w:rPr>
          <w:rFonts w:ascii="Times New Roman" w:hAnsi="Times New Roman"/>
          <w:sz w:val="24"/>
          <w:szCs w:val="24"/>
        </w:rPr>
        <w:t xml:space="preserve"> intersect the circle with radius 6 and center (-1,0)? </w:t>
      </w:r>
    </w:p>
    <w:p w14:paraId="44604626" w14:textId="77777777" w:rsidR="00FF11DB" w:rsidRPr="003420F6" w:rsidRDefault="00FF11DB" w:rsidP="00FF11DB">
      <w:pPr>
        <w:pStyle w:val="ListParagraph"/>
        <w:numPr>
          <w:ilvl w:val="0"/>
          <w:numId w:val="10"/>
        </w:numPr>
        <w:spacing w:line="240" w:lineRule="auto"/>
        <w:rPr>
          <w:rFonts w:ascii="Times New Roman" w:hAnsi="Times New Roman"/>
          <w:sz w:val="24"/>
          <w:szCs w:val="24"/>
        </w:rPr>
      </w:pPr>
      <w:r w:rsidRPr="003420F6">
        <w:rPr>
          <w:rFonts w:ascii="Times New Roman" w:hAnsi="Times New Roman"/>
          <w:sz w:val="24"/>
          <w:szCs w:val="24"/>
        </w:rPr>
        <w:t xml:space="preserve">A small radio transmitter broadcasts in a </w:t>
      </w:r>
      <w:proofErr w:type="gramStart"/>
      <w:r w:rsidRPr="003420F6">
        <w:rPr>
          <w:rFonts w:ascii="Times New Roman" w:hAnsi="Times New Roman"/>
          <w:sz w:val="24"/>
          <w:szCs w:val="24"/>
        </w:rPr>
        <w:t>53 mile</w:t>
      </w:r>
      <w:proofErr w:type="gramEnd"/>
      <w:r w:rsidRPr="003420F6">
        <w:rPr>
          <w:rFonts w:ascii="Times New Roman" w:hAnsi="Times New Roman"/>
          <w:sz w:val="24"/>
          <w:szCs w:val="24"/>
        </w:rPr>
        <w:t xml:space="preserve"> radius. If you drive along a straight line from a city 70 miles north of the transmitter to a second city 74 miles east of the transmitter, during how much of the drive will you pick up a signal from the transmitter? </w:t>
      </w:r>
    </w:p>
    <w:p w14:paraId="3C6FFA52" w14:textId="77777777" w:rsidR="00FF11DB" w:rsidRPr="003420F6" w:rsidRDefault="00FF11DB" w:rsidP="00FF11DB">
      <w:pPr>
        <w:pStyle w:val="ListParagraph"/>
        <w:rPr>
          <w:rFonts w:ascii="Times New Roman" w:hAnsi="Times New Roman"/>
          <w:sz w:val="24"/>
          <w:szCs w:val="24"/>
        </w:rPr>
      </w:pPr>
    </w:p>
    <w:p w14:paraId="2EE2DF73" w14:textId="77777777" w:rsidR="00FF11DB" w:rsidRPr="003420F6" w:rsidRDefault="00FF11DB" w:rsidP="00FF11DB">
      <w:pPr>
        <w:pStyle w:val="ListParagraph"/>
        <w:numPr>
          <w:ilvl w:val="0"/>
          <w:numId w:val="10"/>
        </w:numPr>
        <w:spacing w:line="240" w:lineRule="auto"/>
        <w:rPr>
          <w:rFonts w:ascii="Times New Roman" w:hAnsi="Times New Roman"/>
          <w:sz w:val="24"/>
          <w:szCs w:val="24"/>
        </w:rPr>
      </w:pPr>
      <w:r w:rsidRPr="003420F6">
        <w:rPr>
          <w:rFonts w:ascii="Times New Roman" w:hAnsi="Times New Roman"/>
          <w:sz w:val="24"/>
          <w:szCs w:val="24"/>
        </w:rPr>
        <w:t xml:space="preserve">A small radio transmitter broadcasts in a </w:t>
      </w:r>
      <w:proofErr w:type="gramStart"/>
      <w:r w:rsidRPr="003420F6">
        <w:rPr>
          <w:rFonts w:ascii="Times New Roman" w:hAnsi="Times New Roman"/>
          <w:sz w:val="24"/>
          <w:szCs w:val="24"/>
        </w:rPr>
        <w:t>44 mile</w:t>
      </w:r>
      <w:proofErr w:type="gramEnd"/>
      <w:r w:rsidRPr="003420F6">
        <w:rPr>
          <w:rFonts w:ascii="Times New Roman" w:hAnsi="Times New Roman"/>
          <w:sz w:val="24"/>
          <w:szCs w:val="24"/>
        </w:rPr>
        <w:t xml:space="preserve"> radius. If you drive along a straight line from a city 56 miles south of the transmitter to a second city 53 miles west of the transmitter, during how much of the drive will you pick up </w:t>
      </w:r>
      <w:r>
        <w:rPr>
          <w:rFonts w:ascii="Times New Roman" w:hAnsi="Times New Roman"/>
          <w:sz w:val="24"/>
          <w:szCs w:val="24"/>
        </w:rPr>
        <w:t xml:space="preserve">a signal from the transmitter? </w:t>
      </w:r>
    </w:p>
    <w:p w14:paraId="50A31971" w14:textId="77777777" w:rsidR="00FF11DB" w:rsidRPr="00E1050C" w:rsidRDefault="005A4409" w:rsidP="00FF11DB">
      <w:r>
        <w:rPr>
          <w:noProof/>
        </w:rPr>
        <w:lastRenderedPageBreak/>
        <w:drawing>
          <wp:anchor distT="0" distB="0" distL="114300" distR="114300" simplePos="0" relativeHeight="251628032" behindDoc="0" locked="0" layoutInCell="1" allowOverlap="1" wp14:anchorId="41401C3F" wp14:editId="53886D0F">
            <wp:simplePos x="0" y="0"/>
            <wp:positionH relativeFrom="margin">
              <wp:posOffset>3390265</wp:posOffset>
            </wp:positionH>
            <wp:positionV relativeFrom="margin">
              <wp:posOffset>142875</wp:posOffset>
            </wp:positionV>
            <wp:extent cx="2095500" cy="2767330"/>
            <wp:effectExtent l="19050" t="0" r="0" b="0"/>
            <wp:wrapSquare wrapText="bothSides"/>
            <wp:docPr id="428" name="Picture 2" descr="six poi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point 10"/>
                    <pic:cNvPicPr>
                      <a:picLocks noChangeAspect="1" noChangeArrowheads="1"/>
                    </pic:cNvPicPr>
                  </pic:nvPicPr>
                  <pic:blipFill>
                    <a:blip r:embed="rId103" cstate="print"/>
                    <a:srcRect/>
                    <a:stretch>
                      <a:fillRect/>
                    </a:stretch>
                  </pic:blipFill>
                  <pic:spPr bwMode="auto">
                    <a:xfrm>
                      <a:off x="0" y="0"/>
                      <a:ext cx="2095500" cy="2767330"/>
                    </a:xfrm>
                    <a:prstGeom prst="rect">
                      <a:avLst/>
                    </a:prstGeom>
                    <a:noFill/>
                    <a:ln w="9525">
                      <a:noFill/>
                      <a:miter lim="800000"/>
                      <a:headEnd/>
                      <a:tailEnd/>
                    </a:ln>
                  </pic:spPr>
                </pic:pic>
              </a:graphicData>
            </a:graphic>
          </wp:anchor>
        </w:drawing>
      </w:r>
    </w:p>
    <w:p w14:paraId="1C13D5A6" w14:textId="77777777" w:rsidR="00FF11DB" w:rsidRPr="003420F6" w:rsidRDefault="00FF11DB" w:rsidP="00FF11DB">
      <w:pPr>
        <w:pStyle w:val="ListParagraph"/>
        <w:numPr>
          <w:ilvl w:val="0"/>
          <w:numId w:val="10"/>
        </w:numPr>
        <w:spacing w:line="240" w:lineRule="auto"/>
        <w:rPr>
          <w:rFonts w:ascii="Times New Roman" w:hAnsi="Times New Roman"/>
          <w:sz w:val="24"/>
          <w:szCs w:val="24"/>
        </w:rPr>
      </w:pPr>
      <w:r w:rsidRPr="003420F6">
        <w:rPr>
          <w:rFonts w:ascii="Times New Roman" w:hAnsi="Times New Roman"/>
          <w:sz w:val="24"/>
          <w:szCs w:val="24"/>
        </w:rPr>
        <w:t xml:space="preserve">A tunnel connecting two portions of a space station has a circular cross-section of radius 15 feet. Two walkway decks are constructed in the tunnel. Deck A is along a horizontal diameter and another parallel Deck B is 2 feet below Deck A. Because the space station is in a weightless environment, you can walk vertically upright along Deck A, or vertically upside down along Deck B. You have been assigned to paint “safety stripes” on each deck level, so that a </w:t>
      </w:r>
      <w:proofErr w:type="gramStart"/>
      <w:r w:rsidRPr="003420F6">
        <w:rPr>
          <w:rFonts w:ascii="Times New Roman" w:hAnsi="Times New Roman"/>
          <w:sz w:val="24"/>
          <w:szCs w:val="24"/>
        </w:rPr>
        <w:t>6 foot</w:t>
      </w:r>
      <w:proofErr w:type="gramEnd"/>
      <w:r w:rsidRPr="003420F6">
        <w:rPr>
          <w:rFonts w:ascii="Times New Roman" w:hAnsi="Times New Roman"/>
          <w:sz w:val="24"/>
          <w:szCs w:val="24"/>
        </w:rPr>
        <w:t xml:space="preserve"> person can safely walk upright along either deck. Determine the width of the “safe walk zone” on each deck.  [UW]</w:t>
      </w:r>
    </w:p>
    <w:p w14:paraId="3FF813BA" w14:textId="77777777" w:rsidR="00FF11DB" w:rsidRDefault="00FF11DB" w:rsidP="00FF11DB"/>
    <w:p w14:paraId="2B1998EB" w14:textId="77777777" w:rsidR="00FF11DB" w:rsidRDefault="00FF11DB" w:rsidP="00FF11DB"/>
    <w:p w14:paraId="100C3AC1" w14:textId="77777777" w:rsidR="00FF11DB" w:rsidRDefault="00FF11DB" w:rsidP="00FF11DB"/>
    <w:p w14:paraId="4036A740" w14:textId="77777777" w:rsidR="00FF11DB" w:rsidRPr="003420F6" w:rsidRDefault="005A4409" w:rsidP="00FF11DB">
      <w:pPr>
        <w:numPr>
          <w:ilvl w:val="0"/>
          <w:numId w:val="10"/>
        </w:numPr>
      </w:pPr>
      <w:r>
        <w:rPr>
          <w:noProof/>
        </w:rPr>
        <w:drawing>
          <wp:anchor distT="0" distB="0" distL="114300" distR="114300" simplePos="0" relativeHeight="251630080" behindDoc="0" locked="0" layoutInCell="1" allowOverlap="1" wp14:anchorId="33CCBFED" wp14:editId="50EBBB04">
            <wp:simplePos x="0" y="0"/>
            <wp:positionH relativeFrom="margin">
              <wp:posOffset>2614295</wp:posOffset>
            </wp:positionH>
            <wp:positionV relativeFrom="paragraph">
              <wp:posOffset>157480</wp:posOffset>
            </wp:positionV>
            <wp:extent cx="2871470" cy="2374265"/>
            <wp:effectExtent l="19050" t="0" r="5080" b="0"/>
            <wp:wrapSquare wrapText="bothSides"/>
            <wp:docPr id="430" name="Picture 1" descr="three poi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point 6"/>
                    <pic:cNvPicPr>
                      <a:picLocks noChangeAspect="1" noChangeArrowheads="1"/>
                    </pic:cNvPicPr>
                  </pic:nvPicPr>
                  <pic:blipFill>
                    <a:blip r:embed="rId104" cstate="print"/>
                    <a:srcRect/>
                    <a:stretch>
                      <a:fillRect/>
                    </a:stretch>
                  </pic:blipFill>
                  <pic:spPr bwMode="auto">
                    <a:xfrm>
                      <a:off x="0" y="0"/>
                      <a:ext cx="2871470" cy="2374265"/>
                    </a:xfrm>
                    <a:prstGeom prst="rect">
                      <a:avLst/>
                    </a:prstGeom>
                    <a:noFill/>
                    <a:ln w="9525">
                      <a:noFill/>
                      <a:miter lim="800000"/>
                      <a:headEnd/>
                      <a:tailEnd/>
                    </a:ln>
                  </pic:spPr>
                </pic:pic>
              </a:graphicData>
            </a:graphic>
          </wp:anchor>
        </w:drawing>
      </w:r>
      <w:r w:rsidR="00FF11DB" w:rsidRPr="003420F6">
        <w:t xml:space="preserve">A crawling tractor sprinkler is located as pictured </w:t>
      </w:r>
      <w:r w:rsidR="00FF11DB">
        <w:t>here,</w:t>
      </w:r>
      <w:r w:rsidR="00FF11DB" w:rsidRPr="003420F6">
        <w:t xml:space="preserve"> 100 feet </w:t>
      </w:r>
      <w:r w:rsidR="00E4418D">
        <w:t>s</w:t>
      </w:r>
      <w:r w:rsidR="00FF11DB" w:rsidRPr="003420F6">
        <w:t xml:space="preserve">outh of a sidewalk. Once the water is turned on, the sprinkler waters a circular disc of radius 20 feet and moves </w:t>
      </w:r>
      <w:r w:rsidR="00E4418D">
        <w:t>n</w:t>
      </w:r>
      <w:r w:rsidR="00FF11DB" w:rsidRPr="003420F6">
        <w:t>orth along the hose at the rate of ½ inch/second. The hose is perpendicular to the 10 ft. wide sidewalk. Assume there is grass on both sides of the sidewalk.  [UW]</w:t>
      </w:r>
      <w:r w:rsidR="00FF11DB" w:rsidRPr="003420F6">
        <w:rPr>
          <w:b/>
          <w:noProof/>
        </w:rPr>
        <w:t xml:space="preserve"> </w:t>
      </w:r>
    </w:p>
    <w:p w14:paraId="0BBB1161" w14:textId="77777777" w:rsidR="00FF11DB" w:rsidRPr="003420F6" w:rsidRDefault="00FF11DB" w:rsidP="00FF11DB">
      <w:pPr>
        <w:pStyle w:val="ListParagraph"/>
        <w:spacing w:after="0"/>
        <w:rPr>
          <w:rFonts w:ascii="Times New Roman" w:hAnsi="Times New Roman"/>
          <w:b/>
          <w:sz w:val="24"/>
          <w:szCs w:val="24"/>
        </w:rPr>
      </w:pPr>
    </w:p>
    <w:p w14:paraId="22966286" w14:textId="77777777" w:rsidR="00FF11DB" w:rsidRPr="003420F6" w:rsidRDefault="00FF11DB" w:rsidP="00FF11DB">
      <w:pPr>
        <w:pStyle w:val="ListParagraph"/>
        <w:numPr>
          <w:ilvl w:val="0"/>
          <w:numId w:val="6"/>
        </w:numPr>
        <w:spacing w:after="0"/>
        <w:ind w:left="720"/>
        <w:rPr>
          <w:rFonts w:ascii="Times New Roman" w:hAnsi="Times New Roman"/>
          <w:sz w:val="24"/>
          <w:szCs w:val="24"/>
        </w:rPr>
      </w:pPr>
      <w:r w:rsidRPr="003420F6">
        <w:rPr>
          <w:rFonts w:ascii="Times New Roman" w:hAnsi="Times New Roman"/>
          <w:sz w:val="24"/>
          <w:szCs w:val="24"/>
        </w:rPr>
        <w:t xml:space="preserve">Impose a coordinate system. Describe the initial coordinates of the sprinkler and find equations of the lines forming and find equations of the lines forming the </w:t>
      </w:r>
      <w:r w:rsidR="00E4418D">
        <w:rPr>
          <w:rFonts w:ascii="Times New Roman" w:hAnsi="Times New Roman"/>
          <w:sz w:val="24"/>
          <w:szCs w:val="24"/>
        </w:rPr>
        <w:t>n</w:t>
      </w:r>
      <w:r w:rsidRPr="003420F6">
        <w:rPr>
          <w:rFonts w:ascii="Times New Roman" w:hAnsi="Times New Roman"/>
          <w:sz w:val="24"/>
          <w:szCs w:val="24"/>
        </w:rPr>
        <w:t xml:space="preserve">orth and </w:t>
      </w:r>
      <w:r w:rsidR="00E4418D">
        <w:rPr>
          <w:rFonts w:ascii="Times New Roman" w:hAnsi="Times New Roman"/>
          <w:sz w:val="24"/>
          <w:szCs w:val="24"/>
        </w:rPr>
        <w:t>s</w:t>
      </w:r>
      <w:r w:rsidRPr="003420F6">
        <w:rPr>
          <w:rFonts w:ascii="Times New Roman" w:hAnsi="Times New Roman"/>
          <w:sz w:val="24"/>
          <w:szCs w:val="24"/>
        </w:rPr>
        <w:t>outh boundaries of the sidewalk.</w:t>
      </w:r>
    </w:p>
    <w:p w14:paraId="7E4E6F90" w14:textId="77777777" w:rsidR="00FF11DB" w:rsidRPr="003420F6" w:rsidRDefault="00FF11DB" w:rsidP="00FF11DB">
      <w:pPr>
        <w:pStyle w:val="ListParagraph"/>
        <w:numPr>
          <w:ilvl w:val="0"/>
          <w:numId w:val="6"/>
        </w:numPr>
        <w:spacing w:after="0"/>
        <w:ind w:left="720"/>
        <w:rPr>
          <w:rFonts w:ascii="Times New Roman" w:hAnsi="Times New Roman"/>
          <w:sz w:val="24"/>
          <w:szCs w:val="24"/>
        </w:rPr>
      </w:pPr>
      <w:r w:rsidRPr="003420F6">
        <w:rPr>
          <w:rFonts w:ascii="Times New Roman" w:hAnsi="Times New Roman"/>
          <w:sz w:val="24"/>
          <w:szCs w:val="24"/>
        </w:rPr>
        <w:t>When will the water fi</w:t>
      </w:r>
      <w:r w:rsidR="00E4418D">
        <w:rPr>
          <w:rFonts w:ascii="Times New Roman" w:hAnsi="Times New Roman"/>
          <w:sz w:val="24"/>
          <w:szCs w:val="24"/>
        </w:rPr>
        <w:t>rst strike the sidewalk</w:t>
      </w:r>
      <w:r w:rsidRPr="003420F6">
        <w:rPr>
          <w:rFonts w:ascii="Times New Roman" w:hAnsi="Times New Roman"/>
          <w:sz w:val="24"/>
          <w:szCs w:val="24"/>
        </w:rPr>
        <w:t>?</w:t>
      </w:r>
    </w:p>
    <w:p w14:paraId="221AF30E" w14:textId="77777777" w:rsidR="00FF11DB" w:rsidRPr="003420F6" w:rsidRDefault="00FF11DB" w:rsidP="00FF11DB">
      <w:pPr>
        <w:pStyle w:val="ListParagraph"/>
        <w:numPr>
          <w:ilvl w:val="0"/>
          <w:numId w:val="6"/>
        </w:numPr>
        <w:spacing w:after="0"/>
        <w:ind w:left="720"/>
        <w:rPr>
          <w:rFonts w:ascii="Times New Roman" w:hAnsi="Times New Roman"/>
          <w:sz w:val="24"/>
          <w:szCs w:val="24"/>
        </w:rPr>
      </w:pPr>
      <w:r w:rsidRPr="003420F6">
        <w:rPr>
          <w:rFonts w:ascii="Times New Roman" w:hAnsi="Times New Roman"/>
          <w:sz w:val="24"/>
          <w:szCs w:val="24"/>
        </w:rPr>
        <w:t xml:space="preserve">When will the water from the sprinkler fall completely </w:t>
      </w:r>
      <w:r w:rsidR="00E4418D">
        <w:rPr>
          <w:rFonts w:ascii="Times New Roman" w:hAnsi="Times New Roman"/>
          <w:sz w:val="24"/>
          <w:szCs w:val="24"/>
        </w:rPr>
        <w:t>n</w:t>
      </w:r>
      <w:r w:rsidRPr="003420F6">
        <w:rPr>
          <w:rFonts w:ascii="Times New Roman" w:hAnsi="Times New Roman"/>
          <w:sz w:val="24"/>
          <w:szCs w:val="24"/>
        </w:rPr>
        <w:t>orth of the sidewalk?</w:t>
      </w:r>
    </w:p>
    <w:p w14:paraId="7EEB30C8" w14:textId="77777777" w:rsidR="00FF11DB" w:rsidRPr="003420F6" w:rsidRDefault="00FF11DB" w:rsidP="00FF11DB">
      <w:pPr>
        <w:pStyle w:val="ListParagraph"/>
        <w:numPr>
          <w:ilvl w:val="0"/>
          <w:numId w:val="6"/>
        </w:numPr>
        <w:spacing w:after="0"/>
        <w:ind w:left="720"/>
        <w:rPr>
          <w:rFonts w:ascii="Times New Roman" w:hAnsi="Times New Roman"/>
          <w:sz w:val="24"/>
          <w:szCs w:val="24"/>
        </w:rPr>
      </w:pPr>
      <w:r w:rsidRPr="003420F6">
        <w:rPr>
          <w:rFonts w:ascii="Times New Roman" w:hAnsi="Times New Roman"/>
          <w:sz w:val="24"/>
          <w:szCs w:val="24"/>
        </w:rPr>
        <w:t>Find the total amount of time water from the sprinkler falls on the sidewalk.</w:t>
      </w:r>
    </w:p>
    <w:p w14:paraId="1FBB5A8D" w14:textId="77777777" w:rsidR="00FF11DB" w:rsidRPr="003420F6" w:rsidRDefault="00FF11DB" w:rsidP="00FF11DB">
      <w:pPr>
        <w:pStyle w:val="ListParagraph"/>
        <w:numPr>
          <w:ilvl w:val="0"/>
          <w:numId w:val="6"/>
        </w:numPr>
        <w:spacing w:after="0"/>
        <w:ind w:left="720"/>
        <w:rPr>
          <w:rFonts w:ascii="Times New Roman" w:hAnsi="Times New Roman"/>
          <w:sz w:val="24"/>
          <w:szCs w:val="24"/>
        </w:rPr>
      </w:pPr>
      <w:r w:rsidRPr="003420F6">
        <w:rPr>
          <w:rFonts w:ascii="Times New Roman" w:hAnsi="Times New Roman"/>
          <w:sz w:val="24"/>
          <w:szCs w:val="24"/>
        </w:rPr>
        <w:t>Sketch a picture of the situation after 33 minutes.  Draw an accurate picture of the watered portion of the sidewalk.</w:t>
      </w:r>
    </w:p>
    <w:p w14:paraId="718D8A4B" w14:textId="77777777" w:rsidR="00FF11DB" w:rsidRPr="003420F6" w:rsidRDefault="00E4418D" w:rsidP="00FF11DB">
      <w:pPr>
        <w:pStyle w:val="ListParagraph"/>
        <w:numPr>
          <w:ilvl w:val="0"/>
          <w:numId w:val="6"/>
        </w:numPr>
        <w:spacing w:after="0"/>
        <w:ind w:left="720"/>
        <w:rPr>
          <w:rFonts w:ascii="Times New Roman" w:hAnsi="Times New Roman"/>
          <w:sz w:val="24"/>
          <w:szCs w:val="24"/>
        </w:rPr>
      </w:pPr>
      <w:r>
        <w:rPr>
          <w:rFonts w:ascii="Times New Roman" w:hAnsi="Times New Roman"/>
          <w:sz w:val="24"/>
          <w:szCs w:val="24"/>
        </w:rPr>
        <w:t>Find the area</w:t>
      </w:r>
      <w:r w:rsidR="00FF11DB" w:rsidRPr="003420F6">
        <w:rPr>
          <w:rFonts w:ascii="Times New Roman" w:hAnsi="Times New Roman"/>
          <w:sz w:val="24"/>
          <w:szCs w:val="24"/>
        </w:rPr>
        <w:t xml:space="preserve"> of </w:t>
      </w:r>
      <w:r>
        <w:rPr>
          <w:rFonts w:ascii="Times New Roman" w:hAnsi="Times New Roman"/>
          <w:sz w:val="24"/>
          <w:szCs w:val="24"/>
        </w:rPr>
        <w:t>grass</w:t>
      </w:r>
      <w:r w:rsidR="00FF11DB" w:rsidRPr="003420F6">
        <w:rPr>
          <w:rFonts w:ascii="Times New Roman" w:hAnsi="Times New Roman"/>
          <w:sz w:val="24"/>
          <w:szCs w:val="24"/>
        </w:rPr>
        <w:t xml:space="preserve"> watered after one hour.</w:t>
      </w:r>
    </w:p>
    <w:p w14:paraId="5DFF4C7D" w14:textId="77777777" w:rsidR="00FF11DB" w:rsidRPr="003420F6" w:rsidRDefault="00FF11DB" w:rsidP="00FF11DB"/>
    <w:p w14:paraId="26265152" w14:textId="77777777" w:rsidR="00FF11DB" w:rsidRDefault="00FF11DB" w:rsidP="00FF11DB"/>
    <w:p w14:paraId="270A7E92" w14:textId="77777777" w:rsidR="00FF11DB" w:rsidRDefault="00FF11DB" w:rsidP="00FF11DB"/>
    <w:p w14:paraId="58A68154" w14:textId="77777777" w:rsidR="00FF11DB" w:rsidRPr="003420F6" w:rsidRDefault="00FF11DB" w:rsidP="00FF11DB"/>
    <w:p w14:paraId="06BC48A3" w14:textId="77777777" w:rsidR="00FF11DB" w:rsidRPr="002C6597" w:rsidRDefault="00FF11DB" w:rsidP="002C6597">
      <w:pPr>
        <w:pStyle w:val="ListParagraph"/>
        <w:numPr>
          <w:ilvl w:val="0"/>
          <w:numId w:val="10"/>
        </w:numPr>
        <w:rPr>
          <w:rFonts w:ascii="Times New Roman" w:hAnsi="Times New Roman"/>
          <w:sz w:val="24"/>
          <w:szCs w:val="24"/>
        </w:rPr>
      </w:pPr>
      <w:r w:rsidRPr="003420F6">
        <w:rPr>
          <w:rFonts w:ascii="Times New Roman" w:hAnsi="Times New Roman"/>
          <w:sz w:val="24"/>
          <w:szCs w:val="24"/>
        </w:rPr>
        <w:lastRenderedPageBreak/>
        <w:t xml:space="preserve">Erik’s disabled sailboat is floating </w:t>
      </w:r>
      <w:r w:rsidR="00E4418D">
        <w:rPr>
          <w:rFonts w:ascii="Times New Roman" w:hAnsi="Times New Roman"/>
          <w:sz w:val="24"/>
          <w:szCs w:val="24"/>
        </w:rPr>
        <w:t>anchored</w:t>
      </w:r>
      <w:r w:rsidRPr="003420F6">
        <w:rPr>
          <w:rFonts w:ascii="Times New Roman" w:hAnsi="Times New Roman"/>
          <w:sz w:val="24"/>
          <w:szCs w:val="24"/>
        </w:rPr>
        <w:t xml:space="preserve"> 3 miles East and 2 miles </w:t>
      </w:r>
      <w:r w:rsidR="00E4418D">
        <w:rPr>
          <w:rFonts w:ascii="Times New Roman" w:hAnsi="Times New Roman"/>
          <w:sz w:val="24"/>
          <w:szCs w:val="24"/>
        </w:rPr>
        <w:t>n</w:t>
      </w:r>
      <w:r w:rsidRPr="003420F6">
        <w:rPr>
          <w:rFonts w:ascii="Times New Roman" w:hAnsi="Times New Roman"/>
          <w:sz w:val="24"/>
          <w:szCs w:val="24"/>
        </w:rPr>
        <w:t xml:space="preserve">orth of </w:t>
      </w:r>
      <w:r w:rsidR="00DA76BB">
        <w:rPr>
          <w:rFonts w:ascii="Times New Roman" w:hAnsi="Times New Roman"/>
          <w:sz w:val="24"/>
          <w:szCs w:val="24"/>
        </w:rPr>
        <w:t>Kingsford</w:t>
      </w:r>
      <w:r w:rsidRPr="003420F6">
        <w:rPr>
          <w:rFonts w:ascii="Times New Roman" w:hAnsi="Times New Roman"/>
          <w:sz w:val="24"/>
          <w:szCs w:val="24"/>
        </w:rPr>
        <w:t xml:space="preserve">. </w:t>
      </w:r>
      <w:r w:rsidR="00C739CB">
        <w:rPr>
          <w:rFonts w:ascii="Times New Roman" w:hAnsi="Times New Roman"/>
          <w:sz w:val="24"/>
          <w:szCs w:val="24"/>
        </w:rPr>
        <w:t xml:space="preserve"> A</w:t>
      </w:r>
      <w:r w:rsidRPr="003420F6">
        <w:rPr>
          <w:rFonts w:ascii="Times New Roman" w:hAnsi="Times New Roman"/>
          <w:sz w:val="24"/>
          <w:szCs w:val="24"/>
        </w:rPr>
        <w:t xml:space="preserve"> ferry leaves </w:t>
      </w:r>
      <w:r w:rsidR="00DA76BB">
        <w:rPr>
          <w:rFonts w:ascii="Times New Roman" w:hAnsi="Times New Roman"/>
          <w:sz w:val="24"/>
          <w:szCs w:val="24"/>
        </w:rPr>
        <w:t>Kingsford</w:t>
      </w:r>
      <w:r w:rsidRPr="003420F6">
        <w:rPr>
          <w:rFonts w:ascii="Times New Roman" w:hAnsi="Times New Roman"/>
          <w:sz w:val="24"/>
          <w:szCs w:val="24"/>
        </w:rPr>
        <w:t xml:space="preserve"> heading toward </w:t>
      </w:r>
      <w:proofErr w:type="spellStart"/>
      <w:r w:rsidR="00DA76BB">
        <w:rPr>
          <w:rFonts w:ascii="Times New Roman" w:hAnsi="Times New Roman"/>
          <w:sz w:val="24"/>
          <w:szCs w:val="24"/>
        </w:rPr>
        <w:t>Eaglerock</w:t>
      </w:r>
      <w:proofErr w:type="spellEnd"/>
      <w:r w:rsidRPr="003420F6">
        <w:rPr>
          <w:rFonts w:ascii="Times New Roman" w:hAnsi="Times New Roman"/>
          <w:sz w:val="24"/>
          <w:szCs w:val="24"/>
        </w:rPr>
        <w:t xml:space="preserve"> at 12 mph. </w:t>
      </w:r>
      <w:proofErr w:type="spellStart"/>
      <w:r w:rsidR="00DA76BB">
        <w:rPr>
          <w:rFonts w:ascii="Times New Roman" w:hAnsi="Times New Roman"/>
          <w:sz w:val="24"/>
          <w:szCs w:val="24"/>
        </w:rPr>
        <w:t>Eaglerock</w:t>
      </w:r>
      <w:proofErr w:type="spellEnd"/>
      <w:r w:rsidRPr="003420F6">
        <w:rPr>
          <w:rFonts w:ascii="Times New Roman" w:hAnsi="Times New Roman"/>
          <w:sz w:val="24"/>
          <w:szCs w:val="24"/>
        </w:rPr>
        <w:t xml:space="preserve"> is 6 miles due east of </w:t>
      </w:r>
      <w:r w:rsidR="00DA76BB">
        <w:rPr>
          <w:rFonts w:ascii="Times New Roman" w:hAnsi="Times New Roman"/>
          <w:sz w:val="24"/>
          <w:szCs w:val="24"/>
        </w:rPr>
        <w:t>Kingsford</w:t>
      </w:r>
      <w:r w:rsidRPr="003420F6">
        <w:rPr>
          <w:rFonts w:ascii="Times New Roman" w:hAnsi="Times New Roman"/>
          <w:sz w:val="24"/>
          <w:szCs w:val="24"/>
        </w:rPr>
        <w:t>. After 20 minutes the ferry turns</w:t>
      </w:r>
      <w:r w:rsidR="00E4418D">
        <w:rPr>
          <w:rFonts w:ascii="Times New Roman" w:hAnsi="Times New Roman"/>
          <w:sz w:val="24"/>
          <w:szCs w:val="24"/>
        </w:rPr>
        <w:t>,</w:t>
      </w:r>
      <w:r w:rsidRPr="003420F6">
        <w:rPr>
          <w:rFonts w:ascii="Times New Roman" w:hAnsi="Times New Roman"/>
          <w:sz w:val="24"/>
          <w:szCs w:val="24"/>
        </w:rPr>
        <w:t xml:space="preserve"> heading due </w:t>
      </w:r>
      <w:r w:rsidR="00E4418D">
        <w:rPr>
          <w:rFonts w:ascii="Times New Roman" w:hAnsi="Times New Roman"/>
          <w:sz w:val="24"/>
          <w:szCs w:val="24"/>
        </w:rPr>
        <w:t>s</w:t>
      </w:r>
      <w:r w:rsidRPr="003420F6">
        <w:rPr>
          <w:rFonts w:ascii="Times New Roman" w:hAnsi="Times New Roman"/>
          <w:sz w:val="24"/>
          <w:szCs w:val="24"/>
        </w:rPr>
        <w:t xml:space="preserve">outh. </w:t>
      </w:r>
      <w:r w:rsidR="00DA76BB">
        <w:rPr>
          <w:rFonts w:ascii="Times New Roman" w:hAnsi="Times New Roman"/>
          <w:sz w:val="24"/>
          <w:szCs w:val="24"/>
        </w:rPr>
        <w:t>Bander</w:t>
      </w:r>
      <w:r w:rsidRPr="003420F6">
        <w:rPr>
          <w:rFonts w:ascii="Times New Roman" w:hAnsi="Times New Roman"/>
          <w:sz w:val="24"/>
          <w:szCs w:val="24"/>
        </w:rPr>
        <w:t xml:space="preserve"> is 8 miles </w:t>
      </w:r>
      <w:r w:rsidR="00E4418D">
        <w:rPr>
          <w:rFonts w:ascii="Times New Roman" w:hAnsi="Times New Roman"/>
          <w:sz w:val="24"/>
          <w:szCs w:val="24"/>
        </w:rPr>
        <w:t>s</w:t>
      </w:r>
      <w:r w:rsidRPr="003420F6">
        <w:rPr>
          <w:rFonts w:ascii="Times New Roman" w:hAnsi="Times New Roman"/>
          <w:sz w:val="24"/>
          <w:szCs w:val="24"/>
        </w:rPr>
        <w:t xml:space="preserve">outh and 1 mile </w:t>
      </w:r>
      <w:r w:rsidR="00E4418D">
        <w:rPr>
          <w:rFonts w:ascii="Times New Roman" w:hAnsi="Times New Roman"/>
          <w:sz w:val="24"/>
          <w:szCs w:val="24"/>
        </w:rPr>
        <w:t>w</w:t>
      </w:r>
      <w:r w:rsidRPr="003420F6">
        <w:rPr>
          <w:rFonts w:ascii="Times New Roman" w:hAnsi="Times New Roman"/>
          <w:sz w:val="24"/>
          <w:szCs w:val="24"/>
        </w:rPr>
        <w:t xml:space="preserve">est of </w:t>
      </w:r>
      <w:proofErr w:type="spellStart"/>
      <w:r w:rsidR="00DA76BB">
        <w:rPr>
          <w:rFonts w:ascii="Times New Roman" w:hAnsi="Times New Roman"/>
          <w:sz w:val="24"/>
          <w:szCs w:val="24"/>
        </w:rPr>
        <w:t>Eaglerock</w:t>
      </w:r>
      <w:proofErr w:type="spellEnd"/>
      <w:r w:rsidRPr="003420F6">
        <w:rPr>
          <w:rFonts w:ascii="Times New Roman" w:hAnsi="Times New Roman"/>
          <w:sz w:val="24"/>
          <w:szCs w:val="24"/>
        </w:rPr>
        <w:t>.</w:t>
      </w:r>
      <w:r w:rsidR="00DA76BB">
        <w:rPr>
          <w:rFonts w:ascii="Times New Roman" w:hAnsi="Times New Roman"/>
          <w:sz w:val="24"/>
          <w:szCs w:val="24"/>
        </w:rPr>
        <w:t xml:space="preserve"> Impose coordinates with Bander</w:t>
      </w:r>
      <w:r w:rsidRPr="003420F6">
        <w:rPr>
          <w:rFonts w:ascii="Times New Roman" w:hAnsi="Times New Roman"/>
          <w:sz w:val="24"/>
          <w:szCs w:val="24"/>
        </w:rPr>
        <w:t xml:space="preserve"> as the origin. [UW]</w:t>
      </w:r>
    </w:p>
    <w:p w14:paraId="003B55E2" w14:textId="77777777" w:rsidR="00DA76BB" w:rsidRDefault="00DA76BB" w:rsidP="00FF11DB">
      <w:pPr>
        <w:pStyle w:val="ListParagraph"/>
        <w:spacing w:after="0"/>
        <w:ind w:left="1080"/>
        <w:rPr>
          <w:rFonts w:ascii="Times New Roman" w:hAnsi="Times New Roman"/>
          <w:sz w:val="24"/>
          <w:szCs w:val="24"/>
        </w:rPr>
      </w:pPr>
    </w:p>
    <w:p w14:paraId="7F5A6935" w14:textId="77777777" w:rsidR="00DA76BB" w:rsidRDefault="00450FE4" w:rsidP="00FF11DB">
      <w:pPr>
        <w:pStyle w:val="ListParagraph"/>
        <w:spacing w:after="0"/>
        <w:ind w:left="1080"/>
        <w:rPr>
          <w:rFonts w:ascii="Times New Roman" w:hAnsi="Times New Roman"/>
          <w:sz w:val="24"/>
          <w:szCs w:val="24"/>
        </w:rPr>
      </w:pPr>
      <w:r>
        <w:rPr>
          <w:rFonts w:ascii="Times New Roman" w:hAnsi="Times New Roman"/>
          <w:noProof/>
          <w:sz w:val="24"/>
          <w:szCs w:val="24"/>
        </w:rPr>
        <mc:AlternateContent>
          <mc:Choice Requires="wpc">
            <w:drawing>
              <wp:inline distT="0" distB="0" distL="0" distR="0" wp14:anchorId="7E727313" wp14:editId="07B58BF4">
                <wp:extent cx="2606675" cy="2231390"/>
                <wp:effectExtent l="19050" t="18415" r="12700" b="7620"/>
                <wp:docPr id="423" name="Canvas 20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07" name="Picture 20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165860" y="61595"/>
                            <a:ext cx="227965" cy="236855"/>
                          </a:xfrm>
                          <a:prstGeom prst="rect">
                            <a:avLst/>
                          </a:prstGeom>
                          <a:noFill/>
                          <a:extLst>
                            <a:ext uri="{909E8E84-426E-40DD-AFC4-6F175D3DCCD1}">
                              <a14:hiddenFill xmlns:a14="http://schemas.microsoft.com/office/drawing/2010/main">
                                <a:solidFill>
                                  <a:srgbClr val="FFFFFF"/>
                                </a:solidFill>
                              </a14:hiddenFill>
                            </a:ext>
                          </a:extLst>
                        </pic:spPr>
                      </pic:pic>
                      <wps:wsp>
                        <wps:cNvPr id="408" name="Freeform 2059"/>
                        <wps:cNvSpPr>
                          <a:spLocks/>
                        </wps:cNvSpPr>
                        <wps:spPr bwMode="auto">
                          <a:xfrm>
                            <a:off x="1616075" y="0"/>
                            <a:ext cx="990600" cy="2231390"/>
                          </a:xfrm>
                          <a:custGeom>
                            <a:avLst/>
                            <a:gdLst>
                              <a:gd name="T0" fmla="*/ 623 w 1560"/>
                              <a:gd name="T1" fmla="*/ 0 h 3514"/>
                              <a:gd name="T2" fmla="*/ 336 w 1560"/>
                              <a:gd name="T3" fmla="*/ 922 h 3514"/>
                              <a:gd name="T4" fmla="*/ 624 w 1560"/>
                              <a:gd name="T5" fmla="*/ 1786 h 3514"/>
                              <a:gd name="T6" fmla="*/ 48 w 1560"/>
                              <a:gd name="T7" fmla="*/ 3225 h 3514"/>
                              <a:gd name="T8" fmla="*/ 336 w 1560"/>
                              <a:gd name="T9" fmla="*/ 3514 h 3514"/>
                              <a:gd name="T10" fmla="*/ 1560 w 1560"/>
                              <a:gd name="T11" fmla="*/ 3512 h 3514"/>
                              <a:gd name="T12" fmla="*/ 1552 w 1560"/>
                              <a:gd name="T13" fmla="*/ 2 h 3514"/>
                              <a:gd name="T14" fmla="*/ 623 w 1560"/>
                              <a:gd name="T15" fmla="*/ 0 h 35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0" h="3514">
                                <a:moveTo>
                                  <a:pt x="623" y="0"/>
                                </a:moveTo>
                                <a:cubicBezTo>
                                  <a:pt x="419" y="94"/>
                                  <a:pt x="336" y="624"/>
                                  <a:pt x="336" y="922"/>
                                </a:cubicBezTo>
                                <a:cubicBezTo>
                                  <a:pt x="336" y="1220"/>
                                  <a:pt x="672" y="1402"/>
                                  <a:pt x="624" y="1786"/>
                                </a:cubicBezTo>
                                <a:cubicBezTo>
                                  <a:pt x="576" y="2170"/>
                                  <a:pt x="96" y="2937"/>
                                  <a:pt x="48" y="3225"/>
                                </a:cubicBezTo>
                                <a:cubicBezTo>
                                  <a:pt x="0" y="3513"/>
                                  <a:pt x="84" y="3466"/>
                                  <a:pt x="336" y="3514"/>
                                </a:cubicBezTo>
                                <a:lnTo>
                                  <a:pt x="1560" y="3512"/>
                                </a:lnTo>
                                <a:lnTo>
                                  <a:pt x="1552" y="2"/>
                                </a:lnTo>
                                <a:lnTo>
                                  <a:pt x="623"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409" name="Freeform 2060"/>
                        <wps:cNvSpPr>
                          <a:spLocks/>
                        </wps:cNvSpPr>
                        <wps:spPr bwMode="auto">
                          <a:xfrm>
                            <a:off x="0" y="5080"/>
                            <a:ext cx="733425" cy="2226310"/>
                          </a:xfrm>
                          <a:custGeom>
                            <a:avLst/>
                            <a:gdLst>
                              <a:gd name="T0" fmla="*/ 853 w 1155"/>
                              <a:gd name="T1" fmla="*/ 0 h 3506"/>
                              <a:gd name="T2" fmla="*/ 1153 w 1155"/>
                              <a:gd name="T3" fmla="*/ 914 h 3506"/>
                              <a:gd name="T4" fmla="*/ 865 w 1155"/>
                              <a:gd name="T5" fmla="*/ 2066 h 3506"/>
                              <a:gd name="T6" fmla="*/ 865 w 1155"/>
                              <a:gd name="T7" fmla="*/ 3217 h 3506"/>
                              <a:gd name="T8" fmla="*/ 577 w 1155"/>
                              <a:gd name="T9" fmla="*/ 3506 h 3506"/>
                              <a:gd name="T10" fmla="*/ 1 w 1155"/>
                              <a:gd name="T11" fmla="*/ 3506 h 3506"/>
                              <a:gd name="T12" fmla="*/ 0 w 1155"/>
                              <a:gd name="T13" fmla="*/ 0 h 3506"/>
                              <a:gd name="T14" fmla="*/ 853 w 1155"/>
                              <a:gd name="T15" fmla="*/ 0 h 35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5" h="3506">
                                <a:moveTo>
                                  <a:pt x="853" y="0"/>
                                </a:moveTo>
                                <a:cubicBezTo>
                                  <a:pt x="1045" y="96"/>
                                  <a:pt x="1151" y="570"/>
                                  <a:pt x="1153" y="914"/>
                                </a:cubicBezTo>
                                <a:cubicBezTo>
                                  <a:pt x="1155" y="1258"/>
                                  <a:pt x="913" y="1682"/>
                                  <a:pt x="865" y="2066"/>
                                </a:cubicBezTo>
                                <a:cubicBezTo>
                                  <a:pt x="817" y="2450"/>
                                  <a:pt x="913" y="2977"/>
                                  <a:pt x="865" y="3217"/>
                                </a:cubicBezTo>
                                <a:cubicBezTo>
                                  <a:pt x="817" y="3457"/>
                                  <a:pt x="721" y="3458"/>
                                  <a:pt x="577" y="3506"/>
                                </a:cubicBezTo>
                                <a:lnTo>
                                  <a:pt x="1" y="3506"/>
                                </a:lnTo>
                                <a:lnTo>
                                  <a:pt x="0" y="0"/>
                                </a:lnTo>
                                <a:lnTo>
                                  <a:pt x="853"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410" name="Oval 2058"/>
                        <wps:cNvSpPr>
                          <a:spLocks noChangeArrowheads="1"/>
                        </wps:cNvSpPr>
                        <wps:spPr bwMode="auto">
                          <a:xfrm>
                            <a:off x="1783715" y="539750"/>
                            <a:ext cx="91440" cy="914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16" name="Oval 2061"/>
                        <wps:cNvSpPr>
                          <a:spLocks noChangeArrowheads="1"/>
                        </wps:cNvSpPr>
                        <wps:spPr bwMode="auto">
                          <a:xfrm>
                            <a:off x="680085" y="536575"/>
                            <a:ext cx="91440" cy="914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17" name="Oval 2062"/>
                        <wps:cNvSpPr>
                          <a:spLocks noChangeArrowheads="1"/>
                        </wps:cNvSpPr>
                        <wps:spPr bwMode="auto">
                          <a:xfrm>
                            <a:off x="1601470" y="1991360"/>
                            <a:ext cx="91440" cy="914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18" name="AutoShape 2063"/>
                        <wps:cNvCnPr>
                          <a:cxnSpLocks noChangeShapeType="1"/>
                        </wps:cNvCnPr>
                        <wps:spPr bwMode="auto">
                          <a:xfrm flipV="1">
                            <a:off x="896620" y="1633855"/>
                            <a:ext cx="635"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Text Box 2064"/>
                        <wps:cNvSpPr txBox="1">
                          <a:spLocks noChangeArrowheads="1"/>
                        </wps:cNvSpPr>
                        <wps:spPr bwMode="auto">
                          <a:xfrm>
                            <a:off x="758825" y="1468120"/>
                            <a:ext cx="5118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535C" w14:textId="77777777" w:rsidR="007F7B8D" w:rsidRPr="007A566B" w:rsidRDefault="007F7B8D">
                              <w:pPr>
                                <w:rPr>
                                  <w:sz w:val="20"/>
                                </w:rPr>
                              </w:pPr>
                              <w:r w:rsidRPr="007A566B">
                                <w:rPr>
                                  <w:sz w:val="20"/>
                                </w:rPr>
                                <w:t>North</w:t>
                              </w:r>
                            </w:p>
                          </w:txbxContent>
                        </wps:txbx>
                        <wps:bodyPr rot="0" vert="horz" wrap="square" lIns="0" tIns="0" rIns="0" bIns="0" anchor="t" anchorCtr="0" upright="1">
                          <a:noAutofit/>
                        </wps:bodyPr>
                      </wps:wsp>
                      <wps:wsp>
                        <wps:cNvPr id="420" name="Text Box 2065"/>
                        <wps:cNvSpPr txBox="1">
                          <a:spLocks noChangeArrowheads="1"/>
                        </wps:cNvSpPr>
                        <wps:spPr bwMode="auto">
                          <a:xfrm>
                            <a:off x="142240" y="427990"/>
                            <a:ext cx="5689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C6DD" w14:textId="77777777" w:rsidR="007F7B8D" w:rsidRPr="007A566B" w:rsidRDefault="007F7B8D">
                              <w:pPr>
                                <w:rPr>
                                  <w:sz w:val="20"/>
                                </w:rPr>
                              </w:pPr>
                              <w:r>
                                <w:rPr>
                                  <w:sz w:val="20"/>
                                </w:rPr>
                                <w:t>Kingsford</w:t>
                              </w:r>
                            </w:p>
                          </w:txbxContent>
                        </wps:txbx>
                        <wps:bodyPr rot="0" vert="horz" wrap="square" lIns="0" tIns="0" rIns="0" bIns="0" anchor="t" anchorCtr="0" upright="1">
                          <a:noAutofit/>
                        </wps:bodyPr>
                      </wps:wsp>
                      <wps:wsp>
                        <wps:cNvPr id="421" name="Text Box 2066"/>
                        <wps:cNvSpPr txBox="1">
                          <a:spLocks noChangeArrowheads="1"/>
                        </wps:cNvSpPr>
                        <wps:spPr bwMode="auto">
                          <a:xfrm>
                            <a:off x="1899285" y="438150"/>
                            <a:ext cx="5689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9B34" w14:textId="77777777" w:rsidR="007F7B8D" w:rsidRPr="007A566B" w:rsidRDefault="007F7B8D">
                              <w:pPr>
                                <w:rPr>
                                  <w:sz w:val="20"/>
                                </w:rPr>
                              </w:pPr>
                              <w:proofErr w:type="spellStart"/>
                              <w:r>
                                <w:rPr>
                                  <w:sz w:val="20"/>
                                </w:rPr>
                                <w:t>Eaglerock</w:t>
                              </w:r>
                              <w:proofErr w:type="spellEnd"/>
                            </w:p>
                          </w:txbxContent>
                        </wps:txbx>
                        <wps:bodyPr rot="0" vert="horz" wrap="square" lIns="0" tIns="0" rIns="0" bIns="0" anchor="t" anchorCtr="0" upright="1">
                          <a:noAutofit/>
                        </wps:bodyPr>
                      </wps:wsp>
                      <wps:wsp>
                        <wps:cNvPr id="422" name="Text Box 2067"/>
                        <wps:cNvSpPr txBox="1">
                          <a:spLocks noChangeArrowheads="1"/>
                        </wps:cNvSpPr>
                        <wps:spPr bwMode="auto">
                          <a:xfrm>
                            <a:off x="1727200" y="1914525"/>
                            <a:ext cx="5689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3149" w14:textId="77777777" w:rsidR="007F7B8D" w:rsidRPr="007A566B" w:rsidRDefault="007F7B8D">
                              <w:pPr>
                                <w:rPr>
                                  <w:sz w:val="20"/>
                                </w:rPr>
                              </w:pPr>
                              <w:r>
                                <w:rPr>
                                  <w:sz w:val="20"/>
                                </w:rPr>
                                <w:t>Bander</w:t>
                              </w:r>
                            </w:p>
                          </w:txbxContent>
                        </wps:txbx>
                        <wps:bodyPr rot="0" vert="horz" wrap="square" lIns="0" tIns="0" rIns="0" bIns="0" anchor="t" anchorCtr="0" upright="1">
                          <a:noAutofit/>
                        </wps:bodyPr>
                      </wps:wsp>
                    </wpc:wpc>
                  </a:graphicData>
                </a:graphic>
              </wp:inline>
            </w:drawing>
          </mc:Choice>
          <mc:Fallback>
            <w:pict>
              <v:group w14:anchorId="7E727313" id="Canvas 2049" o:spid="_x0000_s1044" editas="canvas" style="width:205.25pt;height:175.7pt;mso-position-horizontal-relative:char;mso-position-vertical-relative:line" coordsize="26066,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&#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">
                <v:shape id="_x0000_s1045" type="#_x0000_t75" style="position:absolute;width:26066;height:22313;visibility:visible;mso-wrap-style:square">
                  <v:fill o:detectmouseclick="t"/>
                  <v:path o:connecttype="none"/>
                </v:shape>
                <v:shape id="Picture 2057" o:spid="_x0000_s1046" type="#_x0000_t75" style="position:absolute;left:11658;top:615;width:2280;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">
                  <v:imagedata r:id="rId106" o:title=""/>
                </v:shape>
                <v:shape id="Freeform 2059" o:spid="_x0000_s1047" style="position:absolute;left:16160;width:9906;height:22313;visibility:visible;mso-wrap-style:square;v-text-anchor:top" coordsize="156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" path="m623,c419,94,336,624,336,922v,298,336,480,288,864c576,2170,96,2937,48,3225,,3513,84,3466,336,3514r1224,-2l1552,2,623,xe" fillcolor="#d8d8d8 [2732]">
                  <v:path arrowok="t" o:connecttype="custom" o:connectlocs="395605,0;213360,585470;396240,1134110;30480,2047875;213360,2231390;990600,2230120;985520,1270;395605,0" o:connectangles="0,0,0,0,0,0,0,0"/>
                </v:shape>
                <v:shape id="Freeform 2060" o:spid="_x0000_s1048" style="position:absolute;top:50;width:7334;height:22263;visibility:visible;mso-wrap-style:square;v-text-anchor:top" coordsize="1155,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" path="m853,v192,96,298,570,300,914c1155,1258,913,1682,865,2066v-48,384,48,911,,1151c817,3457,721,3458,577,3506r-576,l,,853,xe" fillcolor="#d8d8d8 [2732]">
                  <v:path arrowok="t" o:connecttype="custom" o:connectlocs="541655,0;732155,580390;549275,1311910;549275,2042795;366395,2226310;635,2226310;0,0;541655,0" o:connectangles="0,0,0,0,0,0,0,0"/>
                </v:shape>
                <v:oval id="Oval 2058" o:spid="_x0000_s1049" style="position:absolute;left:17837;top:5397;width:91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" fillcolor="black [3213]"/>
                <v:oval id="Oval 2061" o:spid="_x0000_s1050" style="position:absolute;left:6800;top:5365;width:9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" fillcolor="black [3213]"/>
                <v:oval id="Oval 2062" o:spid="_x0000_s1051" style="position:absolute;left:16014;top:19913;width:9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" fillcolor="black [3213]"/>
                <v:shape id="AutoShape 2063" o:spid="_x0000_s1052" type="#_x0000_t32" style="position:absolute;left:8966;top:16338;width:6;height:4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">
                  <v:stroke endarrow="block"/>
                </v:shape>
                <v:shape id="Text Box 2064" o:spid="_x0000_s1053" type="#_x0000_t202" style="position:absolute;left:7588;top:14681;width:511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E9B535C" w14:textId="77777777" w:rsidR="007F7B8D" w:rsidRPr="007A566B" w:rsidRDefault="007F7B8D">
                        <w:pPr>
                          <w:rPr>
                            <w:sz w:val="20"/>
                          </w:rPr>
                        </w:pPr>
                        <w:r w:rsidRPr="007A566B">
                          <w:rPr>
                            <w:sz w:val="20"/>
                          </w:rPr>
                          <w:t>North</w:t>
                        </w:r>
                      </w:p>
                    </w:txbxContent>
                  </v:textbox>
                </v:shape>
                <v:shape id="Text Box 2065" o:spid="_x0000_s1054" type="#_x0000_t202" style="position:absolute;left:1422;top:4279;width:569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B33C6DD" w14:textId="77777777" w:rsidR="007F7B8D" w:rsidRPr="007A566B" w:rsidRDefault="007F7B8D">
                        <w:pPr>
                          <w:rPr>
                            <w:sz w:val="20"/>
                          </w:rPr>
                        </w:pPr>
                        <w:r>
                          <w:rPr>
                            <w:sz w:val="20"/>
                          </w:rPr>
                          <w:t>Kingsford</w:t>
                        </w:r>
                      </w:p>
                    </w:txbxContent>
                  </v:textbox>
                </v:shape>
                <v:shape id="Text Box 2066" o:spid="_x0000_s1055" type="#_x0000_t202" style="position:absolute;left:18992;top:4381;width:569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4B079B34" w14:textId="77777777" w:rsidR="007F7B8D" w:rsidRPr="007A566B" w:rsidRDefault="007F7B8D">
                        <w:pPr>
                          <w:rPr>
                            <w:sz w:val="20"/>
                          </w:rPr>
                        </w:pPr>
                        <w:proofErr w:type="spellStart"/>
                        <w:r>
                          <w:rPr>
                            <w:sz w:val="20"/>
                          </w:rPr>
                          <w:t>Eaglerock</w:t>
                        </w:r>
                        <w:proofErr w:type="spellEnd"/>
                      </w:p>
                    </w:txbxContent>
                  </v:textbox>
                </v:shape>
                <v:shape id="Text Box 2067" o:spid="_x0000_s1056" type="#_x0000_t202" style="position:absolute;left:17272;top:19145;width:568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2E903149" w14:textId="77777777" w:rsidR="007F7B8D" w:rsidRPr="007A566B" w:rsidRDefault="007F7B8D">
                        <w:pPr>
                          <w:rPr>
                            <w:sz w:val="20"/>
                          </w:rPr>
                        </w:pPr>
                        <w:r>
                          <w:rPr>
                            <w:sz w:val="20"/>
                          </w:rPr>
                          <w:t>Bander</w:t>
                        </w:r>
                      </w:p>
                    </w:txbxContent>
                  </v:textbox>
                </v:shape>
                <w10:anchorlock/>
              </v:group>
            </w:pict>
          </mc:Fallback>
        </mc:AlternateContent>
      </w:r>
    </w:p>
    <w:p w14:paraId="4A83199B" w14:textId="77777777" w:rsidR="00DA76BB" w:rsidRDefault="00DA76BB" w:rsidP="00FF11DB">
      <w:pPr>
        <w:pStyle w:val="ListParagraph"/>
        <w:spacing w:after="0"/>
        <w:ind w:left="1080"/>
        <w:rPr>
          <w:rFonts w:ascii="Times New Roman" w:hAnsi="Times New Roman"/>
          <w:sz w:val="24"/>
          <w:szCs w:val="24"/>
        </w:rPr>
      </w:pPr>
    </w:p>
    <w:p w14:paraId="227A2135" w14:textId="77777777" w:rsidR="00FF11DB" w:rsidRPr="002C6597" w:rsidRDefault="00FF11DB" w:rsidP="002C6597">
      <w:pPr>
        <w:rPr>
          <w:szCs w:val="24"/>
        </w:rPr>
      </w:pPr>
    </w:p>
    <w:p w14:paraId="4258B62F" w14:textId="77777777" w:rsidR="00FF11DB" w:rsidRPr="003420F6" w:rsidRDefault="00FF11DB" w:rsidP="00FF11DB">
      <w:pPr>
        <w:pStyle w:val="ListParagraph"/>
        <w:numPr>
          <w:ilvl w:val="0"/>
          <w:numId w:val="7"/>
        </w:numPr>
        <w:spacing w:after="0"/>
        <w:ind w:left="720"/>
        <w:rPr>
          <w:rFonts w:ascii="Times New Roman" w:hAnsi="Times New Roman"/>
          <w:sz w:val="24"/>
          <w:szCs w:val="24"/>
        </w:rPr>
      </w:pPr>
      <w:r w:rsidRPr="003420F6">
        <w:rPr>
          <w:rFonts w:ascii="Times New Roman" w:hAnsi="Times New Roman"/>
          <w:sz w:val="24"/>
          <w:szCs w:val="24"/>
        </w:rPr>
        <w:t>Find equations for the lines along which the ferry is moving and draw in these lines.</w:t>
      </w:r>
    </w:p>
    <w:p w14:paraId="6052114C" w14:textId="77777777" w:rsidR="00FF11DB" w:rsidRPr="003420F6" w:rsidRDefault="00FF11DB" w:rsidP="00FF11DB">
      <w:pPr>
        <w:pStyle w:val="ListParagraph"/>
        <w:numPr>
          <w:ilvl w:val="0"/>
          <w:numId w:val="7"/>
        </w:numPr>
        <w:spacing w:after="0"/>
        <w:ind w:left="720"/>
        <w:rPr>
          <w:rFonts w:ascii="Times New Roman" w:hAnsi="Times New Roman"/>
          <w:sz w:val="24"/>
          <w:szCs w:val="24"/>
        </w:rPr>
      </w:pPr>
      <w:r w:rsidRPr="003420F6">
        <w:rPr>
          <w:rFonts w:ascii="Times New Roman" w:hAnsi="Times New Roman"/>
          <w:sz w:val="24"/>
          <w:szCs w:val="24"/>
        </w:rPr>
        <w:t xml:space="preserve">The sailboat has a radar scope that will detect any object within 3 miles of the sailboat. Looking down from above, as in the picture, the radar region looks like a circular disk.  The boundary is the “edge” </w:t>
      </w:r>
      <w:r w:rsidR="00C739CB">
        <w:rPr>
          <w:rFonts w:ascii="Times New Roman" w:hAnsi="Times New Roman"/>
          <w:sz w:val="24"/>
          <w:szCs w:val="24"/>
        </w:rPr>
        <w:t>o</w:t>
      </w:r>
      <w:r w:rsidRPr="003420F6">
        <w:rPr>
          <w:rFonts w:ascii="Times New Roman" w:hAnsi="Times New Roman"/>
          <w:sz w:val="24"/>
          <w:szCs w:val="24"/>
        </w:rPr>
        <w:t>r circle around this dis</w:t>
      </w:r>
      <w:r w:rsidR="00C739CB">
        <w:rPr>
          <w:rFonts w:ascii="Times New Roman" w:hAnsi="Times New Roman"/>
          <w:sz w:val="24"/>
          <w:szCs w:val="24"/>
        </w:rPr>
        <w:t>k</w:t>
      </w:r>
      <w:r w:rsidRPr="003420F6">
        <w:rPr>
          <w:rFonts w:ascii="Times New Roman" w:hAnsi="Times New Roman"/>
          <w:sz w:val="24"/>
          <w:szCs w:val="24"/>
        </w:rPr>
        <w:t xml:space="preserve">, the interior is </w:t>
      </w:r>
      <w:r w:rsidR="00C739CB">
        <w:rPr>
          <w:rFonts w:ascii="Times New Roman" w:hAnsi="Times New Roman"/>
          <w:sz w:val="24"/>
          <w:szCs w:val="24"/>
        </w:rPr>
        <w:t>everything</w:t>
      </w:r>
      <w:r w:rsidRPr="003420F6">
        <w:rPr>
          <w:rFonts w:ascii="Times New Roman" w:hAnsi="Times New Roman"/>
          <w:sz w:val="24"/>
          <w:szCs w:val="24"/>
        </w:rPr>
        <w:t xml:space="preserve"> inside of the </w:t>
      </w:r>
      <w:r w:rsidR="00C739CB">
        <w:rPr>
          <w:rFonts w:ascii="Times New Roman" w:hAnsi="Times New Roman"/>
          <w:sz w:val="24"/>
          <w:szCs w:val="24"/>
        </w:rPr>
        <w:t>circle</w:t>
      </w:r>
      <w:r w:rsidRPr="003420F6">
        <w:rPr>
          <w:rFonts w:ascii="Times New Roman" w:hAnsi="Times New Roman"/>
          <w:sz w:val="24"/>
          <w:szCs w:val="24"/>
        </w:rPr>
        <w:t xml:space="preserve">, and the exterior is everything outside of the </w:t>
      </w:r>
      <w:r w:rsidR="00C739CB">
        <w:rPr>
          <w:rFonts w:ascii="Times New Roman" w:hAnsi="Times New Roman"/>
          <w:sz w:val="24"/>
          <w:szCs w:val="24"/>
        </w:rPr>
        <w:t>circle</w:t>
      </w:r>
      <w:r w:rsidRPr="003420F6">
        <w:rPr>
          <w:rFonts w:ascii="Times New Roman" w:hAnsi="Times New Roman"/>
          <w:sz w:val="24"/>
          <w:szCs w:val="24"/>
        </w:rPr>
        <w:t>. Give the mathematical description</w:t>
      </w:r>
      <w:r w:rsidR="00C739CB">
        <w:rPr>
          <w:rFonts w:ascii="Times New Roman" w:hAnsi="Times New Roman"/>
          <w:sz w:val="24"/>
          <w:szCs w:val="24"/>
        </w:rPr>
        <w:t xml:space="preserve"> </w:t>
      </w:r>
      <w:r w:rsidR="00C739CB" w:rsidRPr="003420F6">
        <w:rPr>
          <w:rFonts w:ascii="Times New Roman" w:hAnsi="Times New Roman"/>
          <w:sz w:val="24"/>
          <w:szCs w:val="24"/>
        </w:rPr>
        <w:t>(</w:t>
      </w:r>
      <w:r w:rsidR="00C739CB">
        <w:rPr>
          <w:rFonts w:ascii="Times New Roman" w:hAnsi="Times New Roman"/>
          <w:sz w:val="24"/>
          <w:szCs w:val="24"/>
        </w:rPr>
        <w:t xml:space="preserve">an </w:t>
      </w:r>
      <w:r w:rsidR="00C739CB" w:rsidRPr="003420F6">
        <w:rPr>
          <w:rFonts w:ascii="Times New Roman" w:hAnsi="Times New Roman"/>
          <w:sz w:val="24"/>
          <w:szCs w:val="24"/>
        </w:rPr>
        <w:t>equation</w:t>
      </w:r>
      <w:r w:rsidR="00C739CB">
        <w:rPr>
          <w:rFonts w:ascii="Times New Roman" w:hAnsi="Times New Roman"/>
          <w:sz w:val="24"/>
          <w:szCs w:val="24"/>
        </w:rPr>
        <w:t xml:space="preserve"> or inequality</w:t>
      </w:r>
      <w:r w:rsidR="00C739CB" w:rsidRPr="003420F6">
        <w:rPr>
          <w:rFonts w:ascii="Times New Roman" w:hAnsi="Times New Roman"/>
          <w:sz w:val="24"/>
          <w:szCs w:val="24"/>
        </w:rPr>
        <w:t>)</w:t>
      </w:r>
      <w:r w:rsidRPr="003420F6">
        <w:rPr>
          <w:rFonts w:ascii="Times New Roman" w:hAnsi="Times New Roman"/>
          <w:sz w:val="24"/>
          <w:szCs w:val="24"/>
        </w:rPr>
        <w:t xml:space="preserve"> of the boundary, interior and exterior of the radar zone. </w:t>
      </w:r>
      <w:r w:rsidR="00C739CB">
        <w:rPr>
          <w:rFonts w:ascii="Times New Roman" w:hAnsi="Times New Roman"/>
          <w:sz w:val="24"/>
          <w:szCs w:val="24"/>
        </w:rPr>
        <w:t xml:space="preserve"> </w:t>
      </w:r>
      <w:r w:rsidRPr="003420F6">
        <w:rPr>
          <w:rFonts w:ascii="Times New Roman" w:hAnsi="Times New Roman"/>
          <w:sz w:val="24"/>
          <w:szCs w:val="24"/>
        </w:rPr>
        <w:t xml:space="preserve">Sketch an accurate picture of the radar zone by determining where the line connecting </w:t>
      </w:r>
      <w:r w:rsidR="00DA76BB">
        <w:rPr>
          <w:rFonts w:ascii="Times New Roman" w:hAnsi="Times New Roman"/>
          <w:sz w:val="24"/>
          <w:szCs w:val="24"/>
        </w:rPr>
        <w:t>Kingsford</w:t>
      </w:r>
      <w:r w:rsidRPr="003420F6">
        <w:rPr>
          <w:rFonts w:ascii="Times New Roman" w:hAnsi="Times New Roman"/>
          <w:sz w:val="24"/>
          <w:szCs w:val="24"/>
        </w:rPr>
        <w:t xml:space="preserve"> and </w:t>
      </w:r>
      <w:proofErr w:type="spellStart"/>
      <w:r w:rsidR="00DA76BB">
        <w:rPr>
          <w:rFonts w:ascii="Times New Roman" w:hAnsi="Times New Roman"/>
          <w:sz w:val="24"/>
          <w:szCs w:val="24"/>
        </w:rPr>
        <w:t>Eaglerock</w:t>
      </w:r>
      <w:proofErr w:type="spellEnd"/>
      <w:r w:rsidRPr="003420F6">
        <w:rPr>
          <w:rFonts w:ascii="Times New Roman" w:hAnsi="Times New Roman"/>
          <w:sz w:val="24"/>
          <w:szCs w:val="24"/>
        </w:rPr>
        <w:t xml:space="preserve"> would cross the radar zone.</w:t>
      </w:r>
    </w:p>
    <w:p w14:paraId="476E83D9" w14:textId="77777777" w:rsidR="00FF11DB" w:rsidRPr="003420F6" w:rsidRDefault="00FF11DB" w:rsidP="00FF11DB">
      <w:pPr>
        <w:pStyle w:val="ListParagraph"/>
        <w:numPr>
          <w:ilvl w:val="0"/>
          <w:numId w:val="7"/>
        </w:numPr>
        <w:spacing w:after="0"/>
        <w:ind w:left="720"/>
        <w:rPr>
          <w:rFonts w:ascii="Times New Roman" w:hAnsi="Times New Roman"/>
          <w:sz w:val="24"/>
          <w:szCs w:val="24"/>
        </w:rPr>
      </w:pPr>
      <w:r w:rsidRPr="003420F6">
        <w:rPr>
          <w:rFonts w:ascii="Times New Roman" w:hAnsi="Times New Roman"/>
          <w:sz w:val="24"/>
          <w:szCs w:val="24"/>
        </w:rPr>
        <w:t xml:space="preserve">When does the ferry </w:t>
      </w:r>
      <w:r w:rsidR="00A1158B">
        <w:rPr>
          <w:rFonts w:ascii="Times New Roman" w:hAnsi="Times New Roman"/>
          <w:sz w:val="24"/>
          <w:szCs w:val="24"/>
        </w:rPr>
        <w:t>enter</w:t>
      </w:r>
      <w:r w:rsidRPr="003420F6">
        <w:rPr>
          <w:rFonts w:ascii="Times New Roman" w:hAnsi="Times New Roman"/>
          <w:sz w:val="24"/>
          <w:szCs w:val="24"/>
        </w:rPr>
        <w:t xml:space="preserve"> the radar zone?</w:t>
      </w:r>
    </w:p>
    <w:p w14:paraId="75C5039B" w14:textId="77777777" w:rsidR="00FF11DB" w:rsidRPr="003420F6" w:rsidRDefault="00FF11DB" w:rsidP="00FF11DB">
      <w:pPr>
        <w:pStyle w:val="ListParagraph"/>
        <w:numPr>
          <w:ilvl w:val="0"/>
          <w:numId w:val="7"/>
        </w:numPr>
        <w:spacing w:after="0"/>
        <w:ind w:left="720"/>
        <w:rPr>
          <w:rFonts w:ascii="Times New Roman" w:hAnsi="Times New Roman"/>
          <w:sz w:val="24"/>
          <w:szCs w:val="24"/>
        </w:rPr>
      </w:pPr>
      <w:r w:rsidRPr="003420F6">
        <w:rPr>
          <w:rFonts w:ascii="Times New Roman" w:hAnsi="Times New Roman"/>
          <w:sz w:val="24"/>
          <w:szCs w:val="24"/>
        </w:rPr>
        <w:t>Where and when does the ferry exit the radar zone?</w:t>
      </w:r>
    </w:p>
    <w:p w14:paraId="2228411B" w14:textId="77777777" w:rsidR="00FF11DB" w:rsidRPr="003420F6" w:rsidRDefault="00FF11DB" w:rsidP="00FF11DB">
      <w:pPr>
        <w:pStyle w:val="ListParagraph"/>
        <w:numPr>
          <w:ilvl w:val="0"/>
          <w:numId w:val="7"/>
        </w:numPr>
        <w:spacing w:after="0"/>
        <w:ind w:left="720"/>
        <w:rPr>
          <w:rFonts w:ascii="Times New Roman" w:hAnsi="Times New Roman"/>
          <w:sz w:val="24"/>
          <w:szCs w:val="24"/>
        </w:rPr>
      </w:pPr>
      <w:r w:rsidRPr="003420F6">
        <w:rPr>
          <w:rFonts w:ascii="Times New Roman" w:hAnsi="Times New Roman"/>
          <w:sz w:val="24"/>
          <w:szCs w:val="24"/>
        </w:rPr>
        <w:t>How long does the ferry spend inside the radar zone?</w:t>
      </w:r>
    </w:p>
    <w:p w14:paraId="7D565C95" w14:textId="77777777" w:rsidR="00FF11DB" w:rsidRDefault="00FF11DB" w:rsidP="00FF11DB"/>
    <w:p w14:paraId="752AADAC" w14:textId="77777777" w:rsidR="00FF11DB" w:rsidRDefault="00FF11DB" w:rsidP="00FF11DB"/>
    <w:p w14:paraId="01558EE8" w14:textId="77777777" w:rsidR="00FF11DB" w:rsidRDefault="00FF11DB" w:rsidP="00FF11DB"/>
    <w:p w14:paraId="4A5811A7" w14:textId="77777777" w:rsidR="00FF11DB" w:rsidRDefault="00FF11DB" w:rsidP="00FF11DB"/>
    <w:p w14:paraId="2FAA166D" w14:textId="77777777" w:rsidR="00FF11DB" w:rsidRDefault="00FF11DB" w:rsidP="00FF11DB"/>
    <w:p w14:paraId="2B2B21F9" w14:textId="77777777" w:rsidR="00FF11DB" w:rsidRDefault="00FF11DB" w:rsidP="00FF11DB"/>
    <w:p w14:paraId="30C32726" w14:textId="77777777" w:rsidR="00FF11DB" w:rsidRDefault="00FF11DB" w:rsidP="00FF11DB"/>
    <w:p w14:paraId="49C1A08A" w14:textId="77777777" w:rsidR="00FF11DB" w:rsidRDefault="00FF11DB" w:rsidP="00FF11DB"/>
    <w:p w14:paraId="2438AFC4" w14:textId="77777777" w:rsidR="00FF11DB" w:rsidRPr="003420F6" w:rsidRDefault="00FF11DB" w:rsidP="007C15CC">
      <w:pPr>
        <w:pStyle w:val="ListParagraph"/>
        <w:numPr>
          <w:ilvl w:val="0"/>
          <w:numId w:val="10"/>
        </w:numPr>
        <w:spacing w:after="0" w:line="240" w:lineRule="auto"/>
        <w:rPr>
          <w:rFonts w:ascii="Times New Roman" w:hAnsi="Times New Roman"/>
          <w:sz w:val="24"/>
          <w:szCs w:val="24"/>
        </w:rPr>
      </w:pPr>
      <w:r w:rsidRPr="003420F6">
        <w:rPr>
          <w:rFonts w:ascii="Times New Roman" w:hAnsi="Times New Roman"/>
          <w:sz w:val="24"/>
          <w:szCs w:val="24"/>
        </w:rPr>
        <w:lastRenderedPageBreak/>
        <w:t>Nora spends part of her summer driving a combine during the wheat harvest. Assume she starts at the indicated position heading east at 10 ft/sec toward a circular wheat field o</w:t>
      </w:r>
      <w:r w:rsidR="00CA0864">
        <w:rPr>
          <w:rFonts w:ascii="Times New Roman" w:hAnsi="Times New Roman"/>
          <w:sz w:val="24"/>
          <w:szCs w:val="24"/>
        </w:rPr>
        <w:t>f</w:t>
      </w:r>
      <w:r w:rsidRPr="003420F6">
        <w:rPr>
          <w:rFonts w:ascii="Times New Roman" w:hAnsi="Times New Roman"/>
          <w:sz w:val="24"/>
          <w:szCs w:val="24"/>
        </w:rPr>
        <w:t xml:space="preserve"> radius 200 ft. The combine cuts a swath 20 feet wide and be</w:t>
      </w:r>
      <w:r w:rsidR="00CA0864">
        <w:rPr>
          <w:rFonts w:ascii="Times New Roman" w:hAnsi="Times New Roman"/>
          <w:sz w:val="24"/>
          <w:szCs w:val="24"/>
        </w:rPr>
        <w:t>gins</w:t>
      </w:r>
      <w:r w:rsidRPr="003420F6">
        <w:rPr>
          <w:rFonts w:ascii="Times New Roman" w:hAnsi="Times New Roman"/>
          <w:sz w:val="24"/>
          <w:szCs w:val="24"/>
        </w:rPr>
        <w:t xml:space="preserve"> when the corner of the machine labeled “a” is 60 feet north and 60 feet west of the western-most edge of the field. [UW]</w:t>
      </w:r>
    </w:p>
    <w:p w14:paraId="2DBBBFAE" w14:textId="77777777" w:rsidR="00FF11DB" w:rsidRPr="003420F6" w:rsidRDefault="005A4409" w:rsidP="00FF11DB">
      <w:pPr>
        <w:pStyle w:val="ListParagraph"/>
        <w:spacing w:after="0"/>
        <w:ind w:left="0"/>
        <w:rPr>
          <w:rFonts w:ascii="Times New Roman" w:hAnsi="Times New Roman"/>
          <w:b/>
          <w:sz w:val="24"/>
          <w:szCs w:val="24"/>
        </w:rPr>
      </w:pPr>
      <w:r>
        <w:rPr>
          <w:noProof/>
        </w:rPr>
        <w:drawing>
          <wp:inline distT="0" distB="0" distL="0" distR="0" wp14:anchorId="5AC6C06B" wp14:editId="15D0AC3B">
            <wp:extent cx="3829050" cy="2924175"/>
            <wp:effectExtent l="19050" t="0" r="0" b="0"/>
            <wp:docPr id="88" name="Picture 5" descr="three poin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point 8"/>
                    <pic:cNvPicPr>
                      <a:picLocks noChangeAspect="1" noChangeArrowheads="1"/>
                    </pic:cNvPicPr>
                  </pic:nvPicPr>
                  <pic:blipFill>
                    <a:blip r:embed="rId107" cstate="print"/>
                    <a:srcRect t="3168" r="2432"/>
                    <a:stretch>
                      <a:fillRect/>
                    </a:stretch>
                  </pic:blipFill>
                  <pic:spPr bwMode="auto">
                    <a:xfrm>
                      <a:off x="0" y="0"/>
                      <a:ext cx="3829050" cy="2924175"/>
                    </a:xfrm>
                    <a:prstGeom prst="rect">
                      <a:avLst/>
                    </a:prstGeom>
                    <a:noFill/>
                    <a:ln w="9525">
                      <a:noFill/>
                      <a:miter lim="800000"/>
                      <a:headEnd/>
                      <a:tailEnd/>
                    </a:ln>
                  </pic:spPr>
                </pic:pic>
              </a:graphicData>
            </a:graphic>
          </wp:inline>
        </w:drawing>
      </w:r>
    </w:p>
    <w:p w14:paraId="16B54902" w14:textId="77777777" w:rsidR="00FF11DB" w:rsidRPr="003420F6" w:rsidRDefault="00FF11DB" w:rsidP="007C15CC">
      <w:pPr>
        <w:pStyle w:val="ListParagraph"/>
        <w:numPr>
          <w:ilvl w:val="0"/>
          <w:numId w:val="8"/>
        </w:numPr>
        <w:spacing w:after="0" w:line="240" w:lineRule="auto"/>
        <w:ind w:left="720"/>
        <w:rPr>
          <w:rFonts w:ascii="Times New Roman" w:hAnsi="Times New Roman"/>
          <w:sz w:val="24"/>
          <w:szCs w:val="24"/>
        </w:rPr>
      </w:pPr>
      <w:r w:rsidRPr="003420F6">
        <w:rPr>
          <w:rFonts w:ascii="Times New Roman" w:hAnsi="Times New Roman"/>
          <w:sz w:val="24"/>
          <w:szCs w:val="24"/>
        </w:rPr>
        <w:t xml:space="preserve">When does Nora’s </w:t>
      </w:r>
      <w:r w:rsidR="00CA0864">
        <w:rPr>
          <w:rFonts w:ascii="Times New Roman" w:hAnsi="Times New Roman"/>
          <w:sz w:val="24"/>
          <w:szCs w:val="24"/>
        </w:rPr>
        <w:t>combine</w:t>
      </w:r>
      <w:r w:rsidRPr="003420F6">
        <w:rPr>
          <w:rFonts w:ascii="Times New Roman" w:hAnsi="Times New Roman"/>
          <w:sz w:val="24"/>
          <w:szCs w:val="24"/>
        </w:rPr>
        <w:t xml:space="preserve"> first start cutting the wheat?</w:t>
      </w:r>
    </w:p>
    <w:p w14:paraId="43BEA08D" w14:textId="77777777" w:rsidR="00FF11DB" w:rsidRPr="003420F6" w:rsidRDefault="00FF11DB" w:rsidP="007C15CC">
      <w:pPr>
        <w:pStyle w:val="ListParagraph"/>
        <w:numPr>
          <w:ilvl w:val="0"/>
          <w:numId w:val="8"/>
        </w:numPr>
        <w:spacing w:after="0" w:line="240" w:lineRule="auto"/>
        <w:ind w:left="720"/>
        <w:rPr>
          <w:rFonts w:ascii="Times New Roman" w:hAnsi="Times New Roman"/>
          <w:sz w:val="24"/>
          <w:szCs w:val="24"/>
        </w:rPr>
      </w:pPr>
      <w:r w:rsidRPr="003420F6">
        <w:rPr>
          <w:rFonts w:ascii="Times New Roman" w:hAnsi="Times New Roman"/>
          <w:sz w:val="24"/>
          <w:szCs w:val="24"/>
        </w:rPr>
        <w:t xml:space="preserve">When does Nora’s </w:t>
      </w:r>
      <w:r w:rsidR="00CA0864">
        <w:rPr>
          <w:rFonts w:ascii="Times New Roman" w:hAnsi="Times New Roman"/>
          <w:sz w:val="24"/>
          <w:szCs w:val="24"/>
        </w:rPr>
        <w:t xml:space="preserve">combine </w:t>
      </w:r>
      <w:r w:rsidRPr="003420F6">
        <w:rPr>
          <w:rFonts w:ascii="Times New Roman" w:hAnsi="Times New Roman"/>
          <w:sz w:val="24"/>
          <w:szCs w:val="24"/>
        </w:rPr>
        <w:t>first start cutting a swath 20 feet wide?</w:t>
      </w:r>
    </w:p>
    <w:p w14:paraId="03221E5D" w14:textId="77777777" w:rsidR="00FF11DB" w:rsidRPr="003420F6" w:rsidRDefault="00FF11DB" w:rsidP="007C15CC">
      <w:pPr>
        <w:pStyle w:val="ListParagraph"/>
        <w:numPr>
          <w:ilvl w:val="0"/>
          <w:numId w:val="8"/>
        </w:numPr>
        <w:spacing w:after="0" w:line="240" w:lineRule="auto"/>
        <w:ind w:left="720"/>
        <w:rPr>
          <w:rFonts w:ascii="Times New Roman" w:hAnsi="Times New Roman"/>
          <w:sz w:val="24"/>
          <w:szCs w:val="24"/>
        </w:rPr>
      </w:pPr>
      <w:r w:rsidRPr="003420F6">
        <w:rPr>
          <w:rFonts w:ascii="Times New Roman" w:hAnsi="Times New Roman"/>
          <w:sz w:val="24"/>
          <w:szCs w:val="24"/>
        </w:rPr>
        <w:t>Find the total amount of time wheat is being cut du</w:t>
      </w:r>
      <w:r w:rsidR="00CA0864">
        <w:rPr>
          <w:rFonts w:ascii="Times New Roman" w:hAnsi="Times New Roman"/>
          <w:sz w:val="24"/>
          <w:szCs w:val="24"/>
        </w:rPr>
        <w:t>ring this pass across the field.</w:t>
      </w:r>
    </w:p>
    <w:p w14:paraId="4EF380CB" w14:textId="77777777" w:rsidR="00FF11DB" w:rsidRPr="003420F6" w:rsidRDefault="00FF11DB" w:rsidP="007C15CC">
      <w:pPr>
        <w:pStyle w:val="ListParagraph"/>
        <w:numPr>
          <w:ilvl w:val="0"/>
          <w:numId w:val="8"/>
        </w:numPr>
        <w:spacing w:after="0" w:line="240" w:lineRule="auto"/>
        <w:ind w:left="720"/>
        <w:rPr>
          <w:rFonts w:ascii="Times New Roman" w:hAnsi="Times New Roman"/>
          <w:sz w:val="24"/>
          <w:szCs w:val="24"/>
        </w:rPr>
      </w:pPr>
      <w:r w:rsidRPr="003420F6">
        <w:rPr>
          <w:rFonts w:ascii="Times New Roman" w:hAnsi="Times New Roman"/>
          <w:sz w:val="24"/>
          <w:szCs w:val="24"/>
        </w:rPr>
        <w:t>Estimate the area of the swath cut du</w:t>
      </w:r>
      <w:r w:rsidR="00CA0864">
        <w:rPr>
          <w:rFonts w:ascii="Times New Roman" w:hAnsi="Times New Roman"/>
          <w:sz w:val="24"/>
          <w:szCs w:val="24"/>
        </w:rPr>
        <w:t>ring this pass across the field.</w:t>
      </w:r>
    </w:p>
    <w:p w14:paraId="6EA0CFA0" w14:textId="77777777" w:rsidR="00FF11DB" w:rsidRDefault="00FF11DB" w:rsidP="00FF11DB"/>
    <w:p w14:paraId="2A4A22D7" w14:textId="77777777" w:rsidR="00FF11DB" w:rsidRPr="003420F6" w:rsidRDefault="00FF11DB" w:rsidP="00FF11DB"/>
    <w:p w14:paraId="7927535D" w14:textId="77777777" w:rsidR="00FF11DB" w:rsidRPr="00FF11DB" w:rsidRDefault="005A4409" w:rsidP="007C15CC">
      <w:pPr>
        <w:pStyle w:val="ListParagraph"/>
        <w:numPr>
          <w:ilvl w:val="0"/>
          <w:numId w:val="10"/>
        </w:numPr>
        <w:autoSpaceDE w:val="0"/>
        <w:autoSpaceDN w:val="0"/>
        <w:adjustRightInd w:val="0"/>
        <w:spacing w:line="240" w:lineRule="auto"/>
        <w:rPr>
          <w:rFonts w:ascii="Times New Roman" w:hAnsi="Times New Roman"/>
          <w:sz w:val="24"/>
          <w:szCs w:val="24"/>
        </w:rPr>
      </w:pPr>
      <w:r>
        <w:rPr>
          <w:noProof/>
        </w:rPr>
        <w:drawing>
          <wp:anchor distT="0" distB="0" distL="114300" distR="114300" simplePos="0" relativeHeight="251629056" behindDoc="0" locked="0" layoutInCell="1" allowOverlap="1" wp14:anchorId="016C015E" wp14:editId="277D33E3">
            <wp:simplePos x="0" y="0"/>
            <wp:positionH relativeFrom="column">
              <wp:posOffset>3305175</wp:posOffset>
            </wp:positionH>
            <wp:positionV relativeFrom="paragraph">
              <wp:posOffset>-3810</wp:posOffset>
            </wp:positionV>
            <wp:extent cx="2590800" cy="2200275"/>
            <wp:effectExtent l="19050" t="0" r="0" b="0"/>
            <wp:wrapSquare wrapText="bothSides"/>
            <wp:docPr id="429" name="Picture 7" descr="six poin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x point 11"/>
                    <pic:cNvPicPr>
                      <a:picLocks noChangeAspect="1" noChangeArrowheads="1"/>
                    </pic:cNvPicPr>
                  </pic:nvPicPr>
                  <pic:blipFill>
                    <a:blip r:embed="rId108" cstate="print"/>
                    <a:srcRect/>
                    <a:stretch>
                      <a:fillRect/>
                    </a:stretch>
                  </pic:blipFill>
                  <pic:spPr bwMode="auto">
                    <a:xfrm>
                      <a:off x="0" y="0"/>
                      <a:ext cx="2590800" cy="2200275"/>
                    </a:xfrm>
                    <a:prstGeom prst="rect">
                      <a:avLst/>
                    </a:prstGeom>
                    <a:noFill/>
                    <a:ln w="9525">
                      <a:noFill/>
                      <a:miter lim="800000"/>
                      <a:headEnd/>
                      <a:tailEnd/>
                    </a:ln>
                  </pic:spPr>
                </pic:pic>
              </a:graphicData>
            </a:graphic>
          </wp:anchor>
        </w:drawing>
      </w:r>
      <w:r w:rsidR="00FF11DB" w:rsidRPr="003420F6">
        <w:rPr>
          <w:rFonts w:ascii="Times New Roman" w:hAnsi="Times New Roman"/>
          <w:sz w:val="24"/>
          <w:szCs w:val="24"/>
        </w:rPr>
        <w:t xml:space="preserve">The vertical cross-section of a drainage ditch is pictured </w:t>
      </w:r>
      <w:r w:rsidR="00CA0864">
        <w:rPr>
          <w:rFonts w:ascii="Times New Roman" w:hAnsi="Times New Roman"/>
          <w:sz w:val="24"/>
          <w:szCs w:val="24"/>
        </w:rPr>
        <w:t>to the right</w:t>
      </w:r>
      <w:r w:rsidR="00FF11DB" w:rsidRPr="003420F6">
        <w:rPr>
          <w:rFonts w:ascii="Times New Roman" w:hAnsi="Times New Roman"/>
          <w:sz w:val="24"/>
          <w:szCs w:val="24"/>
        </w:rPr>
        <w:t xml:space="preserve">.  Here, </w:t>
      </w:r>
      <w:r w:rsidR="00FF11DB" w:rsidRPr="00CA0864">
        <w:rPr>
          <w:rFonts w:ascii="Times New Roman" w:eastAsia="eurm10" w:hAnsi="Times New Roman"/>
          <w:i/>
          <w:sz w:val="24"/>
          <w:szCs w:val="24"/>
        </w:rPr>
        <w:t>R</w:t>
      </w:r>
      <w:r w:rsidR="00FF11DB" w:rsidRPr="003420F6">
        <w:rPr>
          <w:rFonts w:ascii="Times New Roman" w:eastAsia="eurm10" w:hAnsi="Times New Roman"/>
          <w:sz w:val="24"/>
          <w:szCs w:val="24"/>
        </w:rPr>
        <w:t xml:space="preserve"> </w:t>
      </w:r>
      <w:r w:rsidR="00FF11DB" w:rsidRPr="003420F6">
        <w:rPr>
          <w:rFonts w:ascii="Times New Roman" w:hAnsi="Times New Roman"/>
          <w:sz w:val="24"/>
          <w:szCs w:val="24"/>
        </w:rPr>
        <w:t xml:space="preserve">indicates </w:t>
      </w:r>
      <w:r w:rsidR="00CA0864">
        <w:rPr>
          <w:rFonts w:ascii="Times New Roman" w:hAnsi="Times New Roman"/>
          <w:sz w:val="24"/>
          <w:szCs w:val="24"/>
        </w:rPr>
        <w:t xml:space="preserve">in each case the radius of a circle with </w:t>
      </w:r>
      <w:r w:rsidR="00CA0864">
        <w:rPr>
          <w:rFonts w:ascii="Times New Roman" w:hAnsi="Times New Roman"/>
          <w:i/>
          <w:sz w:val="24"/>
          <w:szCs w:val="24"/>
        </w:rPr>
        <w:t>R</w:t>
      </w:r>
      <w:r w:rsidR="00CA0864">
        <w:rPr>
          <w:rFonts w:ascii="Times New Roman" w:hAnsi="Times New Roman"/>
          <w:sz w:val="24"/>
          <w:szCs w:val="24"/>
        </w:rPr>
        <w:t xml:space="preserve"> = </w:t>
      </w:r>
      <w:r w:rsidR="00FF11DB" w:rsidRPr="003420F6">
        <w:rPr>
          <w:rFonts w:ascii="Times New Roman" w:hAnsi="Times New Roman"/>
          <w:sz w:val="24"/>
          <w:szCs w:val="24"/>
        </w:rPr>
        <w:t>10 feet</w:t>
      </w:r>
      <w:r w:rsidR="00CA0864">
        <w:rPr>
          <w:rFonts w:ascii="Times New Roman" w:hAnsi="Times New Roman"/>
          <w:sz w:val="24"/>
          <w:szCs w:val="24"/>
        </w:rPr>
        <w:t>,</w:t>
      </w:r>
      <w:r w:rsidR="00FF11DB" w:rsidRPr="003420F6">
        <w:rPr>
          <w:rFonts w:ascii="Times New Roman" w:hAnsi="Times New Roman"/>
          <w:sz w:val="24"/>
          <w:szCs w:val="24"/>
        </w:rPr>
        <w:t xml:space="preserve"> </w:t>
      </w:r>
      <w:r w:rsidR="00CA0864">
        <w:rPr>
          <w:rFonts w:ascii="Times New Roman" w:hAnsi="Times New Roman"/>
          <w:sz w:val="24"/>
          <w:szCs w:val="24"/>
        </w:rPr>
        <w:t>where</w:t>
      </w:r>
      <w:r w:rsidR="00FF11DB" w:rsidRPr="003420F6">
        <w:rPr>
          <w:rFonts w:ascii="Times New Roman" w:hAnsi="Times New Roman"/>
          <w:sz w:val="24"/>
          <w:szCs w:val="24"/>
        </w:rPr>
        <w:t xml:space="preserve"> </w:t>
      </w:r>
      <w:proofErr w:type="gramStart"/>
      <w:r w:rsidR="00FF11DB" w:rsidRPr="003420F6">
        <w:rPr>
          <w:rFonts w:ascii="Times New Roman" w:hAnsi="Times New Roman"/>
          <w:sz w:val="24"/>
          <w:szCs w:val="24"/>
        </w:rPr>
        <w:t>all of</w:t>
      </w:r>
      <w:proofErr w:type="gramEnd"/>
      <w:r w:rsidR="00FF11DB" w:rsidRPr="003420F6">
        <w:rPr>
          <w:rFonts w:ascii="Times New Roman" w:hAnsi="Times New Roman"/>
          <w:sz w:val="24"/>
          <w:szCs w:val="24"/>
        </w:rPr>
        <w:t xml:space="preserve"> the indicated circle centers lie along </w:t>
      </w:r>
      <w:r w:rsidR="00CA0864">
        <w:rPr>
          <w:rFonts w:ascii="Times New Roman" w:hAnsi="Times New Roman"/>
          <w:sz w:val="24"/>
          <w:szCs w:val="24"/>
        </w:rPr>
        <w:t>a</w:t>
      </w:r>
      <w:r w:rsidR="00FF11DB" w:rsidRPr="003420F6">
        <w:rPr>
          <w:rFonts w:ascii="Times New Roman" w:hAnsi="Times New Roman"/>
          <w:sz w:val="24"/>
          <w:szCs w:val="24"/>
        </w:rPr>
        <w:t xml:space="preserve"> horizontal line 10 feet above and parallel to the ditch bottom. Assume that water is flowing into the ditch so that the level above the bottom is rising </w:t>
      </w:r>
      <w:r w:rsidR="00CA0864">
        <w:rPr>
          <w:rFonts w:ascii="Times New Roman" w:hAnsi="Times New Roman"/>
          <w:sz w:val="24"/>
          <w:szCs w:val="24"/>
        </w:rPr>
        <w:t xml:space="preserve">at a rate of </w:t>
      </w:r>
      <w:r w:rsidR="00FF11DB" w:rsidRPr="003420F6">
        <w:rPr>
          <w:rFonts w:ascii="Times New Roman" w:hAnsi="Times New Roman"/>
          <w:sz w:val="24"/>
          <w:szCs w:val="24"/>
        </w:rPr>
        <w:t>2 inches per minute. [UW]</w:t>
      </w:r>
    </w:p>
    <w:p w14:paraId="74B61F00" w14:textId="77777777" w:rsidR="00FF11DB" w:rsidRPr="003420F6" w:rsidRDefault="00FF11DB" w:rsidP="00FF11DB">
      <w:pPr>
        <w:autoSpaceDE w:val="0"/>
        <w:autoSpaceDN w:val="0"/>
        <w:adjustRightInd w:val="0"/>
        <w:ind w:left="1440"/>
      </w:pPr>
    </w:p>
    <w:p w14:paraId="09D04BE6" w14:textId="77777777" w:rsidR="00FF11DB" w:rsidRPr="003420F6" w:rsidRDefault="00FF11DB" w:rsidP="007C15CC">
      <w:pPr>
        <w:numPr>
          <w:ilvl w:val="0"/>
          <w:numId w:val="9"/>
        </w:numPr>
        <w:autoSpaceDE w:val="0"/>
        <w:autoSpaceDN w:val="0"/>
        <w:adjustRightInd w:val="0"/>
      </w:pPr>
      <w:r w:rsidRPr="003420F6">
        <w:t>When will the ditch be completely full?</w:t>
      </w:r>
    </w:p>
    <w:p w14:paraId="16FC64A3" w14:textId="77777777" w:rsidR="00FF11DB" w:rsidRPr="003420F6" w:rsidRDefault="00FF11DB" w:rsidP="007C15CC">
      <w:pPr>
        <w:numPr>
          <w:ilvl w:val="0"/>
          <w:numId w:val="9"/>
        </w:numPr>
        <w:autoSpaceDE w:val="0"/>
        <w:autoSpaceDN w:val="0"/>
        <w:adjustRightInd w:val="0"/>
      </w:pPr>
      <w:r w:rsidRPr="003420F6">
        <w:t xml:space="preserve">Find a </w:t>
      </w:r>
      <w:r w:rsidR="00CA0864">
        <w:t>piecewise defined</w:t>
      </w:r>
      <w:r w:rsidRPr="003420F6">
        <w:t xml:space="preserve"> function that models the vertical cross-section of the ditch.</w:t>
      </w:r>
    </w:p>
    <w:p w14:paraId="6BAD8FE3" w14:textId="77777777" w:rsidR="00FF11DB" w:rsidRPr="003420F6" w:rsidRDefault="00FF11DB" w:rsidP="007C15CC">
      <w:pPr>
        <w:numPr>
          <w:ilvl w:val="0"/>
          <w:numId w:val="9"/>
        </w:numPr>
        <w:autoSpaceDE w:val="0"/>
        <w:autoSpaceDN w:val="0"/>
        <w:adjustRightInd w:val="0"/>
      </w:pPr>
      <w:r w:rsidRPr="003420F6">
        <w:t>What is the width of the filled portion of the ditch after 1 hour and 18 minutes?</w:t>
      </w:r>
    </w:p>
    <w:p w14:paraId="7C75ED06" w14:textId="77777777" w:rsidR="00FF11DB" w:rsidRDefault="00FF11DB" w:rsidP="007C15CC">
      <w:pPr>
        <w:numPr>
          <w:ilvl w:val="0"/>
          <w:numId w:val="9"/>
        </w:numPr>
        <w:autoSpaceDE w:val="0"/>
        <w:autoSpaceDN w:val="0"/>
        <w:adjustRightInd w:val="0"/>
      </w:pPr>
      <w:r w:rsidRPr="003420F6">
        <w:t>When will the filled portion of the ditch be 42 feet wide? 50 feet wide? 73 feet wide?</w:t>
      </w:r>
    </w:p>
    <w:p w14:paraId="5312FF3B" w14:textId="77777777" w:rsidR="00FF11DB" w:rsidRDefault="00FF11DB">
      <w:pPr>
        <w:sectPr w:rsidR="00FF11DB" w:rsidSect="00EB1FF2">
          <w:pgSz w:w="12240" w:h="15840"/>
          <w:pgMar w:top="1440" w:right="1440" w:bottom="1440" w:left="1440" w:header="720" w:footer="720" w:gutter="720"/>
          <w:cols w:space="720"/>
          <w:docGrid w:linePitch="360"/>
        </w:sectPr>
      </w:pPr>
    </w:p>
    <w:p w14:paraId="1AD6649C" w14:textId="77777777" w:rsidR="00A05215" w:rsidRDefault="00A05215" w:rsidP="00A05215">
      <w:pPr>
        <w:pStyle w:val="Heading2"/>
      </w:pPr>
      <w:bookmarkStart w:id="6" w:name="_Toc280098886"/>
      <w:bookmarkStart w:id="7" w:name="_Toc280623350"/>
      <w:r>
        <w:lastRenderedPageBreak/>
        <w:t>Section 5.2 Angles</w:t>
      </w:r>
      <w:bookmarkEnd w:id="6"/>
      <w:bookmarkEnd w:id="7"/>
    </w:p>
    <w:p w14:paraId="2DDE76E9" w14:textId="77777777" w:rsidR="00A05215" w:rsidRDefault="00A05215" w:rsidP="00A05215"/>
    <w:p w14:paraId="4A849200" w14:textId="77777777" w:rsidR="00A05215" w:rsidRDefault="00CA0864" w:rsidP="00A05215">
      <w:r>
        <w:t>Because</w:t>
      </w:r>
      <w:r w:rsidR="00A05215">
        <w:t xml:space="preserve"> many applications </w:t>
      </w:r>
      <w:r>
        <w:t>involving</w:t>
      </w:r>
      <w:r w:rsidR="00A05215">
        <w:t xml:space="preserve"> circles </w:t>
      </w:r>
      <w:r>
        <w:t xml:space="preserve">also </w:t>
      </w:r>
      <w:r w:rsidR="00A05215">
        <w:t xml:space="preserve">involve </w:t>
      </w:r>
      <w:r w:rsidR="00394BC8">
        <w:t>a</w:t>
      </w:r>
      <w:r>
        <w:t xml:space="preserve"> </w:t>
      </w:r>
      <w:r w:rsidR="00A05215">
        <w:t xml:space="preserve">rotation </w:t>
      </w:r>
      <w:r>
        <w:t>of the</w:t>
      </w:r>
      <w:r w:rsidR="00A05215">
        <w:t xml:space="preserve"> circle, it is natural to introduce a measure for the rotation, or angle, between two </w:t>
      </w:r>
      <w:r>
        <w:t>rays (line segments)</w:t>
      </w:r>
      <w:r w:rsidR="00A05215">
        <w:t xml:space="preserve"> emanating from the center of </w:t>
      </w:r>
      <w:r>
        <w:t>a</w:t>
      </w:r>
      <w:r w:rsidR="00A05215">
        <w:t xml:space="preserve"> circle.</w:t>
      </w:r>
      <w:r w:rsidR="00526436">
        <w:t xml:space="preserve">  The angle measurement you are</w:t>
      </w:r>
      <w:r w:rsidR="00A05215">
        <w:t xml:space="preserve"> most</w:t>
      </w:r>
      <w:r w:rsidR="00CD32C7">
        <w:t xml:space="preserve"> likely</w:t>
      </w:r>
      <w:r w:rsidR="00A05215">
        <w:t xml:space="preserve"> familiar with is degrees, so we’ll begin there.</w:t>
      </w:r>
    </w:p>
    <w:p w14:paraId="5AE1DD2B" w14:textId="77777777" w:rsidR="00A05215" w:rsidRDefault="00A05215" w:rsidP="00A05215"/>
    <w:p w14:paraId="25EEAC4A" w14:textId="77777777" w:rsidR="00227BA6" w:rsidRDefault="00227BA6" w:rsidP="00A05215"/>
    <w:p w14:paraId="50545B6A" w14:textId="77777777" w:rsidR="00A05215" w:rsidRPr="00000677" w:rsidRDefault="00F750D9" w:rsidP="00A05215">
      <w:pPr>
        <w:pStyle w:val="DefinitionHeader"/>
      </w:pPr>
      <w:r>
        <w:t>Measure of an Angle</w:t>
      </w:r>
    </w:p>
    <w:p w14:paraId="4F43C4C1" w14:textId="77777777" w:rsidR="00A05215" w:rsidRPr="00000677" w:rsidRDefault="00450FE4" w:rsidP="00CA0864">
      <w:pPr>
        <w:pStyle w:val="Definition"/>
      </w:pPr>
      <w:r>
        <w:rPr>
          <w:noProof/>
        </w:rPr>
        <mc:AlternateContent>
          <mc:Choice Requires="wpc">
            <w:drawing>
              <wp:anchor distT="0" distB="0" distL="114300" distR="114300" simplePos="0" relativeHeight="251641344" behindDoc="0" locked="0" layoutInCell="1" allowOverlap="1" wp14:anchorId="093C62E9" wp14:editId="2060F972">
                <wp:simplePos x="0" y="0"/>
                <wp:positionH relativeFrom="column">
                  <wp:posOffset>4217035</wp:posOffset>
                </wp:positionH>
                <wp:positionV relativeFrom="paragraph">
                  <wp:posOffset>41275</wp:posOffset>
                </wp:positionV>
                <wp:extent cx="1191260" cy="715645"/>
                <wp:effectExtent l="0" t="0" r="1905" b="1905"/>
                <wp:wrapNone/>
                <wp:docPr id="406" name="Canvas 51" descr="A horizontal line labeled initial side meeting up at a point on the left with a slanted line labeled terminal side.  An arc from the initial side to the terminal side is labeled angl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9" name="AutoShape 53"/>
                        <wps:cNvCnPr>
                          <a:cxnSpLocks noChangeShapeType="1"/>
                        </wps:cNvCnPr>
                        <wps:spPr bwMode="auto">
                          <a:xfrm>
                            <a:off x="154305" y="528320"/>
                            <a:ext cx="982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54"/>
                        <wps:cNvCnPr>
                          <a:cxnSpLocks noChangeShapeType="1"/>
                        </wps:cNvCnPr>
                        <wps:spPr bwMode="auto">
                          <a:xfrm flipH="1">
                            <a:off x="155575" y="15875"/>
                            <a:ext cx="795655" cy="507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rc 55"/>
                        <wps:cNvSpPr>
                          <a:spLocks/>
                        </wps:cNvSpPr>
                        <wps:spPr bwMode="auto">
                          <a:xfrm>
                            <a:off x="120015" y="337185"/>
                            <a:ext cx="394970" cy="373380"/>
                          </a:xfrm>
                          <a:custGeom>
                            <a:avLst/>
                            <a:gdLst>
                              <a:gd name="T0" fmla="*/ 319350 w 21600"/>
                              <a:gd name="T1" fmla="*/ 0 h 21600"/>
                              <a:gd name="T2" fmla="*/ 374015 w 21600"/>
                              <a:gd name="T3" fmla="*/ 224679 h 21600"/>
                              <a:gd name="T4" fmla="*/ 0 w 21600"/>
                              <a:gd name="T5" fmla="*/ 2266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442" y="0"/>
                                </a:moveTo>
                                <a:cubicBezTo>
                                  <a:pt x="20489" y="3358"/>
                                  <a:pt x="21581" y="7211"/>
                                  <a:pt x="21599" y="11144"/>
                                </a:cubicBezTo>
                              </a:path>
                              <a:path w="21600" h="21600" stroke="0" extrusionOk="0">
                                <a:moveTo>
                                  <a:pt x="18442" y="0"/>
                                </a:moveTo>
                                <a:cubicBezTo>
                                  <a:pt x="20489" y="3358"/>
                                  <a:pt x="21581" y="7211"/>
                                  <a:pt x="21599" y="11144"/>
                                </a:cubicBezTo>
                                <a:lnTo>
                                  <a:pt x="0" y="11244"/>
                                </a:lnTo>
                                <a:lnTo>
                                  <a:pt x="18442" y="0"/>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583"/>
                        <wps:cNvSpPr txBox="1">
                          <a:spLocks noChangeArrowheads="1"/>
                        </wps:cNvSpPr>
                        <wps:spPr bwMode="auto">
                          <a:xfrm>
                            <a:off x="636270" y="519430"/>
                            <a:ext cx="5480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13B03" w14:textId="77777777" w:rsidR="007F7B8D" w:rsidRPr="00806D8A" w:rsidRDefault="007F7B8D">
                              <w:pPr>
                                <w:rPr>
                                  <w:sz w:val="20"/>
                                  <w:szCs w:val="20"/>
                                </w:rPr>
                              </w:pPr>
                              <w:r>
                                <w:rPr>
                                  <w:sz w:val="20"/>
                                  <w:szCs w:val="20"/>
                                </w:rPr>
                                <w:t>initial side</w:t>
                              </w:r>
                            </w:p>
                          </w:txbxContent>
                        </wps:txbx>
                        <wps:bodyPr rot="0" vert="horz" wrap="square" lIns="0" tIns="0" rIns="0" bIns="0" anchor="t" anchorCtr="0" upright="1">
                          <a:noAutofit/>
                        </wps:bodyPr>
                      </wps:wsp>
                      <wps:wsp>
                        <wps:cNvPr id="404" name="Text Box 584"/>
                        <wps:cNvSpPr txBox="1">
                          <a:spLocks noChangeArrowheads="1"/>
                        </wps:cNvSpPr>
                        <wps:spPr bwMode="auto">
                          <a:xfrm>
                            <a:off x="94615" y="13335"/>
                            <a:ext cx="69469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28B1" w14:textId="77777777" w:rsidR="007F7B8D" w:rsidRPr="00806D8A" w:rsidRDefault="007F7B8D">
                              <w:pPr>
                                <w:rPr>
                                  <w:sz w:val="20"/>
                                  <w:szCs w:val="20"/>
                                </w:rPr>
                              </w:pPr>
                              <w:r>
                                <w:rPr>
                                  <w:sz w:val="20"/>
                                  <w:szCs w:val="20"/>
                                </w:rPr>
                                <w:t>terminal side</w:t>
                              </w:r>
                            </w:p>
                          </w:txbxContent>
                        </wps:txbx>
                        <wps:bodyPr rot="0" vert="horz" wrap="square" lIns="0" tIns="0" rIns="0" bIns="0" anchor="t" anchorCtr="0" upright="1">
                          <a:noAutofit/>
                        </wps:bodyPr>
                      </wps:wsp>
                      <wps:wsp>
                        <wps:cNvPr id="405" name="Text Box 585"/>
                        <wps:cNvSpPr txBox="1">
                          <a:spLocks noChangeArrowheads="1"/>
                        </wps:cNvSpPr>
                        <wps:spPr bwMode="auto">
                          <a:xfrm>
                            <a:off x="558165" y="308610"/>
                            <a:ext cx="5480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B6BB" w14:textId="77777777" w:rsidR="007F7B8D" w:rsidRPr="00806D8A" w:rsidRDefault="007F7B8D">
                              <w:pPr>
                                <w:rPr>
                                  <w:sz w:val="20"/>
                                  <w:szCs w:val="20"/>
                                </w:rPr>
                              </w:pPr>
                              <w:r>
                                <w:rPr>
                                  <w:sz w:val="20"/>
                                  <w:szCs w:val="20"/>
                                </w:rPr>
                                <w:t>angle</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3C62E9" id="Canvas 51" o:spid="_x0000_s1057" editas="canvas" alt="A horizontal line labeled initial side meeting up at a point on the left with a slanted line labeled terminal side.  An arc from the initial side to the terminal side is labeled angle." style="position:absolute;left:0;text-align:left;margin-left:332.05pt;margin-top:3.25pt;width:93.8pt;height:56.35pt;z-index:251641344;mso-position-horizontal-relative:text;mso-position-vertical-relative:text" coordsize="11912,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">
                <v:shape id="_x0000_s1058" type="#_x0000_t75" alt="A horizontal line labeled initial side meeting up at a point on the left with a slanted line labeled terminal side.  An arc from the initial side to the terminal side is labeled angle." style="position:absolute;width:11912;height:7156;visibility:visible;mso-wrap-style:square">
                  <v:fill o:detectmouseclick="t"/>
                  <v:path o:connecttype="none"/>
                </v:shape>
                <v:shape id="AutoShape 53" o:spid="_x0000_s1059" type="#_x0000_t32" style="position:absolute;left:1543;top:5283;width:98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line id="Line 54" o:spid="_x0000_s1060" style="position:absolute;flip:x;visibility:visible;mso-wrap-style:square" from="1555,158" to="9512,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shape id="Arc 55" o:spid="_x0000_s1061" style="position:absolute;left:1200;top:3371;width:3949;height:37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" path="m18442,nfc20489,3358,21581,7211,21599,11144em18442,nsc20489,3358,21581,7211,21599,11144l,11244,18442,xe" filled="f">
                  <v:stroke startarrow="block" startarrowwidth="narrow" startarrowlength="short"/>
                  <v:path arrowok="t" o:extrusionok="f" o:connecttype="custom" o:connectlocs="5839522,0;6839107,3883826;0,3918675" o:connectangles="0,0,0"/>
                </v:shape>
                <v:shape id="Text Box 583" o:spid="_x0000_s1062" type="#_x0000_t202" style="position:absolute;left:6362;top:5194;width:548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CB13B03" w14:textId="77777777" w:rsidR="007F7B8D" w:rsidRPr="00806D8A" w:rsidRDefault="007F7B8D">
                        <w:pPr>
                          <w:rPr>
                            <w:sz w:val="20"/>
                            <w:szCs w:val="20"/>
                          </w:rPr>
                        </w:pPr>
                        <w:r>
                          <w:rPr>
                            <w:sz w:val="20"/>
                            <w:szCs w:val="20"/>
                          </w:rPr>
                          <w:t>initial side</w:t>
                        </w:r>
                      </w:p>
                    </w:txbxContent>
                  </v:textbox>
                </v:shape>
                <v:shape id="Text Box 584" o:spid="_x0000_s1063" type="#_x0000_t202" style="position:absolute;left:946;top:133;width:694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37AB28B1" w14:textId="77777777" w:rsidR="007F7B8D" w:rsidRPr="00806D8A" w:rsidRDefault="007F7B8D">
                        <w:pPr>
                          <w:rPr>
                            <w:sz w:val="20"/>
                            <w:szCs w:val="20"/>
                          </w:rPr>
                        </w:pPr>
                        <w:r>
                          <w:rPr>
                            <w:sz w:val="20"/>
                            <w:szCs w:val="20"/>
                          </w:rPr>
                          <w:t>terminal side</w:t>
                        </w:r>
                      </w:p>
                    </w:txbxContent>
                  </v:textbox>
                </v:shape>
                <v:shape id="Text Box 585" o:spid="_x0000_s1064" type="#_x0000_t202" style="position:absolute;left:5581;top:3086;width:548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B3CB6BB" w14:textId="77777777" w:rsidR="007F7B8D" w:rsidRPr="00806D8A" w:rsidRDefault="007F7B8D">
                        <w:pPr>
                          <w:rPr>
                            <w:sz w:val="20"/>
                            <w:szCs w:val="20"/>
                          </w:rPr>
                        </w:pPr>
                        <w:r>
                          <w:rPr>
                            <w:sz w:val="20"/>
                            <w:szCs w:val="20"/>
                          </w:rPr>
                          <w:t>angle</w:t>
                        </w:r>
                      </w:p>
                    </w:txbxContent>
                  </v:textbox>
                </v:shape>
              </v:group>
            </w:pict>
          </mc:Fallback>
        </mc:AlternateContent>
      </w:r>
      <w:r w:rsidR="00F750D9">
        <w:t xml:space="preserve">The </w:t>
      </w:r>
      <w:r w:rsidR="00F750D9" w:rsidRPr="00F750D9">
        <w:rPr>
          <w:b/>
        </w:rPr>
        <w:t>measure of an</w:t>
      </w:r>
      <w:r w:rsidR="00A05215" w:rsidRPr="00000677">
        <w:t xml:space="preserve"> </w:t>
      </w:r>
      <w:r w:rsidR="00A05215" w:rsidRPr="00970F3E">
        <w:rPr>
          <w:b/>
        </w:rPr>
        <w:t>angle</w:t>
      </w:r>
      <w:r w:rsidR="00F66873">
        <w:rPr>
          <w:b/>
        </w:rPr>
        <w:fldChar w:fldCharType="begin"/>
      </w:r>
      <w:r w:rsidR="00A63F16">
        <w:instrText xml:space="preserve"> XE "</w:instrText>
      </w:r>
      <w:r w:rsidR="00A63F16" w:rsidRPr="00D40DB3">
        <w:rPr>
          <w:b/>
        </w:rPr>
        <w:instrText>Angle</w:instrText>
      </w:r>
      <w:r w:rsidR="00A63F16">
        <w:instrText xml:space="preserve">" </w:instrText>
      </w:r>
      <w:r w:rsidR="00F66873">
        <w:rPr>
          <w:b/>
        </w:rPr>
        <w:fldChar w:fldCharType="end"/>
      </w:r>
      <w:r w:rsidR="00A05215" w:rsidRPr="00000677">
        <w:t xml:space="preserve"> is </w:t>
      </w:r>
      <w:r w:rsidR="00CA0864">
        <w:t xml:space="preserve">a </w:t>
      </w:r>
      <w:r w:rsidR="00A05215" w:rsidRPr="00000677">
        <w:t>measure</w:t>
      </w:r>
      <w:r w:rsidR="00CA0864">
        <w:t>ment</w:t>
      </w:r>
      <w:r w:rsidR="00A05215" w:rsidRPr="00000677">
        <w:t xml:space="preserve"> between two</w:t>
      </w:r>
      <w:r w:rsidR="00CA0864">
        <w:t xml:space="preserve"> </w:t>
      </w:r>
      <w:r w:rsidR="00862621">
        <w:br/>
      </w:r>
      <w:r w:rsidR="00CA0864">
        <w:t>intersecting</w:t>
      </w:r>
      <w:r w:rsidR="00A05215" w:rsidRPr="00000677">
        <w:t xml:space="preserve"> lines, line segm</w:t>
      </w:r>
      <w:r w:rsidR="00806D8A">
        <w:t xml:space="preserve">ents or rays, starting at the </w:t>
      </w:r>
      <w:r w:rsidR="00806D8A">
        <w:rPr>
          <w:b/>
        </w:rPr>
        <w:t>initial side</w:t>
      </w:r>
      <w:r w:rsidR="00806D8A">
        <w:t xml:space="preserve"> </w:t>
      </w:r>
      <w:r w:rsidR="00862621">
        <w:br/>
      </w:r>
      <w:r w:rsidR="00806D8A">
        <w:t xml:space="preserve">and ending at the </w:t>
      </w:r>
      <w:r w:rsidR="00806D8A">
        <w:rPr>
          <w:b/>
        </w:rPr>
        <w:t>terminal side</w:t>
      </w:r>
      <w:r w:rsidR="00806D8A">
        <w:t>.</w:t>
      </w:r>
      <w:r w:rsidR="00A05215" w:rsidRPr="00000677">
        <w:t xml:space="preserve"> It is a rotational measure</w:t>
      </w:r>
      <w:r w:rsidR="00862621">
        <w:t>,</w:t>
      </w:r>
      <w:r w:rsidR="00A05215" w:rsidRPr="00000677">
        <w:t xml:space="preserve"> not a</w:t>
      </w:r>
      <w:r w:rsidR="00862621">
        <w:br/>
      </w:r>
      <w:r w:rsidR="00A05215" w:rsidRPr="00000677">
        <w:t>linear measure.</w:t>
      </w:r>
    </w:p>
    <w:p w14:paraId="75DFF262" w14:textId="77777777" w:rsidR="00A05215" w:rsidRDefault="00A05215" w:rsidP="00A05215">
      <w:pPr>
        <w:rPr>
          <w:b/>
        </w:rPr>
      </w:pPr>
    </w:p>
    <w:p w14:paraId="2B628460" w14:textId="77777777" w:rsidR="00227BA6" w:rsidRDefault="00227BA6" w:rsidP="00A05215">
      <w:pPr>
        <w:rPr>
          <w:b/>
        </w:rPr>
      </w:pPr>
    </w:p>
    <w:p w14:paraId="7D7D2A91" w14:textId="77777777" w:rsidR="00A05215" w:rsidRDefault="00A05215" w:rsidP="00A05215">
      <w:pPr>
        <w:rPr>
          <w:b/>
        </w:rPr>
      </w:pPr>
      <w:r>
        <w:rPr>
          <w:b/>
        </w:rPr>
        <w:t>Measuring Angles</w:t>
      </w:r>
    </w:p>
    <w:p w14:paraId="45D6F8C2" w14:textId="77777777" w:rsidR="00862621" w:rsidRDefault="00862621" w:rsidP="00A05215">
      <w:pPr>
        <w:rPr>
          <w:b/>
        </w:rPr>
      </w:pPr>
    </w:p>
    <w:p w14:paraId="6311FC85" w14:textId="77777777" w:rsidR="00A05215" w:rsidRDefault="00F750D9" w:rsidP="00A05215">
      <w:pPr>
        <w:pStyle w:val="DefinitionHeader"/>
      </w:pPr>
      <w:r>
        <w:t>Degrees</w:t>
      </w:r>
    </w:p>
    <w:p w14:paraId="4411768C" w14:textId="77777777" w:rsidR="00A05215" w:rsidRDefault="00A05215" w:rsidP="00A05215">
      <w:pPr>
        <w:pStyle w:val="Definition"/>
      </w:pPr>
      <w:r>
        <w:t xml:space="preserve">A </w:t>
      </w:r>
      <w:r>
        <w:rPr>
          <w:b/>
        </w:rPr>
        <w:t>degree</w:t>
      </w:r>
      <w:r w:rsidR="00F66873">
        <w:rPr>
          <w:b/>
        </w:rPr>
        <w:fldChar w:fldCharType="begin"/>
      </w:r>
      <w:r w:rsidR="00A63F16">
        <w:instrText xml:space="preserve"> XE "</w:instrText>
      </w:r>
      <w:r w:rsidR="00A63F16" w:rsidRPr="009C51E7">
        <w:rPr>
          <w:b/>
        </w:rPr>
        <w:instrText>Degree</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2F5E5F">
        <w:instrText>Angle:Degree</w:instrText>
      </w:r>
      <w:r w:rsidR="00455EE2">
        <w:instrText xml:space="preserve">" </w:instrText>
      </w:r>
      <w:r w:rsidR="00F66873">
        <w:rPr>
          <w:b/>
        </w:rPr>
        <w:fldChar w:fldCharType="end"/>
      </w:r>
      <w:r>
        <w:t xml:space="preserve"> is a measurement of angle.  One full rotation around the circle is equal to 360 degrees, so one degree is 1/360 of a circle.  </w:t>
      </w:r>
    </w:p>
    <w:p w14:paraId="6CFDB8D7" w14:textId="77777777" w:rsidR="00A05215" w:rsidRDefault="00A05215" w:rsidP="00A05215">
      <w:pPr>
        <w:pStyle w:val="Definition"/>
      </w:pPr>
    </w:p>
    <w:p w14:paraId="5CA90418" w14:textId="77777777" w:rsidR="00A05215" w:rsidRDefault="00A05215" w:rsidP="00A05215">
      <w:pPr>
        <w:pStyle w:val="Definition"/>
      </w:pPr>
      <w:r>
        <w:t xml:space="preserve">An angle measured in degrees should always include the unit “degrees” after the </w:t>
      </w:r>
      <w:proofErr w:type="gramStart"/>
      <w:r>
        <w:t>number, or</w:t>
      </w:r>
      <w:proofErr w:type="gramEnd"/>
      <w:r>
        <w:t xml:space="preserve"> include the degree symbol °.  For example, 90 degrees = </w:t>
      </w:r>
      <w:r w:rsidRPr="003E5901">
        <w:rPr>
          <w:position w:val="-6"/>
        </w:rPr>
        <w:object w:dxaOrig="400" w:dyaOrig="279" w14:anchorId="0128ACC4">
          <v:shape id="_x0000_i1070" type="#_x0000_t75" style="width:20.1pt;height:14.25pt" o:ole="">
            <v:imagedata r:id="rId109" o:title=""/>
          </v:shape>
          <o:OLEObject Type="Embed" ProgID="Equation.3" ShapeID="_x0000_i1070" DrawAspect="Content" ObjectID="_1717921133" r:id="rId110"/>
        </w:object>
      </w:r>
      <w:r w:rsidR="00CA0864">
        <w:t>.</w:t>
      </w:r>
    </w:p>
    <w:p w14:paraId="5B0EED73" w14:textId="77777777" w:rsidR="00A05215" w:rsidRDefault="00A05215" w:rsidP="00A05215"/>
    <w:p w14:paraId="66B841B9" w14:textId="77777777" w:rsidR="00A05215" w:rsidRDefault="00F750D9" w:rsidP="00A05215">
      <w:pPr>
        <w:pStyle w:val="DefinitionHeader"/>
      </w:pPr>
      <w:r>
        <w:t>Standard Position</w:t>
      </w:r>
    </w:p>
    <w:p w14:paraId="45BE3418" w14:textId="77777777" w:rsidR="00A05215" w:rsidRPr="00806D8A" w:rsidRDefault="00A05215" w:rsidP="00A05215">
      <w:pPr>
        <w:pStyle w:val="Definition"/>
      </w:pPr>
      <w:r>
        <w:t>When measuring angles on a circle, unless otherwise directed</w:t>
      </w:r>
      <w:r w:rsidR="00CA0864">
        <w:t>,</w:t>
      </w:r>
      <w:r>
        <w:t xml:space="preserve"> we measure angles in </w:t>
      </w:r>
      <w:r>
        <w:rPr>
          <w:b/>
        </w:rPr>
        <w:t xml:space="preserve">standard </w:t>
      </w:r>
      <w:r w:rsidRPr="00666763">
        <w:rPr>
          <w:b/>
        </w:rPr>
        <w:t>position</w:t>
      </w:r>
      <w:r w:rsidR="00F66873">
        <w:rPr>
          <w:b/>
        </w:rPr>
        <w:fldChar w:fldCharType="begin"/>
      </w:r>
      <w:r w:rsidR="00A63F16">
        <w:instrText xml:space="preserve"> XE "</w:instrText>
      </w:r>
      <w:r w:rsidR="00A63F16" w:rsidRPr="00F82653">
        <w:rPr>
          <w:b/>
        </w:rPr>
        <w:instrText>Standard Position</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8F25EA">
        <w:instrText>Angle:Standard Position</w:instrText>
      </w:r>
      <w:r w:rsidR="00455EE2">
        <w:instrText xml:space="preserve">" </w:instrText>
      </w:r>
      <w:r w:rsidR="00F66873">
        <w:rPr>
          <w:b/>
        </w:rPr>
        <w:fldChar w:fldCharType="end"/>
      </w:r>
      <w:r>
        <w:t xml:space="preserve">:  starting at the positive horizontal axis and with </w:t>
      </w:r>
      <w:r w:rsidRPr="00666763">
        <w:t>counter</w:t>
      </w:r>
      <w:r w:rsidR="00806D8A">
        <w:t>-clockwise rotation.</w:t>
      </w:r>
    </w:p>
    <w:p w14:paraId="2CE1470D" w14:textId="77777777" w:rsidR="00A05215" w:rsidRDefault="00A05215" w:rsidP="00A05215"/>
    <w:p w14:paraId="596F7864" w14:textId="77777777" w:rsidR="00A05215" w:rsidRPr="00666763" w:rsidRDefault="00A05215" w:rsidP="00A05215"/>
    <w:p w14:paraId="246A76C9" w14:textId="77777777" w:rsidR="00A05215" w:rsidRDefault="00A05215" w:rsidP="00A05215">
      <w:pPr>
        <w:pStyle w:val="ExampleHeader"/>
      </w:pPr>
      <w:r>
        <w:t>Example 1</w:t>
      </w:r>
    </w:p>
    <w:p w14:paraId="235BCA6C" w14:textId="77777777" w:rsidR="00A05215" w:rsidRDefault="00450FE4" w:rsidP="00A05215">
      <w:pPr>
        <w:pStyle w:val="Example"/>
      </w:pPr>
      <w:r>
        <w:rPr>
          <w:noProof/>
        </w:rPr>
        <mc:AlternateContent>
          <mc:Choice Requires="wpc">
            <w:drawing>
              <wp:anchor distT="0" distB="0" distL="114300" distR="114300" simplePos="0" relativeHeight="251638272" behindDoc="0" locked="0" layoutInCell="1" allowOverlap="1" wp14:anchorId="10789DF8" wp14:editId="6421D667">
                <wp:simplePos x="0" y="0"/>
                <wp:positionH relativeFrom="column">
                  <wp:posOffset>4339590</wp:posOffset>
                </wp:positionH>
                <wp:positionV relativeFrom="paragraph">
                  <wp:posOffset>22860</wp:posOffset>
                </wp:positionV>
                <wp:extent cx="1133475" cy="1143000"/>
                <wp:effectExtent l="0" t="0" r="3810" b="1270"/>
                <wp:wrapSquare wrapText="bothSides"/>
                <wp:docPr id="1100" name="Canvas 27" descr="A circle, with an arrowed arc drawn counter-clockwise from the positive x axis to the positive y axi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Oval 29"/>
                        <wps:cNvSpPr>
                          <a:spLocks noChangeArrowheads="1"/>
                        </wps:cNvSpPr>
                        <wps:spPr bwMode="auto">
                          <a:xfrm>
                            <a:off x="114308" y="114300"/>
                            <a:ext cx="942962" cy="9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AutoShape 30"/>
                        <wps:cNvCnPr>
                          <a:cxnSpLocks noChangeShapeType="1"/>
                        </wps:cNvCnPr>
                        <wps:spPr bwMode="auto">
                          <a:xfrm>
                            <a:off x="114308" y="586100"/>
                            <a:ext cx="9429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1"/>
                        <wps:cNvCnPr>
                          <a:cxnSpLocks noChangeShapeType="1"/>
                        </wps:cNvCnPr>
                        <wps:spPr bwMode="auto">
                          <a:xfrm rot="5400000">
                            <a:off x="114239" y="586100"/>
                            <a:ext cx="9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rc 32"/>
                        <wps:cNvSpPr>
                          <a:spLocks/>
                        </wps:cNvSpPr>
                        <wps:spPr bwMode="auto">
                          <a:xfrm>
                            <a:off x="584839" y="388600"/>
                            <a:ext cx="200013" cy="200600"/>
                          </a:xfrm>
                          <a:custGeom>
                            <a:avLst/>
                            <a:gdLst>
                              <a:gd name="T0" fmla="*/ 0 w 21600"/>
                              <a:gd name="T1" fmla="*/ 177 h 21600"/>
                              <a:gd name="T2" fmla="*/ 200025 w 21600"/>
                              <a:gd name="T3" fmla="*/ 199731 h 21600"/>
                              <a:gd name="T4" fmla="*/ 8027 w 21600"/>
                              <a:gd name="T5" fmla="*/ 200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8"/>
                                </a:moveTo>
                                <a:cubicBezTo>
                                  <a:pt x="300" y="6"/>
                                  <a:pt x="601" y="0"/>
                                  <a:pt x="903" y="0"/>
                                </a:cubicBezTo>
                                <a:cubicBezTo>
                                  <a:pt x="12793" y="0"/>
                                  <a:pt x="22447" y="9609"/>
                                  <a:pt x="22502" y="21500"/>
                                </a:cubicBezTo>
                              </a:path>
                              <a:path w="21600" h="21600" stroke="0" extrusionOk="0">
                                <a:moveTo>
                                  <a:pt x="-1" y="18"/>
                                </a:moveTo>
                                <a:cubicBezTo>
                                  <a:pt x="300" y="6"/>
                                  <a:pt x="601" y="0"/>
                                  <a:pt x="903" y="0"/>
                                </a:cubicBezTo>
                                <a:cubicBezTo>
                                  <a:pt x="12793" y="0"/>
                                  <a:pt x="22447" y="9609"/>
                                  <a:pt x="22502" y="21500"/>
                                </a:cubicBezTo>
                                <a:lnTo>
                                  <a:pt x="903" y="21600"/>
                                </a:lnTo>
                                <a:lnTo>
                                  <a:pt x="-1" y="18"/>
                                </a:lnTo>
                                <a:close/>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1E8CE3" id="Canvas 27" o:spid="_x0000_s1026" editas="canvas" alt="A circle, with an arrowed arc drawn counter-clockwise from the positive x axis to the positive y axis" style="position:absolute;margin-left:341.7pt;margin-top:1.8pt;width:89.25pt;height:90pt;z-index:251638272" coordsize="1133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">
                <v:shape id="_x0000_s1027" type="#_x0000_t75" alt="A circle, with an arrowed arc drawn counter-clockwise from the positive x axis to the positive y axis" style="position:absolute;width:11334;height:11430;visibility:visible;mso-wrap-style:square">
                  <v:fill o:detectmouseclick="t"/>
                  <v:path o:connecttype="none"/>
                </v:shape>
                <v:oval id="Oval 29" o:spid="_x0000_s1028" style="position:absolute;left:1143;top:1143;width:9429;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"/>
                <v:shape id="AutoShape 30" o:spid="_x0000_s1029" type="#_x0000_t32" style="position:absolute;left:1143;top:5861;width:9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v:shape id="AutoShape 31" o:spid="_x0000_s1030" type="#_x0000_t32" style="position:absolute;left:1141;top:5861;width:942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"/>
                <v:shape id="Arc 32" o:spid="_x0000_s1031" style="position:absolute;left:5848;top:3886;width:2000;height:20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" path="m-1,18nfc300,6,601,,903,,12793,,22447,9609,22502,21500em-1,18nsc300,6,601,,903,,12793,,22447,9609,22502,21500l903,21600,-1,18xe" filled="f">
                  <v:stroke startarrow="block" startarrowwidth="narrow"/>
                  <v:path arrowok="t" o:extrusionok="f" o:connecttype="custom" o:connectlocs="0,1644;1852204,1854909;74329,1863537" o:connectangles="0,0,0"/>
                </v:shape>
                <w10:wrap type="square"/>
              </v:group>
            </w:pict>
          </mc:Fallback>
        </mc:AlternateContent>
      </w:r>
      <w:r w:rsidR="00A05215">
        <w:t>Give the degree measure of the angle shown on the circle.</w:t>
      </w:r>
    </w:p>
    <w:p w14:paraId="13715D11" w14:textId="77777777" w:rsidR="00A05215" w:rsidRDefault="00A05215" w:rsidP="00A05215">
      <w:pPr>
        <w:pStyle w:val="Example"/>
      </w:pPr>
    </w:p>
    <w:p w14:paraId="7F0C01C1" w14:textId="77777777" w:rsidR="00A05215" w:rsidRDefault="00A05215" w:rsidP="00A05215">
      <w:pPr>
        <w:pStyle w:val="Example"/>
      </w:pPr>
      <w:r>
        <w:t>The vertical and horizontal lines divide the circle into quarters.  Since one full rotation is 360 degrees=</w:t>
      </w:r>
      <w:r w:rsidRPr="003E5901">
        <w:rPr>
          <w:position w:val="-6"/>
        </w:rPr>
        <w:object w:dxaOrig="520" w:dyaOrig="279" w14:anchorId="7FC176AF">
          <v:shape id="_x0000_i1071" type="#_x0000_t75" style="width:25.95pt;height:14.25pt" o:ole="">
            <v:imagedata r:id="rId111" o:title=""/>
          </v:shape>
          <o:OLEObject Type="Embed" ProgID="Equation.3" ShapeID="_x0000_i1071" DrawAspect="Content" ObjectID="_1717921134" r:id="rId112"/>
        </w:object>
      </w:r>
      <w:r>
        <w:t xml:space="preserve">, each quarter rotation is 360/4 = </w:t>
      </w:r>
      <w:r w:rsidRPr="003E5901">
        <w:rPr>
          <w:position w:val="-6"/>
        </w:rPr>
        <w:object w:dxaOrig="400" w:dyaOrig="279" w14:anchorId="3BF31AA0">
          <v:shape id="_x0000_i1072" type="#_x0000_t75" style="width:20pt;height:14.5pt" o:ole="">
            <v:imagedata r:id="rId113" o:title=""/>
          </v:shape>
          <o:OLEObject Type="Embed" ProgID="Equation.3" ShapeID="_x0000_i1072" DrawAspect="Content" ObjectID="_1717921135" r:id="rId114"/>
        </w:object>
      </w:r>
      <w:r>
        <w:t xml:space="preserve"> or 90 degrees.  </w:t>
      </w:r>
    </w:p>
    <w:p w14:paraId="0AAC4C3E" w14:textId="77777777" w:rsidR="00A05215" w:rsidRDefault="00A05215" w:rsidP="00A05215"/>
    <w:p w14:paraId="0EF59535" w14:textId="77777777" w:rsidR="00A05215" w:rsidRDefault="00A05215" w:rsidP="00A05215"/>
    <w:p w14:paraId="7E69CBF2" w14:textId="77777777" w:rsidR="00A05215" w:rsidRDefault="00A05215" w:rsidP="00A05215">
      <w:pPr>
        <w:pStyle w:val="ExampleHeader"/>
      </w:pPr>
      <w:r>
        <w:t>Example 2</w:t>
      </w:r>
    </w:p>
    <w:p w14:paraId="3BC1FDDF" w14:textId="77777777" w:rsidR="00A05215" w:rsidRDefault="007F7B8D" w:rsidP="00A05215">
      <w:pPr>
        <w:pStyle w:val="Example"/>
      </w:pPr>
      <w:r>
        <w:rPr>
          <w:noProof/>
        </w:rPr>
        <mc:AlternateContent>
          <mc:Choice Requires="wpc">
            <w:drawing>
              <wp:anchor distT="0" distB="0" distL="114300" distR="114300" simplePos="0" relativeHeight="251639296" behindDoc="0" locked="0" layoutInCell="1" allowOverlap="1" wp14:anchorId="78513A1F" wp14:editId="35450509">
                <wp:simplePos x="0" y="0"/>
                <wp:positionH relativeFrom="margin">
                  <wp:posOffset>4360545</wp:posOffset>
                </wp:positionH>
                <wp:positionV relativeFrom="margin">
                  <wp:posOffset>7500782</wp:posOffset>
                </wp:positionV>
                <wp:extent cx="1114425" cy="1143000"/>
                <wp:effectExtent l="0" t="0" r="0" b="0"/>
                <wp:wrapSquare wrapText="bothSides"/>
                <wp:docPr id="1089" name="Canvas 33" descr="A circle centered at the origin.  The quarter of the circle in the first quadrant is divided into 3 equal-angle segments.  A arc is drawn from the horizontal x axis to a line  drawn from the origin to the circle at the first segment counterclockwise of the positive x axi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 name="Oval 36"/>
                        <wps:cNvSpPr>
                          <a:spLocks noChangeArrowheads="1"/>
                        </wps:cNvSpPr>
                        <wps:spPr bwMode="auto">
                          <a:xfrm>
                            <a:off x="114303" y="114300"/>
                            <a:ext cx="923921" cy="923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AutoShape 37"/>
                        <wps:cNvCnPr>
                          <a:cxnSpLocks noChangeShapeType="1"/>
                        </wps:cNvCnPr>
                        <wps:spPr bwMode="auto">
                          <a:xfrm>
                            <a:off x="114303" y="576600"/>
                            <a:ext cx="9239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8"/>
                        <wps:cNvCnPr>
                          <a:cxnSpLocks noChangeShapeType="1"/>
                        </wps:cNvCnPr>
                        <wps:spPr bwMode="auto">
                          <a:xfrm rot="5400000">
                            <a:off x="114613" y="576300"/>
                            <a:ext cx="9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9"/>
                        <wps:cNvCnPr>
                          <a:cxnSpLocks noChangeShapeType="1"/>
                        </wps:cNvCnPr>
                        <wps:spPr bwMode="auto">
                          <a:xfrm flipH="1">
                            <a:off x="575913" y="345400"/>
                            <a:ext cx="400709"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rc 40"/>
                        <wps:cNvSpPr>
                          <a:spLocks/>
                        </wps:cNvSpPr>
                        <wps:spPr bwMode="auto">
                          <a:xfrm>
                            <a:off x="582913" y="477500"/>
                            <a:ext cx="188604" cy="184200"/>
                          </a:xfrm>
                          <a:custGeom>
                            <a:avLst/>
                            <a:gdLst>
                              <a:gd name="T0" fmla="*/ 254 w 21600"/>
                              <a:gd name="T1" fmla="*/ 0 h 21600"/>
                              <a:gd name="T2" fmla="*/ 297 w 21600"/>
                              <a:gd name="T3" fmla="*/ 160 h 21600"/>
                              <a:gd name="T4" fmla="*/ 0 w 21600"/>
                              <a:gd name="T5" fmla="*/ 16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442" y="0"/>
                                </a:moveTo>
                                <a:cubicBezTo>
                                  <a:pt x="20489" y="3358"/>
                                  <a:pt x="21581" y="7211"/>
                                  <a:pt x="21599" y="11144"/>
                                </a:cubicBezTo>
                              </a:path>
                              <a:path w="21600" h="21600" stroke="0" extrusionOk="0">
                                <a:moveTo>
                                  <a:pt x="18442" y="0"/>
                                </a:moveTo>
                                <a:cubicBezTo>
                                  <a:pt x="20489" y="3358"/>
                                  <a:pt x="21581" y="7211"/>
                                  <a:pt x="21599" y="11144"/>
                                </a:cubicBezTo>
                                <a:lnTo>
                                  <a:pt x="0" y="11244"/>
                                </a:lnTo>
                                <a:lnTo>
                                  <a:pt x="184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581"/>
                        <wps:cNvCnPr>
                          <a:cxnSpLocks noChangeShapeType="1"/>
                        </wps:cNvCnPr>
                        <wps:spPr bwMode="auto">
                          <a:xfrm rot="19800000" flipH="1">
                            <a:off x="491511" y="266700"/>
                            <a:ext cx="400709"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2C25B9A" id="Canvas 33" o:spid="_x0000_s1026" editas="canvas" alt="A circle centered at the origin.  The quarter of the circle in the first quadrant is divided into 3 equal-angle segments.  A arc is drawn from the horizontal x axis to a line  drawn from the origin to the circle at the first segment counterclockwise of the positive x axis." style="position:absolute;margin-left:343.35pt;margin-top:590.6pt;width:87.75pt;height:90pt;z-index:251639296;mso-position-horizontal-relative:margin;mso-position-vertical-relative:margin" coordsize="1114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">
                <v:shape id="_x0000_s1027" type="#_x0000_t75" alt="A circle centered at the origin.  The quarter of the circle in the first quadrant is divided into 3 equal-angle segments.  A arc is drawn from the horizontal x axis to a line  drawn from the origin to the circle at the first segment counterclockwise of the positive x axis." style="position:absolute;width:11144;height:11430;visibility:visible;mso-wrap-style:square">
                  <v:fill o:detectmouseclick="t"/>
                  <v:path o:connecttype="none"/>
                </v:shape>
                <v:oval id="Oval 36" o:spid="_x0000_s1028" style="position:absolute;left:1143;top:1143;width:9239;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"/>
                <v:shape id="AutoShape 37" o:spid="_x0000_s1029" type="#_x0000_t32" style="position:absolute;left:1143;top:5766;width:9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38" o:spid="_x0000_s1030" type="#_x0000_t32" style="position:absolute;left:1145;top:5763;width:92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"/>
                <v:line id="Line 39" o:spid="_x0000_s1031" style="position:absolute;flip:x;visibility:visible;mso-wrap-style:square" from="5759,3454" to="9766,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"/>
                <v:shape id="Arc 40" o:spid="_x0000_s1032" style="position:absolute;left:5829;top:4775;width:1886;height:18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" path="m18442,nfc20489,3358,21581,7211,21599,11144em18442,nsc20489,3358,21581,7211,21599,11144l,11244,18442,xe" filled="f">
                  <v:path arrowok="t" o:extrusionok="f" o:connecttype="custom" o:connectlocs="2218,0;2593,1364;0,1373" o:connectangles="0,0,0"/>
                </v:shape>
                <v:line id="Line 581" o:spid="_x0000_s1033" style="position:absolute;rotation:30;flip:x;visibility:visible;mso-wrap-style:square" from="4915,2667" to="892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">
                  <v:stroke dashstyle="dash"/>
                </v:line>
                <w10:wrap type="square" anchorx="margin" anchory="margin"/>
              </v:group>
            </w:pict>
          </mc:Fallback>
        </mc:AlternateContent>
      </w:r>
      <w:r w:rsidR="00A05215">
        <w:t xml:space="preserve">Show an angle of </w:t>
      </w:r>
      <w:r w:rsidR="00A05215" w:rsidRPr="003E5901">
        <w:rPr>
          <w:position w:val="-6"/>
        </w:rPr>
        <w:object w:dxaOrig="400" w:dyaOrig="279" w14:anchorId="451F7C15">
          <v:shape id="_x0000_i1073" type="#_x0000_t75" style="width:20pt;height:14.5pt" o:ole="">
            <v:imagedata r:id="rId115" o:title=""/>
          </v:shape>
          <o:OLEObject Type="Embed" ProgID="Equation.3" ShapeID="_x0000_i1073" DrawAspect="Content" ObjectID="_1717921136" r:id="rId116"/>
        </w:object>
      </w:r>
      <w:r w:rsidR="00A05215">
        <w:t>on the circle.</w:t>
      </w:r>
    </w:p>
    <w:p w14:paraId="1C3530B3" w14:textId="77777777" w:rsidR="00A05215" w:rsidRDefault="00A05215" w:rsidP="00A05215">
      <w:pPr>
        <w:pStyle w:val="Example"/>
      </w:pPr>
    </w:p>
    <w:p w14:paraId="3F9A10F4" w14:textId="77777777" w:rsidR="00A05215" w:rsidRDefault="00A05215" w:rsidP="00227BA6">
      <w:pPr>
        <w:pStyle w:val="Example"/>
      </w:pPr>
      <w:r>
        <w:t xml:space="preserve">An angle of </w:t>
      </w:r>
      <w:r w:rsidRPr="003E5901">
        <w:rPr>
          <w:position w:val="-6"/>
        </w:rPr>
        <w:object w:dxaOrig="400" w:dyaOrig="279" w14:anchorId="63E81163">
          <v:shape id="_x0000_i1074" type="#_x0000_t75" style="width:20pt;height:14.5pt" o:ole="">
            <v:imagedata r:id="rId117" o:title=""/>
          </v:shape>
          <o:OLEObject Type="Embed" ProgID="Equation.3" ShapeID="_x0000_i1074" DrawAspect="Content" ObjectID="_1717921137" r:id="rId118"/>
        </w:object>
      </w:r>
      <w:r>
        <w:t xml:space="preserve">is 1/3 of </w:t>
      </w:r>
      <w:r w:rsidRPr="003E5901">
        <w:rPr>
          <w:position w:val="-6"/>
        </w:rPr>
        <w:object w:dxaOrig="400" w:dyaOrig="279" w14:anchorId="58EFE20C">
          <v:shape id="_x0000_i1075" type="#_x0000_t75" style="width:20pt;height:14.5pt" o:ole="">
            <v:imagedata r:id="rId119" o:title=""/>
          </v:shape>
          <o:OLEObject Type="Embed" ProgID="Equation.3" ShapeID="_x0000_i1075" DrawAspect="Content" ObjectID="_1717921138" r:id="rId120"/>
        </w:object>
      </w:r>
      <w:r>
        <w:t xml:space="preserve">, so by dividing a quarter rotation into thirds, we can sketch a line at </w:t>
      </w:r>
      <w:r w:rsidRPr="003E5901">
        <w:rPr>
          <w:position w:val="-6"/>
        </w:rPr>
        <w:object w:dxaOrig="400" w:dyaOrig="279" w14:anchorId="05BFD375">
          <v:shape id="_x0000_i1076" type="#_x0000_t75" style="width:20pt;height:14.5pt" o:ole="">
            <v:imagedata r:id="rId117" o:title=""/>
          </v:shape>
          <o:OLEObject Type="Embed" ProgID="Equation.3" ShapeID="_x0000_i1076" DrawAspect="Content" ObjectID="_1717921139" r:id="rId121"/>
        </w:object>
      </w:r>
      <w:r>
        <w:t>.</w:t>
      </w:r>
    </w:p>
    <w:p w14:paraId="148936E3" w14:textId="77777777" w:rsidR="00227BA6" w:rsidRPr="001141BA" w:rsidRDefault="00227BA6" w:rsidP="00227BA6">
      <w:pPr>
        <w:rPr>
          <w:b/>
        </w:rPr>
      </w:pPr>
      <w:r w:rsidRPr="001141BA">
        <w:rPr>
          <w:b/>
        </w:rPr>
        <w:lastRenderedPageBreak/>
        <w:t>Going Greek</w:t>
      </w:r>
    </w:p>
    <w:p w14:paraId="6F0B588F" w14:textId="77777777" w:rsidR="007C15CC" w:rsidRDefault="007C15CC" w:rsidP="00227BA6"/>
    <w:p w14:paraId="21516BB3" w14:textId="77777777" w:rsidR="00227BA6" w:rsidRDefault="00227BA6" w:rsidP="00227BA6">
      <w:r>
        <w:t>When representing angles using variables, it is traditional to use Greek letters.  Here is a list of commonly encountered Greek letters.</w:t>
      </w:r>
    </w:p>
    <w:p w14:paraId="4B9D6E58" w14:textId="77777777" w:rsidR="00227BA6" w:rsidRDefault="00227BA6" w:rsidP="00227BA6"/>
    <w:tbl>
      <w:tblPr>
        <w:tblW w:w="80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602"/>
        <w:gridCol w:w="1602"/>
        <w:gridCol w:w="1602"/>
        <w:gridCol w:w="1602"/>
      </w:tblGrid>
      <w:tr w:rsidR="00227BA6" w14:paraId="25D3252B" w14:textId="77777777" w:rsidTr="00832379">
        <w:tc>
          <w:tcPr>
            <w:tcW w:w="1602" w:type="dxa"/>
          </w:tcPr>
          <w:p w14:paraId="719F0846" w14:textId="77777777" w:rsidR="00227BA6" w:rsidRDefault="00227BA6" w:rsidP="00832379">
            <w:r w:rsidRPr="005B0588">
              <w:rPr>
                <w:position w:val="-6"/>
              </w:rPr>
              <w:object w:dxaOrig="200" w:dyaOrig="279" w14:anchorId="2B1FF4F7">
                <v:shape id="_x0000_i1077" type="#_x0000_t75" style="width:10pt;height:14.5pt" o:ole="">
                  <v:imagedata r:id="rId122" o:title=""/>
                </v:shape>
                <o:OLEObject Type="Embed" ProgID="Equation.DSMT4" ShapeID="_x0000_i1077" DrawAspect="Content" ObjectID="_1717921140" r:id="rId123"/>
              </w:object>
            </w:r>
          </w:p>
        </w:tc>
        <w:tc>
          <w:tcPr>
            <w:tcW w:w="1602" w:type="dxa"/>
          </w:tcPr>
          <w:p w14:paraId="7D0D4B41" w14:textId="77777777" w:rsidR="00227BA6" w:rsidRDefault="00227BA6" w:rsidP="00832379">
            <w:r w:rsidRPr="005B0588">
              <w:rPr>
                <w:position w:val="-10"/>
              </w:rPr>
              <w:object w:dxaOrig="220" w:dyaOrig="260" w14:anchorId="040569D2">
                <v:shape id="_x0000_i1078" type="#_x0000_t75" style="width:11pt;height:12.5pt" o:ole="">
                  <v:imagedata r:id="rId124" o:title=""/>
                </v:shape>
                <o:OLEObject Type="Embed" ProgID="Equation.DSMT4" ShapeID="_x0000_i1078" DrawAspect="Content" ObjectID="_1717921141" r:id="rId125"/>
              </w:object>
            </w:r>
            <w:r>
              <w:t xml:space="preserve"> or </w:t>
            </w:r>
            <w:r w:rsidRPr="005B0588">
              <w:rPr>
                <w:position w:val="-10"/>
              </w:rPr>
              <w:object w:dxaOrig="200" w:dyaOrig="320" w14:anchorId="5EB958B5">
                <v:shape id="_x0000_i1079" type="#_x0000_t75" style="width:10pt;height:16pt" o:ole="">
                  <v:imagedata r:id="rId126" o:title=""/>
                </v:shape>
                <o:OLEObject Type="Embed" ProgID="Equation.DSMT4" ShapeID="_x0000_i1079" DrawAspect="Content" ObjectID="_1717921142" r:id="rId127"/>
              </w:object>
            </w:r>
          </w:p>
        </w:tc>
        <w:tc>
          <w:tcPr>
            <w:tcW w:w="1602" w:type="dxa"/>
          </w:tcPr>
          <w:p w14:paraId="020CF720" w14:textId="77777777" w:rsidR="00227BA6" w:rsidRDefault="00227BA6" w:rsidP="00832379">
            <w:r w:rsidRPr="005B0588">
              <w:rPr>
                <w:position w:val="-6"/>
              </w:rPr>
              <w:object w:dxaOrig="240" w:dyaOrig="220" w14:anchorId="078CF32C">
                <v:shape id="_x0000_i1080" type="#_x0000_t75" style="width:11.5pt;height:11pt" o:ole="">
                  <v:imagedata r:id="rId128" o:title=""/>
                </v:shape>
                <o:OLEObject Type="Embed" ProgID="Equation.DSMT4" ShapeID="_x0000_i1080" DrawAspect="Content" ObjectID="_1717921143" r:id="rId129"/>
              </w:object>
            </w:r>
          </w:p>
        </w:tc>
        <w:tc>
          <w:tcPr>
            <w:tcW w:w="1602" w:type="dxa"/>
          </w:tcPr>
          <w:p w14:paraId="46713980" w14:textId="77777777" w:rsidR="00227BA6" w:rsidRDefault="00227BA6" w:rsidP="00832379">
            <w:r w:rsidRPr="005B0588">
              <w:rPr>
                <w:position w:val="-10"/>
              </w:rPr>
              <w:object w:dxaOrig="240" w:dyaOrig="320" w14:anchorId="4559832D">
                <v:shape id="_x0000_i1081" type="#_x0000_t75" style="width:11.5pt;height:16pt" o:ole="">
                  <v:imagedata r:id="rId130" o:title=""/>
                </v:shape>
                <o:OLEObject Type="Embed" ProgID="Equation.DSMT4" ShapeID="_x0000_i1081" DrawAspect="Content" ObjectID="_1717921144" r:id="rId131"/>
              </w:object>
            </w:r>
          </w:p>
        </w:tc>
        <w:tc>
          <w:tcPr>
            <w:tcW w:w="1602" w:type="dxa"/>
          </w:tcPr>
          <w:p w14:paraId="00B7CA29" w14:textId="77777777" w:rsidR="00227BA6" w:rsidRDefault="00227BA6" w:rsidP="00832379">
            <w:r w:rsidRPr="005B0588">
              <w:rPr>
                <w:position w:val="-10"/>
              </w:rPr>
              <w:object w:dxaOrig="200" w:dyaOrig="260" w14:anchorId="160A24ED">
                <v:shape id="_x0000_i1082" type="#_x0000_t75" style="width:10pt;height:12.5pt" o:ole="">
                  <v:imagedata r:id="rId132" o:title=""/>
                </v:shape>
                <o:OLEObject Type="Embed" ProgID="Equation.DSMT4" ShapeID="_x0000_i1082" DrawAspect="Content" ObjectID="_1717921145" r:id="rId133"/>
              </w:object>
            </w:r>
          </w:p>
        </w:tc>
      </w:tr>
      <w:tr w:rsidR="00227BA6" w14:paraId="132641CB" w14:textId="77777777" w:rsidTr="00832379">
        <w:tc>
          <w:tcPr>
            <w:tcW w:w="1602" w:type="dxa"/>
          </w:tcPr>
          <w:p w14:paraId="3045A4C9" w14:textId="77777777" w:rsidR="00227BA6" w:rsidRDefault="00227BA6" w:rsidP="00832379">
            <w:r>
              <w:t>theta</w:t>
            </w:r>
          </w:p>
        </w:tc>
        <w:tc>
          <w:tcPr>
            <w:tcW w:w="1602" w:type="dxa"/>
          </w:tcPr>
          <w:p w14:paraId="7ACF80E7" w14:textId="77777777" w:rsidR="00227BA6" w:rsidRDefault="00227BA6" w:rsidP="00832379">
            <w:r>
              <w:t>phi</w:t>
            </w:r>
          </w:p>
        </w:tc>
        <w:tc>
          <w:tcPr>
            <w:tcW w:w="1602" w:type="dxa"/>
          </w:tcPr>
          <w:p w14:paraId="05912A3A" w14:textId="77777777" w:rsidR="00227BA6" w:rsidRDefault="00227BA6" w:rsidP="00832379">
            <w:r>
              <w:t>alpha</w:t>
            </w:r>
          </w:p>
        </w:tc>
        <w:tc>
          <w:tcPr>
            <w:tcW w:w="1602" w:type="dxa"/>
          </w:tcPr>
          <w:p w14:paraId="2D0D9829" w14:textId="77777777" w:rsidR="00227BA6" w:rsidRDefault="00227BA6" w:rsidP="00832379">
            <w:r>
              <w:t>beta</w:t>
            </w:r>
          </w:p>
        </w:tc>
        <w:tc>
          <w:tcPr>
            <w:tcW w:w="1602" w:type="dxa"/>
          </w:tcPr>
          <w:p w14:paraId="7D93335C" w14:textId="77777777" w:rsidR="00227BA6" w:rsidRDefault="00227BA6" w:rsidP="00832379">
            <w:r>
              <w:t>gamma</w:t>
            </w:r>
          </w:p>
        </w:tc>
      </w:tr>
    </w:tbl>
    <w:p w14:paraId="3DB6B57B" w14:textId="77777777" w:rsidR="00227BA6" w:rsidRDefault="00227BA6" w:rsidP="00227BA6"/>
    <w:p w14:paraId="255CF405" w14:textId="77777777" w:rsidR="00227BA6" w:rsidRDefault="00227BA6" w:rsidP="00227BA6"/>
    <w:p w14:paraId="7A0A3077" w14:textId="77777777" w:rsidR="00CD32C7" w:rsidRDefault="00450FE4" w:rsidP="00227BA6">
      <w:r>
        <w:rPr>
          <w:noProof/>
        </w:rPr>
        <mc:AlternateContent>
          <mc:Choice Requires="wpc">
            <w:drawing>
              <wp:anchor distT="0" distB="0" distL="114300" distR="114300" simplePos="0" relativeHeight="251640320" behindDoc="0" locked="0" layoutInCell="1" allowOverlap="1" wp14:anchorId="1E3747D4" wp14:editId="4ED35F09">
                <wp:simplePos x="0" y="0"/>
                <wp:positionH relativeFrom="column">
                  <wp:posOffset>3912870</wp:posOffset>
                </wp:positionH>
                <wp:positionV relativeFrom="paragraph">
                  <wp:posOffset>73025</wp:posOffset>
                </wp:positionV>
                <wp:extent cx="1552575" cy="1495425"/>
                <wp:effectExtent l="0" t="4445" r="1905" b="0"/>
                <wp:wrapSquare wrapText="bothSides"/>
                <wp:docPr id="1069" name="Canvas 41" descr="A circle with a line drawn from the center to the outside of the circle at about 30 degrees. There are two arcs shown. The first goes counterclockwise from the positive x axis to the line.  The second starts at the positive x axis and shows a full rotation before continuing to the lin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13" name="Oval 45"/>
                        <wps:cNvSpPr>
                          <a:spLocks noChangeArrowheads="1"/>
                        </wps:cNvSpPr>
                        <wps:spPr bwMode="auto">
                          <a:xfrm>
                            <a:off x="114306" y="114302"/>
                            <a:ext cx="1276362" cy="12763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4" name="AutoShape 46"/>
                        <wps:cNvCnPr>
                          <a:cxnSpLocks noChangeShapeType="1"/>
                        </wps:cNvCnPr>
                        <wps:spPr bwMode="auto">
                          <a:xfrm>
                            <a:off x="114306" y="752513"/>
                            <a:ext cx="127636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AutoShape 47"/>
                        <wps:cNvCnPr>
                          <a:cxnSpLocks noChangeShapeType="1"/>
                        </wps:cNvCnPr>
                        <wps:spPr bwMode="auto">
                          <a:xfrm rot="5400000">
                            <a:off x="114626" y="752213"/>
                            <a:ext cx="127632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48"/>
                        <wps:cNvCnPr>
                          <a:cxnSpLocks noChangeShapeType="1"/>
                        </wps:cNvCnPr>
                        <wps:spPr bwMode="auto">
                          <a:xfrm flipH="1">
                            <a:off x="751836" y="433707"/>
                            <a:ext cx="553727" cy="31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rc 49"/>
                        <wps:cNvSpPr>
                          <a:spLocks/>
                        </wps:cNvSpPr>
                        <wps:spPr bwMode="auto">
                          <a:xfrm>
                            <a:off x="762037" y="615910"/>
                            <a:ext cx="260313" cy="254704"/>
                          </a:xfrm>
                          <a:custGeom>
                            <a:avLst/>
                            <a:gdLst>
                              <a:gd name="T0" fmla="*/ 533 w 21600"/>
                              <a:gd name="T1" fmla="*/ 0 h 21600"/>
                              <a:gd name="T2" fmla="*/ 624 w 21600"/>
                              <a:gd name="T3" fmla="*/ 336 h 21600"/>
                              <a:gd name="T4" fmla="*/ 0 w 21600"/>
                              <a:gd name="T5" fmla="*/ 3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442" y="0"/>
                                </a:moveTo>
                                <a:cubicBezTo>
                                  <a:pt x="20489" y="3358"/>
                                  <a:pt x="21581" y="7211"/>
                                  <a:pt x="21599" y="11144"/>
                                </a:cubicBezTo>
                              </a:path>
                              <a:path w="21600" h="21600" stroke="0" extrusionOk="0">
                                <a:moveTo>
                                  <a:pt x="18442" y="0"/>
                                </a:moveTo>
                                <a:cubicBezTo>
                                  <a:pt x="20489" y="3358"/>
                                  <a:pt x="21581" y="7211"/>
                                  <a:pt x="21599" y="11144"/>
                                </a:cubicBezTo>
                                <a:lnTo>
                                  <a:pt x="0" y="11244"/>
                                </a:lnTo>
                                <a:lnTo>
                                  <a:pt x="18442" y="0"/>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50"/>
                        <wps:cNvSpPr>
                          <a:spLocks/>
                        </wps:cNvSpPr>
                        <wps:spPr bwMode="auto">
                          <a:xfrm>
                            <a:off x="613430" y="601310"/>
                            <a:ext cx="332716" cy="313105"/>
                          </a:xfrm>
                          <a:custGeom>
                            <a:avLst/>
                            <a:gdLst>
                              <a:gd name="T0" fmla="*/ 324 w 1465"/>
                              <a:gd name="T1" fmla="*/ 156 h 1302"/>
                              <a:gd name="T2" fmla="*/ 287 w 1465"/>
                              <a:gd name="T3" fmla="*/ 43 h 1302"/>
                              <a:gd name="T4" fmla="*/ 180 w 1465"/>
                              <a:gd name="T5" fmla="*/ 0 h 1302"/>
                              <a:gd name="T6" fmla="*/ 60 w 1465"/>
                              <a:gd name="T7" fmla="*/ 43 h 1302"/>
                              <a:gd name="T8" fmla="*/ 2 w 1465"/>
                              <a:gd name="T9" fmla="*/ 160 h 1302"/>
                              <a:gd name="T10" fmla="*/ 50 w 1465"/>
                              <a:gd name="T11" fmla="*/ 300 h 1302"/>
                              <a:gd name="T12" fmla="*/ 178 w 1465"/>
                              <a:gd name="T13" fmla="*/ 356 h 1302"/>
                              <a:gd name="T14" fmla="*/ 320 w 1465"/>
                              <a:gd name="T15" fmla="*/ 294 h 1302"/>
                              <a:gd name="T16" fmla="*/ 372 w 1465"/>
                              <a:gd name="T17" fmla="*/ 154 h 1302"/>
                              <a:gd name="T18" fmla="*/ 361 w 1465"/>
                              <a:gd name="T19" fmla="*/ 47 h 130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5" h="1302">
                                <a:moveTo>
                                  <a:pt x="1251" y="570"/>
                                </a:moveTo>
                                <a:cubicBezTo>
                                  <a:pt x="1226" y="411"/>
                                  <a:pt x="1201" y="253"/>
                                  <a:pt x="1109" y="158"/>
                                </a:cubicBezTo>
                                <a:cubicBezTo>
                                  <a:pt x="1017" y="63"/>
                                  <a:pt x="842" y="0"/>
                                  <a:pt x="696" y="0"/>
                                </a:cubicBezTo>
                                <a:cubicBezTo>
                                  <a:pt x="550" y="0"/>
                                  <a:pt x="346" y="60"/>
                                  <a:pt x="231" y="158"/>
                                </a:cubicBezTo>
                                <a:cubicBezTo>
                                  <a:pt x="116" y="256"/>
                                  <a:pt x="12" y="429"/>
                                  <a:pt x="6" y="585"/>
                                </a:cubicBezTo>
                                <a:cubicBezTo>
                                  <a:pt x="0" y="741"/>
                                  <a:pt x="80" y="976"/>
                                  <a:pt x="194" y="1095"/>
                                </a:cubicBezTo>
                                <a:cubicBezTo>
                                  <a:pt x="308" y="1214"/>
                                  <a:pt x="515" y="1302"/>
                                  <a:pt x="689" y="1298"/>
                                </a:cubicBezTo>
                                <a:cubicBezTo>
                                  <a:pt x="863" y="1294"/>
                                  <a:pt x="1111" y="1195"/>
                                  <a:pt x="1236" y="1073"/>
                                </a:cubicBezTo>
                                <a:cubicBezTo>
                                  <a:pt x="1361" y="951"/>
                                  <a:pt x="1413" y="713"/>
                                  <a:pt x="1439" y="563"/>
                                </a:cubicBezTo>
                                <a:cubicBezTo>
                                  <a:pt x="1465" y="413"/>
                                  <a:pt x="1418" y="264"/>
                                  <a:pt x="1394" y="173"/>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998305" id="Canvas 41" o:spid="_x0000_s1026" editas="canvas" alt="A circle with a line drawn from the center to the outside of the circle at about 30 degrees. There are two arcs shown. The first goes counterclockwise from the positive x axis to the line.  The second starts at the positive x axis and shows a full rotation before continuing to the line." style="position:absolute;margin-left:308.1pt;margin-top:5.75pt;width:122.25pt;height:117.75pt;z-index:251640320" coordsize="1552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">
                <v:shape id="_x0000_s1027" type="#_x0000_t75" alt="A circle with a line drawn from the center to the outside of the circle at about 30 degrees. There are two arcs shown. The first goes counterclockwise from the positive x axis to the line.  The second starts at the positive x axis and shows a full rotation before continuing to the line." style="position:absolute;width:15525;height:14954;visibility:visible;mso-wrap-style:square">
                  <v:fill o:detectmouseclick="t"/>
                  <v:path o:connecttype="none"/>
                </v:shape>
                <v:oval id="Oval 45" o:spid="_x0000_s1028" style="position:absolute;left:1143;top:1143;width:12763;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"/>
                <v:shape id="AutoShape 46" o:spid="_x0000_s1029" type="#_x0000_t32" style="position:absolute;left:1143;top:7525;width:127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"/>
                <v:shape id="AutoShape 47" o:spid="_x0000_s1030" type="#_x0000_t32" style="position:absolute;left:1145;top:7522;width:12763;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"/>
                <v:line id="Line 48" o:spid="_x0000_s1031" style="position:absolute;flip:x;visibility:visible;mso-wrap-style:square" from="7518,4337" to="13055,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shape id="Arc 49" o:spid="_x0000_s1032" style="position:absolute;left:7620;top:6159;width:2603;height:25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" path="m18442,nfc20489,3358,21581,7211,21599,11144em18442,nsc20489,3358,21581,7211,21599,11144l,11244,18442,xe" filled="f">
                  <v:stroke startarrow="block" startarrowwidth="narrow" startarrowlength="short"/>
                  <v:path arrowok="t" o:extrusionok="f" o:connecttype="custom" o:connectlocs="6423,0;7520,3962;0,3997" o:connectangles="0,0,0"/>
                </v:shape>
                <v:shape id="Freeform 50" o:spid="_x0000_s1033" style="position:absolute;left:6134;top:6013;width:3327;height:3131;visibility:visible;mso-wrap-style:square;v-text-anchor:top" coordsize="146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" path="m1251,570c1226,411,1201,253,1109,158,1017,63,842,,696,,550,,346,60,231,158,116,256,12,429,6,585,,741,80,976,194,1095v114,119,321,207,495,203c863,1294,1111,1195,1236,1073,1361,951,1413,713,1439,563v26,-150,-21,-299,-45,-390e" filled="f">
                  <v:stroke endarrow="block" endarrowwidth="narrow" endarrowlength="short"/>
                  <v:path arrowok="t" o:connecttype="custom" o:connectlocs="73584,37515;65181,10341;40880,0;13627,10341;454,38477;11355,72144;40426,85611;72675,70701;84485,37034;81987,11303" o:connectangles="0,0,0,0,0,0,0,0,0,0"/>
                </v:shape>
                <w10:wrap type="square"/>
              </v:group>
            </w:pict>
          </mc:Fallback>
        </mc:AlternateContent>
      </w:r>
      <w:r w:rsidR="00227BA6">
        <w:rPr>
          <w:b/>
        </w:rPr>
        <w:t>Working with Angles in Degrees</w:t>
      </w:r>
    </w:p>
    <w:p w14:paraId="73F23E76" w14:textId="77777777" w:rsidR="007C15CC" w:rsidRDefault="007C15CC" w:rsidP="00A05215"/>
    <w:p w14:paraId="2F53312D" w14:textId="77777777" w:rsidR="00A05215" w:rsidRDefault="00A05215" w:rsidP="00A05215">
      <w:r>
        <w:t>Notice that since there are 360 degrees in one rotation, an angle greater than 360 degrees would indicate more than 1 full rotation.  Shown on a circle, the resulting direction in which this angle</w:t>
      </w:r>
      <w:r w:rsidR="00806D8A">
        <w:t>’s terminal side</w:t>
      </w:r>
      <w:r>
        <w:t xml:space="preserve"> points would be the same as </w:t>
      </w:r>
      <w:r w:rsidR="00806D8A">
        <w:t xml:space="preserve">for </w:t>
      </w:r>
      <w:r>
        <w:t xml:space="preserve">another angle between 0 and 360 degrees.   These angles would be called </w:t>
      </w:r>
      <w:r>
        <w:rPr>
          <w:b/>
        </w:rPr>
        <w:t>coterminal</w:t>
      </w:r>
      <w:r>
        <w:t>.</w:t>
      </w:r>
    </w:p>
    <w:p w14:paraId="25924C03" w14:textId="77777777" w:rsidR="00A05215" w:rsidRDefault="00A05215" w:rsidP="00A05215"/>
    <w:p w14:paraId="787ADF8F" w14:textId="77777777" w:rsidR="00A05215" w:rsidRDefault="00A05215" w:rsidP="00A05215"/>
    <w:p w14:paraId="1CDF744D" w14:textId="77777777" w:rsidR="00A05215" w:rsidRDefault="00F750D9" w:rsidP="00A05215">
      <w:pPr>
        <w:pStyle w:val="DefinitionHeader"/>
      </w:pPr>
      <w:r>
        <w:t>Coterminal Angles</w:t>
      </w:r>
    </w:p>
    <w:p w14:paraId="437D717C" w14:textId="77777777" w:rsidR="00A05215" w:rsidRDefault="00A05215" w:rsidP="00227BA6">
      <w:pPr>
        <w:pStyle w:val="Definition"/>
      </w:pPr>
      <w:r>
        <w:t xml:space="preserve">After completing their full rotation based on the given angle, two angles are </w:t>
      </w:r>
      <w:r>
        <w:rPr>
          <w:b/>
        </w:rPr>
        <w:t>coterminal</w:t>
      </w:r>
      <w:r w:rsidR="00F66873">
        <w:rPr>
          <w:b/>
        </w:rPr>
        <w:fldChar w:fldCharType="begin"/>
      </w:r>
      <w:r w:rsidR="00A63F16">
        <w:instrText xml:space="preserve"> XE "</w:instrText>
      </w:r>
      <w:r w:rsidR="00A63F16" w:rsidRPr="00211D91">
        <w:rPr>
          <w:b/>
        </w:rPr>
        <w:instrText>Coterminal</w:instrText>
      </w:r>
      <w:r w:rsidR="00792DDD">
        <w:rPr>
          <w:b/>
        </w:rPr>
        <w:instrText xml:space="preserve"> Angle</w:instrText>
      </w:r>
      <w:r w:rsidR="00A63F16" w:rsidRPr="00211D91">
        <w:rPr>
          <w:b/>
        </w:rPr>
        <w:instrText>s</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6A1D5A">
        <w:instrText>Angle:Coterminal Angles</w:instrText>
      </w:r>
      <w:r w:rsidR="00455EE2">
        <w:instrText xml:space="preserve">" </w:instrText>
      </w:r>
      <w:r w:rsidR="00F66873">
        <w:rPr>
          <w:b/>
        </w:rPr>
        <w:fldChar w:fldCharType="end"/>
      </w:r>
      <w:r>
        <w:t xml:space="preserve"> if they terminate in the same position, so </w:t>
      </w:r>
      <w:r w:rsidR="00806D8A">
        <w:t>their terminal sides coincide (point</w:t>
      </w:r>
      <w:r>
        <w:t xml:space="preserve"> in the same direction</w:t>
      </w:r>
      <w:r w:rsidR="00806D8A">
        <w:t>)</w:t>
      </w:r>
      <w:r>
        <w:t>.</w:t>
      </w:r>
    </w:p>
    <w:p w14:paraId="3E776EC6" w14:textId="77777777" w:rsidR="00A05215" w:rsidRDefault="00A05215" w:rsidP="00A05215"/>
    <w:p w14:paraId="06E17BC6" w14:textId="77777777" w:rsidR="00A05215" w:rsidRDefault="00A05215" w:rsidP="00A05215"/>
    <w:p w14:paraId="1356063E" w14:textId="77777777" w:rsidR="00A05215" w:rsidRDefault="00A05215" w:rsidP="00A05215">
      <w:pPr>
        <w:pStyle w:val="ExampleHeader"/>
      </w:pPr>
      <w:r>
        <w:t>Example 3</w:t>
      </w:r>
    </w:p>
    <w:p w14:paraId="663A2B8C" w14:textId="77777777" w:rsidR="00A05215" w:rsidRDefault="00A05215" w:rsidP="00A05215">
      <w:pPr>
        <w:pStyle w:val="Example"/>
      </w:pPr>
      <w:r>
        <w:t xml:space="preserve">Find an angle </w:t>
      </w:r>
      <w:r w:rsidRPr="006A11CC">
        <w:rPr>
          <w:i/>
        </w:rPr>
        <w:t>θ</w:t>
      </w:r>
      <w:r>
        <w:t xml:space="preserve"> that is coterminal with </w:t>
      </w:r>
      <w:r w:rsidRPr="003E5901">
        <w:rPr>
          <w:position w:val="-6"/>
        </w:rPr>
        <w:object w:dxaOrig="520" w:dyaOrig="279" w14:anchorId="19F6BBC3">
          <v:shape id="_x0000_i1083" type="#_x0000_t75" style="width:26pt;height:14.5pt" o:ole="">
            <v:imagedata r:id="rId134" o:title=""/>
          </v:shape>
          <o:OLEObject Type="Embed" ProgID="Equation.3" ShapeID="_x0000_i1083" DrawAspect="Content" ObjectID="_1717921146" r:id="rId135"/>
        </w:object>
      </w:r>
      <w:r>
        <w:t xml:space="preserve">, where </w:t>
      </w:r>
      <w:r w:rsidRPr="00333C69">
        <w:rPr>
          <w:position w:val="-6"/>
        </w:rPr>
        <w:object w:dxaOrig="1340" w:dyaOrig="279" w14:anchorId="298DE356">
          <v:shape id="_x0000_i1084" type="#_x0000_t75" style="width:67pt;height:14.5pt" o:ole="">
            <v:imagedata r:id="rId136" o:title=""/>
          </v:shape>
          <o:OLEObject Type="Embed" ProgID="Equation.DSMT4" ShapeID="_x0000_i1084" DrawAspect="Content" ObjectID="_1717921147" r:id="rId137"/>
        </w:object>
      </w:r>
    </w:p>
    <w:p w14:paraId="60A58E72" w14:textId="77777777" w:rsidR="00A05215" w:rsidRDefault="00A05215" w:rsidP="00A05215">
      <w:pPr>
        <w:pStyle w:val="Example"/>
      </w:pPr>
    </w:p>
    <w:p w14:paraId="4A569D88" w14:textId="77777777" w:rsidR="00A05215" w:rsidRDefault="00A05215" w:rsidP="00A05215">
      <w:pPr>
        <w:pStyle w:val="Example"/>
      </w:pPr>
      <w:r>
        <w:t xml:space="preserve">Since adding or subtracting a full rotation, 360 degrees, would result in an angle </w:t>
      </w:r>
      <w:r w:rsidR="00806D8A">
        <w:t xml:space="preserve">with terminal side </w:t>
      </w:r>
      <w:r>
        <w:t>pointing in the same direction, we can find coterminal angles by adding or subtracting 360 degrees.   An angle of 800 degrees is coterminal with an angle of 800-360 = 440 degrees.  It would also be coterminal with an angle of 440-360 = 80 degrees.</w:t>
      </w:r>
    </w:p>
    <w:p w14:paraId="77E63661" w14:textId="77777777" w:rsidR="00A05215" w:rsidRDefault="00A05215" w:rsidP="00A05215">
      <w:pPr>
        <w:pStyle w:val="Example"/>
      </w:pPr>
    </w:p>
    <w:p w14:paraId="55C12E7C" w14:textId="77777777" w:rsidR="00A05215" w:rsidRDefault="00A05215" w:rsidP="00A05215">
      <w:pPr>
        <w:pStyle w:val="Example"/>
      </w:pPr>
      <w:r>
        <w:t xml:space="preserve">The angle </w:t>
      </w:r>
      <w:r w:rsidRPr="003E5901">
        <w:rPr>
          <w:position w:val="-6"/>
        </w:rPr>
        <w:object w:dxaOrig="780" w:dyaOrig="279" w14:anchorId="43571643">
          <v:shape id="_x0000_i1085" type="#_x0000_t75" style="width:38.5pt;height:14.5pt" o:ole="">
            <v:imagedata r:id="rId138" o:title=""/>
          </v:shape>
          <o:OLEObject Type="Embed" ProgID="Equation.3" ShapeID="_x0000_i1085" DrawAspect="Content" ObjectID="_1717921148" r:id="rId139"/>
        </w:object>
      </w:r>
      <w:r>
        <w:t xml:space="preserve">is coterminal with </w:t>
      </w:r>
      <w:r w:rsidRPr="003E5901">
        <w:rPr>
          <w:position w:val="-6"/>
        </w:rPr>
        <w:object w:dxaOrig="520" w:dyaOrig="279" w14:anchorId="7EFDCEC5">
          <v:shape id="_x0000_i1086" type="#_x0000_t75" style="width:26pt;height:14.5pt" o:ole="">
            <v:imagedata r:id="rId140" o:title=""/>
          </v:shape>
          <o:OLEObject Type="Embed" ProgID="Equation.3" ShapeID="_x0000_i1086" DrawAspect="Content" ObjectID="_1717921149" r:id="rId141"/>
        </w:object>
      </w:r>
      <w:r>
        <w:t>.</w:t>
      </w:r>
    </w:p>
    <w:p w14:paraId="6F211FA3" w14:textId="77777777" w:rsidR="00A05215" w:rsidRDefault="00A05215" w:rsidP="00A05215">
      <w:pPr>
        <w:pStyle w:val="Example"/>
      </w:pPr>
    </w:p>
    <w:p w14:paraId="64C7B330" w14:textId="77777777" w:rsidR="00A05215" w:rsidRPr="00D55230" w:rsidRDefault="00A05215" w:rsidP="00A05215">
      <w:pPr>
        <w:pStyle w:val="Example"/>
      </w:pPr>
      <w:r>
        <w:t xml:space="preserve">By finding the coterminal angle between 0 and 360 degrees, it can be easier to see which direction </w:t>
      </w:r>
      <w:r w:rsidR="00806D8A">
        <w:t xml:space="preserve">the terminal side of </w:t>
      </w:r>
      <w:r>
        <w:t>an angle points in.</w:t>
      </w:r>
    </w:p>
    <w:p w14:paraId="5C3225C2" w14:textId="77777777" w:rsidR="00A05215" w:rsidRDefault="00A05215" w:rsidP="00A05215"/>
    <w:p w14:paraId="0ADF5DD8" w14:textId="77777777" w:rsidR="00227BA6" w:rsidRDefault="00227BA6" w:rsidP="00A05215"/>
    <w:p w14:paraId="361FDD31" w14:textId="77777777" w:rsidR="00A05215" w:rsidRDefault="00A05215" w:rsidP="00A05215">
      <w:pPr>
        <w:pStyle w:val="TryitNow"/>
      </w:pPr>
      <w:r>
        <w:t>Try it Now</w:t>
      </w:r>
    </w:p>
    <w:p w14:paraId="7F7583B4" w14:textId="77777777" w:rsidR="00A05215" w:rsidRDefault="00A05215" w:rsidP="00A05215">
      <w:pPr>
        <w:pStyle w:val="TryitNowbody"/>
      </w:pPr>
      <w:r>
        <w:t xml:space="preserve">1. Find an angle </w:t>
      </w:r>
      <w:r w:rsidRPr="003E5901">
        <w:rPr>
          <w:position w:val="-6"/>
        </w:rPr>
        <w:object w:dxaOrig="240" w:dyaOrig="220" w14:anchorId="69F251E0">
          <v:shape id="_x0000_i1087" type="#_x0000_t75" style="width:11.5pt;height:11pt" o:ole="">
            <v:imagedata r:id="rId142" o:title=""/>
          </v:shape>
          <o:OLEObject Type="Embed" ProgID="Equation.3" ShapeID="_x0000_i1087" DrawAspect="Content" ObjectID="_1717921150" r:id="rId143"/>
        </w:object>
      </w:r>
      <w:r>
        <w:t xml:space="preserve"> that is coterminal with </w:t>
      </w:r>
      <w:r w:rsidRPr="003E5901">
        <w:rPr>
          <w:position w:val="-6"/>
        </w:rPr>
        <w:object w:dxaOrig="520" w:dyaOrig="279" w14:anchorId="103BF763">
          <v:shape id="_x0000_i1088" type="#_x0000_t75" style="width:26pt;height:14.5pt" o:ole="">
            <v:imagedata r:id="rId144" o:title=""/>
          </v:shape>
          <o:OLEObject Type="Embed" ProgID="Equation.3" ShapeID="_x0000_i1088" DrawAspect="Content" ObjectID="_1717921151" r:id="rId145"/>
        </w:object>
      </w:r>
      <w:r>
        <w:t xml:space="preserve">, where </w:t>
      </w:r>
      <w:r w:rsidRPr="003E5901">
        <w:rPr>
          <w:position w:val="-6"/>
        </w:rPr>
        <w:object w:dxaOrig="1359" w:dyaOrig="279" w14:anchorId="678E51DA">
          <v:shape id="_x0000_i1089" type="#_x0000_t75" style="width:68.5pt;height:14.5pt" o:ole="">
            <v:imagedata r:id="rId146" o:title=""/>
          </v:shape>
          <o:OLEObject Type="Embed" ProgID="Equation.3" ShapeID="_x0000_i1089" DrawAspect="Content" ObjectID="_1717921152" r:id="rId147"/>
        </w:object>
      </w:r>
      <w:r w:rsidR="00806D8A">
        <w:t>.</w:t>
      </w:r>
    </w:p>
    <w:p w14:paraId="5A4A879A" w14:textId="77777777" w:rsidR="00A05215" w:rsidRDefault="00A05215" w:rsidP="00A05215"/>
    <w:p w14:paraId="7840F87B" w14:textId="77777777" w:rsidR="00A05215" w:rsidRDefault="00A05215" w:rsidP="00A05215"/>
    <w:p w14:paraId="6F898935" w14:textId="77777777" w:rsidR="00A05215" w:rsidRDefault="00A05215" w:rsidP="00A05215">
      <w:r>
        <w:lastRenderedPageBreak/>
        <w:t xml:space="preserve">On a number line a positive number is measured to the right and a negative number is measured in the opposite direction </w:t>
      </w:r>
      <w:r w:rsidR="00DE540B">
        <w:t>(</w:t>
      </w:r>
      <w:r>
        <w:t>to the left</w:t>
      </w:r>
      <w:r w:rsidR="00DE540B">
        <w:t>)</w:t>
      </w:r>
      <w:r>
        <w:t xml:space="preserve">.  </w:t>
      </w:r>
      <w:proofErr w:type="gramStart"/>
      <w:r>
        <w:t>Similarly</w:t>
      </w:r>
      <w:proofErr w:type="gramEnd"/>
      <w:r>
        <w:t xml:space="preserve"> a positive angle is measured counterclockwise and a negative angle is measured in the opposite direction </w:t>
      </w:r>
      <w:r w:rsidR="00DE540B">
        <w:t>(</w:t>
      </w:r>
      <w:r>
        <w:t>clockwise</w:t>
      </w:r>
      <w:r w:rsidR="00DE540B">
        <w:t>)</w:t>
      </w:r>
      <w:r>
        <w:t>.</w:t>
      </w:r>
    </w:p>
    <w:p w14:paraId="0A61A048" w14:textId="77777777" w:rsidR="00862621" w:rsidRDefault="00862621" w:rsidP="00A05215"/>
    <w:p w14:paraId="5E4E9E88" w14:textId="77777777" w:rsidR="00862621" w:rsidRDefault="00862621" w:rsidP="00A05215"/>
    <w:p w14:paraId="09249FFA" w14:textId="77777777" w:rsidR="00A05215" w:rsidRDefault="00A05215" w:rsidP="00A05215">
      <w:pPr>
        <w:pStyle w:val="ExampleHeader"/>
      </w:pPr>
      <w:r>
        <w:t>Example 4</w:t>
      </w:r>
    </w:p>
    <w:p w14:paraId="5D19E1C1" w14:textId="77777777" w:rsidR="00A05215" w:rsidRDefault="00450FE4" w:rsidP="00A05215">
      <w:pPr>
        <w:pStyle w:val="Example"/>
      </w:pPr>
      <w:r>
        <w:rPr>
          <w:noProof/>
        </w:rPr>
        <mc:AlternateContent>
          <mc:Choice Requires="wpc">
            <w:drawing>
              <wp:anchor distT="0" distB="0" distL="114300" distR="114300" simplePos="0" relativeHeight="251642368" behindDoc="0" locked="0" layoutInCell="1" allowOverlap="1" wp14:anchorId="59E6FD92" wp14:editId="039CE18E">
                <wp:simplePos x="0" y="0"/>
                <wp:positionH relativeFrom="column">
                  <wp:posOffset>4063365</wp:posOffset>
                </wp:positionH>
                <wp:positionV relativeFrom="paragraph">
                  <wp:posOffset>284480</wp:posOffset>
                </wp:positionV>
                <wp:extent cx="1376680" cy="1376680"/>
                <wp:effectExtent l="0" t="0" r="0" b="0"/>
                <wp:wrapSquare wrapText="bothSides"/>
                <wp:docPr id="1212" name="Canvas 56" descr="A circle with a line from the center to the edge of the circle in the fourth quadrant.  There are two arcs from the positive x-axis to the line: the first drawn clockwise labled negative 45 degrees, and the second drawn counterclockwise labeled 315 degre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1" name="Oval 58"/>
                        <wps:cNvSpPr>
                          <a:spLocks noChangeArrowheads="1"/>
                        </wps:cNvSpPr>
                        <wps:spPr bwMode="auto">
                          <a:xfrm>
                            <a:off x="57703" y="52703"/>
                            <a:ext cx="1232672" cy="12331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AutoShape 59"/>
                        <wps:cNvCnPr>
                          <a:cxnSpLocks noChangeShapeType="1"/>
                        </wps:cNvCnPr>
                        <wps:spPr bwMode="auto">
                          <a:xfrm>
                            <a:off x="57703" y="669939"/>
                            <a:ext cx="12326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60"/>
                        <wps:cNvCnPr>
                          <a:cxnSpLocks noChangeShapeType="1"/>
                        </wps:cNvCnPr>
                        <wps:spPr bwMode="auto">
                          <a:xfrm rot="5400000">
                            <a:off x="57703" y="669339"/>
                            <a:ext cx="1233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61"/>
                        <wps:cNvCnPr>
                          <a:cxnSpLocks noChangeShapeType="1"/>
                        </wps:cNvCnPr>
                        <wps:spPr bwMode="auto">
                          <a:xfrm>
                            <a:off x="670539" y="668039"/>
                            <a:ext cx="438826" cy="4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utoShape 62"/>
                        <wps:cNvCnPr>
                          <a:cxnSpLocks noChangeShapeType="1"/>
                        </wps:cNvCnPr>
                        <wps:spPr bwMode="auto">
                          <a:xfrm>
                            <a:off x="269816" y="669939"/>
                            <a:ext cx="8090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AutoShape 63"/>
                        <wps:cNvCnPr>
                          <a:cxnSpLocks noChangeShapeType="1"/>
                        </wps:cNvCnPr>
                        <wps:spPr bwMode="auto">
                          <a:xfrm>
                            <a:off x="674339" y="264115"/>
                            <a:ext cx="0" cy="810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Arc 64"/>
                        <wps:cNvSpPr>
                          <a:spLocks/>
                        </wps:cNvSpPr>
                        <wps:spPr bwMode="auto">
                          <a:xfrm>
                            <a:off x="680040" y="673139"/>
                            <a:ext cx="165810" cy="123807"/>
                          </a:xfrm>
                          <a:custGeom>
                            <a:avLst/>
                            <a:gdLst>
                              <a:gd name="T0" fmla="*/ 165735 w 21600"/>
                              <a:gd name="T1" fmla="*/ 0 h 21600"/>
                              <a:gd name="T2" fmla="*/ 115592 w 21600"/>
                              <a:gd name="T3" fmla="*/ 123825 h 21600"/>
                              <a:gd name="T4" fmla="*/ 0 w 21600"/>
                              <a:gd name="T5" fmla="*/ 3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99" y="0"/>
                                </a:moveTo>
                                <a:cubicBezTo>
                                  <a:pt x="21599" y="14"/>
                                  <a:pt x="21600" y="28"/>
                                  <a:pt x="21600" y="42"/>
                                </a:cubicBezTo>
                                <a:cubicBezTo>
                                  <a:pt x="21600" y="5872"/>
                                  <a:pt x="19243" y="11454"/>
                                  <a:pt x="15065" y="15521"/>
                                </a:cubicBezTo>
                              </a:path>
                              <a:path w="21600" h="21600" stroke="0" extrusionOk="0">
                                <a:moveTo>
                                  <a:pt x="21599" y="0"/>
                                </a:moveTo>
                                <a:cubicBezTo>
                                  <a:pt x="21599" y="14"/>
                                  <a:pt x="21600" y="28"/>
                                  <a:pt x="21600" y="42"/>
                                </a:cubicBezTo>
                                <a:cubicBezTo>
                                  <a:pt x="21600" y="5872"/>
                                  <a:pt x="19243" y="11454"/>
                                  <a:pt x="15065" y="15521"/>
                                </a:cubicBezTo>
                                <a:lnTo>
                                  <a:pt x="0" y="42"/>
                                </a:lnTo>
                                <a:lnTo>
                                  <a:pt x="21599" y="0"/>
                                </a:lnTo>
                                <a:close/>
                              </a:path>
                            </a:pathLst>
                          </a:custGeom>
                          <a:noFill/>
                          <a:ln w="9525">
                            <a:solidFill>
                              <a:srgbClr val="000000"/>
                            </a:solidFill>
                            <a:round/>
                            <a:headEnd type="none" w="sm" len="sm"/>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Arc 65"/>
                        <wps:cNvSpPr>
                          <a:spLocks/>
                        </wps:cNvSpPr>
                        <wps:spPr bwMode="auto">
                          <a:xfrm>
                            <a:off x="457227" y="443826"/>
                            <a:ext cx="445726" cy="464827"/>
                          </a:xfrm>
                          <a:custGeom>
                            <a:avLst/>
                            <a:gdLst>
                              <a:gd name="T0" fmla="*/ 379823 w 43193"/>
                              <a:gd name="T1" fmla="*/ 397507 h 43200"/>
                              <a:gd name="T2" fmla="*/ 445770 w 43193"/>
                              <a:gd name="T3" fmla="*/ 226697 h 43200"/>
                              <a:gd name="T4" fmla="*/ 222921 w 43193"/>
                              <a:gd name="T5" fmla="*/ 232410 h 43200"/>
                              <a:gd name="T6" fmla="*/ 0 60000 65536"/>
                              <a:gd name="T7" fmla="*/ 0 60000 65536"/>
                              <a:gd name="T8" fmla="*/ 0 60000 65536"/>
                            </a:gdLst>
                            <a:ahLst/>
                            <a:cxnLst>
                              <a:cxn ang="T6">
                                <a:pos x="T0" y="T1"/>
                              </a:cxn>
                              <a:cxn ang="T7">
                                <a:pos x="T2" y="T3"/>
                              </a:cxn>
                              <a:cxn ang="T8">
                                <a:pos x="T4" y="T5"/>
                              </a:cxn>
                            </a:cxnLst>
                            <a:rect l="0" t="0" r="r" b="b"/>
                            <a:pathLst>
                              <a:path w="43193" h="43200" fill="none" extrusionOk="0">
                                <a:moveTo>
                                  <a:pt x="36802" y="36943"/>
                                </a:moveTo>
                                <a:cubicBezTo>
                                  <a:pt x="32757" y="40951"/>
                                  <a:pt x="27294" y="43200"/>
                                  <a:pt x="21600" y="43200"/>
                                </a:cubicBezTo>
                                <a:cubicBezTo>
                                  <a:pt x="9670" y="43200"/>
                                  <a:pt x="0" y="33529"/>
                                  <a:pt x="0" y="21600"/>
                                </a:cubicBezTo>
                                <a:cubicBezTo>
                                  <a:pt x="0" y="9670"/>
                                  <a:pt x="9670" y="0"/>
                                  <a:pt x="21600" y="0"/>
                                </a:cubicBezTo>
                                <a:cubicBezTo>
                                  <a:pt x="33322" y="0"/>
                                  <a:pt x="42905" y="9350"/>
                                  <a:pt x="43193" y="21068"/>
                                </a:cubicBezTo>
                              </a:path>
                              <a:path w="43193" h="43200" stroke="0" extrusionOk="0">
                                <a:moveTo>
                                  <a:pt x="36802" y="36943"/>
                                </a:moveTo>
                                <a:cubicBezTo>
                                  <a:pt x="32757" y="40951"/>
                                  <a:pt x="27294" y="43200"/>
                                  <a:pt x="21600" y="43200"/>
                                </a:cubicBezTo>
                                <a:cubicBezTo>
                                  <a:pt x="9670" y="43200"/>
                                  <a:pt x="0" y="33529"/>
                                  <a:pt x="0" y="21600"/>
                                </a:cubicBezTo>
                                <a:cubicBezTo>
                                  <a:pt x="0" y="9670"/>
                                  <a:pt x="9670" y="0"/>
                                  <a:pt x="21600" y="0"/>
                                </a:cubicBezTo>
                                <a:cubicBezTo>
                                  <a:pt x="33322" y="0"/>
                                  <a:pt x="42905" y="9350"/>
                                  <a:pt x="43193" y="21068"/>
                                </a:cubicBezTo>
                                <a:lnTo>
                                  <a:pt x="21600" y="21600"/>
                                </a:lnTo>
                                <a:lnTo>
                                  <a:pt x="36802" y="36943"/>
                                </a:lnTo>
                                <a:close/>
                              </a:path>
                            </a:pathLst>
                          </a:custGeom>
                          <a:noFill/>
                          <a:ln w="9525">
                            <a:solidFill>
                              <a:srgbClr val="000000"/>
                            </a:solidFill>
                            <a:round/>
                            <a:headEnd type="triangl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Text Box 66"/>
                        <wps:cNvSpPr txBox="1">
                          <a:spLocks noChangeArrowheads="1"/>
                        </wps:cNvSpPr>
                        <wps:spPr bwMode="auto">
                          <a:xfrm>
                            <a:off x="869951" y="689640"/>
                            <a:ext cx="323919" cy="200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50E0" w14:textId="77777777" w:rsidR="007F7B8D" w:rsidRPr="00562DDD" w:rsidRDefault="007F7B8D" w:rsidP="00A05215">
                              <w:pPr>
                                <w:rPr>
                                  <w:sz w:val="20"/>
                                  <w:szCs w:val="20"/>
                                </w:rPr>
                              </w:pPr>
                              <w:r w:rsidRPr="00562DDD">
                                <w:rPr>
                                  <w:sz w:val="20"/>
                                  <w:szCs w:val="20"/>
                                </w:rPr>
                                <w:t>-45°</w:t>
                              </w:r>
                            </w:p>
                          </w:txbxContent>
                        </wps:txbx>
                        <wps:bodyPr rot="0" vert="horz" wrap="square" lIns="0" tIns="0" rIns="0" bIns="0" anchor="t" anchorCtr="0" upright="1">
                          <a:noAutofit/>
                        </wps:bodyPr>
                      </wps:wsp>
                      <wps:wsp>
                        <wps:cNvPr id="1211" name="Text Box 67"/>
                        <wps:cNvSpPr txBox="1">
                          <a:spLocks noChangeArrowheads="1"/>
                        </wps:cNvSpPr>
                        <wps:spPr bwMode="auto">
                          <a:xfrm>
                            <a:off x="331419" y="356821"/>
                            <a:ext cx="323919" cy="200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8288" w14:textId="77777777" w:rsidR="007F7B8D" w:rsidRPr="00562DDD" w:rsidRDefault="007F7B8D" w:rsidP="00A05215">
                              <w:pPr>
                                <w:rPr>
                                  <w:sz w:val="20"/>
                                  <w:szCs w:val="20"/>
                                </w:rPr>
                              </w:pPr>
                              <w:r>
                                <w:rPr>
                                  <w:sz w:val="20"/>
                                  <w:szCs w:val="20"/>
                                </w:rPr>
                                <w:t>315</w:t>
                              </w:r>
                              <w:r w:rsidRPr="00562DDD">
                                <w:rPr>
                                  <w:sz w:val="20"/>
                                  <w:szCs w:val="20"/>
                                </w:rPr>
                                <w:t>°</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E6FD92" id="Canvas 56" o:spid="_x0000_s1065" editas="canvas" alt="A circle with a line from the center to the edge of the circle in the fourth quadrant.  There are two arcs from the positive x-axis to the line: the first drawn clockwise labled negative 45 degrees, and the second drawn counterclockwise labeled 315 degrees." style="position:absolute;left:0;text-align:left;margin-left:319.95pt;margin-top:22.4pt;width:108.4pt;height:108.4pt;z-index:251642368;mso-position-horizontal-relative:text;mso-position-vertical-relative:text" coordsize="13766,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">
                <v:shape id="_x0000_s1066" type="#_x0000_t75" alt="A circle with a line from the center to the edge of the circle in the fourth quadrant.  There are two arcs from the positive x-axis to the line: the first drawn clockwise labled negative 45 degrees, and the second drawn counterclockwise labeled 315 degrees." style="position:absolute;width:13766;height:13766;visibility:visible;mso-wrap-style:square">
                  <v:fill o:detectmouseclick="t"/>
                  <v:path o:connecttype="none"/>
                </v:shape>
                <v:oval id="Oval 58" o:spid="_x0000_s1067" style="position:absolute;left:577;top:527;width:12326;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"/>
                <v:shape id="AutoShape 59" o:spid="_x0000_s1068" type="#_x0000_t32" style="position:absolute;left:577;top:6699;width:12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"/>
                <v:shape id="AutoShape 60" o:spid="_x0000_s1069" type="#_x0000_t32" style="position:absolute;left:576;top:6693;width:123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"/>
                <v:line id="Line 61" o:spid="_x0000_s1070" style="position:absolute;visibility:visible;mso-wrap-style:square" from="6705,6680" to="11093,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F5xQAAAN0AAAAPAAAAZHJzL2Rvd25yZXYueG1sRE9Na8JA&#10;EL0X/A/LCN7qplpC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DpUeF5xQAAAN0AAAAP&#10;AAAAAAAAAAAAAAAAAAcCAABkcnMvZG93bnJldi54bWxQSwUGAAAAAAMAAwC3AAAA+QIAAAAA&#10;"/>
                <v:shape id="AutoShape 62" o:spid="_x0000_s1071" type="#_x0000_t32" style="position:absolute;left:2698;top:6699;width:8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"/>
                <v:shape id="AutoShape 63" o:spid="_x0000_s1072" type="#_x0000_t32" style="position:absolute;left:6743;top:2641;width:0;height:8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"/>
                <v:shape id="Arc 64" o:spid="_x0000_s1073" style="position:absolute;left:6800;top:6731;width:1658;height:12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" path="m21599,nfc21599,14,21600,28,21600,42v,5830,-2357,11412,-6535,15479em21599,nsc21599,14,21600,28,21600,42v,5830,-2357,11412,-6535,15479l,42,21599,xe" filled="f">
                  <v:stroke startarrowwidth="narrow" startarrowlength="short" endarrow="block" endarrowwidth="narrow"/>
                  <v:path arrowok="t" o:extrusionok="f" o:connecttype="custom" o:connectlocs="1272246,0;887329,709741;0,1920" o:connectangles="0,0,0"/>
                </v:shape>
                <v:shape id="Arc 65" o:spid="_x0000_s1074" style="position:absolute;left:4572;top:4438;width:4457;height:4648;visibility:visible;mso-wrap-style:square;v-text-anchor:top" coordsize="4319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" path="m36802,36943nfc32757,40951,27294,43200,21600,43200,9670,43200,,33529,,21600,,9670,9670,,21600,,33322,,42905,9350,43193,21068em36802,36943nsc32757,40951,27294,43200,21600,43200,9670,43200,,33529,,21600,,9670,9670,,21600,,33322,,42905,9350,43193,21068r-21593,532l36802,36943xe" filled="f">
                  <v:stroke startarrow="block" startarrowwidth="narrow" endarrowwidth="narrow"/>
                  <v:path arrowok="t" o:extrusionok="f" o:connecttype="custom" o:connectlocs="3919547,4277129;4600081,2439233;2300412,2500705" o:connectangles="0,0,0"/>
                </v:shape>
                <v:shape id="Text Box 66" o:spid="_x0000_s1075" type="#_x0000_t202" style="position:absolute;left:8699;top:6896;width:323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2B0950E0" w14:textId="77777777" w:rsidR="007F7B8D" w:rsidRPr="00562DDD" w:rsidRDefault="007F7B8D" w:rsidP="00A05215">
                        <w:pPr>
                          <w:rPr>
                            <w:sz w:val="20"/>
                            <w:szCs w:val="20"/>
                          </w:rPr>
                        </w:pPr>
                        <w:r w:rsidRPr="00562DDD">
                          <w:rPr>
                            <w:sz w:val="20"/>
                            <w:szCs w:val="20"/>
                          </w:rPr>
                          <w:t>-45°</w:t>
                        </w:r>
                      </w:p>
                    </w:txbxContent>
                  </v:textbox>
                </v:shape>
                <v:shape id="Text Box 67" o:spid="_x0000_s1076" type="#_x0000_t202" style="position:absolute;left:3314;top:3568;width:323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38DD8288" w14:textId="77777777" w:rsidR="007F7B8D" w:rsidRPr="00562DDD" w:rsidRDefault="007F7B8D" w:rsidP="00A05215">
                        <w:pPr>
                          <w:rPr>
                            <w:sz w:val="20"/>
                            <w:szCs w:val="20"/>
                          </w:rPr>
                        </w:pPr>
                        <w:r>
                          <w:rPr>
                            <w:sz w:val="20"/>
                            <w:szCs w:val="20"/>
                          </w:rPr>
                          <w:t>315</w:t>
                        </w:r>
                        <w:r w:rsidRPr="00562DDD">
                          <w:rPr>
                            <w:sz w:val="20"/>
                            <w:szCs w:val="20"/>
                          </w:rPr>
                          <w:t>°</w:t>
                        </w:r>
                      </w:p>
                    </w:txbxContent>
                  </v:textbox>
                </v:shape>
                <w10:wrap type="square"/>
              </v:group>
            </w:pict>
          </mc:Fallback>
        </mc:AlternateContent>
      </w:r>
      <w:r w:rsidR="00A05215">
        <w:t xml:space="preserve">Show the angle </w:t>
      </w:r>
      <w:r w:rsidR="00A05215" w:rsidRPr="003E5901">
        <w:rPr>
          <w:position w:val="-6"/>
        </w:rPr>
        <w:object w:dxaOrig="600" w:dyaOrig="279" w14:anchorId="04EBEE1B">
          <v:shape id="_x0000_i1090" type="#_x0000_t75" style="width:30pt;height:14.5pt" o:ole="">
            <v:imagedata r:id="rId148" o:title=""/>
          </v:shape>
          <o:OLEObject Type="Embed" ProgID="Equation.3" ShapeID="_x0000_i1090" DrawAspect="Content" ObjectID="_1717921153" r:id="rId149"/>
        </w:object>
      </w:r>
      <w:r w:rsidR="00A05215">
        <w:t>on the circle and find a positive angle</w:t>
      </w:r>
      <w:r w:rsidR="00A05215" w:rsidRPr="003E5901">
        <w:rPr>
          <w:position w:val="-6"/>
        </w:rPr>
        <w:object w:dxaOrig="240" w:dyaOrig="220" w14:anchorId="6A1A3D00">
          <v:shape id="_x0000_i1091" type="#_x0000_t75" style="width:11.5pt;height:11pt" o:ole="">
            <v:imagedata r:id="rId150" o:title=""/>
          </v:shape>
          <o:OLEObject Type="Embed" ProgID="Equation.3" ShapeID="_x0000_i1091" DrawAspect="Content" ObjectID="_1717921154" r:id="rId151"/>
        </w:object>
      </w:r>
      <w:r w:rsidR="00A05215">
        <w:t xml:space="preserve"> that is coterminal and </w:t>
      </w:r>
      <w:r w:rsidR="00A05215" w:rsidRPr="003E5901">
        <w:rPr>
          <w:position w:val="-6"/>
        </w:rPr>
        <w:object w:dxaOrig="1359" w:dyaOrig="279" w14:anchorId="0BA315E0">
          <v:shape id="_x0000_i1092" type="#_x0000_t75" style="width:68.5pt;height:14.5pt" o:ole="">
            <v:imagedata r:id="rId152" o:title=""/>
          </v:shape>
          <o:OLEObject Type="Embed" ProgID="Equation.3" ShapeID="_x0000_i1092" DrawAspect="Content" ObjectID="_1717921155" r:id="rId153"/>
        </w:object>
      </w:r>
      <w:r w:rsidR="00DE540B">
        <w:t>.</w:t>
      </w:r>
    </w:p>
    <w:p w14:paraId="44F6A233" w14:textId="77777777" w:rsidR="00A05215" w:rsidRDefault="00A05215" w:rsidP="00A05215">
      <w:pPr>
        <w:pStyle w:val="Example"/>
      </w:pPr>
    </w:p>
    <w:p w14:paraId="44B94662" w14:textId="77777777" w:rsidR="00A05215" w:rsidRDefault="00A05215" w:rsidP="00A05215">
      <w:pPr>
        <w:pStyle w:val="Example"/>
      </w:pPr>
      <w:r>
        <w:t xml:space="preserve">Since 45 degrees is half of 90 degrees, we can start at the positive horizontal axis and measure clockwise half of a </w:t>
      </w:r>
      <w:proofErr w:type="gramStart"/>
      <w:r>
        <w:t>90 degree</w:t>
      </w:r>
      <w:proofErr w:type="gramEnd"/>
      <w:r>
        <w:t xml:space="preserve"> angle.  </w:t>
      </w:r>
    </w:p>
    <w:p w14:paraId="12CDFEDD" w14:textId="77777777" w:rsidR="00A05215" w:rsidRDefault="00A05215" w:rsidP="00A05215">
      <w:pPr>
        <w:pStyle w:val="Example"/>
      </w:pPr>
    </w:p>
    <w:p w14:paraId="03B70EEC" w14:textId="77777777" w:rsidR="00A05215" w:rsidRDefault="00A05215" w:rsidP="00A05215">
      <w:pPr>
        <w:pStyle w:val="Example"/>
      </w:pPr>
      <w:r>
        <w:t>Since we can find coterminal angles by adding or subtracting a full rotation of 360 degrees, we can find a positive coterminal angle here by adding 360 degrees:</w:t>
      </w:r>
    </w:p>
    <w:p w14:paraId="20C434C6" w14:textId="77777777" w:rsidR="00A05215" w:rsidRDefault="00A05215" w:rsidP="00A05215">
      <w:pPr>
        <w:pStyle w:val="Example"/>
      </w:pPr>
      <w:r w:rsidRPr="003E5901">
        <w:rPr>
          <w:position w:val="-6"/>
        </w:rPr>
        <w:object w:dxaOrig="1980" w:dyaOrig="279" w14:anchorId="0A8AE2EF">
          <v:shape id="_x0000_i1093" type="#_x0000_t75" style="width:99.5pt;height:14.5pt" o:ole="">
            <v:imagedata r:id="rId154" o:title=""/>
          </v:shape>
          <o:OLEObject Type="Embed" ProgID="Equation.3" ShapeID="_x0000_i1093" DrawAspect="Content" ObjectID="_1717921156" r:id="rId155"/>
        </w:object>
      </w:r>
    </w:p>
    <w:p w14:paraId="22295CE2" w14:textId="77777777" w:rsidR="00A05215" w:rsidRDefault="00A05215" w:rsidP="00A05215"/>
    <w:p w14:paraId="27DD127C" w14:textId="77777777" w:rsidR="00A05215" w:rsidRDefault="00A05215" w:rsidP="00A05215"/>
    <w:p w14:paraId="671AE45A" w14:textId="77777777" w:rsidR="00A05215" w:rsidRDefault="00A05215" w:rsidP="00A05215">
      <w:pPr>
        <w:pStyle w:val="TryitNow"/>
      </w:pPr>
      <w:r>
        <w:t>Try it Now</w:t>
      </w:r>
    </w:p>
    <w:p w14:paraId="0DB75193" w14:textId="77777777" w:rsidR="00A05215" w:rsidRPr="006A11CC" w:rsidRDefault="00A05215" w:rsidP="00A05215">
      <w:pPr>
        <w:pStyle w:val="TryitNowbody"/>
      </w:pPr>
      <w:r>
        <w:t>2. Find an angle</w:t>
      </w:r>
      <w:r w:rsidRPr="00131925">
        <w:rPr>
          <w:position w:val="-10"/>
        </w:rPr>
        <w:object w:dxaOrig="240" w:dyaOrig="320" w14:anchorId="0D3092EA">
          <v:shape id="_x0000_i1094" type="#_x0000_t75" style="width:11.5pt;height:16pt" o:ole="">
            <v:imagedata r:id="rId156" o:title=""/>
          </v:shape>
          <o:OLEObject Type="Embed" ProgID="Equation.3" ShapeID="_x0000_i1094" DrawAspect="Content" ObjectID="_1717921157" r:id="rId157"/>
        </w:object>
      </w:r>
      <w:r>
        <w:t xml:space="preserve"> coterminal with </w:t>
      </w:r>
      <w:r w:rsidRPr="003E5901">
        <w:rPr>
          <w:position w:val="-6"/>
        </w:rPr>
        <w:object w:dxaOrig="660" w:dyaOrig="279" w14:anchorId="1B80D54E">
          <v:shape id="_x0000_i1095" type="#_x0000_t75" style="width:33.5pt;height:14.5pt" o:ole="">
            <v:imagedata r:id="rId158" o:title=""/>
          </v:shape>
          <o:OLEObject Type="Embed" ProgID="Equation.DSMT4" ShapeID="_x0000_i1095" DrawAspect="Content" ObjectID="_1717921158" r:id="rId159"/>
        </w:object>
      </w:r>
      <w:r>
        <w:t xml:space="preserve"> where </w:t>
      </w:r>
      <w:r w:rsidRPr="00131925">
        <w:rPr>
          <w:position w:val="-10"/>
        </w:rPr>
        <w:object w:dxaOrig="1380" w:dyaOrig="320" w14:anchorId="3883D0F3">
          <v:shape id="_x0000_i1096" type="#_x0000_t75" style="width:68.5pt;height:16pt" o:ole="">
            <v:imagedata r:id="rId160" o:title=""/>
          </v:shape>
          <o:OLEObject Type="Embed" ProgID="Equation.DSMT4" ShapeID="_x0000_i1096" DrawAspect="Content" ObjectID="_1717921159" r:id="rId161"/>
        </w:object>
      </w:r>
      <w:r w:rsidR="00DE540B">
        <w:t>.</w:t>
      </w:r>
    </w:p>
    <w:p w14:paraId="4CC13810" w14:textId="77777777" w:rsidR="00A05215" w:rsidRDefault="00A05215" w:rsidP="00A05215"/>
    <w:p w14:paraId="2B90987A" w14:textId="77777777" w:rsidR="00A05215" w:rsidRDefault="00A05215" w:rsidP="00A05215"/>
    <w:p w14:paraId="653651EA" w14:textId="77777777" w:rsidR="00A05215" w:rsidRDefault="00450FE4" w:rsidP="00A05215">
      <w:r>
        <w:rPr>
          <w:noProof/>
        </w:rPr>
        <mc:AlternateContent>
          <mc:Choice Requires="wpc">
            <w:drawing>
              <wp:anchor distT="0" distB="0" distL="114300" distR="114300" simplePos="0" relativeHeight="251644416" behindDoc="0" locked="0" layoutInCell="1" allowOverlap="1" wp14:anchorId="33F3DC49" wp14:editId="17A5484D">
                <wp:simplePos x="0" y="0"/>
                <wp:positionH relativeFrom="column">
                  <wp:posOffset>2190750</wp:posOffset>
                </wp:positionH>
                <wp:positionV relativeFrom="paragraph">
                  <wp:posOffset>9525</wp:posOffset>
                </wp:positionV>
                <wp:extent cx="3267075" cy="2990850"/>
                <wp:effectExtent l="0" t="0" r="0" b="0"/>
                <wp:wrapSquare wrapText="bothSides"/>
                <wp:docPr id="1200" name="Canvas 90" descr="A circle with lines drawn at angles of 30, 45, 60, 90, 120, 135, 150, 180, 210, 225, 240, 270, 300, 315, and 330 degre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11" name="Group 92"/>
                        <wpg:cNvGrpSpPr>
                          <a:grpSpLocks/>
                        </wpg:cNvGrpSpPr>
                        <wpg:grpSpPr bwMode="auto">
                          <a:xfrm>
                            <a:off x="448310" y="257810"/>
                            <a:ext cx="2427605" cy="2427605"/>
                            <a:chOff x="3427" y="2182"/>
                            <a:chExt cx="2550" cy="2550"/>
                          </a:xfrm>
                        </wpg:grpSpPr>
                        <wps:wsp>
                          <wps:cNvPr id="412" name="Oval 93"/>
                          <wps:cNvSpPr>
                            <a:spLocks noChangeArrowheads="1"/>
                          </wps:cNvSpPr>
                          <wps:spPr bwMode="auto">
                            <a:xfrm>
                              <a:off x="3427" y="2182"/>
                              <a:ext cx="2550" cy="2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AutoShape 94"/>
                          <wps:cNvCnPr>
                            <a:cxnSpLocks noChangeShapeType="1"/>
                          </wps:cNvCnPr>
                          <wps:spPr bwMode="auto">
                            <a:xfrm>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95"/>
                          <wps:cNvCnPr>
                            <a:cxnSpLocks noChangeShapeType="1"/>
                          </wps:cNvCnPr>
                          <wps:spPr bwMode="auto">
                            <a:xfrm rot="18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96"/>
                          <wps:cNvCnPr>
                            <a:cxnSpLocks noChangeShapeType="1"/>
                          </wps:cNvCnPr>
                          <wps:spPr bwMode="auto">
                            <a:xfrm rot="36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97"/>
                          <wps:cNvCnPr>
                            <a:cxnSpLocks noChangeShapeType="1"/>
                          </wps:cNvCnPr>
                          <wps:spPr bwMode="auto">
                            <a:xfrm rot="54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98"/>
                          <wps:cNvCnPr>
                            <a:cxnSpLocks noChangeShapeType="1"/>
                          </wps:cNvCnPr>
                          <wps:spPr bwMode="auto">
                            <a:xfrm rot="72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99"/>
                          <wps:cNvCnPr>
                            <a:cxnSpLocks noChangeShapeType="1"/>
                          </wps:cNvCnPr>
                          <wps:spPr bwMode="auto">
                            <a:xfrm rot="90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00"/>
                          <wps:cNvCnPr>
                            <a:cxnSpLocks noChangeShapeType="1"/>
                          </wps:cNvCnPr>
                          <wps:spPr bwMode="auto">
                            <a:xfrm rot="27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01"/>
                          <wps:cNvCnPr>
                            <a:cxnSpLocks noChangeShapeType="1"/>
                          </wps:cNvCnPr>
                          <wps:spPr bwMode="auto">
                            <a:xfrm rot="81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84" name="Text Box 102"/>
                        <wps:cNvSpPr txBox="1">
                          <a:spLocks noChangeArrowheads="1"/>
                        </wps:cNvSpPr>
                        <wps:spPr bwMode="auto">
                          <a:xfrm>
                            <a:off x="2929255" y="140017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3598" w14:textId="77777777" w:rsidR="007F7B8D" w:rsidRPr="0045418F" w:rsidRDefault="007F7B8D" w:rsidP="00A05215">
                              <w:r w:rsidRPr="0045418F">
                                <w:t>0°</w:t>
                              </w:r>
                            </w:p>
                          </w:txbxContent>
                        </wps:txbx>
                        <wps:bodyPr rot="0" vert="horz" wrap="square" lIns="0" tIns="0" rIns="0" bIns="0" anchor="t" anchorCtr="0" upright="1">
                          <a:noAutofit/>
                        </wps:bodyPr>
                      </wps:wsp>
                      <wps:wsp>
                        <wps:cNvPr id="1185" name="Text Box 103"/>
                        <wps:cNvSpPr txBox="1">
                          <a:spLocks noChangeArrowheads="1"/>
                        </wps:cNvSpPr>
                        <wps:spPr bwMode="auto">
                          <a:xfrm>
                            <a:off x="2743835" y="73342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93BB" w14:textId="77777777" w:rsidR="007F7B8D" w:rsidRPr="0045418F" w:rsidRDefault="007F7B8D" w:rsidP="00A05215">
                              <w:r>
                                <w:t>3</w:t>
                              </w:r>
                              <w:r w:rsidRPr="0045418F">
                                <w:t>0°</w:t>
                              </w:r>
                            </w:p>
                          </w:txbxContent>
                        </wps:txbx>
                        <wps:bodyPr rot="0" vert="horz" wrap="square" lIns="0" tIns="0" rIns="0" bIns="0" anchor="t" anchorCtr="0" upright="1">
                          <a:noAutofit/>
                        </wps:bodyPr>
                      </wps:wsp>
                      <wps:wsp>
                        <wps:cNvPr id="1186" name="Text Box 104"/>
                        <wps:cNvSpPr txBox="1">
                          <a:spLocks noChangeArrowheads="1"/>
                        </wps:cNvSpPr>
                        <wps:spPr bwMode="auto">
                          <a:xfrm>
                            <a:off x="2258060" y="23812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FE39" w14:textId="77777777" w:rsidR="007F7B8D" w:rsidRPr="0045418F" w:rsidRDefault="007F7B8D" w:rsidP="00A05215">
                              <w:r>
                                <w:t>6</w:t>
                              </w:r>
                              <w:r w:rsidRPr="0045418F">
                                <w:t>0°</w:t>
                              </w:r>
                            </w:p>
                          </w:txbxContent>
                        </wps:txbx>
                        <wps:bodyPr rot="0" vert="horz" wrap="square" lIns="0" tIns="0" rIns="0" bIns="0" anchor="t" anchorCtr="0" upright="1">
                          <a:noAutofit/>
                        </wps:bodyPr>
                      </wps:wsp>
                      <wps:wsp>
                        <wps:cNvPr id="1187" name="Text Box 105"/>
                        <wps:cNvSpPr txBox="1">
                          <a:spLocks noChangeArrowheads="1"/>
                        </wps:cNvSpPr>
                        <wps:spPr bwMode="auto">
                          <a:xfrm>
                            <a:off x="1553210" y="762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3046" w14:textId="77777777" w:rsidR="007F7B8D" w:rsidRPr="0045418F" w:rsidRDefault="007F7B8D" w:rsidP="00A05215">
                              <w:r>
                                <w:t>9</w:t>
                              </w:r>
                              <w:r w:rsidRPr="0045418F">
                                <w:t>0°</w:t>
                              </w:r>
                            </w:p>
                          </w:txbxContent>
                        </wps:txbx>
                        <wps:bodyPr rot="0" vert="horz" wrap="square" lIns="0" tIns="0" rIns="0" bIns="0" anchor="t" anchorCtr="0" upright="1">
                          <a:noAutofit/>
                        </wps:bodyPr>
                      </wps:wsp>
                      <wps:wsp>
                        <wps:cNvPr id="1188" name="Text Box 106"/>
                        <wps:cNvSpPr txBox="1">
                          <a:spLocks noChangeArrowheads="1"/>
                        </wps:cNvSpPr>
                        <wps:spPr bwMode="auto">
                          <a:xfrm>
                            <a:off x="848360" y="20955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3FC9" w14:textId="77777777" w:rsidR="007F7B8D" w:rsidRPr="0045418F" w:rsidRDefault="007F7B8D" w:rsidP="00A05215">
                              <w:r>
                                <w:t>12</w:t>
                              </w:r>
                              <w:r w:rsidRPr="0045418F">
                                <w:t>0°</w:t>
                              </w:r>
                            </w:p>
                          </w:txbxContent>
                        </wps:txbx>
                        <wps:bodyPr rot="0" vert="horz" wrap="square" lIns="0" tIns="0" rIns="0" bIns="0" anchor="t" anchorCtr="0" upright="1">
                          <a:noAutofit/>
                        </wps:bodyPr>
                      </wps:wsp>
                      <wps:wsp>
                        <wps:cNvPr id="1189" name="Text Box 107"/>
                        <wps:cNvSpPr txBox="1">
                          <a:spLocks noChangeArrowheads="1"/>
                        </wps:cNvSpPr>
                        <wps:spPr bwMode="auto">
                          <a:xfrm>
                            <a:off x="324485" y="7239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D0B8" w14:textId="77777777" w:rsidR="007F7B8D" w:rsidRPr="0045418F" w:rsidRDefault="007F7B8D" w:rsidP="00A05215">
                              <w:r>
                                <w:t>15</w:t>
                              </w:r>
                              <w:r w:rsidRPr="0045418F">
                                <w:t>0°</w:t>
                              </w:r>
                            </w:p>
                          </w:txbxContent>
                        </wps:txbx>
                        <wps:bodyPr rot="0" vert="horz" wrap="square" lIns="0" tIns="0" rIns="0" bIns="0" anchor="t" anchorCtr="0" upright="1">
                          <a:noAutofit/>
                        </wps:bodyPr>
                      </wps:wsp>
                      <wps:wsp>
                        <wps:cNvPr id="1190" name="Text Box 108"/>
                        <wps:cNvSpPr txBox="1">
                          <a:spLocks noChangeArrowheads="1"/>
                        </wps:cNvSpPr>
                        <wps:spPr bwMode="auto">
                          <a:xfrm>
                            <a:off x="133985" y="13335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6EE6" w14:textId="77777777" w:rsidR="007F7B8D" w:rsidRPr="0045418F" w:rsidRDefault="007F7B8D" w:rsidP="00A05215">
                              <w:r>
                                <w:t>18</w:t>
                              </w:r>
                              <w:r w:rsidRPr="0045418F">
                                <w:t>0°</w:t>
                              </w:r>
                            </w:p>
                          </w:txbxContent>
                        </wps:txbx>
                        <wps:bodyPr rot="0" vert="horz" wrap="square" lIns="0" tIns="0" rIns="0" bIns="0" anchor="t" anchorCtr="0" upright="1">
                          <a:noAutofit/>
                        </wps:bodyPr>
                      </wps:wsp>
                      <wps:wsp>
                        <wps:cNvPr id="1191" name="Text Box 109"/>
                        <wps:cNvSpPr txBox="1">
                          <a:spLocks noChangeArrowheads="1"/>
                        </wps:cNvSpPr>
                        <wps:spPr bwMode="auto">
                          <a:xfrm>
                            <a:off x="276860" y="203835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A247" w14:textId="77777777" w:rsidR="007F7B8D" w:rsidRPr="0045418F" w:rsidRDefault="007F7B8D" w:rsidP="00A05215">
                              <w:r>
                                <w:t>21</w:t>
                              </w:r>
                              <w:r w:rsidRPr="0045418F">
                                <w:t>0°</w:t>
                              </w:r>
                            </w:p>
                          </w:txbxContent>
                        </wps:txbx>
                        <wps:bodyPr rot="0" vert="horz" wrap="square" lIns="0" tIns="0" rIns="0" bIns="0" anchor="t" anchorCtr="0" upright="1">
                          <a:noAutofit/>
                        </wps:bodyPr>
                      </wps:wsp>
                      <wps:wsp>
                        <wps:cNvPr id="1192" name="Text Box 110"/>
                        <wps:cNvSpPr txBox="1">
                          <a:spLocks noChangeArrowheads="1"/>
                        </wps:cNvSpPr>
                        <wps:spPr bwMode="auto">
                          <a:xfrm>
                            <a:off x="810260" y="254317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F1E6" w14:textId="77777777" w:rsidR="007F7B8D" w:rsidRPr="0045418F" w:rsidRDefault="007F7B8D" w:rsidP="00A05215">
                              <w:r>
                                <w:t>24</w:t>
                              </w:r>
                              <w:r w:rsidRPr="0045418F">
                                <w:t>0°</w:t>
                              </w:r>
                            </w:p>
                          </w:txbxContent>
                        </wps:txbx>
                        <wps:bodyPr rot="0" vert="horz" wrap="square" lIns="0" tIns="0" rIns="0" bIns="0" anchor="t" anchorCtr="0" upright="1">
                          <a:noAutofit/>
                        </wps:bodyPr>
                      </wps:wsp>
                      <wps:wsp>
                        <wps:cNvPr id="1193" name="Text Box 111"/>
                        <wps:cNvSpPr txBox="1">
                          <a:spLocks noChangeArrowheads="1"/>
                        </wps:cNvSpPr>
                        <wps:spPr bwMode="auto">
                          <a:xfrm>
                            <a:off x="1496060" y="27051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12CF" w14:textId="77777777" w:rsidR="007F7B8D" w:rsidRPr="0045418F" w:rsidRDefault="007F7B8D" w:rsidP="00A05215">
                              <w:r>
                                <w:t>27</w:t>
                              </w:r>
                              <w:r w:rsidRPr="0045418F">
                                <w:t>0°</w:t>
                              </w:r>
                            </w:p>
                          </w:txbxContent>
                        </wps:txbx>
                        <wps:bodyPr rot="0" vert="horz" wrap="square" lIns="0" tIns="0" rIns="0" bIns="0" anchor="t" anchorCtr="0" upright="1">
                          <a:noAutofit/>
                        </wps:bodyPr>
                      </wps:wsp>
                      <wps:wsp>
                        <wps:cNvPr id="1194" name="Text Box 112"/>
                        <wps:cNvSpPr txBox="1">
                          <a:spLocks noChangeArrowheads="1"/>
                        </wps:cNvSpPr>
                        <wps:spPr bwMode="auto">
                          <a:xfrm>
                            <a:off x="2143760" y="257175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7D9A" w14:textId="77777777" w:rsidR="007F7B8D" w:rsidRPr="0045418F" w:rsidRDefault="007F7B8D" w:rsidP="00A05215">
                              <w:r>
                                <w:t>30</w:t>
                              </w:r>
                              <w:r w:rsidRPr="0045418F">
                                <w:t>0°</w:t>
                              </w:r>
                            </w:p>
                          </w:txbxContent>
                        </wps:txbx>
                        <wps:bodyPr rot="0" vert="horz" wrap="square" lIns="0" tIns="0" rIns="0" bIns="0" anchor="t" anchorCtr="0" upright="1">
                          <a:noAutofit/>
                        </wps:bodyPr>
                      </wps:wsp>
                      <wps:wsp>
                        <wps:cNvPr id="1195" name="Text Box 113"/>
                        <wps:cNvSpPr txBox="1">
                          <a:spLocks noChangeArrowheads="1"/>
                        </wps:cNvSpPr>
                        <wps:spPr bwMode="auto">
                          <a:xfrm>
                            <a:off x="2724785" y="203835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CF65" w14:textId="77777777" w:rsidR="007F7B8D" w:rsidRPr="0045418F" w:rsidRDefault="007F7B8D" w:rsidP="00A05215">
                              <w:r>
                                <w:t>33</w:t>
                              </w:r>
                              <w:r w:rsidRPr="0045418F">
                                <w:t>0°</w:t>
                              </w:r>
                            </w:p>
                          </w:txbxContent>
                        </wps:txbx>
                        <wps:bodyPr rot="0" vert="horz" wrap="square" lIns="0" tIns="0" rIns="0" bIns="0" anchor="t" anchorCtr="0" upright="1">
                          <a:noAutofit/>
                        </wps:bodyPr>
                      </wps:wsp>
                      <wps:wsp>
                        <wps:cNvPr id="1196" name="Text Box 114"/>
                        <wps:cNvSpPr txBox="1">
                          <a:spLocks noChangeArrowheads="1"/>
                        </wps:cNvSpPr>
                        <wps:spPr bwMode="auto">
                          <a:xfrm>
                            <a:off x="2543810" y="44767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C699" w14:textId="77777777" w:rsidR="007F7B8D" w:rsidRPr="0045418F" w:rsidRDefault="007F7B8D" w:rsidP="00A05215">
                              <w:r>
                                <w:t>45</w:t>
                              </w:r>
                              <w:r w:rsidRPr="0045418F">
                                <w:t>°</w:t>
                              </w:r>
                            </w:p>
                          </w:txbxContent>
                        </wps:txbx>
                        <wps:bodyPr rot="0" vert="horz" wrap="square" lIns="0" tIns="0" rIns="0" bIns="0" anchor="t" anchorCtr="0" upright="1">
                          <a:noAutofit/>
                        </wps:bodyPr>
                      </wps:wsp>
                      <wps:wsp>
                        <wps:cNvPr id="1197" name="Text Box 115"/>
                        <wps:cNvSpPr txBox="1">
                          <a:spLocks noChangeArrowheads="1"/>
                        </wps:cNvSpPr>
                        <wps:spPr bwMode="auto">
                          <a:xfrm>
                            <a:off x="505460" y="409575"/>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2871" w14:textId="77777777" w:rsidR="007F7B8D" w:rsidRPr="0045418F" w:rsidRDefault="007F7B8D" w:rsidP="00A05215">
                              <w:r>
                                <w:t>135</w:t>
                              </w:r>
                              <w:r w:rsidRPr="0045418F">
                                <w:t>°</w:t>
                              </w:r>
                            </w:p>
                          </w:txbxContent>
                        </wps:txbx>
                        <wps:bodyPr rot="0" vert="horz" wrap="square" lIns="0" tIns="0" rIns="0" bIns="0" anchor="t" anchorCtr="0" upright="1">
                          <a:noAutofit/>
                        </wps:bodyPr>
                      </wps:wsp>
                      <wps:wsp>
                        <wps:cNvPr id="1198" name="Text Box 116"/>
                        <wps:cNvSpPr txBox="1">
                          <a:spLocks noChangeArrowheads="1"/>
                        </wps:cNvSpPr>
                        <wps:spPr bwMode="auto">
                          <a:xfrm>
                            <a:off x="467360" y="23241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CA5C" w14:textId="77777777" w:rsidR="007F7B8D" w:rsidRPr="0045418F" w:rsidRDefault="007F7B8D" w:rsidP="00A05215">
                              <w:r>
                                <w:t>225</w:t>
                              </w:r>
                              <w:r w:rsidRPr="0045418F">
                                <w:t>°</w:t>
                              </w:r>
                            </w:p>
                          </w:txbxContent>
                        </wps:txbx>
                        <wps:bodyPr rot="0" vert="horz" wrap="square" lIns="0" tIns="0" rIns="0" bIns="0" anchor="t" anchorCtr="0" upright="1">
                          <a:noAutofit/>
                        </wps:bodyPr>
                      </wps:wsp>
                      <wps:wsp>
                        <wps:cNvPr id="1199" name="Text Box 117"/>
                        <wps:cNvSpPr txBox="1">
                          <a:spLocks noChangeArrowheads="1"/>
                        </wps:cNvSpPr>
                        <wps:spPr bwMode="auto">
                          <a:xfrm>
                            <a:off x="2505710" y="2324100"/>
                            <a:ext cx="3232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AD8C4" w14:textId="77777777" w:rsidR="007F7B8D" w:rsidRPr="0045418F" w:rsidRDefault="007F7B8D" w:rsidP="00A05215">
                              <w:r>
                                <w:t>315</w:t>
                              </w:r>
                              <w:r w:rsidRPr="0045418F">
                                <w:t>°</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F3DC49" id="Canvas 90" o:spid="_x0000_s1077" editas="canvas" alt="A circle with lines drawn at angles of 30, 45, 60, 90, 120, 135, 150, 180, 210, 225, 240, 270, 300, 315, and 330 degrees" style="position:absolute;margin-left:172.5pt;margin-top:.75pt;width:257.25pt;height:235.5pt;z-index:251644416;mso-position-horizontal-relative:text;mso-position-vertical-relative:text" coordsize="32670,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">
                <v:shape id="_x0000_s1078" type="#_x0000_t75" alt="A circle with lines drawn at angles of 30, 45, 60, 90, 120, 135, 150, 180, 210, 225, 240, 270, 300, 315, and 330 degrees" style="position:absolute;width:32670;height:29908;visibility:visible;mso-wrap-style:square">
                  <v:fill o:detectmouseclick="t"/>
                  <v:path o:connecttype="none"/>
                </v:shape>
                <v:group id="Group 92" o:spid="_x0000_s1079" style="position:absolute;left:4483;top:2578;width:24276;height:24276" coordorigin="3427,2182" coordsize="255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al 93" o:spid="_x0000_s1080" style="position:absolute;left:3427;top:2182;width:255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"/>
                  <v:shape id="AutoShape 94" o:spid="_x0000_s1081" type="#_x0000_t32" style="position:absolute;left:3427;top:3457;width:25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"/>
                  <v:shape id="AutoShape 95" o:spid="_x0000_s1082" type="#_x0000_t32" style="position:absolute;left:3427;top:3457;width:2550;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"/>
                  <v:shape id="AutoShape 96" o:spid="_x0000_s1083" type="#_x0000_t32" style="position:absolute;left:3428;top:3456;width:2550;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"/>
                  <v:shape id="AutoShape 97" o:spid="_x0000_s1084" type="#_x0000_t32" style="position:absolute;left:3428;top:3456;width:255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"/>
                  <v:shape id="AutoShape 98" o:spid="_x0000_s1085" type="#_x0000_t32" style="position:absolute;left:3428;top:3456;width:2550;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"/>
                  <v:shape id="AutoShape 99" o:spid="_x0000_s1086" type="#_x0000_t32" style="position:absolute;left:3427;top:3457;width:2550;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"/>
                  <v:shape id="AutoShape 100" o:spid="_x0000_s1087" type="#_x0000_t32" style="position:absolute;left:3428;top:3456;width:2550;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"/>
                  <v:shape id="AutoShape 101" o:spid="_x0000_s1088" type="#_x0000_t32" style="position:absolute;left:3427;top:3457;width:2550;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"/>
                </v:group>
                <v:shape id="Text Box 102" o:spid="_x0000_s1089" type="#_x0000_t202" style="position:absolute;left:29292;top:14001;width:323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13063598" w14:textId="77777777" w:rsidR="007F7B8D" w:rsidRPr="0045418F" w:rsidRDefault="007F7B8D" w:rsidP="00A05215">
                        <w:r w:rsidRPr="0045418F">
                          <w:t>0°</w:t>
                        </w:r>
                      </w:p>
                    </w:txbxContent>
                  </v:textbox>
                </v:shape>
                <v:shape id="Text Box 103" o:spid="_x0000_s1090" type="#_x0000_t202" style="position:absolute;left:27438;top:7334;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4D6093BB" w14:textId="77777777" w:rsidR="007F7B8D" w:rsidRPr="0045418F" w:rsidRDefault="007F7B8D" w:rsidP="00A05215">
                        <w:r>
                          <w:t>3</w:t>
                        </w:r>
                        <w:r w:rsidRPr="0045418F">
                          <w:t>0°</w:t>
                        </w:r>
                      </w:p>
                    </w:txbxContent>
                  </v:textbox>
                </v:shape>
                <v:shape id="Text Box 104" o:spid="_x0000_s1091" type="#_x0000_t202" style="position:absolute;left:22580;top:2381;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42D9FE39" w14:textId="77777777" w:rsidR="007F7B8D" w:rsidRPr="0045418F" w:rsidRDefault="007F7B8D" w:rsidP="00A05215">
                        <w:r>
                          <w:t>6</w:t>
                        </w:r>
                        <w:r w:rsidRPr="0045418F">
                          <w:t>0°</w:t>
                        </w:r>
                      </w:p>
                    </w:txbxContent>
                  </v:textbox>
                </v:shape>
                <v:shape id="Text Box 105" o:spid="_x0000_s1092" type="#_x0000_t202" style="position:absolute;left:15532;top:762;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110E3046" w14:textId="77777777" w:rsidR="007F7B8D" w:rsidRPr="0045418F" w:rsidRDefault="007F7B8D" w:rsidP="00A05215">
                        <w:r>
                          <w:t>9</w:t>
                        </w:r>
                        <w:r w:rsidRPr="0045418F">
                          <w:t>0°</w:t>
                        </w:r>
                      </w:p>
                    </w:txbxContent>
                  </v:textbox>
                </v:shape>
                <v:shape id="Text Box 106" o:spid="_x0000_s1093" type="#_x0000_t202" style="position:absolute;left:8483;top:2095;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10753FC9" w14:textId="77777777" w:rsidR="007F7B8D" w:rsidRPr="0045418F" w:rsidRDefault="007F7B8D" w:rsidP="00A05215">
                        <w:r>
                          <w:t>12</w:t>
                        </w:r>
                        <w:r w:rsidRPr="0045418F">
                          <w:t>0°</w:t>
                        </w:r>
                      </w:p>
                    </w:txbxContent>
                  </v:textbox>
                </v:shape>
                <v:shape id="Text Box 107" o:spid="_x0000_s1094" type="#_x0000_t202" style="position:absolute;left:3244;top:7239;width:323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524BD0B8" w14:textId="77777777" w:rsidR="007F7B8D" w:rsidRPr="0045418F" w:rsidRDefault="007F7B8D" w:rsidP="00A05215">
                        <w:r>
                          <w:t>15</w:t>
                        </w:r>
                        <w:r w:rsidRPr="0045418F">
                          <w:t>0°</w:t>
                        </w:r>
                      </w:p>
                    </w:txbxContent>
                  </v:textbox>
                </v:shape>
                <v:shape id="Text Box 108" o:spid="_x0000_s1095" type="#_x0000_t202" style="position:absolute;left:1339;top:13335;width:323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42756EE6" w14:textId="77777777" w:rsidR="007F7B8D" w:rsidRPr="0045418F" w:rsidRDefault="007F7B8D" w:rsidP="00A05215">
                        <w:r>
                          <w:t>18</w:t>
                        </w:r>
                        <w:r w:rsidRPr="0045418F">
                          <w:t>0°</w:t>
                        </w:r>
                      </w:p>
                    </w:txbxContent>
                  </v:textbox>
                </v:shape>
                <v:shape id="Text Box 109" o:spid="_x0000_s1096" type="#_x0000_t202" style="position:absolute;left:2768;top:20383;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70B3A247" w14:textId="77777777" w:rsidR="007F7B8D" w:rsidRPr="0045418F" w:rsidRDefault="007F7B8D" w:rsidP="00A05215">
                        <w:r>
                          <w:t>21</w:t>
                        </w:r>
                        <w:r w:rsidRPr="0045418F">
                          <w:t>0°</w:t>
                        </w:r>
                      </w:p>
                    </w:txbxContent>
                  </v:textbox>
                </v:shape>
                <v:shape id="Text Box 110" o:spid="_x0000_s1097" type="#_x0000_t202" style="position:absolute;left:8102;top:25431;width:323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6E93F1E6" w14:textId="77777777" w:rsidR="007F7B8D" w:rsidRPr="0045418F" w:rsidRDefault="007F7B8D" w:rsidP="00A05215">
                        <w:r>
                          <w:t>24</w:t>
                        </w:r>
                        <w:r w:rsidRPr="0045418F">
                          <w:t>0°</w:t>
                        </w:r>
                      </w:p>
                    </w:txbxContent>
                  </v:textbox>
                </v:shape>
                <v:shape id="Text Box 111" o:spid="_x0000_s1098" type="#_x0000_t202" style="position:absolute;left:14960;top:27051;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5EDA12CF" w14:textId="77777777" w:rsidR="007F7B8D" w:rsidRPr="0045418F" w:rsidRDefault="007F7B8D" w:rsidP="00A05215">
                        <w:r>
                          <w:t>27</w:t>
                        </w:r>
                        <w:r w:rsidRPr="0045418F">
                          <w:t>0°</w:t>
                        </w:r>
                      </w:p>
                    </w:txbxContent>
                  </v:textbox>
                </v:shape>
                <v:shape id="Text Box 112" o:spid="_x0000_s1099" type="#_x0000_t202" style="position:absolute;left:21437;top:25717;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65BF7D9A" w14:textId="77777777" w:rsidR="007F7B8D" w:rsidRPr="0045418F" w:rsidRDefault="007F7B8D" w:rsidP="00A05215">
                        <w:r>
                          <w:t>30</w:t>
                        </w:r>
                        <w:r w:rsidRPr="0045418F">
                          <w:t>0°</w:t>
                        </w:r>
                      </w:p>
                    </w:txbxContent>
                  </v:textbox>
                </v:shape>
                <v:shape id="Text Box 113" o:spid="_x0000_s1100" type="#_x0000_t202" style="position:absolute;left:27247;top:20383;width:323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54BFCF65" w14:textId="77777777" w:rsidR="007F7B8D" w:rsidRPr="0045418F" w:rsidRDefault="007F7B8D" w:rsidP="00A05215">
                        <w:r>
                          <w:t>33</w:t>
                        </w:r>
                        <w:r w:rsidRPr="0045418F">
                          <w:t>0°</w:t>
                        </w:r>
                      </w:p>
                    </w:txbxContent>
                  </v:textbox>
                </v:shape>
                <v:shape id="Text Box 114" o:spid="_x0000_s1101" type="#_x0000_t202" style="position:absolute;left:25438;top:4476;width:323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3314C699" w14:textId="77777777" w:rsidR="007F7B8D" w:rsidRPr="0045418F" w:rsidRDefault="007F7B8D" w:rsidP="00A05215">
                        <w:r>
                          <w:t>45</w:t>
                        </w:r>
                        <w:r w:rsidRPr="0045418F">
                          <w:t>°</w:t>
                        </w:r>
                      </w:p>
                    </w:txbxContent>
                  </v:textbox>
                </v:shape>
                <v:shape id="Text Box 115" o:spid="_x0000_s1102" type="#_x0000_t202" style="position:absolute;left:5054;top:4095;width:323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6ECB2871" w14:textId="77777777" w:rsidR="007F7B8D" w:rsidRPr="0045418F" w:rsidRDefault="007F7B8D" w:rsidP="00A05215">
                        <w:r>
                          <w:t>135</w:t>
                        </w:r>
                        <w:r w:rsidRPr="0045418F">
                          <w:t>°</w:t>
                        </w:r>
                      </w:p>
                    </w:txbxContent>
                  </v:textbox>
                </v:shape>
                <v:shape id="Text Box 116" o:spid="_x0000_s1103" type="#_x0000_t202" style="position:absolute;left:4673;top:23241;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387ACA5C" w14:textId="77777777" w:rsidR="007F7B8D" w:rsidRPr="0045418F" w:rsidRDefault="007F7B8D" w:rsidP="00A05215">
                        <w:r>
                          <w:t>225</w:t>
                        </w:r>
                        <w:r w:rsidRPr="0045418F">
                          <w:t>°</w:t>
                        </w:r>
                      </w:p>
                    </w:txbxContent>
                  </v:textbox>
                </v:shape>
                <v:shape id="Text Box 117" o:spid="_x0000_s1104" type="#_x0000_t202" style="position:absolute;left:25057;top:23241;width:32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1E7AD8C4" w14:textId="77777777" w:rsidR="007F7B8D" w:rsidRPr="0045418F" w:rsidRDefault="007F7B8D" w:rsidP="00A05215">
                        <w:r>
                          <w:t>315</w:t>
                        </w:r>
                        <w:r w:rsidRPr="0045418F">
                          <w:t>°</w:t>
                        </w:r>
                      </w:p>
                    </w:txbxContent>
                  </v:textbox>
                </v:shape>
                <w10:wrap type="square"/>
              </v:group>
            </w:pict>
          </mc:Fallback>
        </mc:AlternateContent>
      </w:r>
      <w:r w:rsidR="00A05215">
        <w:t xml:space="preserve">It can be helpful to have a familiarity with the </w:t>
      </w:r>
      <w:r w:rsidR="00DE540B">
        <w:t>frequently</w:t>
      </w:r>
      <w:r w:rsidR="00A05215">
        <w:t xml:space="preserve"> encountered angles in one rotation of </w:t>
      </w:r>
      <w:r w:rsidR="00DE540B">
        <w:t>a</w:t>
      </w:r>
      <w:r w:rsidR="00A05215">
        <w:t xml:space="preserve"> circle.  It is common to encounter multiples of 30, 45, 60, and 90 degrees.  The</w:t>
      </w:r>
      <w:r w:rsidR="00DE540B">
        <w:t xml:space="preserve">se </w:t>
      </w:r>
      <w:r w:rsidR="00A05215">
        <w:t xml:space="preserve">values are shown </w:t>
      </w:r>
      <w:r w:rsidR="00DE540B">
        <w:t>to the right</w:t>
      </w:r>
      <w:r w:rsidR="00A05215">
        <w:t>.  Memorizing these angles and understanding their properties will be very useful as we study the properties associated with angles</w:t>
      </w:r>
    </w:p>
    <w:p w14:paraId="6FF176CA" w14:textId="77777777" w:rsidR="00A05215" w:rsidRDefault="00A05215" w:rsidP="00A05215"/>
    <w:p w14:paraId="1D671C18" w14:textId="77777777" w:rsidR="00A05215" w:rsidRDefault="00A05215" w:rsidP="00A05215"/>
    <w:p w14:paraId="17AD902D" w14:textId="77777777" w:rsidR="00A05215" w:rsidRDefault="00A05215" w:rsidP="00A05215">
      <w:pPr>
        <w:rPr>
          <w:b/>
        </w:rPr>
      </w:pPr>
    </w:p>
    <w:p w14:paraId="7880BE73" w14:textId="77777777" w:rsidR="00A05215" w:rsidRDefault="00A05215" w:rsidP="00A05215">
      <w:pPr>
        <w:rPr>
          <w:b/>
        </w:rPr>
      </w:pPr>
    </w:p>
    <w:p w14:paraId="7E173324" w14:textId="77777777" w:rsidR="00A05215" w:rsidRPr="00173D4C" w:rsidRDefault="00A05215" w:rsidP="00A05215">
      <w:pPr>
        <w:rPr>
          <w:b/>
        </w:rPr>
      </w:pPr>
      <w:r>
        <w:rPr>
          <w:b/>
        </w:rPr>
        <w:t>Angles in Radians</w:t>
      </w:r>
    </w:p>
    <w:p w14:paraId="5B11E589" w14:textId="77777777" w:rsidR="007C15CC" w:rsidRDefault="007C15CC" w:rsidP="00A05215"/>
    <w:p w14:paraId="589FA38B" w14:textId="77777777" w:rsidR="00A05215" w:rsidRDefault="00A05215" w:rsidP="00A05215">
      <w:r>
        <w:t xml:space="preserve">While measuring angles in degrees may be familiar, doing so often complicates matters since the units of measure can get in the way of calculations.  For this reason, another measure of angles is commonly used.  This measure is based on </w:t>
      </w:r>
      <w:r w:rsidR="00CD32C7">
        <w:t xml:space="preserve">the </w:t>
      </w:r>
      <w:r>
        <w:t>distance around a circle.</w:t>
      </w:r>
    </w:p>
    <w:p w14:paraId="7F51DF1D" w14:textId="77777777" w:rsidR="00A05215" w:rsidRDefault="00A05215" w:rsidP="00A05215"/>
    <w:p w14:paraId="02E950A7" w14:textId="77777777" w:rsidR="00A05215" w:rsidRDefault="00F750D9" w:rsidP="00A05215">
      <w:pPr>
        <w:pStyle w:val="DefinitionHeader"/>
      </w:pPr>
      <w:r>
        <w:t>Arclength</w:t>
      </w:r>
    </w:p>
    <w:p w14:paraId="4BC7C68C" w14:textId="77777777" w:rsidR="00862621" w:rsidRDefault="00450FE4" w:rsidP="00227BA6">
      <w:pPr>
        <w:pStyle w:val="Definition"/>
      </w:pPr>
      <w:r>
        <w:rPr>
          <w:b/>
          <w:noProof/>
        </w:rPr>
        <mc:AlternateContent>
          <mc:Choice Requires="wpc">
            <w:drawing>
              <wp:anchor distT="0" distB="0" distL="114300" distR="114300" simplePos="0" relativeHeight="251643392" behindDoc="0" locked="0" layoutInCell="1" allowOverlap="1" wp14:anchorId="703D5482" wp14:editId="7EE38FB1">
                <wp:simplePos x="0" y="0"/>
                <wp:positionH relativeFrom="column">
                  <wp:posOffset>4255135</wp:posOffset>
                </wp:positionH>
                <wp:positionV relativeFrom="paragraph">
                  <wp:posOffset>19685</wp:posOffset>
                </wp:positionV>
                <wp:extent cx="1114425" cy="984885"/>
                <wp:effectExtent l="0" t="0" r="2540" b="635"/>
                <wp:wrapNone/>
                <wp:docPr id="120" name="Canvas 68" descr="A circle centered at the origin, with a line drawn from the center to the circle.  The angle from the positive x axis to the line is labeled theta.  The length of the line is labeled r.  The segment of the circle from where it touches the positive x axis to where it touches the line is labeled 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Oval 70"/>
                        <wps:cNvSpPr>
                          <a:spLocks noChangeArrowheads="1"/>
                        </wps:cNvSpPr>
                        <wps:spPr bwMode="auto">
                          <a:xfrm>
                            <a:off x="114303" y="22802"/>
                            <a:ext cx="923921" cy="923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71"/>
                        <wps:cNvCnPr>
                          <a:cxnSpLocks noChangeShapeType="1"/>
                        </wps:cNvCnPr>
                        <wps:spPr bwMode="auto">
                          <a:xfrm>
                            <a:off x="114303" y="485142"/>
                            <a:ext cx="9239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72"/>
                        <wps:cNvCnPr>
                          <a:cxnSpLocks noChangeShapeType="1"/>
                        </wps:cNvCnPr>
                        <wps:spPr bwMode="auto">
                          <a:xfrm rot="5400000">
                            <a:off x="114173" y="485142"/>
                            <a:ext cx="92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73"/>
                        <wps:cNvCnPr>
                          <a:cxnSpLocks noChangeShapeType="1"/>
                        </wps:cNvCnPr>
                        <wps:spPr bwMode="auto">
                          <a:xfrm flipH="1">
                            <a:off x="575913" y="132011"/>
                            <a:ext cx="294007" cy="350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rc 74"/>
                        <wps:cNvSpPr>
                          <a:spLocks/>
                        </wps:cNvSpPr>
                        <wps:spPr bwMode="auto">
                          <a:xfrm>
                            <a:off x="582913" y="334629"/>
                            <a:ext cx="188604" cy="193717"/>
                          </a:xfrm>
                          <a:custGeom>
                            <a:avLst/>
                            <a:gdLst>
                              <a:gd name="T0" fmla="*/ 117819 w 21600"/>
                              <a:gd name="T1" fmla="*/ 0 h 21600"/>
                              <a:gd name="T2" fmla="*/ 188595 w 21600"/>
                              <a:gd name="T3" fmla="*/ 152759 h 21600"/>
                              <a:gd name="T4" fmla="*/ 0 w 21600"/>
                              <a:gd name="T5" fmla="*/ 1536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493" y="0"/>
                                </a:moveTo>
                                <a:cubicBezTo>
                                  <a:pt x="18589" y="4077"/>
                                  <a:pt x="21569" y="10240"/>
                                  <a:pt x="21599" y="16767"/>
                                </a:cubicBezTo>
                              </a:path>
                              <a:path w="21600" h="21600" stroke="0" extrusionOk="0">
                                <a:moveTo>
                                  <a:pt x="13493" y="0"/>
                                </a:moveTo>
                                <a:cubicBezTo>
                                  <a:pt x="18589" y="4077"/>
                                  <a:pt x="21569" y="10240"/>
                                  <a:pt x="21599" y="16767"/>
                                </a:cubicBezTo>
                                <a:lnTo>
                                  <a:pt x="0" y="16867"/>
                                </a:lnTo>
                                <a:lnTo>
                                  <a:pt x="1349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75"/>
                        <wps:cNvSpPr txBox="1">
                          <a:spLocks noChangeArrowheads="1"/>
                        </wps:cNvSpPr>
                        <wps:spPr bwMode="auto">
                          <a:xfrm>
                            <a:off x="771517" y="310527"/>
                            <a:ext cx="114303" cy="1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EBFD" w14:textId="77777777" w:rsidR="007F7B8D" w:rsidRPr="00F56D09" w:rsidRDefault="007F7B8D" w:rsidP="00A05215">
                              <w:pPr>
                                <w:rPr>
                                  <w:i/>
                                  <w:sz w:val="20"/>
                                  <w:szCs w:val="20"/>
                                </w:rPr>
                              </w:pPr>
                              <w:r w:rsidRPr="00F56D09">
                                <w:rPr>
                                  <w:i/>
                                  <w:sz w:val="20"/>
                                  <w:szCs w:val="20"/>
                                </w:rPr>
                                <w:t>θ</w:t>
                              </w:r>
                            </w:p>
                          </w:txbxContent>
                        </wps:txbx>
                        <wps:bodyPr rot="0" vert="horz" wrap="square" lIns="0" tIns="0" rIns="0" bIns="0" anchor="t" anchorCtr="0" upright="1">
                          <a:noAutofit/>
                        </wps:bodyPr>
                      </wps:wsp>
                      <wps:wsp>
                        <wps:cNvPr id="117" name="Text Box 76"/>
                        <wps:cNvSpPr txBox="1">
                          <a:spLocks noChangeArrowheads="1"/>
                        </wps:cNvSpPr>
                        <wps:spPr bwMode="auto">
                          <a:xfrm>
                            <a:off x="697216" y="154313"/>
                            <a:ext cx="114303" cy="1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0B2D" w14:textId="77777777" w:rsidR="007F7B8D" w:rsidRPr="00F56D09" w:rsidRDefault="007F7B8D" w:rsidP="00A05215">
                              <w:pPr>
                                <w:rPr>
                                  <w:i/>
                                  <w:sz w:val="20"/>
                                  <w:szCs w:val="20"/>
                                </w:rPr>
                              </w:pPr>
                              <w:r>
                                <w:rPr>
                                  <w:i/>
                                  <w:sz w:val="20"/>
                                  <w:szCs w:val="20"/>
                                </w:rPr>
                                <w:t>r</w:t>
                              </w:r>
                            </w:p>
                          </w:txbxContent>
                        </wps:txbx>
                        <wps:bodyPr rot="0" vert="horz" wrap="square" lIns="0" tIns="0" rIns="0" bIns="0" anchor="t" anchorCtr="0" upright="1">
                          <a:noAutofit/>
                        </wps:bodyPr>
                      </wps:wsp>
                      <wps:wsp>
                        <wps:cNvPr id="118" name="Arc 77"/>
                        <wps:cNvSpPr>
                          <a:spLocks/>
                        </wps:cNvSpPr>
                        <wps:spPr bwMode="auto">
                          <a:xfrm>
                            <a:off x="576613" y="128911"/>
                            <a:ext cx="460310" cy="464140"/>
                          </a:xfrm>
                          <a:custGeom>
                            <a:avLst/>
                            <a:gdLst>
                              <a:gd name="T0" fmla="*/ 295173 w 21600"/>
                              <a:gd name="T1" fmla="*/ 0 h 21600"/>
                              <a:gd name="T2" fmla="*/ 460375 w 21600"/>
                              <a:gd name="T3" fmla="*/ 353455 h 21600"/>
                              <a:gd name="T4" fmla="*/ 0 w 21600"/>
                              <a:gd name="T5" fmla="*/ 355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849" y="-1"/>
                                </a:moveTo>
                                <a:cubicBezTo>
                                  <a:pt x="18734" y="4081"/>
                                  <a:pt x="21570" y="10110"/>
                                  <a:pt x="21599" y="16476"/>
                                </a:cubicBezTo>
                              </a:path>
                              <a:path w="21600" h="21600" stroke="0" extrusionOk="0">
                                <a:moveTo>
                                  <a:pt x="13849" y="-1"/>
                                </a:moveTo>
                                <a:cubicBezTo>
                                  <a:pt x="18734" y="4081"/>
                                  <a:pt x="21570" y="10110"/>
                                  <a:pt x="21599" y="16476"/>
                                </a:cubicBezTo>
                                <a:lnTo>
                                  <a:pt x="0" y="16576"/>
                                </a:lnTo>
                                <a:lnTo>
                                  <a:pt x="13849" y="-1"/>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78"/>
                        <wps:cNvSpPr txBox="1">
                          <a:spLocks noChangeArrowheads="1"/>
                        </wps:cNvSpPr>
                        <wps:spPr bwMode="auto">
                          <a:xfrm>
                            <a:off x="1007723" y="133312"/>
                            <a:ext cx="59101" cy="139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F4EE" w14:textId="77777777" w:rsidR="007F7B8D" w:rsidRPr="00F56D09" w:rsidRDefault="007F7B8D" w:rsidP="00A05215">
                              <w:pPr>
                                <w:rPr>
                                  <w:i/>
                                  <w:sz w:val="20"/>
                                  <w:szCs w:val="20"/>
                                </w:rPr>
                              </w:pPr>
                              <w:r>
                                <w:rPr>
                                  <w:i/>
                                  <w:sz w:val="20"/>
                                  <w:szCs w:val="20"/>
                                </w:rPr>
                                <w:t>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3D5482" id="Canvas 68" o:spid="_x0000_s1105" editas="canvas" alt="A circle centered at the origin, with a line drawn from the center to the circle.  The angle from the positive x axis to the line is labeled theta.  The length of the line is labeled r.  The segment of the circle from where it touches the positive x axis to where it touches the line is labeled s." style="position:absolute;left:0;text-align:left;margin-left:335.05pt;margin-top:1.55pt;width:87.75pt;height:77.55pt;z-index:251643392;mso-position-horizontal-relative:text;mso-position-vertical-relative:text" coordsize="1114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">
                <v:shape id="_x0000_s1106" type="#_x0000_t75" alt="A circle centered at the origin, with a line drawn from the center to the circle.  The angle from the positive x axis to the line is labeled theta.  The length of the line is labeled r.  The segment of the circle from where it touches the positive x axis to where it touches the line is labeled s." style="position:absolute;width:11144;height:9848;visibility:visible;mso-wrap-style:square">
                  <v:fill o:detectmouseclick="t"/>
                  <v:path o:connecttype="none"/>
                </v:shape>
                <v:oval id="Oval 70" o:spid="_x0000_s1107" style="position:absolute;left:1143;top:228;width:9239;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shape id="AutoShape 71" o:spid="_x0000_s1108" type="#_x0000_t32" style="position:absolute;left:1143;top:4851;width:9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72" o:spid="_x0000_s1109" type="#_x0000_t32" style="position:absolute;left:1142;top:4851;width:92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"/>
                <v:line id="Line 73" o:spid="_x0000_s1110" style="position:absolute;flip:x;visibility:visible;mso-wrap-style:square" from="5759,1320" to="8699,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shape id="Arc 74" o:spid="_x0000_s1111" style="position:absolute;left:5829;top:3346;width:1886;height:19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" path="m13493,nfc18589,4077,21569,10240,21599,16767em13493,nsc18589,4077,21569,10240,21599,16767l,16867,13493,xe" filled="f">
                  <v:path arrowok="t" o:extrusionok="f" o:connecttype="custom" o:connectlocs="1028756,0;1646749,1370001;0,1378171" o:connectangles="0,0,0"/>
                </v:shape>
                <v:shape id="Text Box 75" o:spid="_x0000_s1112" type="#_x0000_t202" style="position:absolute;left:7715;top:3105;width:114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25CEBFD" w14:textId="77777777" w:rsidR="007F7B8D" w:rsidRPr="00F56D09" w:rsidRDefault="007F7B8D" w:rsidP="00A05215">
                        <w:pPr>
                          <w:rPr>
                            <w:i/>
                            <w:sz w:val="20"/>
                            <w:szCs w:val="20"/>
                          </w:rPr>
                        </w:pPr>
                        <w:r w:rsidRPr="00F56D09">
                          <w:rPr>
                            <w:i/>
                            <w:sz w:val="20"/>
                            <w:szCs w:val="20"/>
                          </w:rPr>
                          <w:t>θ</w:t>
                        </w:r>
                      </w:p>
                    </w:txbxContent>
                  </v:textbox>
                </v:shape>
                <v:shape id="Text Box 76" o:spid="_x0000_s1113" type="#_x0000_t202" style="position:absolute;left:6972;top:1543;width:114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7350B2D" w14:textId="77777777" w:rsidR="007F7B8D" w:rsidRPr="00F56D09" w:rsidRDefault="007F7B8D" w:rsidP="00A05215">
                        <w:pPr>
                          <w:rPr>
                            <w:i/>
                            <w:sz w:val="20"/>
                            <w:szCs w:val="20"/>
                          </w:rPr>
                        </w:pPr>
                        <w:r>
                          <w:rPr>
                            <w:i/>
                            <w:sz w:val="20"/>
                            <w:szCs w:val="20"/>
                          </w:rPr>
                          <w:t>r</w:t>
                        </w:r>
                      </w:p>
                    </w:txbxContent>
                  </v:textbox>
                </v:shape>
                <v:shape id="Arc 77" o:spid="_x0000_s1114" style="position:absolute;left:5766;top:1289;width:4603;height:46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" path="m13849,-1nfc18734,4081,21570,10110,21599,16476em13849,-1nsc18734,4081,21570,10110,21599,16476l,16576,13849,-1xe" filled="f" strokecolor="red" strokeweight="2.25pt">
                  <v:path arrowok="t" o:extrusionok="f" o:connecttype="custom" o:connectlocs="6290328,0;9810890,7595028;0,7641120" o:connectangles="0,0,0"/>
                </v:shape>
                <v:shape id="Text Box 78" o:spid="_x0000_s1115" type="#_x0000_t202" style="position:absolute;left:10077;top:1333;width:59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52F4EE" w14:textId="77777777" w:rsidR="007F7B8D" w:rsidRPr="00F56D09" w:rsidRDefault="007F7B8D" w:rsidP="00A05215">
                        <w:pPr>
                          <w:rPr>
                            <w:i/>
                            <w:sz w:val="20"/>
                            <w:szCs w:val="20"/>
                          </w:rPr>
                        </w:pPr>
                        <w:r>
                          <w:rPr>
                            <w:i/>
                            <w:sz w:val="20"/>
                            <w:szCs w:val="20"/>
                          </w:rPr>
                          <w:t>s</w:t>
                        </w:r>
                      </w:p>
                    </w:txbxContent>
                  </v:textbox>
                </v:shape>
              </v:group>
            </w:pict>
          </mc:Fallback>
        </mc:AlternateContent>
      </w:r>
      <w:r w:rsidR="00A05215">
        <w:rPr>
          <w:b/>
        </w:rPr>
        <w:t>Arclength</w:t>
      </w:r>
      <w:r w:rsidR="00F66873">
        <w:rPr>
          <w:b/>
        </w:rPr>
        <w:fldChar w:fldCharType="begin"/>
      </w:r>
      <w:r w:rsidR="00A63F16">
        <w:instrText xml:space="preserve"> XE "</w:instrText>
      </w:r>
      <w:r w:rsidR="00A63F16" w:rsidRPr="00CD4052">
        <w:rPr>
          <w:b/>
        </w:rPr>
        <w:instrText>Arclength</w:instrText>
      </w:r>
      <w:r w:rsidR="00A63F16">
        <w:instrText xml:space="preserve">" </w:instrText>
      </w:r>
      <w:r w:rsidR="00F66873">
        <w:rPr>
          <w:b/>
        </w:rPr>
        <w:fldChar w:fldCharType="end"/>
      </w:r>
      <w:r w:rsidR="00A05215">
        <w:t xml:space="preserve"> is the length of an arc, </w:t>
      </w:r>
      <w:r w:rsidR="00A05215">
        <w:rPr>
          <w:i/>
        </w:rPr>
        <w:t>s</w:t>
      </w:r>
      <w:r w:rsidR="00A05215">
        <w:t xml:space="preserve">, along a circle of radius </w:t>
      </w:r>
      <w:r w:rsidR="00A05215">
        <w:rPr>
          <w:i/>
        </w:rPr>
        <w:t>r</w:t>
      </w:r>
      <w:r w:rsidR="00862621">
        <w:rPr>
          <w:i/>
        </w:rPr>
        <w:br/>
      </w:r>
      <w:r w:rsidR="00A05215">
        <w:t>subtended (drawn out) by an angle</w:t>
      </w:r>
      <w:r w:rsidR="00A05215" w:rsidRPr="001141BA">
        <w:rPr>
          <w:position w:val="-6"/>
        </w:rPr>
        <w:object w:dxaOrig="200" w:dyaOrig="279" w14:anchorId="59F8407C">
          <v:shape id="_x0000_i1097" type="#_x0000_t75" style="width:10pt;height:14.5pt" o:ole="">
            <v:imagedata r:id="rId122" o:title=""/>
          </v:shape>
          <o:OLEObject Type="Embed" ProgID="Equation.DSMT4" ShapeID="_x0000_i1097" DrawAspect="Content" ObjectID="_1717921160" r:id="rId162"/>
        </w:object>
      </w:r>
      <w:r w:rsidR="00A05215">
        <w:t xml:space="preserve">.  </w:t>
      </w:r>
    </w:p>
    <w:p w14:paraId="4A18C553" w14:textId="77777777" w:rsidR="00862621" w:rsidRDefault="00862621" w:rsidP="00227BA6">
      <w:pPr>
        <w:pStyle w:val="Definition"/>
      </w:pPr>
    </w:p>
    <w:p w14:paraId="3356D12D" w14:textId="77777777" w:rsidR="00227BA6" w:rsidRDefault="00862621" w:rsidP="00227BA6">
      <w:pPr>
        <w:pStyle w:val="Definition"/>
      </w:pPr>
      <w:r>
        <w:t xml:space="preserve">It is the portion of the </w:t>
      </w:r>
      <w:r w:rsidR="00DE540B">
        <w:t xml:space="preserve">circumference between the initial and </w:t>
      </w:r>
      <w:r>
        <w:br/>
      </w:r>
      <w:r w:rsidR="00DE540B">
        <w:t>terminal sides of the angle.</w:t>
      </w:r>
    </w:p>
    <w:p w14:paraId="24A384E4" w14:textId="77777777" w:rsidR="00862621" w:rsidRDefault="00862621" w:rsidP="00227BA6"/>
    <w:p w14:paraId="302DD4A1" w14:textId="77777777" w:rsidR="00862621" w:rsidRDefault="00862621" w:rsidP="00227BA6"/>
    <w:p w14:paraId="6942E7FF" w14:textId="77777777" w:rsidR="00227BA6" w:rsidRDefault="00227BA6" w:rsidP="00227BA6">
      <w:r>
        <w:t xml:space="preserve">The length of the arc around an entire circle is called the circumference of a circle.  The circumference of a circle is </w:t>
      </w:r>
      <w:r w:rsidRPr="00C55C38">
        <w:rPr>
          <w:position w:val="-6"/>
        </w:rPr>
        <w:object w:dxaOrig="820" w:dyaOrig="279" w14:anchorId="23CEB987">
          <v:shape id="_x0000_i1098" type="#_x0000_t75" style="width:41pt;height:14.5pt" o:ole="">
            <v:imagedata r:id="rId163" o:title=""/>
          </v:shape>
          <o:OLEObject Type="Embed" ProgID="Equation.3" ShapeID="_x0000_i1098" DrawAspect="Content" ObjectID="_1717921161" r:id="rId164"/>
        </w:object>
      </w:r>
      <w:r>
        <w:t>.  The ratio of the circumference to the radius, produces the constant</w:t>
      </w:r>
      <w:r w:rsidRPr="00C55C38">
        <w:rPr>
          <w:position w:val="-6"/>
        </w:rPr>
        <w:object w:dxaOrig="360" w:dyaOrig="279" w14:anchorId="4CB039C6">
          <v:shape id="_x0000_i1099" type="#_x0000_t75" style="width:17.5pt;height:14.5pt" o:ole="">
            <v:imagedata r:id="rId165" o:title=""/>
          </v:shape>
          <o:OLEObject Type="Embed" ProgID="Equation.3" ShapeID="_x0000_i1099" DrawAspect="Content" ObjectID="_1717921162" r:id="rId166"/>
        </w:object>
      </w:r>
      <w:r>
        <w:t xml:space="preserve">.  Regardless of the radius, this ratio is always the same, just as how the degree measure of an angle is independent of the radius.  </w:t>
      </w:r>
    </w:p>
    <w:p w14:paraId="46CB14BA" w14:textId="77777777" w:rsidR="00227BA6" w:rsidRDefault="00227BA6" w:rsidP="00A05215"/>
    <w:p w14:paraId="77E6FD68" w14:textId="77777777" w:rsidR="00A05215" w:rsidRDefault="00227BA6" w:rsidP="00A05215">
      <w:r>
        <w:t xml:space="preserve">To </w:t>
      </w:r>
      <w:r w:rsidR="00DE540B">
        <w:t>elaborate on</w:t>
      </w:r>
      <w:r>
        <w:t xml:space="preserve"> this idea</w:t>
      </w:r>
      <w:r w:rsidR="00A05215">
        <w:t xml:space="preserve">, consider two circles, one with radius 2 and one with radius 3.  Recall the circumference (perimeter) of a circle is </w:t>
      </w:r>
      <w:r w:rsidR="00A05215" w:rsidRPr="00C55C38">
        <w:rPr>
          <w:position w:val="-6"/>
        </w:rPr>
        <w:object w:dxaOrig="840" w:dyaOrig="279" w14:anchorId="1FA53095">
          <v:shape id="_x0000_i1100" type="#_x0000_t75" style="width:42pt;height:14.5pt" o:ole="">
            <v:imagedata r:id="rId167" o:title=""/>
          </v:shape>
          <o:OLEObject Type="Embed" ProgID="Equation.3" ShapeID="_x0000_i1100" DrawAspect="Content" ObjectID="_1717921163" r:id="rId168"/>
        </w:object>
      </w:r>
      <w:r w:rsidR="00A05215">
        <w:t xml:space="preserve">, where </w:t>
      </w:r>
      <w:r w:rsidR="00A05215">
        <w:rPr>
          <w:i/>
        </w:rPr>
        <w:t>r</w:t>
      </w:r>
      <w:r w:rsidR="00A05215">
        <w:t xml:space="preserve"> is the radius of the circle.  The smaller circle then has circumference </w:t>
      </w:r>
      <w:r w:rsidR="00A05215" w:rsidRPr="00C55C38">
        <w:rPr>
          <w:position w:val="-10"/>
        </w:rPr>
        <w:object w:dxaOrig="1180" w:dyaOrig="320" w14:anchorId="1F457AD4">
          <v:shape id="_x0000_i1101" type="#_x0000_t75" style="width:59.5pt;height:16pt" o:ole="">
            <v:imagedata r:id="rId169" o:title=""/>
          </v:shape>
          <o:OLEObject Type="Embed" ProgID="Equation.3" ShapeID="_x0000_i1101" DrawAspect="Content" ObjectID="_1717921164" r:id="rId170"/>
        </w:object>
      </w:r>
      <w:r w:rsidR="00A05215">
        <w:t xml:space="preserve"> and the larger has circumference</w:t>
      </w:r>
      <w:r w:rsidR="00A05215" w:rsidRPr="00C55C38">
        <w:rPr>
          <w:position w:val="-10"/>
        </w:rPr>
        <w:object w:dxaOrig="1160" w:dyaOrig="320" w14:anchorId="4785E16B">
          <v:shape id="_x0000_i1102" type="#_x0000_t75" style="width:58pt;height:16pt" o:ole="">
            <v:imagedata r:id="rId171" o:title=""/>
          </v:shape>
          <o:OLEObject Type="Embed" ProgID="Equation.3" ShapeID="_x0000_i1102" DrawAspect="Content" ObjectID="_1717921165" r:id="rId172"/>
        </w:object>
      </w:r>
      <w:r w:rsidR="00A05215">
        <w:t>.</w:t>
      </w:r>
    </w:p>
    <w:p w14:paraId="739476D0" w14:textId="77777777" w:rsidR="00A05215" w:rsidRDefault="00450FE4" w:rsidP="00A05215">
      <w:r>
        <w:rPr>
          <w:noProof/>
        </w:rPr>
        <mc:AlternateContent>
          <mc:Choice Requires="wpc">
            <w:drawing>
              <wp:anchor distT="0" distB="0" distL="114300" distR="114300" simplePos="0" relativeHeight="251675136" behindDoc="0" locked="0" layoutInCell="1" allowOverlap="1" wp14:anchorId="7625ADDE" wp14:editId="3F766D89">
                <wp:simplePos x="0" y="0"/>
                <wp:positionH relativeFrom="column">
                  <wp:posOffset>4264660</wp:posOffset>
                </wp:positionH>
                <wp:positionV relativeFrom="paragraph">
                  <wp:posOffset>31750</wp:posOffset>
                </wp:positionV>
                <wp:extent cx="1532890" cy="1445260"/>
                <wp:effectExtent l="0" t="3810" r="3175" b="0"/>
                <wp:wrapSquare wrapText="bothSides"/>
                <wp:docPr id="110" name="Canvas 586" descr="Two concentric circles, one with radius 2 and one with radius 3.  There is a line from the centers through both circles at 45 degrees. On both the arc from the positive x axis to where the line crosses the circle is highligh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7" name="Oval 588"/>
                        <wps:cNvSpPr>
                          <a:spLocks noChangeArrowheads="1"/>
                        </wps:cNvSpPr>
                        <wps:spPr bwMode="auto">
                          <a:xfrm>
                            <a:off x="273016" y="219709"/>
                            <a:ext cx="891552" cy="8915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AutoShape 589"/>
                        <wps:cNvCnPr>
                          <a:cxnSpLocks noChangeShapeType="1"/>
                        </wps:cNvCnPr>
                        <wps:spPr bwMode="auto">
                          <a:xfrm>
                            <a:off x="91405" y="665428"/>
                            <a:ext cx="1257374"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590"/>
                        <wps:cNvCnPr>
                          <a:cxnSpLocks noChangeShapeType="1"/>
                        </wps:cNvCnPr>
                        <wps:spPr bwMode="auto">
                          <a:xfrm>
                            <a:off x="720042" y="36802"/>
                            <a:ext cx="700" cy="1257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rc 592"/>
                        <wps:cNvSpPr>
                          <a:spLocks/>
                        </wps:cNvSpPr>
                        <wps:spPr bwMode="auto">
                          <a:xfrm>
                            <a:off x="726443" y="530222"/>
                            <a:ext cx="188611" cy="185408"/>
                          </a:xfrm>
                          <a:custGeom>
                            <a:avLst/>
                            <a:gdLst>
                              <a:gd name="T0" fmla="*/ 132767 w 21600"/>
                              <a:gd name="T1" fmla="*/ 0 h 21600"/>
                              <a:gd name="T2" fmla="*/ 188595 w 21600"/>
                              <a:gd name="T3" fmla="*/ 138789 h 21600"/>
                              <a:gd name="T4" fmla="*/ 0 w 21600"/>
                              <a:gd name="T5" fmla="*/ 1397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206" y="-1"/>
                                </a:moveTo>
                                <a:cubicBezTo>
                                  <a:pt x="19273" y="4031"/>
                                  <a:pt x="21573" y="9513"/>
                                  <a:pt x="21599" y="15240"/>
                                </a:cubicBezTo>
                              </a:path>
                              <a:path w="21600" h="21600" stroke="0" extrusionOk="0">
                                <a:moveTo>
                                  <a:pt x="15206" y="-1"/>
                                </a:moveTo>
                                <a:cubicBezTo>
                                  <a:pt x="19273" y="4031"/>
                                  <a:pt x="21573" y="9513"/>
                                  <a:pt x="21599" y="15240"/>
                                </a:cubicBezTo>
                                <a:lnTo>
                                  <a:pt x="0" y="15340"/>
                                </a:lnTo>
                                <a:lnTo>
                                  <a:pt x="15206"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593"/>
                        <wps:cNvSpPr txBox="1">
                          <a:spLocks noChangeArrowheads="1"/>
                        </wps:cNvSpPr>
                        <wps:spPr bwMode="auto">
                          <a:xfrm>
                            <a:off x="915054" y="492120"/>
                            <a:ext cx="236214" cy="17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EDF0" w14:textId="77777777" w:rsidR="007F7B8D" w:rsidRPr="00DE540B" w:rsidRDefault="007F7B8D" w:rsidP="00DE540B">
                              <w:pPr>
                                <w:rPr>
                                  <w:sz w:val="20"/>
                                  <w:szCs w:val="20"/>
                                </w:rPr>
                              </w:pPr>
                              <w:r w:rsidRPr="00DE540B">
                                <w:rPr>
                                  <w:sz w:val="20"/>
                                  <w:szCs w:val="20"/>
                                </w:rPr>
                                <w:t>45°</w:t>
                              </w:r>
                            </w:p>
                          </w:txbxContent>
                        </wps:txbx>
                        <wps:bodyPr rot="0" vert="horz" wrap="square" lIns="0" tIns="0" rIns="0" bIns="0" anchor="t" anchorCtr="0" upright="1">
                          <a:noAutofit/>
                        </wps:bodyPr>
                      </wps:wsp>
                      <wps:wsp>
                        <wps:cNvPr id="102" name="Text Box 594"/>
                        <wps:cNvSpPr txBox="1">
                          <a:spLocks noChangeArrowheads="1"/>
                        </wps:cNvSpPr>
                        <wps:spPr bwMode="auto">
                          <a:xfrm>
                            <a:off x="1174169" y="650827"/>
                            <a:ext cx="114307" cy="17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DBACD" w14:textId="77777777" w:rsidR="007F7B8D" w:rsidRPr="00DE540B" w:rsidRDefault="007F7B8D" w:rsidP="00DE540B">
                              <w:pPr>
                                <w:rPr>
                                  <w:sz w:val="20"/>
                                  <w:szCs w:val="20"/>
                                </w:rPr>
                              </w:pPr>
                              <w:r w:rsidRPr="00DE540B">
                                <w:rPr>
                                  <w:sz w:val="20"/>
                                  <w:szCs w:val="20"/>
                                </w:rPr>
                                <w:t>2</w:t>
                              </w:r>
                            </w:p>
                          </w:txbxContent>
                        </wps:txbx>
                        <wps:bodyPr rot="0" vert="horz" wrap="square" lIns="0" tIns="0" rIns="0" bIns="0" anchor="t" anchorCtr="0" upright="1">
                          <a:noAutofit/>
                        </wps:bodyPr>
                      </wps:wsp>
                      <wps:wsp>
                        <wps:cNvPr id="103" name="Arc 595"/>
                        <wps:cNvSpPr>
                          <a:spLocks/>
                        </wps:cNvSpPr>
                        <wps:spPr bwMode="auto">
                          <a:xfrm>
                            <a:off x="701041" y="353715"/>
                            <a:ext cx="460327" cy="458419"/>
                          </a:xfrm>
                          <a:custGeom>
                            <a:avLst/>
                            <a:gdLst>
                              <a:gd name="T0" fmla="*/ 336393 w 21600"/>
                              <a:gd name="T1" fmla="*/ 0 h 21600"/>
                              <a:gd name="T2" fmla="*/ 460375 w 21600"/>
                              <a:gd name="T3" fmla="*/ 314086 h 21600"/>
                              <a:gd name="T4" fmla="*/ 0 w 21600"/>
                              <a:gd name="T5" fmla="*/ 3162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782" y="0"/>
                                </a:moveTo>
                                <a:cubicBezTo>
                                  <a:pt x="19497" y="3975"/>
                                  <a:pt x="21574" y="9206"/>
                                  <a:pt x="21599" y="14647"/>
                                </a:cubicBezTo>
                              </a:path>
                              <a:path w="21600" h="21600" stroke="0" extrusionOk="0">
                                <a:moveTo>
                                  <a:pt x="15782" y="0"/>
                                </a:moveTo>
                                <a:cubicBezTo>
                                  <a:pt x="19497" y="3975"/>
                                  <a:pt x="21574" y="9206"/>
                                  <a:pt x="21599" y="14647"/>
                                </a:cubicBezTo>
                                <a:lnTo>
                                  <a:pt x="0" y="14747"/>
                                </a:lnTo>
                                <a:lnTo>
                                  <a:pt x="15782" y="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Oval 597"/>
                        <wps:cNvSpPr>
                          <a:spLocks noChangeArrowheads="1"/>
                        </wps:cNvSpPr>
                        <wps:spPr bwMode="auto">
                          <a:xfrm>
                            <a:off x="91405" y="36802"/>
                            <a:ext cx="1257374" cy="12573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599"/>
                        <wps:cNvSpPr txBox="1">
                          <a:spLocks noChangeArrowheads="1"/>
                        </wps:cNvSpPr>
                        <wps:spPr bwMode="auto">
                          <a:xfrm>
                            <a:off x="1357680" y="653427"/>
                            <a:ext cx="114307" cy="17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239C2" w14:textId="77777777" w:rsidR="007F7B8D" w:rsidRPr="00DE540B" w:rsidRDefault="007F7B8D" w:rsidP="00DE540B">
                              <w:pPr>
                                <w:rPr>
                                  <w:sz w:val="20"/>
                                  <w:szCs w:val="20"/>
                                </w:rPr>
                              </w:pPr>
                              <w:r>
                                <w:rPr>
                                  <w:sz w:val="20"/>
                                  <w:szCs w:val="20"/>
                                </w:rPr>
                                <w:t>3</w:t>
                              </w:r>
                            </w:p>
                          </w:txbxContent>
                        </wps:txbx>
                        <wps:bodyPr rot="0" vert="horz" wrap="square" lIns="0" tIns="0" rIns="0" bIns="0" anchor="t" anchorCtr="0" upright="1">
                          <a:noAutofit/>
                        </wps:bodyPr>
                      </wps:wsp>
                      <wps:wsp>
                        <wps:cNvPr id="106" name="Arc 600"/>
                        <wps:cNvSpPr>
                          <a:spLocks/>
                        </wps:cNvSpPr>
                        <wps:spPr bwMode="auto">
                          <a:xfrm>
                            <a:off x="715642" y="217809"/>
                            <a:ext cx="631237" cy="633126"/>
                          </a:xfrm>
                          <a:custGeom>
                            <a:avLst/>
                            <a:gdLst>
                              <a:gd name="T0" fmla="*/ 446362 w 21600"/>
                              <a:gd name="T1" fmla="*/ 0 h 21600"/>
                              <a:gd name="T2" fmla="*/ 631190 w 21600"/>
                              <a:gd name="T3" fmla="*/ 446005 h 21600"/>
                              <a:gd name="T4" fmla="*/ 0 w 21600"/>
                              <a:gd name="T5" fmla="*/ 448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275" y="-1"/>
                                </a:moveTo>
                                <a:cubicBezTo>
                                  <a:pt x="19300" y="4026"/>
                                  <a:pt x="21573" y="9478"/>
                                  <a:pt x="21599" y="15172"/>
                                </a:cubicBezTo>
                              </a:path>
                              <a:path w="21600" h="21600" stroke="0" extrusionOk="0">
                                <a:moveTo>
                                  <a:pt x="15275" y="-1"/>
                                </a:moveTo>
                                <a:cubicBezTo>
                                  <a:pt x="19300" y="4026"/>
                                  <a:pt x="21573" y="9478"/>
                                  <a:pt x="21599" y="15172"/>
                                </a:cubicBezTo>
                                <a:lnTo>
                                  <a:pt x="0" y="15272"/>
                                </a:lnTo>
                                <a:lnTo>
                                  <a:pt x="15275" y="-1"/>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603"/>
                        <wps:cNvCnPr>
                          <a:cxnSpLocks noChangeShapeType="1"/>
                        </wps:cNvCnPr>
                        <wps:spPr bwMode="auto">
                          <a:xfrm>
                            <a:off x="275516" y="220909"/>
                            <a:ext cx="889052" cy="8890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AutoShape 605"/>
                        <wps:cNvCnPr>
                          <a:cxnSpLocks noChangeShapeType="1"/>
                        </wps:cNvCnPr>
                        <wps:spPr bwMode="auto">
                          <a:xfrm>
                            <a:off x="275516" y="1109946"/>
                            <a:ext cx="7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06"/>
                        <wps:cNvCnPr>
                          <a:cxnSpLocks noChangeShapeType="1"/>
                        </wps:cNvCnPr>
                        <wps:spPr bwMode="auto">
                          <a:xfrm flipV="1">
                            <a:off x="275516" y="220909"/>
                            <a:ext cx="889052" cy="8890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25ADDE" id="Canvas 586" o:spid="_x0000_s1116" editas="canvas" alt="Two concentric circles, one with radius 2 and one with radius 3.  There is a line from the centers through both circles at 45 degrees. On both the arc from the positive x axis to where the line crosses the circle is highlighted." style="position:absolute;margin-left:335.8pt;margin-top:2.5pt;width:120.7pt;height:113.8pt;z-index:251675136;mso-position-horizontal-relative:text;mso-position-vertical-relative:text" coordsize="15328,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">
                <v:shape id="_x0000_s1117" type="#_x0000_t75" alt="Two concentric circles, one with radius 2 and one with radius 3.  There is a line from the centers through both circles at 45 degrees. On both the arc from the positive x axis to where the line crosses the circle is highlighted." style="position:absolute;width:15328;height:14452;visibility:visible;mso-wrap-style:square">
                  <v:fill o:detectmouseclick="t"/>
                  <v:path o:connecttype="none"/>
                </v:shape>
                <v:oval id="Oval 588" o:spid="_x0000_s1118" style="position:absolute;left:2730;top:2197;width:8915;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shape id="AutoShape 589" o:spid="_x0000_s1119" type="#_x0000_t32" style="position:absolute;left:914;top:6654;width:1257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590" o:spid="_x0000_s1120" type="#_x0000_t32" style="position:absolute;left:7200;top:368;width:7;height:12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rc 592" o:spid="_x0000_s1121" style="position:absolute;left:7264;top:5302;width:1886;height:1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" path="m15206,-1nfc19273,4031,21573,9513,21599,15240em15206,-1nsc19273,4031,21573,9513,21599,15240l,15340,15206,-1xe" filled="f">
                  <v:path arrowok="t" o:extrusionok="f" o:connecttype="custom" o:connectlocs="1159320,0;1646810,1191324;0,1199143" o:connectangles="0,0,0"/>
                </v:shape>
                <v:shape id="Text Box 593" o:spid="_x0000_s1122" type="#_x0000_t202" style="position:absolute;left:9150;top:4921;width:23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FE9EDF0" w14:textId="77777777" w:rsidR="007F7B8D" w:rsidRPr="00DE540B" w:rsidRDefault="007F7B8D" w:rsidP="00DE540B">
                        <w:pPr>
                          <w:rPr>
                            <w:sz w:val="20"/>
                            <w:szCs w:val="20"/>
                          </w:rPr>
                        </w:pPr>
                        <w:r w:rsidRPr="00DE540B">
                          <w:rPr>
                            <w:sz w:val="20"/>
                            <w:szCs w:val="20"/>
                          </w:rPr>
                          <w:t>45°</w:t>
                        </w:r>
                      </w:p>
                    </w:txbxContent>
                  </v:textbox>
                </v:shape>
                <v:shape id="Text Box 594" o:spid="_x0000_s1123" type="#_x0000_t202" style="position:absolute;left:11741;top:6508;width:114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B5DBACD" w14:textId="77777777" w:rsidR="007F7B8D" w:rsidRPr="00DE540B" w:rsidRDefault="007F7B8D" w:rsidP="00DE540B">
                        <w:pPr>
                          <w:rPr>
                            <w:sz w:val="20"/>
                            <w:szCs w:val="20"/>
                          </w:rPr>
                        </w:pPr>
                        <w:r w:rsidRPr="00DE540B">
                          <w:rPr>
                            <w:sz w:val="20"/>
                            <w:szCs w:val="20"/>
                          </w:rPr>
                          <w:t>2</w:t>
                        </w:r>
                      </w:p>
                    </w:txbxContent>
                  </v:textbox>
                </v:shape>
                <v:shape id="Arc 595" o:spid="_x0000_s1124" style="position:absolute;left:7010;top:3537;width:4603;height:45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" path="m15782,nfc19497,3975,21574,9206,21599,14647em15782,nsc19497,3975,21574,9206,21599,14647l,14747,15782,xe" filled="f" strokecolor="red" strokeweight="2.25pt">
                  <v:path arrowok="t" o:extrusionok="f" o:connecttype="custom" o:connectlocs="7169018,0;9811252,6665879;0,6711381" o:connectangles="0,0,0"/>
                </v:shape>
                <v:oval id="Oval 597" o:spid="_x0000_s1125" style="position:absolute;left:914;top:368;width:1257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" filled="f"/>
                <v:shape id="Text Box 599" o:spid="_x0000_s1126" type="#_x0000_t202" style="position:absolute;left:13576;top:6534;width:114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48239C2" w14:textId="77777777" w:rsidR="007F7B8D" w:rsidRPr="00DE540B" w:rsidRDefault="007F7B8D" w:rsidP="00DE540B">
                        <w:pPr>
                          <w:rPr>
                            <w:sz w:val="20"/>
                            <w:szCs w:val="20"/>
                          </w:rPr>
                        </w:pPr>
                        <w:r>
                          <w:rPr>
                            <w:sz w:val="20"/>
                            <w:szCs w:val="20"/>
                          </w:rPr>
                          <w:t>3</w:t>
                        </w:r>
                      </w:p>
                    </w:txbxContent>
                  </v:textbox>
                </v:shape>
                <v:shape id="Arc 600" o:spid="_x0000_s1127" style="position:absolute;left:7156;top:2178;width:6312;height:63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" path="m15275,-1nfc19300,4026,21573,9478,21599,15172em15275,-1nsc19300,4026,21573,9478,21599,15172l,15272,15275,-1xe" filled="f" strokecolor="red" strokeweight="2.25pt">
                  <v:path arrowok="t" o:extrusionok="f" o:connecttype="custom" o:connectlocs="13044454,0;18445856,13073026;0,13159201" o:connectangles="0,0,0"/>
                </v:shape>
                <v:shape id="AutoShape 603" o:spid="_x0000_s1128" type="#_x0000_t32" style="position:absolute;left:2755;top:2209;width:8890;height:8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">
                  <v:stroke dashstyle="dash"/>
                </v:shape>
                <v:shape id="AutoShape 605" o:spid="_x0000_s1129" type="#_x0000_t32" style="position:absolute;left:2755;top:11099;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606" o:spid="_x0000_s1130" type="#_x0000_t32" style="position:absolute;left:2755;top:2209;width:8890;height:8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">
                  <v:stroke dashstyle="dash"/>
                </v:shape>
                <w10:wrap type="square"/>
              </v:group>
            </w:pict>
          </mc:Fallback>
        </mc:AlternateContent>
      </w:r>
    </w:p>
    <w:p w14:paraId="219F0978" w14:textId="77777777" w:rsidR="00BC4C31" w:rsidRDefault="00A05215" w:rsidP="00FD39E6">
      <w:r>
        <w:t xml:space="preserve">Drawing a </w:t>
      </w:r>
      <w:proofErr w:type="gramStart"/>
      <w:r>
        <w:t>45 degree</w:t>
      </w:r>
      <w:proofErr w:type="gramEnd"/>
      <w:r>
        <w:t xml:space="preserve"> angle on the two circles, we might be interested in the length of the arc of the circle that the angle </w:t>
      </w:r>
      <w:r w:rsidR="00BC4C31">
        <w:t xml:space="preserve">indicates.  In both cases, the </w:t>
      </w:r>
      <w:proofErr w:type="gramStart"/>
      <w:r w:rsidR="00BC4C31">
        <w:t>45 degree</w:t>
      </w:r>
      <w:proofErr w:type="gramEnd"/>
      <w:r w:rsidR="00BC4C31">
        <w:t xml:space="preserve"> angle draws out an arc that is 1/8</w:t>
      </w:r>
      <w:r w:rsidR="00BC4C31" w:rsidRPr="001C313E">
        <w:rPr>
          <w:vertAlign w:val="superscript"/>
        </w:rPr>
        <w:t>th</w:t>
      </w:r>
      <w:r w:rsidR="00BC4C31">
        <w:t xml:space="preserve"> of the full circumference, so for the smaller circle, the arclength = </w:t>
      </w:r>
      <w:r w:rsidR="00BC4C31" w:rsidRPr="001C313E">
        <w:rPr>
          <w:position w:val="-24"/>
        </w:rPr>
        <w:object w:dxaOrig="1280" w:dyaOrig="620" w14:anchorId="010E7E30">
          <v:shape id="_x0000_i1103" type="#_x0000_t75" style="width:64.5pt;height:31pt" o:ole="">
            <v:imagedata r:id="rId173" o:title=""/>
          </v:shape>
          <o:OLEObject Type="Embed" ProgID="Equation.3" ShapeID="_x0000_i1103" DrawAspect="Content" ObjectID="_1717921166" r:id="rId174"/>
        </w:object>
      </w:r>
      <w:r w:rsidR="00BC4C31">
        <w:t xml:space="preserve">, and for the larger circle, the length of the arc or arclength = </w:t>
      </w:r>
      <w:r w:rsidR="00BC4C31" w:rsidRPr="001C313E">
        <w:rPr>
          <w:position w:val="-24"/>
        </w:rPr>
        <w:object w:dxaOrig="1260" w:dyaOrig="620" w14:anchorId="240BA05A">
          <v:shape id="_x0000_i1104" type="#_x0000_t75" style="width:63pt;height:31pt" o:ole="">
            <v:imagedata r:id="rId175" o:title=""/>
          </v:shape>
          <o:OLEObject Type="Embed" ProgID="Equation.3" ShapeID="_x0000_i1104" DrawAspect="Content" ObjectID="_1717921167" r:id="rId176"/>
        </w:object>
      </w:r>
      <w:r w:rsidR="00BC4C31">
        <w:t>.</w:t>
      </w:r>
    </w:p>
    <w:p w14:paraId="6D3AF677" w14:textId="77777777" w:rsidR="00BC4C31" w:rsidRDefault="00BC4C31" w:rsidP="00FD39E6"/>
    <w:p w14:paraId="0A0E2413" w14:textId="77777777" w:rsidR="00BC4C31" w:rsidRDefault="00BC4C31" w:rsidP="00FD39E6">
      <w:r>
        <w:t xml:space="preserve">Notice what happens if we find the </w:t>
      </w:r>
      <w:r>
        <w:rPr>
          <w:i/>
        </w:rPr>
        <w:t>ratio</w:t>
      </w:r>
      <w:r>
        <w:t xml:space="preserve"> of the arclength divided by the radius of the circle:</w:t>
      </w:r>
    </w:p>
    <w:p w14:paraId="5B8AB5A8" w14:textId="77777777" w:rsidR="00BC4C31" w:rsidRDefault="00BC4C31" w:rsidP="00FD39E6">
      <w:r>
        <w:t xml:space="preserve">Smaller circle:  </w:t>
      </w:r>
      <w:r w:rsidRPr="001C313E">
        <w:rPr>
          <w:position w:val="-24"/>
        </w:rPr>
        <w:object w:dxaOrig="1040" w:dyaOrig="900" w14:anchorId="6D1356EA">
          <v:shape id="_x0000_i1105" type="#_x0000_t75" style="width:52pt;height:44.5pt" o:ole="">
            <v:imagedata r:id="rId177" o:title=""/>
          </v:shape>
          <o:OLEObject Type="Embed" ProgID="Equation.3" ShapeID="_x0000_i1105" DrawAspect="Content" ObjectID="_1717921168" r:id="rId178"/>
        </w:object>
      </w:r>
    </w:p>
    <w:p w14:paraId="7367D62E" w14:textId="77777777" w:rsidR="00BC4C31" w:rsidRDefault="00BC4C31" w:rsidP="00FD39E6">
      <w:r>
        <w:t xml:space="preserve">Larger circle: </w:t>
      </w:r>
      <w:r w:rsidRPr="001C313E">
        <w:rPr>
          <w:position w:val="-24"/>
        </w:rPr>
        <w:object w:dxaOrig="1040" w:dyaOrig="900" w14:anchorId="19FA3985">
          <v:shape id="_x0000_i1106" type="#_x0000_t75" style="width:52pt;height:44.5pt" o:ole="">
            <v:imagedata r:id="rId179" o:title=""/>
          </v:shape>
          <o:OLEObject Type="Embed" ProgID="Equation.3" ShapeID="_x0000_i1106" DrawAspect="Content" ObjectID="_1717921169" r:id="rId180"/>
        </w:object>
      </w:r>
    </w:p>
    <w:p w14:paraId="71908EFB" w14:textId="77777777" w:rsidR="00BC4C31" w:rsidRDefault="00BC4C31" w:rsidP="00FD39E6"/>
    <w:p w14:paraId="51CA1F28" w14:textId="77777777" w:rsidR="00BC4C31" w:rsidRDefault="00BC4C31" w:rsidP="00FD39E6">
      <w:r>
        <w:t>The ratio is the same regardless of the radius of the circle – it only depends on the angle.  This property allows us to define a measure of the angle based on arclength.</w:t>
      </w:r>
    </w:p>
    <w:p w14:paraId="521A11A1" w14:textId="77777777" w:rsidR="00A05215" w:rsidRDefault="00A05215" w:rsidP="00A05215"/>
    <w:p w14:paraId="4D232DFF" w14:textId="77777777" w:rsidR="00862621" w:rsidRDefault="00862621" w:rsidP="00A05215"/>
    <w:p w14:paraId="59A867AD" w14:textId="77777777" w:rsidR="00382AD1" w:rsidRDefault="00382AD1" w:rsidP="00A05215"/>
    <w:p w14:paraId="2C9E4219" w14:textId="77777777" w:rsidR="00862621" w:rsidRDefault="00862621" w:rsidP="00A05215"/>
    <w:p w14:paraId="4E5A8249" w14:textId="77777777" w:rsidR="00A05215" w:rsidRDefault="00A05215" w:rsidP="00A05215"/>
    <w:p w14:paraId="0145161F" w14:textId="77777777" w:rsidR="00A05215" w:rsidRDefault="00F750D9" w:rsidP="00A05215">
      <w:pPr>
        <w:pStyle w:val="DefinitionHeader"/>
      </w:pPr>
      <w:r>
        <w:lastRenderedPageBreak/>
        <w:t>Radians</w:t>
      </w:r>
    </w:p>
    <w:p w14:paraId="526E5071" w14:textId="77777777" w:rsidR="00A05215" w:rsidRDefault="00E50479" w:rsidP="00A05215">
      <w:pPr>
        <w:pStyle w:val="Definition"/>
      </w:pPr>
      <w:r>
        <w:t>The</w:t>
      </w:r>
      <w:r w:rsidR="00A05215">
        <w:t xml:space="preserve"> </w:t>
      </w:r>
      <w:r w:rsidR="00A05215">
        <w:rPr>
          <w:b/>
        </w:rPr>
        <w:t>radian</w:t>
      </w:r>
      <w:r>
        <w:rPr>
          <w:b/>
        </w:rPr>
        <w:t xml:space="preserve"> measure</w:t>
      </w:r>
      <w:r w:rsidR="00F66873">
        <w:rPr>
          <w:b/>
        </w:rPr>
        <w:fldChar w:fldCharType="begin"/>
      </w:r>
      <w:r w:rsidR="00A63F16">
        <w:instrText xml:space="preserve"> XE "</w:instrText>
      </w:r>
      <w:r w:rsidR="00A63F16" w:rsidRPr="00BA4E9C">
        <w:rPr>
          <w:b/>
        </w:rPr>
        <w:instrText>Radian</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DE4BEB">
        <w:instrText>Angle:Radian</w:instrText>
      </w:r>
      <w:r w:rsidR="00455EE2">
        <w:instrText xml:space="preserve">" </w:instrText>
      </w:r>
      <w:r w:rsidR="00F66873">
        <w:rPr>
          <w:b/>
        </w:rPr>
        <w:fldChar w:fldCharType="end"/>
      </w:r>
      <w:r w:rsidR="00A05215">
        <w:t xml:space="preserve"> </w:t>
      </w:r>
      <w:r>
        <w:t>of an angle is</w:t>
      </w:r>
      <w:r w:rsidR="00A05215">
        <w:t xml:space="preserve"> the ratio of </w:t>
      </w:r>
      <w:r>
        <w:t>the length of the</w:t>
      </w:r>
      <w:r w:rsidR="00A05215">
        <w:t xml:space="preserve"> circular arc </w:t>
      </w:r>
      <w:r>
        <w:t xml:space="preserve">subtended by the angle </w:t>
      </w:r>
      <w:r w:rsidR="00A05215">
        <w:t xml:space="preserve">to the radius of the circle.  </w:t>
      </w:r>
    </w:p>
    <w:p w14:paraId="6D10ED32" w14:textId="77777777" w:rsidR="00A05215" w:rsidRDefault="00A05215" w:rsidP="00A05215">
      <w:pPr>
        <w:pStyle w:val="Definition"/>
      </w:pPr>
    </w:p>
    <w:p w14:paraId="3D687CEB" w14:textId="77777777" w:rsidR="00A05215" w:rsidRPr="001C313E" w:rsidRDefault="00A05215" w:rsidP="00A05215">
      <w:pPr>
        <w:pStyle w:val="Definition"/>
      </w:pPr>
      <w:r>
        <w:t xml:space="preserve">In other words, if </w:t>
      </w:r>
      <w:r>
        <w:rPr>
          <w:i/>
        </w:rPr>
        <w:t>s</w:t>
      </w:r>
      <w:r>
        <w:t xml:space="preserve"> is the length of an arc of a circle, and </w:t>
      </w:r>
      <w:r>
        <w:rPr>
          <w:i/>
        </w:rPr>
        <w:t>r</w:t>
      </w:r>
      <w:r>
        <w:t xml:space="preserve"> is the radius of the circle, then</w:t>
      </w:r>
    </w:p>
    <w:p w14:paraId="6C8D109F" w14:textId="77777777" w:rsidR="00A05215" w:rsidRDefault="00E50479" w:rsidP="00A05215">
      <w:pPr>
        <w:pStyle w:val="Definition"/>
      </w:pPr>
      <w:r>
        <w:t>radian measure</w:t>
      </w:r>
      <w:r w:rsidRPr="001C313E">
        <w:rPr>
          <w:position w:val="-24"/>
        </w:rPr>
        <w:object w:dxaOrig="400" w:dyaOrig="620" w14:anchorId="2F7D71C5">
          <v:shape id="_x0000_i1107" type="#_x0000_t75" style="width:20pt;height:31pt" o:ole="">
            <v:imagedata r:id="rId181" o:title=""/>
          </v:shape>
          <o:OLEObject Type="Embed" ProgID="Equation.DSMT4" ShapeID="_x0000_i1107" DrawAspect="Content" ObjectID="_1717921170" r:id="rId182"/>
        </w:object>
      </w:r>
    </w:p>
    <w:p w14:paraId="7AC38803" w14:textId="77777777" w:rsidR="00E50479" w:rsidRDefault="00E50479" w:rsidP="00E50479">
      <w:pPr>
        <w:pStyle w:val="Definition"/>
      </w:pPr>
      <w:r>
        <w:t>If the circle has radius 1, then the radian measure corresponds to the length of the arc.</w:t>
      </w:r>
    </w:p>
    <w:p w14:paraId="3A45DCCB" w14:textId="77777777" w:rsidR="00A05215" w:rsidRDefault="00A05215" w:rsidP="00A05215"/>
    <w:p w14:paraId="25341B69" w14:textId="77777777" w:rsidR="00227BA6" w:rsidRDefault="00227BA6" w:rsidP="00A05215"/>
    <w:p w14:paraId="5B0C3F71" w14:textId="77777777" w:rsidR="00A05215" w:rsidRDefault="00E50479" w:rsidP="00A05215">
      <w:r>
        <w:t>Because radian measure is</w:t>
      </w:r>
      <w:r w:rsidR="00A05215" w:rsidRPr="00183F6C">
        <w:t xml:space="preserve"> the ratio of two lengths, </w:t>
      </w:r>
      <w:r>
        <w:t>it is</w:t>
      </w:r>
      <w:r w:rsidR="00A05215" w:rsidRPr="00183F6C">
        <w:t xml:space="preserve"> a </w:t>
      </w:r>
      <w:r w:rsidR="00A05215" w:rsidRPr="00183F6C">
        <w:rPr>
          <w:b/>
        </w:rPr>
        <w:t>unitless measure</w:t>
      </w:r>
      <w:r w:rsidR="00A05215">
        <w:t>.  It is not necessary to write the label “radians” after a radian measure, and if you see an angle that is not labeled with “degrees” or the degree symbol, you should assume that it is a radian measure.</w:t>
      </w:r>
    </w:p>
    <w:p w14:paraId="7FEACA02" w14:textId="77777777" w:rsidR="00A05215" w:rsidRDefault="00A05215" w:rsidP="00A05215"/>
    <w:p w14:paraId="6D54A782" w14:textId="77777777" w:rsidR="00A05215" w:rsidRDefault="00A05215" w:rsidP="00A05215">
      <w:r>
        <w:t>Considering the most basic case, the unit circle</w:t>
      </w:r>
      <w:r w:rsidR="00E50479">
        <w:t xml:space="preserve"> (</w:t>
      </w:r>
      <w:r>
        <w:t>a circle with radius 1</w:t>
      </w:r>
      <w:r w:rsidR="00E50479">
        <w:t>)</w:t>
      </w:r>
      <w:r>
        <w:t xml:space="preserve">, we know that 1 rotation equals 360 degrees, </w:t>
      </w:r>
      <w:r w:rsidRPr="003E5901">
        <w:rPr>
          <w:position w:val="-6"/>
        </w:rPr>
        <w:object w:dxaOrig="520" w:dyaOrig="279" w14:anchorId="7A824CDB">
          <v:shape id="_x0000_i1108" type="#_x0000_t75" style="width:26pt;height:14.5pt" o:ole="">
            <v:imagedata r:id="rId183" o:title=""/>
          </v:shape>
          <o:OLEObject Type="Embed" ProgID="Equation.3" ShapeID="_x0000_i1108" DrawAspect="Content" ObjectID="_1717921171" r:id="rId184"/>
        </w:object>
      </w:r>
      <w:r>
        <w:t xml:space="preserve">.  We can also track one rotation around a circle by finding the circumference, </w:t>
      </w:r>
      <w:r w:rsidRPr="00C55C38">
        <w:rPr>
          <w:position w:val="-6"/>
        </w:rPr>
        <w:object w:dxaOrig="820" w:dyaOrig="279" w14:anchorId="73CB79E5">
          <v:shape id="_x0000_i1109" type="#_x0000_t75" style="width:41pt;height:14.5pt" o:ole="">
            <v:imagedata r:id="rId163" o:title=""/>
          </v:shape>
          <o:OLEObject Type="Embed" ProgID="Equation.3" ShapeID="_x0000_i1109" DrawAspect="Content" ObjectID="_1717921172" r:id="rId185"/>
        </w:object>
      </w:r>
      <w:r>
        <w:t xml:space="preserve">, and for the unit circle </w:t>
      </w:r>
      <w:r w:rsidRPr="00C55C38">
        <w:rPr>
          <w:position w:val="-6"/>
        </w:rPr>
        <w:object w:dxaOrig="760" w:dyaOrig="279" w14:anchorId="60104EA2">
          <v:shape id="_x0000_i1110" type="#_x0000_t75" style="width:38.5pt;height:14.5pt" o:ole="">
            <v:imagedata r:id="rId186" o:title=""/>
          </v:shape>
          <o:OLEObject Type="Embed" ProgID="Equation.3" ShapeID="_x0000_i1110" DrawAspect="Content" ObjectID="_1717921173" r:id="rId187"/>
        </w:object>
      </w:r>
      <w:r>
        <w:t xml:space="preserve">.  These two different ways to rotate around a circle give us a way to convert from degrees to </w:t>
      </w:r>
      <w:r w:rsidR="00E50479">
        <w:t>radians</w:t>
      </w:r>
      <w:r>
        <w:t xml:space="preserve">. </w:t>
      </w:r>
    </w:p>
    <w:p w14:paraId="63AB1EEF" w14:textId="77777777" w:rsidR="00862621" w:rsidRDefault="00862621" w:rsidP="00A05215"/>
    <w:p w14:paraId="36CEA8A4" w14:textId="77777777" w:rsidR="00A05215" w:rsidRDefault="00A05215" w:rsidP="00A05215">
      <w:r>
        <w:t xml:space="preserve">1 rotation = </w:t>
      </w:r>
      <w:r w:rsidRPr="003E5901">
        <w:rPr>
          <w:position w:val="-6"/>
        </w:rPr>
        <w:object w:dxaOrig="520" w:dyaOrig="279" w14:anchorId="6CA59436">
          <v:shape id="_x0000_i1111" type="#_x0000_t75" style="width:26pt;height:14.5pt" o:ole="">
            <v:imagedata r:id="rId188" o:title=""/>
          </v:shape>
          <o:OLEObject Type="Embed" ProgID="Equation.3" ShapeID="_x0000_i1111" DrawAspect="Content" ObjectID="_1717921174" r:id="rId189"/>
        </w:object>
      </w:r>
      <w:r>
        <w:t>=</w:t>
      </w:r>
      <w:r w:rsidRPr="00C55C38">
        <w:rPr>
          <w:position w:val="-6"/>
        </w:rPr>
        <w:object w:dxaOrig="360" w:dyaOrig="279" w14:anchorId="2733C305">
          <v:shape id="_x0000_i1112" type="#_x0000_t75" style="width:17.5pt;height:14.5pt" o:ole="">
            <v:imagedata r:id="rId165" o:title=""/>
          </v:shape>
          <o:OLEObject Type="Embed" ProgID="Equation.3" ShapeID="_x0000_i1112" DrawAspect="Content" ObjectID="_1717921175" r:id="rId190"/>
        </w:object>
      </w:r>
      <w:r>
        <w:t>radians</w:t>
      </w:r>
    </w:p>
    <w:p w14:paraId="3128720C" w14:textId="77777777" w:rsidR="00A05215" w:rsidRDefault="00A05215" w:rsidP="00A05215">
      <w:r>
        <w:t xml:space="preserve">½ rotation = </w:t>
      </w:r>
      <w:r w:rsidRPr="003E5901">
        <w:rPr>
          <w:position w:val="-6"/>
        </w:rPr>
        <w:object w:dxaOrig="499" w:dyaOrig="279" w14:anchorId="07CD63C6">
          <v:shape id="_x0000_i1113" type="#_x0000_t75" style="width:25pt;height:14.5pt" o:ole="">
            <v:imagedata r:id="rId191" o:title=""/>
          </v:shape>
          <o:OLEObject Type="Embed" ProgID="Equation.3" ShapeID="_x0000_i1113" DrawAspect="Content" ObjectID="_1717921176" r:id="rId192"/>
        </w:object>
      </w:r>
      <w:r>
        <w:t xml:space="preserve"> = </w:t>
      </w:r>
      <w:r w:rsidRPr="00C55C38">
        <w:rPr>
          <w:position w:val="-6"/>
        </w:rPr>
        <w:object w:dxaOrig="220" w:dyaOrig="220" w14:anchorId="6D7944F2">
          <v:shape id="_x0000_i1114" type="#_x0000_t75" style="width:11pt;height:11pt" o:ole="">
            <v:imagedata r:id="rId193" o:title=""/>
          </v:shape>
          <o:OLEObject Type="Embed" ProgID="Equation.3" ShapeID="_x0000_i1114" DrawAspect="Content" ObjectID="_1717921177" r:id="rId194"/>
        </w:object>
      </w:r>
      <w:r>
        <w:t>radians</w:t>
      </w:r>
    </w:p>
    <w:p w14:paraId="77AC015C" w14:textId="77777777" w:rsidR="00A05215" w:rsidRDefault="00A05215" w:rsidP="00A05215">
      <w:r>
        <w:t xml:space="preserve">¼ rotation = </w:t>
      </w:r>
      <w:r w:rsidRPr="003E5901">
        <w:rPr>
          <w:position w:val="-6"/>
        </w:rPr>
        <w:object w:dxaOrig="400" w:dyaOrig="279" w14:anchorId="6056E396">
          <v:shape id="_x0000_i1115" type="#_x0000_t75" style="width:20pt;height:14.5pt" o:ole="">
            <v:imagedata r:id="rId195" o:title=""/>
          </v:shape>
          <o:OLEObject Type="Embed" ProgID="Equation.3" ShapeID="_x0000_i1115" DrawAspect="Content" ObjectID="_1717921178" r:id="rId196"/>
        </w:object>
      </w:r>
      <w:r>
        <w:t xml:space="preserve">= </w:t>
      </w:r>
      <w:r w:rsidR="003C20F0" w:rsidRPr="003C20F0">
        <w:rPr>
          <w:position w:val="-24"/>
        </w:rPr>
        <w:object w:dxaOrig="260" w:dyaOrig="620" w14:anchorId="0065CC16">
          <v:shape id="_x0000_i1116" type="#_x0000_t75" style="width:13.5pt;height:31pt" o:ole="">
            <v:imagedata r:id="rId197" o:title=""/>
          </v:shape>
          <o:OLEObject Type="Embed" ProgID="Equation.3" ShapeID="_x0000_i1116" DrawAspect="Content" ObjectID="_1717921179" r:id="rId198"/>
        </w:object>
      </w:r>
      <w:r>
        <w:t>radians</w:t>
      </w:r>
    </w:p>
    <w:p w14:paraId="1CBD1FCF" w14:textId="77777777" w:rsidR="00A05215" w:rsidRDefault="00A05215" w:rsidP="00A05215"/>
    <w:p w14:paraId="1E7A0591" w14:textId="77777777" w:rsidR="00A05215" w:rsidRDefault="00A05215" w:rsidP="00A05215"/>
    <w:p w14:paraId="4A345C73" w14:textId="77777777" w:rsidR="00A05215" w:rsidRDefault="00A05215" w:rsidP="00A05215">
      <w:pPr>
        <w:pStyle w:val="ExampleHeader"/>
      </w:pPr>
      <w:r>
        <w:t>Example 5</w:t>
      </w:r>
    </w:p>
    <w:p w14:paraId="55CB7A46" w14:textId="77777777" w:rsidR="00A05215" w:rsidRDefault="00A05215" w:rsidP="00A05215">
      <w:pPr>
        <w:pStyle w:val="Example"/>
      </w:pPr>
      <w:r>
        <w:t xml:space="preserve">Find the radian measure of </w:t>
      </w:r>
      <w:r w:rsidR="00E6606D">
        <w:t>one third</w:t>
      </w:r>
      <w:r>
        <w:t xml:space="preserve"> of a full rotation.</w:t>
      </w:r>
    </w:p>
    <w:p w14:paraId="7A1EA8BE" w14:textId="77777777" w:rsidR="00A05215" w:rsidRDefault="00A05215" w:rsidP="00A05215">
      <w:pPr>
        <w:pStyle w:val="Example"/>
      </w:pPr>
    </w:p>
    <w:p w14:paraId="053C6EA6" w14:textId="77777777" w:rsidR="00A05215" w:rsidRDefault="00A05215" w:rsidP="00A05215">
      <w:pPr>
        <w:pStyle w:val="Example"/>
      </w:pPr>
      <w:r>
        <w:t xml:space="preserve">For any circle, the arclength along </w:t>
      </w:r>
      <w:r w:rsidR="00E6606D">
        <w:t xml:space="preserve">such a </w:t>
      </w:r>
      <w:r>
        <w:t xml:space="preserve">rotation would be </w:t>
      </w:r>
      <w:r w:rsidR="00E6606D">
        <w:t>one</w:t>
      </w:r>
      <w:r>
        <w:t xml:space="preserve"> third of the circumference, </w:t>
      </w:r>
      <w:r w:rsidRPr="00396091">
        <w:rPr>
          <w:position w:val="-24"/>
        </w:rPr>
        <w:object w:dxaOrig="1800" w:dyaOrig="620" w14:anchorId="5C530C42">
          <v:shape id="_x0000_i1117" type="#_x0000_t75" style="width:89.5pt;height:31pt" o:ole="">
            <v:imagedata r:id="rId199" o:title=""/>
          </v:shape>
          <o:OLEObject Type="Embed" ProgID="Equation.3" ShapeID="_x0000_i1117" DrawAspect="Content" ObjectID="_1717921180" r:id="rId200"/>
        </w:object>
      </w:r>
      <w:r>
        <w:t>.  The radian measure would be the arclength divided by the radius:</w:t>
      </w:r>
    </w:p>
    <w:p w14:paraId="7A6D7FE3" w14:textId="77777777" w:rsidR="00BC4C31" w:rsidRPr="00183F6C" w:rsidRDefault="00BC4C31" w:rsidP="00FD39E6">
      <w:pPr>
        <w:pStyle w:val="Example"/>
      </w:pPr>
      <w:r>
        <w:t xml:space="preserve">Radian measure = </w:t>
      </w:r>
      <w:r w:rsidRPr="00396091">
        <w:rPr>
          <w:position w:val="-24"/>
        </w:rPr>
        <w:object w:dxaOrig="1040" w:dyaOrig="620" w14:anchorId="790A1684">
          <v:shape id="_x0000_i1118" type="#_x0000_t75" style="width:52pt;height:31pt" o:ole="">
            <v:imagedata r:id="rId201" o:title=""/>
          </v:shape>
          <o:OLEObject Type="Embed" ProgID="Equation.3" ShapeID="_x0000_i1118" DrawAspect="Content" ObjectID="_1717921181" r:id="rId202"/>
        </w:object>
      </w:r>
      <w:r>
        <w:t>.</w:t>
      </w:r>
    </w:p>
    <w:p w14:paraId="55D02066" w14:textId="77777777" w:rsidR="00A05215" w:rsidRDefault="00A05215" w:rsidP="00A05215"/>
    <w:p w14:paraId="2C77C97D" w14:textId="77777777" w:rsidR="00A05215" w:rsidRDefault="00A05215" w:rsidP="00A05215"/>
    <w:p w14:paraId="0A79917C" w14:textId="77777777" w:rsidR="00862621" w:rsidRDefault="00862621" w:rsidP="00A05215"/>
    <w:p w14:paraId="74CF0A0D" w14:textId="77777777" w:rsidR="00862621" w:rsidRDefault="00862621" w:rsidP="00A05215"/>
    <w:p w14:paraId="45C183EB" w14:textId="77777777" w:rsidR="00862621" w:rsidRDefault="00862621" w:rsidP="00A05215"/>
    <w:p w14:paraId="2BEE9721" w14:textId="77777777" w:rsidR="00862621" w:rsidRDefault="00862621" w:rsidP="00A05215"/>
    <w:p w14:paraId="7B288EC6" w14:textId="77777777" w:rsidR="00862621" w:rsidRDefault="00862621" w:rsidP="00A05215"/>
    <w:p w14:paraId="5DFA2E33" w14:textId="77777777" w:rsidR="00A05215" w:rsidRDefault="00F750D9" w:rsidP="00A05215">
      <w:pPr>
        <w:pStyle w:val="DefinitionHeader"/>
      </w:pPr>
      <w:r>
        <w:t>Converting Between Radians and Degrees</w:t>
      </w:r>
    </w:p>
    <w:p w14:paraId="61CB467F" w14:textId="77777777" w:rsidR="00BC4C31" w:rsidRDefault="00BC4C31" w:rsidP="00FD39E6">
      <w:pPr>
        <w:pStyle w:val="Definition"/>
      </w:pPr>
      <w:r>
        <w:lastRenderedPageBreak/>
        <w:t xml:space="preserve">1 degree = </w:t>
      </w:r>
      <w:r w:rsidRPr="00C45A51">
        <w:rPr>
          <w:position w:val="-24"/>
        </w:rPr>
        <w:object w:dxaOrig="440" w:dyaOrig="620" w14:anchorId="130ECCAD">
          <v:shape id="_x0000_i1119" type="#_x0000_t75" style="width:22pt;height:31pt" o:ole="">
            <v:imagedata r:id="rId203" o:title=""/>
          </v:shape>
          <o:OLEObject Type="Embed" ProgID="Equation.3" ShapeID="_x0000_i1119" DrawAspect="Content" ObjectID="_1717921182" r:id="rId204"/>
        </w:object>
      </w:r>
      <w:r>
        <w:t xml:space="preserve"> radians   </w:t>
      </w:r>
    </w:p>
    <w:p w14:paraId="4E5C6C86" w14:textId="77777777" w:rsidR="00BC4C31" w:rsidRDefault="00BC4C31" w:rsidP="00FD39E6">
      <w:pPr>
        <w:pStyle w:val="Definition"/>
      </w:pPr>
      <w:r>
        <w:t xml:space="preserve">or:  to convert from degrees to radians, multiply by </w:t>
      </w:r>
      <w:r w:rsidRPr="00C45A51">
        <w:rPr>
          <w:position w:val="-24"/>
        </w:rPr>
        <w:object w:dxaOrig="1020" w:dyaOrig="620" w14:anchorId="39CED31A">
          <v:shape id="_x0000_i1120" type="#_x0000_t75" style="width:50pt;height:31pt" o:ole="">
            <v:imagedata r:id="rId205" o:title=""/>
          </v:shape>
          <o:OLEObject Type="Embed" ProgID="Equation.3" ShapeID="_x0000_i1120" DrawAspect="Content" ObjectID="_1717921183" r:id="rId206"/>
        </w:object>
      </w:r>
    </w:p>
    <w:p w14:paraId="4ABC2A38" w14:textId="77777777" w:rsidR="00BC4C31" w:rsidRDefault="00BC4C31" w:rsidP="00FD39E6">
      <w:pPr>
        <w:pStyle w:val="Definition"/>
      </w:pPr>
    </w:p>
    <w:p w14:paraId="2FAC8282" w14:textId="77777777" w:rsidR="00BC4C31" w:rsidRDefault="00BC4C31" w:rsidP="00FD39E6">
      <w:pPr>
        <w:pStyle w:val="Definition"/>
      </w:pPr>
      <w:r>
        <w:t xml:space="preserve">1 radian = </w:t>
      </w:r>
      <w:r w:rsidRPr="00C45A51">
        <w:rPr>
          <w:position w:val="-24"/>
        </w:rPr>
        <w:object w:dxaOrig="440" w:dyaOrig="620" w14:anchorId="4E856682">
          <v:shape id="_x0000_i1121" type="#_x0000_t75" style="width:22pt;height:31pt" o:ole="">
            <v:imagedata r:id="rId207" o:title=""/>
          </v:shape>
          <o:OLEObject Type="Embed" ProgID="Equation.3" ShapeID="_x0000_i1121" DrawAspect="Content" ObjectID="_1717921184" r:id="rId208"/>
        </w:object>
      </w:r>
      <w:r>
        <w:t xml:space="preserve"> degrees</w:t>
      </w:r>
    </w:p>
    <w:p w14:paraId="081778BE" w14:textId="77777777" w:rsidR="00BC4C31" w:rsidRDefault="00BC4C31" w:rsidP="00FD39E6">
      <w:pPr>
        <w:pStyle w:val="Definition"/>
      </w:pPr>
      <w:r>
        <w:t xml:space="preserve">or:  to convert from radians to degrees, multiply by </w:t>
      </w:r>
      <w:r w:rsidRPr="006A11CC">
        <w:rPr>
          <w:position w:val="-30"/>
        </w:rPr>
        <w:object w:dxaOrig="1020" w:dyaOrig="680" w14:anchorId="6EBA6FCD">
          <v:shape id="_x0000_i1122" type="#_x0000_t75" style="width:50pt;height:33.5pt" o:ole="">
            <v:imagedata r:id="rId209" o:title=""/>
          </v:shape>
          <o:OLEObject Type="Embed" ProgID="Equation.3" ShapeID="_x0000_i1122" DrawAspect="Content" ObjectID="_1717921185" r:id="rId210"/>
        </w:object>
      </w:r>
    </w:p>
    <w:p w14:paraId="077FB764" w14:textId="77777777" w:rsidR="003C20F0" w:rsidRDefault="003C20F0" w:rsidP="00A05215"/>
    <w:p w14:paraId="49AB2ACE" w14:textId="77777777" w:rsidR="00862621" w:rsidRDefault="00862621" w:rsidP="00A05215"/>
    <w:p w14:paraId="4695F282" w14:textId="77777777" w:rsidR="00A05215" w:rsidRDefault="00A05215" w:rsidP="00A05215">
      <w:pPr>
        <w:pStyle w:val="ExampleHeader"/>
      </w:pPr>
      <w:r>
        <w:t>Example 6</w:t>
      </w:r>
    </w:p>
    <w:p w14:paraId="01853E9F" w14:textId="77777777" w:rsidR="00A05215" w:rsidRDefault="00A05215" w:rsidP="00A05215">
      <w:pPr>
        <w:pStyle w:val="Example"/>
      </w:pPr>
      <w:r>
        <w:t xml:space="preserve">Convert </w:t>
      </w:r>
      <w:r w:rsidRPr="00C45A51">
        <w:rPr>
          <w:position w:val="-24"/>
        </w:rPr>
        <w:object w:dxaOrig="260" w:dyaOrig="620" w14:anchorId="015FFEDE">
          <v:shape id="_x0000_i1123" type="#_x0000_t75" style="width:12.5pt;height:31pt" o:ole="">
            <v:imagedata r:id="rId211" o:title=""/>
          </v:shape>
          <o:OLEObject Type="Embed" ProgID="Equation.DSMT4" ShapeID="_x0000_i1123" DrawAspect="Content" ObjectID="_1717921186" r:id="rId212"/>
        </w:object>
      </w:r>
      <w:r>
        <w:t xml:space="preserve"> radians to degrees</w:t>
      </w:r>
      <w:r w:rsidR="00E6606D">
        <w:t>.</w:t>
      </w:r>
    </w:p>
    <w:p w14:paraId="6FC0019F" w14:textId="77777777" w:rsidR="00A05215" w:rsidRDefault="00A05215" w:rsidP="00A05215">
      <w:pPr>
        <w:pStyle w:val="Example"/>
      </w:pPr>
      <w:r>
        <w:t xml:space="preserve">Since we are given a problem in radians and we want degrees, we multiply by </w:t>
      </w:r>
      <w:r w:rsidRPr="00207BA6">
        <w:rPr>
          <w:position w:val="-24"/>
        </w:rPr>
        <w:object w:dxaOrig="540" w:dyaOrig="620" w14:anchorId="5AC133A2">
          <v:shape id="_x0000_i1124" type="#_x0000_t75" style="width:27.5pt;height:31pt" o:ole="">
            <v:imagedata r:id="rId213" o:title=""/>
          </v:shape>
          <o:OLEObject Type="Embed" ProgID="Equation.3" ShapeID="_x0000_i1124" DrawAspect="Content" ObjectID="_1717921187" r:id="rId214"/>
        </w:object>
      </w:r>
      <w:r w:rsidR="00E6606D">
        <w:t>.</w:t>
      </w:r>
    </w:p>
    <w:p w14:paraId="340B22E1" w14:textId="77777777" w:rsidR="00E6606D" w:rsidRDefault="00E6606D" w:rsidP="00A05215">
      <w:pPr>
        <w:pStyle w:val="Example"/>
      </w:pPr>
      <w:r>
        <w:t>Remember radians are a unitless measure, so we don’t need to write “radians.”</w:t>
      </w:r>
    </w:p>
    <w:p w14:paraId="2A45E955" w14:textId="77777777" w:rsidR="00A05215" w:rsidRDefault="00A05215" w:rsidP="00A05215">
      <w:pPr>
        <w:pStyle w:val="Example"/>
      </w:pPr>
      <w:r w:rsidRPr="00C45A51">
        <w:rPr>
          <w:position w:val="-24"/>
        </w:rPr>
        <w:object w:dxaOrig="260" w:dyaOrig="620" w14:anchorId="40E6B567">
          <v:shape id="_x0000_i1125" type="#_x0000_t75" style="width:12.5pt;height:31pt" o:ole="">
            <v:imagedata r:id="rId211" o:title=""/>
          </v:shape>
          <o:OLEObject Type="Embed" ProgID="Equation.DSMT4" ShapeID="_x0000_i1125" DrawAspect="Content" ObjectID="_1717921188" r:id="rId215"/>
        </w:object>
      </w:r>
      <w:r>
        <w:t xml:space="preserve"> radians = </w:t>
      </w:r>
      <w:r w:rsidRPr="00B04E45">
        <w:rPr>
          <w:position w:val="-24"/>
        </w:rPr>
        <w:object w:dxaOrig="1359" w:dyaOrig="620" w14:anchorId="6DCA16C4">
          <v:shape id="_x0000_i1126" type="#_x0000_t75" style="width:68.5pt;height:31pt" o:ole="">
            <v:imagedata r:id="rId216" o:title=""/>
          </v:shape>
          <o:OLEObject Type="Embed" ProgID="Equation.3" ShapeID="_x0000_i1126" DrawAspect="Content" ObjectID="_1717921189" r:id="rId217"/>
        </w:object>
      </w:r>
      <w:r>
        <w:t xml:space="preserve"> degrees</w:t>
      </w:r>
      <w:r w:rsidR="00E6606D">
        <w:t>.</w:t>
      </w:r>
    </w:p>
    <w:p w14:paraId="57152251" w14:textId="77777777" w:rsidR="00A05215" w:rsidRDefault="00A05215" w:rsidP="00A05215"/>
    <w:p w14:paraId="60D25F5B" w14:textId="77777777" w:rsidR="00A05215" w:rsidRDefault="00A05215" w:rsidP="00A05215"/>
    <w:p w14:paraId="01A10F69" w14:textId="77777777" w:rsidR="00A05215" w:rsidRDefault="00A05215" w:rsidP="00A05215">
      <w:pPr>
        <w:pStyle w:val="ExampleHeader"/>
      </w:pPr>
      <w:r>
        <w:t>Example 7</w:t>
      </w:r>
    </w:p>
    <w:p w14:paraId="1AD8F175" w14:textId="77777777" w:rsidR="00A05215" w:rsidRDefault="00A05215" w:rsidP="00A05215">
      <w:pPr>
        <w:pStyle w:val="Example"/>
      </w:pPr>
      <w:r>
        <w:t>Convert 15 degrees to radians</w:t>
      </w:r>
      <w:r w:rsidR="00E6606D">
        <w:t>.</w:t>
      </w:r>
    </w:p>
    <w:p w14:paraId="0FB3E5D5" w14:textId="77777777" w:rsidR="00A05215" w:rsidRDefault="00A05215" w:rsidP="00A05215">
      <w:pPr>
        <w:pStyle w:val="Example"/>
      </w:pPr>
    </w:p>
    <w:p w14:paraId="0384D092" w14:textId="77777777" w:rsidR="00A05215" w:rsidRDefault="00A05215" w:rsidP="00A05215">
      <w:pPr>
        <w:pStyle w:val="Example"/>
      </w:pPr>
      <w:r>
        <w:t xml:space="preserve">In this </w:t>
      </w:r>
      <w:r w:rsidR="003C20F0">
        <w:t>example,</w:t>
      </w:r>
      <w:r>
        <w:t xml:space="preserve"> we start with degrees and want </w:t>
      </w:r>
      <w:proofErr w:type="gramStart"/>
      <w:r>
        <w:t>radians</w:t>
      </w:r>
      <w:proofErr w:type="gramEnd"/>
      <w:r>
        <w:t xml:space="preserve"> so we use the other conversion</w:t>
      </w:r>
      <w:r w:rsidRPr="00207BA6">
        <w:rPr>
          <w:position w:val="-24"/>
        </w:rPr>
        <w:object w:dxaOrig="540" w:dyaOrig="620" w14:anchorId="7CD8620C">
          <v:shape id="_x0000_i1127" type="#_x0000_t75" style="width:27.5pt;height:31pt" o:ole="">
            <v:imagedata r:id="rId218" o:title=""/>
          </v:shape>
          <o:OLEObject Type="Embed" ProgID="Equation.3" ShapeID="_x0000_i1127" DrawAspect="Content" ObjectID="_1717921190" r:id="rId219"/>
        </w:object>
      </w:r>
      <w:r>
        <w:t>so that the degree units cancel and we are left with the unitless measure of radians.</w:t>
      </w:r>
    </w:p>
    <w:p w14:paraId="19422501" w14:textId="77777777" w:rsidR="00A05215" w:rsidRDefault="00A05215" w:rsidP="00A05215">
      <w:pPr>
        <w:pStyle w:val="Example"/>
      </w:pPr>
      <w:r>
        <w:t xml:space="preserve">15 degrees = </w:t>
      </w:r>
      <w:r w:rsidRPr="00B04E45">
        <w:rPr>
          <w:position w:val="-24"/>
        </w:rPr>
        <w:object w:dxaOrig="1480" w:dyaOrig="620" w14:anchorId="14366883">
          <v:shape id="_x0000_i1128" type="#_x0000_t75" style="width:74.5pt;height:31pt" o:ole="">
            <v:imagedata r:id="rId220" o:title=""/>
          </v:shape>
          <o:OLEObject Type="Embed" ProgID="Equation.3" ShapeID="_x0000_i1128" DrawAspect="Content" ObjectID="_1717921191" r:id="rId221"/>
        </w:object>
      </w:r>
    </w:p>
    <w:p w14:paraId="19925CC9" w14:textId="77777777" w:rsidR="00A05215" w:rsidRDefault="00A05215" w:rsidP="00A05215"/>
    <w:p w14:paraId="1EFE5CCE" w14:textId="77777777" w:rsidR="00A05215" w:rsidRPr="00B04E45" w:rsidRDefault="00A05215" w:rsidP="00A05215"/>
    <w:p w14:paraId="1F3B1B80" w14:textId="77777777" w:rsidR="00A05215" w:rsidRDefault="00A05215" w:rsidP="00A05215">
      <w:pPr>
        <w:pStyle w:val="TryitNow"/>
      </w:pPr>
      <w:r>
        <w:t>Try it Now</w:t>
      </w:r>
    </w:p>
    <w:p w14:paraId="399AB25D" w14:textId="77777777" w:rsidR="00A05215" w:rsidRPr="00B04E45" w:rsidRDefault="00A05215" w:rsidP="00A05215">
      <w:pPr>
        <w:pStyle w:val="TryitNowbody"/>
      </w:pPr>
      <w:r>
        <w:t xml:space="preserve">3. </w:t>
      </w:r>
      <w:r w:rsidRPr="00B04E45">
        <w:t xml:space="preserve">Convert </w:t>
      </w:r>
      <w:r w:rsidRPr="00B04E45">
        <w:rPr>
          <w:position w:val="-24"/>
        </w:rPr>
        <w:object w:dxaOrig="400" w:dyaOrig="620" w14:anchorId="065430B3">
          <v:shape id="_x0000_i1129" type="#_x0000_t75" style="width:20pt;height:31pt" o:ole="">
            <v:imagedata r:id="rId222" o:title=""/>
          </v:shape>
          <o:OLEObject Type="Embed" ProgID="Equation.3" ShapeID="_x0000_i1129" DrawAspect="Content" ObjectID="_1717921192" r:id="rId223"/>
        </w:object>
      </w:r>
      <w:r w:rsidRPr="00B04E45">
        <w:t xml:space="preserve"> radians to degrees</w:t>
      </w:r>
      <w:r w:rsidR="00E6606D">
        <w:t>.</w:t>
      </w:r>
    </w:p>
    <w:p w14:paraId="7EB96619" w14:textId="77777777" w:rsidR="00A05215" w:rsidRDefault="00A05215" w:rsidP="00A05215"/>
    <w:p w14:paraId="298EBA2E" w14:textId="77777777" w:rsidR="00862621" w:rsidRDefault="00862621" w:rsidP="00A05215"/>
    <w:p w14:paraId="63893C2B" w14:textId="77777777" w:rsidR="00862621" w:rsidRDefault="00862621" w:rsidP="00A05215"/>
    <w:p w14:paraId="22D62613" w14:textId="77777777" w:rsidR="00862621" w:rsidRDefault="00862621" w:rsidP="00A05215"/>
    <w:p w14:paraId="0C7F6253" w14:textId="77777777" w:rsidR="00862621" w:rsidRDefault="00862621" w:rsidP="00A05215"/>
    <w:p w14:paraId="0DEBBF34" w14:textId="77777777" w:rsidR="00A05215" w:rsidRDefault="00450FE4" w:rsidP="00A05215">
      <w:r>
        <w:rPr>
          <w:noProof/>
        </w:rPr>
        <w:lastRenderedPageBreak/>
        <mc:AlternateContent>
          <mc:Choice Requires="wpc">
            <w:drawing>
              <wp:anchor distT="0" distB="0" distL="114300" distR="114300" simplePos="0" relativeHeight="251645440" behindDoc="0" locked="0" layoutInCell="1" allowOverlap="1" wp14:anchorId="66DD04F6" wp14:editId="5507F50E">
                <wp:simplePos x="0" y="0"/>
                <wp:positionH relativeFrom="column">
                  <wp:posOffset>2190750</wp:posOffset>
                </wp:positionH>
                <wp:positionV relativeFrom="paragraph">
                  <wp:posOffset>64135</wp:posOffset>
                </wp:positionV>
                <wp:extent cx="3314700" cy="3314700"/>
                <wp:effectExtent l="0" t="0" r="0" b="0"/>
                <wp:wrapSquare wrapText="bothSides"/>
                <wp:docPr id="96" name="Canvas 118" descr="A circle with angles indicated at pi over 6, pi over 4, pi over 3, pi over 2, 2 pi over 3, 3 pi over 4, 5 pi over 6, pi, 7 pi over 6, 5 pi over 5, 4 pi over 3, 3 pi over 2, 5 pi over 3, 7 pi over 4, 11 pi over 6, and 2pi."/>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28" name="Group 120"/>
                        <wpg:cNvGrpSpPr>
                          <a:grpSpLocks/>
                        </wpg:cNvGrpSpPr>
                        <wpg:grpSpPr bwMode="auto">
                          <a:xfrm>
                            <a:off x="362585" y="429260"/>
                            <a:ext cx="2427605" cy="2427605"/>
                            <a:chOff x="3427" y="2182"/>
                            <a:chExt cx="2550" cy="2550"/>
                          </a:xfrm>
                        </wpg:grpSpPr>
                        <wps:wsp>
                          <wps:cNvPr id="230" name="Oval 121"/>
                          <wps:cNvSpPr>
                            <a:spLocks noChangeArrowheads="1"/>
                          </wps:cNvSpPr>
                          <wps:spPr bwMode="auto">
                            <a:xfrm>
                              <a:off x="3427" y="2182"/>
                              <a:ext cx="2550" cy="2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AutoShape 122"/>
                          <wps:cNvCnPr>
                            <a:cxnSpLocks noChangeShapeType="1"/>
                          </wps:cNvCnPr>
                          <wps:spPr bwMode="auto">
                            <a:xfrm>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23"/>
                          <wps:cNvCnPr>
                            <a:cxnSpLocks noChangeShapeType="1"/>
                          </wps:cNvCnPr>
                          <wps:spPr bwMode="auto">
                            <a:xfrm rot="18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24"/>
                          <wps:cNvCnPr>
                            <a:cxnSpLocks noChangeShapeType="1"/>
                          </wps:cNvCnPr>
                          <wps:spPr bwMode="auto">
                            <a:xfrm rot="36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125"/>
                          <wps:cNvCnPr>
                            <a:cxnSpLocks noChangeShapeType="1"/>
                          </wps:cNvCnPr>
                          <wps:spPr bwMode="auto">
                            <a:xfrm rot="54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126"/>
                          <wps:cNvCnPr>
                            <a:cxnSpLocks noChangeShapeType="1"/>
                          </wps:cNvCnPr>
                          <wps:spPr bwMode="auto">
                            <a:xfrm rot="72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27"/>
                          <wps:cNvCnPr>
                            <a:cxnSpLocks noChangeShapeType="1"/>
                          </wps:cNvCnPr>
                          <wps:spPr bwMode="auto">
                            <a:xfrm rot="90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28"/>
                          <wps:cNvCnPr>
                            <a:cxnSpLocks noChangeShapeType="1"/>
                          </wps:cNvCnPr>
                          <wps:spPr bwMode="auto">
                            <a:xfrm rot="27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129"/>
                          <wps:cNvCnPr>
                            <a:cxnSpLocks noChangeShapeType="1"/>
                          </wps:cNvCnPr>
                          <wps:spPr bwMode="auto">
                            <a:xfrm rot="81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Text Box 130"/>
                        <wps:cNvSpPr txBox="1">
                          <a:spLocks noChangeArrowheads="1"/>
                        </wps:cNvSpPr>
                        <wps:spPr bwMode="auto">
                          <a:xfrm>
                            <a:off x="2843530" y="1571625"/>
                            <a:ext cx="456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AD11" w14:textId="77777777" w:rsidR="007F7B8D" w:rsidRPr="0045418F" w:rsidRDefault="007F7B8D" w:rsidP="00A05215">
                              <w:r>
                                <w:t xml:space="preserve">0, </w:t>
                              </w:r>
                              <w:r w:rsidRPr="0045418F">
                                <w:rPr>
                                  <w:position w:val="-6"/>
                                </w:rPr>
                                <w:object w:dxaOrig="360" w:dyaOrig="279" w14:anchorId="2851031A">
                                  <v:shape id="_x0000_i1131" type="#_x0000_t75" style="width:17.5pt;height:14.5pt" o:ole="">
                                    <v:imagedata r:id="rId224" o:title=""/>
                                  </v:shape>
                                  <o:OLEObject Type="Embed" ProgID="Equation.DSMT4" ShapeID="_x0000_i1131" DrawAspect="Content" ObjectID="_1717921579" r:id="rId225"/>
                                </w:object>
                              </w:r>
                            </w:p>
                          </w:txbxContent>
                        </wps:txbx>
                        <wps:bodyPr rot="0" vert="horz" wrap="square" lIns="0" tIns="0" rIns="0" bIns="0" anchor="t" anchorCtr="0" upright="1">
                          <a:noAutofit/>
                        </wps:bodyPr>
                      </wps:wsp>
                      <wps:wsp>
                        <wps:cNvPr id="240" name="Text Box 131"/>
                        <wps:cNvSpPr txBox="1">
                          <a:spLocks noChangeArrowheads="1"/>
                        </wps:cNvSpPr>
                        <wps:spPr bwMode="auto">
                          <a:xfrm>
                            <a:off x="2696210" y="857250"/>
                            <a:ext cx="1593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CDCC" w14:textId="77777777" w:rsidR="007F7B8D" w:rsidRPr="0045418F" w:rsidRDefault="007F7B8D" w:rsidP="00A05215">
                              <w:r w:rsidRPr="0045418F">
                                <w:rPr>
                                  <w:position w:val="-24"/>
                                </w:rPr>
                                <w:object w:dxaOrig="260" w:dyaOrig="620" w14:anchorId="46F0C7C0">
                                  <v:shape id="_x0000_i1133" type="#_x0000_t75" style="width:12.5pt;height:30pt" o:ole="">
                                    <v:imagedata r:id="rId226" o:title=""/>
                                  </v:shape>
                                  <o:OLEObject Type="Embed" ProgID="Equation.DSMT4" ShapeID="_x0000_i1133" DrawAspect="Content" ObjectID="_1717921580" r:id="rId227"/>
                                </w:object>
                              </w:r>
                            </w:p>
                          </w:txbxContent>
                        </wps:txbx>
                        <wps:bodyPr rot="0" vert="horz" wrap="none" lIns="0" tIns="0" rIns="0" bIns="0" anchor="t" anchorCtr="0" upright="1">
                          <a:spAutoFit/>
                        </wps:bodyPr>
                      </wps:wsp>
                      <wps:wsp>
                        <wps:cNvPr id="241" name="Text Box 132"/>
                        <wps:cNvSpPr txBox="1">
                          <a:spLocks noChangeArrowheads="1"/>
                        </wps:cNvSpPr>
                        <wps:spPr bwMode="auto">
                          <a:xfrm>
                            <a:off x="2429510" y="476250"/>
                            <a:ext cx="1593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058B" w14:textId="77777777" w:rsidR="007F7B8D" w:rsidRPr="0045418F" w:rsidRDefault="007F7B8D" w:rsidP="00A05215">
                              <w:r w:rsidRPr="0045418F">
                                <w:rPr>
                                  <w:position w:val="-24"/>
                                </w:rPr>
                                <w:object w:dxaOrig="260" w:dyaOrig="620" w14:anchorId="1E2BD948">
                                  <v:shape id="_x0000_i1135" type="#_x0000_t75" style="width:12.5pt;height:30pt" o:ole="">
                                    <v:imagedata r:id="rId228" o:title=""/>
                                  </v:shape>
                                  <o:OLEObject Type="Embed" ProgID="Equation.DSMT4" ShapeID="_x0000_i1135" DrawAspect="Content" ObjectID="_1717921581" r:id="rId229"/>
                                </w:object>
                              </w:r>
                            </w:p>
                          </w:txbxContent>
                        </wps:txbx>
                        <wps:bodyPr rot="0" vert="horz" wrap="none" lIns="0" tIns="0" rIns="0" bIns="0" anchor="t" anchorCtr="0" upright="1">
                          <a:spAutoFit/>
                        </wps:bodyPr>
                      </wps:wsp>
                      <wps:wsp>
                        <wps:cNvPr id="242" name="Text Box 133"/>
                        <wps:cNvSpPr txBox="1">
                          <a:spLocks noChangeArrowheads="1"/>
                        </wps:cNvSpPr>
                        <wps:spPr bwMode="auto">
                          <a:xfrm>
                            <a:off x="2172335" y="247650"/>
                            <a:ext cx="1593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3A7D" w14:textId="77777777" w:rsidR="007F7B8D" w:rsidRPr="0045418F" w:rsidRDefault="007F7B8D" w:rsidP="00A05215">
                              <w:r w:rsidRPr="0045418F">
                                <w:rPr>
                                  <w:position w:val="-24"/>
                                </w:rPr>
                                <w:object w:dxaOrig="260" w:dyaOrig="620" w14:anchorId="133B7268">
                                  <v:shape id="_x0000_i1137" type="#_x0000_t75" style="width:12.5pt;height:30pt" o:ole="">
                                    <v:imagedata r:id="rId230" o:title=""/>
                                  </v:shape>
                                  <o:OLEObject Type="Embed" ProgID="Equation.DSMT4" ShapeID="_x0000_i1137" DrawAspect="Content" ObjectID="_1717921582" r:id="rId231"/>
                                </w:object>
                              </w:r>
                            </w:p>
                          </w:txbxContent>
                        </wps:txbx>
                        <wps:bodyPr rot="0" vert="horz" wrap="none" lIns="0" tIns="0" rIns="0" bIns="0" anchor="t" anchorCtr="0" upright="1">
                          <a:spAutoFit/>
                        </wps:bodyPr>
                      </wps:wsp>
                      <wps:wsp>
                        <wps:cNvPr id="244" name="Text Box 134"/>
                        <wps:cNvSpPr txBox="1">
                          <a:spLocks noChangeArrowheads="1"/>
                        </wps:cNvSpPr>
                        <wps:spPr bwMode="auto">
                          <a:xfrm>
                            <a:off x="1505585" y="38100"/>
                            <a:ext cx="1593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B898" w14:textId="77777777" w:rsidR="007F7B8D" w:rsidRPr="0045418F" w:rsidRDefault="007F7B8D" w:rsidP="00A05215">
                              <w:r w:rsidRPr="0045418F">
                                <w:rPr>
                                  <w:position w:val="-24"/>
                                </w:rPr>
                                <w:object w:dxaOrig="260" w:dyaOrig="620" w14:anchorId="6AA0ABB0">
                                  <v:shape id="_x0000_i1139" type="#_x0000_t75" style="width:12.5pt;height:30pt" o:ole="">
                                    <v:imagedata r:id="rId232" o:title=""/>
                                  </v:shape>
                                  <o:OLEObject Type="Embed" ProgID="Equation.DSMT4" ShapeID="_x0000_i1139" DrawAspect="Content" ObjectID="_1717921583" r:id="rId233"/>
                                </w:object>
                              </w:r>
                            </w:p>
                          </w:txbxContent>
                        </wps:txbx>
                        <wps:bodyPr rot="0" vert="horz" wrap="none" lIns="0" tIns="0" rIns="0" bIns="0" anchor="t" anchorCtr="0" upright="1">
                          <a:spAutoFit/>
                        </wps:bodyPr>
                      </wps:wsp>
                      <wps:wsp>
                        <wps:cNvPr id="245" name="Text Box 135"/>
                        <wps:cNvSpPr txBox="1">
                          <a:spLocks noChangeArrowheads="1"/>
                        </wps:cNvSpPr>
                        <wps:spPr bwMode="auto">
                          <a:xfrm>
                            <a:off x="895985" y="17145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42F" w14:textId="77777777" w:rsidR="007F7B8D" w:rsidRPr="0045418F" w:rsidRDefault="007F7B8D" w:rsidP="00A05215">
                              <w:r w:rsidRPr="0045418F">
                                <w:rPr>
                                  <w:position w:val="-24"/>
                                </w:rPr>
                                <w:object w:dxaOrig="380" w:dyaOrig="620" w14:anchorId="30E769B6">
                                  <v:shape id="_x0000_i1141" type="#_x0000_t75" style="width:18.5pt;height:30pt" o:ole="">
                                    <v:imagedata r:id="rId234" o:title=""/>
                                  </v:shape>
                                  <o:OLEObject Type="Embed" ProgID="Equation.DSMT4" ShapeID="_x0000_i1141" DrawAspect="Content" ObjectID="_1717921584" r:id="rId235"/>
                                </w:object>
                              </w:r>
                            </w:p>
                          </w:txbxContent>
                        </wps:txbx>
                        <wps:bodyPr rot="0" vert="horz" wrap="none" lIns="0" tIns="0" rIns="0" bIns="0" anchor="t" anchorCtr="0" upright="1">
                          <a:spAutoFit/>
                        </wps:bodyPr>
                      </wps:wsp>
                      <wps:wsp>
                        <wps:cNvPr id="246" name="Text Box 136"/>
                        <wps:cNvSpPr txBox="1">
                          <a:spLocks noChangeArrowheads="1"/>
                        </wps:cNvSpPr>
                        <wps:spPr bwMode="auto">
                          <a:xfrm>
                            <a:off x="581660" y="40005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D03F0" w14:textId="77777777" w:rsidR="007F7B8D" w:rsidRPr="0045418F" w:rsidRDefault="007F7B8D" w:rsidP="00A05215">
                              <w:r w:rsidRPr="0045418F">
                                <w:rPr>
                                  <w:position w:val="-24"/>
                                </w:rPr>
                                <w:object w:dxaOrig="380" w:dyaOrig="620" w14:anchorId="38CF3EBD">
                                  <v:shape id="_x0000_i1143" type="#_x0000_t75" style="width:18.5pt;height:30pt" o:ole="">
                                    <v:imagedata r:id="rId236" o:title=""/>
                                  </v:shape>
                                  <o:OLEObject Type="Embed" ProgID="Equation.DSMT4" ShapeID="_x0000_i1143" DrawAspect="Content" ObjectID="_1717921585" r:id="rId237"/>
                                </w:object>
                              </w:r>
                            </w:p>
                          </w:txbxContent>
                        </wps:txbx>
                        <wps:bodyPr rot="0" vert="horz" wrap="none" lIns="0" tIns="0" rIns="0" bIns="0" anchor="t" anchorCtr="0" upright="1">
                          <a:spAutoFit/>
                        </wps:bodyPr>
                      </wps:wsp>
                      <wps:wsp>
                        <wps:cNvPr id="247" name="Text Box 137"/>
                        <wps:cNvSpPr txBox="1">
                          <a:spLocks noChangeArrowheads="1"/>
                        </wps:cNvSpPr>
                        <wps:spPr bwMode="auto">
                          <a:xfrm>
                            <a:off x="295910" y="752475"/>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D75C" w14:textId="77777777" w:rsidR="007F7B8D" w:rsidRPr="0045418F" w:rsidRDefault="007F7B8D" w:rsidP="00A05215">
                              <w:r w:rsidRPr="0045418F">
                                <w:rPr>
                                  <w:position w:val="-24"/>
                                </w:rPr>
                                <w:object w:dxaOrig="380" w:dyaOrig="620" w14:anchorId="01A6A76A">
                                  <v:shape id="_x0000_i1145" type="#_x0000_t75" style="width:18.5pt;height:30pt" o:ole="">
                                    <v:imagedata r:id="rId238" o:title=""/>
                                  </v:shape>
                                  <o:OLEObject Type="Embed" ProgID="Equation.DSMT4" ShapeID="_x0000_i1145" DrawAspect="Content" ObjectID="_1717921586" r:id="rId239"/>
                                </w:object>
                              </w:r>
                            </w:p>
                          </w:txbxContent>
                        </wps:txbx>
                        <wps:bodyPr rot="0" vert="horz" wrap="none" lIns="0" tIns="0" rIns="0" bIns="0" anchor="t" anchorCtr="0" upright="1">
                          <a:spAutoFit/>
                        </wps:bodyPr>
                      </wps:wsp>
                      <wps:wsp>
                        <wps:cNvPr id="248" name="Text Box 138"/>
                        <wps:cNvSpPr txBox="1">
                          <a:spLocks noChangeArrowheads="1"/>
                        </wps:cNvSpPr>
                        <wps:spPr bwMode="auto">
                          <a:xfrm>
                            <a:off x="162560" y="1543050"/>
                            <a:ext cx="140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2EAF" w14:textId="77777777" w:rsidR="007F7B8D" w:rsidRPr="0045418F" w:rsidRDefault="007F7B8D" w:rsidP="00A05215">
                              <w:r w:rsidRPr="0045418F">
                                <w:rPr>
                                  <w:position w:val="-6"/>
                                </w:rPr>
                                <w:object w:dxaOrig="220" w:dyaOrig="220" w14:anchorId="71713D4F">
                                  <v:shape id="_x0000_i1147" type="#_x0000_t75" style="width:11pt;height:11pt" o:ole="">
                                    <v:imagedata r:id="rId240" o:title=""/>
                                  </v:shape>
                                  <o:OLEObject Type="Embed" ProgID="Equation.DSMT4" ShapeID="_x0000_i1147" DrawAspect="Content" ObjectID="_1717921587" r:id="rId241"/>
                                </w:object>
                              </w:r>
                            </w:p>
                          </w:txbxContent>
                        </wps:txbx>
                        <wps:bodyPr rot="0" vert="horz" wrap="none" lIns="0" tIns="0" rIns="0" bIns="0" anchor="t" anchorCtr="0" upright="1">
                          <a:spAutoFit/>
                        </wps:bodyPr>
                      </wps:wsp>
                      <wps:wsp>
                        <wps:cNvPr id="249" name="Text Box 139"/>
                        <wps:cNvSpPr txBox="1">
                          <a:spLocks noChangeArrowheads="1"/>
                        </wps:cNvSpPr>
                        <wps:spPr bwMode="auto">
                          <a:xfrm>
                            <a:off x="229235" y="211455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971C" w14:textId="77777777" w:rsidR="007F7B8D" w:rsidRPr="0045418F" w:rsidRDefault="007F7B8D" w:rsidP="00A05215">
                              <w:r w:rsidRPr="0045418F">
                                <w:rPr>
                                  <w:position w:val="-24"/>
                                </w:rPr>
                                <w:object w:dxaOrig="380" w:dyaOrig="620" w14:anchorId="2049FB8F">
                                  <v:shape id="_x0000_i1149" type="#_x0000_t75" style="width:18.5pt;height:30pt" o:ole="">
                                    <v:imagedata r:id="rId242" o:title=""/>
                                  </v:shape>
                                  <o:OLEObject Type="Embed" ProgID="Equation.DSMT4" ShapeID="_x0000_i1149" DrawAspect="Content" ObjectID="_1717921588" r:id="rId243"/>
                                </w:object>
                              </w:r>
                            </w:p>
                          </w:txbxContent>
                        </wps:txbx>
                        <wps:bodyPr rot="0" vert="horz" wrap="none" lIns="0" tIns="0" rIns="0" bIns="0" anchor="t" anchorCtr="0" upright="1">
                          <a:spAutoFit/>
                        </wps:bodyPr>
                      </wps:wsp>
                      <wps:wsp>
                        <wps:cNvPr id="250" name="Text Box 140"/>
                        <wps:cNvSpPr txBox="1">
                          <a:spLocks noChangeArrowheads="1"/>
                        </wps:cNvSpPr>
                        <wps:spPr bwMode="auto">
                          <a:xfrm>
                            <a:off x="495935" y="250190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1A18" w14:textId="77777777" w:rsidR="007F7B8D" w:rsidRPr="0045418F" w:rsidRDefault="007F7B8D" w:rsidP="00A05215">
                              <w:r w:rsidRPr="0045418F">
                                <w:rPr>
                                  <w:position w:val="-24"/>
                                </w:rPr>
                                <w:object w:dxaOrig="380" w:dyaOrig="620" w14:anchorId="514465B4">
                                  <v:shape id="_x0000_i1151" type="#_x0000_t75" style="width:18.5pt;height:30pt" o:ole="">
                                    <v:imagedata r:id="rId244" o:title=""/>
                                  </v:shape>
                                  <o:OLEObject Type="Embed" ProgID="Equation.DSMT4" ShapeID="_x0000_i1151" DrawAspect="Content" ObjectID="_1717921589" r:id="rId245"/>
                                </w:object>
                              </w:r>
                            </w:p>
                          </w:txbxContent>
                        </wps:txbx>
                        <wps:bodyPr rot="0" vert="horz" wrap="none" lIns="0" tIns="0" rIns="0" bIns="0" anchor="t" anchorCtr="0" upright="1">
                          <a:spAutoFit/>
                        </wps:bodyPr>
                      </wps:wsp>
                      <wps:wsp>
                        <wps:cNvPr id="251" name="Text Box 141"/>
                        <wps:cNvSpPr txBox="1">
                          <a:spLocks noChangeArrowheads="1"/>
                        </wps:cNvSpPr>
                        <wps:spPr bwMode="auto">
                          <a:xfrm>
                            <a:off x="819785" y="271145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1ACE" w14:textId="77777777" w:rsidR="007F7B8D" w:rsidRPr="0045418F" w:rsidRDefault="007F7B8D" w:rsidP="00A05215">
                              <w:r w:rsidRPr="0045418F">
                                <w:rPr>
                                  <w:position w:val="-24"/>
                                </w:rPr>
                                <w:object w:dxaOrig="380" w:dyaOrig="620" w14:anchorId="47FE928A">
                                  <v:shape id="_x0000_i1153" type="#_x0000_t75" style="width:18.5pt;height:30pt" o:ole="">
                                    <v:imagedata r:id="rId246" o:title=""/>
                                  </v:shape>
                                  <o:OLEObject Type="Embed" ProgID="Equation.DSMT4" ShapeID="_x0000_i1153" DrawAspect="Content" ObjectID="_1717921590" r:id="rId247"/>
                                </w:object>
                              </w:r>
                            </w:p>
                          </w:txbxContent>
                        </wps:txbx>
                        <wps:bodyPr rot="0" vert="horz" wrap="none" lIns="0" tIns="0" rIns="0" bIns="0" anchor="t" anchorCtr="0" upright="1">
                          <a:spAutoFit/>
                        </wps:bodyPr>
                      </wps:wsp>
                      <wps:wsp>
                        <wps:cNvPr id="252" name="Text Box 142"/>
                        <wps:cNvSpPr txBox="1">
                          <a:spLocks noChangeArrowheads="1"/>
                        </wps:cNvSpPr>
                        <wps:spPr bwMode="auto">
                          <a:xfrm>
                            <a:off x="1457960" y="2854325"/>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F7CF5" w14:textId="77777777" w:rsidR="007F7B8D" w:rsidRPr="0045418F" w:rsidRDefault="007F7B8D" w:rsidP="00A05215">
                              <w:r w:rsidRPr="0045418F">
                                <w:rPr>
                                  <w:position w:val="-24"/>
                                </w:rPr>
                                <w:object w:dxaOrig="380" w:dyaOrig="620" w14:anchorId="0C48A468">
                                  <v:shape id="_x0000_i1155" type="#_x0000_t75" style="width:18.5pt;height:30pt" o:ole="">
                                    <v:imagedata r:id="rId248" o:title=""/>
                                  </v:shape>
                                  <o:OLEObject Type="Embed" ProgID="Equation.DSMT4" ShapeID="_x0000_i1155" DrawAspect="Content" ObjectID="_1717921591" r:id="rId249"/>
                                </w:object>
                              </w:r>
                            </w:p>
                          </w:txbxContent>
                        </wps:txbx>
                        <wps:bodyPr rot="0" vert="horz" wrap="none" lIns="0" tIns="0" rIns="0" bIns="0" anchor="t" anchorCtr="0" upright="1">
                          <a:spAutoFit/>
                        </wps:bodyPr>
                      </wps:wsp>
                      <wps:wsp>
                        <wps:cNvPr id="253" name="Text Box 143"/>
                        <wps:cNvSpPr txBox="1">
                          <a:spLocks noChangeArrowheads="1"/>
                        </wps:cNvSpPr>
                        <wps:spPr bwMode="auto">
                          <a:xfrm>
                            <a:off x="2134235" y="2701925"/>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60BE" w14:textId="77777777" w:rsidR="007F7B8D" w:rsidRPr="0045418F" w:rsidRDefault="007F7B8D" w:rsidP="00A05215">
                              <w:r w:rsidRPr="0045418F">
                                <w:rPr>
                                  <w:position w:val="-24"/>
                                </w:rPr>
                                <w:object w:dxaOrig="380" w:dyaOrig="620" w14:anchorId="59D7EF50">
                                  <v:shape id="_x0000_i1157" type="#_x0000_t75" style="width:18.5pt;height:30pt" o:ole="">
                                    <v:imagedata r:id="rId250" o:title=""/>
                                  </v:shape>
                                  <o:OLEObject Type="Embed" ProgID="Equation.DSMT4" ShapeID="_x0000_i1157" DrawAspect="Content" ObjectID="_1717921592" r:id="rId251"/>
                                </w:object>
                              </w:r>
                            </w:p>
                          </w:txbxContent>
                        </wps:txbx>
                        <wps:bodyPr rot="0" vert="horz" wrap="none" lIns="0" tIns="0" rIns="0" bIns="0" anchor="t" anchorCtr="0" upright="1">
                          <a:spAutoFit/>
                        </wps:bodyPr>
                      </wps:wsp>
                      <wps:wsp>
                        <wps:cNvPr id="255" name="Text Box 144"/>
                        <wps:cNvSpPr txBox="1">
                          <a:spLocks noChangeArrowheads="1"/>
                        </wps:cNvSpPr>
                        <wps:spPr bwMode="auto">
                          <a:xfrm>
                            <a:off x="2458085" y="2463800"/>
                            <a:ext cx="2336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626F" w14:textId="77777777" w:rsidR="007F7B8D" w:rsidRPr="0045418F" w:rsidRDefault="007F7B8D" w:rsidP="00A05215">
                              <w:r w:rsidRPr="0045418F">
                                <w:rPr>
                                  <w:position w:val="-24"/>
                                </w:rPr>
                                <w:object w:dxaOrig="380" w:dyaOrig="620" w14:anchorId="4C04BF7B">
                                  <v:shape id="_x0000_i1159" type="#_x0000_t75" style="width:18.5pt;height:30pt" o:ole="">
                                    <v:imagedata r:id="rId252" o:title=""/>
                                  </v:shape>
                                  <o:OLEObject Type="Embed" ProgID="Equation.DSMT4" ShapeID="_x0000_i1159" DrawAspect="Content" ObjectID="_1717921593" r:id="rId253"/>
                                </w:object>
                              </w:r>
                            </w:p>
                          </w:txbxContent>
                        </wps:txbx>
                        <wps:bodyPr rot="0" vert="horz" wrap="none" lIns="0" tIns="0" rIns="0" bIns="0" anchor="t" anchorCtr="0" upright="1">
                          <a:spAutoFit/>
                        </wps:bodyPr>
                      </wps:wsp>
                      <wps:wsp>
                        <wps:cNvPr id="384" name="Text Box 145"/>
                        <wps:cNvSpPr txBox="1">
                          <a:spLocks noChangeArrowheads="1"/>
                        </wps:cNvSpPr>
                        <wps:spPr bwMode="auto">
                          <a:xfrm>
                            <a:off x="2686685" y="2101850"/>
                            <a:ext cx="2889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D274" w14:textId="77777777" w:rsidR="007F7B8D" w:rsidRPr="0045418F" w:rsidRDefault="007F7B8D" w:rsidP="00A05215">
                              <w:r w:rsidRPr="0045418F">
                                <w:rPr>
                                  <w:position w:val="-24"/>
                                </w:rPr>
                                <w:object w:dxaOrig="460" w:dyaOrig="620" w14:anchorId="6D32AF57">
                                  <v:shape id="_x0000_i1161" type="#_x0000_t75" style="width:22.5pt;height:30pt" o:ole="">
                                    <v:imagedata r:id="rId254" o:title=""/>
                                  </v:shape>
                                  <o:OLEObject Type="Embed" ProgID="Equation.DSMT4" ShapeID="_x0000_i1161" DrawAspect="Content" ObjectID="_1717921594" r:id="rId255"/>
                                </w:objec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6DD04F6" id="Canvas 118" o:spid="_x0000_s1131" editas="canvas" alt="A circle with angles indicated at pi over 6, pi over 4, pi over 3, pi over 2, 2 pi over 3, 3 pi over 4, 5 pi over 6, pi, 7 pi over 6, 5 pi over 5, 4 pi over 3, 3 pi over 2, 5 pi over 3, 7 pi over 4, 11 pi over 6, and 2pi." style="position:absolute;margin-left:172.5pt;margin-top:5.05pt;width:261pt;height:261pt;z-index:251645440;mso-position-horizontal-relative:text;mso-position-vertical-relative:text" coordsize="3314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">
                <v:shape id="_x0000_s1132" type="#_x0000_t75" alt="A circle with angles indicated at pi over 6, pi over 4, pi over 3, pi over 2, 2 pi over 3, 3 pi over 4, 5 pi over 6, pi, 7 pi over 6, 5 pi over 5, 4 pi over 3, 3 pi over 2, 5 pi over 3, 7 pi over 4, 11 pi over 6, and 2pi." style="position:absolute;width:33147;height:33147;visibility:visible;mso-wrap-style:square">
                  <v:fill o:detectmouseclick="t"/>
                  <v:path o:connecttype="none"/>
                </v:shape>
                <v:group id="Group 120" o:spid="_x0000_s1133" style="position:absolute;left:3625;top:4292;width:24276;height:24276" coordorigin="3427,2182" coordsize="255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oval id="Oval 121" o:spid="_x0000_s1134" style="position:absolute;left:3427;top:2182;width:255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shape id="AutoShape 122" o:spid="_x0000_s1135" type="#_x0000_t32" style="position:absolute;left:3427;top:3457;width:25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yZxgAAANwAAAAPAAAAZHJzL2Rvd25yZXYueG1sRI9BawIx&#10;FITvhf6H8Aq9FM2upU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oG2MmcYAAADcAAAA&#10;DwAAAAAAAAAAAAAAAAAHAgAAZHJzL2Rvd25yZXYueG1sUEsFBgAAAAADAAMAtwAAAPoCAAAAAA==&#10;"/>
                  <v:shape id="AutoShape 123" o:spid="_x0000_s1136" type="#_x0000_t32" style="position:absolute;left:3427;top:3457;width:2550;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"/>
                  <v:shape id="AutoShape 124" o:spid="_x0000_s1137" type="#_x0000_t32" style="position:absolute;left:3428;top:3456;width:2550;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"/>
                  <v:shape id="AutoShape 125" o:spid="_x0000_s1138" type="#_x0000_t32" style="position:absolute;left:3428;top:3456;width:255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"/>
                  <v:shape id="AutoShape 126" o:spid="_x0000_s1139" type="#_x0000_t32" style="position:absolute;left:3428;top:3456;width:2550;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"/>
                  <v:shape id="AutoShape 127" o:spid="_x0000_s1140" type="#_x0000_t32" style="position:absolute;left:3427;top:3457;width:2550;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"/>
                  <v:shape id="AutoShape 128" o:spid="_x0000_s1141" type="#_x0000_t32" style="position:absolute;left:3428;top:3456;width:2550;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"/>
                  <v:shape id="AutoShape 129" o:spid="_x0000_s1142" type="#_x0000_t32" style="position:absolute;left:3427;top:3457;width:2550;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"/>
                </v:group>
                <v:shape id="Text Box 130" o:spid="_x0000_s1143" type="#_x0000_t202" style="position:absolute;left:28435;top:15716;width:45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290AD11" w14:textId="77777777" w:rsidR="007F7B8D" w:rsidRPr="0045418F" w:rsidRDefault="007F7B8D" w:rsidP="00A05215">
                        <w:r>
                          <w:t xml:space="preserve">0, </w:t>
                        </w:r>
                        <w:r w:rsidRPr="0045418F">
                          <w:rPr>
                            <w:position w:val="-6"/>
                          </w:rPr>
                          <w:object w:dxaOrig="360" w:dyaOrig="279" w14:anchorId="2851031A">
                            <v:shape id="_x0000_i1131" type="#_x0000_t75" style="width:17.5pt;height:14.5pt" o:ole="">
                              <v:imagedata r:id="rId224" o:title=""/>
                            </v:shape>
                            <o:OLEObject Type="Embed" ProgID="Equation.DSMT4" ShapeID="_x0000_i1131" DrawAspect="Content" ObjectID="_1717921579" r:id="rId256"/>
                          </w:object>
                        </w:r>
                      </w:p>
                    </w:txbxContent>
                  </v:textbox>
                </v:shape>
                <v:shape id="Text Box 131" o:spid="_x0000_s1144" type="#_x0000_t202" style="position:absolute;left:26962;top:8572;width:1593;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" filled="f" stroked="f">
                  <v:textbox style="mso-fit-shape-to-text:t" inset="0,0,0,0">
                    <w:txbxContent>
                      <w:p w14:paraId="14B1CDCC" w14:textId="77777777" w:rsidR="007F7B8D" w:rsidRPr="0045418F" w:rsidRDefault="007F7B8D" w:rsidP="00A05215">
                        <w:r w:rsidRPr="0045418F">
                          <w:rPr>
                            <w:position w:val="-24"/>
                          </w:rPr>
                          <w:object w:dxaOrig="260" w:dyaOrig="620" w14:anchorId="46F0C7C0">
                            <v:shape id="_x0000_i1133" type="#_x0000_t75" style="width:12.5pt;height:30pt" o:ole="">
                              <v:imagedata r:id="rId226" o:title=""/>
                            </v:shape>
                            <o:OLEObject Type="Embed" ProgID="Equation.DSMT4" ShapeID="_x0000_i1133" DrawAspect="Content" ObjectID="_1717921580" r:id="rId257"/>
                          </w:object>
                        </w:r>
                      </w:p>
                    </w:txbxContent>
                  </v:textbox>
                </v:shape>
                <v:shape id="Text Box 132" o:spid="_x0000_s1145" type="#_x0000_t202" style="position:absolute;left:24295;top:4762;width:1593;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" filled="f" stroked="f">
                  <v:textbox style="mso-fit-shape-to-text:t" inset="0,0,0,0">
                    <w:txbxContent>
                      <w:p w14:paraId="60EC058B" w14:textId="77777777" w:rsidR="007F7B8D" w:rsidRPr="0045418F" w:rsidRDefault="007F7B8D" w:rsidP="00A05215">
                        <w:r w:rsidRPr="0045418F">
                          <w:rPr>
                            <w:position w:val="-24"/>
                          </w:rPr>
                          <w:object w:dxaOrig="260" w:dyaOrig="620" w14:anchorId="1E2BD948">
                            <v:shape id="_x0000_i1135" type="#_x0000_t75" style="width:12.5pt;height:30pt" o:ole="">
                              <v:imagedata r:id="rId228" o:title=""/>
                            </v:shape>
                            <o:OLEObject Type="Embed" ProgID="Equation.DSMT4" ShapeID="_x0000_i1135" DrawAspect="Content" ObjectID="_1717921581" r:id="rId258"/>
                          </w:object>
                        </w:r>
                      </w:p>
                    </w:txbxContent>
                  </v:textbox>
                </v:shape>
                <v:shape id="Text Box 133" o:spid="_x0000_s1146" type="#_x0000_t202" style="position:absolute;left:21723;top:2476;width:1594;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" filled="f" stroked="f">
                  <v:textbox style="mso-fit-shape-to-text:t" inset="0,0,0,0">
                    <w:txbxContent>
                      <w:p w14:paraId="0F803A7D" w14:textId="77777777" w:rsidR="007F7B8D" w:rsidRPr="0045418F" w:rsidRDefault="007F7B8D" w:rsidP="00A05215">
                        <w:r w:rsidRPr="0045418F">
                          <w:rPr>
                            <w:position w:val="-24"/>
                          </w:rPr>
                          <w:object w:dxaOrig="260" w:dyaOrig="620" w14:anchorId="133B7268">
                            <v:shape id="_x0000_i1137" type="#_x0000_t75" style="width:12.5pt;height:30pt" o:ole="">
                              <v:imagedata r:id="rId230" o:title=""/>
                            </v:shape>
                            <o:OLEObject Type="Embed" ProgID="Equation.DSMT4" ShapeID="_x0000_i1137" DrawAspect="Content" ObjectID="_1717921582" r:id="rId259"/>
                          </w:object>
                        </w:r>
                      </w:p>
                    </w:txbxContent>
                  </v:textbox>
                </v:shape>
                <v:shape id="Text Box 134" o:spid="_x0000_s1147" type="#_x0000_t202" style="position:absolute;left:15055;top:381;width:1594;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" filled="f" stroked="f">
                  <v:textbox style="mso-fit-shape-to-text:t" inset="0,0,0,0">
                    <w:txbxContent>
                      <w:p w14:paraId="3C36B898" w14:textId="77777777" w:rsidR="007F7B8D" w:rsidRPr="0045418F" w:rsidRDefault="007F7B8D" w:rsidP="00A05215">
                        <w:r w:rsidRPr="0045418F">
                          <w:rPr>
                            <w:position w:val="-24"/>
                          </w:rPr>
                          <w:object w:dxaOrig="260" w:dyaOrig="620" w14:anchorId="6AA0ABB0">
                            <v:shape id="_x0000_i1139" type="#_x0000_t75" style="width:12.5pt;height:30pt" o:ole="">
                              <v:imagedata r:id="rId232" o:title=""/>
                            </v:shape>
                            <o:OLEObject Type="Embed" ProgID="Equation.DSMT4" ShapeID="_x0000_i1139" DrawAspect="Content" ObjectID="_1717921583" r:id="rId260"/>
                          </w:object>
                        </w:r>
                      </w:p>
                    </w:txbxContent>
                  </v:textbox>
                </v:shape>
                <v:shape id="Text Box 135" o:spid="_x0000_s1148" type="#_x0000_t202" style="position:absolute;left:8959;top:1714;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" filled="f" stroked="f">
                  <v:textbox style="mso-fit-shape-to-text:t" inset="0,0,0,0">
                    <w:txbxContent>
                      <w:p w14:paraId="35E0242F" w14:textId="77777777" w:rsidR="007F7B8D" w:rsidRPr="0045418F" w:rsidRDefault="007F7B8D" w:rsidP="00A05215">
                        <w:r w:rsidRPr="0045418F">
                          <w:rPr>
                            <w:position w:val="-24"/>
                          </w:rPr>
                          <w:object w:dxaOrig="380" w:dyaOrig="620" w14:anchorId="30E769B6">
                            <v:shape id="_x0000_i1141" type="#_x0000_t75" style="width:18.5pt;height:30pt" o:ole="">
                              <v:imagedata r:id="rId234" o:title=""/>
                            </v:shape>
                            <o:OLEObject Type="Embed" ProgID="Equation.DSMT4" ShapeID="_x0000_i1141" DrawAspect="Content" ObjectID="_1717921584" r:id="rId261"/>
                          </w:object>
                        </w:r>
                      </w:p>
                    </w:txbxContent>
                  </v:textbox>
                </v:shape>
                <v:shape id="Text Box 136" o:spid="_x0000_s1149" type="#_x0000_t202" style="position:absolute;left:5816;top:4000;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" filled="f" stroked="f">
                  <v:textbox style="mso-fit-shape-to-text:t" inset="0,0,0,0">
                    <w:txbxContent>
                      <w:p w14:paraId="053D03F0" w14:textId="77777777" w:rsidR="007F7B8D" w:rsidRPr="0045418F" w:rsidRDefault="007F7B8D" w:rsidP="00A05215">
                        <w:r w:rsidRPr="0045418F">
                          <w:rPr>
                            <w:position w:val="-24"/>
                          </w:rPr>
                          <w:object w:dxaOrig="380" w:dyaOrig="620" w14:anchorId="38CF3EBD">
                            <v:shape id="_x0000_i1143" type="#_x0000_t75" style="width:18.5pt;height:30pt" o:ole="">
                              <v:imagedata r:id="rId236" o:title=""/>
                            </v:shape>
                            <o:OLEObject Type="Embed" ProgID="Equation.DSMT4" ShapeID="_x0000_i1143" DrawAspect="Content" ObjectID="_1717921585" r:id="rId262"/>
                          </w:object>
                        </w:r>
                      </w:p>
                    </w:txbxContent>
                  </v:textbox>
                </v:shape>
                <v:shape id="Text Box 137" o:spid="_x0000_s1150" type="#_x0000_t202" style="position:absolute;left:2959;top:7524;width:2336;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" filled="f" stroked="f">
                  <v:textbox style="mso-fit-shape-to-text:t" inset="0,0,0,0">
                    <w:txbxContent>
                      <w:p w14:paraId="1BA9D75C" w14:textId="77777777" w:rsidR="007F7B8D" w:rsidRPr="0045418F" w:rsidRDefault="007F7B8D" w:rsidP="00A05215">
                        <w:r w:rsidRPr="0045418F">
                          <w:rPr>
                            <w:position w:val="-24"/>
                          </w:rPr>
                          <w:object w:dxaOrig="380" w:dyaOrig="620" w14:anchorId="01A6A76A">
                            <v:shape id="_x0000_i1145" type="#_x0000_t75" style="width:18.5pt;height:30pt" o:ole="">
                              <v:imagedata r:id="rId238" o:title=""/>
                            </v:shape>
                            <o:OLEObject Type="Embed" ProgID="Equation.DSMT4" ShapeID="_x0000_i1145" DrawAspect="Content" ObjectID="_1717921586" r:id="rId263"/>
                          </w:object>
                        </w:r>
                      </w:p>
                    </w:txbxContent>
                  </v:textbox>
                </v:shape>
                <v:shape id="Text Box 138" o:spid="_x0000_s1151" type="#_x0000_t202" style="position:absolute;left:1625;top:15430;width:14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" filled="f" stroked="f">
                  <v:textbox style="mso-fit-shape-to-text:t" inset="0,0,0,0">
                    <w:txbxContent>
                      <w:p w14:paraId="6BF12EAF" w14:textId="77777777" w:rsidR="007F7B8D" w:rsidRPr="0045418F" w:rsidRDefault="007F7B8D" w:rsidP="00A05215">
                        <w:r w:rsidRPr="0045418F">
                          <w:rPr>
                            <w:position w:val="-6"/>
                          </w:rPr>
                          <w:object w:dxaOrig="220" w:dyaOrig="220" w14:anchorId="71713D4F">
                            <v:shape id="_x0000_i1147" type="#_x0000_t75" style="width:11pt;height:11pt" o:ole="">
                              <v:imagedata r:id="rId240" o:title=""/>
                            </v:shape>
                            <o:OLEObject Type="Embed" ProgID="Equation.DSMT4" ShapeID="_x0000_i1147" DrawAspect="Content" ObjectID="_1717921587" r:id="rId264"/>
                          </w:object>
                        </w:r>
                      </w:p>
                    </w:txbxContent>
                  </v:textbox>
                </v:shape>
                <v:shape id="Text Box 139" o:spid="_x0000_s1152" type="#_x0000_t202" style="position:absolute;left:2292;top:21145;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" filled="f" stroked="f">
                  <v:textbox style="mso-fit-shape-to-text:t" inset="0,0,0,0">
                    <w:txbxContent>
                      <w:p w14:paraId="696A971C" w14:textId="77777777" w:rsidR="007F7B8D" w:rsidRPr="0045418F" w:rsidRDefault="007F7B8D" w:rsidP="00A05215">
                        <w:r w:rsidRPr="0045418F">
                          <w:rPr>
                            <w:position w:val="-24"/>
                          </w:rPr>
                          <w:object w:dxaOrig="380" w:dyaOrig="620" w14:anchorId="2049FB8F">
                            <v:shape id="_x0000_i1149" type="#_x0000_t75" style="width:18.5pt;height:30pt" o:ole="">
                              <v:imagedata r:id="rId242" o:title=""/>
                            </v:shape>
                            <o:OLEObject Type="Embed" ProgID="Equation.DSMT4" ShapeID="_x0000_i1149" DrawAspect="Content" ObjectID="_1717921588" r:id="rId265"/>
                          </w:object>
                        </w:r>
                      </w:p>
                    </w:txbxContent>
                  </v:textbox>
                </v:shape>
                <v:shape id="Text Box 140" o:spid="_x0000_s1153" type="#_x0000_t202" style="position:absolute;left:4959;top:25019;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" filled="f" stroked="f">
                  <v:textbox style="mso-fit-shape-to-text:t" inset="0,0,0,0">
                    <w:txbxContent>
                      <w:p w14:paraId="1BDB1A18" w14:textId="77777777" w:rsidR="007F7B8D" w:rsidRPr="0045418F" w:rsidRDefault="007F7B8D" w:rsidP="00A05215">
                        <w:r w:rsidRPr="0045418F">
                          <w:rPr>
                            <w:position w:val="-24"/>
                          </w:rPr>
                          <w:object w:dxaOrig="380" w:dyaOrig="620" w14:anchorId="514465B4">
                            <v:shape id="_x0000_i1151" type="#_x0000_t75" style="width:18.5pt;height:30pt" o:ole="">
                              <v:imagedata r:id="rId244" o:title=""/>
                            </v:shape>
                            <o:OLEObject Type="Embed" ProgID="Equation.DSMT4" ShapeID="_x0000_i1151" DrawAspect="Content" ObjectID="_1717921589" r:id="rId266"/>
                          </w:object>
                        </w:r>
                      </w:p>
                    </w:txbxContent>
                  </v:textbox>
                </v:shape>
                <v:shape id="Text Box 141" o:spid="_x0000_s1154" type="#_x0000_t202" style="position:absolute;left:8197;top:27114;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" filled="f" stroked="f">
                  <v:textbox style="mso-fit-shape-to-text:t" inset="0,0,0,0">
                    <w:txbxContent>
                      <w:p w14:paraId="64DA1ACE" w14:textId="77777777" w:rsidR="007F7B8D" w:rsidRPr="0045418F" w:rsidRDefault="007F7B8D" w:rsidP="00A05215">
                        <w:r w:rsidRPr="0045418F">
                          <w:rPr>
                            <w:position w:val="-24"/>
                          </w:rPr>
                          <w:object w:dxaOrig="380" w:dyaOrig="620" w14:anchorId="47FE928A">
                            <v:shape id="_x0000_i1153" type="#_x0000_t75" style="width:18.5pt;height:30pt" o:ole="">
                              <v:imagedata r:id="rId246" o:title=""/>
                            </v:shape>
                            <o:OLEObject Type="Embed" ProgID="Equation.DSMT4" ShapeID="_x0000_i1153" DrawAspect="Content" ObjectID="_1717921590" r:id="rId267"/>
                          </w:object>
                        </w:r>
                      </w:p>
                    </w:txbxContent>
                  </v:textbox>
                </v:shape>
                <v:shape id="Text Box 142" o:spid="_x0000_s1155" type="#_x0000_t202" style="position:absolute;left:14579;top:28543;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" filled="f" stroked="f">
                  <v:textbox style="mso-fit-shape-to-text:t" inset="0,0,0,0">
                    <w:txbxContent>
                      <w:p w14:paraId="14DF7CF5" w14:textId="77777777" w:rsidR="007F7B8D" w:rsidRPr="0045418F" w:rsidRDefault="007F7B8D" w:rsidP="00A05215">
                        <w:r w:rsidRPr="0045418F">
                          <w:rPr>
                            <w:position w:val="-24"/>
                          </w:rPr>
                          <w:object w:dxaOrig="380" w:dyaOrig="620" w14:anchorId="0C48A468">
                            <v:shape id="_x0000_i1155" type="#_x0000_t75" style="width:18.5pt;height:30pt" o:ole="">
                              <v:imagedata r:id="rId248" o:title=""/>
                            </v:shape>
                            <o:OLEObject Type="Embed" ProgID="Equation.DSMT4" ShapeID="_x0000_i1155" DrawAspect="Content" ObjectID="_1717921591" r:id="rId268"/>
                          </w:object>
                        </w:r>
                      </w:p>
                    </w:txbxContent>
                  </v:textbox>
                </v:shape>
                <v:shape id="Text Box 143" o:spid="_x0000_s1156" type="#_x0000_t202" style="position:absolute;left:21342;top:27019;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" filled="f" stroked="f">
                  <v:textbox style="mso-fit-shape-to-text:t" inset="0,0,0,0">
                    <w:txbxContent>
                      <w:p w14:paraId="3A6560BE" w14:textId="77777777" w:rsidR="007F7B8D" w:rsidRPr="0045418F" w:rsidRDefault="007F7B8D" w:rsidP="00A05215">
                        <w:r w:rsidRPr="0045418F">
                          <w:rPr>
                            <w:position w:val="-24"/>
                          </w:rPr>
                          <w:object w:dxaOrig="380" w:dyaOrig="620" w14:anchorId="59D7EF50">
                            <v:shape id="_x0000_i1157" type="#_x0000_t75" style="width:18.5pt;height:30pt" o:ole="">
                              <v:imagedata r:id="rId250" o:title=""/>
                            </v:shape>
                            <o:OLEObject Type="Embed" ProgID="Equation.DSMT4" ShapeID="_x0000_i1157" DrawAspect="Content" ObjectID="_1717921592" r:id="rId269"/>
                          </w:object>
                        </w:r>
                      </w:p>
                    </w:txbxContent>
                  </v:textbox>
                </v:shape>
                <v:shape id="Text Box 144" o:spid="_x0000_s1157" type="#_x0000_t202" style="position:absolute;left:24580;top:24638;width:2337;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" filled="f" stroked="f">
                  <v:textbox style="mso-fit-shape-to-text:t" inset="0,0,0,0">
                    <w:txbxContent>
                      <w:p w14:paraId="6951626F" w14:textId="77777777" w:rsidR="007F7B8D" w:rsidRPr="0045418F" w:rsidRDefault="007F7B8D" w:rsidP="00A05215">
                        <w:r w:rsidRPr="0045418F">
                          <w:rPr>
                            <w:position w:val="-24"/>
                          </w:rPr>
                          <w:object w:dxaOrig="380" w:dyaOrig="620" w14:anchorId="4C04BF7B">
                            <v:shape id="_x0000_i1159" type="#_x0000_t75" style="width:18.5pt;height:30pt" o:ole="">
                              <v:imagedata r:id="rId252" o:title=""/>
                            </v:shape>
                            <o:OLEObject Type="Embed" ProgID="Equation.DSMT4" ShapeID="_x0000_i1159" DrawAspect="Content" ObjectID="_1717921593" r:id="rId270"/>
                          </w:object>
                        </w:r>
                      </w:p>
                    </w:txbxContent>
                  </v:textbox>
                </v:shape>
                <v:shape id="Text Box 145" o:spid="_x0000_s1158" type="#_x0000_t202" style="position:absolute;left:26866;top:21018;width:2890;height:38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" filled="f" stroked="f">
                  <v:textbox style="mso-fit-shape-to-text:t" inset="0,0,0,0">
                    <w:txbxContent>
                      <w:p w14:paraId="3CF4D274" w14:textId="77777777" w:rsidR="007F7B8D" w:rsidRPr="0045418F" w:rsidRDefault="007F7B8D" w:rsidP="00A05215">
                        <w:r w:rsidRPr="0045418F">
                          <w:rPr>
                            <w:position w:val="-24"/>
                          </w:rPr>
                          <w:object w:dxaOrig="460" w:dyaOrig="620" w14:anchorId="6D32AF57">
                            <v:shape id="_x0000_i1161" type="#_x0000_t75" style="width:22.5pt;height:30pt" o:ole="">
                              <v:imagedata r:id="rId254" o:title=""/>
                            </v:shape>
                            <o:OLEObject Type="Embed" ProgID="Equation.DSMT4" ShapeID="_x0000_i1161" DrawAspect="Content" ObjectID="_1717921594" r:id="rId271"/>
                          </w:object>
                        </w:r>
                      </w:p>
                    </w:txbxContent>
                  </v:textbox>
                </v:shape>
                <w10:wrap type="square"/>
              </v:group>
            </w:pict>
          </mc:Fallback>
        </mc:AlternateContent>
      </w:r>
    </w:p>
    <w:p w14:paraId="2812F872" w14:textId="77777777" w:rsidR="00A05215" w:rsidRDefault="00A05215" w:rsidP="00A05215">
      <w:r>
        <w:t>Just as we listed all the common angles in degrees on a circle, we should also list the corresponding radian values for the common measures of a circle corresponding to degree multiples of 30, 45, 60, and 90 degrees.  As with the degree measurements, it would be advisable to commit these to memory.</w:t>
      </w:r>
    </w:p>
    <w:p w14:paraId="7AD1FCFC" w14:textId="77777777" w:rsidR="00A05215" w:rsidRDefault="00A05215" w:rsidP="00A05215"/>
    <w:p w14:paraId="64E34C00" w14:textId="77777777" w:rsidR="00A05215" w:rsidRDefault="00A05215" w:rsidP="00A05215">
      <w:r>
        <w:t>We can work with the radian measures of an angle the same way we work with degrees.</w:t>
      </w:r>
    </w:p>
    <w:p w14:paraId="7EE790F6" w14:textId="77777777" w:rsidR="003C20F0" w:rsidRDefault="003C20F0" w:rsidP="00A05215"/>
    <w:p w14:paraId="14B11BF7" w14:textId="77777777" w:rsidR="00862621" w:rsidRDefault="00862621" w:rsidP="00A05215"/>
    <w:p w14:paraId="698A8A1A" w14:textId="77777777" w:rsidR="003C20F0" w:rsidRDefault="003C20F0" w:rsidP="00A05215"/>
    <w:p w14:paraId="02E0EA34" w14:textId="77777777" w:rsidR="00E6606D" w:rsidRDefault="00E6606D" w:rsidP="00A05215"/>
    <w:p w14:paraId="09858FCE" w14:textId="77777777" w:rsidR="00A05215" w:rsidRDefault="00A05215" w:rsidP="00A05215">
      <w:pPr>
        <w:pStyle w:val="ExampleHeader"/>
      </w:pPr>
      <w:r>
        <w:t>Example 8</w:t>
      </w:r>
    </w:p>
    <w:p w14:paraId="63EA8D2E" w14:textId="77777777" w:rsidR="00BC4C31" w:rsidRDefault="00BC4C31" w:rsidP="00FD39E6">
      <w:pPr>
        <w:pStyle w:val="Example"/>
      </w:pPr>
      <w:r>
        <w:t xml:space="preserve">Find an angle </w:t>
      </w:r>
      <w:r w:rsidRPr="00131925">
        <w:rPr>
          <w:position w:val="-10"/>
        </w:rPr>
        <w:object w:dxaOrig="240" w:dyaOrig="320" w14:anchorId="4DA42A0E">
          <v:shape id="_x0000_i1162" type="#_x0000_t75" style="width:12.5pt;height:16pt" o:ole="">
            <v:imagedata r:id="rId272" o:title=""/>
          </v:shape>
          <o:OLEObject Type="Embed" ProgID="Equation.3" ShapeID="_x0000_i1162" DrawAspect="Content" ObjectID="_1717921193" r:id="rId273"/>
        </w:object>
      </w:r>
      <w:r>
        <w:t xml:space="preserve">  that is coterminal with </w:t>
      </w:r>
      <w:r w:rsidRPr="00C45A51">
        <w:rPr>
          <w:position w:val="-24"/>
        </w:rPr>
        <w:object w:dxaOrig="480" w:dyaOrig="620" w14:anchorId="2DEE4B41">
          <v:shape id="_x0000_i1163" type="#_x0000_t75" style="width:24.5pt;height:31pt" o:ole="">
            <v:imagedata r:id="rId274" o:title=""/>
          </v:shape>
          <o:OLEObject Type="Embed" ProgID="Equation.3" ShapeID="_x0000_i1163" DrawAspect="Content" ObjectID="_1717921194" r:id="rId275"/>
        </w:object>
      </w:r>
      <w:r>
        <w:t xml:space="preserve">, where </w:t>
      </w:r>
      <w:r w:rsidRPr="00131925">
        <w:rPr>
          <w:position w:val="-10"/>
        </w:rPr>
        <w:object w:dxaOrig="1140" w:dyaOrig="320" w14:anchorId="29C9D33B">
          <v:shape id="_x0000_i1164" type="#_x0000_t75" style="width:57pt;height:16pt" o:ole="">
            <v:imagedata r:id="rId276" o:title=""/>
          </v:shape>
          <o:OLEObject Type="Embed" ProgID="Equation.3" ShapeID="_x0000_i1164" DrawAspect="Content" ObjectID="_1717921195" r:id="rId277"/>
        </w:object>
      </w:r>
      <w:r w:rsidR="003C20F0">
        <w:t>.</w:t>
      </w:r>
    </w:p>
    <w:p w14:paraId="38370926" w14:textId="77777777" w:rsidR="00BC4C31" w:rsidRDefault="00BC4C31" w:rsidP="00FD39E6">
      <w:pPr>
        <w:pStyle w:val="Example"/>
      </w:pPr>
    </w:p>
    <w:p w14:paraId="3266D37E" w14:textId="77777777" w:rsidR="00BC4C31" w:rsidRDefault="00BC4C31" w:rsidP="00FD39E6">
      <w:pPr>
        <w:pStyle w:val="Example"/>
      </w:pPr>
      <w:r>
        <w:t xml:space="preserve">When working in degrees, we found coterminal angles by adding or subtracting 360 degrees, a full rotation.  Likewise, in radians, we can find coterminal angles by adding or subtracting full rotations of </w:t>
      </w:r>
      <w:r w:rsidRPr="00183F6C">
        <w:rPr>
          <w:position w:val="-6"/>
        </w:rPr>
        <w:object w:dxaOrig="360" w:dyaOrig="279" w14:anchorId="3EB95760">
          <v:shape id="_x0000_i1165" type="#_x0000_t75" style="width:17.5pt;height:14.5pt" o:ole="">
            <v:imagedata r:id="rId278" o:title=""/>
          </v:shape>
          <o:OLEObject Type="Embed" ProgID="Equation.3" ShapeID="_x0000_i1165" DrawAspect="Content" ObjectID="_1717921196" r:id="rId279"/>
        </w:object>
      </w:r>
      <w:r>
        <w:t xml:space="preserve"> radians.</w:t>
      </w:r>
    </w:p>
    <w:p w14:paraId="2DCC56B3" w14:textId="77777777" w:rsidR="00BC4C31" w:rsidRDefault="00BC4C31" w:rsidP="00FD39E6">
      <w:pPr>
        <w:pStyle w:val="Example"/>
      </w:pPr>
    </w:p>
    <w:p w14:paraId="1326E746" w14:textId="77777777" w:rsidR="00BC4C31" w:rsidRDefault="00BC4C31" w:rsidP="00FD39E6">
      <w:pPr>
        <w:pStyle w:val="Example"/>
      </w:pPr>
      <w:r w:rsidRPr="00C45A51">
        <w:rPr>
          <w:position w:val="-24"/>
        </w:rPr>
        <w:object w:dxaOrig="2760" w:dyaOrig="620" w14:anchorId="6759C8A7">
          <v:shape id="_x0000_i1166" type="#_x0000_t75" style="width:138pt;height:31pt" o:ole="">
            <v:imagedata r:id="rId280" o:title=""/>
          </v:shape>
          <o:OLEObject Type="Embed" ProgID="Equation.3" ShapeID="_x0000_i1166" DrawAspect="Content" ObjectID="_1717921197" r:id="rId281"/>
        </w:object>
      </w:r>
      <w:r>
        <w:t xml:space="preserve">     </w:t>
      </w:r>
      <w:r>
        <w:tab/>
      </w:r>
      <w:r>
        <w:tab/>
      </w:r>
    </w:p>
    <w:p w14:paraId="56831E87" w14:textId="77777777" w:rsidR="00BC4C31" w:rsidRDefault="00BC4C31" w:rsidP="00FD39E6">
      <w:pPr>
        <w:pStyle w:val="Example"/>
      </w:pPr>
      <w:r>
        <w:t>The angle</w:t>
      </w:r>
      <w:r w:rsidRPr="00C45A51">
        <w:rPr>
          <w:position w:val="-24"/>
        </w:rPr>
        <w:object w:dxaOrig="460" w:dyaOrig="620" w14:anchorId="7A739325">
          <v:shape id="_x0000_i1167" type="#_x0000_t75" style="width:22.5pt;height:31pt" o:ole="">
            <v:imagedata r:id="rId282" o:title=""/>
          </v:shape>
          <o:OLEObject Type="Embed" ProgID="Equation.3" ShapeID="_x0000_i1167" DrawAspect="Content" ObjectID="_1717921198" r:id="rId283"/>
        </w:object>
      </w:r>
      <w:r>
        <w:t xml:space="preserve"> is coterminal, but not less than </w:t>
      </w:r>
      <w:r w:rsidRPr="00183F6C">
        <w:rPr>
          <w:position w:val="-6"/>
        </w:rPr>
        <w:object w:dxaOrig="360" w:dyaOrig="279" w14:anchorId="3EE0E289">
          <v:shape id="_x0000_i1168" type="#_x0000_t75" style="width:17.5pt;height:14.5pt" o:ole="">
            <v:imagedata r:id="rId278" o:title=""/>
          </v:shape>
          <o:OLEObject Type="Embed" ProgID="Equation.3" ShapeID="_x0000_i1168" DrawAspect="Content" ObjectID="_1717921199" r:id="rId284"/>
        </w:object>
      </w:r>
      <w:r>
        <w:t>, so we subtract another rotation.</w:t>
      </w:r>
    </w:p>
    <w:p w14:paraId="7F37006C" w14:textId="77777777" w:rsidR="00BC4C31" w:rsidRDefault="00BC4C31" w:rsidP="00FD39E6">
      <w:pPr>
        <w:pStyle w:val="Example"/>
      </w:pPr>
      <w:r w:rsidRPr="00C45A51">
        <w:rPr>
          <w:position w:val="-24"/>
        </w:rPr>
        <w:object w:dxaOrig="2640" w:dyaOrig="620" w14:anchorId="545F716B">
          <v:shape id="_x0000_i1169" type="#_x0000_t75" style="width:131.5pt;height:31pt" o:ole="">
            <v:imagedata r:id="rId285" o:title=""/>
          </v:shape>
          <o:OLEObject Type="Embed" ProgID="Equation.3" ShapeID="_x0000_i1169" DrawAspect="Content" ObjectID="_1717921200" r:id="rId286"/>
        </w:object>
      </w:r>
    </w:p>
    <w:p w14:paraId="7C183833" w14:textId="77777777" w:rsidR="00BC4C31" w:rsidRDefault="00BC4C31" w:rsidP="00FD39E6">
      <w:pPr>
        <w:pStyle w:val="Example"/>
      </w:pPr>
    </w:p>
    <w:p w14:paraId="4830FE3A" w14:textId="77777777" w:rsidR="00BC4C31" w:rsidRDefault="00BC4C31" w:rsidP="00FD39E6">
      <w:pPr>
        <w:pStyle w:val="Example"/>
      </w:pPr>
      <w:r>
        <w:t xml:space="preserve">The angle </w:t>
      </w:r>
      <w:r w:rsidRPr="00C45A51">
        <w:rPr>
          <w:position w:val="-24"/>
        </w:rPr>
        <w:object w:dxaOrig="380" w:dyaOrig="620" w14:anchorId="6C8EF2EE">
          <v:shape id="_x0000_i1170" type="#_x0000_t75" style="width:18.5pt;height:31pt" o:ole="">
            <v:imagedata r:id="rId287" o:title=""/>
          </v:shape>
          <o:OLEObject Type="Embed" ProgID="Equation.3" ShapeID="_x0000_i1170" DrawAspect="Content" ObjectID="_1717921201" r:id="rId288"/>
        </w:object>
      </w:r>
      <w:r>
        <w:t xml:space="preserve"> is coterminal with </w:t>
      </w:r>
      <w:r w:rsidRPr="00C45A51">
        <w:rPr>
          <w:position w:val="-24"/>
        </w:rPr>
        <w:object w:dxaOrig="480" w:dyaOrig="620" w14:anchorId="430A853A">
          <v:shape id="_x0000_i1171" type="#_x0000_t75" style="width:24.5pt;height:31pt" o:ole="">
            <v:imagedata r:id="rId274" o:title=""/>
          </v:shape>
          <o:OLEObject Type="Embed" ProgID="Equation.3" ShapeID="_x0000_i1171" DrawAspect="Content" ObjectID="_1717921202" r:id="rId289"/>
        </w:object>
      </w:r>
      <w:r>
        <w:t>.</w:t>
      </w:r>
    </w:p>
    <w:p w14:paraId="1A95E119" w14:textId="77777777" w:rsidR="00A05215" w:rsidRDefault="00A05215" w:rsidP="00A05215"/>
    <w:p w14:paraId="02E93063" w14:textId="77777777" w:rsidR="00227BA6" w:rsidRDefault="00227BA6" w:rsidP="00A05215"/>
    <w:p w14:paraId="46F1F133" w14:textId="77777777" w:rsidR="00A05215" w:rsidRDefault="00A05215" w:rsidP="00A05215">
      <w:pPr>
        <w:pStyle w:val="TryitNow"/>
      </w:pPr>
      <w:r>
        <w:t>Try it Now</w:t>
      </w:r>
    </w:p>
    <w:p w14:paraId="4ABF03F3" w14:textId="77777777" w:rsidR="00BC4C31" w:rsidRDefault="00BC4C31" w:rsidP="00FD39E6">
      <w:pPr>
        <w:pStyle w:val="TryitNowbody"/>
      </w:pPr>
      <w:r>
        <w:t xml:space="preserve">4.  Find an angle </w:t>
      </w:r>
      <w:r w:rsidRPr="00131925">
        <w:rPr>
          <w:position w:val="-10"/>
        </w:rPr>
        <w:object w:dxaOrig="200" w:dyaOrig="320" w14:anchorId="05A5EA26">
          <v:shape id="_x0000_i1172" type="#_x0000_t75" style="width:10pt;height:16pt" o:ole="">
            <v:imagedata r:id="rId290" o:title=""/>
          </v:shape>
          <o:OLEObject Type="Embed" ProgID="Equation.3" ShapeID="_x0000_i1172" DrawAspect="Content" ObjectID="_1717921203" r:id="rId291"/>
        </w:object>
      </w:r>
      <w:r>
        <w:t xml:space="preserve">that is coterminal with </w:t>
      </w:r>
      <w:r w:rsidRPr="00C45A51">
        <w:rPr>
          <w:position w:val="-24"/>
        </w:rPr>
        <w:object w:dxaOrig="660" w:dyaOrig="620" w14:anchorId="491472BF">
          <v:shape id="_x0000_i1173" type="#_x0000_t75" style="width:32.5pt;height:31pt" o:ole="">
            <v:imagedata r:id="rId292" o:title=""/>
          </v:shape>
          <o:OLEObject Type="Embed" ProgID="Equation.3" ShapeID="_x0000_i1173" DrawAspect="Content" ObjectID="_1717921204" r:id="rId293"/>
        </w:object>
      </w:r>
      <w:r>
        <w:t xml:space="preserve"> where </w:t>
      </w:r>
      <w:r w:rsidRPr="00131925">
        <w:rPr>
          <w:position w:val="-10"/>
        </w:rPr>
        <w:object w:dxaOrig="1100" w:dyaOrig="320" w14:anchorId="3082D30B">
          <v:shape id="_x0000_i1174" type="#_x0000_t75" style="width:56pt;height:16pt" o:ole="">
            <v:imagedata r:id="rId294" o:title=""/>
          </v:shape>
          <o:OLEObject Type="Embed" ProgID="Equation.3" ShapeID="_x0000_i1174" DrawAspect="Content" ObjectID="_1717921205" r:id="rId295"/>
        </w:object>
      </w:r>
      <w:r>
        <w:t>.</w:t>
      </w:r>
    </w:p>
    <w:p w14:paraId="1D076AA1" w14:textId="77777777" w:rsidR="00A05215" w:rsidRDefault="00A05215" w:rsidP="00A05215"/>
    <w:p w14:paraId="409264CD" w14:textId="77777777" w:rsidR="00A05215" w:rsidRDefault="00A05215" w:rsidP="00A05215"/>
    <w:p w14:paraId="4B31DCCC" w14:textId="77777777" w:rsidR="00A05215" w:rsidRDefault="00A05215" w:rsidP="00A05215">
      <w:pPr>
        <w:rPr>
          <w:b/>
        </w:rPr>
      </w:pPr>
      <w:r>
        <w:rPr>
          <w:b/>
        </w:rPr>
        <w:lastRenderedPageBreak/>
        <w:t>Arclength and Area of a Sector</w:t>
      </w:r>
    </w:p>
    <w:p w14:paraId="52F04D28" w14:textId="77777777" w:rsidR="003C20F0" w:rsidRDefault="003C20F0" w:rsidP="00A05215"/>
    <w:p w14:paraId="67CCE992" w14:textId="77777777" w:rsidR="00A05215" w:rsidRDefault="00A05215" w:rsidP="00A05215">
      <w:r>
        <w:t xml:space="preserve">Recall that the radian measure of an angle was defined as the ratio of the arclength of a circular arc to the radius of the circle, </w:t>
      </w:r>
      <w:r w:rsidRPr="003B7E43">
        <w:rPr>
          <w:position w:val="-24"/>
        </w:rPr>
        <w:object w:dxaOrig="600" w:dyaOrig="620" w14:anchorId="25E715AE">
          <v:shape id="_x0000_i1175" type="#_x0000_t75" style="width:30pt;height:31pt" o:ole="">
            <v:imagedata r:id="rId296" o:title=""/>
          </v:shape>
          <o:OLEObject Type="Embed" ProgID="Equation.DSMT4" ShapeID="_x0000_i1175" DrawAspect="Content" ObjectID="_1717921206" r:id="rId297"/>
        </w:object>
      </w:r>
      <w:r>
        <w:t xml:space="preserve">.  From this relationship, we can find arclength along a circle </w:t>
      </w:r>
      <w:r w:rsidR="00E6606D">
        <w:t>given an</w:t>
      </w:r>
      <w:r>
        <w:t xml:space="preserve"> angle.</w:t>
      </w:r>
    </w:p>
    <w:p w14:paraId="3B297169" w14:textId="77777777" w:rsidR="00A05215" w:rsidRDefault="00A05215" w:rsidP="00A05215"/>
    <w:p w14:paraId="3FF0AE26" w14:textId="77777777" w:rsidR="00A05215" w:rsidRDefault="00A05215" w:rsidP="00A05215"/>
    <w:p w14:paraId="0F55BBF4" w14:textId="77777777" w:rsidR="00A05215" w:rsidRDefault="00F750D9" w:rsidP="00A05215">
      <w:pPr>
        <w:pStyle w:val="DefinitionHeader"/>
      </w:pPr>
      <w:r>
        <w:t>Arclength on a Circle</w:t>
      </w:r>
    </w:p>
    <w:p w14:paraId="67183271" w14:textId="77777777" w:rsidR="00A05215" w:rsidRDefault="00A05215" w:rsidP="00A05215">
      <w:pPr>
        <w:pStyle w:val="Definition"/>
      </w:pPr>
      <w:r>
        <w:t xml:space="preserve">The length of an arc, </w:t>
      </w:r>
      <w:r>
        <w:rPr>
          <w:i/>
        </w:rPr>
        <w:t>s</w:t>
      </w:r>
      <w:r>
        <w:t xml:space="preserve">, along a circle of radius </w:t>
      </w:r>
      <w:r>
        <w:rPr>
          <w:i/>
        </w:rPr>
        <w:t>r</w:t>
      </w:r>
      <w:r>
        <w:t xml:space="preserve"> subtended by angle</w:t>
      </w:r>
      <w:r w:rsidRPr="001141BA">
        <w:rPr>
          <w:position w:val="-6"/>
        </w:rPr>
        <w:object w:dxaOrig="200" w:dyaOrig="279" w14:anchorId="2D376F08">
          <v:shape id="_x0000_i1176" type="#_x0000_t75" style="width:10pt;height:14.5pt" o:ole="">
            <v:imagedata r:id="rId122" o:title=""/>
          </v:shape>
          <o:OLEObject Type="Embed" ProgID="Equation.DSMT4" ShapeID="_x0000_i1176" DrawAspect="Content" ObjectID="_1717921207" r:id="rId298"/>
        </w:object>
      </w:r>
      <w:r>
        <w:t xml:space="preserve"> in radians is</w:t>
      </w:r>
    </w:p>
    <w:p w14:paraId="2653F8BC" w14:textId="77777777" w:rsidR="00BC4C31" w:rsidRPr="003D040C" w:rsidRDefault="00BC4C31" w:rsidP="00FD39E6">
      <w:pPr>
        <w:pStyle w:val="Definition"/>
      </w:pPr>
      <w:r w:rsidRPr="001141BA">
        <w:rPr>
          <w:position w:val="-6"/>
        </w:rPr>
        <w:object w:dxaOrig="660" w:dyaOrig="279" w14:anchorId="42AB4FF0">
          <v:shape id="_x0000_i1177" type="#_x0000_t75" style="width:32.5pt;height:14.5pt" o:ole="">
            <v:imagedata r:id="rId299" o:title=""/>
          </v:shape>
          <o:OLEObject Type="Embed" ProgID="Equation.3" ShapeID="_x0000_i1177" DrawAspect="Content" ObjectID="_1717921208" r:id="rId300"/>
        </w:object>
      </w:r>
    </w:p>
    <w:p w14:paraId="7E7A1C69" w14:textId="77777777" w:rsidR="00A05215" w:rsidRDefault="00A05215" w:rsidP="00A05215"/>
    <w:p w14:paraId="2DA0D95D" w14:textId="77777777" w:rsidR="00227BA6" w:rsidRDefault="00227BA6" w:rsidP="00A05215"/>
    <w:p w14:paraId="0EBF89F3" w14:textId="77777777" w:rsidR="00A05215" w:rsidRDefault="00A05215" w:rsidP="00A05215">
      <w:pPr>
        <w:pStyle w:val="ExampleHeader"/>
      </w:pPr>
      <w:r>
        <w:t>Example 9</w:t>
      </w:r>
    </w:p>
    <w:p w14:paraId="651BD57D" w14:textId="77777777" w:rsidR="00BC4C31" w:rsidRDefault="00A05215" w:rsidP="00FD39E6">
      <w:pPr>
        <w:pStyle w:val="Example"/>
      </w:pPr>
      <w:r>
        <w:t xml:space="preserve">Mercury orbits the sun at </w:t>
      </w:r>
      <w:proofErr w:type="gramStart"/>
      <w:r>
        <w:t>a distance of approximately</w:t>
      </w:r>
      <w:proofErr w:type="gramEnd"/>
      <w:r>
        <w:t xml:space="preserve"> 36 million miles.  In one Earth </w:t>
      </w:r>
      <w:r w:rsidR="00BC4C31">
        <w:t>day, it completes 0.0114 rotation around the sun.  If the orbit was perfectly circular, what distance through space would Mercury travel in one Earth day?</w:t>
      </w:r>
    </w:p>
    <w:p w14:paraId="77DA0EAC" w14:textId="77777777" w:rsidR="00BC4C31" w:rsidRDefault="00BC4C31" w:rsidP="00FD39E6">
      <w:pPr>
        <w:pStyle w:val="Example"/>
      </w:pPr>
    </w:p>
    <w:p w14:paraId="0371DCC4" w14:textId="77777777" w:rsidR="003C20F0" w:rsidRDefault="00BC4C31" w:rsidP="00FD39E6">
      <w:pPr>
        <w:pStyle w:val="Example"/>
      </w:pPr>
      <w:r>
        <w:t xml:space="preserve">To begin, we will need to convert the decimal rotation value to a radian measure.  </w:t>
      </w:r>
    </w:p>
    <w:p w14:paraId="422EFD7B" w14:textId="77777777" w:rsidR="003C20F0" w:rsidRDefault="003C20F0" w:rsidP="00FD39E6">
      <w:pPr>
        <w:pStyle w:val="Example"/>
      </w:pPr>
    </w:p>
    <w:p w14:paraId="1FBF2CF4" w14:textId="77777777" w:rsidR="003C20F0" w:rsidRDefault="003C20F0" w:rsidP="00FD39E6">
      <w:pPr>
        <w:pStyle w:val="Example"/>
      </w:pPr>
    </w:p>
    <w:p w14:paraId="042C5B3F" w14:textId="77777777" w:rsidR="00BC4C31" w:rsidRDefault="00BC4C31" w:rsidP="00FD39E6">
      <w:pPr>
        <w:pStyle w:val="Example"/>
      </w:pPr>
      <w:r>
        <w:t xml:space="preserve">Since one rotation = </w:t>
      </w:r>
      <w:r w:rsidRPr="00183F6C">
        <w:rPr>
          <w:position w:val="-6"/>
        </w:rPr>
        <w:object w:dxaOrig="360" w:dyaOrig="279" w14:anchorId="41266F59">
          <v:shape id="_x0000_i1178" type="#_x0000_t75" style="width:17.5pt;height:14.5pt" o:ole="">
            <v:imagedata r:id="rId278" o:title=""/>
          </v:shape>
          <o:OLEObject Type="Embed" ProgID="Equation.3" ShapeID="_x0000_i1178" DrawAspect="Content" ObjectID="_1717921209" r:id="rId301"/>
        </w:object>
      </w:r>
      <w:r>
        <w:t xml:space="preserve"> radians,</w:t>
      </w:r>
    </w:p>
    <w:p w14:paraId="34B521C1" w14:textId="77777777" w:rsidR="00BC4C31" w:rsidRDefault="00BC4C31" w:rsidP="00FD39E6">
      <w:pPr>
        <w:pStyle w:val="Example"/>
      </w:pPr>
      <w:r>
        <w:t xml:space="preserve">0.0114 rotation = </w:t>
      </w:r>
      <w:r w:rsidRPr="003D040C">
        <w:rPr>
          <w:position w:val="-10"/>
        </w:rPr>
        <w:object w:dxaOrig="2079" w:dyaOrig="320" w14:anchorId="7A8A75E8">
          <v:shape id="_x0000_i1179" type="#_x0000_t75" style="width:102pt;height:16pt" o:ole="">
            <v:imagedata r:id="rId302" o:title=""/>
          </v:shape>
          <o:OLEObject Type="Embed" ProgID="Equation.3" ShapeID="_x0000_i1179" DrawAspect="Content" ObjectID="_1717921210" r:id="rId303"/>
        </w:object>
      </w:r>
      <w:r>
        <w:t xml:space="preserve"> radians.</w:t>
      </w:r>
    </w:p>
    <w:p w14:paraId="23DCC6DA" w14:textId="77777777" w:rsidR="003C20F0" w:rsidRDefault="003C20F0" w:rsidP="00FD39E6">
      <w:pPr>
        <w:pStyle w:val="Example"/>
      </w:pPr>
    </w:p>
    <w:p w14:paraId="67C55596" w14:textId="77777777" w:rsidR="00BC4C31" w:rsidRDefault="00BC4C31" w:rsidP="00FD39E6">
      <w:pPr>
        <w:pStyle w:val="Example"/>
      </w:pPr>
      <w:r>
        <w:t>Combining this with the given radius of 36 million miles, we can find the arclength:</w:t>
      </w:r>
    </w:p>
    <w:p w14:paraId="187144C5" w14:textId="77777777" w:rsidR="00BC4C31" w:rsidRDefault="00BC4C31" w:rsidP="00FD39E6">
      <w:pPr>
        <w:pStyle w:val="Example"/>
      </w:pPr>
      <w:r w:rsidRPr="003D040C">
        <w:rPr>
          <w:position w:val="-10"/>
        </w:rPr>
        <w:object w:dxaOrig="2420" w:dyaOrig="320" w14:anchorId="2CDA378C">
          <v:shape id="_x0000_i1180" type="#_x0000_t75" style="width:121.5pt;height:16pt" o:ole="">
            <v:imagedata r:id="rId304" o:title=""/>
          </v:shape>
          <o:OLEObject Type="Embed" ProgID="Equation.3" ShapeID="_x0000_i1180" DrawAspect="Content" ObjectID="_1717921211" r:id="rId305"/>
        </w:object>
      </w:r>
      <w:r>
        <w:t xml:space="preserve"> million miles travelled through space.</w:t>
      </w:r>
    </w:p>
    <w:p w14:paraId="4C67F4E9" w14:textId="77777777" w:rsidR="00A05215" w:rsidRDefault="00A05215" w:rsidP="00A05215"/>
    <w:p w14:paraId="4B2B6317" w14:textId="77777777" w:rsidR="00A05215" w:rsidRDefault="00A05215" w:rsidP="00A05215"/>
    <w:p w14:paraId="5A853807" w14:textId="77777777" w:rsidR="00A05215" w:rsidRDefault="00A05215" w:rsidP="00A05215">
      <w:pPr>
        <w:pStyle w:val="TryitNow"/>
      </w:pPr>
      <w:r>
        <w:t>Try it Now</w:t>
      </w:r>
    </w:p>
    <w:p w14:paraId="43C35A1B" w14:textId="77777777" w:rsidR="00A05215" w:rsidRDefault="00A05215" w:rsidP="00A05215">
      <w:pPr>
        <w:pStyle w:val="TryitNowbody"/>
      </w:pPr>
      <w:r>
        <w:t>5.  Find the arclength along a circle of radius 10 subtended by an angle of 215 degrees.</w:t>
      </w:r>
    </w:p>
    <w:p w14:paraId="3864976C" w14:textId="77777777" w:rsidR="00A05215" w:rsidRDefault="00A05215" w:rsidP="00A05215"/>
    <w:p w14:paraId="0611ED5E" w14:textId="77777777" w:rsidR="00A05215" w:rsidRDefault="00A05215" w:rsidP="00A05215"/>
    <w:p w14:paraId="78CBEE89" w14:textId="77777777" w:rsidR="00A05215" w:rsidRDefault="00A05215" w:rsidP="00A05215">
      <w:r>
        <w:t xml:space="preserve">In addition to arclength, we can also use angles to find the area of a sector of a circle.  A sector is a portion of a circle </w:t>
      </w:r>
      <w:r w:rsidR="00E6606D">
        <w:t xml:space="preserve">contained </w:t>
      </w:r>
      <w:r>
        <w:t>between two lines from the center, like a slice of pizza or pie.</w:t>
      </w:r>
    </w:p>
    <w:p w14:paraId="428AF13C" w14:textId="77777777" w:rsidR="00BC4C31" w:rsidRDefault="00BC4C31" w:rsidP="00FD39E6"/>
    <w:p w14:paraId="67556130" w14:textId="77777777" w:rsidR="00BC4C31" w:rsidRDefault="00BC4C31" w:rsidP="00FD39E6">
      <w:r>
        <w:t xml:space="preserve">Recall that the area of a circle with radius </w:t>
      </w:r>
      <w:r>
        <w:rPr>
          <w:i/>
        </w:rPr>
        <w:t>r</w:t>
      </w:r>
      <w:r>
        <w:t xml:space="preserve"> can be found using the formula </w:t>
      </w:r>
      <w:r w:rsidRPr="00183F6C">
        <w:rPr>
          <w:position w:val="-6"/>
        </w:rPr>
        <w:object w:dxaOrig="820" w:dyaOrig="320" w14:anchorId="4A91CFD9">
          <v:shape id="_x0000_i1181" type="#_x0000_t75" style="width:41pt;height:16pt" o:ole="">
            <v:imagedata r:id="rId306" o:title=""/>
          </v:shape>
          <o:OLEObject Type="Embed" ProgID="Equation.3" ShapeID="_x0000_i1181" DrawAspect="Content" ObjectID="_1717921212" r:id="rId307"/>
        </w:object>
      </w:r>
      <w:r>
        <w:t xml:space="preserve">.  If a sector is cut out by an angle of </w:t>
      </w:r>
      <w:r w:rsidRPr="001141BA">
        <w:rPr>
          <w:position w:val="-6"/>
        </w:rPr>
        <w:object w:dxaOrig="200" w:dyaOrig="279" w14:anchorId="56DF9771">
          <v:shape id="_x0000_i1182" type="#_x0000_t75" style="width:10pt;height:14.5pt" o:ole="">
            <v:imagedata r:id="rId122" o:title=""/>
          </v:shape>
          <o:OLEObject Type="Embed" ProgID="Equation.3" ShapeID="_x0000_i1182" DrawAspect="Content" ObjectID="_1717921213" r:id="rId308"/>
        </w:object>
      </w:r>
      <w:r>
        <w:t xml:space="preserve">, measured in radians, then the fraction of full circle that angle has cut out is </w:t>
      </w:r>
      <w:r w:rsidRPr="00170F38">
        <w:rPr>
          <w:position w:val="-24"/>
        </w:rPr>
        <w:object w:dxaOrig="380" w:dyaOrig="620" w14:anchorId="5AC19B32">
          <v:shape id="_x0000_i1183" type="#_x0000_t75" style="width:18.5pt;height:31pt" o:ole="">
            <v:imagedata r:id="rId309" o:title=""/>
          </v:shape>
          <o:OLEObject Type="Embed" ProgID="Equation.3" ShapeID="_x0000_i1183" DrawAspect="Content" ObjectID="_1717921214" r:id="rId310"/>
        </w:object>
      </w:r>
      <w:r>
        <w:t xml:space="preserve">, since </w:t>
      </w:r>
      <w:r w:rsidRPr="00183F6C">
        <w:rPr>
          <w:position w:val="-6"/>
        </w:rPr>
        <w:object w:dxaOrig="360" w:dyaOrig="279" w14:anchorId="506BC280">
          <v:shape id="_x0000_i1184" type="#_x0000_t75" style="width:17.5pt;height:14.5pt" o:ole="">
            <v:imagedata r:id="rId278" o:title=""/>
          </v:shape>
          <o:OLEObject Type="Embed" ProgID="Equation.3" ShapeID="_x0000_i1184" DrawAspect="Content" ObjectID="_1717921215" r:id="rId311"/>
        </w:object>
      </w:r>
      <w:r>
        <w:t xml:space="preserve"> is one full rotation.  Thus, the area of the sector would be this fraction of the whole area:</w:t>
      </w:r>
      <w:r w:rsidRPr="00A03DBB">
        <w:t xml:space="preserve"> </w:t>
      </w:r>
    </w:p>
    <w:p w14:paraId="517E58D6" w14:textId="77777777" w:rsidR="00BC4C31" w:rsidRDefault="00BC4C31" w:rsidP="00FD39E6">
      <w:r>
        <w:t xml:space="preserve">Area of sector </w:t>
      </w:r>
      <w:r w:rsidRPr="00562DDD">
        <w:rPr>
          <w:position w:val="-28"/>
        </w:rPr>
        <w:object w:dxaOrig="2700" w:dyaOrig="700" w14:anchorId="51119392">
          <v:shape id="_x0000_i1185" type="#_x0000_t75" style="width:135pt;height:36pt" o:ole="">
            <v:imagedata r:id="rId312" o:title=""/>
          </v:shape>
          <o:OLEObject Type="Embed" ProgID="Equation.3" ShapeID="_x0000_i1185" DrawAspect="Content" ObjectID="_1717921216" r:id="rId313"/>
        </w:object>
      </w:r>
    </w:p>
    <w:p w14:paraId="7722E0E1" w14:textId="77777777" w:rsidR="00A05215" w:rsidRDefault="00F750D9" w:rsidP="00A05215">
      <w:pPr>
        <w:pStyle w:val="DefinitionHeader"/>
      </w:pPr>
      <w:r>
        <w:lastRenderedPageBreak/>
        <w:t>Area of a Sector</w:t>
      </w:r>
    </w:p>
    <w:p w14:paraId="101A2176" w14:textId="77777777" w:rsidR="00A05215" w:rsidRDefault="00450FE4" w:rsidP="00A05215">
      <w:pPr>
        <w:pStyle w:val="Definition"/>
      </w:pPr>
      <w:r>
        <w:rPr>
          <w:noProof/>
        </w:rPr>
        <mc:AlternateContent>
          <mc:Choice Requires="wpc">
            <w:drawing>
              <wp:anchor distT="0" distB="0" distL="114300" distR="114300" simplePos="0" relativeHeight="251676160" behindDoc="0" locked="0" layoutInCell="1" allowOverlap="1" wp14:anchorId="2A573789" wp14:editId="6E5C7DB6">
                <wp:simplePos x="0" y="0"/>
                <wp:positionH relativeFrom="column">
                  <wp:posOffset>4278630</wp:posOffset>
                </wp:positionH>
                <wp:positionV relativeFrom="paragraph">
                  <wp:posOffset>45085</wp:posOffset>
                </wp:positionV>
                <wp:extent cx="1114425" cy="984885"/>
                <wp:effectExtent l="1905" t="0" r="0" b="0"/>
                <wp:wrapNone/>
                <wp:docPr id="122" name="Canvas 612" descr="A circle centered at the origin with a line labeled r drawn at an angle of theta.  The area of the portion of the circle between the positive x axis and the line is shad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6" name="Arc 621"/>
                        <wps:cNvSpPr>
                          <a:spLocks/>
                        </wps:cNvSpPr>
                        <wps:spPr bwMode="auto">
                          <a:xfrm>
                            <a:off x="563913" y="132111"/>
                            <a:ext cx="474311" cy="470541"/>
                          </a:xfrm>
                          <a:custGeom>
                            <a:avLst/>
                            <a:gdLst>
                              <a:gd name="T0" fmla="*/ 304130 w 21600"/>
                              <a:gd name="T1" fmla="*/ 0 h 21600"/>
                              <a:gd name="T2" fmla="*/ 474345 w 21600"/>
                              <a:gd name="T3" fmla="*/ 356611 h 21600"/>
                              <a:gd name="T4" fmla="*/ 0 w 21600"/>
                              <a:gd name="T5" fmla="*/ 3587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849" y="-1"/>
                                </a:moveTo>
                                <a:cubicBezTo>
                                  <a:pt x="18734" y="4081"/>
                                  <a:pt x="21570" y="10110"/>
                                  <a:pt x="21599" y="16476"/>
                                </a:cubicBezTo>
                              </a:path>
                              <a:path w="21600" h="21600" stroke="0" extrusionOk="0">
                                <a:moveTo>
                                  <a:pt x="13849" y="-1"/>
                                </a:moveTo>
                                <a:cubicBezTo>
                                  <a:pt x="18734" y="4081"/>
                                  <a:pt x="21570" y="10110"/>
                                  <a:pt x="21599" y="16476"/>
                                </a:cubicBezTo>
                                <a:lnTo>
                                  <a:pt x="0" y="16576"/>
                                </a:lnTo>
                                <a:lnTo>
                                  <a:pt x="13849" y="-1"/>
                                </a:lnTo>
                                <a:close/>
                              </a:path>
                            </a:pathLst>
                          </a:custGeom>
                          <a:solidFill>
                            <a:srgbClr val="C2D69B">
                              <a:alpha val="50195"/>
                            </a:srgbClr>
                          </a:solidFill>
                          <a:ln>
                            <a:noFill/>
                          </a:ln>
                          <a:extLst>
                            <a:ext uri="{91240B29-F687-4F45-9708-019B960494DF}">
                              <a14:hiddenLine xmlns:a14="http://schemas.microsoft.com/office/drawing/2010/main" w="28575">
                                <a:solidFill>
                                  <a:srgbClr val="FF0000"/>
                                </a:solidFill>
                                <a:round/>
                                <a:headEnd/>
                                <a:tailEnd/>
                              </a14:hiddenLine>
                            </a:ext>
                          </a:extLst>
                        </wps:spPr>
                        <wps:bodyPr rot="0" vert="horz" wrap="square" lIns="91440" tIns="45720" rIns="91440" bIns="45720" anchor="t" anchorCtr="0" upright="1">
                          <a:noAutofit/>
                        </wps:bodyPr>
                      </wps:wsp>
                      <wps:wsp>
                        <wps:cNvPr id="157" name="Oval 614"/>
                        <wps:cNvSpPr>
                          <a:spLocks noChangeArrowheads="1"/>
                        </wps:cNvSpPr>
                        <wps:spPr bwMode="auto">
                          <a:xfrm>
                            <a:off x="114303" y="22802"/>
                            <a:ext cx="923921" cy="923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615"/>
                        <wps:cNvCnPr>
                          <a:cxnSpLocks noChangeShapeType="1"/>
                        </wps:cNvCnPr>
                        <wps:spPr bwMode="auto">
                          <a:xfrm>
                            <a:off x="114303" y="485142"/>
                            <a:ext cx="9239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616"/>
                        <wps:cNvCnPr>
                          <a:cxnSpLocks noChangeShapeType="1"/>
                        </wps:cNvCnPr>
                        <wps:spPr bwMode="auto">
                          <a:xfrm rot="5400000">
                            <a:off x="114173" y="485142"/>
                            <a:ext cx="92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617"/>
                        <wps:cNvCnPr>
                          <a:cxnSpLocks noChangeShapeType="1"/>
                        </wps:cNvCnPr>
                        <wps:spPr bwMode="auto">
                          <a:xfrm flipH="1">
                            <a:off x="575913" y="132011"/>
                            <a:ext cx="294007" cy="350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rc 618"/>
                        <wps:cNvSpPr>
                          <a:spLocks/>
                        </wps:cNvSpPr>
                        <wps:spPr bwMode="auto">
                          <a:xfrm>
                            <a:off x="582913" y="334629"/>
                            <a:ext cx="188604" cy="198817"/>
                          </a:xfrm>
                          <a:custGeom>
                            <a:avLst/>
                            <a:gdLst>
                              <a:gd name="T0" fmla="*/ 117819 w 21600"/>
                              <a:gd name="T1" fmla="*/ 0 h 21600"/>
                              <a:gd name="T2" fmla="*/ 188595 w 21600"/>
                              <a:gd name="T3" fmla="*/ 152759 h 21600"/>
                              <a:gd name="T4" fmla="*/ 0 w 21600"/>
                              <a:gd name="T5" fmla="*/ 1536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493" y="0"/>
                                </a:moveTo>
                                <a:cubicBezTo>
                                  <a:pt x="18589" y="4077"/>
                                  <a:pt x="21569" y="10240"/>
                                  <a:pt x="21599" y="16767"/>
                                </a:cubicBezTo>
                              </a:path>
                              <a:path w="21600" h="21600" stroke="0" extrusionOk="0">
                                <a:moveTo>
                                  <a:pt x="13493" y="0"/>
                                </a:moveTo>
                                <a:cubicBezTo>
                                  <a:pt x="18589" y="4077"/>
                                  <a:pt x="21569" y="10240"/>
                                  <a:pt x="21599" y="16767"/>
                                </a:cubicBezTo>
                                <a:lnTo>
                                  <a:pt x="0" y="16867"/>
                                </a:lnTo>
                                <a:lnTo>
                                  <a:pt x="1349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620"/>
                        <wps:cNvSpPr txBox="1">
                          <a:spLocks noChangeArrowheads="1"/>
                        </wps:cNvSpPr>
                        <wps:spPr bwMode="auto">
                          <a:xfrm>
                            <a:off x="697216" y="154313"/>
                            <a:ext cx="114303" cy="1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69C2" w14:textId="77777777" w:rsidR="007F7B8D" w:rsidRPr="00F56D09" w:rsidRDefault="007F7B8D" w:rsidP="00E6606D">
                              <w:pPr>
                                <w:rPr>
                                  <w:i/>
                                  <w:sz w:val="20"/>
                                  <w:szCs w:val="20"/>
                                </w:rPr>
                              </w:pPr>
                              <w:r>
                                <w:rPr>
                                  <w:i/>
                                  <w:sz w:val="20"/>
                                  <w:szCs w:val="20"/>
                                </w:rPr>
                                <w:t>r</w:t>
                              </w:r>
                            </w:p>
                          </w:txbxContent>
                        </wps:txbx>
                        <wps:bodyPr rot="0" vert="horz" wrap="square" lIns="0" tIns="0" rIns="0" bIns="0" anchor="t" anchorCtr="0" upright="1">
                          <a:noAutofit/>
                        </wps:bodyPr>
                      </wps:wsp>
                      <wps:wsp>
                        <wps:cNvPr id="227" name="Text Box 619"/>
                        <wps:cNvSpPr txBox="1">
                          <a:spLocks noChangeArrowheads="1"/>
                        </wps:cNvSpPr>
                        <wps:spPr bwMode="auto">
                          <a:xfrm>
                            <a:off x="771517" y="310527"/>
                            <a:ext cx="114303" cy="1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96FCF" w14:textId="77777777" w:rsidR="007F7B8D" w:rsidRPr="00F56D09" w:rsidRDefault="007F7B8D" w:rsidP="00E6606D">
                              <w:pPr>
                                <w:rPr>
                                  <w:i/>
                                  <w:sz w:val="20"/>
                                  <w:szCs w:val="20"/>
                                </w:rPr>
                              </w:pPr>
                              <w:r w:rsidRPr="00F56D09">
                                <w:rPr>
                                  <w:i/>
                                  <w:sz w:val="20"/>
                                  <w:szCs w:val="20"/>
                                </w:rPr>
                                <w:t>θ</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573789" id="Canvas 612" o:spid="_x0000_s1159" editas="canvas" alt="A circle centered at the origin with a line labeled r drawn at an angle of theta.  The area of the portion of the circle between the positive x axis and the line is shaded." style="position:absolute;left:0;text-align:left;margin-left:336.9pt;margin-top:3.55pt;width:87.75pt;height:77.55pt;z-index:251676160;mso-position-horizontal-relative:text;mso-position-vertical-relative:text" coordsize="1114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">
                <v:shape id="_x0000_s1160" type="#_x0000_t75" alt="A circle centered at the origin with a line labeled r drawn at an angle of theta.  The area of the portion of the circle between the positive x axis and the line is shaded." style="position:absolute;width:11144;height:9848;visibility:visible;mso-wrap-style:square">
                  <v:fill o:detectmouseclick="t"/>
                  <v:path o:connecttype="none"/>
                </v:shape>
                <v:shape id="Arc 621" o:spid="_x0000_s1161" style="position:absolute;left:5639;top:1321;width:4743;height:47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" path="m13849,-1nfc18734,4081,21570,10110,21599,16476em13849,-1nsc18734,4081,21570,10110,21599,16476l,16576,13849,-1xe" fillcolor="#c2d69b" stroked="f" strokecolor="red" strokeweight="2.25pt">
                  <v:fill opacity="32896f"/>
                  <v:path arrowok="t" o:extrusionok="f" o:connecttype="custom" o:connectlocs="6678343,0;10416067,7768523;0,7815664" o:connectangles="0,0,0"/>
                </v:shape>
                <v:oval id="Oval 614" o:spid="_x0000_s1162" style="position:absolute;left:1143;top:228;width:9239;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" filled="f"/>
                <v:shape id="AutoShape 615" o:spid="_x0000_s1163" type="#_x0000_t32" style="position:absolute;left:1143;top:4851;width:9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616" o:spid="_x0000_s1164" type="#_x0000_t32" style="position:absolute;left:1142;top:4851;width:92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"/>
                <v:line id="Line 617" o:spid="_x0000_s1165" style="position:absolute;flip:x;visibility:visible;mso-wrap-style:square" from="5759,1320" to="8699,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eL+B2Jh0BufkDAAD//wMAUEsBAi0AFAAGAAgAAAAhANvh9svuAAAAhQEAABMAAAAAAAAA&#10;AAAAAAAAAAAAAFtDb250ZW50X1R5cGVzXS54bWxQSwECLQAUAAYACAAAACEAWvQsW78AAAAVAQAA&#10;CwAAAAAAAAAAAAAAAAAfAQAAX3JlbHMvLnJlbHNQSwECLQAUAAYACAAAACEAoHa6vsYAAADcAAAA&#10;DwAAAAAAAAAAAAAAAAAHAgAAZHJzL2Rvd25yZXYueG1sUEsFBgAAAAADAAMAtwAAAPoCAAAAAA==&#10;"/>
                <v:shape id="Arc 618" o:spid="_x0000_s1166" style="position:absolute;left:5829;top:3346;width:1886;height:19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" path="m13493,nfc18589,4077,21569,10240,21599,16767em13493,nsc18589,4077,21569,10240,21599,16767l,16867,13493,xe" filled="f">
                  <v:path arrowok="t" o:extrusionok="f" o:connecttype="custom" o:connectlocs="1028756,0;1646749,1406069;0,1414454" o:connectangles="0,0,0"/>
                </v:shape>
                <v:shape id="Text Box 620" o:spid="_x0000_s1167" type="#_x0000_t202" style="position:absolute;left:6972;top:1543;width:114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78F69C2" w14:textId="77777777" w:rsidR="007F7B8D" w:rsidRPr="00F56D09" w:rsidRDefault="007F7B8D" w:rsidP="00E6606D">
                        <w:pPr>
                          <w:rPr>
                            <w:i/>
                            <w:sz w:val="20"/>
                            <w:szCs w:val="20"/>
                          </w:rPr>
                        </w:pPr>
                        <w:r>
                          <w:rPr>
                            <w:i/>
                            <w:sz w:val="20"/>
                            <w:szCs w:val="20"/>
                          </w:rPr>
                          <w:t>r</w:t>
                        </w:r>
                      </w:p>
                    </w:txbxContent>
                  </v:textbox>
                </v:shape>
                <v:shape id="Text Box 619" o:spid="_x0000_s1168" type="#_x0000_t202" style="position:absolute;left:7715;top:3105;width:114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8496FCF" w14:textId="77777777" w:rsidR="007F7B8D" w:rsidRPr="00F56D09" w:rsidRDefault="007F7B8D" w:rsidP="00E6606D">
                        <w:pPr>
                          <w:rPr>
                            <w:i/>
                            <w:sz w:val="20"/>
                            <w:szCs w:val="20"/>
                          </w:rPr>
                        </w:pPr>
                        <w:r w:rsidRPr="00F56D09">
                          <w:rPr>
                            <w:i/>
                            <w:sz w:val="20"/>
                            <w:szCs w:val="20"/>
                          </w:rPr>
                          <w:t>θ</w:t>
                        </w:r>
                      </w:p>
                    </w:txbxContent>
                  </v:textbox>
                </v:shape>
              </v:group>
            </w:pict>
          </mc:Fallback>
        </mc:AlternateContent>
      </w:r>
      <w:r w:rsidR="00A05215">
        <w:t xml:space="preserve">The </w:t>
      </w:r>
      <w:r w:rsidR="00A05215" w:rsidRPr="00893449">
        <w:rPr>
          <w:b/>
        </w:rPr>
        <w:t>area of a sector</w:t>
      </w:r>
      <w:r w:rsidR="00F66873">
        <w:rPr>
          <w:b/>
        </w:rPr>
        <w:fldChar w:fldCharType="begin"/>
      </w:r>
      <w:r w:rsidR="00A63F16">
        <w:instrText xml:space="preserve"> XE "</w:instrText>
      </w:r>
      <w:r w:rsidR="00A63F16" w:rsidRPr="008F5148">
        <w:rPr>
          <w:b/>
        </w:rPr>
        <w:instrText>Area of a Sector</w:instrText>
      </w:r>
      <w:r w:rsidR="00A63F16">
        <w:instrText xml:space="preserve">" </w:instrText>
      </w:r>
      <w:r w:rsidR="00F66873">
        <w:rPr>
          <w:b/>
        </w:rPr>
        <w:fldChar w:fldCharType="end"/>
      </w:r>
      <w:r w:rsidR="00F66873">
        <w:rPr>
          <w:b/>
        </w:rPr>
        <w:fldChar w:fldCharType="begin"/>
      </w:r>
      <w:r w:rsidR="00A72411">
        <w:instrText xml:space="preserve"> XE "</w:instrText>
      </w:r>
      <w:r w:rsidR="00A72411" w:rsidRPr="0007199F">
        <w:instrText>Circle</w:instrText>
      </w:r>
      <w:r w:rsidR="003870F2">
        <w:instrText>s</w:instrText>
      </w:r>
      <w:r w:rsidR="00A72411" w:rsidRPr="0007199F">
        <w:instrText>:Area of a Sector</w:instrText>
      </w:r>
      <w:r w:rsidR="00A72411">
        <w:instrText xml:space="preserve">" </w:instrText>
      </w:r>
      <w:r w:rsidR="00F66873">
        <w:rPr>
          <w:b/>
        </w:rPr>
        <w:fldChar w:fldCharType="end"/>
      </w:r>
      <w:r w:rsidR="00A05215">
        <w:t xml:space="preserve"> of a circle with radius </w:t>
      </w:r>
      <w:r w:rsidR="00A05215">
        <w:rPr>
          <w:i/>
        </w:rPr>
        <w:t>r</w:t>
      </w:r>
      <w:r w:rsidR="00A05215">
        <w:t xml:space="preserve"> subtended by an </w:t>
      </w:r>
      <w:r w:rsidR="00862621">
        <w:br/>
      </w:r>
      <w:r w:rsidR="00A05215">
        <w:t xml:space="preserve">angle </w:t>
      </w:r>
      <w:r w:rsidR="00A05215" w:rsidRPr="001141BA">
        <w:rPr>
          <w:position w:val="-6"/>
        </w:rPr>
        <w:object w:dxaOrig="200" w:dyaOrig="279" w14:anchorId="119DCDF0">
          <v:shape id="_x0000_i1186" type="#_x0000_t75" style="width:10pt;height:14.5pt" o:ole="">
            <v:imagedata r:id="rId122" o:title=""/>
          </v:shape>
          <o:OLEObject Type="Embed" ProgID="Equation.DSMT4" ShapeID="_x0000_i1186" DrawAspect="Content" ObjectID="_1717921217" r:id="rId314"/>
        </w:object>
      </w:r>
      <w:r w:rsidR="00A05215">
        <w:t xml:space="preserve">, measured in radians, is </w:t>
      </w:r>
    </w:p>
    <w:p w14:paraId="558259F2" w14:textId="77777777" w:rsidR="00A05215" w:rsidRDefault="00A05215" w:rsidP="00A05215">
      <w:pPr>
        <w:pStyle w:val="Definition"/>
      </w:pPr>
      <w:r>
        <w:t>Area of sector</w:t>
      </w:r>
      <w:r w:rsidRPr="00170F38">
        <w:rPr>
          <w:position w:val="-24"/>
        </w:rPr>
        <w:object w:dxaOrig="760" w:dyaOrig="620" w14:anchorId="6DF237BE">
          <v:shape id="_x0000_i1187" type="#_x0000_t75" style="width:38.5pt;height:31pt" o:ole="">
            <v:imagedata r:id="rId315" o:title=""/>
          </v:shape>
          <o:OLEObject Type="Embed" ProgID="Equation.DSMT4" ShapeID="_x0000_i1187" DrawAspect="Content" ObjectID="_1717921218" r:id="rId316"/>
        </w:object>
      </w:r>
    </w:p>
    <w:p w14:paraId="04C18DF5" w14:textId="77777777" w:rsidR="00862621" w:rsidRDefault="00862621" w:rsidP="00A05215">
      <w:pPr>
        <w:pStyle w:val="Definition"/>
      </w:pPr>
    </w:p>
    <w:p w14:paraId="106F98D8" w14:textId="77777777" w:rsidR="00A05215" w:rsidRDefault="00A05215" w:rsidP="00A05215"/>
    <w:p w14:paraId="244749B9" w14:textId="77777777" w:rsidR="00A05215" w:rsidRDefault="00A05215" w:rsidP="00A05215"/>
    <w:p w14:paraId="5DE3FAF9" w14:textId="77777777" w:rsidR="00A05215" w:rsidRDefault="00A05215" w:rsidP="00A05215">
      <w:pPr>
        <w:pStyle w:val="ExampleHeader"/>
      </w:pPr>
      <w:r>
        <w:t>Example 10</w:t>
      </w:r>
    </w:p>
    <w:p w14:paraId="0E200837" w14:textId="77777777" w:rsidR="00A05215" w:rsidRDefault="00A05215" w:rsidP="00A05215">
      <w:pPr>
        <w:pStyle w:val="Example"/>
      </w:pPr>
      <w:r>
        <w:t xml:space="preserve">An automatic lawn sprinkler sprays </w:t>
      </w:r>
      <w:proofErr w:type="gramStart"/>
      <w:r>
        <w:t>a distance of 20</w:t>
      </w:r>
      <w:proofErr w:type="gramEnd"/>
      <w:r>
        <w:t xml:space="preserve"> feet while rotating 30 degrees.  What is the area of the sector</w:t>
      </w:r>
      <w:r w:rsidR="00E6606D">
        <w:t xml:space="preserve"> of grass the sprinkler waters</w:t>
      </w:r>
      <w:r>
        <w:t>?</w:t>
      </w:r>
    </w:p>
    <w:p w14:paraId="7DE7CCB7" w14:textId="77777777" w:rsidR="00A05215" w:rsidRDefault="00A05215" w:rsidP="00A05215">
      <w:pPr>
        <w:pStyle w:val="Example"/>
      </w:pPr>
    </w:p>
    <w:p w14:paraId="40A58529" w14:textId="77777777" w:rsidR="00A05215" w:rsidRDefault="00450FE4" w:rsidP="00A05215">
      <w:pPr>
        <w:pStyle w:val="Example"/>
      </w:pPr>
      <w:r>
        <w:rPr>
          <w:noProof/>
        </w:rPr>
        <mc:AlternateContent>
          <mc:Choice Requires="wpc">
            <w:drawing>
              <wp:anchor distT="0" distB="0" distL="114300" distR="114300" simplePos="0" relativeHeight="251677184" behindDoc="0" locked="0" layoutInCell="1" allowOverlap="1" wp14:anchorId="00515FC6" wp14:editId="251504ED">
                <wp:simplePos x="0" y="0"/>
                <wp:positionH relativeFrom="column">
                  <wp:posOffset>4343400</wp:posOffset>
                </wp:positionH>
                <wp:positionV relativeFrom="paragraph">
                  <wp:posOffset>485775</wp:posOffset>
                </wp:positionV>
                <wp:extent cx="1114425" cy="984885"/>
                <wp:effectExtent l="0" t="0" r="0" b="0"/>
                <wp:wrapSquare wrapText="bothSides"/>
                <wp:docPr id="155" name="Canvas 623" descr="A sprinkler is shown as a point on a lawn.  The watering area is shown as a segment of a circle with radius 20 feet and an angle of 30 degre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 name="Rectangle 633"/>
                        <wps:cNvSpPr>
                          <a:spLocks noChangeArrowheads="1"/>
                        </wps:cNvSpPr>
                        <wps:spPr bwMode="auto">
                          <a:xfrm>
                            <a:off x="116840" y="0"/>
                            <a:ext cx="939165" cy="838835"/>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rc 625"/>
                        <wps:cNvSpPr>
                          <a:spLocks/>
                        </wps:cNvSpPr>
                        <wps:spPr bwMode="auto">
                          <a:xfrm>
                            <a:off x="404495" y="113030"/>
                            <a:ext cx="541020" cy="605155"/>
                          </a:xfrm>
                          <a:custGeom>
                            <a:avLst/>
                            <a:gdLst>
                              <a:gd name="T0" fmla="*/ 0 w 21600"/>
                              <a:gd name="T1" fmla="*/ 31575 h 21600"/>
                              <a:gd name="T2" fmla="*/ 425450 w 21600"/>
                              <a:gd name="T3" fmla="*/ 33480 h 21600"/>
                              <a:gd name="T4" fmla="*/ 209710 w 21600"/>
                              <a:gd name="T5" fmla="*/ 6051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127"/>
                                </a:moveTo>
                                <a:cubicBezTo>
                                  <a:pt x="2219" y="380"/>
                                  <a:pt x="4544" y="0"/>
                                  <a:pt x="6886" y="0"/>
                                </a:cubicBezTo>
                                <a:cubicBezTo>
                                  <a:pt x="9297" y="0"/>
                                  <a:pt x="11691" y="403"/>
                                  <a:pt x="13970" y="1194"/>
                                </a:cubicBezTo>
                              </a:path>
                              <a:path w="21600" h="21600" stroke="0" extrusionOk="0">
                                <a:moveTo>
                                  <a:pt x="0" y="1127"/>
                                </a:moveTo>
                                <a:cubicBezTo>
                                  <a:pt x="2219" y="380"/>
                                  <a:pt x="4544" y="0"/>
                                  <a:pt x="6886" y="0"/>
                                </a:cubicBezTo>
                                <a:cubicBezTo>
                                  <a:pt x="9297" y="0"/>
                                  <a:pt x="11691" y="403"/>
                                  <a:pt x="13970" y="1194"/>
                                </a:cubicBezTo>
                                <a:lnTo>
                                  <a:pt x="6886" y="21600"/>
                                </a:lnTo>
                                <a:lnTo>
                                  <a:pt x="0" y="1127"/>
                                </a:lnTo>
                                <a:close/>
                              </a:path>
                            </a:pathLst>
                          </a:custGeom>
                          <a:solidFill>
                            <a:srgbClr val="00B0F0">
                              <a:alpha val="50195"/>
                            </a:srgbClr>
                          </a:solidFill>
                          <a:ln>
                            <a:noFill/>
                          </a:ln>
                          <a:extLst>
                            <a:ext uri="{91240B29-F687-4F45-9708-019B960494DF}">
                              <a14:hiddenLine xmlns:a14="http://schemas.microsoft.com/office/drawing/2010/main" w="28575">
                                <a:solidFill>
                                  <a:srgbClr val="FF0000"/>
                                </a:solidFill>
                                <a:round/>
                                <a:headEnd/>
                                <a:tailEnd/>
                              </a14:hiddenLine>
                            </a:ext>
                          </a:extLst>
                        </wps:spPr>
                        <wps:bodyPr rot="0" vert="horz" wrap="square" lIns="91440" tIns="45720" rIns="91440" bIns="45720" anchor="t" anchorCtr="0" upright="1">
                          <a:noAutofit/>
                        </wps:bodyPr>
                      </wps:wsp>
                      <wps:wsp>
                        <wps:cNvPr id="150" name="Arc 630"/>
                        <wps:cNvSpPr>
                          <a:spLocks/>
                        </wps:cNvSpPr>
                        <wps:spPr bwMode="auto">
                          <a:xfrm>
                            <a:off x="492760" y="403860"/>
                            <a:ext cx="139700" cy="88900"/>
                          </a:xfrm>
                          <a:custGeom>
                            <a:avLst/>
                            <a:gdLst>
                              <a:gd name="T0" fmla="*/ 0 w 21600"/>
                              <a:gd name="T1" fmla="*/ 24591 h 21600"/>
                              <a:gd name="T2" fmla="*/ 161925 w 21600"/>
                              <a:gd name="T3" fmla="*/ 34985 h 21600"/>
                              <a:gd name="T4" fmla="*/ 74745 w 21600"/>
                              <a:gd name="T5" fmla="*/ 1314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41"/>
                                </a:moveTo>
                                <a:cubicBezTo>
                                  <a:pt x="3668" y="1413"/>
                                  <a:pt x="8067" y="0"/>
                                  <a:pt x="12580" y="0"/>
                                </a:cubicBezTo>
                                <a:cubicBezTo>
                                  <a:pt x="18020" y="0"/>
                                  <a:pt x="23260" y="2053"/>
                                  <a:pt x="27253" y="5748"/>
                                </a:cubicBezTo>
                              </a:path>
                              <a:path w="21600" h="21600" stroke="0" extrusionOk="0">
                                <a:moveTo>
                                  <a:pt x="0" y="4041"/>
                                </a:moveTo>
                                <a:cubicBezTo>
                                  <a:pt x="3668" y="1413"/>
                                  <a:pt x="8067" y="0"/>
                                  <a:pt x="12580" y="0"/>
                                </a:cubicBezTo>
                                <a:cubicBezTo>
                                  <a:pt x="18020" y="0"/>
                                  <a:pt x="23260" y="2053"/>
                                  <a:pt x="27253" y="5748"/>
                                </a:cubicBezTo>
                                <a:lnTo>
                                  <a:pt x="12580" y="21600"/>
                                </a:lnTo>
                                <a:lnTo>
                                  <a:pt x="0" y="40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631"/>
                        <wps:cNvSpPr txBox="1">
                          <a:spLocks noChangeArrowheads="1"/>
                        </wps:cNvSpPr>
                        <wps:spPr bwMode="auto">
                          <a:xfrm>
                            <a:off x="741680" y="204470"/>
                            <a:ext cx="2603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A4B1" w14:textId="77777777" w:rsidR="007F7B8D" w:rsidRPr="00C2426F" w:rsidRDefault="007F7B8D" w:rsidP="00E6606D">
                              <w:pPr>
                                <w:rPr>
                                  <w:sz w:val="20"/>
                                  <w:szCs w:val="20"/>
                                </w:rPr>
                              </w:pPr>
                              <w:r>
                                <w:rPr>
                                  <w:sz w:val="20"/>
                                  <w:szCs w:val="20"/>
                                </w:rPr>
                                <w:t>20 ft</w:t>
                              </w:r>
                            </w:p>
                          </w:txbxContent>
                        </wps:txbx>
                        <wps:bodyPr rot="0" vert="horz" wrap="square" lIns="0" tIns="0" rIns="0" bIns="0" anchor="t" anchorCtr="0" upright="1">
                          <a:noAutofit/>
                        </wps:bodyPr>
                      </wps:wsp>
                      <wps:wsp>
                        <wps:cNvPr id="152" name="Text Box 632"/>
                        <wps:cNvSpPr txBox="1">
                          <a:spLocks noChangeArrowheads="1"/>
                        </wps:cNvSpPr>
                        <wps:spPr bwMode="auto">
                          <a:xfrm>
                            <a:off x="502285" y="245110"/>
                            <a:ext cx="2095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C4EB" w14:textId="77777777" w:rsidR="007F7B8D" w:rsidRPr="00C2426F" w:rsidRDefault="007F7B8D" w:rsidP="00C2426F">
                              <w:pPr>
                                <w:rPr>
                                  <w:sz w:val="20"/>
                                  <w:szCs w:val="20"/>
                                </w:rPr>
                              </w:pPr>
                              <w:r w:rsidRPr="00C2426F">
                                <w:rPr>
                                  <w:sz w:val="20"/>
                                  <w:szCs w:val="20"/>
                                </w:rPr>
                                <w:t>30°</w:t>
                              </w:r>
                            </w:p>
                            <w:p w14:paraId="0E950FCA" w14:textId="77777777" w:rsidR="007F7B8D" w:rsidRPr="00C2426F" w:rsidRDefault="007F7B8D" w:rsidP="00E6606D">
                              <w:pPr>
                                <w:rPr>
                                  <w:i/>
                                  <w:sz w:val="20"/>
                                  <w:szCs w:val="20"/>
                                </w:rPr>
                              </w:pPr>
                            </w:p>
                          </w:txbxContent>
                        </wps:txbx>
                        <wps:bodyPr rot="0" vert="horz" wrap="square" lIns="0" tIns="0" rIns="0" bIns="0" anchor="t" anchorCtr="0" upright="1">
                          <a:noAutofit/>
                        </wps:bodyPr>
                      </wps:wsp>
                      <wps:wsp>
                        <wps:cNvPr id="154" name="Oval 635"/>
                        <wps:cNvSpPr>
                          <a:spLocks noChangeArrowheads="1"/>
                        </wps:cNvSpPr>
                        <wps:spPr bwMode="auto">
                          <a:xfrm>
                            <a:off x="549275" y="685800"/>
                            <a:ext cx="52705" cy="53340"/>
                          </a:xfrm>
                          <a:prstGeom prst="ellipse">
                            <a:avLst/>
                          </a:prstGeom>
                          <a:solidFill>
                            <a:srgbClr val="243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515FC6" id="Canvas 623" o:spid="_x0000_s1169" editas="canvas" alt="A sprinkler is shown as a point on a lawn.  The watering area is shown as a segment of a circle with radius 20 feet and an angle of 30 degrees." style="position:absolute;left:0;text-align:left;margin-left:342pt;margin-top:38.25pt;width:87.75pt;height:77.55pt;z-index:251677184;mso-position-horizontal-relative:text;mso-position-vertical-relative:text" coordsize="1114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">
                <v:shape id="_x0000_s1170" type="#_x0000_t75" alt="A sprinkler is shown as a point on a lawn.  The watering area is shown as a segment of a circle with radius 20 feet and an angle of 30 degrees." style="position:absolute;width:11144;height:9848;visibility:visible;mso-wrap-style:square">
                  <v:fill o:detectmouseclick="t"/>
                  <v:path o:connecttype="none"/>
                </v:shape>
                <v:rect id="Rectangle 633" o:spid="_x0000_s1171" style="position:absolute;left:1168;width:9392;height: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" fillcolor="#c2d69b" stroked="f"/>
                <v:shape id="Arc 625" o:spid="_x0000_s1172" style="position:absolute;left:4044;top:1130;width:5411;height:6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" path="m,1127nfc2219,380,4544,,6886,v2411,,4805,403,7084,1194em,1127nsc2219,380,4544,,6886,v2411,,4805,403,7084,1194l6886,21600,,1127xe" fillcolor="#00b0f0" stroked="f" strokecolor="red" strokeweight="2.25pt">
                  <v:fill opacity="32896f"/>
                  <v:path arrowok="t" o:extrusionok="f" o:connecttype="custom" o:connectlocs="0,884619;10656341,937990;5252653,16954286" o:connectangles="0,0,0"/>
                </v:shape>
                <v:shape id="Arc 630" o:spid="_x0000_s1173" style="position:absolute;left:4927;top:4038;width:1397;height: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" path="m,4041nfc3668,1413,8067,,12580,v5440,,10680,2053,14673,5748em,4041nsc3668,1413,8067,,12580,v5440,,10680,2053,14673,5748l12580,21600,,4041xe" filled="f">
                  <v:path arrowok="t" o:extrusionok="f" o:connecttype="custom" o:connectlocs="0,101210;1047265,143989;483420,540994" o:connectangles="0,0,0"/>
                </v:shape>
                <v:shape id="Text Box 631" o:spid="_x0000_s1174" type="#_x0000_t202" style="position:absolute;left:7416;top:2044;width:260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31BA4B1" w14:textId="77777777" w:rsidR="007F7B8D" w:rsidRPr="00C2426F" w:rsidRDefault="007F7B8D" w:rsidP="00E6606D">
                        <w:pPr>
                          <w:rPr>
                            <w:sz w:val="20"/>
                            <w:szCs w:val="20"/>
                          </w:rPr>
                        </w:pPr>
                        <w:r>
                          <w:rPr>
                            <w:sz w:val="20"/>
                            <w:szCs w:val="20"/>
                          </w:rPr>
                          <w:t>20 ft</w:t>
                        </w:r>
                      </w:p>
                    </w:txbxContent>
                  </v:textbox>
                </v:shape>
                <v:shape id="Text Box 632" o:spid="_x0000_s1175" type="#_x0000_t202" style="position:absolute;left:5022;top:2451;width:209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1BEC4EB" w14:textId="77777777" w:rsidR="007F7B8D" w:rsidRPr="00C2426F" w:rsidRDefault="007F7B8D" w:rsidP="00C2426F">
                        <w:pPr>
                          <w:rPr>
                            <w:sz w:val="20"/>
                            <w:szCs w:val="20"/>
                          </w:rPr>
                        </w:pPr>
                        <w:r w:rsidRPr="00C2426F">
                          <w:rPr>
                            <w:sz w:val="20"/>
                            <w:szCs w:val="20"/>
                          </w:rPr>
                          <w:t>30°</w:t>
                        </w:r>
                      </w:p>
                      <w:p w14:paraId="0E950FCA" w14:textId="77777777" w:rsidR="007F7B8D" w:rsidRPr="00C2426F" w:rsidRDefault="007F7B8D" w:rsidP="00E6606D">
                        <w:pPr>
                          <w:rPr>
                            <w:i/>
                            <w:sz w:val="20"/>
                            <w:szCs w:val="20"/>
                          </w:rPr>
                        </w:pPr>
                      </w:p>
                    </w:txbxContent>
                  </v:textbox>
                </v:shape>
                <v:oval id="Oval 635" o:spid="_x0000_s1176" style="position:absolute;left:5492;top:6858;width:52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" fillcolor="#243f60" stroked="f"/>
                <w10:wrap type="square"/>
              </v:group>
            </w:pict>
          </mc:Fallback>
        </mc:AlternateContent>
      </w:r>
      <w:r w:rsidR="003C20F0">
        <w:t>First,</w:t>
      </w:r>
      <w:r w:rsidR="00A05215">
        <w:t xml:space="preserve"> we need to convert the angle measure into radians.  Since 30 degrees is one of our common angles, you ideally should already know the equivalent radian measure, but if </w:t>
      </w:r>
      <w:proofErr w:type="gramStart"/>
      <w:r w:rsidR="00A05215">
        <w:t>not</w:t>
      </w:r>
      <w:proofErr w:type="gramEnd"/>
      <w:r w:rsidR="00A05215">
        <w:t xml:space="preserve"> we can convert:</w:t>
      </w:r>
    </w:p>
    <w:p w14:paraId="28F25953" w14:textId="77777777" w:rsidR="00BC4C31" w:rsidRDefault="00BC4C31" w:rsidP="00FD39E6">
      <w:pPr>
        <w:pStyle w:val="Example"/>
      </w:pPr>
      <w:r>
        <w:t xml:space="preserve">30 degrees = </w:t>
      </w:r>
      <w:r w:rsidRPr="00170F38">
        <w:rPr>
          <w:position w:val="-24"/>
        </w:rPr>
        <w:object w:dxaOrig="1219" w:dyaOrig="620" w14:anchorId="78CC7400">
          <v:shape id="_x0000_i1188" type="#_x0000_t75" style="width:61pt;height:31pt" o:ole="">
            <v:imagedata r:id="rId317" o:title=""/>
          </v:shape>
          <o:OLEObject Type="Embed" ProgID="Equation.3" ShapeID="_x0000_i1188" DrawAspect="Content" ObjectID="_1717921219" r:id="rId318"/>
        </w:object>
      </w:r>
      <w:r>
        <w:t xml:space="preserve"> radians. </w:t>
      </w:r>
    </w:p>
    <w:p w14:paraId="7459A06A" w14:textId="77777777" w:rsidR="00BC4C31" w:rsidRDefault="00BC4C31" w:rsidP="00FD39E6">
      <w:pPr>
        <w:pStyle w:val="Example"/>
      </w:pPr>
    </w:p>
    <w:p w14:paraId="2D6BE57D" w14:textId="77777777" w:rsidR="00BC4C31" w:rsidRDefault="00BC4C31" w:rsidP="00FD39E6">
      <w:pPr>
        <w:pStyle w:val="Example"/>
        <w:rPr>
          <w:vertAlign w:val="superscript"/>
        </w:rPr>
      </w:pPr>
      <w:r>
        <w:t xml:space="preserve">The area of the sector is then Area </w:t>
      </w:r>
      <w:r w:rsidRPr="00170F38">
        <w:rPr>
          <w:position w:val="-28"/>
        </w:rPr>
        <w:object w:dxaOrig="2280" w:dyaOrig="680" w14:anchorId="568B2B8B">
          <v:shape id="_x0000_i1189" type="#_x0000_t75" style="width:114pt;height:33.5pt" o:ole="">
            <v:imagedata r:id="rId319" o:title=""/>
          </v:shape>
          <o:OLEObject Type="Embed" ProgID="Equation.3" ShapeID="_x0000_i1189" DrawAspect="Content" ObjectID="_1717921220" r:id="rId320"/>
        </w:object>
      </w:r>
      <w:r>
        <w:t xml:space="preserve"> ft</w:t>
      </w:r>
      <w:r>
        <w:rPr>
          <w:vertAlign w:val="superscript"/>
        </w:rPr>
        <w:t>2</w:t>
      </w:r>
    </w:p>
    <w:p w14:paraId="1F4FC44E" w14:textId="77777777" w:rsidR="00F750D9" w:rsidRDefault="00F750D9" w:rsidP="00F750D9"/>
    <w:p w14:paraId="522A9A49" w14:textId="77777777" w:rsidR="00862621" w:rsidRDefault="00862621" w:rsidP="00F750D9"/>
    <w:p w14:paraId="476DB3F7" w14:textId="77777777" w:rsidR="00A05215" w:rsidRDefault="00862621" w:rsidP="00A05215">
      <w:pPr>
        <w:pStyle w:val="TryitNow"/>
      </w:pPr>
      <w:r>
        <w:rPr>
          <w:noProof/>
        </w:rPr>
        <w:drawing>
          <wp:anchor distT="0" distB="0" distL="114300" distR="114300" simplePos="0" relativeHeight="251625984" behindDoc="0" locked="0" layoutInCell="1" allowOverlap="1" wp14:anchorId="341263F7" wp14:editId="6783ABB4">
            <wp:simplePos x="0" y="0"/>
            <wp:positionH relativeFrom="column">
              <wp:posOffset>3136265</wp:posOffset>
            </wp:positionH>
            <wp:positionV relativeFrom="paragraph">
              <wp:posOffset>20752</wp:posOffset>
            </wp:positionV>
            <wp:extent cx="2371725" cy="1581150"/>
            <wp:effectExtent l="0" t="0" r="0" b="0"/>
            <wp:wrapSquare wrapText="bothSides"/>
            <wp:docPr id="26" name="Picture 26" descr="A picture of a pivot irrigation syst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of a pivot irrigation system">
                      <a:extLst>
                        <a:ext uri="{C183D7F6-B498-43B3-948B-1728B52AA6E4}">
                          <adec:decorative xmlns:adec="http://schemas.microsoft.com/office/drawing/2017/decorative" val="0"/>
                        </a:ext>
                      </a:extLst>
                    </pic:cNvPr>
                    <pic:cNvPicPr>
                      <a:picLocks noChangeAspect="1" noChangeArrowheads="1"/>
                    </pic:cNvPicPr>
                  </pic:nvPicPr>
                  <pic:blipFill>
                    <a:blip r:embed="rId321" cstate="print"/>
                    <a:srcRect/>
                    <a:stretch>
                      <a:fillRect/>
                    </a:stretch>
                  </pic:blipFill>
                  <pic:spPr bwMode="auto">
                    <a:xfrm>
                      <a:off x="0" y="0"/>
                      <a:ext cx="2371725" cy="1581150"/>
                    </a:xfrm>
                    <a:prstGeom prst="rect">
                      <a:avLst/>
                    </a:prstGeom>
                    <a:noFill/>
                    <a:ln w="9525">
                      <a:noFill/>
                      <a:miter lim="800000"/>
                      <a:headEnd/>
                      <a:tailEnd/>
                    </a:ln>
                  </pic:spPr>
                </pic:pic>
              </a:graphicData>
            </a:graphic>
          </wp:anchor>
        </w:drawing>
      </w:r>
      <w:r w:rsidR="00A05215">
        <w:t>Try it Now</w:t>
      </w:r>
    </w:p>
    <w:p w14:paraId="569DF594" w14:textId="77777777" w:rsidR="00A05215" w:rsidRDefault="00A05215" w:rsidP="00382AD1">
      <w:pPr>
        <w:pStyle w:val="TryitNowbody"/>
        <w:ind w:left="270" w:hanging="270"/>
      </w:pPr>
      <w:r>
        <w:t>6.  In central pivot irrigation, a large irrigation pipe on wheels rotates around a center point, as pictured here</w:t>
      </w:r>
      <w:r>
        <w:rPr>
          <w:rStyle w:val="FootnoteReference"/>
        </w:rPr>
        <w:footnoteReference w:id="1"/>
      </w:r>
      <w:r>
        <w:t>. A farmer has a central pivot system with a radius of 400 meters.  If water restrictions only allow her to water 150 thousand square meters a day, what angle should she set the system to cover?</w:t>
      </w:r>
    </w:p>
    <w:p w14:paraId="04E3095C" w14:textId="77777777" w:rsidR="00A05215" w:rsidRDefault="00A05215" w:rsidP="00A05215"/>
    <w:p w14:paraId="14EAB2B1" w14:textId="77777777" w:rsidR="00A05215" w:rsidRDefault="00A05215" w:rsidP="00A05215"/>
    <w:p w14:paraId="0AD5E07C" w14:textId="77777777" w:rsidR="00A05215" w:rsidRDefault="00A05215" w:rsidP="00A05215">
      <w:r>
        <w:rPr>
          <w:b/>
        </w:rPr>
        <w:t>Linear and Angular Velocity</w:t>
      </w:r>
    </w:p>
    <w:p w14:paraId="4A11A0A8" w14:textId="77777777" w:rsidR="00862621" w:rsidRDefault="00862621" w:rsidP="00A05215"/>
    <w:p w14:paraId="214D1BEF" w14:textId="77777777" w:rsidR="00A05215" w:rsidRDefault="00A05215" w:rsidP="00A05215">
      <w:r>
        <w:t>When your car drives down a road, it makes sense to describe its speed in terms of mile</w:t>
      </w:r>
      <w:r w:rsidR="00EE4C47">
        <w:t>s per hour or meters per second.</w:t>
      </w:r>
      <w:r>
        <w:t xml:space="preserve"> </w:t>
      </w:r>
      <w:r w:rsidR="00EE4C47">
        <w:t xml:space="preserve"> T</w:t>
      </w:r>
      <w:r>
        <w:t xml:space="preserve">hese are measures of speed along a line, also called linear velocity.  When a </w:t>
      </w:r>
      <w:r w:rsidR="00EE4C47">
        <w:t xml:space="preserve">point on a </w:t>
      </w:r>
      <w:r>
        <w:t>circle rotates, we would describe its angular velocity, or rotational speed, in radians per second, rotations per minute, or degrees per hour.</w:t>
      </w:r>
    </w:p>
    <w:p w14:paraId="26355D91" w14:textId="77777777" w:rsidR="00A05215" w:rsidRDefault="00A05215" w:rsidP="00A05215"/>
    <w:p w14:paraId="685350ED" w14:textId="77777777" w:rsidR="00EF41F4" w:rsidRDefault="00EF41F4" w:rsidP="00A05215"/>
    <w:p w14:paraId="5F54785A" w14:textId="77777777" w:rsidR="003A7F76" w:rsidRDefault="003A7F76" w:rsidP="00A05215"/>
    <w:p w14:paraId="4699EFE2" w14:textId="77777777" w:rsidR="00862621" w:rsidRDefault="00862621" w:rsidP="00A05215"/>
    <w:p w14:paraId="1A948D1E" w14:textId="77777777" w:rsidR="00A05215" w:rsidRDefault="00F750D9" w:rsidP="00A05215">
      <w:pPr>
        <w:pStyle w:val="DefinitionHeader"/>
      </w:pPr>
      <w:r>
        <w:lastRenderedPageBreak/>
        <w:t>Angular and Linear Velocity</w:t>
      </w:r>
    </w:p>
    <w:p w14:paraId="4FF66D79" w14:textId="77777777" w:rsidR="00A05215" w:rsidRDefault="00A05215" w:rsidP="00A05215">
      <w:pPr>
        <w:pStyle w:val="Definition"/>
      </w:pPr>
      <w:r>
        <w:t xml:space="preserve">As a point moves along a circle of radius </w:t>
      </w:r>
      <w:r>
        <w:rPr>
          <w:i/>
        </w:rPr>
        <w:t>r</w:t>
      </w:r>
      <w:r>
        <w:t xml:space="preserve">, its </w:t>
      </w:r>
      <w:r w:rsidRPr="005F38AB">
        <w:rPr>
          <w:b/>
        </w:rPr>
        <w:t>angular velocity</w:t>
      </w:r>
      <w:r w:rsidR="00F66873">
        <w:rPr>
          <w:b/>
        </w:rPr>
        <w:fldChar w:fldCharType="begin"/>
      </w:r>
      <w:r w:rsidR="00A63F16">
        <w:instrText xml:space="preserve"> XE "</w:instrText>
      </w:r>
      <w:r w:rsidR="00A63F16" w:rsidRPr="002766D6">
        <w:rPr>
          <w:b/>
        </w:rPr>
        <w:instrText>Angular Velocity</w:instrText>
      </w:r>
      <w:r w:rsidR="00A63F16">
        <w:instrText xml:space="preserve">" </w:instrText>
      </w:r>
      <w:r w:rsidR="00F66873">
        <w:rPr>
          <w:b/>
        </w:rPr>
        <w:fldChar w:fldCharType="end"/>
      </w:r>
      <w:r>
        <w:rPr>
          <w:b/>
        </w:rPr>
        <w:t>,</w:t>
      </w:r>
      <w:r>
        <w:t xml:space="preserve"> </w:t>
      </w:r>
      <w:r w:rsidRPr="001141BA">
        <w:rPr>
          <w:position w:val="-6"/>
        </w:rPr>
        <w:object w:dxaOrig="240" w:dyaOrig="220" w14:anchorId="3386AE61">
          <v:shape id="_x0000_i1190" type="#_x0000_t75" style="width:12.5pt;height:11pt" o:ole="">
            <v:imagedata r:id="rId322" o:title=""/>
          </v:shape>
          <o:OLEObject Type="Embed" ProgID="Equation.DSMT4" ShapeID="_x0000_i1190" DrawAspect="Content" ObjectID="_1717921221" r:id="rId323"/>
        </w:object>
      </w:r>
      <w:r>
        <w:t xml:space="preserve">, can be found as the angular rotation </w:t>
      </w:r>
      <w:r w:rsidRPr="001141BA">
        <w:rPr>
          <w:position w:val="-6"/>
        </w:rPr>
        <w:object w:dxaOrig="200" w:dyaOrig="279" w14:anchorId="50DC8B84">
          <v:shape id="_x0000_i1191" type="#_x0000_t75" style="width:10pt;height:14.5pt" o:ole="">
            <v:imagedata r:id="rId122" o:title=""/>
          </v:shape>
          <o:OLEObject Type="Embed" ProgID="Equation.DSMT4" ShapeID="_x0000_i1191" DrawAspect="Content" ObjectID="_1717921222" r:id="rId324"/>
        </w:object>
      </w:r>
      <w:r>
        <w:t xml:space="preserve"> per unit time, </w:t>
      </w:r>
      <w:r>
        <w:rPr>
          <w:i/>
        </w:rPr>
        <w:t>t</w:t>
      </w:r>
      <w:r>
        <w:t>.</w:t>
      </w:r>
    </w:p>
    <w:p w14:paraId="3BD28FED" w14:textId="77777777" w:rsidR="00BC4C31" w:rsidRDefault="00BC4C31" w:rsidP="00FD39E6">
      <w:pPr>
        <w:pStyle w:val="Definition"/>
      </w:pPr>
      <w:r w:rsidRPr="005F38AB">
        <w:rPr>
          <w:position w:val="-24"/>
        </w:rPr>
        <w:object w:dxaOrig="660" w:dyaOrig="620" w14:anchorId="37E11D59">
          <v:shape id="_x0000_i1192" type="#_x0000_t75" style="width:32.5pt;height:31pt" o:ole="">
            <v:imagedata r:id="rId325" o:title=""/>
          </v:shape>
          <o:OLEObject Type="Embed" ProgID="Equation.3" ShapeID="_x0000_i1192" DrawAspect="Content" ObjectID="_1717921223" r:id="rId326"/>
        </w:object>
      </w:r>
    </w:p>
    <w:p w14:paraId="17E85031" w14:textId="77777777" w:rsidR="00BC4C31" w:rsidRDefault="00BC4C31" w:rsidP="00FD39E6">
      <w:pPr>
        <w:pStyle w:val="Definition"/>
      </w:pPr>
    </w:p>
    <w:p w14:paraId="46591A27" w14:textId="77777777" w:rsidR="00BC4C31" w:rsidRDefault="00BC4C31" w:rsidP="00FD39E6">
      <w:pPr>
        <w:pStyle w:val="Definition"/>
      </w:pPr>
      <w:r>
        <w:t xml:space="preserve">The </w:t>
      </w:r>
      <w:r w:rsidRPr="00320533">
        <w:rPr>
          <w:b/>
        </w:rPr>
        <w:t>linear velocit</w:t>
      </w:r>
      <w:r>
        <w:rPr>
          <w:b/>
        </w:rPr>
        <w:t>y</w:t>
      </w:r>
      <w:r w:rsidR="00F66873">
        <w:rPr>
          <w:b/>
        </w:rPr>
        <w:fldChar w:fldCharType="begin"/>
      </w:r>
      <w:r>
        <w:instrText>xe "</w:instrText>
      </w:r>
      <w:r w:rsidRPr="0021218D">
        <w:rPr>
          <w:b/>
        </w:rPr>
        <w:instrText>Linear Velocity</w:instrText>
      </w:r>
      <w:r>
        <w:instrText>"</w:instrText>
      </w:r>
      <w:r w:rsidR="00F66873">
        <w:rPr>
          <w:b/>
        </w:rPr>
        <w:fldChar w:fldCharType="end"/>
      </w:r>
      <w:r w:rsidRPr="00026D6E">
        <w:t>,</w:t>
      </w:r>
      <w:r>
        <w:rPr>
          <w:b/>
        </w:rPr>
        <w:t xml:space="preserve"> </w:t>
      </w:r>
      <w:r>
        <w:rPr>
          <w:i/>
        </w:rPr>
        <w:t>v</w:t>
      </w:r>
      <w:r>
        <w:t xml:space="preserve">, of the point can be found as the distance travelled, arclength </w:t>
      </w:r>
      <w:r>
        <w:rPr>
          <w:i/>
        </w:rPr>
        <w:t>s</w:t>
      </w:r>
      <w:r>
        <w:t xml:space="preserve">, per unit time, </w:t>
      </w:r>
      <w:r>
        <w:rPr>
          <w:i/>
        </w:rPr>
        <w:t>t</w:t>
      </w:r>
      <w:r>
        <w:t>.</w:t>
      </w:r>
    </w:p>
    <w:p w14:paraId="634D2667" w14:textId="77777777" w:rsidR="00BC4C31" w:rsidRPr="005F38AB" w:rsidRDefault="00BC4C31" w:rsidP="00FD39E6">
      <w:pPr>
        <w:pStyle w:val="Definition"/>
      </w:pPr>
      <w:r w:rsidRPr="005F38AB">
        <w:rPr>
          <w:position w:val="-24"/>
        </w:rPr>
        <w:object w:dxaOrig="560" w:dyaOrig="620" w14:anchorId="522FA35E">
          <v:shape id="_x0000_i1193" type="#_x0000_t75" style="width:27.5pt;height:31pt" o:ole="">
            <v:imagedata r:id="rId327" o:title=""/>
          </v:shape>
          <o:OLEObject Type="Embed" ProgID="Equation.3" ShapeID="_x0000_i1193" DrawAspect="Content" ObjectID="_1717921224" r:id="rId328"/>
        </w:object>
      </w:r>
    </w:p>
    <w:p w14:paraId="21C72E43" w14:textId="77777777" w:rsidR="00A05215" w:rsidRDefault="00A05215" w:rsidP="00A05215"/>
    <w:p w14:paraId="714688F1" w14:textId="77777777" w:rsidR="00A05215" w:rsidRDefault="00A05215" w:rsidP="00A05215"/>
    <w:p w14:paraId="3A008621" w14:textId="77777777" w:rsidR="00A05215" w:rsidRDefault="00A05215" w:rsidP="00A05215">
      <w:pPr>
        <w:pStyle w:val="ExampleHeader"/>
      </w:pPr>
      <w:r>
        <w:t>Example 11</w:t>
      </w:r>
    </w:p>
    <w:p w14:paraId="41266E24" w14:textId="77777777" w:rsidR="00A05215" w:rsidRDefault="005A4409" w:rsidP="00A05215">
      <w:pPr>
        <w:pStyle w:val="Example"/>
      </w:pPr>
      <w:r>
        <w:rPr>
          <w:noProof/>
        </w:rPr>
        <w:drawing>
          <wp:anchor distT="0" distB="0" distL="114300" distR="114300" simplePos="0" relativeHeight="251633152" behindDoc="0" locked="0" layoutInCell="1" allowOverlap="1" wp14:anchorId="089B244B" wp14:editId="3CCF0B62">
            <wp:simplePos x="0" y="0"/>
            <wp:positionH relativeFrom="column">
              <wp:posOffset>4389120</wp:posOffset>
            </wp:positionH>
            <wp:positionV relativeFrom="paragraph">
              <wp:posOffset>33655</wp:posOffset>
            </wp:positionV>
            <wp:extent cx="1097280" cy="1119505"/>
            <wp:effectExtent l="19050" t="0" r="7620" b="0"/>
            <wp:wrapSquare wrapText="bothSides"/>
            <wp:docPr id="636" name="Picture 1" descr="A picture of a water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1" descr="A picture of a waterwheel"/>
                    <pic:cNvPicPr>
                      <a:picLocks noChangeAspect="1" noChangeArrowheads="1"/>
                    </pic:cNvPicPr>
                  </pic:nvPicPr>
                  <pic:blipFill>
                    <a:blip r:embed="rId329" cstate="print"/>
                    <a:srcRect/>
                    <a:stretch>
                      <a:fillRect/>
                    </a:stretch>
                  </pic:blipFill>
                  <pic:spPr bwMode="auto">
                    <a:xfrm>
                      <a:off x="0" y="0"/>
                      <a:ext cx="1097280" cy="1119505"/>
                    </a:xfrm>
                    <a:prstGeom prst="rect">
                      <a:avLst/>
                    </a:prstGeom>
                    <a:noFill/>
                    <a:ln w="9525">
                      <a:noFill/>
                      <a:miter lim="800000"/>
                      <a:headEnd/>
                      <a:tailEnd/>
                    </a:ln>
                  </pic:spPr>
                </pic:pic>
              </a:graphicData>
            </a:graphic>
          </wp:anchor>
        </w:drawing>
      </w:r>
      <w:r w:rsidR="00A05215">
        <w:t>A water wheel completes 1 rotation every 5 seconds.  Find the angular velocity in radians per second.</w:t>
      </w:r>
      <w:r w:rsidR="00EE4C47">
        <w:rPr>
          <w:rStyle w:val="FootnoteReference"/>
        </w:rPr>
        <w:footnoteReference w:id="2"/>
      </w:r>
    </w:p>
    <w:p w14:paraId="7A5C1FDC" w14:textId="77777777" w:rsidR="00A05215" w:rsidRDefault="00A05215" w:rsidP="00A05215">
      <w:pPr>
        <w:pStyle w:val="Example"/>
      </w:pPr>
    </w:p>
    <w:p w14:paraId="3B3F3162" w14:textId="77777777" w:rsidR="00BC4C31" w:rsidRDefault="00BC4C31" w:rsidP="00FD39E6">
      <w:pPr>
        <w:pStyle w:val="Example"/>
      </w:pPr>
      <w:r>
        <w:t xml:space="preserve">The wheel completes 1 rotation = </w:t>
      </w:r>
      <w:r w:rsidRPr="00CF7941">
        <w:rPr>
          <w:position w:val="-6"/>
        </w:rPr>
        <w:object w:dxaOrig="360" w:dyaOrig="279" w14:anchorId="294B0E75">
          <v:shape id="_x0000_i1194" type="#_x0000_t75" style="width:17.5pt;height:14.5pt" o:ole="">
            <v:imagedata r:id="rId330" o:title=""/>
          </v:shape>
          <o:OLEObject Type="Embed" ProgID="Equation.3" ShapeID="_x0000_i1194" DrawAspect="Content" ObjectID="_1717921225" r:id="rId331"/>
        </w:object>
      </w:r>
      <w:r>
        <w:t xml:space="preserve"> radians in 5 seconds, so the angular velocity would be </w:t>
      </w:r>
      <w:r w:rsidRPr="005F38AB">
        <w:rPr>
          <w:position w:val="-24"/>
        </w:rPr>
        <w:object w:dxaOrig="1560" w:dyaOrig="620" w14:anchorId="3F765F3E">
          <v:shape id="_x0000_i1195" type="#_x0000_t75" style="width:78pt;height:31pt" o:ole="">
            <v:imagedata r:id="rId332" o:title=""/>
          </v:shape>
          <o:OLEObject Type="Embed" ProgID="Equation.3" ShapeID="_x0000_i1195" DrawAspect="Content" ObjectID="_1717921226" r:id="rId333"/>
        </w:object>
      </w:r>
      <w:r>
        <w:t>radians per second.</w:t>
      </w:r>
    </w:p>
    <w:p w14:paraId="02565D30" w14:textId="77777777" w:rsidR="00A05215" w:rsidRDefault="00A05215" w:rsidP="00A05215"/>
    <w:p w14:paraId="4641B315" w14:textId="77777777" w:rsidR="00A05215" w:rsidRDefault="00A05215" w:rsidP="00A05215"/>
    <w:p w14:paraId="618012C2" w14:textId="77777777" w:rsidR="00BC4C31" w:rsidRDefault="00BC4C31" w:rsidP="00FD39E6">
      <w:r>
        <w:t xml:space="preserve">Combining the definitions above with the arclength equation, </w:t>
      </w:r>
      <w:r w:rsidRPr="00CF7941">
        <w:rPr>
          <w:position w:val="-6"/>
        </w:rPr>
        <w:object w:dxaOrig="660" w:dyaOrig="279" w14:anchorId="3B30A4F7">
          <v:shape id="_x0000_i1196" type="#_x0000_t75" style="width:32.5pt;height:14.5pt" o:ole="">
            <v:imagedata r:id="rId334" o:title=""/>
          </v:shape>
          <o:OLEObject Type="Embed" ProgID="Equation.3" ShapeID="_x0000_i1196" DrawAspect="Content" ObjectID="_1717921227" r:id="rId335"/>
        </w:object>
      </w:r>
      <w:r>
        <w:t xml:space="preserve">, we can find a relationship between angular and linear velocities.  The angular velocity equation can be solved for </w:t>
      </w:r>
      <w:r w:rsidRPr="001141BA">
        <w:rPr>
          <w:position w:val="-6"/>
        </w:rPr>
        <w:object w:dxaOrig="200" w:dyaOrig="279" w14:anchorId="54357098">
          <v:shape id="_x0000_i1197" type="#_x0000_t75" style="width:10pt;height:14.5pt" o:ole="">
            <v:imagedata r:id="rId122" o:title=""/>
          </v:shape>
          <o:OLEObject Type="Embed" ProgID="Equation.3" ShapeID="_x0000_i1197" DrawAspect="Content" ObjectID="_1717921228" r:id="rId336"/>
        </w:object>
      </w:r>
      <w:r>
        <w:t xml:space="preserve">, giving </w:t>
      </w:r>
      <w:r w:rsidRPr="00CF7941">
        <w:rPr>
          <w:position w:val="-6"/>
        </w:rPr>
        <w:object w:dxaOrig="680" w:dyaOrig="279" w14:anchorId="212D6165">
          <v:shape id="_x0000_i1198" type="#_x0000_t75" style="width:33.5pt;height:14.5pt" o:ole="">
            <v:imagedata r:id="rId337" o:title=""/>
          </v:shape>
          <o:OLEObject Type="Embed" ProgID="Equation.3" ShapeID="_x0000_i1198" DrawAspect="Content" ObjectID="_1717921229" r:id="rId338"/>
        </w:object>
      </w:r>
      <w:r>
        <w:t xml:space="preserve">.  Substituting this into the arclength equation gives </w:t>
      </w:r>
      <w:r w:rsidRPr="00CF7941">
        <w:rPr>
          <w:position w:val="-6"/>
        </w:rPr>
        <w:object w:dxaOrig="1240" w:dyaOrig="279" w14:anchorId="64FE21ED">
          <v:shape id="_x0000_i1199" type="#_x0000_t75" style="width:62pt;height:14.5pt" o:ole="">
            <v:imagedata r:id="rId339" o:title=""/>
          </v:shape>
          <o:OLEObject Type="Embed" ProgID="Equation.3" ShapeID="_x0000_i1199" DrawAspect="Content" ObjectID="_1717921230" r:id="rId340"/>
        </w:object>
      </w:r>
      <w:r w:rsidR="003C20F0">
        <w:t xml:space="preserve">. </w:t>
      </w:r>
    </w:p>
    <w:p w14:paraId="095C7D10" w14:textId="77777777" w:rsidR="00862621" w:rsidRDefault="00862621" w:rsidP="00FD39E6"/>
    <w:p w14:paraId="3C368775" w14:textId="77777777" w:rsidR="00A05215" w:rsidRDefault="00A05215" w:rsidP="00A05215">
      <w:r>
        <w:t>Substituting this into the linear velocity equation gives</w:t>
      </w:r>
    </w:p>
    <w:p w14:paraId="12F779A2" w14:textId="77777777" w:rsidR="00BC4C31" w:rsidRDefault="00BC4C31" w:rsidP="00FD39E6">
      <w:r w:rsidRPr="005F38AB">
        <w:rPr>
          <w:position w:val="-24"/>
        </w:rPr>
        <w:object w:dxaOrig="1700" w:dyaOrig="620" w14:anchorId="046870D2">
          <v:shape id="_x0000_i1200" type="#_x0000_t75" style="width:84.5pt;height:31pt" o:ole="">
            <v:imagedata r:id="rId341" o:title=""/>
          </v:shape>
          <o:OLEObject Type="Embed" ProgID="Equation.3" ShapeID="_x0000_i1200" DrawAspect="Content" ObjectID="_1717921231" r:id="rId342"/>
        </w:object>
      </w:r>
    </w:p>
    <w:p w14:paraId="3B02056F" w14:textId="77777777" w:rsidR="00A05215" w:rsidRDefault="00A05215" w:rsidP="00A05215"/>
    <w:p w14:paraId="57973509" w14:textId="77777777" w:rsidR="00A05215" w:rsidRDefault="00A05215" w:rsidP="00A05215"/>
    <w:p w14:paraId="5EDA7F92" w14:textId="77777777" w:rsidR="00A05215" w:rsidRDefault="00F750D9" w:rsidP="00A05215">
      <w:pPr>
        <w:pStyle w:val="DefinitionHeader"/>
      </w:pPr>
      <w:r>
        <w:t>Relationship Between Linear and Angular Velocity</w:t>
      </w:r>
    </w:p>
    <w:p w14:paraId="7F5CF40E" w14:textId="77777777" w:rsidR="00A05215" w:rsidRPr="00CF7941" w:rsidRDefault="00A05215" w:rsidP="00A05215">
      <w:pPr>
        <w:pStyle w:val="Definition"/>
      </w:pPr>
      <w:r>
        <w:t>When the angular velocity is measured in radians per unit time, linear velocity and angular velocity are related by the equation</w:t>
      </w:r>
    </w:p>
    <w:p w14:paraId="2C0BAC22" w14:textId="77777777" w:rsidR="00BC4C31" w:rsidRDefault="00BC4C31" w:rsidP="00FD39E6">
      <w:pPr>
        <w:pStyle w:val="Definition"/>
      </w:pPr>
      <w:r w:rsidRPr="00CF7941">
        <w:rPr>
          <w:position w:val="-6"/>
        </w:rPr>
        <w:object w:dxaOrig="700" w:dyaOrig="220" w14:anchorId="35BCD519">
          <v:shape id="_x0000_i1201" type="#_x0000_t75" style="width:36pt;height:11pt" o:ole="">
            <v:imagedata r:id="rId343" o:title=""/>
          </v:shape>
          <o:OLEObject Type="Embed" ProgID="Equation.3" ShapeID="_x0000_i1201" DrawAspect="Content" ObjectID="_1717921232" r:id="rId344"/>
        </w:object>
      </w:r>
    </w:p>
    <w:p w14:paraId="56D74F52" w14:textId="77777777" w:rsidR="00A05215" w:rsidRDefault="00A05215" w:rsidP="00A05215"/>
    <w:p w14:paraId="1D0AD4C2" w14:textId="77777777" w:rsidR="00862621" w:rsidRDefault="00862621" w:rsidP="00A05215"/>
    <w:p w14:paraId="4390D365" w14:textId="77777777" w:rsidR="00862621" w:rsidRDefault="00862621" w:rsidP="00A05215"/>
    <w:p w14:paraId="260A9705" w14:textId="77777777" w:rsidR="00862621" w:rsidRDefault="00862621" w:rsidP="00A05215"/>
    <w:p w14:paraId="7F505FAC" w14:textId="77777777" w:rsidR="00862621" w:rsidRDefault="00862621" w:rsidP="00A05215"/>
    <w:p w14:paraId="497346EA" w14:textId="77777777" w:rsidR="00A05215" w:rsidRDefault="00A05215" w:rsidP="00A05215"/>
    <w:p w14:paraId="66745B8B" w14:textId="77777777" w:rsidR="00A05215" w:rsidRDefault="00A05215" w:rsidP="00A05215">
      <w:pPr>
        <w:pStyle w:val="ExampleHeader"/>
      </w:pPr>
      <w:r>
        <w:lastRenderedPageBreak/>
        <w:t>Example 12</w:t>
      </w:r>
    </w:p>
    <w:p w14:paraId="18E8C9DA" w14:textId="77777777" w:rsidR="00BC4C31" w:rsidRDefault="00BC4C31" w:rsidP="00FD39E6">
      <w:pPr>
        <w:pStyle w:val="Example"/>
      </w:pPr>
      <w:r>
        <w:t>A bicycle has wheels 28 inches in diameter.  A tachometer determines the wheels are rotating at 180 RPM (revolutions per minute).  Find the speed the bicycle is travelling down the road.</w:t>
      </w:r>
    </w:p>
    <w:p w14:paraId="35946851" w14:textId="77777777" w:rsidR="00BC4C31" w:rsidRDefault="00BC4C31" w:rsidP="00FD39E6">
      <w:pPr>
        <w:pStyle w:val="Example"/>
      </w:pPr>
    </w:p>
    <w:p w14:paraId="1972C724" w14:textId="77777777" w:rsidR="00BC4C31" w:rsidRDefault="00BC4C31" w:rsidP="00FD39E6">
      <w:pPr>
        <w:pStyle w:val="Example"/>
      </w:pPr>
      <w:r>
        <w:t xml:space="preserve">Here we have an angular velocity and need to find the corresponding linear velocity, since the linear speed of the outside of the tires is the speed at which the bicycle travels down the road. </w:t>
      </w:r>
    </w:p>
    <w:p w14:paraId="634E7024" w14:textId="77777777" w:rsidR="00BC4C31" w:rsidRDefault="00BC4C31" w:rsidP="00FD39E6">
      <w:pPr>
        <w:pStyle w:val="Example"/>
      </w:pPr>
    </w:p>
    <w:p w14:paraId="5330FA88" w14:textId="77777777" w:rsidR="00BC4C31" w:rsidRDefault="00BC4C31" w:rsidP="00FD39E6">
      <w:pPr>
        <w:pStyle w:val="Example"/>
      </w:pPr>
      <w:r>
        <w:t>We begin by converting from rotations per minute to radians per minute.  It can be helpful to utilize the units to make this conversion</w:t>
      </w:r>
    </w:p>
    <w:p w14:paraId="19080B00" w14:textId="77777777" w:rsidR="00BC4C31" w:rsidRDefault="00BC4C31" w:rsidP="00FD39E6">
      <w:pPr>
        <w:pStyle w:val="Example"/>
      </w:pPr>
      <w:r w:rsidRPr="00E779CA">
        <w:rPr>
          <w:position w:val="-24"/>
        </w:rPr>
        <w:object w:dxaOrig="4000" w:dyaOrig="620" w14:anchorId="2847EB63">
          <v:shape id="_x0000_i1202" type="#_x0000_t75" style="width:200pt;height:31pt" o:ole="">
            <v:imagedata r:id="rId345" o:title=""/>
          </v:shape>
          <o:OLEObject Type="Embed" ProgID="Equation.3" ShapeID="_x0000_i1202" DrawAspect="Content" ObjectID="_1717921233" r:id="rId346"/>
        </w:object>
      </w:r>
    </w:p>
    <w:p w14:paraId="649ABF70" w14:textId="77777777" w:rsidR="00BC4C31" w:rsidRDefault="00BC4C31" w:rsidP="00FD39E6">
      <w:pPr>
        <w:pStyle w:val="Example"/>
      </w:pPr>
    </w:p>
    <w:p w14:paraId="1FAF0D9F" w14:textId="77777777" w:rsidR="00BC4C31" w:rsidRDefault="00BC4C31" w:rsidP="00FD39E6">
      <w:pPr>
        <w:pStyle w:val="Example"/>
      </w:pPr>
      <w:r>
        <w:t>Using the formula from above along with the radius of the wheels, we can find the linear velocity</w:t>
      </w:r>
    </w:p>
    <w:p w14:paraId="19AA4FC0" w14:textId="77777777" w:rsidR="00BC4C31" w:rsidRDefault="00BC4C31" w:rsidP="00FD39E6">
      <w:pPr>
        <w:pStyle w:val="Example"/>
      </w:pPr>
      <w:r w:rsidRPr="00E779CA">
        <w:rPr>
          <w:position w:val="-28"/>
        </w:rPr>
        <w:object w:dxaOrig="4599" w:dyaOrig="680" w14:anchorId="6A1DFD7E">
          <v:shape id="_x0000_i1203" type="#_x0000_t75" style="width:230pt;height:33.5pt" o:ole="">
            <v:imagedata r:id="rId347" o:title=""/>
          </v:shape>
          <o:OLEObject Type="Embed" ProgID="Equation.3" ShapeID="_x0000_i1203" DrawAspect="Content" ObjectID="_1717921234" r:id="rId348"/>
        </w:object>
      </w:r>
    </w:p>
    <w:p w14:paraId="35C23B10" w14:textId="77777777" w:rsidR="00BC4C31" w:rsidRDefault="00BC4C31" w:rsidP="00FD39E6">
      <w:pPr>
        <w:pStyle w:val="Example"/>
      </w:pPr>
    </w:p>
    <w:p w14:paraId="7760A522" w14:textId="77777777" w:rsidR="00BC4C31" w:rsidRDefault="00BC4C31" w:rsidP="00FD39E6">
      <w:pPr>
        <w:pStyle w:val="Example"/>
      </w:pPr>
      <w:r>
        <w:t>You may be wondering where the “radians” went in this last equation.  Remember that radians are a unitless measure, so it is not necessary to include them.</w:t>
      </w:r>
    </w:p>
    <w:p w14:paraId="51ABFEC3" w14:textId="77777777" w:rsidR="00BC4C31" w:rsidRDefault="00BC4C31" w:rsidP="00FD39E6">
      <w:pPr>
        <w:pStyle w:val="Example"/>
      </w:pPr>
    </w:p>
    <w:p w14:paraId="4E5970F5" w14:textId="77777777" w:rsidR="00BC4C31" w:rsidRDefault="00BC4C31" w:rsidP="00FD39E6">
      <w:pPr>
        <w:pStyle w:val="Example"/>
      </w:pPr>
      <w:r>
        <w:t>Finally, we may wish to convert this linear velocity into a more familiar measurement, like miles per hour.</w:t>
      </w:r>
    </w:p>
    <w:p w14:paraId="584F32FB" w14:textId="77777777" w:rsidR="00BC4C31" w:rsidRDefault="00BC4C31" w:rsidP="00FD39E6">
      <w:pPr>
        <w:pStyle w:val="Example"/>
      </w:pPr>
      <w:r w:rsidRPr="00E779CA">
        <w:rPr>
          <w:position w:val="-24"/>
        </w:rPr>
        <w:object w:dxaOrig="5500" w:dyaOrig="620" w14:anchorId="1B92C462">
          <v:shape id="_x0000_i1204" type="#_x0000_t75" style="width:274.5pt;height:31pt" o:ole="">
            <v:imagedata r:id="rId349" o:title=""/>
          </v:shape>
          <o:OLEObject Type="Embed" ProgID="Equation.3" ShapeID="_x0000_i1204" DrawAspect="Content" ObjectID="_1717921235" r:id="rId350"/>
        </w:object>
      </w:r>
      <w:r>
        <w:t xml:space="preserve"> miles per hour (mph).</w:t>
      </w:r>
    </w:p>
    <w:p w14:paraId="7163A810" w14:textId="77777777" w:rsidR="00A05215" w:rsidRDefault="00A05215" w:rsidP="00A05215"/>
    <w:p w14:paraId="173368B3" w14:textId="77777777" w:rsidR="00A05215" w:rsidRDefault="00A05215" w:rsidP="00A05215"/>
    <w:p w14:paraId="2A444A4F" w14:textId="77777777" w:rsidR="00A05215" w:rsidRDefault="00A05215" w:rsidP="00A05215">
      <w:pPr>
        <w:pStyle w:val="TryitNow"/>
      </w:pPr>
      <w:r>
        <w:t>Try it Now</w:t>
      </w:r>
    </w:p>
    <w:p w14:paraId="18E383C8" w14:textId="77777777" w:rsidR="00A05215" w:rsidRDefault="00A05215" w:rsidP="00862621">
      <w:pPr>
        <w:pStyle w:val="TryitNowbody"/>
        <w:ind w:left="270" w:hanging="270"/>
      </w:pPr>
      <w:r>
        <w:t xml:space="preserve">7.  A satellite is rotating around the earth at </w:t>
      </w:r>
      <w:r w:rsidR="00C46679">
        <w:t>27,934</w:t>
      </w:r>
      <w:r>
        <w:t xml:space="preserve"> kilometers per </w:t>
      </w:r>
      <w:r w:rsidR="00C46679">
        <w:t>minute</w:t>
      </w:r>
      <w:r>
        <w:t xml:space="preserve"> at an altitude of 242 km above the earth.  If the radius of the earth is 6378 kilometers, find the angular velocity of the satellite.</w:t>
      </w:r>
    </w:p>
    <w:p w14:paraId="6B434348" w14:textId="77777777" w:rsidR="00A05215" w:rsidRDefault="00A05215" w:rsidP="00A05215"/>
    <w:p w14:paraId="0E7900C5" w14:textId="77777777" w:rsidR="00862621" w:rsidRDefault="00862621">
      <w:r>
        <w:br w:type="page"/>
      </w:r>
    </w:p>
    <w:p w14:paraId="531F305A" w14:textId="77777777" w:rsidR="00F750D9" w:rsidRDefault="00F750D9" w:rsidP="00A05215"/>
    <w:p w14:paraId="6E8EBBAB" w14:textId="77777777" w:rsidR="00A05215" w:rsidRDefault="00A05215" w:rsidP="00A05215">
      <w:pPr>
        <w:pStyle w:val="DefinitionHeader"/>
      </w:pPr>
      <w:r>
        <w:t>Important Topics of This Section</w:t>
      </w:r>
    </w:p>
    <w:p w14:paraId="74C27A31" w14:textId="77777777" w:rsidR="00A05215" w:rsidRDefault="00A05215" w:rsidP="00A05215">
      <w:pPr>
        <w:pStyle w:val="Definition"/>
      </w:pPr>
      <w:r>
        <w:t>Degree measure of angle</w:t>
      </w:r>
    </w:p>
    <w:p w14:paraId="63D6995E" w14:textId="77777777" w:rsidR="00A05215" w:rsidRDefault="00A05215" w:rsidP="00A05215">
      <w:pPr>
        <w:pStyle w:val="Definition"/>
      </w:pPr>
      <w:r>
        <w:t>Radian measure of angle</w:t>
      </w:r>
    </w:p>
    <w:p w14:paraId="3AC696D2" w14:textId="77777777" w:rsidR="00A05215" w:rsidRDefault="00A05215" w:rsidP="00A05215">
      <w:pPr>
        <w:pStyle w:val="Definition"/>
      </w:pPr>
      <w:r>
        <w:t>Conversion between degrees and radians</w:t>
      </w:r>
    </w:p>
    <w:p w14:paraId="6F94D0CD" w14:textId="77777777" w:rsidR="00A05215" w:rsidRDefault="00A05215" w:rsidP="00A05215">
      <w:pPr>
        <w:pStyle w:val="Definition"/>
      </w:pPr>
      <w:r>
        <w:t>Common angles in degrees and radians</w:t>
      </w:r>
    </w:p>
    <w:p w14:paraId="3B1B327F" w14:textId="77777777" w:rsidR="00A05215" w:rsidRDefault="00A05215" w:rsidP="00A05215">
      <w:pPr>
        <w:pStyle w:val="Definition"/>
      </w:pPr>
      <w:r>
        <w:t>Coterminal angles</w:t>
      </w:r>
    </w:p>
    <w:p w14:paraId="1D6D0CE1" w14:textId="77777777" w:rsidR="00A05215" w:rsidRDefault="00A05215" w:rsidP="00A05215">
      <w:pPr>
        <w:pStyle w:val="Definition"/>
      </w:pPr>
      <w:r>
        <w:t>Arclength</w:t>
      </w:r>
    </w:p>
    <w:p w14:paraId="7B93C5F0" w14:textId="77777777" w:rsidR="00A05215" w:rsidRDefault="00A05215" w:rsidP="00A05215">
      <w:pPr>
        <w:pStyle w:val="Definition"/>
      </w:pPr>
      <w:r>
        <w:t>Area of a sector</w:t>
      </w:r>
    </w:p>
    <w:p w14:paraId="6F1D7CD9" w14:textId="77777777" w:rsidR="00A05215" w:rsidRDefault="00A05215" w:rsidP="00A05215">
      <w:pPr>
        <w:pStyle w:val="Definition"/>
      </w:pPr>
      <w:r>
        <w:t>Linear and angular velocity</w:t>
      </w:r>
    </w:p>
    <w:p w14:paraId="594B89FD" w14:textId="77777777" w:rsidR="00A05215" w:rsidRDefault="00A05215" w:rsidP="00A05215"/>
    <w:p w14:paraId="41F9A42C" w14:textId="77777777" w:rsidR="00EF41F4" w:rsidRDefault="00EF41F4" w:rsidP="00A05215"/>
    <w:p w14:paraId="211C1017" w14:textId="77777777" w:rsidR="00A05215" w:rsidRDefault="00A05215" w:rsidP="00A05215">
      <w:pPr>
        <w:pStyle w:val="TryitNow"/>
      </w:pPr>
      <w:r>
        <w:t>Try it Now Answers</w:t>
      </w:r>
    </w:p>
    <w:p w14:paraId="4CA20F9B" w14:textId="77777777" w:rsidR="00A05215" w:rsidRDefault="00A05215" w:rsidP="00A05215">
      <w:pPr>
        <w:pStyle w:val="TryitNowbody"/>
      </w:pPr>
      <w:r>
        <w:t xml:space="preserve">1. </w:t>
      </w:r>
      <w:r w:rsidR="00EE209F" w:rsidRPr="003E5901">
        <w:rPr>
          <w:position w:val="-6"/>
        </w:rPr>
        <w:object w:dxaOrig="2680" w:dyaOrig="279" w14:anchorId="6884B5DF">
          <v:shape id="_x0000_i1205" type="#_x0000_t75" style="width:135pt;height:14.5pt" o:ole="">
            <v:imagedata r:id="rId351" o:title=""/>
          </v:shape>
          <o:OLEObject Type="Embed" ProgID="Equation.3" ShapeID="_x0000_i1205" DrawAspect="Content" ObjectID="_1717921236" r:id="rId352"/>
        </w:object>
      </w:r>
    </w:p>
    <w:p w14:paraId="003D9191" w14:textId="77777777" w:rsidR="00862621" w:rsidRDefault="00862621" w:rsidP="00A05215">
      <w:pPr>
        <w:pStyle w:val="TryitNowbody"/>
      </w:pPr>
    </w:p>
    <w:p w14:paraId="55061C80" w14:textId="77777777" w:rsidR="00A05215" w:rsidRDefault="00A05215" w:rsidP="00A05215">
      <w:pPr>
        <w:pStyle w:val="TryitNowbody"/>
      </w:pPr>
      <w:r>
        <w:t xml:space="preserve">2. </w:t>
      </w:r>
      <w:r w:rsidR="00EE209F" w:rsidRPr="00BC1C6B">
        <w:rPr>
          <w:position w:val="-10"/>
        </w:rPr>
        <w:object w:dxaOrig="2180" w:dyaOrig="320" w14:anchorId="464216C9">
          <v:shape id="_x0000_i1206" type="#_x0000_t75" style="width:108pt;height:16pt" o:ole="">
            <v:imagedata r:id="rId353" o:title=""/>
          </v:shape>
          <o:OLEObject Type="Embed" ProgID="Equation.3" ShapeID="_x0000_i1206" DrawAspect="Content" ObjectID="_1717921237" r:id="rId354"/>
        </w:object>
      </w:r>
    </w:p>
    <w:p w14:paraId="66803683" w14:textId="77777777" w:rsidR="00862621" w:rsidRDefault="00862621" w:rsidP="00A05215">
      <w:pPr>
        <w:pStyle w:val="TryitNowbody"/>
      </w:pPr>
    </w:p>
    <w:p w14:paraId="5FB829E9" w14:textId="77777777" w:rsidR="00A05215" w:rsidRDefault="00A05215" w:rsidP="00A05215">
      <w:pPr>
        <w:pStyle w:val="TryitNowbody"/>
      </w:pPr>
      <w:r>
        <w:t xml:space="preserve">3. </w:t>
      </w:r>
      <w:r w:rsidR="00EE209F" w:rsidRPr="00EE209F">
        <w:rPr>
          <w:position w:val="-24"/>
        </w:rPr>
        <w:object w:dxaOrig="1680" w:dyaOrig="620" w14:anchorId="7070F0A3">
          <v:shape id="_x0000_i1207" type="#_x0000_t75" style="width:86.5pt;height:31pt" o:ole="">
            <v:imagedata r:id="rId355" o:title=""/>
          </v:shape>
          <o:OLEObject Type="Embed" ProgID="Equation.3" ShapeID="_x0000_i1207" DrawAspect="Content" ObjectID="_1717921238" r:id="rId356"/>
        </w:object>
      </w:r>
    </w:p>
    <w:p w14:paraId="372CC62F" w14:textId="77777777" w:rsidR="00862621" w:rsidRDefault="00862621" w:rsidP="00A05215">
      <w:pPr>
        <w:pStyle w:val="TryitNowbody"/>
      </w:pPr>
    </w:p>
    <w:p w14:paraId="4BBBBA30" w14:textId="77777777" w:rsidR="00A05215" w:rsidRDefault="00A05215" w:rsidP="00A05215">
      <w:pPr>
        <w:pStyle w:val="TryitNowbody"/>
      </w:pPr>
      <w:r>
        <w:t xml:space="preserve">4. </w:t>
      </w:r>
      <w:r w:rsidR="00EE209F" w:rsidRPr="00BC1C6B">
        <w:rPr>
          <w:position w:val="-24"/>
        </w:rPr>
        <w:object w:dxaOrig="4300" w:dyaOrig="620" w14:anchorId="37CC9254">
          <v:shape id="_x0000_i1208" type="#_x0000_t75" style="width:217.5pt;height:31pt" o:ole="">
            <v:imagedata r:id="rId357" o:title=""/>
          </v:shape>
          <o:OLEObject Type="Embed" ProgID="Equation.3" ShapeID="_x0000_i1208" DrawAspect="Content" ObjectID="_1717921239" r:id="rId358"/>
        </w:object>
      </w:r>
    </w:p>
    <w:p w14:paraId="7BE2975B" w14:textId="77777777" w:rsidR="00862621" w:rsidRDefault="00862621" w:rsidP="00A05215">
      <w:pPr>
        <w:pStyle w:val="TryitNowbody"/>
      </w:pPr>
    </w:p>
    <w:p w14:paraId="3ED568AF" w14:textId="77777777" w:rsidR="00A05215" w:rsidRDefault="00A05215" w:rsidP="00A05215">
      <w:pPr>
        <w:pStyle w:val="TryitNowbody"/>
      </w:pPr>
      <w:r>
        <w:t xml:space="preserve">5. </w:t>
      </w:r>
      <w:r w:rsidR="00EE209F">
        <w:t>215</w:t>
      </w:r>
      <w:r w:rsidR="00EE209F">
        <w:rPr>
          <w:rFonts w:cs="Times New Roman"/>
        </w:rPr>
        <w:t>°</w:t>
      </w:r>
      <w:r w:rsidR="00EE209F">
        <w:t xml:space="preserve"> = </w:t>
      </w:r>
      <w:r w:rsidR="00EE209F" w:rsidRPr="00BC1C6B">
        <w:rPr>
          <w:position w:val="-24"/>
        </w:rPr>
        <w:object w:dxaOrig="620" w:dyaOrig="620" w14:anchorId="3E1676C2">
          <v:shape id="_x0000_i1209" type="#_x0000_t75" style="width:31pt;height:31pt" o:ole="">
            <v:imagedata r:id="rId359" o:title=""/>
          </v:shape>
          <o:OLEObject Type="Embed" ProgID="Equation.3" ShapeID="_x0000_i1209" DrawAspect="Content" ObjectID="_1717921240" r:id="rId360"/>
        </w:object>
      </w:r>
      <w:r w:rsidR="00EE209F">
        <w:t xml:space="preserve">  radians.  </w:t>
      </w:r>
      <w:r w:rsidR="00EE209F" w:rsidRPr="00BC1C6B">
        <w:rPr>
          <w:position w:val="-24"/>
        </w:rPr>
        <w:object w:dxaOrig="3000" w:dyaOrig="620" w14:anchorId="7ED6CCEF">
          <v:shape id="_x0000_i1210" type="#_x0000_t75" style="width:151pt;height:31pt" o:ole="">
            <v:imagedata r:id="rId361" o:title=""/>
          </v:shape>
          <o:OLEObject Type="Embed" ProgID="Equation.3" ShapeID="_x0000_i1210" DrawAspect="Content" ObjectID="_1717921241" r:id="rId362"/>
        </w:object>
      </w:r>
      <w:r w:rsidR="00EE209F">
        <w:t xml:space="preserve"> </w:t>
      </w:r>
    </w:p>
    <w:p w14:paraId="1C1DC756" w14:textId="77777777" w:rsidR="00862621" w:rsidRDefault="00862621" w:rsidP="00A05215">
      <w:pPr>
        <w:pStyle w:val="TryitNowbody"/>
      </w:pPr>
    </w:p>
    <w:p w14:paraId="3D74E5D7" w14:textId="77777777" w:rsidR="00A05215" w:rsidRDefault="00A05215" w:rsidP="00A05215">
      <w:pPr>
        <w:pStyle w:val="TryitNowbody"/>
      </w:pPr>
      <w:r>
        <w:t xml:space="preserve">6. </w:t>
      </w:r>
      <w:r w:rsidR="00EE209F" w:rsidRPr="00BC1C6B">
        <w:rPr>
          <w:position w:val="-24"/>
        </w:rPr>
        <w:object w:dxaOrig="2020" w:dyaOrig="620" w14:anchorId="1180F293">
          <v:shape id="_x0000_i1211" type="#_x0000_t75" style="width:101.5pt;height:31pt" o:ole="">
            <v:imagedata r:id="rId363" o:title=""/>
          </v:shape>
          <o:OLEObject Type="Embed" ProgID="Equation.3" ShapeID="_x0000_i1211" DrawAspect="Content" ObjectID="_1717921242" r:id="rId364"/>
        </w:object>
      </w:r>
      <w:r w:rsidR="00EE209F">
        <w:t xml:space="preserve">.  </w:t>
      </w:r>
      <w:r w:rsidR="00EE209F" w:rsidRPr="00EE209F">
        <w:rPr>
          <w:position w:val="-6"/>
        </w:rPr>
        <w:object w:dxaOrig="960" w:dyaOrig="279" w14:anchorId="1AE6ADB9">
          <v:shape id="_x0000_i1212" type="#_x0000_t75" style="width:47.5pt;height:14.5pt" o:ole="">
            <v:imagedata r:id="rId365" o:title=""/>
          </v:shape>
          <o:OLEObject Type="Embed" ProgID="Equation.3" ShapeID="_x0000_i1212" DrawAspect="Content" ObjectID="_1717921243" r:id="rId366"/>
        </w:object>
      </w:r>
      <w:r w:rsidR="00EE209F">
        <w:t xml:space="preserve">, or </w:t>
      </w:r>
      <w:r w:rsidRPr="00B64C98">
        <w:rPr>
          <w:position w:val="-6"/>
        </w:rPr>
        <w:object w:dxaOrig="800" w:dyaOrig="279" w14:anchorId="1EA34E27">
          <v:shape id="_x0000_i1213" type="#_x0000_t75" style="width:41pt;height:14.5pt" o:ole="">
            <v:imagedata r:id="rId367" o:title=""/>
          </v:shape>
          <o:OLEObject Type="Embed" ProgID="Equation.3" ShapeID="_x0000_i1213" DrawAspect="Content" ObjectID="_1717921244" r:id="rId368"/>
        </w:object>
      </w:r>
    </w:p>
    <w:p w14:paraId="48A23A67" w14:textId="77777777" w:rsidR="00862621" w:rsidRDefault="00862621" w:rsidP="00A05215">
      <w:pPr>
        <w:pStyle w:val="TryitNowbody"/>
      </w:pPr>
    </w:p>
    <w:p w14:paraId="12A75E55" w14:textId="77777777" w:rsidR="00FF11DB" w:rsidRDefault="00A05215" w:rsidP="00EE209F">
      <w:pPr>
        <w:pStyle w:val="TryitNowbody"/>
        <w:sectPr w:rsidR="00FF11DB" w:rsidSect="00E32772">
          <w:headerReference w:type="default" r:id="rId369"/>
          <w:pgSz w:w="12240" w:h="15840"/>
          <w:pgMar w:top="1440" w:right="1440" w:bottom="1440" w:left="1440" w:header="720" w:footer="720" w:gutter="720"/>
          <w:cols w:space="720"/>
          <w:docGrid w:linePitch="360"/>
        </w:sectPr>
      </w:pPr>
      <w:r>
        <w:t xml:space="preserve">7.  </w:t>
      </w:r>
      <w:r w:rsidR="00EE209F" w:rsidRPr="00EE209F">
        <w:rPr>
          <w:i/>
        </w:rPr>
        <w:t>v</w:t>
      </w:r>
      <w:r w:rsidR="00EE209F">
        <w:t xml:space="preserve"> = </w:t>
      </w:r>
      <w:r w:rsidR="00EE209F" w:rsidRPr="00EE209F">
        <w:t>27934</w:t>
      </w:r>
      <w:r w:rsidR="00EE209F">
        <w:t xml:space="preserve">.  </w:t>
      </w:r>
      <w:r w:rsidR="00EE209F" w:rsidRPr="00EE209F">
        <w:rPr>
          <w:i/>
        </w:rPr>
        <w:t>r</w:t>
      </w:r>
      <w:r w:rsidR="00EE209F">
        <w:t xml:space="preserve"> = 6378+242=6620.   </w:t>
      </w:r>
      <w:r w:rsidR="00EE209F" w:rsidRPr="00EE209F">
        <w:rPr>
          <w:position w:val="-24"/>
        </w:rPr>
        <w:object w:dxaOrig="2439" w:dyaOrig="620" w14:anchorId="79F9EDA1">
          <v:shape id="_x0000_i1214" type="#_x0000_t75" style="width:121.5pt;height:31pt" o:ole="">
            <v:imagedata r:id="rId370" o:title=""/>
          </v:shape>
          <o:OLEObject Type="Embed" ProgID="Equation.3" ShapeID="_x0000_i1214" DrawAspect="Content" ObjectID="_1717921245" r:id="rId371"/>
        </w:object>
      </w:r>
      <w:r w:rsidR="00EE209F">
        <w:t xml:space="preserve"> </w:t>
      </w:r>
      <w:r>
        <w:t>radians per hour</w:t>
      </w:r>
      <w:r w:rsidR="00EE209F">
        <w:t>.</w:t>
      </w:r>
    </w:p>
    <w:p w14:paraId="39DA9F59" w14:textId="77777777" w:rsidR="00A05215" w:rsidRDefault="00FF11DB" w:rsidP="00FF11DB">
      <w:pPr>
        <w:pStyle w:val="Heading2"/>
      </w:pPr>
      <w:r>
        <w:lastRenderedPageBreak/>
        <w:t>Section 5.2 Exercises</w:t>
      </w:r>
    </w:p>
    <w:p w14:paraId="131FE337" w14:textId="77777777" w:rsidR="00FF11DB" w:rsidRDefault="00FF11DB"/>
    <w:p w14:paraId="495C6C34"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Indicate each angle on a circle:  30°, 300°, -135°, 70°, </w:t>
      </w:r>
      <w:r w:rsidRPr="00FF11DB">
        <w:rPr>
          <w:rFonts w:ascii="Times New Roman" w:hAnsi="Times New Roman"/>
          <w:position w:val="-24"/>
          <w:sz w:val="24"/>
          <w:szCs w:val="24"/>
        </w:rPr>
        <w:object w:dxaOrig="400" w:dyaOrig="620" w14:anchorId="041E33ED">
          <v:shape id="_x0000_i1215" type="#_x0000_t75" style="width:19.5pt;height:31pt" o:ole="">
            <v:imagedata r:id="rId372" o:title=""/>
          </v:shape>
          <o:OLEObject Type="Embed" ProgID="Equation.3" ShapeID="_x0000_i1215" DrawAspect="Content" ObjectID="_1717921246" r:id="rId373"/>
        </w:object>
      </w:r>
      <w:r w:rsidRPr="00FF11DB">
        <w:rPr>
          <w:rFonts w:ascii="Times New Roman" w:hAnsi="Times New Roman"/>
          <w:sz w:val="24"/>
          <w:szCs w:val="24"/>
        </w:rPr>
        <w:t xml:space="preserve">, </w:t>
      </w:r>
      <w:r w:rsidRPr="00FF11DB">
        <w:rPr>
          <w:rFonts w:ascii="Times New Roman" w:hAnsi="Times New Roman"/>
          <w:position w:val="-24"/>
          <w:sz w:val="24"/>
          <w:szCs w:val="24"/>
        </w:rPr>
        <w:object w:dxaOrig="400" w:dyaOrig="620" w14:anchorId="15BAB715">
          <v:shape id="_x0000_i1216" type="#_x0000_t75" style="width:19.5pt;height:31pt" o:ole="">
            <v:imagedata r:id="rId374" o:title=""/>
          </v:shape>
          <o:OLEObject Type="Embed" ProgID="Equation.3" ShapeID="_x0000_i1216" DrawAspect="Content" ObjectID="_1717921247" r:id="rId375"/>
        </w:object>
      </w:r>
    </w:p>
    <w:p w14:paraId="79AFDBB5" w14:textId="77777777" w:rsidR="00FF11DB" w:rsidRPr="00FF11DB" w:rsidRDefault="00FF11DB" w:rsidP="00FF11DB">
      <w:pPr>
        <w:contextualSpacing/>
      </w:pPr>
    </w:p>
    <w:p w14:paraId="6A8CA045"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Indicate each angle on a circle:  30°, 315°, -135°, 80°, </w:t>
      </w:r>
      <w:r w:rsidRPr="00FF11DB">
        <w:rPr>
          <w:rFonts w:ascii="Times New Roman" w:hAnsi="Times New Roman"/>
          <w:position w:val="-24"/>
          <w:sz w:val="24"/>
          <w:szCs w:val="24"/>
        </w:rPr>
        <w:object w:dxaOrig="400" w:dyaOrig="620" w14:anchorId="370E6C02">
          <v:shape id="_x0000_i1217" type="#_x0000_t75" style="width:19.5pt;height:31pt" o:ole="">
            <v:imagedata r:id="rId376" o:title=""/>
          </v:shape>
          <o:OLEObject Type="Embed" ProgID="Equation.3" ShapeID="_x0000_i1217" DrawAspect="Content" ObjectID="_1717921248" r:id="rId377"/>
        </w:object>
      </w:r>
      <w:r w:rsidRPr="00FF11DB">
        <w:rPr>
          <w:rFonts w:ascii="Times New Roman" w:hAnsi="Times New Roman"/>
          <w:sz w:val="24"/>
          <w:szCs w:val="24"/>
        </w:rPr>
        <w:t xml:space="preserve">, </w:t>
      </w:r>
      <w:r w:rsidRPr="00FF11DB">
        <w:rPr>
          <w:rFonts w:ascii="Times New Roman" w:hAnsi="Times New Roman"/>
          <w:position w:val="-24"/>
          <w:sz w:val="24"/>
          <w:szCs w:val="24"/>
        </w:rPr>
        <w:object w:dxaOrig="380" w:dyaOrig="620" w14:anchorId="3F52583A">
          <v:shape id="_x0000_i1218" type="#_x0000_t75" style="width:18.5pt;height:31pt" o:ole="">
            <v:imagedata r:id="rId378" o:title=""/>
          </v:shape>
          <o:OLEObject Type="Embed" ProgID="Equation.3" ShapeID="_x0000_i1218" DrawAspect="Content" ObjectID="_1717921249" r:id="rId379"/>
        </w:object>
      </w:r>
    </w:p>
    <w:p w14:paraId="2FED581A" w14:textId="77777777" w:rsidR="00FF11DB" w:rsidRPr="00FF11DB" w:rsidRDefault="00FF11DB" w:rsidP="00FF11DB">
      <w:pPr>
        <w:contextualSpacing/>
      </w:pPr>
    </w:p>
    <w:p w14:paraId="3F59998A"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Convert the angle 180° to radians.</w:t>
      </w:r>
    </w:p>
    <w:p w14:paraId="6B641088" w14:textId="77777777" w:rsidR="00FF11DB" w:rsidRPr="00FF11DB" w:rsidRDefault="00FF11DB" w:rsidP="00FF11DB">
      <w:pPr>
        <w:ind w:left="-720" w:firstLine="45"/>
        <w:contextualSpacing/>
      </w:pPr>
    </w:p>
    <w:p w14:paraId="78DB2398"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Convert the angle 30° to radians.</w:t>
      </w:r>
    </w:p>
    <w:p w14:paraId="09F17788" w14:textId="77777777" w:rsidR="00FF11DB" w:rsidRPr="00FF11DB" w:rsidRDefault="00FF11DB" w:rsidP="00FF11DB">
      <w:pPr>
        <w:ind w:left="-720" w:firstLine="45"/>
        <w:contextualSpacing/>
      </w:pPr>
    </w:p>
    <w:p w14:paraId="0F8352E2"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Convert the angle </w:t>
      </w:r>
      <w:r w:rsidRPr="00FF11DB">
        <w:rPr>
          <w:rFonts w:ascii="Times New Roman" w:hAnsi="Times New Roman"/>
          <w:position w:val="-24"/>
          <w:sz w:val="24"/>
          <w:szCs w:val="24"/>
        </w:rPr>
        <w:object w:dxaOrig="380" w:dyaOrig="620" w14:anchorId="550F7832">
          <v:shape id="_x0000_i1219" type="#_x0000_t75" style="width:18.5pt;height:31pt" o:ole="">
            <v:imagedata r:id="rId380" o:title=""/>
          </v:shape>
          <o:OLEObject Type="Embed" ProgID="Equation.3" ShapeID="_x0000_i1219" DrawAspect="Content" ObjectID="_1717921250" r:id="rId381"/>
        </w:object>
      </w:r>
      <w:r w:rsidRPr="00FF11DB">
        <w:rPr>
          <w:rFonts w:ascii="Times New Roman" w:hAnsi="Times New Roman"/>
          <w:sz w:val="24"/>
          <w:szCs w:val="24"/>
        </w:rPr>
        <w:t xml:space="preserve"> from radians to degrees.</w:t>
      </w:r>
    </w:p>
    <w:p w14:paraId="3C0F5D9A" w14:textId="77777777" w:rsidR="00FF11DB" w:rsidRPr="00FF11DB" w:rsidRDefault="00FF11DB" w:rsidP="00FF11DB">
      <w:pPr>
        <w:pStyle w:val="ListParagraph"/>
        <w:spacing w:after="0" w:line="240" w:lineRule="auto"/>
        <w:rPr>
          <w:rFonts w:ascii="Times New Roman" w:hAnsi="Times New Roman"/>
          <w:sz w:val="24"/>
          <w:szCs w:val="24"/>
        </w:rPr>
      </w:pPr>
    </w:p>
    <w:p w14:paraId="3486AAF2"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Convert the angle </w:t>
      </w:r>
      <w:r w:rsidRPr="00FF11DB">
        <w:rPr>
          <w:rFonts w:ascii="Times New Roman" w:hAnsi="Times New Roman"/>
          <w:position w:val="-24"/>
          <w:sz w:val="24"/>
          <w:szCs w:val="24"/>
        </w:rPr>
        <w:object w:dxaOrig="480" w:dyaOrig="620" w14:anchorId="4D82E8CF">
          <v:shape id="_x0000_i1220" type="#_x0000_t75" style="width:24.5pt;height:31pt" o:ole="">
            <v:imagedata r:id="rId382" o:title=""/>
          </v:shape>
          <o:OLEObject Type="Embed" ProgID="Equation.3" ShapeID="_x0000_i1220" DrawAspect="Content" ObjectID="_1717921251" r:id="rId383"/>
        </w:object>
      </w:r>
      <w:r w:rsidRPr="00FF11DB">
        <w:rPr>
          <w:rFonts w:ascii="Times New Roman" w:hAnsi="Times New Roman"/>
          <w:sz w:val="24"/>
          <w:szCs w:val="24"/>
        </w:rPr>
        <w:t xml:space="preserve"> from radians to degrees.</w:t>
      </w:r>
    </w:p>
    <w:p w14:paraId="2D58E320" w14:textId="77777777" w:rsidR="00FF11DB" w:rsidRPr="00FF11DB" w:rsidRDefault="00FF11DB" w:rsidP="00FF11DB">
      <w:pPr>
        <w:pStyle w:val="ListParagraph"/>
        <w:spacing w:after="0" w:line="240" w:lineRule="auto"/>
        <w:rPr>
          <w:rFonts w:ascii="Times New Roman" w:hAnsi="Times New Roman"/>
          <w:sz w:val="24"/>
          <w:szCs w:val="24"/>
        </w:rPr>
      </w:pPr>
    </w:p>
    <w:p w14:paraId="460E1AF7"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Find the angle between 0° and 360° that is coterminal with a 685°  angle</w:t>
      </w:r>
      <w:r w:rsidR="006830EA">
        <w:rPr>
          <w:rFonts w:ascii="Times New Roman" w:hAnsi="Times New Roman"/>
          <w:sz w:val="24"/>
          <w:szCs w:val="24"/>
        </w:rPr>
        <w:t>.</w:t>
      </w:r>
      <w:r w:rsidRPr="00FF11DB">
        <w:rPr>
          <w:rFonts w:ascii="Times New Roman" w:hAnsi="Times New Roman"/>
          <w:sz w:val="24"/>
          <w:szCs w:val="24"/>
        </w:rPr>
        <w:t xml:space="preserve"> </w:t>
      </w:r>
    </w:p>
    <w:p w14:paraId="262D557E" w14:textId="77777777" w:rsidR="00FF11DB" w:rsidRPr="00FF11DB" w:rsidRDefault="00FF11DB" w:rsidP="00FF11DB">
      <w:pPr>
        <w:ind w:left="-720" w:firstLine="45"/>
        <w:contextualSpacing/>
      </w:pPr>
    </w:p>
    <w:p w14:paraId="34357B7F"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Find the angle between 0° and  360° that is coterminal with a 451°  angle</w:t>
      </w:r>
      <w:r w:rsidR="006830EA">
        <w:rPr>
          <w:rFonts w:ascii="Times New Roman" w:hAnsi="Times New Roman"/>
          <w:sz w:val="24"/>
          <w:szCs w:val="24"/>
        </w:rPr>
        <w:t>.</w:t>
      </w:r>
    </w:p>
    <w:p w14:paraId="02CF7DE0" w14:textId="77777777" w:rsidR="00FF11DB" w:rsidRPr="00FF11DB" w:rsidRDefault="00FF11DB" w:rsidP="00FF11DB">
      <w:pPr>
        <w:ind w:left="-720" w:firstLine="45"/>
        <w:contextualSpacing/>
      </w:pPr>
    </w:p>
    <w:p w14:paraId="6D1C9978"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Find the angle between 0° and 360° that is coterminal with a -1746°  angle</w:t>
      </w:r>
      <w:r w:rsidR="006830EA">
        <w:rPr>
          <w:rFonts w:ascii="Times New Roman" w:hAnsi="Times New Roman"/>
          <w:sz w:val="24"/>
          <w:szCs w:val="24"/>
        </w:rPr>
        <w:t>.</w:t>
      </w:r>
    </w:p>
    <w:p w14:paraId="7D38790B" w14:textId="77777777" w:rsidR="00FF11DB" w:rsidRPr="00FF11DB" w:rsidRDefault="00FF11DB" w:rsidP="00FF11DB">
      <w:pPr>
        <w:ind w:left="-720" w:firstLine="45"/>
        <w:contextualSpacing/>
      </w:pPr>
    </w:p>
    <w:p w14:paraId="7A8893DA"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Find the angle between 0° and 360° that is coterminal with a -1400°  angle</w:t>
      </w:r>
      <w:r w:rsidR="006830EA">
        <w:rPr>
          <w:rFonts w:ascii="Times New Roman" w:hAnsi="Times New Roman"/>
          <w:sz w:val="24"/>
          <w:szCs w:val="24"/>
        </w:rPr>
        <w:t>.</w:t>
      </w:r>
    </w:p>
    <w:p w14:paraId="649D11F2" w14:textId="77777777" w:rsidR="00FF11DB" w:rsidRPr="00FF11DB" w:rsidRDefault="00FF11DB" w:rsidP="00FF11DB">
      <w:pPr>
        <w:ind w:left="-720" w:firstLine="45"/>
        <w:contextualSpacing/>
      </w:pPr>
    </w:p>
    <w:p w14:paraId="78C66593"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Find t</w:t>
      </w:r>
      <w:r w:rsidR="00FF11DB" w:rsidRPr="00FF11DB">
        <w:rPr>
          <w:rFonts w:ascii="Times New Roman" w:hAnsi="Times New Roman"/>
          <w:sz w:val="24"/>
          <w:szCs w:val="24"/>
        </w:rPr>
        <w:t xml:space="preserve">he angle between 0 and 2π in radians that is coterminal with the angle </w:t>
      </w:r>
      <w:r w:rsidR="00FF11DB" w:rsidRPr="00FF11DB">
        <w:rPr>
          <w:rFonts w:ascii="Times New Roman" w:hAnsi="Times New Roman"/>
          <w:position w:val="-24"/>
          <w:sz w:val="24"/>
          <w:szCs w:val="24"/>
        </w:rPr>
        <w:object w:dxaOrig="540" w:dyaOrig="620" w14:anchorId="322A3474">
          <v:shape id="_x0000_i1221" type="#_x0000_t75" style="width:27.5pt;height:31pt" o:ole="">
            <v:imagedata r:id="rId384" o:title=""/>
          </v:shape>
          <o:OLEObject Type="Embed" ProgID="Equation.3" ShapeID="_x0000_i1221" DrawAspect="Content" ObjectID="_1717921252" r:id="rId385"/>
        </w:object>
      </w:r>
      <w:r>
        <w:rPr>
          <w:rFonts w:ascii="Times New Roman" w:hAnsi="Times New Roman"/>
          <w:sz w:val="24"/>
          <w:szCs w:val="24"/>
        </w:rPr>
        <w:t>.</w:t>
      </w:r>
    </w:p>
    <w:p w14:paraId="6E33B17C" w14:textId="77777777" w:rsidR="00FF11DB" w:rsidRPr="00FF11DB" w:rsidRDefault="00FF11DB" w:rsidP="00FF11DB">
      <w:pPr>
        <w:ind w:left="-720" w:firstLine="45"/>
        <w:contextualSpacing/>
      </w:pPr>
    </w:p>
    <w:p w14:paraId="502CD044"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Find t</w:t>
      </w:r>
      <w:r w:rsidRPr="00FF11DB">
        <w:rPr>
          <w:rFonts w:ascii="Times New Roman" w:hAnsi="Times New Roman"/>
          <w:sz w:val="24"/>
          <w:szCs w:val="24"/>
        </w:rPr>
        <w:t xml:space="preserve">he </w:t>
      </w:r>
      <w:r w:rsidR="00FF11DB" w:rsidRPr="00FF11DB">
        <w:rPr>
          <w:rFonts w:ascii="Times New Roman" w:hAnsi="Times New Roman"/>
          <w:sz w:val="24"/>
          <w:szCs w:val="24"/>
        </w:rPr>
        <w:t xml:space="preserve">angle between 0 and 2π  in radians that is coterminal with the angle  </w:t>
      </w:r>
      <w:r w:rsidR="00FF11DB" w:rsidRPr="00FF11DB">
        <w:rPr>
          <w:rFonts w:ascii="Times New Roman" w:hAnsi="Times New Roman"/>
          <w:position w:val="-24"/>
          <w:sz w:val="24"/>
          <w:szCs w:val="24"/>
        </w:rPr>
        <w:object w:dxaOrig="520" w:dyaOrig="620" w14:anchorId="182B0528">
          <v:shape id="_x0000_i1222" type="#_x0000_t75" style="width:26pt;height:31pt" o:ole="">
            <v:imagedata r:id="rId386" o:title=""/>
          </v:shape>
          <o:OLEObject Type="Embed" ProgID="Equation.3" ShapeID="_x0000_i1222" DrawAspect="Content" ObjectID="_1717921253" r:id="rId387"/>
        </w:object>
      </w:r>
      <w:r>
        <w:rPr>
          <w:rFonts w:ascii="Times New Roman" w:hAnsi="Times New Roman"/>
          <w:sz w:val="24"/>
          <w:szCs w:val="24"/>
        </w:rPr>
        <w:t>.</w:t>
      </w:r>
    </w:p>
    <w:p w14:paraId="623EA209" w14:textId="77777777" w:rsidR="00FF11DB" w:rsidRPr="00FF11DB" w:rsidRDefault="00FF11DB" w:rsidP="00FF11DB">
      <w:pPr>
        <w:contextualSpacing/>
      </w:pPr>
    </w:p>
    <w:p w14:paraId="17DB0B3D"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Find t</w:t>
      </w:r>
      <w:r w:rsidRPr="00FF11DB">
        <w:rPr>
          <w:rFonts w:ascii="Times New Roman" w:hAnsi="Times New Roman"/>
          <w:sz w:val="24"/>
          <w:szCs w:val="24"/>
        </w:rPr>
        <w:t xml:space="preserve">he </w:t>
      </w:r>
      <w:r w:rsidR="00FF11DB" w:rsidRPr="00FF11DB">
        <w:rPr>
          <w:rFonts w:ascii="Times New Roman" w:hAnsi="Times New Roman"/>
          <w:sz w:val="24"/>
          <w:szCs w:val="24"/>
        </w:rPr>
        <w:t xml:space="preserve">angle between 0 and 2π in radians that is coterminal with the angle </w:t>
      </w:r>
      <w:r w:rsidR="00FF11DB" w:rsidRPr="00FF11DB">
        <w:rPr>
          <w:rFonts w:ascii="Times New Roman" w:hAnsi="Times New Roman"/>
          <w:position w:val="-24"/>
          <w:sz w:val="24"/>
          <w:szCs w:val="24"/>
        </w:rPr>
        <w:object w:dxaOrig="560" w:dyaOrig="620" w14:anchorId="4571A027">
          <v:shape id="_x0000_i1223" type="#_x0000_t75" style="width:27.5pt;height:31pt" o:ole="">
            <v:imagedata r:id="rId388" o:title=""/>
          </v:shape>
          <o:OLEObject Type="Embed" ProgID="Equation.3" ShapeID="_x0000_i1223" DrawAspect="Content" ObjectID="_1717921254" r:id="rId389"/>
        </w:object>
      </w:r>
      <w:r>
        <w:rPr>
          <w:rFonts w:ascii="Times New Roman" w:hAnsi="Times New Roman"/>
          <w:sz w:val="24"/>
          <w:szCs w:val="24"/>
        </w:rPr>
        <w:t>.</w:t>
      </w:r>
    </w:p>
    <w:p w14:paraId="494AE014" w14:textId="77777777" w:rsidR="00FF11DB" w:rsidRPr="00FF11DB" w:rsidRDefault="00FF11DB" w:rsidP="00FF11DB">
      <w:pPr>
        <w:ind w:left="-720" w:firstLine="45"/>
        <w:contextualSpacing/>
      </w:pPr>
    </w:p>
    <w:p w14:paraId="58832C97"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Find t</w:t>
      </w:r>
      <w:r w:rsidRPr="00FF11DB">
        <w:rPr>
          <w:rFonts w:ascii="Times New Roman" w:hAnsi="Times New Roman"/>
          <w:sz w:val="24"/>
          <w:szCs w:val="24"/>
        </w:rPr>
        <w:t xml:space="preserve">he </w:t>
      </w:r>
      <w:r w:rsidR="00FF11DB" w:rsidRPr="00FF11DB">
        <w:rPr>
          <w:rFonts w:ascii="Times New Roman" w:hAnsi="Times New Roman"/>
          <w:sz w:val="24"/>
          <w:szCs w:val="24"/>
        </w:rPr>
        <w:t xml:space="preserve">angle between 0 and 2π  in radians that is coterminal with the angle  </w:t>
      </w:r>
      <w:r w:rsidR="00FF11DB" w:rsidRPr="00FF11DB">
        <w:rPr>
          <w:rFonts w:ascii="Times New Roman" w:hAnsi="Times New Roman"/>
          <w:position w:val="-24"/>
          <w:sz w:val="24"/>
          <w:szCs w:val="24"/>
        </w:rPr>
        <w:object w:dxaOrig="580" w:dyaOrig="620" w14:anchorId="3319E317">
          <v:shape id="_x0000_i1224" type="#_x0000_t75" style="width:30pt;height:31pt" o:ole="">
            <v:imagedata r:id="rId390" o:title=""/>
          </v:shape>
          <o:OLEObject Type="Embed" ProgID="Equation.3" ShapeID="_x0000_i1224" DrawAspect="Content" ObjectID="_1717921255" r:id="rId391"/>
        </w:object>
      </w:r>
      <w:r>
        <w:rPr>
          <w:rFonts w:ascii="Times New Roman" w:hAnsi="Times New Roman"/>
          <w:sz w:val="24"/>
          <w:szCs w:val="24"/>
        </w:rPr>
        <w:t>.</w:t>
      </w:r>
      <w:r w:rsidR="00FF11DB" w:rsidRPr="00FF11DB">
        <w:rPr>
          <w:rFonts w:ascii="Times New Roman" w:hAnsi="Times New Roman"/>
          <w:sz w:val="24"/>
          <w:szCs w:val="24"/>
        </w:rPr>
        <w:t xml:space="preserve"> </w:t>
      </w:r>
    </w:p>
    <w:p w14:paraId="3B528814" w14:textId="77777777" w:rsidR="00FF11DB" w:rsidRPr="00FF11DB" w:rsidRDefault="00FF11DB" w:rsidP="00FF11DB">
      <w:pPr>
        <w:ind w:left="-720" w:firstLine="45"/>
        <w:contextualSpacing/>
      </w:pPr>
    </w:p>
    <w:p w14:paraId="683B3E55"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O</w:t>
      </w:r>
      <w:r w:rsidR="00FF11DB" w:rsidRPr="00FF11DB">
        <w:rPr>
          <w:rFonts w:ascii="Times New Roman" w:hAnsi="Times New Roman"/>
          <w:sz w:val="24"/>
          <w:szCs w:val="24"/>
        </w:rPr>
        <w:t xml:space="preserve">n a circle of radius 7 miles, find the length of the arc that subtends a central angle of 5 radians. </w:t>
      </w:r>
    </w:p>
    <w:p w14:paraId="43D31F44" w14:textId="77777777" w:rsidR="00FF11DB" w:rsidRPr="00FF11DB" w:rsidRDefault="00FF11DB" w:rsidP="00FF11DB">
      <w:pPr>
        <w:ind w:left="-720" w:firstLine="45"/>
        <w:contextualSpacing/>
      </w:pPr>
    </w:p>
    <w:p w14:paraId="15634C1F"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O</w:t>
      </w:r>
      <w:r w:rsidR="00FF11DB" w:rsidRPr="00FF11DB">
        <w:rPr>
          <w:rFonts w:ascii="Times New Roman" w:hAnsi="Times New Roman"/>
          <w:sz w:val="24"/>
          <w:szCs w:val="24"/>
        </w:rPr>
        <w:t xml:space="preserve">n a circle of radius 6 feet, find the length of the arc that subtends a central angle of 1 radian. </w:t>
      </w:r>
    </w:p>
    <w:p w14:paraId="1D6C01A1"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lastRenderedPageBreak/>
        <w:t>On</w:t>
      </w:r>
      <w:r w:rsidR="00FF11DB" w:rsidRPr="00FF11DB">
        <w:rPr>
          <w:rFonts w:ascii="Times New Roman" w:hAnsi="Times New Roman"/>
          <w:sz w:val="24"/>
          <w:szCs w:val="24"/>
        </w:rPr>
        <w:t xml:space="preserve"> a circle of radius 12 cm, find the length of the arc that subtends a central angle of 120 degrees.</w:t>
      </w:r>
    </w:p>
    <w:p w14:paraId="53873216" w14:textId="77777777" w:rsidR="00FF11DB" w:rsidRPr="00FF11DB" w:rsidRDefault="00FF11DB" w:rsidP="00FF11DB">
      <w:pPr>
        <w:ind w:left="-720" w:firstLine="45"/>
        <w:contextualSpacing/>
      </w:pPr>
    </w:p>
    <w:p w14:paraId="04996377" w14:textId="77777777" w:rsidR="00FF11DB" w:rsidRPr="00FF11DB" w:rsidRDefault="006830EA" w:rsidP="00FF11DB">
      <w:pPr>
        <w:pStyle w:val="ListParagraph"/>
        <w:numPr>
          <w:ilvl w:val="0"/>
          <w:numId w:val="12"/>
        </w:numPr>
        <w:spacing w:after="0" w:line="240" w:lineRule="auto"/>
        <w:ind w:left="360"/>
        <w:rPr>
          <w:rFonts w:ascii="Times New Roman" w:hAnsi="Times New Roman"/>
          <w:sz w:val="24"/>
          <w:szCs w:val="24"/>
        </w:rPr>
      </w:pPr>
      <w:r>
        <w:rPr>
          <w:rFonts w:ascii="Times New Roman" w:hAnsi="Times New Roman"/>
          <w:sz w:val="24"/>
          <w:szCs w:val="24"/>
        </w:rPr>
        <w:t>On</w:t>
      </w:r>
      <w:r w:rsidR="00FF11DB" w:rsidRPr="00FF11DB">
        <w:rPr>
          <w:rFonts w:ascii="Times New Roman" w:hAnsi="Times New Roman"/>
          <w:sz w:val="24"/>
          <w:szCs w:val="24"/>
        </w:rPr>
        <w:t xml:space="preserve"> a circle of radius 9 miles, find the length of the arc that subtends a central angle of 800 degrees. </w:t>
      </w:r>
    </w:p>
    <w:p w14:paraId="0B898E2C" w14:textId="77777777" w:rsidR="00FF11DB" w:rsidRPr="00FF11DB" w:rsidRDefault="00FF11DB" w:rsidP="00FF11DB">
      <w:pPr>
        <w:ind w:left="-720" w:firstLine="45"/>
        <w:contextualSpacing/>
      </w:pPr>
    </w:p>
    <w:p w14:paraId="371FDB77"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Find the distance along an arc on the surface of the </w:t>
      </w:r>
      <w:r w:rsidR="006830EA">
        <w:rPr>
          <w:rFonts w:ascii="Times New Roman" w:hAnsi="Times New Roman"/>
          <w:sz w:val="24"/>
          <w:szCs w:val="24"/>
        </w:rPr>
        <w:t>E</w:t>
      </w:r>
      <w:r w:rsidRPr="00FF11DB">
        <w:rPr>
          <w:rFonts w:ascii="Times New Roman" w:hAnsi="Times New Roman"/>
          <w:sz w:val="24"/>
          <w:szCs w:val="24"/>
        </w:rPr>
        <w:t xml:space="preserve">arth that subtends a central angle of 5 minutes (1 minute = 1/60 degree). The radius of the </w:t>
      </w:r>
      <w:r w:rsidR="006830EA">
        <w:rPr>
          <w:rFonts w:ascii="Times New Roman" w:hAnsi="Times New Roman"/>
          <w:sz w:val="24"/>
          <w:szCs w:val="24"/>
        </w:rPr>
        <w:t>E</w:t>
      </w:r>
      <w:r w:rsidRPr="00FF11DB">
        <w:rPr>
          <w:rFonts w:ascii="Times New Roman" w:hAnsi="Times New Roman"/>
          <w:sz w:val="24"/>
          <w:szCs w:val="24"/>
        </w:rPr>
        <w:t xml:space="preserve">arth is 3960 miles. </w:t>
      </w:r>
    </w:p>
    <w:p w14:paraId="5C3347E2" w14:textId="77777777" w:rsidR="00FF11DB" w:rsidRPr="00FF11DB" w:rsidRDefault="00FF11DB" w:rsidP="00FF11DB">
      <w:pPr>
        <w:ind w:left="-720" w:firstLine="45"/>
        <w:contextualSpacing/>
      </w:pPr>
    </w:p>
    <w:p w14:paraId="36599945"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Find the distance along an arc on the surface of the </w:t>
      </w:r>
      <w:r w:rsidR="006830EA">
        <w:rPr>
          <w:rFonts w:ascii="Times New Roman" w:hAnsi="Times New Roman"/>
          <w:sz w:val="24"/>
          <w:szCs w:val="24"/>
        </w:rPr>
        <w:t>E</w:t>
      </w:r>
      <w:r w:rsidRPr="00FF11DB">
        <w:rPr>
          <w:rFonts w:ascii="Times New Roman" w:hAnsi="Times New Roman"/>
          <w:sz w:val="24"/>
          <w:szCs w:val="24"/>
        </w:rPr>
        <w:t xml:space="preserve">arth that subtends a central angle of 7 minutes (1 minute = 1/60 degree). The radius of the </w:t>
      </w:r>
      <w:r w:rsidR="006830EA">
        <w:rPr>
          <w:rFonts w:ascii="Times New Roman" w:hAnsi="Times New Roman"/>
          <w:sz w:val="24"/>
          <w:szCs w:val="24"/>
        </w:rPr>
        <w:t>E</w:t>
      </w:r>
      <w:r w:rsidRPr="00FF11DB">
        <w:rPr>
          <w:rFonts w:ascii="Times New Roman" w:hAnsi="Times New Roman"/>
          <w:sz w:val="24"/>
          <w:szCs w:val="24"/>
        </w:rPr>
        <w:t>arth is 3960 miles.</w:t>
      </w:r>
    </w:p>
    <w:p w14:paraId="2659C2AF" w14:textId="77777777" w:rsidR="00FF11DB" w:rsidRPr="00FF11DB" w:rsidRDefault="00FF11DB" w:rsidP="00FF11DB">
      <w:pPr>
        <w:ind w:left="-720" w:firstLine="45"/>
        <w:contextualSpacing/>
      </w:pPr>
    </w:p>
    <w:p w14:paraId="5C8E8C83"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On a circle of radius 6 feet, what angle in degrees would subtend an arc of length 3 feet?</w:t>
      </w:r>
    </w:p>
    <w:p w14:paraId="63B16EBB" w14:textId="77777777" w:rsidR="00FF11DB" w:rsidRPr="00FF11DB" w:rsidRDefault="00FF11DB" w:rsidP="00FF11DB">
      <w:pPr>
        <w:ind w:left="-720" w:firstLine="45"/>
        <w:contextualSpacing/>
      </w:pPr>
    </w:p>
    <w:p w14:paraId="28F1E06A"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On a circle of radius 5 feet, what angle in degrees would subtend an arc of length 2 feet?</w:t>
      </w:r>
    </w:p>
    <w:p w14:paraId="623B0C3C" w14:textId="77777777" w:rsidR="00FF11DB" w:rsidRPr="00FF11DB" w:rsidRDefault="00FF11DB" w:rsidP="00FF11DB">
      <w:pPr>
        <w:ind w:left="-720" w:firstLine="45"/>
        <w:contextualSpacing/>
      </w:pPr>
    </w:p>
    <w:p w14:paraId="0E514FD0"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A sector of a circle has a central angle of 45°. Find the area of the sector if the radius of the circle is 6 cm.</w:t>
      </w:r>
    </w:p>
    <w:p w14:paraId="606F9542" w14:textId="77777777" w:rsidR="00FF11DB" w:rsidRPr="00FF11DB" w:rsidRDefault="00FF11DB" w:rsidP="00FF11DB">
      <w:pPr>
        <w:ind w:left="-720" w:firstLine="45"/>
        <w:contextualSpacing/>
      </w:pPr>
    </w:p>
    <w:p w14:paraId="33BDF5BF"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A sector of a circle has a central angle of 30°. Find the area of the sector if the radius of the circle is 20 cm.</w:t>
      </w:r>
      <w:r w:rsidRPr="00FF11DB">
        <w:rPr>
          <w:rFonts w:ascii="Times New Roman" w:hAnsi="Times New Roman"/>
          <w:sz w:val="24"/>
          <w:szCs w:val="24"/>
        </w:rPr>
        <w:br/>
      </w:r>
    </w:p>
    <w:p w14:paraId="19896207"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A truck with 32-in.-diameter wheels is traveling at 60 mi/h.  Find the angular speed of the wheels in rad/min.  How many revolutions per minute do the wheels make? </w:t>
      </w:r>
    </w:p>
    <w:p w14:paraId="46825E84" w14:textId="77777777" w:rsidR="00FF11DB" w:rsidRPr="00FF11DB" w:rsidRDefault="00FF11DB" w:rsidP="00FF11DB">
      <w:pPr>
        <w:ind w:left="-720" w:firstLine="45"/>
        <w:contextualSpacing/>
      </w:pPr>
    </w:p>
    <w:p w14:paraId="1270BBBB"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A bicycle with 24-in.-diameter wheels is traveling at 15 mi/h.  Find the angular speed of the wheels in rad/min.  How many revolutions per minute do the wheels make?</w:t>
      </w:r>
    </w:p>
    <w:p w14:paraId="09DEBD3E" w14:textId="77777777" w:rsidR="00FF11DB" w:rsidRPr="00FF11DB" w:rsidRDefault="00FF11DB" w:rsidP="00FF11DB">
      <w:pPr>
        <w:contextualSpacing/>
      </w:pPr>
    </w:p>
    <w:p w14:paraId="410EB1DD" w14:textId="77777777" w:rsidR="00FF11DB" w:rsidRPr="00FF11DB" w:rsidRDefault="00FF11DB" w:rsidP="00FF11DB">
      <w:pPr>
        <w:pStyle w:val="ListParagraph"/>
        <w:numPr>
          <w:ilvl w:val="0"/>
          <w:numId w:val="12"/>
        </w:numPr>
        <w:autoSpaceDE w:val="0"/>
        <w:autoSpaceDN w:val="0"/>
        <w:adjustRightInd w:val="0"/>
        <w:spacing w:after="0" w:line="240" w:lineRule="auto"/>
        <w:ind w:left="360"/>
        <w:rPr>
          <w:rFonts w:ascii="Times New Roman" w:hAnsi="Times New Roman"/>
          <w:sz w:val="24"/>
          <w:szCs w:val="24"/>
        </w:rPr>
      </w:pPr>
      <w:r w:rsidRPr="00FF11DB">
        <w:rPr>
          <w:rFonts w:ascii="Times New Roman" w:hAnsi="Times New Roman"/>
          <w:sz w:val="24"/>
          <w:szCs w:val="24"/>
        </w:rPr>
        <w:t xml:space="preserve">A wheel of radius 8 in. is rotating </w:t>
      </w:r>
      <w:r w:rsidRPr="00FF11DB">
        <w:rPr>
          <w:rFonts w:ascii="Times New Roman" w:eastAsia="eurm10" w:hAnsi="Times New Roman"/>
          <w:sz w:val="24"/>
          <w:szCs w:val="24"/>
        </w:rPr>
        <w:t>15</w:t>
      </w:r>
      <w:r w:rsidRPr="00FF11DB">
        <w:rPr>
          <w:rFonts w:ascii="Times New Roman" w:eastAsia="eurm7" w:hAnsi="Times New Roman"/>
          <w:sz w:val="24"/>
          <w:szCs w:val="24"/>
        </w:rPr>
        <w:t>°</w:t>
      </w:r>
      <w:r w:rsidRPr="00FF11DB">
        <w:rPr>
          <w:rFonts w:ascii="Times New Roman" w:hAnsi="Times New Roman"/>
          <w:sz w:val="24"/>
          <w:szCs w:val="24"/>
        </w:rPr>
        <w:t xml:space="preserve">/sec. What is the linear speed </w:t>
      </w:r>
      <w:r w:rsidRPr="00FF11DB">
        <w:rPr>
          <w:rFonts w:ascii="Times New Roman" w:eastAsia="eurm10" w:hAnsi="Times New Roman"/>
          <w:i/>
          <w:sz w:val="24"/>
          <w:szCs w:val="24"/>
        </w:rPr>
        <w:t>v</w:t>
      </w:r>
      <w:r w:rsidRPr="00FF11DB">
        <w:rPr>
          <w:rFonts w:ascii="Times New Roman" w:hAnsi="Times New Roman"/>
          <w:sz w:val="24"/>
          <w:szCs w:val="24"/>
        </w:rPr>
        <w:t>, the angular speed in RPM, and the angular speed in rad/sec?</w:t>
      </w:r>
    </w:p>
    <w:p w14:paraId="6BCA49EB" w14:textId="77777777" w:rsidR="00FF11DB" w:rsidRPr="00FF11DB" w:rsidRDefault="00FF11DB" w:rsidP="00FF11DB">
      <w:pPr>
        <w:autoSpaceDE w:val="0"/>
        <w:autoSpaceDN w:val="0"/>
        <w:adjustRightInd w:val="0"/>
        <w:contextualSpacing/>
      </w:pPr>
    </w:p>
    <w:p w14:paraId="4A82A605" w14:textId="77777777" w:rsidR="00FF11DB" w:rsidRPr="00FF11DB" w:rsidRDefault="00FF11DB" w:rsidP="00FF11DB">
      <w:pPr>
        <w:pStyle w:val="ListParagraph"/>
        <w:numPr>
          <w:ilvl w:val="0"/>
          <w:numId w:val="12"/>
        </w:numPr>
        <w:autoSpaceDE w:val="0"/>
        <w:autoSpaceDN w:val="0"/>
        <w:adjustRightInd w:val="0"/>
        <w:spacing w:after="0" w:line="240" w:lineRule="auto"/>
        <w:ind w:left="360"/>
        <w:rPr>
          <w:rFonts w:ascii="Times New Roman" w:hAnsi="Times New Roman"/>
          <w:sz w:val="24"/>
          <w:szCs w:val="24"/>
        </w:rPr>
      </w:pPr>
      <w:r w:rsidRPr="00FF11DB">
        <w:rPr>
          <w:rFonts w:ascii="Times New Roman" w:hAnsi="Times New Roman"/>
          <w:sz w:val="24"/>
          <w:szCs w:val="24"/>
        </w:rPr>
        <w:t xml:space="preserve">A wheel of radius 14 in. is rotating </w:t>
      </w:r>
      <w:r w:rsidRPr="00FF11DB">
        <w:rPr>
          <w:rFonts w:ascii="Times New Roman" w:eastAsia="eurm10" w:hAnsi="Times New Roman"/>
          <w:sz w:val="24"/>
          <w:szCs w:val="24"/>
        </w:rPr>
        <w:t>0.5 rad</w:t>
      </w:r>
      <w:r w:rsidRPr="00FF11DB">
        <w:rPr>
          <w:rFonts w:ascii="Times New Roman" w:hAnsi="Times New Roman"/>
          <w:sz w:val="24"/>
          <w:szCs w:val="24"/>
        </w:rPr>
        <w:t xml:space="preserve">/sec. What is the linear speed </w:t>
      </w:r>
      <w:r w:rsidRPr="00FF11DB">
        <w:rPr>
          <w:rFonts w:ascii="Times New Roman" w:eastAsia="eurm10" w:hAnsi="Times New Roman"/>
          <w:i/>
          <w:sz w:val="24"/>
          <w:szCs w:val="24"/>
        </w:rPr>
        <w:t>v</w:t>
      </w:r>
      <w:r w:rsidRPr="00FF11DB">
        <w:rPr>
          <w:rFonts w:ascii="Times New Roman" w:hAnsi="Times New Roman"/>
          <w:sz w:val="24"/>
          <w:szCs w:val="24"/>
        </w:rPr>
        <w:t>, the angular speed in RPM, and the angular speed in deg/sec?</w:t>
      </w:r>
    </w:p>
    <w:p w14:paraId="1127EC28" w14:textId="77777777" w:rsidR="00FF11DB" w:rsidRPr="00FF11DB" w:rsidRDefault="00FF11DB" w:rsidP="00FF11DB">
      <w:pPr>
        <w:autoSpaceDE w:val="0"/>
        <w:autoSpaceDN w:val="0"/>
        <w:adjustRightInd w:val="0"/>
        <w:contextualSpacing/>
      </w:pPr>
    </w:p>
    <w:p w14:paraId="439B61F2"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A CD has diameter of 120 millimeters.  </w:t>
      </w:r>
      <w:r w:rsidR="006830EA">
        <w:rPr>
          <w:rFonts w:ascii="Times New Roman" w:hAnsi="Times New Roman"/>
          <w:sz w:val="24"/>
          <w:szCs w:val="24"/>
        </w:rPr>
        <w:t>When playing audio, the</w:t>
      </w:r>
      <w:r w:rsidRPr="00FF11DB">
        <w:rPr>
          <w:rFonts w:ascii="Times New Roman" w:hAnsi="Times New Roman"/>
          <w:sz w:val="24"/>
          <w:szCs w:val="24"/>
        </w:rPr>
        <w:t xml:space="preserve"> angular speed varies to keep the linear speed constant where the disc is being read.  When reading along the outer edge of the disc, the angular speed is about 200 RPM (revolutions per minute).  Find the linear speed.</w:t>
      </w:r>
    </w:p>
    <w:p w14:paraId="3B094938" w14:textId="77777777" w:rsidR="00FF11DB" w:rsidRPr="00FF11DB" w:rsidRDefault="00FF11DB" w:rsidP="00FF11DB">
      <w:pPr>
        <w:contextualSpacing/>
      </w:pPr>
    </w:p>
    <w:p w14:paraId="6E4ACE0B" w14:textId="77777777" w:rsidR="00FF11DB" w:rsidRPr="00FF11DB" w:rsidRDefault="00FF11DB" w:rsidP="00FF11DB">
      <w:pPr>
        <w:pStyle w:val="ListParagraph"/>
        <w:numPr>
          <w:ilvl w:val="0"/>
          <w:numId w:val="12"/>
        </w:numPr>
        <w:spacing w:after="0" w:line="240" w:lineRule="auto"/>
        <w:ind w:left="360"/>
        <w:rPr>
          <w:rFonts w:ascii="Times New Roman" w:hAnsi="Times New Roman"/>
          <w:sz w:val="24"/>
          <w:szCs w:val="24"/>
        </w:rPr>
      </w:pPr>
      <w:r w:rsidRPr="00FF11DB">
        <w:rPr>
          <w:rFonts w:ascii="Times New Roman" w:hAnsi="Times New Roman"/>
          <w:sz w:val="24"/>
          <w:szCs w:val="24"/>
        </w:rPr>
        <w:t xml:space="preserve">When being burned in a writable CD-R drive, the angular speed </w:t>
      </w:r>
      <w:r w:rsidR="006830EA">
        <w:rPr>
          <w:rFonts w:ascii="Times New Roman" w:hAnsi="Times New Roman"/>
          <w:sz w:val="24"/>
          <w:szCs w:val="24"/>
        </w:rPr>
        <w:t xml:space="preserve">of a CD </w:t>
      </w:r>
      <w:r w:rsidRPr="00FF11DB">
        <w:rPr>
          <w:rFonts w:ascii="Times New Roman" w:hAnsi="Times New Roman"/>
          <w:sz w:val="24"/>
          <w:szCs w:val="24"/>
        </w:rPr>
        <w:t>is often much faster than when playing audio, but the angular speed still varies to keep the linear speed constant where the disc is being written.  When writing along the outer edge of the disc, the angular speed of one drive is about 4800 RPM (revolutions per minute).  Find the linear speed.</w:t>
      </w:r>
    </w:p>
    <w:p w14:paraId="46CF80FE" w14:textId="77777777" w:rsidR="00FF11DB" w:rsidRPr="00FF11DB" w:rsidRDefault="00FF11DB" w:rsidP="00FF11DB">
      <w:pPr>
        <w:contextualSpacing/>
      </w:pPr>
    </w:p>
    <w:p w14:paraId="21947A00" w14:textId="77777777" w:rsidR="00FF11DB" w:rsidRPr="00FF11DB" w:rsidRDefault="00FF11DB" w:rsidP="00FF11DB">
      <w:pPr>
        <w:pStyle w:val="ListParagraph"/>
        <w:numPr>
          <w:ilvl w:val="0"/>
          <w:numId w:val="12"/>
        </w:numPr>
        <w:autoSpaceDE w:val="0"/>
        <w:autoSpaceDN w:val="0"/>
        <w:adjustRightInd w:val="0"/>
        <w:spacing w:after="0" w:line="240" w:lineRule="auto"/>
        <w:ind w:left="360"/>
        <w:rPr>
          <w:rFonts w:ascii="Times New Roman" w:hAnsi="Times New Roman"/>
          <w:sz w:val="24"/>
          <w:szCs w:val="24"/>
        </w:rPr>
      </w:pPr>
      <w:r w:rsidRPr="00FF11DB">
        <w:rPr>
          <w:rFonts w:ascii="Times New Roman" w:hAnsi="Times New Roman"/>
          <w:sz w:val="24"/>
          <w:szCs w:val="24"/>
        </w:rPr>
        <w:t xml:space="preserve">You are standing on the equator of the </w:t>
      </w:r>
      <w:r w:rsidR="006830EA">
        <w:rPr>
          <w:rFonts w:ascii="Times New Roman" w:hAnsi="Times New Roman"/>
          <w:sz w:val="24"/>
          <w:szCs w:val="24"/>
        </w:rPr>
        <w:t>E</w:t>
      </w:r>
      <w:r w:rsidRPr="00FF11DB">
        <w:rPr>
          <w:rFonts w:ascii="Times New Roman" w:hAnsi="Times New Roman"/>
          <w:sz w:val="24"/>
          <w:szCs w:val="24"/>
        </w:rPr>
        <w:t>arth (radius 3960 miles). What is your linear and angular speed?</w:t>
      </w:r>
    </w:p>
    <w:p w14:paraId="581910CA" w14:textId="77777777" w:rsidR="00FF11DB" w:rsidRPr="00FF11DB" w:rsidRDefault="00FF11DB" w:rsidP="00FF11DB">
      <w:pPr>
        <w:contextualSpacing/>
      </w:pPr>
    </w:p>
    <w:p w14:paraId="54A5F777" w14:textId="77777777" w:rsidR="00FF11DB" w:rsidRPr="00FF11DB" w:rsidRDefault="00FF11DB" w:rsidP="00FF11DB">
      <w:pPr>
        <w:pStyle w:val="ListParagraph"/>
        <w:numPr>
          <w:ilvl w:val="0"/>
          <w:numId w:val="12"/>
        </w:numPr>
        <w:autoSpaceDE w:val="0"/>
        <w:autoSpaceDN w:val="0"/>
        <w:adjustRightInd w:val="0"/>
        <w:spacing w:after="0" w:line="240" w:lineRule="auto"/>
        <w:ind w:left="360"/>
        <w:rPr>
          <w:rFonts w:ascii="Times New Roman" w:hAnsi="Times New Roman"/>
          <w:sz w:val="24"/>
          <w:szCs w:val="24"/>
        </w:rPr>
      </w:pPr>
      <w:r w:rsidRPr="00FF11DB">
        <w:rPr>
          <w:rFonts w:ascii="Times New Roman" w:hAnsi="Times New Roman"/>
          <w:sz w:val="24"/>
          <w:szCs w:val="24"/>
        </w:rPr>
        <w:t xml:space="preserve">The restaurant in the Space Needle in Seattle rotates at the rate of one revolution </w:t>
      </w:r>
      <w:r w:rsidR="00207889">
        <w:rPr>
          <w:rFonts w:ascii="Times New Roman" w:hAnsi="Times New Roman"/>
          <w:sz w:val="24"/>
          <w:szCs w:val="24"/>
        </w:rPr>
        <w:t>every 47 minutes</w:t>
      </w:r>
      <w:r w:rsidRPr="00FF11DB">
        <w:rPr>
          <w:rFonts w:ascii="Times New Roman" w:hAnsi="Times New Roman"/>
          <w:sz w:val="24"/>
          <w:szCs w:val="24"/>
        </w:rPr>
        <w:t>. [UW]</w:t>
      </w:r>
    </w:p>
    <w:p w14:paraId="7E136126" w14:textId="77777777" w:rsidR="00FF11DB" w:rsidRPr="00FF11DB" w:rsidRDefault="00FF11DB" w:rsidP="00FF11DB">
      <w:pPr>
        <w:numPr>
          <w:ilvl w:val="0"/>
          <w:numId w:val="11"/>
        </w:numPr>
        <w:autoSpaceDE w:val="0"/>
        <w:autoSpaceDN w:val="0"/>
        <w:adjustRightInd w:val="0"/>
        <w:contextualSpacing/>
      </w:pPr>
      <w:r w:rsidRPr="00FF11DB">
        <w:t>Through how many radians does it turn in 100 minutes?</w:t>
      </w:r>
    </w:p>
    <w:p w14:paraId="4882F59A" w14:textId="77777777" w:rsidR="00FF11DB" w:rsidRPr="00FF11DB" w:rsidRDefault="00FF11DB" w:rsidP="00FF11DB">
      <w:pPr>
        <w:numPr>
          <w:ilvl w:val="0"/>
          <w:numId w:val="11"/>
        </w:numPr>
        <w:autoSpaceDE w:val="0"/>
        <w:autoSpaceDN w:val="0"/>
        <w:adjustRightInd w:val="0"/>
        <w:contextualSpacing/>
      </w:pPr>
      <w:r w:rsidRPr="00FF11DB">
        <w:t>How long does it take the restaurant to rotate through 4 radians?</w:t>
      </w:r>
    </w:p>
    <w:p w14:paraId="6314E617" w14:textId="77777777" w:rsidR="00FF11DB" w:rsidRPr="00FF11DB" w:rsidRDefault="00FF11DB" w:rsidP="00FF11DB">
      <w:pPr>
        <w:numPr>
          <w:ilvl w:val="0"/>
          <w:numId w:val="11"/>
        </w:numPr>
        <w:autoSpaceDE w:val="0"/>
        <w:autoSpaceDN w:val="0"/>
        <w:adjustRightInd w:val="0"/>
        <w:contextualSpacing/>
      </w:pPr>
      <w:r w:rsidRPr="00FF11DB">
        <w:t>How far does a person sitting by the window move in 100 minutes if the radius of the restaurant is 21 meters?</w:t>
      </w:r>
    </w:p>
    <w:p w14:paraId="33CBF5B2" w14:textId="77777777" w:rsidR="00FF11DB" w:rsidRPr="00FF11DB" w:rsidRDefault="00FF11DB" w:rsidP="00FF11DB">
      <w:pPr>
        <w:contextualSpacing/>
        <w:sectPr w:rsidR="00FF11DB" w:rsidRPr="00FF11DB" w:rsidSect="00E32772">
          <w:pgSz w:w="12240" w:h="15840"/>
          <w:pgMar w:top="1440" w:right="1440" w:bottom="1440" w:left="1440" w:header="720" w:footer="720" w:gutter="720"/>
          <w:cols w:space="720"/>
          <w:docGrid w:linePitch="360"/>
        </w:sectPr>
      </w:pPr>
    </w:p>
    <w:p w14:paraId="329D7260" w14:textId="77777777" w:rsidR="00A05215" w:rsidRDefault="00A05215" w:rsidP="00A05215">
      <w:pPr>
        <w:pStyle w:val="Heading2"/>
      </w:pPr>
      <w:bookmarkStart w:id="8" w:name="_Toc280098887"/>
      <w:bookmarkStart w:id="9" w:name="_Toc280623351"/>
      <w:r>
        <w:lastRenderedPageBreak/>
        <w:t>Section 5.3 Points on Circles</w:t>
      </w:r>
      <w:bookmarkEnd w:id="8"/>
      <w:r w:rsidR="00615587">
        <w:t xml:space="preserve"> U</w:t>
      </w:r>
      <w:r w:rsidR="00046B7D">
        <w:t>sing Sine and Cosine</w:t>
      </w:r>
      <w:bookmarkEnd w:id="9"/>
    </w:p>
    <w:p w14:paraId="5D399601" w14:textId="77777777" w:rsidR="00776135" w:rsidRDefault="00776135" w:rsidP="00A05215"/>
    <w:p w14:paraId="053C88FF" w14:textId="77777777" w:rsidR="00A05215" w:rsidRDefault="00A05215" w:rsidP="00A05215">
      <w:r>
        <w:t xml:space="preserve">While it is convenient to describe the location of a point on a circle using </w:t>
      </w:r>
      <w:r w:rsidR="00615587">
        <w:t xml:space="preserve">an </w:t>
      </w:r>
      <w:r>
        <w:t xml:space="preserve">angle or </w:t>
      </w:r>
      <w:r w:rsidR="00615587">
        <w:t xml:space="preserve">a </w:t>
      </w:r>
      <w:r>
        <w:t xml:space="preserve">distance along the circle, relating this information to the </w:t>
      </w:r>
      <w:r w:rsidRPr="004539BC">
        <w:rPr>
          <w:i/>
        </w:rPr>
        <w:t>x</w:t>
      </w:r>
      <w:r>
        <w:t xml:space="preserve"> and </w:t>
      </w:r>
      <w:r w:rsidRPr="004539BC">
        <w:rPr>
          <w:i/>
        </w:rPr>
        <w:t>y</w:t>
      </w:r>
      <w:r>
        <w:t xml:space="preserve"> coordinates and the circle equation we explored in </w:t>
      </w:r>
      <w:r w:rsidR="00615587">
        <w:t>S</w:t>
      </w:r>
      <w:r>
        <w:t xml:space="preserve">ection 5.1 is an important application of trigonometry. </w:t>
      </w:r>
    </w:p>
    <w:p w14:paraId="7E604FF0" w14:textId="77777777" w:rsidR="00A05215" w:rsidRDefault="00A05215" w:rsidP="00A05215"/>
    <w:p w14:paraId="4FE797F5" w14:textId="77777777" w:rsidR="00A05215" w:rsidRDefault="00A05215" w:rsidP="00A05215">
      <w:r>
        <w:t>A distress signal is sent from a sailboat during a storm</w:t>
      </w:r>
      <w:r w:rsidR="004739F6">
        <w:t>,</w:t>
      </w:r>
      <w:r>
        <w:t xml:space="preserve"> but the transmission</w:t>
      </w:r>
      <w:r w:rsidR="004739F6">
        <w:t xml:space="preserve"> is unclear and the rescue boat</w:t>
      </w:r>
      <w:r>
        <w:t xml:space="preserve"> sitting at the marina cannot determine the sailboat</w:t>
      </w:r>
      <w:r w:rsidR="004739F6">
        <w:t>’</w:t>
      </w:r>
      <w:r>
        <w:t>s location.  Using high powered radar</w:t>
      </w:r>
      <w:r w:rsidR="004739F6">
        <w:t>,</w:t>
      </w:r>
      <w:r>
        <w:t xml:space="preserve"> they determine the distress signal is coming from </w:t>
      </w:r>
      <w:proofErr w:type="gramStart"/>
      <w:r>
        <w:t>a distance of 20</w:t>
      </w:r>
      <w:proofErr w:type="gramEnd"/>
      <w:r>
        <w:t xml:space="preserve"> miles at an angle of 225 </w:t>
      </w:r>
      <w:r w:rsidR="00CD32C7">
        <w:t xml:space="preserve">degrees </w:t>
      </w:r>
      <w:r w:rsidR="004739F6">
        <w:t>from the marina.</w:t>
      </w:r>
      <w:r>
        <w:t xml:space="preserve"> </w:t>
      </w:r>
      <w:r w:rsidR="004739F6">
        <w:t xml:space="preserve"> H</w:t>
      </w:r>
      <w:r>
        <w:t>ow many miles east/west and north/south of the r</w:t>
      </w:r>
      <w:r w:rsidR="004739F6">
        <w:t>escue boat is the stranded sail</w:t>
      </w:r>
      <w:r>
        <w:t>boat?</w:t>
      </w:r>
    </w:p>
    <w:p w14:paraId="02BD6FE5" w14:textId="77777777" w:rsidR="00A05215" w:rsidRDefault="00450FE4" w:rsidP="00A05215">
      <w:r>
        <w:rPr>
          <w:noProof/>
        </w:rPr>
        <mc:AlternateContent>
          <mc:Choice Requires="wpc">
            <w:drawing>
              <wp:anchor distT="0" distB="0" distL="114300" distR="114300" simplePos="0" relativeHeight="251646464" behindDoc="0" locked="0" layoutInCell="1" allowOverlap="1" wp14:anchorId="0329CAEB" wp14:editId="1235D3E4">
                <wp:simplePos x="0" y="0"/>
                <wp:positionH relativeFrom="column">
                  <wp:posOffset>3449320</wp:posOffset>
                </wp:positionH>
                <wp:positionV relativeFrom="paragraph">
                  <wp:posOffset>123190</wp:posOffset>
                </wp:positionV>
                <wp:extent cx="2040890" cy="2089150"/>
                <wp:effectExtent l="1270" t="13335" r="0" b="2540"/>
                <wp:wrapSquare wrapText="bothSides"/>
                <wp:docPr id="147" name="Canvas 185" descr="A circle centered at the origin, with a line labeled r drawn at an angle theta, with the point where the line meets the circle labeled x comma y.  A vertical is line is drawn from the point down to the x axi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AutoShape 189"/>
                        <wps:cNvCnPr>
                          <a:cxnSpLocks noChangeShapeType="1"/>
                        </wps:cNvCnPr>
                        <wps:spPr bwMode="auto">
                          <a:xfrm>
                            <a:off x="1043946" y="0"/>
                            <a:ext cx="600" cy="2028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Text Box 191"/>
                        <wps:cNvSpPr txBox="1">
                          <a:spLocks noChangeArrowheads="1"/>
                        </wps:cNvSpPr>
                        <wps:spPr bwMode="auto">
                          <a:xfrm>
                            <a:off x="1414162" y="185404"/>
                            <a:ext cx="531523" cy="35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ED3C"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0" bIns="45065" anchor="t" anchorCtr="0" upright="1">
                          <a:noAutofit/>
                        </wps:bodyPr>
                      </wps:wsp>
                      <wpg:wgp>
                        <wpg:cNvPr id="138" name="Group 423"/>
                        <wpg:cNvGrpSpPr>
                          <a:grpSpLocks/>
                        </wpg:cNvGrpSpPr>
                        <wpg:grpSpPr bwMode="auto">
                          <a:xfrm>
                            <a:off x="67903" y="320608"/>
                            <a:ext cx="1918385" cy="1492336"/>
                            <a:chOff x="2520" y="4922"/>
                            <a:chExt cx="3240" cy="2520"/>
                          </a:xfrm>
                        </wpg:grpSpPr>
                        <wps:wsp>
                          <wps:cNvPr id="139" name="Oval 187"/>
                          <wps:cNvSpPr>
                            <a:spLocks noChangeArrowheads="1"/>
                          </wps:cNvSpPr>
                          <wps:spPr bwMode="auto">
                            <a:xfrm>
                              <a:off x="2880" y="4922"/>
                              <a:ext cx="2520" cy="2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88"/>
                          <wps:cNvCnPr>
                            <a:cxnSpLocks noChangeShapeType="1"/>
                          </wps:cNvCnPr>
                          <wps:spPr bwMode="auto">
                            <a:xfrm>
                              <a:off x="2520" y="6182"/>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190"/>
                          <wps:cNvCnPr>
                            <a:cxnSpLocks noChangeShapeType="1"/>
                          </wps:cNvCnPr>
                          <wps:spPr bwMode="auto">
                            <a:xfrm flipH="1">
                              <a:off x="4145" y="5151"/>
                              <a:ext cx="693" cy="10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Oval 192"/>
                          <wps:cNvSpPr>
                            <a:spLocks noChangeArrowheads="1"/>
                          </wps:cNvSpPr>
                          <wps:spPr bwMode="auto">
                            <a:xfrm>
                              <a:off x="4800" y="510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Text Box 193"/>
                          <wps:cNvSpPr txBox="1">
                            <a:spLocks noChangeArrowheads="1"/>
                          </wps:cNvSpPr>
                          <wps:spPr bwMode="auto">
                            <a:xfrm>
                              <a:off x="4240" y="5289"/>
                              <a:ext cx="53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B020"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144" name="Text Box 194"/>
                          <wps:cNvSpPr txBox="1">
                            <a:spLocks noChangeArrowheads="1"/>
                          </wps:cNvSpPr>
                          <wps:spPr bwMode="auto">
                            <a:xfrm>
                              <a:off x="4360" y="5781"/>
                              <a:ext cx="53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C2AD"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145" name="Arc 195"/>
                          <wps:cNvSpPr>
                            <a:spLocks/>
                          </wps:cNvSpPr>
                          <wps:spPr bwMode="auto">
                            <a:xfrm rot="1260081">
                              <a:off x="4257" y="5984"/>
                              <a:ext cx="231" cy="251"/>
                            </a:xfrm>
                            <a:custGeom>
                              <a:avLst/>
                              <a:gdLst>
                                <a:gd name="T0" fmla="*/ 0 w 21600"/>
                                <a:gd name="T1" fmla="*/ 0 h 21600"/>
                                <a:gd name="T2" fmla="*/ 231 w 21600"/>
                                <a:gd name="T3" fmla="*/ 153 h 21600"/>
                                <a:gd name="T4" fmla="*/ 0 w 21600"/>
                                <a:gd name="T5" fmla="*/ 2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96"/>
                          <wps:cNvCnPr>
                            <a:cxnSpLocks noChangeShapeType="1"/>
                          </wps:cNvCnPr>
                          <wps:spPr bwMode="auto">
                            <a:xfrm>
                              <a:off x="4843" y="5100"/>
                              <a:ext cx="10" cy="1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0329CAEB" id="Canvas 185" o:spid="_x0000_s1177" editas="canvas" alt="A circle centered at the origin, with a line labeled r drawn at an angle theta, with the point where the line meets the circle labeled x comma y.  A vertical is line is drawn from the point down to the x axis." style="position:absolute;margin-left:271.6pt;margin-top:9.7pt;width:160.7pt;height:164.5pt;z-index:251646464;mso-position-horizontal-relative:text;mso-position-vertical-relative:text" coordsize="20408,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">
                <v:shape id="_x0000_s1178" type="#_x0000_t75" alt="A circle centered at the origin, with a line labeled r drawn at an angle theta, with the point where the line meets the circle labeled x comma y.  A vertical is line is drawn from the point down to the x axis." style="position:absolute;width:20408;height:20891;visibility:visible;mso-wrap-style:square">
                  <v:fill o:detectmouseclick="t"/>
                  <v:path o:connecttype="none"/>
                </v:shape>
                <v:shape id="AutoShape 189" o:spid="_x0000_s1179" type="#_x0000_t32" style="position:absolute;left:10439;width:6;height:20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Text Box 191" o:spid="_x0000_s1180" type="#_x0000_t202" style="position:absolute;left:14141;top:1854;width:531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" filled="f" stroked="f">
                  <v:textbox inset="2.50347mm,1.2518mm,0,1.2518mm">
                    <w:txbxContent>
                      <w:p w14:paraId="0C4DED3C"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group id="Group 423" o:spid="_x0000_s1181" style="position:absolute;left:679;top:3206;width:19183;height:14923" coordorigin="2520,4922" coordsize="32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187" o:spid="_x0000_s1182" style="position:absolute;left:2880;top:4922;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" filled="f"/>
                  <v:shape id="AutoShape 188" o:spid="_x0000_s1183" type="#_x0000_t32" style="position:absolute;left:2520;top:618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190" o:spid="_x0000_s1184" type="#_x0000_t32" style="position:absolute;left:4145;top:5151;width:693;height:1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7zwgAAANwAAAAPAAAAZHJzL2Rvd25yZXYueG1sRE9Ni8Iw&#10;EL0v+B/CCHtZNK3I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DTrx7zwgAAANwAAAAPAAAA&#10;AAAAAAAAAAAAAAcCAABkcnMvZG93bnJldi54bWxQSwUGAAAAAAMAAwC3AAAA9gIAAAAA&#10;"/>
                  <v:oval id="Oval 192" o:spid="_x0000_s1185" style="position:absolute;left:4800;top:5100;width:8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HGwAAAANwAAAAPAAAAZHJzL2Rvd25yZXYueG1sRE9Ni8Iw&#10;EL0v+B/CCF4WTZVd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1i1xxsAAAADcAAAADwAAAAAA&#10;AAAAAAAAAAAHAgAAZHJzL2Rvd25yZXYueG1sUEsFBgAAAAADAAMAtwAAAPQCAAAAAA==&#10;" fillcolor="black"/>
                  <v:shape id="Text Box 193" o:spid="_x0000_s1186" type="#_x0000_t202" style="position:absolute;left:4240;top:5289;width:53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" filled="f" stroked="f">
                    <v:textbox inset="2.50347mm,1.2518mm,2.50347mm,1.2518mm">
                      <w:txbxContent>
                        <w:p w14:paraId="3143B020" w14:textId="77777777" w:rsidR="007F7B8D" w:rsidRPr="00174B19" w:rsidRDefault="007F7B8D" w:rsidP="00A05215">
                          <w:pPr>
                            <w:rPr>
                              <w:i/>
                            </w:rPr>
                          </w:pPr>
                          <w:r w:rsidRPr="00174B19">
                            <w:rPr>
                              <w:i/>
                            </w:rPr>
                            <w:t>r</w:t>
                          </w:r>
                        </w:p>
                      </w:txbxContent>
                    </v:textbox>
                  </v:shape>
                  <v:shape id="Text Box 194" o:spid="_x0000_s1187" type="#_x0000_t202" style="position:absolute;left:4360;top:5781;width:53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" filled="f" stroked="f">
                    <v:textbox inset="2.50347mm,1.2518mm,2.50347mm,1.2518mm">
                      <w:txbxContent>
                        <w:p w14:paraId="03C7C2AD" w14:textId="77777777" w:rsidR="007F7B8D" w:rsidRPr="00174B19" w:rsidRDefault="007F7B8D" w:rsidP="00A05215">
                          <w:r w:rsidRPr="00174B19">
                            <w:rPr>
                              <w:i/>
                            </w:rPr>
                            <w:t>θ</w:t>
                          </w:r>
                        </w:p>
                      </w:txbxContent>
                    </v:textbox>
                  </v:shape>
                  <v:shape id="Arc 195" o:spid="_x0000_s1188" style="position:absolute;left:4257;top:5984;width:231;height:251;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" path="m-1,nfc8664,,16490,5177,19879,13151em-1,nsc8664,,16490,5177,19879,13151l,21600,-1,xe" filled="f">
                    <v:path arrowok="t" o:extrusionok="f" o:connecttype="custom" o:connectlocs="0,0;2,2;0,3" o:connectangles="0,0,0"/>
                  </v:shape>
                  <v:shape id="AutoShape 196" o:spid="_x0000_s1189" type="#_x0000_t32" style="position:absolute;left:4843;top:5100;width:10;height:1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group>
                <w10:wrap type="square"/>
              </v:group>
            </w:pict>
          </mc:Fallback>
        </mc:AlternateContent>
      </w:r>
    </w:p>
    <w:p w14:paraId="387A4828" w14:textId="77777777" w:rsidR="00A05215" w:rsidRDefault="00CD32C7" w:rsidP="00A05215">
      <w:r>
        <w:t>In a general sense, t</w:t>
      </w:r>
      <w:r w:rsidR="00A05215">
        <w:t xml:space="preserve">o investigate this, we begin by drawing a circle centered at the origin with radius </w:t>
      </w:r>
      <w:r w:rsidR="00A05215" w:rsidRPr="004539BC">
        <w:rPr>
          <w:i/>
        </w:rPr>
        <w:t>r</w:t>
      </w:r>
      <w:r w:rsidR="00A05215">
        <w:t xml:space="preserve">, and marking the point on the circle indicated by some angle </w:t>
      </w:r>
      <w:r w:rsidR="00A05215" w:rsidRPr="004539BC">
        <w:rPr>
          <w:i/>
        </w:rPr>
        <w:t>θ</w:t>
      </w:r>
      <w:r w:rsidR="00A05215">
        <w:t>.  This point has coordinates (</w:t>
      </w:r>
      <w:r w:rsidR="00A05215">
        <w:rPr>
          <w:i/>
        </w:rPr>
        <w:t>x</w:t>
      </w:r>
      <w:r w:rsidR="00A05215">
        <w:t xml:space="preserve">, </w:t>
      </w:r>
      <w:r w:rsidR="00A05215">
        <w:rPr>
          <w:i/>
        </w:rPr>
        <w:t>y</w:t>
      </w:r>
      <w:r w:rsidR="00A05215">
        <w:t xml:space="preserve">).  </w:t>
      </w:r>
    </w:p>
    <w:p w14:paraId="462F0791" w14:textId="77777777" w:rsidR="00A05215" w:rsidRDefault="00A05215" w:rsidP="00A05215"/>
    <w:p w14:paraId="154218C6" w14:textId="77777777" w:rsidR="00A05215" w:rsidRDefault="00A05215" w:rsidP="00A05215">
      <w:r>
        <w:t xml:space="preserve">If we drop a line </w:t>
      </w:r>
      <w:r w:rsidR="00615587">
        <w:t xml:space="preserve">segment </w:t>
      </w:r>
      <w:r>
        <w:t xml:space="preserve">vertically down from this point to the </w:t>
      </w:r>
      <w:r>
        <w:rPr>
          <w:i/>
        </w:rPr>
        <w:t>x</w:t>
      </w:r>
      <w:r>
        <w:t xml:space="preserve"> axis, we would form a right triangle inside of the circle.  </w:t>
      </w:r>
    </w:p>
    <w:p w14:paraId="23BD2844" w14:textId="77777777" w:rsidR="00A05215" w:rsidRDefault="00A05215" w:rsidP="00A05215"/>
    <w:p w14:paraId="2ABE855B" w14:textId="77777777" w:rsidR="00A05215" w:rsidRDefault="00A05215" w:rsidP="00A05215">
      <w:r>
        <w:t xml:space="preserve">No matter which quadrant our angle </w:t>
      </w:r>
      <w:r w:rsidRPr="004539BC">
        <w:rPr>
          <w:i/>
        </w:rPr>
        <w:t>θ</w:t>
      </w:r>
      <w:r>
        <w:t xml:space="preserve"> put</w:t>
      </w:r>
      <w:r w:rsidR="00615587">
        <w:t>s</w:t>
      </w:r>
      <w:r>
        <w:t xml:space="preserve"> us in we can draw a triangle by dropping a perpendicular line</w:t>
      </w:r>
      <w:r w:rsidR="00615587">
        <w:t xml:space="preserve"> segment</w:t>
      </w:r>
      <w:r>
        <w:t xml:space="preserve"> to the </w:t>
      </w:r>
      <w:r w:rsidR="00615587" w:rsidRPr="00615587">
        <w:rPr>
          <w:i/>
        </w:rPr>
        <w:t>x</w:t>
      </w:r>
      <w:r w:rsidR="00615587">
        <w:t xml:space="preserve"> </w:t>
      </w:r>
      <w:r w:rsidRPr="00615587">
        <w:t>axis</w:t>
      </w:r>
      <w:r>
        <w:t>, keeping in mind that the value</w:t>
      </w:r>
      <w:r w:rsidR="00615587">
        <w:t>s</w:t>
      </w:r>
      <w:r>
        <w:t xml:space="preserve"> of </w:t>
      </w:r>
      <w:r w:rsidRPr="004539BC">
        <w:rPr>
          <w:i/>
        </w:rPr>
        <w:t>x</w:t>
      </w:r>
      <w:r>
        <w:t xml:space="preserve"> </w:t>
      </w:r>
      <w:r w:rsidR="00615587">
        <w:t>and</w:t>
      </w:r>
      <w:r>
        <w:t xml:space="preserve"> </w:t>
      </w:r>
      <w:r w:rsidRPr="004539BC">
        <w:rPr>
          <w:i/>
        </w:rPr>
        <w:t>y</w:t>
      </w:r>
      <w:r>
        <w:t xml:space="preserve"> </w:t>
      </w:r>
      <w:r w:rsidR="00615587">
        <w:t>may be positive or negative, depending on the quadrant</w:t>
      </w:r>
      <w:r>
        <w:t>.</w:t>
      </w:r>
    </w:p>
    <w:p w14:paraId="6A0EC6ED" w14:textId="77777777" w:rsidR="00A05215" w:rsidRDefault="00A05215" w:rsidP="00A05215"/>
    <w:p w14:paraId="53F26E41" w14:textId="77777777" w:rsidR="00A05215" w:rsidRDefault="00A05215" w:rsidP="00A05215">
      <w:r>
        <w:t>Additionally, if the angle</w:t>
      </w:r>
      <w:r w:rsidRPr="004539BC">
        <w:rPr>
          <w:i/>
        </w:rPr>
        <w:t xml:space="preserve"> θ</w:t>
      </w:r>
      <w:r>
        <w:t xml:space="preserve"> put</w:t>
      </w:r>
      <w:r w:rsidR="00615587">
        <w:t>s</w:t>
      </w:r>
      <w:r>
        <w:t xml:space="preserve"> us on </w:t>
      </w:r>
      <w:r w:rsidR="00615587">
        <w:t xml:space="preserve">an </w:t>
      </w:r>
      <w:r>
        <w:t xml:space="preserve">axis, we simply measure the radius as the </w:t>
      </w:r>
      <w:r w:rsidRPr="004539BC">
        <w:rPr>
          <w:i/>
        </w:rPr>
        <w:t>x</w:t>
      </w:r>
      <w:r>
        <w:t xml:space="preserve"> or </w:t>
      </w:r>
      <w:r w:rsidRPr="004539BC">
        <w:rPr>
          <w:i/>
        </w:rPr>
        <w:t>y</w:t>
      </w:r>
      <w:r>
        <w:t xml:space="preserve"> with the </w:t>
      </w:r>
      <w:r w:rsidR="00B35A01">
        <w:t>other</w:t>
      </w:r>
      <w:r>
        <w:t xml:space="preserve"> value being 0, again ensuring we have appropriate signs on the coordinates based on the quadrant.</w:t>
      </w:r>
    </w:p>
    <w:p w14:paraId="167C8CA2" w14:textId="77777777" w:rsidR="00A05215" w:rsidRDefault="00A05215" w:rsidP="00A05215">
      <w:r>
        <w:t xml:space="preserve"> </w:t>
      </w:r>
    </w:p>
    <w:p w14:paraId="432BCE3C" w14:textId="77777777" w:rsidR="00A05215" w:rsidRDefault="00A05215" w:rsidP="00A05215">
      <w:r>
        <w:t xml:space="preserve">Triangles obtained </w:t>
      </w:r>
      <w:r w:rsidR="00B35A01">
        <w:t>from</w:t>
      </w:r>
      <w:r>
        <w:t xml:space="preserve"> different radii will all be similar triangles, meaning </w:t>
      </w:r>
      <w:r w:rsidR="00B35A01">
        <w:t>corresponding</w:t>
      </w:r>
      <w:r>
        <w:t xml:space="preserve"> sides scale proportionally.  While the lengths of the sides may change, </w:t>
      </w:r>
      <w:r w:rsidR="003C20F0">
        <w:t xml:space="preserve">as we saw in the last section, </w:t>
      </w:r>
      <w:r>
        <w:t xml:space="preserve">the </w:t>
      </w:r>
      <w:r>
        <w:rPr>
          <w:i/>
        </w:rPr>
        <w:t>ratios</w:t>
      </w:r>
      <w:r>
        <w:t xml:space="preserve"> of the side lengths will always remain constant for any given angle.</w:t>
      </w:r>
    </w:p>
    <w:p w14:paraId="0293B429" w14:textId="77777777" w:rsidR="00773848" w:rsidRDefault="00773848" w:rsidP="00A05215"/>
    <w:p w14:paraId="77732CA2" w14:textId="77777777" w:rsidR="00773848" w:rsidRDefault="00450FE4" w:rsidP="00A05215">
      <w:r>
        <w:rPr>
          <w:noProof/>
        </w:rPr>
        <mc:AlternateContent>
          <mc:Choice Requires="wpc">
            <w:drawing>
              <wp:anchor distT="0" distB="0" distL="114300" distR="114300" simplePos="0" relativeHeight="251680256" behindDoc="0" locked="0" layoutInCell="1" allowOverlap="1" wp14:anchorId="215D53E0" wp14:editId="52FB1F79">
                <wp:simplePos x="0" y="0"/>
                <wp:positionH relativeFrom="column">
                  <wp:posOffset>778510</wp:posOffset>
                </wp:positionH>
                <wp:positionV relativeFrom="paragraph">
                  <wp:posOffset>5080</wp:posOffset>
                </wp:positionV>
                <wp:extent cx="2952115" cy="1229360"/>
                <wp:effectExtent l="0" t="5080" r="3175" b="13335"/>
                <wp:wrapSquare wrapText="bothSides"/>
                <wp:docPr id="1207" name="Canvas 1207" descr="A circle centered at the origin with a line labeled r1 drawn at an angle of theta.  From the point where the line meets the circle a vertical line is drawn down to the x axis, labeled y1.  The horizontal distance from the origin to that vertical line is labeled x1.  A second circle is drawn separately with larger radius with the same features, with sides labeled r2, y2 and x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6" name="AutoShape 199"/>
                        <wps:cNvCnPr>
                          <a:cxnSpLocks noChangeShapeType="1"/>
                        </wps:cNvCnPr>
                        <wps:spPr bwMode="auto">
                          <a:xfrm>
                            <a:off x="269875" y="101473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00"/>
                        <wps:cNvCnPr>
                          <a:cxnSpLocks noChangeShapeType="1"/>
                        </wps:cNvCnPr>
                        <wps:spPr bwMode="auto">
                          <a:xfrm>
                            <a:off x="469900" y="0"/>
                            <a:ext cx="63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Oval 203"/>
                        <wps:cNvSpPr>
                          <a:spLocks noChangeArrowheads="1"/>
                        </wps:cNvSpPr>
                        <wps:spPr bwMode="auto">
                          <a:xfrm>
                            <a:off x="836930" y="396240"/>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 name="Text Box 204"/>
                        <wps:cNvSpPr txBox="1">
                          <a:spLocks noChangeArrowheads="1"/>
                        </wps:cNvSpPr>
                        <wps:spPr bwMode="auto">
                          <a:xfrm>
                            <a:off x="489585" y="49085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44F3" w14:textId="77777777" w:rsidR="007F7B8D" w:rsidRPr="00174B19" w:rsidRDefault="007F7B8D" w:rsidP="00773848">
                              <w:pPr>
                                <w:rPr>
                                  <w:i/>
                                </w:rPr>
                              </w:pPr>
                              <w:r w:rsidRPr="00174B19">
                                <w:rPr>
                                  <w:i/>
                                </w:rPr>
                                <w:t>r</w:t>
                              </w:r>
                              <w:r w:rsidRPr="00773848">
                                <w:rPr>
                                  <w:i/>
                                  <w:vertAlign w:val="subscript"/>
                                </w:rPr>
                                <w:t>1</w:t>
                              </w:r>
                            </w:p>
                          </w:txbxContent>
                        </wps:txbx>
                        <wps:bodyPr rot="0" vert="horz" wrap="square" lIns="90125" tIns="45065" rIns="90125" bIns="45065" anchor="t" anchorCtr="0" upright="1">
                          <a:noAutofit/>
                        </wps:bodyPr>
                      </wps:wsp>
                      <wps:wsp>
                        <wps:cNvPr id="181" name="Text Box 205"/>
                        <wps:cNvSpPr txBox="1">
                          <a:spLocks noChangeArrowheads="1"/>
                        </wps:cNvSpPr>
                        <wps:spPr bwMode="auto">
                          <a:xfrm>
                            <a:off x="607695" y="76327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9E8A" w14:textId="77777777" w:rsidR="007F7B8D" w:rsidRPr="00174B19" w:rsidRDefault="007F7B8D" w:rsidP="00773848">
                              <w:r w:rsidRPr="00174B19">
                                <w:rPr>
                                  <w:i/>
                                </w:rPr>
                                <w:t>θ</w:t>
                              </w:r>
                            </w:p>
                          </w:txbxContent>
                        </wps:txbx>
                        <wps:bodyPr rot="0" vert="horz" wrap="square" lIns="90125" tIns="45065" rIns="90125" bIns="45065" anchor="t" anchorCtr="0" upright="1">
                          <a:noAutofit/>
                        </wps:bodyPr>
                      </wps:wsp>
                      <wps:wsp>
                        <wps:cNvPr id="182" name="Arc 206"/>
                        <wps:cNvSpPr>
                          <a:spLocks/>
                        </wps:cNvSpPr>
                        <wps:spPr bwMode="auto">
                          <a:xfrm rot="1260081">
                            <a:off x="543560" y="890270"/>
                            <a:ext cx="144780" cy="15748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83" name="Group 1232"/>
                        <wpg:cNvGrpSpPr>
                          <a:grpSpLocks/>
                        </wpg:cNvGrpSpPr>
                        <wpg:grpSpPr bwMode="auto">
                          <a:xfrm>
                            <a:off x="473075" y="408940"/>
                            <a:ext cx="398145" cy="625475"/>
                            <a:chOff x="6406" y="9433"/>
                            <a:chExt cx="699" cy="1098"/>
                          </a:xfrm>
                        </wpg:grpSpPr>
                        <wps:wsp>
                          <wps:cNvPr id="184" name="AutoShape 201"/>
                          <wps:cNvCnPr>
                            <a:cxnSpLocks noChangeShapeType="1"/>
                          </wps:cNvCnPr>
                          <wps:spPr bwMode="auto">
                            <a:xfrm flipH="1">
                              <a:off x="6406" y="9483"/>
                              <a:ext cx="684" cy="10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207"/>
                          <wps:cNvCnPr>
                            <a:cxnSpLocks noChangeShapeType="1"/>
                          </wps:cNvCnPr>
                          <wps:spPr bwMode="auto">
                            <a:xfrm>
                              <a:off x="7095" y="9433"/>
                              <a:ext cx="10" cy="10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6" name="Text Box 209"/>
                        <wps:cNvSpPr txBox="1">
                          <a:spLocks noChangeArrowheads="1"/>
                        </wps:cNvSpPr>
                        <wps:spPr bwMode="auto">
                          <a:xfrm>
                            <a:off x="824230" y="57912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35F4" w14:textId="77777777" w:rsidR="007F7B8D" w:rsidRPr="00174B19" w:rsidRDefault="007F7B8D" w:rsidP="00773848">
                              <w:pPr>
                                <w:rPr>
                                  <w:i/>
                                </w:rPr>
                              </w:pPr>
                              <w:r>
                                <w:rPr>
                                  <w:i/>
                                </w:rPr>
                                <w:t>y</w:t>
                              </w:r>
                              <w:r w:rsidRPr="00773848">
                                <w:rPr>
                                  <w:i/>
                                  <w:vertAlign w:val="subscript"/>
                                </w:rPr>
                                <w:t>1</w:t>
                              </w:r>
                            </w:p>
                          </w:txbxContent>
                        </wps:txbx>
                        <wps:bodyPr rot="0" vert="horz" wrap="square" lIns="90125" tIns="45065" rIns="90125" bIns="45065" anchor="t" anchorCtr="0" upright="1">
                          <a:noAutofit/>
                        </wps:bodyPr>
                      </wps:wsp>
                      <wps:wsp>
                        <wps:cNvPr id="187" name="Text Box 210"/>
                        <wps:cNvSpPr txBox="1">
                          <a:spLocks noChangeArrowheads="1"/>
                        </wps:cNvSpPr>
                        <wps:spPr bwMode="auto">
                          <a:xfrm>
                            <a:off x="586740" y="954405"/>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F194" w14:textId="77777777" w:rsidR="007F7B8D" w:rsidRPr="00174B19" w:rsidRDefault="007F7B8D" w:rsidP="00773848">
                              <w:pPr>
                                <w:rPr>
                                  <w:i/>
                                </w:rPr>
                              </w:pPr>
                              <w:r>
                                <w:rPr>
                                  <w:i/>
                                </w:rPr>
                                <w:t>x</w:t>
                              </w:r>
                              <w:r w:rsidRPr="00773848">
                                <w:rPr>
                                  <w:i/>
                                  <w:vertAlign w:val="subscript"/>
                                </w:rPr>
                                <w:t>1</w:t>
                              </w:r>
                            </w:p>
                          </w:txbxContent>
                        </wps:txbx>
                        <wps:bodyPr rot="0" vert="horz" wrap="square" lIns="90125" tIns="45065" rIns="90125" bIns="45065" anchor="t" anchorCtr="0" upright="1">
                          <a:noAutofit/>
                        </wps:bodyPr>
                      </wps:wsp>
                      <wps:wsp>
                        <wps:cNvPr id="188" name="Arc 208"/>
                        <wps:cNvSpPr>
                          <a:spLocks/>
                        </wps:cNvSpPr>
                        <wps:spPr bwMode="auto">
                          <a:xfrm>
                            <a:off x="304800" y="300990"/>
                            <a:ext cx="877570" cy="891540"/>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99"/>
                        <wps:cNvCnPr>
                          <a:cxnSpLocks noChangeShapeType="1"/>
                        </wps:cNvCnPr>
                        <wps:spPr bwMode="auto">
                          <a:xfrm>
                            <a:off x="1656715" y="1015365"/>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200"/>
                        <wps:cNvCnPr>
                          <a:cxnSpLocks noChangeShapeType="1"/>
                        </wps:cNvCnPr>
                        <wps:spPr bwMode="auto">
                          <a:xfrm>
                            <a:off x="1856740" y="635"/>
                            <a:ext cx="63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Oval 203"/>
                        <wps:cNvSpPr>
                          <a:spLocks noChangeArrowheads="1"/>
                        </wps:cNvSpPr>
                        <wps:spPr bwMode="auto">
                          <a:xfrm>
                            <a:off x="2372360" y="174625"/>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Text Box 204"/>
                        <wps:cNvSpPr txBox="1">
                          <a:spLocks noChangeArrowheads="1"/>
                        </wps:cNvSpPr>
                        <wps:spPr bwMode="auto">
                          <a:xfrm>
                            <a:off x="1930400" y="36893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94C8" w14:textId="77777777" w:rsidR="007F7B8D" w:rsidRPr="00174B19" w:rsidRDefault="007F7B8D" w:rsidP="00773848">
                              <w:pPr>
                                <w:rPr>
                                  <w:i/>
                                </w:rPr>
                              </w:pPr>
                              <w:r w:rsidRPr="00174B19">
                                <w:rPr>
                                  <w:i/>
                                </w:rPr>
                                <w:t>r</w:t>
                              </w:r>
                              <w:r w:rsidRPr="00773848">
                                <w:rPr>
                                  <w:i/>
                                  <w:vertAlign w:val="subscript"/>
                                </w:rPr>
                                <w:t>2</w:t>
                              </w:r>
                            </w:p>
                          </w:txbxContent>
                        </wps:txbx>
                        <wps:bodyPr rot="0" vert="horz" wrap="square" lIns="90125" tIns="45065" rIns="90125" bIns="45065" anchor="t" anchorCtr="0" upright="1">
                          <a:noAutofit/>
                        </wps:bodyPr>
                      </wps:wsp>
                      <wps:wsp>
                        <wps:cNvPr id="129" name="Text Box 205"/>
                        <wps:cNvSpPr txBox="1">
                          <a:spLocks noChangeArrowheads="1"/>
                        </wps:cNvSpPr>
                        <wps:spPr bwMode="auto">
                          <a:xfrm>
                            <a:off x="1994535" y="76390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8EC1" w14:textId="77777777" w:rsidR="007F7B8D" w:rsidRPr="00174B19" w:rsidRDefault="007F7B8D" w:rsidP="00773848">
                              <w:r w:rsidRPr="00174B19">
                                <w:rPr>
                                  <w:i/>
                                </w:rPr>
                                <w:t>θ</w:t>
                              </w:r>
                            </w:p>
                          </w:txbxContent>
                        </wps:txbx>
                        <wps:bodyPr rot="0" vert="horz" wrap="square" lIns="90125" tIns="45065" rIns="90125" bIns="45065" anchor="t" anchorCtr="0" upright="1">
                          <a:noAutofit/>
                        </wps:bodyPr>
                      </wps:wsp>
                      <wps:wsp>
                        <wps:cNvPr id="130" name="Arc 206"/>
                        <wps:cNvSpPr>
                          <a:spLocks/>
                        </wps:cNvSpPr>
                        <wps:spPr bwMode="auto">
                          <a:xfrm rot="1260081">
                            <a:off x="1930400" y="890905"/>
                            <a:ext cx="144780" cy="15748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201"/>
                        <wps:cNvCnPr>
                          <a:cxnSpLocks noChangeShapeType="1"/>
                        </wps:cNvCnPr>
                        <wps:spPr bwMode="auto">
                          <a:xfrm flipH="1">
                            <a:off x="1859915" y="213995"/>
                            <a:ext cx="535940"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07"/>
                        <wps:cNvCnPr>
                          <a:cxnSpLocks noChangeShapeType="1"/>
                        </wps:cNvCnPr>
                        <wps:spPr bwMode="auto">
                          <a:xfrm>
                            <a:off x="2400300" y="174625"/>
                            <a:ext cx="7620" cy="860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209"/>
                        <wps:cNvSpPr txBox="1">
                          <a:spLocks noChangeArrowheads="1"/>
                        </wps:cNvSpPr>
                        <wps:spPr bwMode="auto">
                          <a:xfrm>
                            <a:off x="2372360" y="49085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5246" w14:textId="77777777" w:rsidR="007F7B8D" w:rsidRPr="00174B19" w:rsidRDefault="007F7B8D" w:rsidP="00773848">
                              <w:pPr>
                                <w:rPr>
                                  <w:i/>
                                </w:rPr>
                              </w:pPr>
                              <w:r>
                                <w:rPr>
                                  <w:i/>
                                </w:rPr>
                                <w:t>y</w:t>
                              </w:r>
                              <w:r w:rsidRPr="00773848">
                                <w:rPr>
                                  <w:i/>
                                  <w:vertAlign w:val="subscript"/>
                                </w:rPr>
                                <w:t>2</w:t>
                              </w:r>
                            </w:p>
                          </w:txbxContent>
                        </wps:txbx>
                        <wps:bodyPr rot="0" vert="horz" wrap="square" lIns="90125" tIns="45065" rIns="90125" bIns="45065" anchor="t" anchorCtr="0" upright="1">
                          <a:noAutofit/>
                        </wps:bodyPr>
                      </wps:wsp>
                      <wps:wsp>
                        <wps:cNvPr id="134" name="Text Box 210"/>
                        <wps:cNvSpPr txBox="1">
                          <a:spLocks noChangeArrowheads="1"/>
                        </wps:cNvSpPr>
                        <wps:spPr bwMode="auto">
                          <a:xfrm>
                            <a:off x="2037715" y="954405"/>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D807" w14:textId="77777777" w:rsidR="007F7B8D" w:rsidRPr="00174B19" w:rsidRDefault="007F7B8D" w:rsidP="00773848">
                              <w:pPr>
                                <w:rPr>
                                  <w:i/>
                                </w:rPr>
                              </w:pPr>
                              <w:r>
                                <w:rPr>
                                  <w:i/>
                                </w:rPr>
                                <w:t>x</w:t>
                              </w:r>
                              <w:r w:rsidRPr="00773848">
                                <w:rPr>
                                  <w:i/>
                                  <w:vertAlign w:val="subscript"/>
                                </w:rPr>
                                <w:t>2</w:t>
                              </w:r>
                            </w:p>
                          </w:txbxContent>
                        </wps:txbx>
                        <wps:bodyPr rot="0" vert="horz" wrap="square" lIns="90125" tIns="45065" rIns="90125" bIns="45065" anchor="t" anchorCtr="0" upright="1">
                          <a:noAutofit/>
                        </wps:bodyPr>
                      </wps:wsp>
                      <wps:wsp>
                        <wps:cNvPr id="135" name="Arc 208"/>
                        <wps:cNvSpPr>
                          <a:spLocks/>
                        </wps:cNvSpPr>
                        <wps:spPr bwMode="auto">
                          <a:xfrm>
                            <a:off x="1691640" y="53340"/>
                            <a:ext cx="1122045" cy="1139825"/>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5D53E0" id="Canvas 1207" o:spid="_x0000_s1190" editas="canvas" alt="A circle centered at the origin with a line labeled r1 drawn at an angle of theta.  From the point where the line meets the circle a vertical line is drawn down to the x axis, labeled y1.  The horizontal distance from the origin to that vertical line is labeled x1.  A second circle is drawn separately with larger radius with the same features, with sides labeled r2, y2 and x2." style="position:absolute;margin-left:61.3pt;margin-top:.4pt;width:232.45pt;height:96.8pt;z-index:251680256;mso-position-horizontal-relative:text;mso-position-vertical-relative:text" coordsize="29521,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">
                <v:shape id="_x0000_s1191" type="#_x0000_t75" alt="A circle centered at the origin with a line labeled r1 drawn at an angle of theta.  From the point where the line meets the circle a vertical line is drawn down to the x axis, labeled y1.  The horizontal distance from the origin to that vertical line is labeled x1.  A second circle is drawn separately with larger radius with the same features, with sides labeled r2, y2 and x2." style="position:absolute;width:29521;height:12293;visibility:visible;mso-wrap-style:square">
                  <v:fill o:detectmouseclick="t"/>
                  <v:path o:connecttype="none"/>
                </v:shape>
                <v:shape id="AutoShape 199" o:spid="_x0000_s1192" type="#_x0000_t32" style="position:absolute;left:2698;top:10147;width:121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200" o:spid="_x0000_s1193" type="#_x0000_t32" style="position:absolute;left:4699;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oval id="Oval 203" o:spid="_x0000_s1194" style="position:absolute;left:8369;top:3962;width:5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" fillcolor="black"/>
                <v:shape id="Text Box 204" o:spid="_x0000_s1195" type="#_x0000_t202" style="position:absolute;left:4895;top:4908;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" filled="f" stroked="f">
                  <v:textbox inset="2.50347mm,1.2518mm,2.50347mm,1.2518mm">
                    <w:txbxContent>
                      <w:p w14:paraId="653D44F3" w14:textId="77777777" w:rsidR="007F7B8D" w:rsidRPr="00174B19" w:rsidRDefault="007F7B8D" w:rsidP="00773848">
                        <w:pPr>
                          <w:rPr>
                            <w:i/>
                          </w:rPr>
                        </w:pPr>
                        <w:r w:rsidRPr="00174B19">
                          <w:rPr>
                            <w:i/>
                          </w:rPr>
                          <w:t>r</w:t>
                        </w:r>
                        <w:r w:rsidRPr="00773848">
                          <w:rPr>
                            <w:i/>
                            <w:vertAlign w:val="subscript"/>
                          </w:rPr>
                          <w:t>1</w:t>
                        </w:r>
                      </w:p>
                    </w:txbxContent>
                  </v:textbox>
                </v:shape>
                <v:shape id="Text Box 205" o:spid="_x0000_s1196" type="#_x0000_t202" style="position:absolute;left:6076;top:763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" filled="f" stroked="f">
                  <v:textbox inset="2.50347mm,1.2518mm,2.50347mm,1.2518mm">
                    <w:txbxContent>
                      <w:p w14:paraId="44039E8A" w14:textId="77777777" w:rsidR="007F7B8D" w:rsidRPr="00174B19" w:rsidRDefault="007F7B8D" w:rsidP="00773848">
                        <w:r w:rsidRPr="00174B19">
                          <w:rPr>
                            <w:i/>
                          </w:rPr>
                          <w:t>θ</w:t>
                        </w:r>
                      </w:p>
                    </w:txbxContent>
                  </v:textbox>
                </v:shape>
                <v:shape id="Arc 206" o:spid="_x0000_s1197" style="position:absolute;left:5435;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" path="m-1,nfc8664,,16490,5177,19879,13151em-1,nsc8664,,16490,5177,19879,13151l,21600,-1,xe" filled="f">
                  <v:path arrowok="t" o:extrusionok="f" o:connecttype="custom" o:connectlocs="0,0;970428,699095;0,1148146" o:connectangles="0,0,0"/>
                </v:shape>
                <v:group id="Group 1232" o:spid="_x0000_s1198" style="position:absolute;left:4730;top:4089;width:3982;height:6255" coordorigin="6406,9433" coordsize="6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AutoShape 201" o:spid="_x0000_s1199" type="#_x0000_t32" style="position:absolute;left:6406;top:9483;width:684;height:1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fxwgAAANwAAAAPAAAAZHJzL2Rvd25yZXYueG1sRE9Na8JA&#10;EL0X/A/LCF6KbiIi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A4YQfxwgAAANwAAAAPAAAA&#10;AAAAAAAAAAAAAAcCAABkcnMvZG93bnJldi54bWxQSwUGAAAAAAMAAwC3AAAA9gIAAAAA&#10;"/>
                  <v:shape id="AutoShape 207" o:spid="_x0000_s1200" type="#_x0000_t32" style="position:absolute;left:7095;top:9433;width:1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group>
                <v:shape id="Text Box 209" o:spid="_x0000_s1201" type="#_x0000_t202" style="position:absolute;left:8242;top:5791;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" filled="f" stroked="f">
                  <v:textbox inset="2.50347mm,1.2518mm,2.50347mm,1.2518mm">
                    <w:txbxContent>
                      <w:p w14:paraId="655A35F4" w14:textId="77777777" w:rsidR="007F7B8D" w:rsidRPr="00174B19" w:rsidRDefault="007F7B8D" w:rsidP="00773848">
                        <w:pPr>
                          <w:rPr>
                            <w:i/>
                          </w:rPr>
                        </w:pPr>
                        <w:r>
                          <w:rPr>
                            <w:i/>
                          </w:rPr>
                          <w:t>y</w:t>
                        </w:r>
                        <w:r w:rsidRPr="00773848">
                          <w:rPr>
                            <w:i/>
                            <w:vertAlign w:val="subscript"/>
                          </w:rPr>
                          <w:t>1</w:t>
                        </w:r>
                      </w:p>
                    </w:txbxContent>
                  </v:textbox>
                </v:shape>
                <v:shape id="Text Box 210" o:spid="_x0000_s1202" type="#_x0000_t202" style="position:absolute;left:5867;top:9544;width:334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" filled="f" stroked="f">
                  <v:textbox inset="2.50347mm,1.2518mm,2.50347mm,1.2518mm">
                    <w:txbxContent>
                      <w:p w14:paraId="0DBCF194" w14:textId="77777777" w:rsidR="007F7B8D" w:rsidRPr="00174B19" w:rsidRDefault="007F7B8D" w:rsidP="00773848">
                        <w:pPr>
                          <w:rPr>
                            <w:i/>
                          </w:rPr>
                        </w:pPr>
                        <w:r>
                          <w:rPr>
                            <w:i/>
                          </w:rPr>
                          <w:t>x</w:t>
                        </w:r>
                        <w:r w:rsidRPr="00773848">
                          <w:rPr>
                            <w:i/>
                            <w:vertAlign w:val="subscript"/>
                          </w:rPr>
                          <w:t>1</w:t>
                        </w:r>
                      </w:p>
                    </w:txbxContent>
                  </v:textbox>
                </v:shape>
                <v:shape id="Arc 208" o:spid="_x0000_s1203" style="position:absolute;left:3048;top:3009;width:8775;height:8916;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" path="m-1,468nfc1471,157,2971,,4476,,16405,,26076,9670,26076,21600v,1650,-190,3296,-565,4903em-1,468nsc1471,157,2971,,4476,,16405,,26076,9670,26076,21600v,1650,-190,3296,-565,4903l4476,21600,-1,468xe" filled="f">
                  <v:path arrowok="t" o:extrusionok="f" o:connecttype="custom" o:connectlocs="0,580961;31634218,32830463;5550136,26755888" o:connectangles="0,0,0"/>
                </v:shape>
                <v:shape id="AutoShape 199" o:spid="_x0000_s1204" type="#_x0000_t32" style="position:absolute;left:16567;top:10153;width:121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200" o:spid="_x0000_s1205" type="#_x0000_t32" style="position:absolute;left:18567;top:6;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oval id="Oval 203" o:spid="_x0000_s1206" style="position:absolute;left:23723;top:1746;width:5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shape id="Text Box 204" o:spid="_x0000_s1207" type="#_x0000_t202" style="position:absolute;left:19304;top:3689;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" filled="f" stroked="f">
                  <v:textbox inset="2.50347mm,1.2518mm,2.50347mm,1.2518mm">
                    <w:txbxContent>
                      <w:p w14:paraId="3A3494C8" w14:textId="77777777" w:rsidR="007F7B8D" w:rsidRPr="00174B19" w:rsidRDefault="007F7B8D" w:rsidP="00773848">
                        <w:pPr>
                          <w:rPr>
                            <w:i/>
                          </w:rPr>
                        </w:pPr>
                        <w:r w:rsidRPr="00174B19">
                          <w:rPr>
                            <w:i/>
                          </w:rPr>
                          <w:t>r</w:t>
                        </w:r>
                        <w:r w:rsidRPr="00773848">
                          <w:rPr>
                            <w:i/>
                            <w:vertAlign w:val="subscript"/>
                          </w:rPr>
                          <w:t>2</w:t>
                        </w:r>
                      </w:p>
                    </w:txbxContent>
                  </v:textbox>
                </v:shape>
                <v:shape id="Text Box 205" o:spid="_x0000_s1208" type="#_x0000_t202" style="position:absolute;left:19945;top:7639;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" filled="f" stroked="f">
                  <v:textbox inset="2.50347mm,1.2518mm,2.50347mm,1.2518mm">
                    <w:txbxContent>
                      <w:p w14:paraId="462F8EC1" w14:textId="77777777" w:rsidR="007F7B8D" w:rsidRPr="00174B19" w:rsidRDefault="007F7B8D" w:rsidP="00773848">
                        <w:r w:rsidRPr="00174B19">
                          <w:rPr>
                            <w:i/>
                          </w:rPr>
                          <w:t>θ</w:t>
                        </w:r>
                      </w:p>
                    </w:txbxContent>
                  </v:textbox>
                </v:shape>
                <v:shape id="Arc 206" o:spid="_x0000_s1209" style="position:absolute;left:19304;top:8909;width:1447;height:1574;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" path="m-1,nfc8664,,16490,5177,19879,13151em-1,nsc8664,,16490,5177,19879,13151l,21600,-1,xe" filled="f">
                  <v:path arrowok="t" o:extrusionok="f" o:connecttype="custom" o:connectlocs="0,0;970428,699095;0,1148146" o:connectangles="0,0,0"/>
                </v:shape>
                <v:shape id="AutoShape 201" o:spid="_x0000_s1210" type="#_x0000_t32" style="position:absolute;left:18599;top:2139;width:5359;height:8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shape id="AutoShape 207" o:spid="_x0000_s1211" type="#_x0000_t32" style="position:absolute;left:24003;top:1746;width:76;height:8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209" o:spid="_x0000_s1212" type="#_x0000_t202" style="position:absolute;left:23723;top:4908;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" filled="f" stroked="f">
                  <v:textbox inset="2.50347mm,1.2518mm,2.50347mm,1.2518mm">
                    <w:txbxContent>
                      <w:p w14:paraId="587A5246" w14:textId="77777777" w:rsidR="007F7B8D" w:rsidRPr="00174B19" w:rsidRDefault="007F7B8D" w:rsidP="00773848">
                        <w:pPr>
                          <w:rPr>
                            <w:i/>
                          </w:rPr>
                        </w:pPr>
                        <w:r>
                          <w:rPr>
                            <w:i/>
                          </w:rPr>
                          <w:t>y</w:t>
                        </w:r>
                        <w:r w:rsidRPr="00773848">
                          <w:rPr>
                            <w:i/>
                            <w:vertAlign w:val="subscript"/>
                          </w:rPr>
                          <w:t>2</w:t>
                        </w:r>
                      </w:p>
                    </w:txbxContent>
                  </v:textbox>
                </v:shape>
                <v:shape id="Text Box 210" o:spid="_x0000_s1213" type="#_x0000_t202" style="position:absolute;left:20377;top:9544;width:334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" filled="f" stroked="f">
                  <v:textbox inset="2.50347mm,1.2518mm,2.50347mm,1.2518mm">
                    <w:txbxContent>
                      <w:p w14:paraId="5F40D807" w14:textId="77777777" w:rsidR="007F7B8D" w:rsidRPr="00174B19" w:rsidRDefault="007F7B8D" w:rsidP="00773848">
                        <w:pPr>
                          <w:rPr>
                            <w:i/>
                          </w:rPr>
                        </w:pPr>
                        <w:r>
                          <w:rPr>
                            <w:i/>
                          </w:rPr>
                          <w:t>x</w:t>
                        </w:r>
                        <w:r w:rsidRPr="00773848">
                          <w:rPr>
                            <w:i/>
                            <w:vertAlign w:val="subscript"/>
                          </w:rPr>
                          <w:t>2</w:t>
                        </w:r>
                      </w:p>
                    </w:txbxContent>
                  </v:textbox>
                </v:shape>
                <v:shape id="Arc 208" o:spid="_x0000_s1214" style="position:absolute;left:16916;top:533;width:11220;height:11398;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" path="m-1,468nfc1471,157,2971,,4476,,16405,,26076,9670,26076,21600v,1650,-190,3296,-565,4903em-1,468nsc1471,157,2971,,4476,,16405,,26076,9670,26076,21600v,1650,-190,3296,-565,4903l4476,21600,-1,468xe" filled="f">
                  <v:path arrowok="t" o:extrusionok="f" o:connecttype="custom" o:connectlocs="0,742753;40446934,41973419;7096302,34207136" o:connectangles="0,0,0"/>
                </v:shape>
                <w10:wrap type="square"/>
              </v:group>
            </w:pict>
          </mc:Fallback>
        </mc:AlternateContent>
      </w:r>
      <w:r w:rsidR="00773848" w:rsidRPr="00773848">
        <w:rPr>
          <w:position w:val="-30"/>
        </w:rPr>
        <w:object w:dxaOrig="820" w:dyaOrig="680" w14:anchorId="6061C7B1">
          <v:shape id="_x0000_i1225" type="#_x0000_t75" style="width:41pt;height:32.5pt" o:ole="">
            <v:imagedata r:id="rId392" o:title=""/>
          </v:shape>
          <o:OLEObject Type="Embed" ProgID="Equation.DSMT4" ShapeID="_x0000_i1225" DrawAspect="Content" ObjectID="_1717921256" r:id="rId393"/>
        </w:object>
      </w:r>
    </w:p>
    <w:p w14:paraId="18843559" w14:textId="77777777" w:rsidR="00773848" w:rsidRDefault="00773848" w:rsidP="00A05215">
      <w:r w:rsidRPr="00773848">
        <w:rPr>
          <w:position w:val="-30"/>
        </w:rPr>
        <w:object w:dxaOrig="800" w:dyaOrig="680" w14:anchorId="2236B3FC">
          <v:shape id="_x0000_i1226" type="#_x0000_t75" style="width:41pt;height:32.5pt" o:ole="">
            <v:imagedata r:id="rId394" o:title=""/>
          </v:shape>
          <o:OLEObject Type="Embed" ProgID="Equation.DSMT4" ShapeID="_x0000_i1226" DrawAspect="Content" ObjectID="_1717921257" r:id="rId395"/>
        </w:object>
      </w:r>
    </w:p>
    <w:p w14:paraId="22FF5081" w14:textId="77777777" w:rsidR="00773848" w:rsidRDefault="00773848" w:rsidP="00A05215"/>
    <w:p w14:paraId="37C02F0B" w14:textId="77777777" w:rsidR="00773848" w:rsidRDefault="00773848" w:rsidP="00A05215"/>
    <w:p w14:paraId="62D98C17" w14:textId="77777777" w:rsidR="00A05215" w:rsidRDefault="00773848" w:rsidP="00A05215">
      <w:r>
        <w:t xml:space="preserve">     </w:t>
      </w:r>
    </w:p>
    <w:p w14:paraId="4EE0390E" w14:textId="77777777" w:rsidR="00A05215" w:rsidRDefault="00A05215" w:rsidP="00A05215">
      <w:r>
        <w:t xml:space="preserve">To be able to refer to these ratios more easily, we will give them names.  Since the ratios depend on the angle, we will write them as functions of the angle </w:t>
      </w:r>
      <w:r w:rsidRPr="008A6C46">
        <w:rPr>
          <w:position w:val="-6"/>
        </w:rPr>
        <w:object w:dxaOrig="200" w:dyaOrig="279" w14:anchorId="27A3867E">
          <v:shape id="_x0000_i1227" type="#_x0000_t75" style="width:10pt;height:14.5pt" o:ole="">
            <v:imagedata r:id="rId396" o:title=""/>
          </v:shape>
          <o:OLEObject Type="Embed" ProgID="Equation.3" ShapeID="_x0000_i1227" DrawAspect="Content" ObjectID="_1717921258" r:id="rId397"/>
        </w:object>
      </w:r>
      <w:r>
        <w:t>.</w:t>
      </w:r>
    </w:p>
    <w:p w14:paraId="0AF99ABE" w14:textId="77777777" w:rsidR="00A05215" w:rsidRDefault="00F750D9" w:rsidP="00A05215">
      <w:pPr>
        <w:pStyle w:val="DefinitionHeader"/>
      </w:pPr>
      <w:r>
        <w:lastRenderedPageBreak/>
        <w:t>Sine and Cosine</w:t>
      </w:r>
    </w:p>
    <w:p w14:paraId="24B21788" w14:textId="77777777" w:rsidR="00A05215" w:rsidRDefault="00450FE4" w:rsidP="00A05215">
      <w:pPr>
        <w:pStyle w:val="Definition"/>
      </w:pPr>
      <w:r>
        <w:rPr>
          <w:noProof/>
        </w:rPr>
        <mc:AlternateContent>
          <mc:Choice Requires="wpc">
            <w:drawing>
              <wp:anchor distT="0" distB="0" distL="114300" distR="114300" simplePos="0" relativeHeight="251647488" behindDoc="0" locked="0" layoutInCell="1" allowOverlap="1" wp14:anchorId="476B4F3D" wp14:editId="425E64CA">
                <wp:simplePos x="0" y="0"/>
                <wp:positionH relativeFrom="column">
                  <wp:posOffset>4150360</wp:posOffset>
                </wp:positionH>
                <wp:positionV relativeFrom="paragraph">
                  <wp:posOffset>167640</wp:posOffset>
                </wp:positionV>
                <wp:extent cx="1311275" cy="1231900"/>
                <wp:effectExtent l="6985" t="6350" r="0" b="9525"/>
                <wp:wrapNone/>
                <wp:docPr id="153" name="Canvas 197" descr="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AutoShape 199"/>
                        <wps:cNvCnPr>
                          <a:cxnSpLocks noChangeShapeType="1"/>
                        </wps:cNvCnPr>
                        <wps:spPr bwMode="auto">
                          <a:xfrm>
                            <a:off x="0" y="1014700"/>
                            <a:ext cx="1214769"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200"/>
                        <wps:cNvCnPr>
                          <a:cxnSpLocks noChangeShapeType="1"/>
                        </wps:cNvCnPr>
                        <wps:spPr bwMode="auto">
                          <a:xfrm>
                            <a:off x="200011" y="0"/>
                            <a:ext cx="600" cy="12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01"/>
                        <wps:cNvCnPr>
                          <a:cxnSpLocks noChangeShapeType="1"/>
                        </wps:cNvCnPr>
                        <wps:spPr bwMode="auto">
                          <a:xfrm flipH="1">
                            <a:off x="203212" y="368900"/>
                            <a:ext cx="434325" cy="65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202"/>
                        <wps:cNvSpPr txBox="1">
                          <a:spLocks noChangeArrowheads="1"/>
                        </wps:cNvSpPr>
                        <wps:spPr bwMode="auto">
                          <a:xfrm>
                            <a:off x="608335" y="147300"/>
                            <a:ext cx="702940"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FF71"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167" name="Oval 203"/>
                        <wps:cNvSpPr>
                          <a:spLocks noChangeArrowheads="1"/>
                        </wps:cNvSpPr>
                        <wps:spPr bwMode="auto">
                          <a:xfrm>
                            <a:off x="613435" y="337100"/>
                            <a:ext cx="53903" cy="53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Text Box 204"/>
                        <wps:cNvSpPr txBox="1">
                          <a:spLocks noChangeArrowheads="1"/>
                        </wps:cNvSpPr>
                        <wps:spPr bwMode="auto">
                          <a:xfrm>
                            <a:off x="262815" y="455200"/>
                            <a:ext cx="334719"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21F8"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170" name="Text Box 205"/>
                        <wps:cNvSpPr txBox="1">
                          <a:spLocks noChangeArrowheads="1"/>
                        </wps:cNvSpPr>
                        <wps:spPr bwMode="auto">
                          <a:xfrm>
                            <a:off x="337819" y="763200"/>
                            <a:ext cx="334619"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3CCEA"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171" name="Arc 206"/>
                        <wps:cNvSpPr>
                          <a:spLocks/>
                        </wps:cNvSpPr>
                        <wps:spPr bwMode="auto">
                          <a:xfrm rot="1260081">
                            <a:off x="273616" y="890200"/>
                            <a:ext cx="144808" cy="15750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207"/>
                        <wps:cNvCnPr>
                          <a:cxnSpLocks noChangeShapeType="1"/>
                        </wps:cNvCnPr>
                        <wps:spPr bwMode="auto">
                          <a:xfrm>
                            <a:off x="640737" y="337100"/>
                            <a:ext cx="6300" cy="69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rc 208"/>
                        <wps:cNvSpPr>
                          <a:spLocks/>
                        </wps:cNvSpPr>
                        <wps:spPr bwMode="auto">
                          <a:xfrm>
                            <a:off x="34202" y="216500"/>
                            <a:ext cx="960855" cy="976000"/>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209"/>
                        <wps:cNvSpPr txBox="1">
                          <a:spLocks noChangeArrowheads="1"/>
                        </wps:cNvSpPr>
                        <wps:spPr bwMode="auto">
                          <a:xfrm>
                            <a:off x="596234" y="579100"/>
                            <a:ext cx="334719"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35C3" w14:textId="77777777" w:rsidR="007F7B8D" w:rsidRPr="00174B19" w:rsidRDefault="007F7B8D" w:rsidP="00A05215">
                              <w:pPr>
                                <w:rPr>
                                  <w:i/>
                                </w:rPr>
                              </w:pPr>
                              <w:r>
                                <w:rPr>
                                  <w:i/>
                                </w:rPr>
                                <w:t>y</w:t>
                              </w:r>
                            </w:p>
                          </w:txbxContent>
                        </wps:txbx>
                        <wps:bodyPr rot="0" vert="horz" wrap="square" lIns="90125" tIns="45065" rIns="90125" bIns="45065" anchor="t" anchorCtr="0" upright="1">
                          <a:noAutofit/>
                        </wps:bodyPr>
                      </wps:wsp>
                      <wps:wsp>
                        <wps:cNvPr id="175" name="Text Box 210"/>
                        <wps:cNvSpPr txBox="1">
                          <a:spLocks noChangeArrowheads="1"/>
                        </wps:cNvSpPr>
                        <wps:spPr bwMode="auto">
                          <a:xfrm>
                            <a:off x="316818" y="954400"/>
                            <a:ext cx="334719"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9CF5" w14:textId="77777777" w:rsidR="007F7B8D" w:rsidRPr="00174B19" w:rsidRDefault="007F7B8D" w:rsidP="00A05215">
                              <w:pPr>
                                <w:rPr>
                                  <w:i/>
                                </w:rPr>
                              </w:pPr>
                              <w:r>
                                <w:rPr>
                                  <w:i/>
                                </w:rPr>
                                <w:t>x</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6B4F3D" id="Canvas 197" o:spid="_x0000_s1215" editas="canvas"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left:0;text-align:left;margin-left:326.8pt;margin-top:13.2pt;width:103.25pt;height:97pt;z-index:251647488;mso-position-horizontal-relative:text;mso-position-vertical-relative:text" coordsize="1311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">
                <v:shape id="_x0000_s1216" type="#_x0000_t75"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width:13112;height:12319;visibility:visible;mso-wrap-style:square">
                  <v:fill o:detectmouseclick="t"/>
                  <v:path o:connecttype="none"/>
                </v:shape>
                <v:shape id="AutoShape 199" o:spid="_x0000_s1217"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200" o:spid="_x0000_s1218"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201" o:spid="_x0000_s1219"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wgAAANwAAAAPAAAAZHJzL2Rvd25yZXYueG1sRE9Ni8Iw&#10;EL0L/ocwghdZ0wqK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DnIUSQwgAAANwAAAAPAAAA&#10;AAAAAAAAAAAAAAcCAABkcnMvZG93bnJldi54bWxQSwUGAAAAAAMAAwC3AAAA9gIAAAAA&#10;"/>
                <v:shape id="Text Box 202" o:spid="_x0000_s1220" type="#_x0000_t202" style="position:absolute;left:608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" filled="f" stroked="f">
                  <v:textbox inset="2.50347mm,1.2518mm,2.50347mm,1.2518mm">
                    <w:txbxContent>
                      <w:p w14:paraId="5422FF71"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203" o:spid="_x0000_s1221"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" fillcolor="black"/>
                <v:shape id="Text Box 204" o:spid="_x0000_s1222"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" filled="f" stroked="f">
                  <v:textbox inset="2.50347mm,1.2518mm,2.50347mm,1.2518mm">
                    <w:txbxContent>
                      <w:p w14:paraId="06DE21F8" w14:textId="77777777" w:rsidR="007F7B8D" w:rsidRPr="00174B19" w:rsidRDefault="007F7B8D" w:rsidP="00A05215">
                        <w:pPr>
                          <w:rPr>
                            <w:i/>
                          </w:rPr>
                        </w:pPr>
                        <w:r w:rsidRPr="00174B19">
                          <w:rPr>
                            <w:i/>
                          </w:rPr>
                          <w:t>r</w:t>
                        </w:r>
                      </w:p>
                    </w:txbxContent>
                  </v:textbox>
                </v:shape>
                <v:shape id="Text Box 205" o:spid="_x0000_s1223"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" filled="f" stroked="f">
                  <v:textbox inset="2.50347mm,1.2518mm,2.50347mm,1.2518mm">
                    <w:txbxContent>
                      <w:p w14:paraId="66E3CCEA" w14:textId="77777777" w:rsidR="007F7B8D" w:rsidRPr="00174B19" w:rsidRDefault="007F7B8D" w:rsidP="00A05215">
                        <w:r w:rsidRPr="00174B19">
                          <w:rPr>
                            <w:i/>
                          </w:rPr>
                          <w:t>θ</w:t>
                        </w:r>
                      </w:p>
                    </w:txbxContent>
                  </v:textbox>
                </v:shape>
                <v:shape id="Arc 206" o:spid="_x0000_s1224"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" path="m-1,nfc8664,,16490,5177,19879,13151em-1,nsc8664,,16490,5177,19879,13151l,21600,-1,xe" filled="f">
                  <v:path arrowok="t" o:extrusionok="f" o:connecttype="custom" o:connectlocs="0,0;970616,699183;0,1148292" o:connectangles="0,0,0"/>
                </v:shape>
                <v:shape id="AutoShape 207" o:spid="_x0000_s1225"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"/>
                <v:shape id="Arc 208" o:spid="_x0000_s1226"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" path="m-1,468nfc1471,157,2971,,4476,,16405,,26076,9670,26076,21600v,1650,-190,3296,-565,4903em-1,468nsc1471,157,2971,,4476,,16405,,26076,9670,26076,21600v,1650,-190,3296,-565,4903l4476,21600,-1,468xe" filled="f">
                  <v:path arrowok="t" o:extrusionok="f" o:connecttype="custom" o:connectlocs="0,635998;34636435,35940655;6076866,29290605" o:connectangles="0,0,0"/>
                </v:shape>
                <v:shape id="Text Box 209" o:spid="_x0000_s1227"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" filled="f" stroked="f">
                  <v:textbox inset="2.50347mm,1.2518mm,2.50347mm,1.2518mm">
                    <w:txbxContent>
                      <w:p w14:paraId="441035C3" w14:textId="77777777" w:rsidR="007F7B8D" w:rsidRPr="00174B19" w:rsidRDefault="007F7B8D" w:rsidP="00A05215">
                        <w:pPr>
                          <w:rPr>
                            <w:i/>
                          </w:rPr>
                        </w:pPr>
                        <w:r>
                          <w:rPr>
                            <w:i/>
                          </w:rPr>
                          <w:t>y</w:t>
                        </w:r>
                      </w:p>
                    </w:txbxContent>
                  </v:textbox>
                </v:shape>
                <v:shape id="Text Box 210" o:spid="_x0000_s1228" type="#_x0000_t202" style="position:absolute;left:31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" filled="f" stroked="f">
                  <v:textbox inset="2.50347mm,1.2518mm,2.50347mm,1.2518mm">
                    <w:txbxContent>
                      <w:p w14:paraId="297A9CF5" w14:textId="77777777" w:rsidR="007F7B8D" w:rsidRPr="00174B19" w:rsidRDefault="007F7B8D" w:rsidP="00A05215">
                        <w:pPr>
                          <w:rPr>
                            <w:i/>
                          </w:rPr>
                        </w:pPr>
                        <w:r>
                          <w:rPr>
                            <w:i/>
                          </w:rPr>
                          <w:t>x</w:t>
                        </w:r>
                      </w:p>
                    </w:txbxContent>
                  </v:textbox>
                </v:shape>
              </v:group>
            </w:pict>
          </mc:Fallback>
        </mc:AlternateContent>
      </w:r>
      <w:r w:rsidR="00A05215">
        <w:t>For the point (</w:t>
      </w:r>
      <w:r w:rsidR="00A05215" w:rsidRPr="00174B19">
        <w:rPr>
          <w:i/>
        </w:rPr>
        <w:t>x</w:t>
      </w:r>
      <w:r w:rsidR="00A05215">
        <w:t xml:space="preserve">, </w:t>
      </w:r>
      <w:r w:rsidR="00A05215" w:rsidRPr="00174B19">
        <w:rPr>
          <w:i/>
        </w:rPr>
        <w:t>y</w:t>
      </w:r>
      <w:r w:rsidR="00A05215">
        <w:t xml:space="preserve">) </w:t>
      </w:r>
      <w:r w:rsidR="00A05215" w:rsidRPr="00174B19">
        <w:t>on</w:t>
      </w:r>
      <w:r w:rsidR="00A05215">
        <w:t xml:space="preserve"> a circle of radius </w:t>
      </w:r>
      <w:r w:rsidR="00A05215">
        <w:rPr>
          <w:i/>
        </w:rPr>
        <w:t>r</w:t>
      </w:r>
      <w:r w:rsidR="00A05215">
        <w:t xml:space="preserve"> at an angle of </w:t>
      </w:r>
      <w:r w:rsidR="00A05215" w:rsidRPr="008A6C46">
        <w:rPr>
          <w:position w:val="-6"/>
        </w:rPr>
        <w:object w:dxaOrig="200" w:dyaOrig="279" w14:anchorId="7274C8A1">
          <v:shape id="_x0000_i1228" type="#_x0000_t75" style="width:10pt;height:14.5pt" o:ole="">
            <v:imagedata r:id="rId396" o:title=""/>
          </v:shape>
          <o:OLEObject Type="Embed" ProgID="Equation.3" ShapeID="_x0000_i1228" DrawAspect="Content" ObjectID="_1717921259" r:id="rId398"/>
        </w:object>
      </w:r>
      <w:r w:rsidR="00A05215">
        <w:t xml:space="preserve">, we can </w:t>
      </w:r>
      <w:r w:rsidR="00EE209F">
        <w:br/>
      </w:r>
      <w:r w:rsidR="00A05215">
        <w:t>define two important functions as the ratios of the sides of the</w:t>
      </w:r>
      <w:r w:rsidR="00EE209F">
        <w:br/>
      </w:r>
      <w:r w:rsidR="00A05215">
        <w:t>corresponding triangle:</w:t>
      </w:r>
    </w:p>
    <w:p w14:paraId="5F3D9233" w14:textId="77777777" w:rsidR="00A05215" w:rsidRDefault="00A05215" w:rsidP="00A05215">
      <w:pPr>
        <w:pStyle w:val="Definition"/>
      </w:pPr>
      <w:r>
        <w:t xml:space="preserve">The </w:t>
      </w:r>
      <w:r w:rsidRPr="004E65AA">
        <w:rPr>
          <w:b/>
        </w:rPr>
        <w:t>sine</w:t>
      </w:r>
      <w:r w:rsidR="00F66873">
        <w:rPr>
          <w:b/>
        </w:rPr>
        <w:fldChar w:fldCharType="begin"/>
      </w:r>
      <w:r w:rsidR="00A63F16">
        <w:instrText xml:space="preserve"> XE "</w:instrText>
      </w:r>
      <w:r w:rsidR="00A63F16" w:rsidRPr="00AE1E36">
        <w:rPr>
          <w:b/>
        </w:rPr>
        <w:instrText>Sine</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4F4541">
        <w:rPr>
          <w:b/>
        </w:rPr>
        <w:instrText>Trigonometry</w:instrText>
      </w:r>
      <w:r w:rsidR="00455EE2" w:rsidRPr="00695930">
        <w:instrText>:Sine</w:instrText>
      </w:r>
      <w:r w:rsidR="00455EE2">
        <w:instrText xml:space="preserve">" </w:instrText>
      </w:r>
      <w:r w:rsidR="00F66873">
        <w:rPr>
          <w:b/>
        </w:rPr>
        <w:fldChar w:fldCharType="end"/>
      </w:r>
      <w:r>
        <w:t xml:space="preserve"> function:  </w:t>
      </w:r>
      <w:r w:rsidRPr="004E65AA">
        <w:rPr>
          <w:position w:val="-24"/>
        </w:rPr>
        <w:object w:dxaOrig="1080" w:dyaOrig="620" w14:anchorId="0541AC5F">
          <v:shape id="_x0000_i1229" type="#_x0000_t75" style="width:54.5pt;height:31pt" o:ole="">
            <v:imagedata r:id="rId399" o:title=""/>
          </v:shape>
          <o:OLEObject Type="Embed" ProgID="Equation.3" ShapeID="_x0000_i1229" DrawAspect="Content" ObjectID="_1717921260" r:id="rId400"/>
        </w:object>
      </w:r>
    </w:p>
    <w:p w14:paraId="581E878A" w14:textId="77777777" w:rsidR="00A05215" w:rsidRDefault="00A05215" w:rsidP="00A05215">
      <w:pPr>
        <w:pStyle w:val="Definition"/>
      </w:pPr>
      <w:r>
        <w:t xml:space="preserve">The </w:t>
      </w:r>
      <w:r w:rsidRPr="004E65AA">
        <w:rPr>
          <w:b/>
        </w:rPr>
        <w:t>cosine</w:t>
      </w:r>
      <w:r w:rsidR="00F66873">
        <w:rPr>
          <w:b/>
        </w:rPr>
        <w:fldChar w:fldCharType="begin"/>
      </w:r>
      <w:r w:rsidR="00A63F16">
        <w:instrText xml:space="preserve"> XE "</w:instrText>
      </w:r>
      <w:r w:rsidR="00A63F16" w:rsidRPr="00F13908">
        <w:rPr>
          <w:b/>
        </w:rPr>
        <w:instrText>Cosine</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20700F">
        <w:instrText>Trigonometry:Cosine</w:instrText>
      </w:r>
      <w:r w:rsidR="00455EE2">
        <w:instrText xml:space="preserve">" </w:instrText>
      </w:r>
      <w:r w:rsidR="00F66873">
        <w:rPr>
          <w:b/>
        </w:rPr>
        <w:fldChar w:fldCharType="end"/>
      </w:r>
      <w:r>
        <w:t xml:space="preserve"> function:  </w:t>
      </w:r>
      <w:r w:rsidRPr="004E65AA">
        <w:rPr>
          <w:position w:val="-24"/>
        </w:rPr>
        <w:object w:dxaOrig="1120" w:dyaOrig="620" w14:anchorId="437E70EF">
          <v:shape id="_x0000_i1230" type="#_x0000_t75" style="width:56pt;height:31pt" o:ole="">
            <v:imagedata r:id="rId401" o:title=""/>
          </v:shape>
          <o:OLEObject Type="Embed" ProgID="Equation.3" ShapeID="_x0000_i1230" DrawAspect="Content" ObjectID="_1717921261" r:id="rId402"/>
        </w:object>
      </w:r>
    </w:p>
    <w:p w14:paraId="2642B13F" w14:textId="77777777" w:rsidR="00773848" w:rsidRDefault="00773848" w:rsidP="00A05215"/>
    <w:p w14:paraId="679677E1" w14:textId="77777777" w:rsidR="00773848" w:rsidRDefault="00773848" w:rsidP="00A05215"/>
    <w:p w14:paraId="1281E335" w14:textId="77777777" w:rsidR="00A05215" w:rsidRDefault="00A05215" w:rsidP="00A05215">
      <w:r>
        <w:t xml:space="preserve">In this chapter, we will explore these functions </w:t>
      </w:r>
      <w:r w:rsidR="00B35A01">
        <w:t>using both circles and</w:t>
      </w:r>
      <w:r>
        <w:t xml:space="preserve"> right triangles.  In the next </w:t>
      </w:r>
      <w:r w:rsidR="003C20F0">
        <w:t>chapter,</w:t>
      </w:r>
      <w:r>
        <w:t xml:space="preserve"> we will take a closer </w:t>
      </w:r>
      <w:r w:rsidR="004739F6">
        <w:t xml:space="preserve">look </w:t>
      </w:r>
      <w:r>
        <w:t>at the behavior and characteristics of the sine and cosine functions.</w:t>
      </w:r>
    </w:p>
    <w:p w14:paraId="1BF63462" w14:textId="77777777" w:rsidR="00A05215" w:rsidRDefault="00A05215" w:rsidP="00A05215"/>
    <w:p w14:paraId="4F445C0E" w14:textId="77777777" w:rsidR="00EF41F4" w:rsidRDefault="00EF41F4" w:rsidP="00A05215"/>
    <w:p w14:paraId="0C8C77BB" w14:textId="77777777" w:rsidR="00A05215" w:rsidRDefault="00A05215" w:rsidP="00A05215">
      <w:pPr>
        <w:pStyle w:val="ExampleHeader"/>
      </w:pPr>
      <w:r>
        <w:t>Example 1</w:t>
      </w:r>
    </w:p>
    <w:p w14:paraId="03D9F0F7" w14:textId="77777777" w:rsidR="00A05215" w:rsidRDefault="00A05215" w:rsidP="00A05215">
      <w:pPr>
        <w:pStyle w:val="Example"/>
      </w:pPr>
      <w:r>
        <w:t>The point (3, 4) is on the circle of radius 5 at some angle</w:t>
      </w:r>
      <w:r w:rsidRPr="004539BC">
        <w:rPr>
          <w:i/>
        </w:rPr>
        <w:t xml:space="preserve"> θ</w:t>
      </w:r>
      <w:r>
        <w:t xml:space="preserve">.  Find </w:t>
      </w:r>
      <w:r w:rsidRPr="004E65AA">
        <w:rPr>
          <w:position w:val="-10"/>
        </w:rPr>
        <w:object w:dxaOrig="700" w:dyaOrig="320" w14:anchorId="64BF520B">
          <v:shape id="_x0000_i1231" type="#_x0000_t75" style="width:34.5pt;height:16pt" o:ole="">
            <v:imagedata r:id="rId403" o:title=""/>
          </v:shape>
          <o:OLEObject Type="Embed" ProgID="Equation.3" ShapeID="_x0000_i1231" DrawAspect="Content" ObjectID="_1717921262" r:id="rId404"/>
        </w:object>
      </w:r>
      <w:r>
        <w:t xml:space="preserve">and </w:t>
      </w:r>
      <w:r w:rsidRPr="004E65AA">
        <w:rPr>
          <w:position w:val="-10"/>
        </w:rPr>
        <w:object w:dxaOrig="660" w:dyaOrig="320" w14:anchorId="1ABB6C4E">
          <v:shape id="_x0000_i1232" type="#_x0000_t75" style="width:32.5pt;height:16pt" o:ole="">
            <v:imagedata r:id="rId405" o:title=""/>
          </v:shape>
          <o:OLEObject Type="Embed" ProgID="Equation.3" ShapeID="_x0000_i1232" DrawAspect="Content" ObjectID="_1717921263" r:id="rId406"/>
        </w:object>
      </w:r>
      <w:r>
        <w:t>.</w:t>
      </w:r>
    </w:p>
    <w:p w14:paraId="5AFDF7C4" w14:textId="77777777" w:rsidR="00A05215" w:rsidRDefault="00A05215" w:rsidP="00A05215">
      <w:pPr>
        <w:pStyle w:val="Example"/>
      </w:pPr>
    </w:p>
    <w:p w14:paraId="5C16F158" w14:textId="77777777" w:rsidR="00A05215" w:rsidRDefault="00A05215" w:rsidP="00A05215">
      <w:pPr>
        <w:pStyle w:val="Example"/>
      </w:pPr>
      <w:r>
        <w:t>Knowing the radius of the circle and coordinates of the point, we can evaluate the cosine and sine functions as the ratio of the sides.</w:t>
      </w:r>
    </w:p>
    <w:p w14:paraId="7735A052" w14:textId="77777777" w:rsidR="00A05215" w:rsidRDefault="00A05215" w:rsidP="00A05215">
      <w:pPr>
        <w:pStyle w:val="Example"/>
      </w:pPr>
      <w:r w:rsidRPr="004E65AA">
        <w:rPr>
          <w:position w:val="-24"/>
        </w:rPr>
        <w:object w:dxaOrig="1520" w:dyaOrig="620" w14:anchorId="2336ACED">
          <v:shape id="_x0000_i1233" type="#_x0000_t75" style="width:76pt;height:31pt" o:ole="">
            <v:imagedata r:id="rId407" o:title=""/>
          </v:shape>
          <o:OLEObject Type="Embed" ProgID="Equation.3" ShapeID="_x0000_i1233" DrawAspect="Content" ObjectID="_1717921264" r:id="rId408"/>
        </w:object>
      </w:r>
      <w:r>
        <w:tab/>
      </w:r>
      <w:r>
        <w:tab/>
      </w:r>
      <w:r w:rsidRPr="004E65AA">
        <w:rPr>
          <w:position w:val="-24"/>
        </w:rPr>
        <w:object w:dxaOrig="1500" w:dyaOrig="620" w14:anchorId="0394C99B">
          <v:shape id="_x0000_i1234" type="#_x0000_t75" style="width:74.5pt;height:31pt" o:ole="">
            <v:imagedata r:id="rId409" o:title=""/>
          </v:shape>
          <o:OLEObject Type="Embed" ProgID="Equation.3" ShapeID="_x0000_i1234" DrawAspect="Content" ObjectID="_1717921265" r:id="rId410"/>
        </w:object>
      </w:r>
    </w:p>
    <w:p w14:paraId="5F546472" w14:textId="77777777" w:rsidR="00A05215" w:rsidRDefault="00A05215" w:rsidP="00A05215"/>
    <w:p w14:paraId="439E5097" w14:textId="77777777" w:rsidR="00A05215" w:rsidRDefault="00A05215" w:rsidP="00A05215"/>
    <w:p w14:paraId="2B868F44" w14:textId="77777777" w:rsidR="00A05215" w:rsidRDefault="00A05215" w:rsidP="00A05215">
      <w:r>
        <w:t xml:space="preserve">There are a few cosine and sine values which we can determine </w:t>
      </w:r>
      <w:proofErr w:type="gramStart"/>
      <w:r>
        <w:t>fairly easily</w:t>
      </w:r>
      <w:proofErr w:type="gramEnd"/>
      <w:r>
        <w:t xml:space="preserve"> because the</w:t>
      </w:r>
      <w:r w:rsidR="00B35A01">
        <w:t xml:space="preserve"> corresponding point on the circle</w:t>
      </w:r>
      <w:r>
        <w:t xml:space="preserve"> fall</w:t>
      </w:r>
      <w:r w:rsidR="00B35A01">
        <w:t>s</w:t>
      </w:r>
      <w:r>
        <w:t xml:space="preserve"> on the </w:t>
      </w:r>
      <w:r w:rsidRPr="004539BC">
        <w:rPr>
          <w:i/>
        </w:rPr>
        <w:t xml:space="preserve">x </w:t>
      </w:r>
      <w:r>
        <w:t xml:space="preserve">or </w:t>
      </w:r>
      <w:r w:rsidRPr="004539BC">
        <w:rPr>
          <w:i/>
        </w:rPr>
        <w:t>y</w:t>
      </w:r>
      <w:r>
        <w:t xml:space="preserve"> axis.</w:t>
      </w:r>
    </w:p>
    <w:p w14:paraId="6432F872" w14:textId="77777777" w:rsidR="00A05215" w:rsidRDefault="00A05215" w:rsidP="00A05215"/>
    <w:p w14:paraId="127217F7" w14:textId="77777777" w:rsidR="00A05215" w:rsidRDefault="00A05215" w:rsidP="00A05215"/>
    <w:p w14:paraId="3E0E1D72" w14:textId="77777777" w:rsidR="00A05215" w:rsidRDefault="00450FE4" w:rsidP="00A05215">
      <w:pPr>
        <w:pStyle w:val="ExampleHeader"/>
      </w:pPr>
      <w:r>
        <w:rPr>
          <w:noProof/>
        </w:rPr>
        <mc:AlternateContent>
          <mc:Choice Requires="wps">
            <w:drawing>
              <wp:anchor distT="0" distB="0" distL="114300" distR="114300" simplePos="0" relativeHeight="251653632" behindDoc="0" locked="0" layoutInCell="1" allowOverlap="1" wp14:anchorId="7E06FA0D" wp14:editId="6CB3AE25">
                <wp:simplePos x="0" y="0"/>
                <wp:positionH relativeFrom="column">
                  <wp:posOffset>4406265</wp:posOffset>
                </wp:positionH>
                <wp:positionV relativeFrom="paragraph">
                  <wp:posOffset>161925</wp:posOffset>
                </wp:positionV>
                <wp:extent cx="702945" cy="351155"/>
                <wp:effectExtent l="0" t="0" r="0" b="0"/>
                <wp:wrapNone/>
                <wp:docPr id="25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6733C" w14:textId="77777777" w:rsidR="007F7B8D" w:rsidRPr="00174B19" w:rsidRDefault="007F7B8D" w:rsidP="00A05215">
                            <w:r w:rsidRPr="00174B19">
                              <w:t>(</w:t>
                            </w:r>
                            <w:r w:rsidRPr="00540C2E">
                              <w:t>0</w:t>
                            </w:r>
                            <w:r w:rsidRPr="00174B19">
                              <w:t xml:space="preserve">, </w:t>
                            </w:r>
                            <w:r>
                              <w:rPr>
                                <w:i/>
                              </w:rPr>
                              <w:t>r</w:t>
                            </w:r>
                            <w:r w:rsidRPr="00174B19">
                              <w:t>)</w:t>
                            </w:r>
                          </w:p>
                        </w:txbxContent>
                      </wps:txbx>
                      <wps:bodyPr rot="0" vert="horz" wrap="square" lIns="90125" tIns="45065" rIns="90125" bIns="4506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FA0D" id="Text Box 256" o:spid="_x0000_s1229" type="#_x0000_t202" style="position:absolute;margin-left:346.95pt;margin-top:12.75pt;width:55.35pt;height:2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" filled="f" stroked="f">
                <v:textbox inset="2.50347mm,1.2518mm,2.50347mm,1.2518mm">
                  <w:txbxContent>
                    <w:p w14:paraId="4D36733C" w14:textId="77777777" w:rsidR="007F7B8D" w:rsidRPr="00174B19" w:rsidRDefault="007F7B8D" w:rsidP="00A05215">
                      <w:r w:rsidRPr="00174B19">
                        <w:t>(</w:t>
                      </w:r>
                      <w:r w:rsidRPr="00540C2E">
                        <w:t>0</w:t>
                      </w:r>
                      <w:r w:rsidRPr="00174B19">
                        <w:t xml:space="preserve">, </w:t>
                      </w:r>
                      <w:r>
                        <w:rPr>
                          <w:i/>
                        </w:rPr>
                        <w:t>r</w:t>
                      </w:r>
                      <w:r w:rsidRPr="00174B19">
                        <w:t>)</w:t>
                      </w:r>
                    </w:p>
                  </w:txbxContent>
                </v:textbox>
              </v:shape>
            </w:pict>
          </mc:Fallback>
        </mc:AlternateContent>
      </w:r>
      <w:r w:rsidR="00A05215">
        <w:t>Example 2</w:t>
      </w:r>
    </w:p>
    <w:p w14:paraId="3E8C7987" w14:textId="77777777" w:rsidR="00A05215" w:rsidRDefault="00450FE4" w:rsidP="00A05215">
      <w:pPr>
        <w:pStyle w:val="Example"/>
      </w:pPr>
      <w:r>
        <w:rPr>
          <w:noProof/>
        </w:rPr>
        <mc:AlternateContent>
          <mc:Choice Requires="wpc">
            <w:drawing>
              <wp:anchor distT="0" distB="0" distL="114300" distR="114300" simplePos="0" relativeHeight="251652608" behindDoc="0" locked="0" layoutInCell="1" allowOverlap="1" wp14:anchorId="442CB129" wp14:editId="6617BDBD">
                <wp:simplePos x="0" y="0"/>
                <wp:positionH relativeFrom="column">
                  <wp:posOffset>3515995</wp:posOffset>
                </wp:positionH>
                <wp:positionV relativeFrom="paragraph">
                  <wp:posOffset>10795</wp:posOffset>
                </wp:positionV>
                <wp:extent cx="1907540" cy="1898650"/>
                <wp:effectExtent l="1270" t="0" r="0" b="0"/>
                <wp:wrapSquare wrapText="bothSides"/>
                <wp:docPr id="168" name="Canvas 247" descr="A circle radius r centered at the origin.  A line with length r is drawn at 90 degrees up to the point 0 comma 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0" name="Oval 249"/>
                        <wps:cNvSpPr>
                          <a:spLocks noChangeArrowheads="1"/>
                        </wps:cNvSpPr>
                        <wps:spPr bwMode="auto">
                          <a:xfrm>
                            <a:off x="247015" y="235585"/>
                            <a:ext cx="1384300" cy="1385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50"/>
                        <wps:cNvCnPr>
                          <a:cxnSpLocks noChangeShapeType="1"/>
                        </wps:cNvCnPr>
                        <wps:spPr bwMode="auto">
                          <a:xfrm>
                            <a:off x="48895" y="928370"/>
                            <a:ext cx="178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251"/>
                        <wps:cNvCnPr>
                          <a:cxnSpLocks noChangeShapeType="1"/>
                        </wps:cNvCnPr>
                        <wps:spPr bwMode="auto">
                          <a:xfrm>
                            <a:off x="939165" y="37465"/>
                            <a:ext cx="0" cy="178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Oval 252"/>
                        <wps:cNvSpPr>
                          <a:spLocks noChangeArrowheads="1"/>
                        </wps:cNvSpPr>
                        <wps:spPr bwMode="auto">
                          <a:xfrm>
                            <a:off x="916940" y="208280"/>
                            <a:ext cx="47625" cy="469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 name="Text Box 253"/>
                        <wps:cNvSpPr txBox="1">
                          <a:spLocks noChangeArrowheads="1"/>
                        </wps:cNvSpPr>
                        <wps:spPr bwMode="auto">
                          <a:xfrm>
                            <a:off x="743585" y="437515"/>
                            <a:ext cx="29337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B571"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161" name="Text Box 254"/>
                        <wps:cNvSpPr txBox="1">
                          <a:spLocks noChangeArrowheads="1"/>
                        </wps:cNvSpPr>
                        <wps:spPr bwMode="auto">
                          <a:xfrm>
                            <a:off x="984885" y="624205"/>
                            <a:ext cx="4019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B92D4" w14:textId="77777777" w:rsidR="007F7B8D" w:rsidRPr="00D724B4" w:rsidRDefault="007F7B8D" w:rsidP="00A05215">
                              <w:r>
                                <w:t>90°</w:t>
                              </w:r>
                            </w:p>
                            <w:p w14:paraId="663CB78A" w14:textId="77777777" w:rsidR="007F7B8D" w:rsidRPr="00540C2E" w:rsidRDefault="007F7B8D" w:rsidP="00A05215"/>
                          </w:txbxContent>
                        </wps:txbx>
                        <wps:bodyPr rot="0" vert="horz" wrap="square" lIns="90125" tIns="45065" rIns="90125" bIns="45065" anchor="t" anchorCtr="0" upright="1">
                          <a:noAutofit/>
                        </wps:bodyPr>
                      </wps:wsp>
                      <wps:wsp>
                        <wps:cNvPr id="162" name="Arc 255"/>
                        <wps:cNvSpPr>
                          <a:spLocks/>
                        </wps:cNvSpPr>
                        <wps:spPr bwMode="auto">
                          <a:xfrm rot="1260081">
                            <a:off x="920750" y="803910"/>
                            <a:ext cx="129540" cy="138430"/>
                          </a:xfrm>
                          <a:custGeom>
                            <a:avLst/>
                            <a:gdLst>
                              <a:gd name="T0" fmla="*/ 0 w 21600"/>
                              <a:gd name="T1" fmla="*/ 26 h 21600"/>
                              <a:gd name="T2" fmla="*/ 339 w 21600"/>
                              <a:gd name="T3" fmla="*/ 151 h 21600"/>
                              <a:gd name="T4" fmla="*/ 111 w 21600"/>
                              <a:gd name="T5" fmla="*/ 2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276"/>
                                </a:moveTo>
                                <a:cubicBezTo>
                                  <a:pt x="2997" y="779"/>
                                  <a:pt x="6302" y="0"/>
                                  <a:pt x="9653" y="0"/>
                                </a:cubicBezTo>
                                <a:cubicBezTo>
                                  <a:pt x="18317" y="0"/>
                                  <a:pt x="26143" y="5177"/>
                                  <a:pt x="29532" y="13151"/>
                                </a:cubicBezTo>
                              </a:path>
                              <a:path w="21600" h="21600" stroke="0" extrusionOk="0">
                                <a:moveTo>
                                  <a:pt x="-1" y="2276"/>
                                </a:moveTo>
                                <a:cubicBezTo>
                                  <a:pt x="2997" y="779"/>
                                  <a:pt x="6302" y="0"/>
                                  <a:pt x="9653" y="0"/>
                                </a:cubicBezTo>
                                <a:cubicBezTo>
                                  <a:pt x="18317" y="0"/>
                                  <a:pt x="26143" y="5177"/>
                                  <a:pt x="29532" y="13151"/>
                                </a:cubicBezTo>
                                <a:lnTo>
                                  <a:pt x="9653" y="21600"/>
                                </a:lnTo>
                                <a:lnTo>
                                  <a:pt x="-1" y="22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2CB129" id="Canvas 247" o:spid="_x0000_s1230" editas="canvas" alt="A circle radius r centered at the origin.  A line with length r is drawn at 90 degrees up to the point 0 comma r." style="position:absolute;left:0;text-align:left;margin-left:276.85pt;margin-top:.85pt;width:150.2pt;height:149.5pt;z-index:251652608;mso-position-horizontal-relative:text;mso-position-vertical-relative:text" coordsize="1907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">
                <v:shape id="_x0000_s1231" type="#_x0000_t75" alt="A circle radius r centered at the origin.  A line with length r is drawn at 90 degrees up to the point 0 comma r." style="position:absolute;width:19075;height:18986;visibility:visible;mso-wrap-style:square">
                  <v:fill o:detectmouseclick="t"/>
                  <v:path o:connecttype="none"/>
                </v:shape>
                <v:oval id="Oval 249" o:spid="_x0000_s1232" style="position:absolute;left:2470;top:2355;width:13843;height:1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shape id="AutoShape 250" o:spid="_x0000_s1233" type="#_x0000_t32" style="position:absolute;left:488;top:9283;width:17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251" o:spid="_x0000_s1234" type="#_x0000_t32" style="position:absolute;left:9391;top:374;width:0;height:17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oval id="Oval 252" o:spid="_x0000_s1235" style="position:absolute;left:9169;top:2082;width:47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" fillcolor="black"/>
                <v:shape id="Text Box 253" o:spid="_x0000_s1236" type="#_x0000_t202" style="position:absolute;left:7435;top:4375;width:293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" filled="f" stroked="f">
                  <v:textbox inset="2.50347mm,1.2518mm,2.50347mm,1.2518mm">
                    <w:txbxContent>
                      <w:p w14:paraId="4E35B571" w14:textId="77777777" w:rsidR="007F7B8D" w:rsidRPr="00174B19" w:rsidRDefault="007F7B8D" w:rsidP="00A05215">
                        <w:pPr>
                          <w:rPr>
                            <w:i/>
                          </w:rPr>
                        </w:pPr>
                        <w:r w:rsidRPr="00174B19">
                          <w:rPr>
                            <w:i/>
                          </w:rPr>
                          <w:t>r</w:t>
                        </w:r>
                      </w:p>
                    </w:txbxContent>
                  </v:textbox>
                </v:shape>
                <v:shape id="Text Box 254" o:spid="_x0000_s1237" type="#_x0000_t202" style="position:absolute;left:9848;top:6242;width:402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" filled="f" stroked="f">
                  <v:textbox inset="2.50347mm,1.2518mm,2.50347mm,1.2518mm">
                    <w:txbxContent>
                      <w:p w14:paraId="78FB92D4" w14:textId="77777777" w:rsidR="007F7B8D" w:rsidRPr="00D724B4" w:rsidRDefault="007F7B8D" w:rsidP="00A05215">
                        <w:r>
                          <w:t>90°</w:t>
                        </w:r>
                      </w:p>
                      <w:p w14:paraId="663CB78A" w14:textId="77777777" w:rsidR="007F7B8D" w:rsidRPr="00540C2E" w:rsidRDefault="007F7B8D" w:rsidP="00A05215"/>
                    </w:txbxContent>
                  </v:textbox>
                </v:shape>
                <v:shape id="Arc 255" o:spid="_x0000_s1238" style="position:absolute;left:9207;top:8039;width:1295;height:1384;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" path="m-1,2276nfc2997,779,6302,,9653,v8664,,16490,5177,19879,13151em-1,2276nsc2997,779,6302,,9653,v8664,,16490,5177,19879,13151l9653,21600,-1,2276xe" filled="f">
                  <v:path arrowok="t" o:extrusionok="f" o:connecttype="custom" o:connectlocs="0,167;2033,968;666,1589" o:connectangles="0,0,0"/>
                </v:shape>
                <w10:wrap type="square"/>
              </v:group>
            </w:pict>
          </mc:Fallback>
        </mc:AlternateContent>
      </w:r>
      <w:r w:rsidR="00A05215">
        <w:t xml:space="preserve">Find </w:t>
      </w:r>
      <w:r w:rsidR="00A05215" w:rsidRPr="008A4BC3">
        <w:rPr>
          <w:position w:val="-10"/>
        </w:rPr>
        <w:object w:dxaOrig="880" w:dyaOrig="320" w14:anchorId="568A4859">
          <v:shape id="_x0000_i1235" type="#_x0000_t75" style="width:44.5pt;height:16pt" o:ole="">
            <v:imagedata r:id="rId411" o:title=""/>
          </v:shape>
          <o:OLEObject Type="Embed" ProgID="Equation.3" ShapeID="_x0000_i1235" DrawAspect="Content" ObjectID="_1717921266" r:id="rId412"/>
        </w:object>
      </w:r>
      <w:r w:rsidR="00A05215">
        <w:t xml:space="preserve"> and </w:t>
      </w:r>
      <w:r w:rsidR="00A05215" w:rsidRPr="008A4BC3">
        <w:rPr>
          <w:position w:val="-10"/>
        </w:rPr>
        <w:object w:dxaOrig="840" w:dyaOrig="320" w14:anchorId="1206691C">
          <v:shape id="_x0000_i1236" type="#_x0000_t75" style="width:41pt;height:16pt" o:ole="">
            <v:imagedata r:id="rId413" o:title=""/>
          </v:shape>
          <o:OLEObject Type="Embed" ProgID="Equation.3" ShapeID="_x0000_i1236" DrawAspect="Content" ObjectID="_1717921267" r:id="rId414"/>
        </w:object>
      </w:r>
    </w:p>
    <w:p w14:paraId="2E1F0517" w14:textId="77777777" w:rsidR="00A05215" w:rsidRDefault="00A05215" w:rsidP="00A05215">
      <w:pPr>
        <w:pStyle w:val="Example"/>
      </w:pPr>
    </w:p>
    <w:p w14:paraId="7712FD0C" w14:textId="77777777" w:rsidR="00A05215" w:rsidRDefault="00A05215" w:rsidP="00A05215">
      <w:pPr>
        <w:pStyle w:val="Example"/>
      </w:pPr>
      <w:r>
        <w:t xml:space="preserve">On any circle, </w:t>
      </w:r>
      <w:r w:rsidR="00B35A01">
        <w:t xml:space="preserve">the terminal side of </w:t>
      </w:r>
      <w:r>
        <w:t xml:space="preserve">a </w:t>
      </w:r>
      <w:proofErr w:type="gramStart"/>
      <w:r>
        <w:t>90 degree</w:t>
      </w:r>
      <w:proofErr w:type="gramEnd"/>
      <w:r>
        <w:t xml:space="preserve"> angle points straight up, so the coordinates of the </w:t>
      </w:r>
      <w:r w:rsidR="00B35A01">
        <w:t xml:space="preserve">corresponding </w:t>
      </w:r>
      <w:r>
        <w:t xml:space="preserve">point on the circle would be (0, </w:t>
      </w:r>
      <w:r>
        <w:rPr>
          <w:i/>
        </w:rPr>
        <w:t>r</w:t>
      </w:r>
      <w:r>
        <w:t>).  Using our definitions of cosine and sine,</w:t>
      </w:r>
    </w:p>
    <w:p w14:paraId="2E82B051" w14:textId="77777777" w:rsidR="00A05215" w:rsidRDefault="00A05215" w:rsidP="00A05215">
      <w:pPr>
        <w:pStyle w:val="Example"/>
      </w:pPr>
      <w:r w:rsidRPr="00FF250B">
        <w:rPr>
          <w:position w:val="-24"/>
        </w:rPr>
        <w:object w:dxaOrig="2079" w:dyaOrig="620" w14:anchorId="1AFB0FE5">
          <v:shape id="_x0000_i1237" type="#_x0000_t75" style="width:102pt;height:31pt" o:ole="">
            <v:imagedata r:id="rId415" o:title=""/>
          </v:shape>
          <o:OLEObject Type="Embed" ProgID="Equation.3" ShapeID="_x0000_i1237" DrawAspect="Content" ObjectID="_1717921268" r:id="rId416"/>
        </w:object>
      </w:r>
    </w:p>
    <w:p w14:paraId="66B2F01C" w14:textId="77777777" w:rsidR="00A05215" w:rsidRDefault="00A05215" w:rsidP="00A05215">
      <w:pPr>
        <w:pStyle w:val="Example"/>
      </w:pPr>
      <w:r w:rsidRPr="00FF250B">
        <w:rPr>
          <w:position w:val="-24"/>
        </w:rPr>
        <w:object w:dxaOrig="2020" w:dyaOrig="620" w14:anchorId="2C9D8AED">
          <v:shape id="_x0000_i1238" type="#_x0000_t75" style="width:101.5pt;height:31pt" o:ole="">
            <v:imagedata r:id="rId417" o:title=""/>
          </v:shape>
          <o:OLEObject Type="Embed" ProgID="Equation.3" ShapeID="_x0000_i1238" DrawAspect="Content" ObjectID="_1717921269" r:id="rId418"/>
        </w:object>
      </w:r>
    </w:p>
    <w:p w14:paraId="79B25675" w14:textId="77777777" w:rsidR="00A05215" w:rsidRDefault="00A05215" w:rsidP="00A05215"/>
    <w:p w14:paraId="49ABC31C" w14:textId="77777777" w:rsidR="0071251C" w:rsidRDefault="0071251C" w:rsidP="00A05215"/>
    <w:p w14:paraId="5D68E5B5" w14:textId="77777777" w:rsidR="0071251C" w:rsidRDefault="0071251C" w:rsidP="00A05215"/>
    <w:p w14:paraId="1C41371C" w14:textId="77777777" w:rsidR="00A05215" w:rsidRDefault="00A05215" w:rsidP="00A05215"/>
    <w:p w14:paraId="0CEBE54C" w14:textId="77777777" w:rsidR="00A05215" w:rsidRDefault="00A05215" w:rsidP="00A05215">
      <w:pPr>
        <w:pStyle w:val="TryitNow"/>
      </w:pPr>
      <w:r>
        <w:lastRenderedPageBreak/>
        <w:t>Try it Now</w:t>
      </w:r>
    </w:p>
    <w:p w14:paraId="50C849F5" w14:textId="77777777" w:rsidR="00A05215" w:rsidRDefault="00A05215" w:rsidP="0071251C">
      <w:pPr>
        <w:pStyle w:val="TryitNowbody"/>
        <w:numPr>
          <w:ilvl w:val="0"/>
          <w:numId w:val="2"/>
        </w:numPr>
        <w:ind w:left="360"/>
      </w:pPr>
      <w:r>
        <w:t xml:space="preserve">Find cosine and sine of the angle </w:t>
      </w:r>
      <w:r w:rsidRPr="00FF250B">
        <w:rPr>
          <w:position w:val="-6"/>
        </w:rPr>
        <w:object w:dxaOrig="220" w:dyaOrig="220" w14:anchorId="32E76B8F">
          <v:shape id="_x0000_i1239" type="#_x0000_t75" style="width:11pt;height:11pt" o:ole="">
            <v:imagedata r:id="rId419" o:title=""/>
          </v:shape>
          <o:OLEObject Type="Embed" ProgID="Equation.3" ShapeID="_x0000_i1239" DrawAspect="Content" ObjectID="_1717921270" r:id="rId420"/>
        </w:object>
      </w:r>
      <w:r w:rsidR="00B35A01">
        <w:t>.</w:t>
      </w:r>
    </w:p>
    <w:p w14:paraId="2ECA226F" w14:textId="77777777" w:rsidR="00A05215" w:rsidRDefault="00A05215" w:rsidP="00A05215"/>
    <w:p w14:paraId="1B97BB6B" w14:textId="77777777" w:rsidR="00776135" w:rsidRDefault="00776135" w:rsidP="00A05215"/>
    <w:p w14:paraId="26FDA91A" w14:textId="77777777" w:rsidR="00A05215" w:rsidRDefault="00A05215" w:rsidP="00A05215">
      <w:r>
        <w:t>Notice that the definitions above can also be stated as:</w:t>
      </w:r>
    </w:p>
    <w:p w14:paraId="6C4D0AE2" w14:textId="77777777" w:rsidR="00A05215" w:rsidRDefault="00A05215" w:rsidP="00A05215"/>
    <w:p w14:paraId="62A76208" w14:textId="77777777" w:rsidR="00EF41F4" w:rsidRDefault="00EF41F4" w:rsidP="00A05215"/>
    <w:p w14:paraId="4A68B654" w14:textId="77777777" w:rsidR="00A05215" w:rsidRDefault="00F750D9" w:rsidP="00A05215">
      <w:pPr>
        <w:pStyle w:val="DefinitionHeader"/>
      </w:pPr>
      <w:r>
        <w:t>Coordinates of the Point on a Circle at a Given Angle</w:t>
      </w:r>
    </w:p>
    <w:p w14:paraId="2E27A429" w14:textId="77777777" w:rsidR="00A05215" w:rsidRDefault="00A05215" w:rsidP="00A05215">
      <w:pPr>
        <w:pStyle w:val="Definition"/>
      </w:pPr>
      <w:r>
        <w:t>O</w:t>
      </w:r>
      <w:r w:rsidRPr="00174B19">
        <w:t>n</w:t>
      </w:r>
      <w:r>
        <w:t xml:space="preserve"> a circle of radius </w:t>
      </w:r>
      <w:r>
        <w:rPr>
          <w:i/>
        </w:rPr>
        <w:t>r</w:t>
      </w:r>
      <w:r>
        <w:t xml:space="preserve"> at an angle of </w:t>
      </w:r>
      <w:r w:rsidRPr="008A6C46">
        <w:rPr>
          <w:position w:val="-6"/>
        </w:rPr>
        <w:object w:dxaOrig="200" w:dyaOrig="279" w14:anchorId="73160F08">
          <v:shape id="_x0000_i1240" type="#_x0000_t75" style="width:10pt;height:14.5pt" o:ole="">
            <v:imagedata r:id="rId396" o:title=""/>
          </v:shape>
          <o:OLEObject Type="Embed" ProgID="Equation.3" ShapeID="_x0000_i1240" DrawAspect="Content" ObjectID="_1717921271" r:id="rId421"/>
        </w:object>
      </w:r>
      <w:r>
        <w:t xml:space="preserve">, we can find the </w:t>
      </w:r>
      <w:r w:rsidR="00EF41F4">
        <w:rPr>
          <w:b/>
        </w:rPr>
        <w:t xml:space="preserve">coordinates of the </w:t>
      </w:r>
      <w:r w:rsidRPr="00EF41F4">
        <w:rPr>
          <w:b/>
        </w:rPr>
        <w:t xml:space="preserve">point </w:t>
      </w:r>
      <w:r w:rsidR="0071251C">
        <w:rPr>
          <w:b/>
        </w:rPr>
        <w:br/>
      </w:r>
      <w:r w:rsidRPr="00EF41F4">
        <w:rPr>
          <w:b/>
        </w:rPr>
        <w:t>(</w:t>
      </w:r>
      <w:r w:rsidRPr="00EF41F4">
        <w:rPr>
          <w:b/>
          <w:i/>
        </w:rPr>
        <w:t>x</w:t>
      </w:r>
      <w:r w:rsidRPr="00EF41F4">
        <w:rPr>
          <w:b/>
        </w:rPr>
        <w:t xml:space="preserve">, </w:t>
      </w:r>
      <w:r w:rsidRPr="00EF41F4">
        <w:rPr>
          <w:b/>
          <w:i/>
        </w:rPr>
        <w:t>y</w:t>
      </w:r>
      <w:r w:rsidRPr="00EF41F4">
        <w:rPr>
          <w:b/>
        </w:rPr>
        <w:t>)</w:t>
      </w:r>
      <w:r w:rsidR="00A72411">
        <w:rPr>
          <w:b/>
        </w:rPr>
        <w:t xml:space="preserve"> </w:t>
      </w:r>
      <w:r w:rsidR="00F66873">
        <w:rPr>
          <w:b/>
        </w:rPr>
        <w:fldChar w:fldCharType="begin"/>
      </w:r>
      <w:r w:rsidR="00A72411">
        <w:instrText xml:space="preserve"> XE "</w:instrText>
      </w:r>
      <w:r w:rsidR="00A72411" w:rsidRPr="005F0F80">
        <w:instrText>Circle</w:instrText>
      </w:r>
      <w:r w:rsidR="003870F2">
        <w:instrText>s</w:instrText>
      </w:r>
      <w:r w:rsidR="00A72411" w:rsidRPr="005F0F80">
        <w:instrText>:Points on a Circle</w:instrText>
      </w:r>
      <w:r w:rsidR="00A72411">
        <w:instrText xml:space="preserve">" </w:instrText>
      </w:r>
      <w:r w:rsidR="00F66873">
        <w:rPr>
          <w:b/>
        </w:rPr>
        <w:fldChar w:fldCharType="end"/>
      </w:r>
      <w:r w:rsidR="00EF41F4">
        <w:rPr>
          <w:b/>
        </w:rPr>
        <w:t xml:space="preserve"> </w:t>
      </w:r>
      <w:r w:rsidR="00EF41F4">
        <w:t xml:space="preserve">at that angle </w:t>
      </w:r>
      <w:r>
        <w:t>using</w:t>
      </w:r>
    </w:p>
    <w:p w14:paraId="41D18519" w14:textId="77777777" w:rsidR="00A05215" w:rsidRDefault="00A05215" w:rsidP="00A05215">
      <w:pPr>
        <w:pStyle w:val="Definition"/>
      </w:pPr>
      <w:r w:rsidRPr="008A4BC3">
        <w:rPr>
          <w:position w:val="-10"/>
        </w:rPr>
        <w:object w:dxaOrig="1200" w:dyaOrig="320" w14:anchorId="304BAE0D">
          <v:shape id="_x0000_i1241" type="#_x0000_t75" style="width:61pt;height:16pt" o:ole="">
            <v:imagedata r:id="rId422" o:title=""/>
          </v:shape>
          <o:OLEObject Type="Embed" ProgID="Equation.3" ShapeID="_x0000_i1241" DrawAspect="Content" ObjectID="_1717921272" r:id="rId423"/>
        </w:object>
      </w:r>
    </w:p>
    <w:p w14:paraId="1DEBDF82" w14:textId="77777777" w:rsidR="00A05215" w:rsidRDefault="00A05215" w:rsidP="00A05215">
      <w:pPr>
        <w:pStyle w:val="Definition"/>
      </w:pPr>
      <w:r w:rsidRPr="008A4BC3">
        <w:rPr>
          <w:position w:val="-10"/>
        </w:rPr>
        <w:object w:dxaOrig="1180" w:dyaOrig="320" w14:anchorId="62610435">
          <v:shape id="_x0000_i1242" type="#_x0000_t75" style="width:59.5pt;height:16pt" o:ole="">
            <v:imagedata r:id="rId424" o:title=""/>
          </v:shape>
          <o:OLEObject Type="Embed" ProgID="Equation.3" ShapeID="_x0000_i1242" DrawAspect="Content" ObjectID="_1717921273" r:id="rId425"/>
        </w:object>
      </w:r>
    </w:p>
    <w:p w14:paraId="7CEA4661" w14:textId="77777777" w:rsidR="00A05215" w:rsidRDefault="00A05215" w:rsidP="00A05215">
      <w:pPr>
        <w:pStyle w:val="Definition"/>
      </w:pPr>
    </w:p>
    <w:p w14:paraId="429AF45E" w14:textId="77777777" w:rsidR="00EF41F4" w:rsidRDefault="00A05215" w:rsidP="00EF41F4">
      <w:pPr>
        <w:pStyle w:val="Definition"/>
      </w:pPr>
      <w:r>
        <w:t xml:space="preserve">On a unit circle, a circle with radius 1, </w:t>
      </w:r>
      <w:r w:rsidRPr="008A4BC3">
        <w:rPr>
          <w:position w:val="-10"/>
        </w:rPr>
        <w:object w:dxaOrig="1080" w:dyaOrig="320" w14:anchorId="3EEB5D24">
          <v:shape id="_x0000_i1243" type="#_x0000_t75" style="width:54.5pt;height:16pt" o:ole="">
            <v:imagedata r:id="rId426" o:title=""/>
          </v:shape>
          <o:OLEObject Type="Embed" ProgID="Equation.3" ShapeID="_x0000_i1243" DrawAspect="Content" ObjectID="_1717921274" r:id="rId427"/>
        </w:object>
      </w:r>
      <w:r>
        <w:t xml:space="preserve"> and </w:t>
      </w:r>
      <w:r w:rsidRPr="008A4BC3">
        <w:rPr>
          <w:position w:val="-10"/>
        </w:rPr>
        <w:object w:dxaOrig="1040" w:dyaOrig="320" w14:anchorId="6660F987">
          <v:shape id="_x0000_i1244" type="#_x0000_t75" style="width:50pt;height:16pt" o:ole="">
            <v:imagedata r:id="rId428" o:title=""/>
          </v:shape>
          <o:OLEObject Type="Embed" ProgID="Equation.3" ShapeID="_x0000_i1244" DrawAspect="Content" ObjectID="_1717921275" r:id="rId429"/>
        </w:object>
      </w:r>
      <w:r w:rsidR="00B35A01">
        <w:t>.</w:t>
      </w:r>
    </w:p>
    <w:p w14:paraId="4D9DA12D" w14:textId="77777777" w:rsidR="003C20F0" w:rsidRDefault="003C20F0" w:rsidP="00A05215"/>
    <w:p w14:paraId="333D0BD2" w14:textId="77777777" w:rsidR="003C20F0" w:rsidRDefault="003C20F0" w:rsidP="00A05215"/>
    <w:p w14:paraId="47FB5446" w14:textId="77777777" w:rsidR="003C20F0" w:rsidRDefault="00A05215" w:rsidP="00A05215">
      <w:r>
        <w:t xml:space="preserve">Utilizing the basic equation for a circle centered at the origin, </w:t>
      </w:r>
      <w:r w:rsidRPr="008A4BC3">
        <w:rPr>
          <w:position w:val="-10"/>
        </w:rPr>
        <w:object w:dxaOrig="1260" w:dyaOrig="360" w14:anchorId="3151ACE0">
          <v:shape id="_x0000_i1245" type="#_x0000_t75" style="width:62pt;height:17.5pt" o:ole="">
            <v:imagedata r:id="rId430" o:title=""/>
          </v:shape>
          <o:OLEObject Type="Embed" ProgID="Equation.3" ShapeID="_x0000_i1245" DrawAspect="Content" ObjectID="_1717921276" r:id="rId431"/>
        </w:object>
      </w:r>
      <w:r>
        <w:t>, combined with the relationships above, we can establish a new identity.</w:t>
      </w:r>
    </w:p>
    <w:p w14:paraId="0FDCEB3B" w14:textId="77777777" w:rsidR="0071251C" w:rsidRDefault="0071251C" w:rsidP="00A05215"/>
    <w:p w14:paraId="2938FC32" w14:textId="77777777" w:rsidR="00A05215" w:rsidRDefault="00A05215" w:rsidP="00A05215">
      <w:r w:rsidRPr="008A4BC3">
        <w:rPr>
          <w:position w:val="-10"/>
        </w:rPr>
        <w:object w:dxaOrig="1260" w:dyaOrig="360" w14:anchorId="2561D861">
          <v:shape id="_x0000_i1246" type="#_x0000_t75" style="width:62pt;height:17.5pt" o:ole="">
            <v:imagedata r:id="rId430" o:title=""/>
          </v:shape>
          <o:OLEObject Type="Embed" ProgID="Equation.3" ShapeID="_x0000_i1246" DrawAspect="Content" ObjectID="_1717921277" r:id="rId432"/>
        </w:object>
      </w:r>
      <w:r>
        <w:t xml:space="preserve"> </w:t>
      </w:r>
      <w:r>
        <w:tab/>
      </w:r>
      <w:r>
        <w:tab/>
      </w:r>
      <w:r>
        <w:tab/>
      </w:r>
      <w:r>
        <w:tab/>
        <w:t>substituting the relations above,</w:t>
      </w:r>
    </w:p>
    <w:p w14:paraId="0A2FC1C4" w14:textId="77777777" w:rsidR="00A05215" w:rsidRDefault="00A05215" w:rsidP="00A05215">
      <w:r w:rsidRPr="008A4BC3">
        <w:rPr>
          <w:position w:val="-10"/>
        </w:rPr>
        <w:object w:dxaOrig="2799" w:dyaOrig="360" w14:anchorId="35B6D443">
          <v:shape id="_x0000_i1247" type="#_x0000_t75" style="width:140pt;height:17.5pt" o:ole="">
            <v:imagedata r:id="rId433" o:title=""/>
          </v:shape>
          <o:OLEObject Type="Embed" ProgID="Equation.3" ShapeID="_x0000_i1247" DrawAspect="Content" ObjectID="_1717921278" r:id="rId434"/>
        </w:object>
      </w:r>
      <w:r>
        <w:tab/>
      </w:r>
      <w:r>
        <w:tab/>
        <w:t>simplifying,</w:t>
      </w:r>
    </w:p>
    <w:p w14:paraId="65292723" w14:textId="77777777" w:rsidR="00A05215" w:rsidRPr="00B35A01" w:rsidRDefault="00A05215" w:rsidP="00A05215">
      <w:r w:rsidRPr="008A4BC3">
        <w:rPr>
          <w:position w:val="-10"/>
        </w:rPr>
        <w:object w:dxaOrig="2980" w:dyaOrig="360" w14:anchorId="41F9CBB5">
          <v:shape id="_x0000_i1248" type="#_x0000_t75" style="width:150pt;height:17.5pt" o:ole="">
            <v:imagedata r:id="rId435" o:title=""/>
          </v:shape>
          <o:OLEObject Type="Embed" ProgID="Equation.3" ShapeID="_x0000_i1248" DrawAspect="Content" ObjectID="_1717921279" r:id="rId436"/>
        </w:object>
      </w:r>
      <w:r>
        <w:tab/>
        <w:t xml:space="preserve">dividing by </w:t>
      </w:r>
      <w:r w:rsidRPr="008A4BC3">
        <w:rPr>
          <w:position w:val="-4"/>
        </w:rPr>
        <w:object w:dxaOrig="279" w:dyaOrig="300" w14:anchorId="2708AF87">
          <v:shape id="_x0000_i1249" type="#_x0000_t75" style="width:14.5pt;height:16pt" o:ole="">
            <v:imagedata r:id="rId437" o:title=""/>
          </v:shape>
          <o:OLEObject Type="Embed" ProgID="Equation.3" ShapeID="_x0000_i1249" DrawAspect="Content" ObjectID="_1717921280" r:id="rId438"/>
        </w:object>
      </w:r>
    </w:p>
    <w:p w14:paraId="76CF469F" w14:textId="77777777" w:rsidR="00A05215" w:rsidRDefault="00A05215" w:rsidP="00A05215">
      <w:r w:rsidRPr="008A4BC3">
        <w:rPr>
          <w:position w:val="-10"/>
        </w:rPr>
        <w:object w:dxaOrig="2400" w:dyaOrig="360" w14:anchorId="1342A08B">
          <v:shape id="_x0000_i1250" type="#_x0000_t75" style="width:121.5pt;height:17.5pt" o:ole="">
            <v:imagedata r:id="rId439" o:title=""/>
          </v:shape>
          <o:OLEObject Type="Embed" ProgID="Equation.3" ShapeID="_x0000_i1250" DrawAspect="Content" ObjectID="_1717921281" r:id="rId440"/>
        </w:object>
      </w:r>
      <w:r>
        <w:tab/>
      </w:r>
      <w:r>
        <w:tab/>
        <w:t>or using shorthand notation</w:t>
      </w:r>
    </w:p>
    <w:p w14:paraId="08D54AF6" w14:textId="77777777" w:rsidR="00A05215" w:rsidRDefault="00A05215" w:rsidP="00A05215">
      <w:r w:rsidRPr="008A4BC3">
        <w:rPr>
          <w:position w:val="-10"/>
        </w:rPr>
        <w:object w:dxaOrig="2079" w:dyaOrig="360" w14:anchorId="7E15A772">
          <v:shape id="_x0000_i1251" type="#_x0000_t75" style="width:102pt;height:17.5pt" o:ole="">
            <v:imagedata r:id="rId441" o:title=""/>
          </v:shape>
          <o:OLEObject Type="Embed" ProgID="Equation.3" ShapeID="_x0000_i1251" DrawAspect="Content" ObjectID="_1717921282" r:id="rId442"/>
        </w:object>
      </w:r>
    </w:p>
    <w:p w14:paraId="79A962F4" w14:textId="77777777" w:rsidR="00A05215" w:rsidRDefault="00A05215" w:rsidP="00A05215"/>
    <w:p w14:paraId="7246358E" w14:textId="77777777" w:rsidR="00A05215" w:rsidRDefault="00A05215" w:rsidP="00A05215">
      <w:r>
        <w:t xml:space="preserve">Here </w:t>
      </w:r>
      <w:r w:rsidRPr="008A4BC3">
        <w:rPr>
          <w:position w:val="-10"/>
        </w:rPr>
        <w:object w:dxaOrig="820" w:dyaOrig="360" w14:anchorId="1FC5AE09">
          <v:shape id="_x0000_i1252" type="#_x0000_t75" style="width:41pt;height:17.5pt" o:ole="">
            <v:imagedata r:id="rId443" o:title=""/>
          </v:shape>
          <o:OLEObject Type="Embed" ProgID="Equation.3" ShapeID="_x0000_i1252" DrawAspect="Content" ObjectID="_1717921283" r:id="rId444"/>
        </w:object>
      </w:r>
      <w:r>
        <w:t xml:space="preserve"> is a commonly used shorthand notation for </w:t>
      </w:r>
      <w:r w:rsidRPr="008A4BC3">
        <w:rPr>
          <w:position w:val="-10"/>
        </w:rPr>
        <w:object w:dxaOrig="940" w:dyaOrig="360" w14:anchorId="7DB25F37">
          <v:shape id="_x0000_i1253" type="#_x0000_t75" style="width:47.5pt;height:17.5pt" o:ole="">
            <v:imagedata r:id="rId445" o:title=""/>
          </v:shape>
          <o:OLEObject Type="Embed" ProgID="Equation.3" ShapeID="_x0000_i1253" DrawAspect="Content" ObjectID="_1717921284" r:id="rId446"/>
        </w:object>
      </w:r>
      <w:r>
        <w:t>.  Be aware that many calculators and computers do not understand the shorthand notation.</w:t>
      </w:r>
    </w:p>
    <w:p w14:paraId="0A817FCD" w14:textId="77777777" w:rsidR="00A05215" w:rsidRDefault="00A05215" w:rsidP="00A05215"/>
    <w:p w14:paraId="25108EA7" w14:textId="77777777" w:rsidR="00A05215" w:rsidRDefault="00A05215" w:rsidP="00A05215">
      <w:r>
        <w:t xml:space="preserve">In </w:t>
      </w:r>
      <w:r w:rsidR="00B35A01">
        <w:t xml:space="preserve">Section </w:t>
      </w:r>
      <w:r>
        <w:t xml:space="preserve">5.1 we related the Pythagorean Theorem </w:t>
      </w:r>
      <w:r w:rsidRPr="00F67EB1">
        <w:rPr>
          <w:position w:val="-6"/>
        </w:rPr>
        <w:object w:dxaOrig="1240" w:dyaOrig="320" w14:anchorId="3EFBB9EA">
          <v:shape id="_x0000_i1254" type="#_x0000_t75" style="width:62pt;height:16pt" o:ole="">
            <v:imagedata r:id="rId447" o:title=""/>
          </v:shape>
          <o:OLEObject Type="Embed" ProgID="Equation.3" ShapeID="_x0000_i1254" DrawAspect="Content" ObjectID="_1717921285" r:id="rId448"/>
        </w:object>
      </w:r>
      <w:r>
        <w:t xml:space="preserve"> to the basic equation of a circle </w:t>
      </w:r>
      <w:r w:rsidRPr="008A4BC3">
        <w:rPr>
          <w:position w:val="-10"/>
        </w:rPr>
        <w:object w:dxaOrig="1260" w:dyaOrig="360" w14:anchorId="5A182670">
          <v:shape id="_x0000_i1255" type="#_x0000_t75" style="width:62pt;height:17.5pt" o:ole="">
            <v:imagedata r:id="rId430" o:title=""/>
          </v:shape>
          <o:OLEObject Type="Embed" ProgID="Equation.3" ShapeID="_x0000_i1255" DrawAspect="Content" ObjectID="_1717921286" r:id="rId449"/>
        </w:object>
      </w:r>
      <w:r w:rsidR="00B35A01">
        <w:t>, which w</w:t>
      </w:r>
      <w:r>
        <w:t xml:space="preserve">e have </w:t>
      </w:r>
      <w:r w:rsidR="00B35A01">
        <w:t xml:space="preserve">now </w:t>
      </w:r>
      <w:r>
        <w:t xml:space="preserve">used to </w:t>
      </w:r>
      <w:r w:rsidR="00B35A01">
        <w:t>arrive at</w:t>
      </w:r>
      <w:r>
        <w:t xml:space="preserve"> the Pythagorean Identity</w:t>
      </w:r>
      <w:r w:rsidR="00EF41F4">
        <w:t>.</w:t>
      </w:r>
    </w:p>
    <w:p w14:paraId="073D5278" w14:textId="77777777" w:rsidR="00A05215" w:rsidRDefault="00A05215" w:rsidP="00A05215"/>
    <w:p w14:paraId="5691891A" w14:textId="77777777" w:rsidR="003C20F0" w:rsidRDefault="003C20F0" w:rsidP="00A05215"/>
    <w:p w14:paraId="28459D89" w14:textId="77777777" w:rsidR="00A05215" w:rsidRDefault="00F750D9" w:rsidP="00A05215">
      <w:pPr>
        <w:pStyle w:val="DefinitionHeader"/>
      </w:pPr>
      <w:r>
        <w:t>Pythagorean Identity</w:t>
      </w:r>
    </w:p>
    <w:p w14:paraId="11B96A9D" w14:textId="77777777" w:rsidR="00A05215" w:rsidRDefault="00A05215" w:rsidP="00A05215">
      <w:pPr>
        <w:pStyle w:val="Definition"/>
      </w:pPr>
      <w:r>
        <w:t xml:space="preserve">The </w:t>
      </w:r>
      <w:r>
        <w:rPr>
          <w:b/>
        </w:rPr>
        <w:t>Pythagorean I</w:t>
      </w:r>
      <w:r w:rsidRPr="008A4BC3">
        <w:rPr>
          <w:b/>
        </w:rPr>
        <w:t>dentity</w:t>
      </w:r>
      <w:r w:rsidR="00F66873">
        <w:rPr>
          <w:b/>
        </w:rPr>
        <w:fldChar w:fldCharType="begin"/>
      </w:r>
      <w:r w:rsidR="00A63F16">
        <w:instrText xml:space="preserve"> XE "</w:instrText>
      </w:r>
      <w:r w:rsidR="00A63F16" w:rsidRPr="005F54D5">
        <w:rPr>
          <w:b/>
        </w:rPr>
        <w:instrText>Pythagorean Identity</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867B2A">
        <w:rPr>
          <w:b/>
        </w:rPr>
        <w:instrText>Trigonometric</w:instrText>
      </w:r>
      <w:r w:rsidR="00455EE2" w:rsidRPr="00282094">
        <w:instrText xml:space="preserve"> </w:instrText>
      </w:r>
      <w:r w:rsidR="00455EE2" w:rsidRPr="00867B2A">
        <w:rPr>
          <w:b/>
        </w:rPr>
        <w:instrText>Identities</w:instrText>
      </w:r>
      <w:r w:rsidR="00455EE2" w:rsidRPr="00282094">
        <w:instrText>:Pythagorean Identity</w:instrText>
      </w:r>
      <w:r w:rsidR="00455EE2">
        <w:instrText xml:space="preserve">" </w:instrText>
      </w:r>
      <w:r w:rsidR="00F66873">
        <w:rPr>
          <w:b/>
        </w:rPr>
        <w:fldChar w:fldCharType="end"/>
      </w:r>
      <w:r>
        <w:t>.  For any angle</w:t>
      </w:r>
      <w:r w:rsidR="00B35A01">
        <w:t xml:space="preserve"> </w:t>
      </w:r>
      <w:r w:rsidR="00B35A01" w:rsidRPr="00B35A01">
        <w:rPr>
          <w:i/>
        </w:rPr>
        <w:t>θ</w:t>
      </w:r>
      <w:r>
        <w:t>,</w:t>
      </w:r>
      <w:r w:rsidR="00EF41F4">
        <w:t xml:space="preserve">  </w:t>
      </w:r>
      <w:r w:rsidRPr="008A4BC3">
        <w:rPr>
          <w:position w:val="-10"/>
        </w:rPr>
        <w:object w:dxaOrig="2079" w:dyaOrig="360" w14:anchorId="6B878E1F">
          <v:shape id="_x0000_i1256" type="#_x0000_t75" style="width:102pt;height:17.5pt" o:ole="">
            <v:imagedata r:id="rId450" o:title=""/>
          </v:shape>
          <o:OLEObject Type="Embed" ProgID="Equation.3" ShapeID="_x0000_i1256" DrawAspect="Content" ObjectID="_1717921287" r:id="rId451"/>
        </w:object>
      </w:r>
      <w:r w:rsidR="00B35A01">
        <w:t>.</w:t>
      </w:r>
    </w:p>
    <w:p w14:paraId="113BB459" w14:textId="77777777" w:rsidR="00A05215" w:rsidRDefault="00A05215" w:rsidP="00A05215"/>
    <w:p w14:paraId="3A826D5C" w14:textId="77777777" w:rsidR="00B35A01" w:rsidRDefault="00B35A01" w:rsidP="00A05215"/>
    <w:p w14:paraId="38AA30A6" w14:textId="77777777" w:rsidR="00A05215" w:rsidRDefault="00A05215" w:rsidP="00A05215">
      <w:r>
        <w:t xml:space="preserve">One use of this identity is that it </w:t>
      </w:r>
      <w:r w:rsidR="00B35A01">
        <w:t>helps</w:t>
      </w:r>
      <w:r>
        <w:t xml:space="preserve"> us to find a cosine value </w:t>
      </w:r>
      <w:r w:rsidR="00B35A01">
        <w:t xml:space="preserve">of an angle </w:t>
      </w:r>
      <w:r>
        <w:t xml:space="preserve">if we know the sine value </w:t>
      </w:r>
      <w:r w:rsidR="00B35A01">
        <w:t xml:space="preserve">of that angle </w:t>
      </w:r>
      <w:r>
        <w:t xml:space="preserve">or vice versa.  However, since the equation will </w:t>
      </w:r>
      <w:r w:rsidR="00B35A01">
        <w:t>yield</w:t>
      </w:r>
      <w:r>
        <w:t xml:space="preserve"> two possible </w:t>
      </w:r>
      <w:r w:rsidR="00B35A01">
        <w:t>values</w:t>
      </w:r>
      <w:r>
        <w:t xml:space="preserve">, we will need to utilize additional knowledge of the angle to help us find the desired </w:t>
      </w:r>
      <w:r w:rsidR="00B35A01">
        <w:t>value</w:t>
      </w:r>
      <w:r>
        <w:t>.</w:t>
      </w:r>
    </w:p>
    <w:p w14:paraId="74191C0E" w14:textId="77777777" w:rsidR="00A05215" w:rsidRDefault="00A05215" w:rsidP="00A05215">
      <w:pPr>
        <w:pStyle w:val="ExampleHeader"/>
      </w:pPr>
      <w:r>
        <w:lastRenderedPageBreak/>
        <w:t>Example 3</w:t>
      </w:r>
    </w:p>
    <w:p w14:paraId="0256376E" w14:textId="77777777" w:rsidR="00A05215" w:rsidRDefault="00A05215" w:rsidP="00A05215">
      <w:pPr>
        <w:pStyle w:val="Example"/>
      </w:pPr>
      <w:r>
        <w:t xml:space="preserve">If </w:t>
      </w:r>
      <w:r w:rsidRPr="002E0B95">
        <w:rPr>
          <w:position w:val="-24"/>
        </w:rPr>
        <w:object w:dxaOrig="1060" w:dyaOrig="620" w14:anchorId="4A6429A1">
          <v:shape id="_x0000_i1257" type="#_x0000_t75" style="width:52.5pt;height:31pt" o:ole="">
            <v:imagedata r:id="rId452" o:title=""/>
          </v:shape>
          <o:OLEObject Type="Embed" ProgID="Equation.3" ShapeID="_x0000_i1257" DrawAspect="Content" ObjectID="_1717921288" r:id="rId453"/>
        </w:object>
      </w:r>
      <w:r>
        <w:t xml:space="preserve"> and </w:t>
      </w:r>
      <w:r w:rsidRPr="002E0B95">
        <w:rPr>
          <w:position w:val="-6"/>
        </w:rPr>
        <w:object w:dxaOrig="200" w:dyaOrig="279" w14:anchorId="7F9DF4C1">
          <v:shape id="_x0000_i1258" type="#_x0000_t75" style="width:10pt;height:14.5pt" o:ole="">
            <v:imagedata r:id="rId454" o:title=""/>
          </v:shape>
          <o:OLEObject Type="Embed" ProgID="Equation.3" ShapeID="_x0000_i1258" DrawAspect="Content" ObjectID="_1717921289" r:id="rId455"/>
        </w:object>
      </w:r>
      <w:r>
        <w:t xml:space="preserve"> is in the second quadrant, find </w:t>
      </w:r>
      <w:r w:rsidR="004146C7" w:rsidRPr="002E0B95">
        <w:rPr>
          <w:position w:val="-10"/>
        </w:rPr>
        <w:object w:dxaOrig="700" w:dyaOrig="320" w14:anchorId="69C38633">
          <v:shape id="_x0000_i1259" type="#_x0000_t75" style="width:34.5pt;height:16pt" o:ole="">
            <v:imagedata r:id="rId456" o:title=""/>
          </v:shape>
          <o:OLEObject Type="Embed" ProgID="Equation.3" ShapeID="_x0000_i1259" DrawAspect="Content" ObjectID="_1717921290" r:id="rId457"/>
        </w:object>
      </w:r>
      <w:r>
        <w:t>.</w:t>
      </w:r>
    </w:p>
    <w:p w14:paraId="409931A1" w14:textId="77777777" w:rsidR="00A05215" w:rsidRDefault="00A05215" w:rsidP="00A05215">
      <w:pPr>
        <w:pStyle w:val="Example"/>
      </w:pPr>
    </w:p>
    <w:p w14:paraId="5011CFF2" w14:textId="77777777" w:rsidR="00A05215" w:rsidRDefault="00A05215" w:rsidP="00A05215">
      <w:pPr>
        <w:pStyle w:val="Example"/>
      </w:pPr>
      <w:r>
        <w:t>Substituting the known value for sine into the Pythagorean identity,</w:t>
      </w:r>
    </w:p>
    <w:p w14:paraId="56635B51" w14:textId="77777777" w:rsidR="00A05215" w:rsidRDefault="00A05215" w:rsidP="00A05215">
      <w:pPr>
        <w:pStyle w:val="Example"/>
      </w:pPr>
      <w:r w:rsidRPr="002E0B95">
        <w:rPr>
          <w:position w:val="-28"/>
        </w:rPr>
        <w:object w:dxaOrig="1880" w:dyaOrig="740" w14:anchorId="0D00368F">
          <v:shape id="_x0000_i1260" type="#_x0000_t75" style="width:93.5pt;height:37.5pt" o:ole="">
            <v:imagedata r:id="rId458" o:title=""/>
          </v:shape>
          <o:OLEObject Type="Embed" ProgID="Equation.3" ShapeID="_x0000_i1260" DrawAspect="Content" ObjectID="_1717921291" r:id="rId459"/>
        </w:object>
      </w:r>
    </w:p>
    <w:p w14:paraId="3CB31B8D" w14:textId="77777777" w:rsidR="00A05215" w:rsidRDefault="00A05215" w:rsidP="00A05215">
      <w:pPr>
        <w:pStyle w:val="Example"/>
      </w:pPr>
      <w:r w:rsidRPr="002E0B95">
        <w:rPr>
          <w:position w:val="-24"/>
        </w:rPr>
        <w:object w:dxaOrig="1660" w:dyaOrig="620" w14:anchorId="5C39D23B">
          <v:shape id="_x0000_i1261" type="#_x0000_t75" style="width:83pt;height:31pt" o:ole="">
            <v:imagedata r:id="rId460" o:title=""/>
          </v:shape>
          <o:OLEObject Type="Embed" ProgID="Equation.3" ShapeID="_x0000_i1261" DrawAspect="Content" ObjectID="_1717921292" r:id="rId461"/>
        </w:object>
      </w:r>
    </w:p>
    <w:p w14:paraId="3E34C3FE" w14:textId="77777777" w:rsidR="00A05215" w:rsidRDefault="00A05215" w:rsidP="00A05215">
      <w:pPr>
        <w:pStyle w:val="Example"/>
      </w:pPr>
      <w:r w:rsidRPr="002E0B95">
        <w:rPr>
          <w:position w:val="-24"/>
        </w:rPr>
        <w:object w:dxaOrig="1359" w:dyaOrig="620" w14:anchorId="314309CF">
          <v:shape id="_x0000_i1262" type="#_x0000_t75" style="width:69.5pt;height:31pt" o:ole="">
            <v:imagedata r:id="rId462" o:title=""/>
          </v:shape>
          <o:OLEObject Type="Embed" ProgID="Equation.3" ShapeID="_x0000_i1262" DrawAspect="Content" ObjectID="_1717921293" r:id="rId463"/>
        </w:object>
      </w:r>
    </w:p>
    <w:p w14:paraId="094FC3F7" w14:textId="77777777" w:rsidR="00BC4C31" w:rsidRDefault="00BC4C31" w:rsidP="00FD39E6">
      <w:pPr>
        <w:pStyle w:val="Example"/>
      </w:pPr>
      <w:r w:rsidRPr="002E0B95">
        <w:rPr>
          <w:position w:val="-26"/>
        </w:rPr>
        <w:object w:dxaOrig="3360" w:dyaOrig="700" w14:anchorId="73DC2502">
          <v:shape id="_x0000_i1263" type="#_x0000_t75" style="width:167.5pt;height:34.5pt" o:ole="">
            <v:imagedata r:id="rId464" o:title=""/>
          </v:shape>
          <o:OLEObject Type="Embed" ProgID="Equation.3" ShapeID="_x0000_i1263" DrawAspect="Content" ObjectID="_1717921294" r:id="rId465"/>
        </w:object>
      </w:r>
    </w:p>
    <w:p w14:paraId="541D824B" w14:textId="77777777" w:rsidR="003C20F0" w:rsidRDefault="003C20F0" w:rsidP="00FD39E6">
      <w:pPr>
        <w:pStyle w:val="Example"/>
      </w:pPr>
    </w:p>
    <w:p w14:paraId="0B1C4D7E" w14:textId="77777777" w:rsidR="00A05215" w:rsidRPr="002E0B95" w:rsidRDefault="00A05215" w:rsidP="00BC4C31">
      <w:pPr>
        <w:pStyle w:val="Example"/>
      </w:pPr>
      <w:r>
        <w:t xml:space="preserve">Since the angle is in the second quadrant, we know the </w:t>
      </w:r>
      <w:r>
        <w:rPr>
          <w:i/>
        </w:rPr>
        <w:t>x</w:t>
      </w:r>
      <w:r>
        <w:t xml:space="preserve"> value of the point would be negative, so the cosine value should also be negative.  Using this additional information, </w:t>
      </w:r>
      <w:r w:rsidR="00BC4C31">
        <w:t xml:space="preserve">we can conclude that </w:t>
      </w:r>
      <w:r w:rsidR="00BC4C31" w:rsidRPr="002E0B95">
        <w:rPr>
          <w:position w:val="-24"/>
        </w:rPr>
        <w:object w:dxaOrig="1660" w:dyaOrig="680" w14:anchorId="5F84C39F">
          <v:shape id="_x0000_i1264" type="#_x0000_t75" style="width:83pt;height:32.5pt" o:ole="">
            <v:imagedata r:id="rId466" o:title=""/>
          </v:shape>
          <o:OLEObject Type="Embed" ProgID="Equation.3" ShapeID="_x0000_i1264" DrawAspect="Content" ObjectID="_1717921295" r:id="rId467"/>
        </w:object>
      </w:r>
      <w:r w:rsidR="00BC4C31">
        <w:t>.</w:t>
      </w:r>
    </w:p>
    <w:p w14:paraId="57D590DF" w14:textId="77777777" w:rsidR="003C20F0" w:rsidRDefault="003C20F0" w:rsidP="00A05215">
      <w:pPr>
        <w:tabs>
          <w:tab w:val="left" w:pos="1155"/>
        </w:tabs>
        <w:rPr>
          <w:b/>
        </w:rPr>
      </w:pPr>
    </w:p>
    <w:p w14:paraId="37239A65" w14:textId="77777777" w:rsidR="003C20F0" w:rsidRDefault="003C20F0" w:rsidP="00A05215">
      <w:pPr>
        <w:tabs>
          <w:tab w:val="left" w:pos="1155"/>
        </w:tabs>
        <w:rPr>
          <w:b/>
        </w:rPr>
      </w:pPr>
    </w:p>
    <w:p w14:paraId="6BE6F74B" w14:textId="77777777" w:rsidR="00A05215" w:rsidRPr="00EF41F4" w:rsidRDefault="00A05215" w:rsidP="00A05215">
      <w:pPr>
        <w:tabs>
          <w:tab w:val="left" w:pos="1155"/>
        </w:tabs>
        <w:rPr>
          <w:b/>
        </w:rPr>
      </w:pPr>
      <w:r>
        <w:rPr>
          <w:b/>
        </w:rPr>
        <w:t>Values for Sine and Cosine</w:t>
      </w:r>
    </w:p>
    <w:p w14:paraId="16A9F9F3" w14:textId="77777777" w:rsidR="003C20F0" w:rsidRDefault="003C20F0" w:rsidP="00A05215">
      <w:pPr>
        <w:tabs>
          <w:tab w:val="left" w:pos="1155"/>
        </w:tabs>
      </w:pPr>
    </w:p>
    <w:p w14:paraId="11E6A2F1" w14:textId="77777777" w:rsidR="00A05215" w:rsidRDefault="00A05215" w:rsidP="00A05215">
      <w:pPr>
        <w:tabs>
          <w:tab w:val="left" w:pos="1155"/>
        </w:tabs>
      </w:pPr>
      <w:r>
        <w:t xml:space="preserve">At this point, you may have noticed that we haven’t found any cosine or sine values </w:t>
      </w:r>
      <w:r w:rsidR="00EB4E8D">
        <w:t xml:space="preserve">from </w:t>
      </w:r>
      <w:r>
        <w:t>angles not on an axis.  To do this, we will need to utilize our knowledge of triangles.</w:t>
      </w:r>
    </w:p>
    <w:p w14:paraId="5805ABD9" w14:textId="77777777" w:rsidR="00A05215" w:rsidRDefault="00450FE4" w:rsidP="00A05215">
      <w:pPr>
        <w:tabs>
          <w:tab w:val="left" w:pos="1155"/>
        </w:tabs>
      </w:pPr>
      <w:r>
        <w:rPr>
          <w:noProof/>
        </w:rPr>
        <mc:AlternateContent>
          <mc:Choice Requires="wpc">
            <w:drawing>
              <wp:anchor distT="0" distB="0" distL="114300" distR="114300" simplePos="0" relativeHeight="251678208" behindDoc="0" locked="0" layoutInCell="1" allowOverlap="1" wp14:anchorId="03519B62" wp14:editId="6098D3EE">
                <wp:simplePos x="0" y="0"/>
                <wp:positionH relativeFrom="column">
                  <wp:posOffset>4149725</wp:posOffset>
                </wp:positionH>
                <wp:positionV relativeFrom="paragraph">
                  <wp:posOffset>112395</wp:posOffset>
                </wp:positionV>
                <wp:extent cx="1613535" cy="1231900"/>
                <wp:effectExtent l="0" t="8890" r="0" b="6985"/>
                <wp:wrapSquare wrapText="bothSides"/>
                <wp:docPr id="178" name="Canvas 637" descr="A circle with radius 1 centered at the origin.  A line at 45 degrees is drawn, and a triangle is drawn with horizontal leg x and vertical leg y.  The point where the line meets the circle is labeled x comma y equals x comma x"/>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7" name="AutoShape 639"/>
                        <wps:cNvCnPr>
                          <a:cxnSpLocks noChangeShapeType="1"/>
                        </wps:cNvCnPr>
                        <wps:spPr bwMode="auto">
                          <a:xfrm>
                            <a:off x="47601" y="1014700"/>
                            <a:ext cx="1214726"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640"/>
                        <wps:cNvCnPr>
                          <a:cxnSpLocks noChangeShapeType="1"/>
                        </wps:cNvCnPr>
                        <wps:spPr bwMode="auto">
                          <a:xfrm>
                            <a:off x="247605" y="0"/>
                            <a:ext cx="600" cy="12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641"/>
                        <wps:cNvCnPr>
                          <a:cxnSpLocks noChangeShapeType="1"/>
                        </wps:cNvCnPr>
                        <wps:spPr bwMode="auto">
                          <a:xfrm flipH="1">
                            <a:off x="244405" y="443800"/>
                            <a:ext cx="609613"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Oval 643"/>
                        <wps:cNvSpPr>
                          <a:spLocks noChangeArrowheads="1"/>
                        </wps:cNvSpPr>
                        <wps:spPr bwMode="auto">
                          <a:xfrm>
                            <a:off x="822918" y="412100"/>
                            <a:ext cx="54001" cy="53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Text Box 644"/>
                        <wps:cNvSpPr txBox="1">
                          <a:spLocks noChangeArrowheads="1"/>
                        </wps:cNvSpPr>
                        <wps:spPr bwMode="auto">
                          <a:xfrm>
                            <a:off x="365108" y="530200"/>
                            <a:ext cx="334607"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C244" w14:textId="77777777" w:rsidR="007F7B8D" w:rsidRPr="00EB4E8D" w:rsidRDefault="007F7B8D" w:rsidP="00EB4E8D">
                              <w:r>
                                <w:t>1</w:t>
                              </w:r>
                            </w:p>
                          </w:txbxContent>
                        </wps:txbx>
                        <wps:bodyPr rot="0" vert="horz" wrap="square" lIns="90125" tIns="45065" rIns="90125" bIns="45065" anchor="t" anchorCtr="0" upright="1">
                          <a:noAutofit/>
                        </wps:bodyPr>
                      </wps:wsp>
                      <wps:wsp>
                        <wps:cNvPr id="212" name="Text Box 645"/>
                        <wps:cNvSpPr txBox="1">
                          <a:spLocks noChangeArrowheads="1"/>
                        </wps:cNvSpPr>
                        <wps:spPr bwMode="auto">
                          <a:xfrm>
                            <a:off x="393709" y="793700"/>
                            <a:ext cx="513011" cy="3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7B05" w14:textId="77777777" w:rsidR="007F7B8D" w:rsidRPr="00EB4E8D" w:rsidRDefault="007F7B8D" w:rsidP="00EB4E8D">
                              <w:pPr>
                                <w:rPr>
                                  <w:sz w:val="20"/>
                                  <w:szCs w:val="20"/>
                                </w:rPr>
                              </w:pPr>
                              <w:r w:rsidRPr="00EB4E8D">
                                <w:rPr>
                                  <w:sz w:val="20"/>
                                  <w:szCs w:val="20"/>
                                </w:rPr>
                                <w:t>45°</w:t>
                              </w:r>
                            </w:p>
                          </w:txbxContent>
                        </wps:txbx>
                        <wps:bodyPr rot="0" vert="horz" wrap="square" lIns="90125" tIns="45065" rIns="90125" bIns="45065" anchor="t" anchorCtr="0" upright="1">
                          <a:noAutofit/>
                        </wps:bodyPr>
                      </wps:wsp>
                      <wps:wsp>
                        <wps:cNvPr id="213" name="Arc 646"/>
                        <wps:cNvSpPr>
                          <a:spLocks/>
                        </wps:cNvSpPr>
                        <wps:spPr bwMode="auto">
                          <a:xfrm rot="1260081">
                            <a:off x="341607" y="891500"/>
                            <a:ext cx="144803" cy="155600"/>
                          </a:xfrm>
                          <a:custGeom>
                            <a:avLst/>
                            <a:gdLst>
                              <a:gd name="T0" fmla="*/ 24653 w 19879"/>
                              <a:gd name="T1" fmla="*/ 0 h 21333"/>
                              <a:gd name="T2" fmla="*/ 144780 w 19879"/>
                              <a:gd name="T3" fmla="*/ 93966 h 21333"/>
                              <a:gd name="T4" fmla="*/ 0 w 19879"/>
                              <a:gd name="T5" fmla="*/ 155575 h 21333"/>
                              <a:gd name="T6" fmla="*/ 0 60000 65536"/>
                              <a:gd name="T7" fmla="*/ 0 60000 65536"/>
                              <a:gd name="T8" fmla="*/ 0 60000 65536"/>
                            </a:gdLst>
                            <a:ahLst/>
                            <a:cxnLst>
                              <a:cxn ang="T6">
                                <a:pos x="T0" y="T1"/>
                              </a:cxn>
                              <a:cxn ang="T7">
                                <a:pos x="T2" y="T3"/>
                              </a:cxn>
                              <a:cxn ang="T8">
                                <a:pos x="T4" y="T5"/>
                              </a:cxn>
                            </a:cxnLst>
                            <a:rect l="0" t="0" r="r" b="b"/>
                            <a:pathLst>
                              <a:path w="19879" h="21333" fill="none" extrusionOk="0">
                                <a:moveTo>
                                  <a:pt x="3385" y="-1"/>
                                </a:moveTo>
                                <a:cubicBezTo>
                                  <a:pt x="10735" y="1166"/>
                                  <a:pt x="16968" y="6034"/>
                                  <a:pt x="19879" y="12884"/>
                                </a:cubicBezTo>
                              </a:path>
                              <a:path w="19879" h="21333" stroke="0" extrusionOk="0">
                                <a:moveTo>
                                  <a:pt x="3385" y="-1"/>
                                </a:moveTo>
                                <a:cubicBezTo>
                                  <a:pt x="10735" y="1166"/>
                                  <a:pt x="16968" y="6034"/>
                                  <a:pt x="19879" y="12884"/>
                                </a:cubicBezTo>
                                <a:lnTo>
                                  <a:pt x="0" y="21333"/>
                                </a:lnTo>
                                <a:lnTo>
                                  <a:pt x="3385"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647"/>
                        <wps:cNvCnPr>
                          <a:cxnSpLocks noChangeShapeType="1"/>
                        </wps:cNvCnPr>
                        <wps:spPr bwMode="auto">
                          <a:xfrm>
                            <a:off x="853419" y="420300"/>
                            <a:ext cx="600" cy="5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rc 648"/>
                        <wps:cNvSpPr>
                          <a:spLocks/>
                        </wps:cNvSpPr>
                        <wps:spPr bwMode="auto">
                          <a:xfrm>
                            <a:off x="81902" y="180900"/>
                            <a:ext cx="993122" cy="1011600"/>
                          </a:xfrm>
                          <a:custGeom>
                            <a:avLst/>
                            <a:gdLst>
                              <a:gd name="T0" fmla="*/ 0 w 26076"/>
                              <a:gd name="T1" fmla="*/ 17900 h 26504"/>
                              <a:gd name="T2" fmla="*/ 971659 w 26076"/>
                              <a:gd name="T3" fmla="*/ 1011555 h 26504"/>
                              <a:gd name="T4" fmla="*/ 170475 w 26076"/>
                              <a:gd name="T5" fmla="*/ 82438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649"/>
                        <wps:cNvSpPr txBox="1">
                          <a:spLocks noChangeArrowheads="1"/>
                        </wps:cNvSpPr>
                        <wps:spPr bwMode="auto">
                          <a:xfrm>
                            <a:off x="799417" y="588000"/>
                            <a:ext cx="334707"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1D6D0" w14:textId="77777777" w:rsidR="007F7B8D" w:rsidRPr="00174B19" w:rsidRDefault="007F7B8D" w:rsidP="00EB4E8D">
                              <w:pPr>
                                <w:rPr>
                                  <w:i/>
                                </w:rPr>
                              </w:pPr>
                              <w:r>
                                <w:rPr>
                                  <w:i/>
                                </w:rPr>
                                <w:t>y</w:t>
                              </w:r>
                            </w:p>
                          </w:txbxContent>
                        </wps:txbx>
                        <wps:bodyPr rot="0" vert="horz" wrap="square" lIns="90125" tIns="45065" rIns="90125" bIns="45065" anchor="t" anchorCtr="0" upright="1">
                          <a:noAutofit/>
                        </wps:bodyPr>
                      </wps:wsp>
                      <wps:wsp>
                        <wps:cNvPr id="218" name="Text Box 650"/>
                        <wps:cNvSpPr txBox="1">
                          <a:spLocks noChangeArrowheads="1"/>
                        </wps:cNvSpPr>
                        <wps:spPr bwMode="auto">
                          <a:xfrm>
                            <a:off x="474310" y="945500"/>
                            <a:ext cx="334607"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5B75" w14:textId="77777777" w:rsidR="007F7B8D" w:rsidRPr="00174B19" w:rsidRDefault="007F7B8D" w:rsidP="00EB4E8D">
                              <w:pPr>
                                <w:rPr>
                                  <w:i/>
                                </w:rPr>
                              </w:pPr>
                              <w:r>
                                <w:rPr>
                                  <w:i/>
                                </w:rPr>
                                <w:t>x</w:t>
                              </w:r>
                            </w:p>
                          </w:txbxContent>
                        </wps:txbx>
                        <wps:bodyPr rot="0" vert="horz" wrap="square" lIns="90125" tIns="45065" rIns="90125" bIns="45065" anchor="t" anchorCtr="0" upright="1">
                          <a:noAutofit/>
                        </wps:bodyPr>
                      </wps:wsp>
                      <wps:wsp>
                        <wps:cNvPr id="219" name="Text Box 642"/>
                        <wps:cNvSpPr txBox="1">
                          <a:spLocks noChangeArrowheads="1"/>
                        </wps:cNvSpPr>
                        <wps:spPr bwMode="auto">
                          <a:xfrm>
                            <a:off x="787417" y="228600"/>
                            <a:ext cx="817218" cy="3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5F57" w14:textId="77777777" w:rsidR="007F7B8D" w:rsidRPr="00EB4E8D" w:rsidRDefault="007F7B8D" w:rsidP="00EB4E8D">
                              <w:r w:rsidRPr="00174B19">
                                <w:t>(</w:t>
                              </w:r>
                              <w:r w:rsidRPr="00174B19">
                                <w:rPr>
                                  <w:i/>
                                </w:rPr>
                                <w:t>x</w:t>
                              </w:r>
                              <w:r w:rsidRPr="00174B19">
                                <w:t xml:space="preserve">, </w:t>
                              </w:r>
                              <w:r w:rsidRPr="00174B19">
                                <w:rPr>
                                  <w:i/>
                                </w:rPr>
                                <w:t>y</w:t>
                              </w:r>
                              <w:r w:rsidRPr="00174B19">
                                <w:t>)</w:t>
                              </w:r>
                              <w:r>
                                <w:t xml:space="preserve"> = (</w:t>
                              </w:r>
                              <w:r>
                                <w:rPr>
                                  <w:i/>
                                </w:rPr>
                                <w:t>x</w:t>
                              </w:r>
                              <w:r w:rsidRPr="00EB4E8D">
                                <w:t>,</w:t>
                              </w:r>
                              <w:r>
                                <w:rPr>
                                  <w:i/>
                                </w:rPr>
                                <w:t xml:space="preserve"> x</w:t>
                              </w:r>
                              <w:r>
                                <w:t>)</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3519B62" id="Canvas 637" o:spid="_x0000_s1239" editas="canvas" alt="A circle with radius 1 centered at the origin.  A line at 45 degrees is drawn, and a triangle is drawn with horizontal leg x and vertical leg y.  The point where the line meets the circle is labeled x comma y equals x comma x" style="position:absolute;margin-left:326.75pt;margin-top:8.85pt;width:127.05pt;height:97pt;z-index:251678208;mso-position-horizontal-relative:text;mso-position-vertical-relative:text" coordsize="161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">
                <v:shape id="_x0000_s1240" type="#_x0000_t75" alt="A circle with radius 1 centered at the origin.  A line at 45 degrees is drawn, and a triangle is drawn with horizontal leg x and vertical leg y.  The point where the line meets the circle is labeled x comma y equals x comma x" style="position:absolute;width:16135;height:12319;visibility:visible;mso-wrap-style:square">
                  <v:fill o:detectmouseclick="t"/>
                  <v:path o:connecttype="none"/>
                </v:shape>
                <v:shape id="AutoShape 639" o:spid="_x0000_s1241" type="#_x0000_t32" style="position:absolute;left:476;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AutoShape 640" o:spid="_x0000_s1242" type="#_x0000_t32" style="position:absolute;left:2476;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shape id="AutoShape 641" o:spid="_x0000_s1243" type="#_x0000_t32" style="position:absolute;left:2444;top:4438;width:6096;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"/>
                <v:oval id="Oval 643" o:spid="_x0000_s1244" style="position:absolute;left:8229;top:4121;width:5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" fillcolor="black"/>
                <v:shape id="Text Box 644" o:spid="_x0000_s1245" type="#_x0000_t202" style="position:absolute;left:3651;top:5302;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" filled="f" stroked="f">
                  <v:textbox inset="2.50347mm,1.2518mm,2.50347mm,1.2518mm">
                    <w:txbxContent>
                      <w:p w14:paraId="146FC244" w14:textId="77777777" w:rsidR="007F7B8D" w:rsidRPr="00EB4E8D" w:rsidRDefault="007F7B8D" w:rsidP="00EB4E8D">
                        <w:r>
                          <w:t>1</w:t>
                        </w:r>
                      </w:p>
                    </w:txbxContent>
                  </v:textbox>
                </v:shape>
                <v:shape id="Text Box 645" o:spid="_x0000_s1246" type="#_x0000_t202" style="position:absolute;left:3937;top:7937;width:51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" filled="f" stroked="f">
                  <v:textbox inset="2.50347mm,1.2518mm,2.50347mm,1.2518mm">
                    <w:txbxContent>
                      <w:p w14:paraId="271B7B05" w14:textId="77777777" w:rsidR="007F7B8D" w:rsidRPr="00EB4E8D" w:rsidRDefault="007F7B8D" w:rsidP="00EB4E8D">
                        <w:pPr>
                          <w:rPr>
                            <w:sz w:val="20"/>
                            <w:szCs w:val="20"/>
                          </w:rPr>
                        </w:pPr>
                        <w:r w:rsidRPr="00EB4E8D">
                          <w:rPr>
                            <w:sz w:val="20"/>
                            <w:szCs w:val="20"/>
                          </w:rPr>
                          <w:t>45°</w:t>
                        </w:r>
                      </w:p>
                    </w:txbxContent>
                  </v:textbox>
                </v:shape>
                <v:shape id="Arc 646" o:spid="_x0000_s1247" style="position:absolute;left:3416;top:8915;width:1448;height:1556;rotation:1376344fd;visibility:visible;mso-wrap-style:square;v-text-anchor:top" coordsize="19879,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" path="m3385,-1nfc10735,1166,16968,6034,19879,12884em3385,-1nsc10735,1166,16968,6034,19879,12884l,21333,3385,-1xe" filled="f">
                  <v:path arrowok="t" o:extrusionok="f" o:connecttype="custom" o:connectlocs="179578,0;1054609,685375;0,1134743" o:connectangles="0,0,0"/>
                </v:shape>
                <v:shape id="AutoShape 647" o:spid="_x0000_s1248" type="#_x0000_t32" style="position:absolute;left:8534;top:4203;width:6;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rc 648" o:spid="_x0000_s1249" style="position:absolute;left:819;top:1809;width:9931;height:10116;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" path="m-1,468nfc1471,157,2971,,4476,,16405,,26076,9670,26076,21600v,1650,-190,3296,-565,4903em-1,468nsc1471,157,2971,,4476,,16405,,26076,9670,26076,21600v,1650,-190,3296,-565,4903l4476,21600,-1,468xe" filled="f">
                  <v:path arrowok="t" o:extrusionok="f" o:connecttype="custom" o:connectlocs="0,683204;37006287,38608853;6492655,31465096" o:connectangles="0,0,0"/>
                </v:shape>
                <v:shape id="Text Box 649" o:spid="_x0000_s1250" type="#_x0000_t202" style="position:absolute;left:7994;top:5880;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" filled="f" stroked="f">
                  <v:textbox inset="2.50347mm,1.2518mm,2.50347mm,1.2518mm">
                    <w:txbxContent>
                      <w:p w14:paraId="3301D6D0" w14:textId="77777777" w:rsidR="007F7B8D" w:rsidRPr="00174B19" w:rsidRDefault="007F7B8D" w:rsidP="00EB4E8D">
                        <w:pPr>
                          <w:rPr>
                            <w:i/>
                          </w:rPr>
                        </w:pPr>
                        <w:r>
                          <w:rPr>
                            <w:i/>
                          </w:rPr>
                          <w:t>y</w:t>
                        </w:r>
                      </w:p>
                    </w:txbxContent>
                  </v:textbox>
                </v:shape>
                <v:shape id="Text Box 650" o:spid="_x0000_s1251" type="#_x0000_t202" style="position:absolute;left:4743;top:9455;width:334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" filled="f" stroked="f">
                  <v:textbox inset="2.50347mm,1.2518mm,2.50347mm,1.2518mm">
                    <w:txbxContent>
                      <w:p w14:paraId="13FC5B75" w14:textId="77777777" w:rsidR="007F7B8D" w:rsidRPr="00174B19" w:rsidRDefault="007F7B8D" w:rsidP="00EB4E8D">
                        <w:pPr>
                          <w:rPr>
                            <w:i/>
                          </w:rPr>
                        </w:pPr>
                        <w:r>
                          <w:rPr>
                            <w:i/>
                          </w:rPr>
                          <w:t>x</w:t>
                        </w:r>
                      </w:p>
                    </w:txbxContent>
                  </v:textbox>
                </v:shape>
                <v:shape id="Text Box 642" o:spid="_x0000_s1252" type="#_x0000_t202" style="position:absolute;left:7874;top:2286;width:8172;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6005F57" w14:textId="77777777" w:rsidR="007F7B8D" w:rsidRPr="00EB4E8D" w:rsidRDefault="007F7B8D" w:rsidP="00EB4E8D">
                        <w:r w:rsidRPr="00174B19">
                          <w:t>(</w:t>
                        </w:r>
                        <w:r w:rsidRPr="00174B19">
                          <w:rPr>
                            <w:i/>
                          </w:rPr>
                          <w:t>x</w:t>
                        </w:r>
                        <w:r w:rsidRPr="00174B19">
                          <w:t xml:space="preserve">, </w:t>
                        </w:r>
                        <w:r w:rsidRPr="00174B19">
                          <w:rPr>
                            <w:i/>
                          </w:rPr>
                          <w:t>y</w:t>
                        </w:r>
                        <w:r w:rsidRPr="00174B19">
                          <w:t>)</w:t>
                        </w:r>
                        <w:r>
                          <w:t xml:space="preserve"> = (</w:t>
                        </w:r>
                        <w:r>
                          <w:rPr>
                            <w:i/>
                          </w:rPr>
                          <w:t>x</w:t>
                        </w:r>
                        <w:r w:rsidRPr="00EB4E8D">
                          <w:t>,</w:t>
                        </w:r>
                        <w:r>
                          <w:rPr>
                            <w:i/>
                          </w:rPr>
                          <w:t xml:space="preserve"> x</w:t>
                        </w:r>
                        <w:r>
                          <w:t>)</w:t>
                        </w:r>
                      </w:p>
                    </w:txbxContent>
                  </v:textbox>
                </v:shape>
                <w10:wrap type="square"/>
              </v:group>
            </w:pict>
          </mc:Fallback>
        </mc:AlternateContent>
      </w:r>
    </w:p>
    <w:p w14:paraId="6C9E9BCA" w14:textId="77777777" w:rsidR="00A05215" w:rsidRDefault="00A05215" w:rsidP="00A05215">
      <w:pPr>
        <w:tabs>
          <w:tab w:val="left" w:pos="1155"/>
        </w:tabs>
      </w:pPr>
      <w:r>
        <w:t xml:space="preserve">First, consider a point on a circle at an angle of 45 degrees, or </w:t>
      </w:r>
      <w:r w:rsidRPr="009C1476">
        <w:rPr>
          <w:position w:val="-24"/>
        </w:rPr>
        <w:object w:dxaOrig="260" w:dyaOrig="620" w14:anchorId="043F1A8E">
          <v:shape id="_x0000_i1265" type="#_x0000_t75" style="width:12.5pt;height:31pt" o:ole="">
            <v:imagedata r:id="rId468" o:title=""/>
          </v:shape>
          <o:OLEObject Type="Embed" ProgID="Equation.3" ShapeID="_x0000_i1265" DrawAspect="Content" ObjectID="_1717921296" r:id="rId469"/>
        </w:object>
      </w:r>
      <w:r>
        <w:t xml:space="preserve">.  At this angle, the </w:t>
      </w:r>
      <w:r>
        <w:rPr>
          <w:i/>
        </w:rPr>
        <w:t>x</w:t>
      </w:r>
      <w:r>
        <w:t xml:space="preserve"> and </w:t>
      </w:r>
      <w:r>
        <w:rPr>
          <w:i/>
        </w:rPr>
        <w:t>y</w:t>
      </w:r>
      <w:r>
        <w:t xml:space="preserve"> coordinates of the corresponding point on the circle will be equal because 45 degrees divides the first quadrant in half</w:t>
      </w:r>
      <w:r w:rsidR="00EB4E8D">
        <w:t xml:space="preserve">.  Since </w:t>
      </w:r>
      <w:r>
        <w:t xml:space="preserve">the </w:t>
      </w:r>
      <w:r w:rsidRPr="004539BC">
        <w:rPr>
          <w:i/>
        </w:rPr>
        <w:t>x</w:t>
      </w:r>
      <w:r>
        <w:t xml:space="preserve"> and </w:t>
      </w:r>
      <w:r w:rsidRPr="004539BC">
        <w:rPr>
          <w:i/>
        </w:rPr>
        <w:t>y</w:t>
      </w:r>
      <w:r>
        <w:t xml:space="preserve"> values will be the same, the sine and cosine values will also be equal.  Utilizing the Pythagorean Identity,</w:t>
      </w:r>
    </w:p>
    <w:p w14:paraId="1BCB8D2B" w14:textId="77777777" w:rsidR="00A05215" w:rsidRDefault="00A05215" w:rsidP="00A05215">
      <w:pPr>
        <w:tabs>
          <w:tab w:val="left" w:pos="1155"/>
        </w:tabs>
      </w:pPr>
      <w:r w:rsidRPr="009C1476">
        <w:rPr>
          <w:position w:val="-28"/>
        </w:rPr>
        <w:object w:dxaOrig="2320" w:dyaOrig="680" w14:anchorId="03EA7742">
          <v:shape id="_x0000_i1266" type="#_x0000_t75" style="width:116.5pt;height:32.5pt" o:ole="">
            <v:imagedata r:id="rId470" o:title=""/>
          </v:shape>
          <o:OLEObject Type="Embed" ProgID="Equation.3" ShapeID="_x0000_i1266" DrawAspect="Content" ObjectID="_1717921297" r:id="rId471"/>
        </w:object>
      </w:r>
      <w:r>
        <w:tab/>
        <w:t>since the sine and cosine are equal, we can</w:t>
      </w:r>
    </w:p>
    <w:p w14:paraId="6AF37CF7" w14:textId="77777777" w:rsidR="00A05215" w:rsidRDefault="00A05215" w:rsidP="00A05215">
      <w:pPr>
        <w:tabs>
          <w:tab w:val="left" w:pos="1155"/>
        </w:tabs>
      </w:pPr>
      <w:r>
        <w:tab/>
      </w:r>
      <w:r>
        <w:tab/>
      </w:r>
      <w:r>
        <w:tab/>
      </w:r>
      <w:r>
        <w:tab/>
      </w:r>
      <w:r w:rsidR="0071251C">
        <w:tab/>
      </w:r>
      <w:r>
        <w:t>substitute sine with cosine</w:t>
      </w:r>
    </w:p>
    <w:p w14:paraId="1A0E0179" w14:textId="77777777" w:rsidR="00A05215" w:rsidRDefault="00A05215" w:rsidP="00A05215">
      <w:pPr>
        <w:tabs>
          <w:tab w:val="left" w:pos="1155"/>
        </w:tabs>
      </w:pPr>
      <w:r w:rsidRPr="009C1476">
        <w:rPr>
          <w:position w:val="-28"/>
        </w:rPr>
        <w:object w:dxaOrig="2360" w:dyaOrig="680" w14:anchorId="54EDBEE5">
          <v:shape id="_x0000_i1267" type="#_x0000_t75" style="width:118pt;height:32.5pt" o:ole="">
            <v:imagedata r:id="rId472" o:title=""/>
          </v:shape>
          <o:OLEObject Type="Embed" ProgID="Equation.3" ShapeID="_x0000_i1267" DrawAspect="Content" ObjectID="_1717921298" r:id="rId473"/>
        </w:object>
      </w:r>
      <w:r>
        <w:tab/>
        <w:t>add like terms</w:t>
      </w:r>
    </w:p>
    <w:p w14:paraId="265B4E9C" w14:textId="77777777" w:rsidR="00A05215" w:rsidRDefault="00A05215" w:rsidP="00A05215">
      <w:pPr>
        <w:tabs>
          <w:tab w:val="left" w:pos="1155"/>
        </w:tabs>
      </w:pPr>
      <w:r w:rsidRPr="009C1476">
        <w:rPr>
          <w:position w:val="-28"/>
        </w:rPr>
        <w:object w:dxaOrig="1420" w:dyaOrig="680" w14:anchorId="3FC13F91">
          <v:shape id="_x0000_i1268" type="#_x0000_t75" style="width:70.5pt;height:32.5pt" o:ole="">
            <v:imagedata r:id="rId474" o:title=""/>
          </v:shape>
          <o:OLEObject Type="Embed" ProgID="Equation.3" ShapeID="_x0000_i1268" DrawAspect="Content" ObjectID="_1717921299" r:id="rId475"/>
        </w:object>
      </w:r>
      <w:r>
        <w:tab/>
      </w:r>
      <w:r>
        <w:tab/>
      </w:r>
      <w:r>
        <w:tab/>
        <w:t>divide</w:t>
      </w:r>
    </w:p>
    <w:p w14:paraId="17E36D5F" w14:textId="77777777" w:rsidR="00A05215" w:rsidRPr="009C1476" w:rsidRDefault="00A05215" w:rsidP="00A05215">
      <w:pPr>
        <w:tabs>
          <w:tab w:val="left" w:pos="1155"/>
        </w:tabs>
      </w:pPr>
      <w:r w:rsidRPr="009C1476">
        <w:rPr>
          <w:position w:val="-28"/>
        </w:rPr>
        <w:object w:dxaOrig="1359" w:dyaOrig="680" w14:anchorId="73B0787C">
          <v:shape id="_x0000_i1269" type="#_x0000_t75" style="width:69.5pt;height:32.5pt" o:ole="">
            <v:imagedata r:id="rId476" o:title=""/>
          </v:shape>
          <o:OLEObject Type="Embed" ProgID="Equation.3" ShapeID="_x0000_i1269" DrawAspect="Content" ObjectID="_1717921300" r:id="rId477"/>
        </w:object>
      </w:r>
      <w:r>
        <w:tab/>
      </w:r>
      <w:r>
        <w:tab/>
      </w:r>
      <w:r>
        <w:tab/>
        <w:t xml:space="preserve">since the </w:t>
      </w:r>
      <w:r>
        <w:rPr>
          <w:i/>
        </w:rPr>
        <w:t>x</w:t>
      </w:r>
      <w:r>
        <w:t xml:space="preserve"> value is positive, we’ll keep the positive root</w:t>
      </w:r>
    </w:p>
    <w:p w14:paraId="0AE79FEB" w14:textId="77777777" w:rsidR="00A05215" w:rsidRPr="009C1476" w:rsidRDefault="00A05215" w:rsidP="00A05215">
      <w:pPr>
        <w:tabs>
          <w:tab w:val="left" w:pos="1155"/>
        </w:tabs>
      </w:pPr>
    </w:p>
    <w:p w14:paraId="72EEBC01" w14:textId="77777777" w:rsidR="00A05215" w:rsidRDefault="00A05215" w:rsidP="00A05215">
      <w:pPr>
        <w:tabs>
          <w:tab w:val="left" w:pos="1155"/>
        </w:tabs>
      </w:pPr>
      <w:r w:rsidRPr="009C1476">
        <w:rPr>
          <w:position w:val="-28"/>
        </w:rPr>
        <w:object w:dxaOrig="1420" w:dyaOrig="720" w14:anchorId="540B32F1">
          <v:shape id="_x0000_i1270" type="#_x0000_t75" style="width:70.5pt;height:36pt" o:ole="">
            <v:imagedata r:id="rId478" o:title=""/>
          </v:shape>
          <o:OLEObject Type="Embed" ProgID="Equation.3" ShapeID="_x0000_i1270" DrawAspect="Content" ObjectID="_1717921301" r:id="rId479"/>
        </w:object>
      </w:r>
      <w:r>
        <w:tab/>
      </w:r>
      <w:r>
        <w:tab/>
      </w:r>
      <w:r>
        <w:tab/>
        <w:t xml:space="preserve">often this value is written with a rationalized denominator </w:t>
      </w:r>
    </w:p>
    <w:p w14:paraId="4BAF7710" w14:textId="77777777" w:rsidR="00A05215" w:rsidRDefault="00A05215" w:rsidP="00A05215">
      <w:pPr>
        <w:tabs>
          <w:tab w:val="left" w:pos="1155"/>
        </w:tabs>
      </w:pPr>
    </w:p>
    <w:p w14:paraId="25776EAA" w14:textId="77777777" w:rsidR="00A05215" w:rsidRDefault="00A05215" w:rsidP="00A05215">
      <w:pPr>
        <w:tabs>
          <w:tab w:val="left" w:pos="1155"/>
        </w:tabs>
      </w:pPr>
      <w:r>
        <w:t>Remember, to rationalize the denominator we multiply by a term equivalent to 1 to get rid of the radical in the denominator.</w:t>
      </w:r>
    </w:p>
    <w:p w14:paraId="71DD3F07" w14:textId="77777777" w:rsidR="00A05215" w:rsidRDefault="00A05215" w:rsidP="00A05215">
      <w:pPr>
        <w:tabs>
          <w:tab w:val="left" w:pos="1155"/>
        </w:tabs>
      </w:pPr>
      <w:r w:rsidRPr="00E15538">
        <w:rPr>
          <w:position w:val="-28"/>
        </w:rPr>
        <w:object w:dxaOrig="2960" w:dyaOrig="720" w14:anchorId="4CAE382B">
          <v:shape id="_x0000_i1271" type="#_x0000_t75" style="width:148pt;height:36pt" o:ole="">
            <v:imagedata r:id="rId480" o:title=""/>
          </v:shape>
          <o:OLEObject Type="Embed" ProgID="Equation.3" ShapeID="_x0000_i1271" DrawAspect="Content" ObjectID="_1717921302" r:id="rId481"/>
        </w:object>
      </w:r>
      <w:r>
        <w:tab/>
      </w:r>
    </w:p>
    <w:p w14:paraId="4FC7F67D" w14:textId="77777777" w:rsidR="00A05215" w:rsidRDefault="00A05215" w:rsidP="00A05215">
      <w:pPr>
        <w:tabs>
          <w:tab w:val="left" w:pos="1155"/>
        </w:tabs>
      </w:pPr>
    </w:p>
    <w:p w14:paraId="4547F87F" w14:textId="77777777" w:rsidR="00A05215" w:rsidRDefault="00A05215" w:rsidP="00A05215">
      <w:pPr>
        <w:tabs>
          <w:tab w:val="left" w:pos="1155"/>
        </w:tabs>
      </w:pPr>
      <w:r>
        <w:t xml:space="preserve">Since the sine and cosine are equal, </w:t>
      </w:r>
      <w:r w:rsidRPr="009C1476">
        <w:rPr>
          <w:position w:val="-28"/>
        </w:rPr>
        <w:object w:dxaOrig="1380" w:dyaOrig="720" w14:anchorId="52ADA3AF">
          <v:shape id="_x0000_i1272" type="#_x0000_t75" style="width:68pt;height:36pt" o:ole="">
            <v:imagedata r:id="rId482" o:title=""/>
          </v:shape>
          <o:OLEObject Type="Embed" ProgID="Equation.3" ShapeID="_x0000_i1272" DrawAspect="Content" ObjectID="_1717921303" r:id="rId483"/>
        </w:object>
      </w:r>
      <w:r>
        <w:t xml:space="preserve"> as well.</w:t>
      </w:r>
      <w:r w:rsidR="0071251C">
        <w:t xml:space="preserve">  </w:t>
      </w:r>
      <w:r>
        <w:t>The (</w:t>
      </w:r>
      <w:r w:rsidRPr="004539BC">
        <w:rPr>
          <w:i/>
        </w:rPr>
        <w:t>x</w:t>
      </w:r>
      <w:r>
        <w:t xml:space="preserve">, </w:t>
      </w:r>
      <w:r w:rsidRPr="004539BC">
        <w:rPr>
          <w:i/>
        </w:rPr>
        <w:t>y</w:t>
      </w:r>
      <w:r>
        <w:t xml:space="preserve">) coordinates for a </w:t>
      </w:r>
      <w:r w:rsidR="00C63A89">
        <w:t xml:space="preserve">point on a </w:t>
      </w:r>
      <w:r>
        <w:t xml:space="preserve">circle of radius 1 </w:t>
      </w:r>
      <w:r w:rsidR="00C63A89">
        <w:t>at an</w:t>
      </w:r>
      <w:r>
        <w:t xml:space="preserve"> angle of 45 degrees </w:t>
      </w:r>
      <w:r w:rsidR="00C63A89">
        <w:t xml:space="preserve">are </w:t>
      </w:r>
      <w:r w:rsidRPr="00B6270E">
        <w:rPr>
          <w:position w:val="-34"/>
        </w:rPr>
        <w:object w:dxaOrig="1100" w:dyaOrig="800" w14:anchorId="6A6D5726">
          <v:shape id="_x0000_i1273" type="#_x0000_t75" style="width:56pt;height:41pt" o:ole="">
            <v:imagedata r:id="rId484" o:title=""/>
          </v:shape>
          <o:OLEObject Type="Embed" ProgID="Equation.3" ShapeID="_x0000_i1273" DrawAspect="Content" ObjectID="_1717921304" r:id="rId485"/>
        </w:object>
      </w:r>
      <w:r w:rsidR="00C63A89">
        <w:t>.</w:t>
      </w:r>
    </w:p>
    <w:p w14:paraId="7514E6DE" w14:textId="77777777" w:rsidR="00EF41F4" w:rsidRDefault="00EF41F4" w:rsidP="00A05215">
      <w:pPr>
        <w:tabs>
          <w:tab w:val="left" w:pos="1155"/>
        </w:tabs>
      </w:pPr>
    </w:p>
    <w:p w14:paraId="3DE9BE79" w14:textId="77777777" w:rsidR="00EF41F4" w:rsidRDefault="00EF41F4" w:rsidP="00A05215">
      <w:pPr>
        <w:tabs>
          <w:tab w:val="left" w:pos="1155"/>
        </w:tabs>
      </w:pPr>
    </w:p>
    <w:p w14:paraId="4B3CEA1E" w14:textId="77777777" w:rsidR="00A05215" w:rsidRDefault="00A05215" w:rsidP="00A05215">
      <w:pPr>
        <w:pStyle w:val="ExampleHeader"/>
      </w:pPr>
      <w:r>
        <w:t>Example 4</w:t>
      </w:r>
    </w:p>
    <w:p w14:paraId="7AEE69A5" w14:textId="77777777" w:rsidR="00A05215" w:rsidRDefault="00A05215" w:rsidP="00A05215">
      <w:pPr>
        <w:pStyle w:val="Example"/>
      </w:pPr>
      <w:r>
        <w:t xml:space="preserve">Find the coordinates of the point on a circle of radius 6 at an angle of </w:t>
      </w:r>
      <w:r w:rsidRPr="009C1476">
        <w:rPr>
          <w:position w:val="-24"/>
        </w:rPr>
        <w:object w:dxaOrig="260" w:dyaOrig="620" w14:anchorId="7FB54031">
          <v:shape id="_x0000_i1274" type="#_x0000_t75" style="width:12.5pt;height:31pt" o:ole="">
            <v:imagedata r:id="rId468" o:title=""/>
          </v:shape>
          <o:OLEObject Type="Embed" ProgID="Equation.3" ShapeID="_x0000_i1274" DrawAspect="Content" ObjectID="_1717921305" r:id="rId486"/>
        </w:object>
      </w:r>
      <w:r>
        <w:t>.</w:t>
      </w:r>
    </w:p>
    <w:p w14:paraId="2757DC99" w14:textId="77777777" w:rsidR="00A05215" w:rsidRDefault="00A05215" w:rsidP="00A05215">
      <w:pPr>
        <w:pStyle w:val="Example"/>
      </w:pPr>
    </w:p>
    <w:p w14:paraId="70B6A495" w14:textId="77777777" w:rsidR="00A05215" w:rsidRDefault="00A05215" w:rsidP="00A05215">
      <w:pPr>
        <w:pStyle w:val="Example"/>
      </w:pPr>
      <w:r>
        <w:t xml:space="preserve">Using our new knowledge that </w:t>
      </w:r>
      <w:r w:rsidRPr="009C1476">
        <w:rPr>
          <w:position w:val="-28"/>
        </w:rPr>
        <w:object w:dxaOrig="1380" w:dyaOrig="720" w14:anchorId="676C8D83">
          <v:shape id="_x0000_i1275" type="#_x0000_t75" style="width:68pt;height:36pt" o:ole="">
            <v:imagedata r:id="rId482" o:title=""/>
          </v:shape>
          <o:OLEObject Type="Embed" ProgID="Equation.3" ShapeID="_x0000_i1275" DrawAspect="Content" ObjectID="_1717921306" r:id="rId487"/>
        </w:object>
      </w:r>
      <w:r>
        <w:t xml:space="preserve"> and </w:t>
      </w:r>
      <w:r w:rsidRPr="009C1476">
        <w:rPr>
          <w:position w:val="-28"/>
        </w:rPr>
        <w:object w:dxaOrig="1420" w:dyaOrig="720" w14:anchorId="4A7DC237">
          <v:shape id="_x0000_i1276" type="#_x0000_t75" style="width:70.5pt;height:36pt" o:ole="">
            <v:imagedata r:id="rId488" o:title=""/>
          </v:shape>
          <o:OLEObject Type="Embed" ProgID="Equation.3" ShapeID="_x0000_i1276" DrawAspect="Content" ObjectID="_1717921307" r:id="rId489"/>
        </w:object>
      </w:r>
      <w:r>
        <w:t xml:space="preserve">, along with our relationships that stated </w:t>
      </w:r>
      <w:r w:rsidRPr="009C1476">
        <w:rPr>
          <w:position w:val="-10"/>
        </w:rPr>
        <w:object w:dxaOrig="1219" w:dyaOrig="320" w14:anchorId="559099D6">
          <v:shape id="_x0000_i1277" type="#_x0000_t75" style="width:61pt;height:16pt" o:ole="">
            <v:imagedata r:id="rId490" o:title=""/>
          </v:shape>
          <o:OLEObject Type="Embed" ProgID="Equation.3" ShapeID="_x0000_i1277" DrawAspect="Content" ObjectID="_1717921308" r:id="rId491"/>
        </w:object>
      </w:r>
      <w:r>
        <w:t xml:space="preserve"> and </w:t>
      </w:r>
      <w:r w:rsidRPr="009C1476">
        <w:rPr>
          <w:position w:val="-10"/>
        </w:rPr>
        <w:object w:dxaOrig="1180" w:dyaOrig="320" w14:anchorId="276A8920">
          <v:shape id="_x0000_i1278" type="#_x0000_t75" style="width:59.5pt;height:16pt" o:ole="">
            <v:imagedata r:id="rId492" o:title=""/>
          </v:shape>
          <o:OLEObject Type="Embed" ProgID="Equation.3" ShapeID="_x0000_i1278" DrawAspect="Content" ObjectID="_1717921309" r:id="rId493"/>
        </w:object>
      </w:r>
      <w:r>
        <w:t>, we can find the coordinates of the point desired:</w:t>
      </w:r>
    </w:p>
    <w:p w14:paraId="29D4E184" w14:textId="77777777" w:rsidR="00A05215" w:rsidRDefault="00A05215" w:rsidP="00A05215">
      <w:pPr>
        <w:pStyle w:val="Example"/>
      </w:pPr>
      <w:r w:rsidRPr="009C1476">
        <w:rPr>
          <w:position w:val="-34"/>
        </w:rPr>
        <w:object w:dxaOrig="2940" w:dyaOrig="800" w14:anchorId="3D1B570F">
          <v:shape id="_x0000_i1279" type="#_x0000_t75" style="width:148pt;height:41pt" o:ole="">
            <v:imagedata r:id="rId494" o:title=""/>
          </v:shape>
          <o:OLEObject Type="Embed" ProgID="Equation.3" ShapeID="_x0000_i1279" DrawAspect="Content" ObjectID="_1717921310" r:id="rId495"/>
        </w:object>
      </w:r>
    </w:p>
    <w:p w14:paraId="66DC4251" w14:textId="77777777" w:rsidR="00A05215" w:rsidRDefault="00A05215" w:rsidP="00A05215">
      <w:pPr>
        <w:pStyle w:val="Example"/>
      </w:pPr>
      <w:r w:rsidRPr="009C1476">
        <w:rPr>
          <w:position w:val="-34"/>
        </w:rPr>
        <w:object w:dxaOrig="2940" w:dyaOrig="800" w14:anchorId="5CE7AA65">
          <v:shape id="_x0000_i1280" type="#_x0000_t75" style="width:148pt;height:41pt" o:ole="">
            <v:imagedata r:id="rId496" o:title=""/>
          </v:shape>
          <o:OLEObject Type="Embed" ProgID="Equation.3" ShapeID="_x0000_i1280" DrawAspect="Content" ObjectID="_1717921311" r:id="rId497"/>
        </w:object>
      </w:r>
    </w:p>
    <w:p w14:paraId="2AE91490" w14:textId="77777777" w:rsidR="00A05215" w:rsidRDefault="00A05215" w:rsidP="00A05215"/>
    <w:p w14:paraId="4AC6AACF" w14:textId="77777777" w:rsidR="00A05215" w:rsidRDefault="00A05215" w:rsidP="00A05215"/>
    <w:p w14:paraId="4293A084" w14:textId="77777777" w:rsidR="00A05215" w:rsidRDefault="00A05215" w:rsidP="00A05215">
      <w:pPr>
        <w:pStyle w:val="TryitNow"/>
      </w:pPr>
      <w:r>
        <w:t>Try it Now</w:t>
      </w:r>
    </w:p>
    <w:p w14:paraId="3481AF36" w14:textId="77777777" w:rsidR="00A05215" w:rsidRDefault="00A05215" w:rsidP="0071251C">
      <w:pPr>
        <w:pStyle w:val="TryitNowbody"/>
        <w:numPr>
          <w:ilvl w:val="0"/>
          <w:numId w:val="2"/>
        </w:numPr>
        <w:ind w:left="360"/>
      </w:pPr>
      <w:r>
        <w:t xml:space="preserve">Find the coordinates of the point on a circle of radius 3 at an angle of  </w:t>
      </w:r>
      <w:r w:rsidRPr="00E15538">
        <w:rPr>
          <w:position w:val="-6"/>
        </w:rPr>
        <w:object w:dxaOrig="400" w:dyaOrig="279" w14:anchorId="3E80DDA0">
          <v:shape id="_x0000_i1281" type="#_x0000_t75" style="width:22pt;height:14.5pt" o:ole="">
            <v:imagedata r:id="rId498" o:title=""/>
          </v:shape>
          <o:OLEObject Type="Embed" ProgID="Equation.3" ShapeID="_x0000_i1281" DrawAspect="Content" ObjectID="_1717921312" r:id="rId499"/>
        </w:object>
      </w:r>
      <w:r w:rsidR="00C63A89">
        <w:t>.</w:t>
      </w:r>
    </w:p>
    <w:p w14:paraId="6E2B7A7D" w14:textId="77777777" w:rsidR="00A05215" w:rsidRDefault="007F7B8D" w:rsidP="00A05215">
      <w:pPr>
        <w:tabs>
          <w:tab w:val="left" w:pos="1155"/>
        </w:tabs>
      </w:pPr>
      <w:r>
        <w:rPr>
          <w:noProof/>
        </w:rPr>
        <mc:AlternateContent>
          <mc:Choice Requires="wpc">
            <w:drawing>
              <wp:anchor distT="0" distB="0" distL="114300" distR="114300" simplePos="0" relativeHeight="251648512" behindDoc="0" locked="0" layoutInCell="1" allowOverlap="1" wp14:anchorId="70C32368" wp14:editId="43F40DB1">
                <wp:simplePos x="0" y="0"/>
                <wp:positionH relativeFrom="margin">
                  <wp:posOffset>3802853</wp:posOffset>
                </wp:positionH>
                <wp:positionV relativeFrom="margin">
                  <wp:posOffset>6496050</wp:posOffset>
                </wp:positionV>
                <wp:extent cx="2044065" cy="2089150"/>
                <wp:effectExtent l="0" t="0" r="0" b="6350"/>
                <wp:wrapSquare wrapText="bothSides"/>
                <wp:docPr id="206" name="Canvas 211" descr="A circle with radius r with lines drawn at 30 degrees and negative 30 degrees.  The line at 30 degrees meets the circle at the point x comma y, and a vertical line is drawn down to the point where the other line meets the circle, forming a triangl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 name="Oval 213"/>
                        <wps:cNvSpPr>
                          <a:spLocks noChangeArrowheads="1"/>
                        </wps:cNvSpPr>
                        <wps:spPr bwMode="auto">
                          <a:xfrm>
                            <a:off x="144456" y="225405"/>
                            <a:ext cx="1578065" cy="15780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214"/>
                        <wps:cNvCnPr>
                          <a:cxnSpLocks noChangeShapeType="1"/>
                        </wps:cNvCnPr>
                        <wps:spPr bwMode="auto">
                          <a:xfrm>
                            <a:off x="42530" y="1010093"/>
                            <a:ext cx="1905400" cy="46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5"/>
                        <wps:cNvCnPr>
                          <a:cxnSpLocks noChangeShapeType="1"/>
                        </wps:cNvCnPr>
                        <wps:spPr bwMode="auto">
                          <a:xfrm>
                            <a:off x="933188" y="0"/>
                            <a:ext cx="0" cy="2028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16"/>
                        <wps:cNvCnPr>
                          <a:cxnSpLocks noChangeShapeType="1"/>
                        </wps:cNvCnPr>
                        <wps:spPr bwMode="auto">
                          <a:xfrm rot="1800000" flipH="1">
                            <a:off x="877286" y="1205229"/>
                            <a:ext cx="795733" cy="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Oval 217"/>
                        <wps:cNvSpPr>
                          <a:spLocks noChangeArrowheads="1"/>
                        </wps:cNvSpPr>
                        <wps:spPr bwMode="auto">
                          <a:xfrm>
                            <a:off x="1589115" y="584214"/>
                            <a:ext cx="54002" cy="533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Text Box 218"/>
                        <wps:cNvSpPr txBox="1">
                          <a:spLocks noChangeArrowheads="1"/>
                        </wps:cNvSpPr>
                        <wps:spPr bwMode="auto">
                          <a:xfrm>
                            <a:off x="1138897" y="550513"/>
                            <a:ext cx="334714" cy="35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B3CA"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200" name="Text Box 219"/>
                        <wps:cNvSpPr txBox="1">
                          <a:spLocks noChangeArrowheads="1"/>
                        </wps:cNvSpPr>
                        <wps:spPr bwMode="auto">
                          <a:xfrm>
                            <a:off x="1081094" y="803919"/>
                            <a:ext cx="420417" cy="35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6DEE" w14:textId="77777777" w:rsidR="007F7B8D" w:rsidRPr="00D724B4" w:rsidRDefault="007F7B8D" w:rsidP="00A05215">
                              <w:r w:rsidRPr="00D724B4">
                                <w:t>30</w:t>
                              </w:r>
                              <w:r>
                                <w:t>°</w:t>
                              </w:r>
                            </w:p>
                          </w:txbxContent>
                        </wps:txbx>
                        <wps:bodyPr rot="0" vert="horz" wrap="square" lIns="90125" tIns="45065" rIns="90125" bIns="45065" anchor="t" anchorCtr="0" upright="1">
                          <a:noAutofit/>
                        </wps:bodyPr>
                      </wps:wsp>
                      <wps:wsp>
                        <wps:cNvPr id="201" name="Arc 220"/>
                        <wps:cNvSpPr>
                          <a:spLocks/>
                        </wps:cNvSpPr>
                        <wps:spPr bwMode="auto">
                          <a:xfrm rot="1260081">
                            <a:off x="1003691" y="908022"/>
                            <a:ext cx="144806" cy="139103"/>
                          </a:xfrm>
                          <a:custGeom>
                            <a:avLst/>
                            <a:gdLst>
                              <a:gd name="T0" fmla="*/ 73297 w 19879"/>
                              <a:gd name="T1" fmla="*/ 0 h 19112"/>
                              <a:gd name="T2" fmla="*/ 144780 w 19879"/>
                              <a:gd name="T3" fmla="*/ 77595 h 19112"/>
                              <a:gd name="T4" fmla="*/ 0 w 19879"/>
                              <a:gd name="T5" fmla="*/ 139065 h 19112"/>
                              <a:gd name="T6" fmla="*/ 0 60000 65536"/>
                              <a:gd name="T7" fmla="*/ 0 60000 65536"/>
                              <a:gd name="T8" fmla="*/ 0 60000 65536"/>
                            </a:gdLst>
                            <a:ahLst/>
                            <a:cxnLst>
                              <a:cxn ang="T6">
                                <a:pos x="T0" y="T1"/>
                              </a:cxn>
                              <a:cxn ang="T7">
                                <a:pos x="T2" y="T3"/>
                              </a:cxn>
                              <a:cxn ang="T8">
                                <a:pos x="T4" y="T5"/>
                              </a:cxn>
                            </a:cxnLst>
                            <a:rect l="0" t="0" r="r" b="b"/>
                            <a:pathLst>
                              <a:path w="19879" h="19112" fill="none" extrusionOk="0">
                                <a:moveTo>
                                  <a:pt x="10064" y="-1"/>
                                </a:moveTo>
                                <a:cubicBezTo>
                                  <a:pt x="14466" y="2318"/>
                                  <a:pt x="17933" y="6084"/>
                                  <a:pt x="19879" y="10663"/>
                                </a:cubicBezTo>
                              </a:path>
                              <a:path w="19879" h="19112" stroke="0" extrusionOk="0">
                                <a:moveTo>
                                  <a:pt x="10064" y="-1"/>
                                </a:moveTo>
                                <a:cubicBezTo>
                                  <a:pt x="14466" y="2318"/>
                                  <a:pt x="17933" y="6084"/>
                                  <a:pt x="19879" y="10663"/>
                                </a:cubicBezTo>
                                <a:lnTo>
                                  <a:pt x="0" y="19112"/>
                                </a:lnTo>
                                <a:lnTo>
                                  <a:pt x="1006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221"/>
                        <wps:cNvCnPr>
                          <a:cxnSpLocks noChangeShapeType="1"/>
                        </wps:cNvCnPr>
                        <wps:spPr bwMode="auto">
                          <a:xfrm>
                            <a:off x="1612016" y="638115"/>
                            <a:ext cx="5100" cy="761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222"/>
                        <wps:cNvCnPr>
                          <a:cxnSpLocks noChangeShapeType="1"/>
                        </wps:cNvCnPr>
                        <wps:spPr bwMode="auto">
                          <a:xfrm rot="19800000" flipH="1">
                            <a:off x="876686" y="800719"/>
                            <a:ext cx="817934" cy="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23"/>
                        <wps:cNvSpPr txBox="1">
                          <a:spLocks noChangeArrowheads="1"/>
                        </wps:cNvSpPr>
                        <wps:spPr bwMode="auto">
                          <a:xfrm>
                            <a:off x="1457110" y="329508"/>
                            <a:ext cx="579124" cy="35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58B7F"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C32368" id="Canvas 211" o:spid="_x0000_s1253" editas="canvas" alt="A circle with radius r with lines drawn at 30 degrees and negative 30 degrees.  The line at 30 degrees meets the circle at the point x comma y, and a vertical line is drawn down to the point where the other line meets the circle, forming a triangle." style="position:absolute;margin-left:299.45pt;margin-top:511.5pt;width:160.95pt;height:164.5pt;z-index:251648512;mso-position-horizontal-relative:margin;mso-position-vertical-relative:margin" coordsize="20440,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">
                <v:shape id="_x0000_s1254" type="#_x0000_t75" alt="A circle with radius r with lines drawn at 30 degrees and negative 30 degrees.  The line at 30 degrees meets the circle at the point x comma y, and a vertical line is drawn down to the point where the other line meets the circle, forming a triangle." style="position:absolute;width:20440;height:20891;visibility:visible;mso-wrap-style:square">
                  <v:fill o:detectmouseclick="t"/>
                  <v:path o:connecttype="none"/>
                </v:shape>
                <v:oval id="Oval 213" o:spid="_x0000_s1255" style="position:absolute;left:1444;top:2254;width:15781;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" filled="f"/>
                <v:shape id="AutoShape 214" o:spid="_x0000_s1256" type="#_x0000_t32" style="position:absolute;left:425;top:10100;width:19054;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AutoShape 215" o:spid="_x0000_s1257" type="#_x0000_t32" style="position:absolute;left:9331;width:0;height:20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AutoShape 216" o:spid="_x0000_s1258" type="#_x0000_t32" style="position:absolute;left:8772;top:12052;width:7958;height:82;rotation:-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"/>
                <v:oval id="Oval 217" o:spid="_x0000_s1259" style="position:absolute;left:15891;top:5842;width:5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prxAAAANwAAAAPAAAAZHJzL2Rvd25yZXYueG1sRI9Ba8JA&#10;EIXvQv/DMkIvUjcWKja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MmlamvEAAAA3AAAAA8A&#10;AAAAAAAAAAAAAAAABwIAAGRycy9kb3ducmV2LnhtbFBLBQYAAAAAAwADALcAAAD4AgAAAAA=&#10;" fillcolor="black"/>
                <v:shape id="Text Box 218" o:spid="_x0000_s1260" type="#_x0000_t202" style="position:absolute;left:11388;top:5505;width:33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" filled="f" stroked="f">
                  <v:textbox inset="2.50347mm,1.2518mm,2.50347mm,1.2518mm">
                    <w:txbxContent>
                      <w:p w14:paraId="78C1B3CA" w14:textId="77777777" w:rsidR="007F7B8D" w:rsidRPr="00174B19" w:rsidRDefault="007F7B8D" w:rsidP="00A05215">
                        <w:pPr>
                          <w:rPr>
                            <w:i/>
                          </w:rPr>
                        </w:pPr>
                        <w:r w:rsidRPr="00174B19">
                          <w:rPr>
                            <w:i/>
                          </w:rPr>
                          <w:t>r</w:t>
                        </w:r>
                      </w:p>
                    </w:txbxContent>
                  </v:textbox>
                </v:shape>
                <v:shape id="Text Box 219" o:spid="_x0000_s1261" type="#_x0000_t202" style="position:absolute;left:10810;top:8039;width:420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" filled="f" stroked="f">
                  <v:textbox inset="2.50347mm,1.2518mm,2.50347mm,1.2518mm">
                    <w:txbxContent>
                      <w:p w14:paraId="43D76DEE" w14:textId="77777777" w:rsidR="007F7B8D" w:rsidRPr="00D724B4" w:rsidRDefault="007F7B8D" w:rsidP="00A05215">
                        <w:r w:rsidRPr="00D724B4">
                          <w:t>30</w:t>
                        </w:r>
                        <w:r>
                          <w:t>°</w:t>
                        </w:r>
                      </w:p>
                    </w:txbxContent>
                  </v:textbox>
                </v:shape>
                <v:shape id="Arc 220" o:spid="_x0000_s1262" style="position:absolute;left:10036;top:9080;width:1448;height:1391;rotation:1376344fd;visibility:visible;mso-wrap-style:square;v-text-anchor:top" coordsize="19879,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" path="m10064,-1nfc14466,2318,17933,6084,19879,10663em10064,-1nsc14466,2318,17933,6084,19879,10663l,19112,10064,-1xe" filled="f">
                  <v:path arrowok="t" o:extrusionok="f" o:connecttype="custom" o:connectlocs="533923,0;1054631,564760;0,1012158" o:connectangles="0,0,0"/>
                </v:shape>
                <v:shape id="AutoShape 221" o:spid="_x0000_s1263" type="#_x0000_t32" style="position:absolute;left:16120;top:6381;width:51;height:7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222" o:spid="_x0000_s1264" type="#_x0000_t32" style="position:absolute;left:8766;top:8007;width:8180;height:82;rotation: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"/>
                <v:shape id="Text Box 223" o:spid="_x0000_s1265" type="#_x0000_t202" style="position:absolute;left:14571;top:3295;width:579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" filled="f" stroked="f">
                  <v:textbox inset="2.50347mm,1.2518mm,2.50347mm,1.2518mm">
                    <w:txbxContent>
                      <w:p w14:paraId="51558B7F"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w10:wrap type="square" anchorx="margin" anchory="margin"/>
              </v:group>
            </w:pict>
          </mc:Fallback>
        </mc:AlternateContent>
      </w:r>
    </w:p>
    <w:p w14:paraId="1506FF61" w14:textId="77777777" w:rsidR="00A05215" w:rsidRDefault="00A05215" w:rsidP="00A05215">
      <w:pPr>
        <w:tabs>
          <w:tab w:val="left" w:pos="1155"/>
        </w:tabs>
      </w:pPr>
    </w:p>
    <w:p w14:paraId="487FEA5B" w14:textId="77777777" w:rsidR="00A05215" w:rsidRDefault="00A05215" w:rsidP="00A05215">
      <w:pPr>
        <w:tabs>
          <w:tab w:val="left" w:pos="1155"/>
        </w:tabs>
      </w:pPr>
      <w:r>
        <w:t xml:space="preserve">Next, we will find the cosine and sine at an angle of 30 degrees, or </w:t>
      </w:r>
      <w:r w:rsidRPr="00FF250B">
        <w:rPr>
          <w:position w:val="-24"/>
        </w:rPr>
        <w:object w:dxaOrig="260" w:dyaOrig="620" w14:anchorId="66593867">
          <v:shape id="_x0000_i1282" type="#_x0000_t75" style="width:12.5pt;height:31pt" o:ole="">
            <v:imagedata r:id="rId500" o:title=""/>
          </v:shape>
          <o:OLEObject Type="Embed" ProgID="Equation.3" ShapeID="_x0000_i1282" DrawAspect="Content" ObjectID="_1717921313" r:id="rId501"/>
        </w:object>
      </w:r>
      <w:r w:rsidR="00C63A89">
        <w:t>.  To do</w:t>
      </w:r>
      <w:r>
        <w:t xml:space="preserve"> this, we will first draw </w:t>
      </w:r>
      <w:r w:rsidR="00C63A89">
        <w:t xml:space="preserve">a </w:t>
      </w:r>
      <w:r>
        <w:t xml:space="preserve">triangle </w:t>
      </w:r>
      <w:r w:rsidR="00C63A89">
        <w:t>inside a</w:t>
      </w:r>
      <w:r>
        <w:t xml:space="preserve"> circle </w:t>
      </w:r>
      <w:r w:rsidR="00C63A89">
        <w:t xml:space="preserve">with one side </w:t>
      </w:r>
      <w:r>
        <w:t xml:space="preserve">at an angle of 30 degrees, and another at an angle of -30 degrees.  If </w:t>
      </w:r>
      <w:r w:rsidR="00C63A89">
        <w:t>the resulting</w:t>
      </w:r>
      <w:r>
        <w:t xml:space="preserve"> two right triangles are combined into one large triangle, notice that all three angles of this larger triangle </w:t>
      </w:r>
      <w:r w:rsidR="00C63A89">
        <w:t>will be</w:t>
      </w:r>
      <w:r>
        <w:t xml:space="preserve"> 60 degrees.  </w:t>
      </w:r>
    </w:p>
    <w:p w14:paraId="6E4E6EC9" w14:textId="77777777" w:rsidR="00A05215" w:rsidRDefault="00450FE4" w:rsidP="00A05215">
      <w:pPr>
        <w:tabs>
          <w:tab w:val="left" w:pos="1155"/>
        </w:tabs>
      </w:pPr>
      <w:r>
        <w:rPr>
          <w:noProof/>
        </w:rPr>
        <w:lastRenderedPageBreak/>
        <mc:AlternateContent>
          <mc:Choice Requires="wpc">
            <w:drawing>
              <wp:anchor distT="0" distB="0" distL="114300" distR="114300" simplePos="0" relativeHeight="251681280" behindDoc="0" locked="0" layoutInCell="1" allowOverlap="1" wp14:anchorId="07D5B5DE" wp14:editId="028C012D">
                <wp:simplePos x="0" y="0"/>
                <wp:positionH relativeFrom="column">
                  <wp:posOffset>4004310</wp:posOffset>
                </wp:positionH>
                <wp:positionV relativeFrom="paragraph">
                  <wp:posOffset>47625</wp:posOffset>
                </wp:positionV>
                <wp:extent cx="1771650" cy="1463040"/>
                <wp:effectExtent l="3810" t="3810" r="0" b="0"/>
                <wp:wrapSquare wrapText="bothSides"/>
                <wp:docPr id="205" name="Canvas 146" descr="The triangle from earlier pulled out of the circle.  A horizontal axis is shown, with lines of length r drawn at 30 degrees and negative 30 degrees, and a vertical line drawn between the end of those lines.  The vertical line forms a 60 degree angle with the lines labeled r.  The vertical line is divided by the horizontal axis into two parts, each labeled length y."/>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3" name="AutoShape 148"/>
                        <wps:cNvCnPr>
                          <a:cxnSpLocks noChangeShapeType="1"/>
                        </wps:cNvCnPr>
                        <wps:spPr bwMode="auto">
                          <a:xfrm>
                            <a:off x="66602" y="752421"/>
                            <a:ext cx="1562144"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49"/>
                        <wps:cNvSpPr>
                          <a:spLocks noChangeArrowheads="1"/>
                        </wps:cNvSpPr>
                        <wps:spPr bwMode="auto">
                          <a:xfrm rot="16200000">
                            <a:off x="-27300" y="200605"/>
                            <a:ext cx="1287835" cy="111313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150"/>
                        <wps:cNvSpPr txBox="1">
                          <a:spLocks noChangeArrowheads="1"/>
                        </wps:cNvSpPr>
                        <wps:spPr bwMode="auto">
                          <a:xfrm>
                            <a:off x="132704" y="622317"/>
                            <a:ext cx="420312" cy="35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5B5B" w14:textId="77777777" w:rsidR="007F7B8D" w:rsidRPr="00D724B4" w:rsidRDefault="007F7B8D" w:rsidP="00A05215">
                              <w:r>
                                <w:t>6</w:t>
                              </w:r>
                              <w:r w:rsidRPr="00D724B4">
                                <w:t>0</w:t>
                              </w:r>
                              <w:r>
                                <w:t>°</w:t>
                              </w:r>
                            </w:p>
                          </w:txbxContent>
                        </wps:txbx>
                        <wps:bodyPr rot="0" vert="horz" wrap="square" lIns="90125" tIns="45065" rIns="90125" bIns="45065" anchor="t" anchorCtr="0" upright="1">
                          <a:noAutofit/>
                        </wps:bodyPr>
                      </wps:wsp>
                      <wps:wsp>
                        <wps:cNvPr id="316" name="Text Box 151"/>
                        <wps:cNvSpPr txBox="1">
                          <a:spLocks noChangeArrowheads="1"/>
                        </wps:cNvSpPr>
                        <wps:spPr bwMode="auto">
                          <a:xfrm>
                            <a:off x="866124" y="193605"/>
                            <a:ext cx="420412" cy="35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C765" w14:textId="77777777" w:rsidR="007F7B8D" w:rsidRPr="00D724B4" w:rsidRDefault="007F7B8D" w:rsidP="00A05215">
                              <w:r>
                                <w:t>6</w:t>
                              </w:r>
                              <w:r w:rsidRPr="00D724B4">
                                <w:t>0</w:t>
                              </w:r>
                              <w:r>
                                <w:t>°</w:t>
                              </w:r>
                            </w:p>
                          </w:txbxContent>
                        </wps:txbx>
                        <wps:bodyPr rot="0" vert="horz" wrap="square" lIns="90125" tIns="45065" rIns="90125" bIns="45065" anchor="t" anchorCtr="0" upright="1">
                          <a:noAutofit/>
                        </wps:bodyPr>
                      </wps:wsp>
                      <wps:wsp>
                        <wps:cNvPr id="317" name="Text Box 152"/>
                        <wps:cNvSpPr txBox="1">
                          <a:spLocks noChangeArrowheads="1"/>
                        </wps:cNvSpPr>
                        <wps:spPr bwMode="auto">
                          <a:xfrm>
                            <a:off x="856624" y="1028728"/>
                            <a:ext cx="420312" cy="35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3E87" w14:textId="77777777" w:rsidR="007F7B8D" w:rsidRPr="00D724B4" w:rsidRDefault="007F7B8D" w:rsidP="00A05215">
                              <w:r>
                                <w:t>6</w:t>
                              </w:r>
                              <w:r w:rsidRPr="00D724B4">
                                <w:t>0</w:t>
                              </w:r>
                              <w:r>
                                <w:t>°</w:t>
                              </w:r>
                            </w:p>
                          </w:txbxContent>
                        </wps:txbx>
                        <wps:bodyPr rot="0" vert="horz" wrap="square" lIns="90125" tIns="45065" rIns="90125" bIns="45065" anchor="t" anchorCtr="0" upright="1">
                          <a:noAutofit/>
                        </wps:bodyPr>
                      </wps:wsp>
                      <wps:wsp>
                        <wps:cNvPr id="318" name="Text Box 153"/>
                        <wps:cNvSpPr txBox="1">
                          <a:spLocks noChangeArrowheads="1"/>
                        </wps:cNvSpPr>
                        <wps:spPr bwMode="auto">
                          <a:xfrm>
                            <a:off x="437512" y="196805"/>
                            <a:ext cx="420312" cy="35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6EE8" w14:textId="77777777" w:rsidR="007F7B8D" w:rsidRPr="00A24FAB" w:rsidRDefault="007F7B8D" w:rsidP="00A05215">
                              <w:pPr>
                                <w:rPr>
                                  <w:i/>
                                </w:rPr>
                              </w:pPr>
                              <w:r w:rsidRPr="00A24FAB">
                                <w:rPr>
                                  <w:i/>
                                </w:rPr>
                                <w:t>r</w:t>
                              </w:r>
                            </w:p>
                          </w:txbxContent>
                        </wps:txbx>
                        <wps:bodyPr rot="0" vert="horz" wrap="square" lIns="90125" tIns="45065" rIns="90125" bIns="45065" anchor="t" anchorCtr="0" upright="1">
                          <a:noAutofit/>
                        </wps:bodyPr>
                      </wps:wsp>
                      <wps:wsp>
                        <wps:cNvPr id="319" name="Text Box 154"/>
                        <wps:cNvSpPr txBox="1">
                          <a:spLocks noChangeArrowheads="1"/>
                        </wps:cNvSpPr>
                        <wps:spPr bwMode="auto">
                          <a:xfrm>
                            <a:off x="427912" y="1016028"/>
                            <a:ext cx="420412" cy="35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7B3F" w14:textId="77777777" w:rsidR="007F7B8D" w:rsidRPr="00A24FAB" w:rsidRDefault="007F7B8D" w:rsidP="00A05215">
                              <w:pPr>
                                <w:rPr>
                                  <w:i/>
                                </w:rPr>
                              </w:pPr>
                              <w:r w:rsidRPr="00A24FAB">
                                <w:rPr>
                                  <w:i/>
                                </w:rPr>
                                <w:t>r</w:t>
                              </w:r>
                            </w:p>
                          </w:txbxContent>
                        </wps:txbx>
                        <wps:bodyPr rot="0" vert="horz" wrap="square" lIns="90125" tIns="45065" rIns="90125" bIns="45065" anchor="t" anchorCtr="0" upright="1">
                          <a:noAutofit/>
                        </wps:bodyPr>
                      </wps:wsp>
                      <wps:wsp>
                        <wps:cNvPr id="192" name="Text Box 155"/>
                        <wps:cNvSpPr txBox="1">
                          <a:spLocks noChangeArrowheads="1"/>
                        </wps:cNvSpPr>
                        <wps:spPr bwMode="auto">
                          <a:xfrm>
                            <a:off x="1189934" y="339709"/>
                            <a:ext cx="420412" cy="35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1A09" w14:textId="77777777" w:rsidR="007F7B8D" w:rsidRPr="00A24FAB" w:rsidRDefault="007F7B8D" w:rsidP="00A05215">
                              <w:pPr>
                                <w:rPr>
                                  <w:i/>
                                </w:rPr>
                              </w:pPr>
                              <w:r>
                                <w:rPr>
                                  <w:i/>
                                </w:rPr>
                                <w:t>y</w:t>
                              </w:r>
                            </w:p>
                          </w:txbxContent>
                        </wps:txbx>
                        <wps:bodyPr rot="0" vert="horz" wrap="square" lIns="90125" tIns="45065" rIns="90125" bIns="45065" anchor="t" anchorCtr="0" upright="1">
                          <a:noAutofit/>
                        </wps:bodyPr>
                      </wps:wsp>
                      <wps:wsp>
                        <wps:cNvPr id="193" name="Text Box 156"/>
                        <wps:cNvSpPr txBox="1">
                          <a:spLocks noChangeArrowheads="1"/>
                        </wps:cNvSpPr>
                        <wps:spPr bwMode="auto">
                          <a:xfrm>
                            <a:off x="1218534" y="863624"/>
                            <a:ext cx="420412" cy="35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0B590" w14:textId="77777777" w:rsidR="007F7B8D" w:rsidRPr="00A24FAB" w:rsidRDefault="007F7B8D" w:rsidP="00A05215">
                              <w:pPr>
                                <w:rPr>
                                  <w:i/>
                                </w:rPr>
                              </w:pPr>
                              <w:r>
                                <w:rPr>
                                  <w:i/>
                                </w:rPr>
                                <w:t>y</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D5B5DE" id="Canvas 146" o:spid="_x0000_s1266" editas="canvas" alt="The triangle from earlier pulled out of the circle.  A horizontal axis is shown, with lines of length r drawn at 30 degrees and negative 30 degrees, and a vertical line drawn between the end of those lines.  The vertical line forms a 60 degree angle with the lines labeled r.  The vertical line is divided by the horizontal axis into two parts, each labeled length y." style="position:absolute;margin-left:315.3pt;margin-top:3.75pt;width:139.5pt;height:115.2pt;z-index:251681280;mso-position-horizontal-relative:text;mso-position-vertical-relative:text" coordsize="1771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">
                <v:shape id="_x0000_s1267" type="#_x0000_t75" alt="The triangle from earlier pulled out of the circle.  A horizontal axis is shown, with lines of length r drawn at 30 degrees and negative 30 degrees, and a vertical line drawn between the end of those lines.  The vertical line forms a 60 degree angle with the lines labeled r.  The vertical line is divided by the horizontal axis into two parts, each labeled length y." style="position:absolute;width:17716;height:14630;visibility:visible;mso-wrap-style:square">
                  <v:fill o:detectmouseclick="t"/>
                  <v:path o:connecttype="none"/>
                </v:shape>
                <v:shape id="AutoShape 148" o:spid="_x0000_s1268" type="#_x0000_t32" style="position:absolute;left:666;top:7524;width:1562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9" o:spid="_x0000_s1269" type="#_x0000_t5" style="position:absolute;left:-273;top:2005;width:12878;height:111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" filled="f"/>
                <v:shape id="Text Box 150" o:spid="_x0000_s1270" type="#_x0000_t202" style="position:absolute;left:1327;top:6223;width:420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" filled="f" stroked="f">
                  <v:textbox inset="2.50347mm,1.2518mm,2.50347mm,1.2518mm">
                    <w:txbxContent>
                      <w:p w14:paraId="6DE15B5B" w14:textId="77777777" w:rsidR="007F7B8D" w:rsidRPr="00D724B4" w:rsidRDefault="007F7B8D" w:rsidP="00A05215">
                        <w:r>
                          <w:t>6</w:t>
                        </w:r>
                        <w:r w:rsidRPr="00D724B4">
                          <w:t>0</w:t>
                        </w:r>
                        <w:r>
                          <w:t>°</w:t>
                        </w:r>
                      </w:p>
                    </w:txbxContent>
                  </v:textbox>
                </v:shape>
                <v:shape id="Text Box 151" o:spid="_x0000_s1271" type="#_x0000_t202" style="position:absolute;left:8661;top:1936;width:4204;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" filled="f" stroked="f">
                  <v:textbox inset="2.50347mm,1.2518mm,2.50347mm,1.2518mm">
                    <w:txbxContent>
                      <w:p w14:paraId="7032C765" w14:textId="77777777" w:rsidR="007F7B8D" w:rsidRPr="00D724B4" w:rsidRDefault="007F7B8D" w:rsidP="00A05215">
                        <w:r>
                          <w:t>6</w:t>
                        </w:r>
                        <w:r w:rsidRPr="00D724B4">
                          <w:t>0</w:t>
                        </w:r>
                        <w:r>
                          <w:t>°</w:t>
                        </w:r>
                      </w:p>
                    </w:txbxContent>
                  </v:textbox>
                </v:shape>
                <v:shape id="Text Box 152" o:spid="_x0000_s1272" type="#_x0000_t202" style="position:absolute;left:8566;top:10287;width:420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" filled="f" stroked="f">
                  <v:textbox inset="2.50347mm,1.2518mm,2.50347mm,1.2518mm">
                    <w:txbxContent>
                      <w:p w14:paraId="2F033E87" w14:textId="77777777" w:rsidR="007F7B8D" w:rsidRPr="00D724B4" w:rsidRDefault="007F7B8D" w:rsidP="00A05215">
                        <w:r>
                          <w:t>6</w:t>
                        </w:r>
                        <w:r w:rsidRPr="00D724B4">
                          <w:t>0</w:t>
                        </w:r>
                        <w:r>
                          <w:t>°</w:t>
                        </w:r>
                      </w:p>
                    </w:txbxContent>
                  </v:textbox>
                </v:shape>
                <v:shape id="Text Box 153" o:spid="_x0000_s1273" type="#_x0000_t202" style="position:absolute;left:4375;top:1968;width:4203;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" filled="f" stroked="f">
                  <v:textbox inset="2.50347mm,1.2518mm,2.50347mm,1.2518mm">
                    <w:txbxContent>
                      <w:p w14:paraId="6B916EE8" w14:textId="77777777" w:rsidR="007F7B8D" w:rsidRPr="00A24FAB" w:rsidRDefault="007F7B8D" w:rsidP="00A05215">
                        <w:pPr>
                          <w:rPr>
                            <w:i/>
                          </w:rPr>
                        </w:pPr>
                        <w:r w:rsidRPr="00A24FAB">
                          <w:rPr>
                            <w:i/>
                          </w:rPr>
                          <w:t>r</w:t>
                        </w:r>
                      </w:p>
                    </w:txbxContent>
                  </v:textbox>
                </v:shape>
                <v:shape id="Text Box 154" o:spid="_x0000_s1274" type="#_x0000_t202" style="position:absolute;left:4279;top:10160;width:420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" filled="f" stroked="f">
                  <v:textbox inset="2.50347mm,1.2518mm,2.50347mm,1.2518mm">
                    <w:txbxContent>
                      <w:p w14:paraId="74F77B3F" w14:textId="77777777" w:rsidR="007F7B8D" w:rsidRPr="00A24FAB" w:rsidRDefault="007F7B8D" w:rsidP="00A05215">
                        <w:pPr>
                          <w:rPr>
                            <w:i/>
                          </w:rPr>
                        </w:pPr>
                        <w:r w:rsidRPr="00A24FAB">
                          <w:rPr>
                            <w:i/>
                          </w:rPr>
                          <w:t>r</w:t>
                        </w:r>
                      </w:p>
                    </w:txbxContent>
                  </v:textbox>
                </v:shape>
                <v:shape id="Text Box 155" o:spid="_x0000_s1275" type="#_x0000_t202" style="position:absolute;left:11899;top:3397;width:420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" filled="f" stroked="f">
                  <v:textbox inset="2.50347mm,1.2518mm,2.50347mm,1.2518mm">
                    <w:txbxContent>
                      <w:p w14:paraId="16361A09" w14:textId="77777777" w:rsidR="007F7B8D" w:rsidRPr="00A24FAB" w:rsidRDefault="007F7B8D" w:rsidP="00A05215">
                        <w:pPr>
                          <w:rPr>
                            <w:i/>
                          </w:rPr>
                        </w:pPr>
                        <w:r>
                          <w:rPr>
                            <w:i/>
                          </w:rPr>
                          <w:t>y</w:t>
                        </w:r>
                      </w:p>
                    </w:txbxContent>
                  </v:textbox>
                </v:shape>
                <v:shape id="Text Box 156" o:spid="_x0000_s1276" type="#_x0000_t202" style="position:absolute;left:12185;top:8636;width:420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" filled="f" stroked="f">
                  <v:textbox inset="2.50347mm,1.2518mm,2.50347mm,1.2518mm">
                    <w:txbxContent>
                      <w:p w14:paraId="4FA0B590" w14:textId="77777777" w:rsidR="007F7B8D" w:rsidRPr="00A24FAB" w:rsidRDefault="007F7B8D" w:rsidP="00A05215">
                        <w:pPr>
                          <w:rPr>
                            <w:i/>
                          </w:rPr>
                        </w:pPr>
                        <w:r>
                          <w:rPr>
                            <w:i/>
                          </w:rPr>
                          <w:t>y</w:t>
                        </w:r>
                      </w:p>
                    </w:txbxContent>
                  </v:textbox>
                </v:shape>
                <w10:wrap type="square"/>
              </v:group>
            </w:pict>
          </mc:Fallback>
        </mc:AlternateContent>
      </w:r>
      <w:r w:rsidR="00A05215">
        <w:t>Since all the angles are equal, the sides will all be equal as well.  The vertical line has length 2</w:t>
      </w:r>
      <w:r w:rsidR="00A05215">
        <w:rPr>
          <w:i/>
        </w:rPr>
        <w:t>y</w:t>
      </w:r>
      <w:r w:rsidR="00A05215">
        <w:t xml:space="preserve">, and since the sides are all </w:t>
      </w:r>
      <w:proofErr w:type="gramStart"/>
      <w:r w:rsidR="00A05215">
        <w:t>equal</w:t>
      </w:r>
      <w:proofErr w:type="gramEnd"/>
      <w:r w:rsidR="00A05215">
        <w:t xml:space="preserve"> we can conclude that 2</w:t>
      </w:r>
      <w:r w:rsidR="00A05215">
        <w:rPr>
          <w:i/>
        </w:rPr>
        <w:t>y</w:t>
      </w:r>
      <w:r w:rsidR="00A05215">
        <w:t xml:space="preserve"> = </w:t>
      </w:r>
      <w:r w:rsidR="00A05215">
        <w:rPr>
          <w:i/>
        </w:rPr>
        <w:t>r</w:t>
      </w:r>
      <w:r w:rsidR="00A05215">
        <w:t xml:space="preserve">, or </w:t>
      </w:r>
      <w:r w:rsidR="00A05215" w:rsidRPr="00D724B4">
        <w:rPr>
          <w:position w:val="-24"/>
        </w:rPr>
        <w:object w:dxaOrig="620" w:dyaOrig="620" w14:anchorId="447FA3A0">
          <v:shape id="_x0000_i1283" type="#_x0000_t75" style="width:31pt;height:31pt" o:ole="">
            <v:imagedata r:id="rId502" o:title=""/>
          </v:shape>
          <o:OLEObject Type="Embed" ProgID="Equation.3" ShapeID="_x0000_i1283" DrawAspect="Content" ObjectID="_1717921314" r:id="rId503"/>
        </w:object>
      </w:r>
      <w:r w:rsidR="00A05215">
        <w:t>.  Using this, we can find the sine value:</w:t>
      </w:r>
    </w:p>
    <w:p w14:paraId="51FD0B08" w14:textId="77777777" w:rsidR="00A05215" w:rsidRDefault="00BC4C31" w:rsidP="00A05215">
      <w:pPr>
        <w:tabs>
          <w:tab w:val="left" w:pos="1155"/>
        </w:tabs>
      </w:pPr>
      <w:r w:rsidRPr="00B6270E">
        <w:rPr>
          <w:position w:val="-28"/>
        </w:rPr>
        <w:object w:dxaOrig="2900" w:dyaOrig="800" w14:anchorId="6FB519A6">
          <v:shape id="_x0000_i1284" type="#_x0000_t75" style="width:145.5pt;height:41pt" o:ole="">
            <v:imagedata r:id="rId504" o:title=""/>
          </v:shape>
          <o:OLEObject Type="Embed" ProgID="Equation.3" ShapeID="_x0000_i1284" DrawAspect="Content" ObjectID="_1717921315" r:id="rId505"/>
        </w:object>
      </w:r>
    </w:p>
    <w:p w14:paraId="739D0F0A" w14:textId="77777777" w:rsidR="003C20F0" w:rsidRDefault="003C20F0" w:rsidP="00A05215">
      <w:pPr>
        <w:tabs>
          <w:tab w:val="left" w:pos="1155"/>
        </w:tabs>
      </w:pPr>
    </w:p>
    <w:p w14:paraId="6B56EA5E" w14:textId="77777777" w:rsidR="00A05215" w:rsidRDefault="00A05215" w:rsidP="00A05215">
      <w:pPr>
        <w:tabs>
          <w:tab w:val="left" w:pos="1155"/>
        </w:tabs>
      </w:pPr>
      <w:r>
        <w:t>Using the Pythagorean Identity, we can find the cosine value:</w:t>
      </w:r>
    </w:p>
    <w:p w14:paraId="0069FC2F" w14:textId="77777777" w:rsidR="00A05215" w:rsidRDefault="00A05215" w:rsidP="00A05215">
      <w:pPr>
        <w:tabs>
          <w:tab w:val="left" w:pos="1155"/>
        </w:tabs>
      </w:pPr>
      <w:r w:rsidRPr="00D724B4">
        <w:rPr>
          <w:position w:val="-28"/>
        </w:rPr>
        <w:object w:dxaOrig="2320" w:dyaOrig="680" w14:anchorId="11A5DE0F">
          <v:shape id="_x0000_i1285" type="#_x0000_t75" style="width:116.5pt;height:32.5pt" o:ole="">
            <v:imagedata r:id="rId506" o:title=""/>
          </v:shape>
          <o:OLEObject Type="Embed" ProgID="Equation.3" ShapeID="_x0000_i1285" DrawAspect="Content" ObjectID="_1717921316" r:id="rId507"/>
        </w:object>
      </w:r>
    </w:p>
    <w:p w14:paraId="7CFC3711" w14:textId="77777777" w:rsidR="00A05215" w:rsidRDefault="00A05215" w:rsidP="00A05215">
      <w:pPr>
        <w:tabs>
          <w:tab w:val="left" w:pos="1155"/>
        </w:tabs>
      </w:pPr>
      <w:r w:rsidRPr="00D724B4">
        <w:rPr>
          <w:position w:val="-28"/>
        </w:rPr>
        <w:object w:dxaOrig="2000" w:dyaOrig="740" w14:anchorId="23449688">
          <v:shape id="_x0000_i1286" type="#_x0000_t75" style="width:99.5pt;height:37.5pt" o:ole="">
            <v:imagedata r:id="rId508" o:title=""/>
          </v:shape>
          <o:OLEObject Type="Embed" ProgID="Equation.3" ShapeID="_x0000_i1286" DrawAspect="Content" ObjectID="_1717921317" r:id="rId509"/>
        </w:object>
      </w:r>
    </w:p>
    <w:p w14:paraId="72D97685" w14:textId="77777777" w:rsidR="00A05215" w:rsidRPr="00D724B4" w:rsidRDefault="00A05215" w:rsidP="00A05215">
      <w:pPr>
        <w:tabs>
          <w:tab w:val="left" w:pos="1155"/>
        </w:tabs>
      </w:pPr>
      <w:r w:rsidRPr="00D724B4">
        <w:rPr>
          <w:position w:val="-28"/>
        </w:rPr>
        <w:object w:dxaOrig="1359" w:dyaOrig="680" w14:anchorId="194F91E9">
          <v:shape id="_x0000_i1287" type="#_x0000_t75" style="width:69.5pt;height:32.5pt" o:ole="">
            <v:imagedata r:id="rId510" o:title=""/>
          </v:shape>
          <o:OLEObject Type="Embed" ProgID="Equation.3" ShapeID="_x0000_i1287" DrawAspect="Content" ObjectID="_1717921318" r:id="rId511"/>
        </w:object>
      </w:r>
      <w:r>
        <w:tab/>
      </w:r>
      <w:r>
        <w:tab/>
      </w:r>
      <w:r>
        <w:tab/>
        <w:t xml:space="preserve">since the </w:t>
      </w:r>
      <w:r w:rsidR="00CE10CA">
        <w:rPr>
          <w:i/>
        </w:rPr>
        <w:t>x</w:t>
      </w:r>
      <w:r>
        <w:t xml:space="preserve"> value is positive, we’ll keep the positive root</w:t>
      </w:r>
    </w:p>
    <w:p w14:paraId="1BA4B166" w14:textId="77777777" w:rsidR="00A05215" w:rsidRDefault="00A05215" w:rsidP="00A05215">
      <w:pPr>
        <w:tabs>
          <w:tab w:val="left" w:pos="1155"/>
        </w:tabs>
      </w:pPr>
      <w:r w:rsidRPr="00D724B4">
        <w:rPr>
          <w:position w:val="-28"/>
        </w:rPr>
        <w:object w:dxaOrig="2000" w:dyaOrig="720" w14:anchorId="1C9D5B75">
          <v:shape id="_x0000_i1288" type="#_x0000_t75" style="width:99.5pt;height:36pt" o:ole="">
            <v:imagedata r:id="rId512" o:title=""/>
          </v:shape>
          <o:OLEObject Type="Embed" ProgID="Equation.3" ShapeID="_x0000_i1288" DrawAspect="Content" ObjectID="_1717921319" r:id="rId513"/>
        </w:object>
      </w:r>
    </w:p>
    <w:p w14:paraId="18364AE2" w14:textId="77777777" w:rsidR="003C20F0" w:rsidRDefault="003C20F0" w:rsidP="00A05215">
      <w:pPr>
        <w:tabs>
          <w:tab w:val="left" w:pos="1155"/>
        </w:tabs>
      </w:pPr>
    </w:p>
    <w:p w14:paraId="75E375BF" w14:textId="77777777" w:rsidR="00A05215" w:rsidRDefault="00A05215" w:rsidP="00A05215">
      <w:pPr>
        <w:tabs>
          <w:tab w:val="left" w:pos="1155"/>
        </w:tabs>
      </w:pPr>
      <w:r>
        <w:t>The (</w:t>
      </w:r>
      <w:r w:rsidRPr="00424B1D">
        <w:rPr>
          <w:i/>
        </w:rPr>
        <w:t>x</w:t>
      </w:r>
      <w:r>
        <w:t xml:space="preserve">, </w:t>
      </w:r>
      <w:r w:rsidRPr="00424B1D">
        <w:rPr>
          <w:i/>
        </w:rPr>
        <w:t>y</w:t>
      </w:r>
      <w:r w:rsidR="00C63A89">
        <w:t xml:space="preserve">) coordinates for the point on a </w:t>
      </w:r>
      <w:r>
        <w:t xml:space="preserve">circle of radius 1 </w:t>
      </w:r>
      <w:r w:rsidR="00C63A89">
        <w:t>at an</w:t>
      </w:r>
      <w:r>
        <w:t xml:space="preserve"> angle of 30 degrees </w:t>
      </w:r>
      <w:r w:rsidR="00C63A89">
        <w:t xml:space="preserve">are </w:t>
      </w:r>
      <w:r w:rsidRPr="00B6270E">
        <w:rPr>
          <w:position w:val="-34"/>
        </w:rPr>
        <w:object w:dxaOrig="900" w:dyaOrig="800" w14:anchorId="5BCA59BD">
          <v:shape id="_x0000_i1289" type="#_x0000_t75" style="width:44.5pt;height:41pt" o:ole="">
            <v:imagedata r:id="rId514" o:title=""/>
          </v:shape>
          <o:OLEObject Type="Embed" ProgID="Equation.3" ShapeID="_x0000_i1289" DrawAspect="Content" ObjectID="_1717921320" r:id="rId515"/>
        </w:object>
      </w:r>
      <w:r w:rsidR="00C63A89">
        <w:t>.</w:t>
      </w:r>
    </w:p>
    <w:p w14:paraId="322922B0" w14:textId="77777777" w:rsidR="00A05215" w:rsidRDefault="00A05215" w:rsidP="00A05215">
      <w:pPr>
        <w:tabs>
          <w:tab w:val="left" w:pos="1155"/>
        </w:tabs>
      </w:pPr>
    </w:p>
    <w:p w14:paraId="6F248EFB" w14:textId="77777777" w:rsidR="00A05215" w:rsidRDefault="00C63A89" w:rsidP="00A05215">
      <w:pPr>
        <w:tabs>
          <w:tab w:val="left" w:pos="1155"/>
        </w:tabs>
      </w:pPr>
      <w:r>
        <w:t xml:space="preserve">By drawing </w:t>
      </w:r>
      <w:proofErr w:type="gramStart"/>
      <w:r>
        <w:t>a</w:t>
      </w:r>
      <w:r w:rsidR="00A05215">
        <w:t xml:space="preserve"> the</w:t>
      </w:r>
      <w:proofErr w:type="gramEnd"/>
      <w:r w:rsidR="00A05215">
        <w:t xml:space="preserve"> triangle </w:t>
      </w:r>
      <w:r>
        <w:t>inside</w:t>
      </w:r>
      <w:r w:rsidR="00A05215">
        <w:t xml:space="preserve"> the unit circle </w:t>
      </w:r>
      <w:r>
        <w:t>with a 30 degree angle</w:t>
      </w:r>
      <w:r w:rsidR="00A05215">
        <w:t xml:space="preserve"> and reflecting it over the line </w:t>
      </w:r>
      <w:r w:rsidR="00A05215">
        <w:rPr>
          <w:i/>
        </w:rPr>
        <w:t>y</w:t>
      </w:r>
      <w:r w:rsidR="00A05215">
        <w:t xml:space="preserve"> = </w:t>
      </w:r>
      <w:r w:rsidR="00A05215">
        <w:rPr>
          <w:i/>
        </w:rPr>
        <w:t>x</w:t>
      </w:r>
      <w:r w:rsidR="00A05215">
        <w:t xml:space="preserve">, we can find the cosine and sine for 60 degrees, or </w:t>
      </w:r>
      <w:r w:rsidR="00A05215" w:rsidRPr="00713146">
        <w:rPr>
          <w:position w:val="-24"/>
        </w:rPr>
        <w:object w:dxaOrig="260" w:dyaOrig="620" w14:anchorId="7CE19760">
          <v:shape id="_x0000_i1290" type="#_x0000_t75" style="width:12.5pt;height:31pt" o:ole="">
            <v:imagedata r:id="rId516" o:title=""/>
          </v:shape>
          <o:OLEObject Type="Embed" ProgID="Equation.3" ShapeID="_x0000_i1290" DrawAspect="Content" ObjectID="_1717921321" r:id="rId517"/>
        </w:object>
      </w:r>
      <w:r w:rsidR="00A05215">
        <w:t>, without any additional work.</w:t>
      </w:r>
    </w:p>
    <w:p w14:paraId="688E133D" w14:textId="77777777" w:rsidR="00A05215" w:rsidRDefault="00450FE4" w:rsidP="00A05215">
      <w:pPr>
        <w:tabs>
          <w:tab w:val="left" w:pos="1155"/>
        </w:tabs>
      </w:pPr>
      <w:r>
        <w:rPr>
          <w:noProof/>
        </w:rPr>
        <mc:AlternateContent>
          <mc:Choice Requires="wpc">
            <w:drawing>
              <wp:anchor distT="0" distB="0" distL="114300" distR="114300" simplePos="0" relativeHeight="251649536" behindDoc="0" locked="0" layoutInCell="1" allowOverlap="1" wp14:anchorId="75793768" wp14:editId="1BF123CE">
                <wp:simplePos x="0" y="0"/>
                <wp:positionH relativeFrom="column">
                  <wp:posOffset>73660</wp:posOffset>
                </wp:positionH>
                <wp:positionV relativeFrom="paragraph">
                  <wp:posOffset>48895</wp:posOffset>
                </wp:positionV>
                <wp:extent cx="1574800" cy="1512570"/>
                <wp:effectExtent l="6985" t="5080" r="0" b="0"/>
                <wp:wrapSquare wrapText="bothSides"/>
                <wp:docPr id="216" name="Canvas 224" descr="A circle radius 1 centered at the origin.  A dashed line with equation y equals x is drawn through the origin.  A line is drawn at 30 degrees counterclockwise from the positive x axis, and a vertical line is drawn from the end down to the x axis forming a triangle. The vertical leg has length one half, and the horizontal leg has length square root of 3 divided by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1" name="AutoShape 226"/>
                        <wps:cNvCnPr>
                          <a:cxnSpLocks noChangeShapeType="1"/>
                        </wps:cNvCnPr>
                        <wps:spPr bwMode="auto">
                          <a:xfrm>
                            <a:off x="0" y="1119552"/>
                            <a:ext cx="1458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27"/>
                        <wps:cNvCnPr>
                          <a:cxnSpLocks noChangeShapeType="1"/>
                        </wps:cNvCnPr>
                        <wps:spPr bwMode="auto">
                          <a:xfrm>
                            <a:off x="240000" y="0"/>
                            <a:ext cx="1300" cy="1355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228"/>
                        <wps:cNvSpPr txBox="1">
                          <a:spLocks noChangeArrowheads="1"/>
                        </wps:cNvSpPr>
                        <wps:spPr bwMode="auto">
                          <a:xfrm>
                            <a:off x="420300" y="930943"/>
                            <a:ext cx="544900" cy="38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C11D9" w14:textId="77777777" w:rsidR="007F7B8D" w:rsidRPr="00E30074" w:rsidRDefault="007F7B8D" w:rsidP="00A05215">
                              <w:pPr>
                                <w:rPr>
                                  <w:sz w:val="20"/>
                                  <w:szCs w:val="20"/>
                                </w:rPr>
                              </w:pPr>
                              <w:r w:rsidRPr="00E30074">
                                <w:rPr>
                                  <w:sz w:val="20"/>
                                  <w:szCs w:val="20"/>
                                </w:rPr>
                                <w:t>30°</w:t>
                              </w:r>
                            </w:p>
                            <w:p w14:paraId="69358633" w14:textId="77777777" w:rsidR="007F7B8D" w:rsidRPr="00713146" w:rsidRDefault="007F7B8D" w:rsidP="00A05215">
                              <w:pPr>
                                <w:rPr>
                                  <w:sz w:val="29"/>
                                </w:rPr>
                              </w:pPr>
                            </w:p>
                          </w:txbxContent>
                        </wps:txbx>
                        <wps:bodyPr rot="0" vert="horz" wrap="square" lIns="108150" tIns="54077" rIns="108150" bIns="54077" anchor="t" anchorCtr="0" upright="1">
                          <a:noAutofit/>
                        </wps:bodyPr>
                      </wps:wsp>
                      <wps:wsp>
                        <wps:cNvPr id="305" name="Arc 229"/>
                        <wps:cNvSpPr>
                          <a:spLocks/>
                        </wps:cNvSpPr>
                        <wps:spPr bwMode="auto">
                          <a:xfrm rot="1260081">
                            <a:off x="323800" y="1007147"/>
                            <a:ext cx="174000" cy="147307"/>
                          </a:xfrm>
                          <a:custGeom>
                            <a:avLst/>
                            <a:gdLst>
                              <a:gd name="T0" fmla="*/ 99664 w 19879"/>
                              <a:gd name="T1" fmla="*/ 0 h 18355"/>
                              <a:gd name="T2" fmla="*/ 173990 w 19879"/>
                              <a:gd name="T3" fmla="*/ 79515 h 18355"/>
                              <a:gd name="T4" fmla="*/ 0 w 19879"/>
                              <a:gd name="T5" fmla="*/ 147320 h 18355"/>
                              <a:gd name="T6" fmla="*/ 0 60000 65536"/>
                              <a:gd name="T7" fmla="*/ 0 60000 65536"/>
                              <a:gd name="T8" fmla="*/ 0 60000 65536"/>
                            </a:gdLst>
                            <a:ahLst/>
                            <a:cxnLst>
                              <a:cxn ang="T6">
                                <a:pos x="T0" y="T1"/>
                              </a:cxn>
                              <a:cxn ang="T7">
                                <a:pos x="T2" y="T3"/>
                              </a:cxn>
                              <a:cxn ang="T8">
                                <a:pos x="T4" y="T5"/>
                              </a:cxn>
                            </a:cxnLst>
                            <a:rect l="0" t="0" r="r" b="b"/>
                            <a:pathLst>
                              <a:path w="19879" h="18355" fill="none" extrusionOk="0">
                                <a:moveTo>
                                  <a:pt x="11386" y="0"/>
                                </a:moveTo>
                                <a:cubicBezTo>
                                  <a:pt x="15171" y="2347"/>
                                  <a:pt x="18137" y="5808"/>
                                  <a:pt x="19879" y="9906"/>
                                </a:cubicBezTo>
                              </a:path>
                              <a:path w="19879" h="18355" stroke="0" extrusionOk="0">
                                <a:moveTo>
                                  <a:pt x="11386" y="0"/>
                                </a:moveTo>
                                <a:cubicBezTo>
                                  <a:pt x="15171" y="2347"/>
                                  <a:pt x="18137" y="5808"/>
                                  <a:pt x="19879" y="9906"/>
                                </a:cubicBezTo>
                                <a:lnTo>
                                  <a:pt x="0" y="18355"/>
                                </a:lnTo>
                                <a:lnTo>
                                  <a:pt x="1138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rc 230"/>
                        <wps:cNvSpPr>
                          <a:spLocks/>
                        </wps:cNvSpPr>
                        <wps:spPr bwMode="auto">
                          <a:xfrm>
                            <a:off x="41200" y="239311"/>
                            <a:ext cx="1153800" cy="1076450"/>
                          </a:xfrm>
                          <a:custGeom>
                            <a:avLst/>
                            <a:gdLst>
                              <a:gd name="T0" fmla="*/ 0 w 26076"/>
                              <a:gd name="T1" fmla="*/ 19046 h 26504"/>
                              <a:gd name="T2" fmla="*/ 1128839 w 26076"/>
                              <a:gd name="T3" fmla="*/ 1076325 h 26504"/>
                              <a:gd name="T4" fmla="*/ 198051 w 26076"/>
                              <a:gd name="T5" fmla="*/ 877174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31"/>
                        <wps:cNvSpPr>
                          <a:spLocks noChangeArrowheads="1"/>
                        </wps:cNvSpPr>
                        <wps:spPr bwMode="auto">
                          <a:xfrm flipH="1">
                            <a:off x="238100" y="690232"/>
                            <a:ext cx="828700" cy="4312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32"/>
                        <wps:cNvSpPr txBox="1">
                          <a:spLocks noChangeArrowheads="1"/>
                        </wps:cNvSpPr>
                        <wps:spPr bwMode="auto">
                          <a:xfrm>
                            <a:off x="968400" y="740434"/>
                            <a:ext cx="324500" cy="42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00E8" w14:textId="77777777" w:rsidR="007F7B8D" w:rsidRDefault="007F7B8D" w:rsidP="00A05215">
                              <w:r w:rsidRPr="00713146">
                                <w:rPr>
                                  <w:position w:val="-24"/>
                                </w:rPr>
                                <w:object w:dxaOrig="240" w:dyaOrig="620" w14:anchorId="4C7D9EC1">
                                  <v:shape id="_x0000_i1292" type="#_x0000_t75" style="width:11pt;height:26pt" o:ole="">
                                    <v:imagedata r:id="rId518" o:title=""/>
                                  </v:shape>
                                  <o:OLEObject Type="Embed" ProgID="Equation.3" ShapeID="_x0000_i1292" DrawAspect="Content" ObjectID="_1717921595" r:id="rId519"/>
                                </w:object>
                              </w:r>
                            </w:p>
                          </w:txbxContent>
                        </wps:txbx>
                        <wps:bodyPr rot="0" vert="horz" wrap="none" lIns="91440" tIns="45720" rIns="91440" bIns="45720" anchor="t" anchorCtr="0" upright="1">
                          <a:spAutoFit/>
                        </wps:bodyPr>
                      </wps:wsp>
                      <wps:wsp>
                        <wps:cNvPr id="309" name="Text Box 233"/>
                        <wps:cNvSpPr txBox="1">
                          <a:spLocks noChangeArrowheads="1"/>
                        </wps:cNvSpPr>
                        <wps:spPr bwMode="auto">
                          <a:xfrm>
                            <a:off x="551800" y="1123952"/>
                            <a:ext cx="222900" cy="38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2030" w14:textId="77777777" w:rsidR="007F7B8D" w:rsidRDefault="007F7B8D" w:rsidP="00A05215">
                              <w:r w:rsidRPr="00713146">
                                <w:rPr>
                                  <w:position w:val="-24"/>
                                </w:rPr>
                                <w:object w:dxaOrig="400" w:dyaOrig="680" w14:anchorId="0A403F96">
                                  <v:shape id="_x0000_i1294" type="#_x0000_t75" style="width:17.5pt;height:30pt" o:ole="">
                                    <v:imagedata r:id="rId520" o:title=""/>
                                  </v:shape>
                                  <o:OLEObject Type="Embed" ProgID="Equation.3" ShapeID="_x0000_i1294" DrawAspect="Content" ObjectID="_1717921596" r:id="rId521"/>
                                </w:object>
                              </w:r>
                            </w:p>
                          </w:txbxContent>
                        </wps:txbx>
                        <wps:bodyPr rot="0" vert="horz" wrap="none" lIns="0" tIns="0" rIns="0" bIns="0" anchor="t" anchorCtr="0" upright="1">
                          <a:noAutofit/>
                        </wps:bodyPr>
                      </wps:wsp>
                      <wps:wsp>
                        <wps:cNvPr id="310" name="Text Box 234"/>
                        <wps:cNvSpPr txBox="1">
                          <a:spLocks noChangeArrowheads="1"/>
                        </wps:cNvSpPr>
                        <wps:spPr bwMode="auto">
                          <a:xfrm>
                            <a:off x="511100" y="674331"/>
                            <a:ext cx="259700" cy="26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6081" w14:textId="77777777" w:rsidR="007F7B8D" w:rsidRDefault="007F7B8D" w:rsidP="00A05215">
                              <w:r>
                                <w:t>1</w:t>
                              </w:r>
                            </w:p>
                          </w:txbxContent>
                        </wps:txbx>
                        <wps:bodyPr rot="0" vert="horz" wrap="none" lIns="91440" tIns="45720" rIns="91440" bIns="45720" anchor="t" anchorCtr="0" upright="1">
                          <a:spAutoFit/>
                        </wps:bodyPr>
                      </wps:wsp>
                      <wps:wsp>
                        <wps:cNvPr id="311" name="AutoShape 651"/>
                        <wps:cNvCnPr>
                          <a:cxnSpLocks noChangeShapeType="1"/>
                        </wps:cNvCnPr>
                        <wps:spPr bwMode="auto">
                          <a:xfrm rot="18900000">
                            <a:off x="40000" y="620329"/>
                            <a:ext cx="1404600" cy="7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Text Box 652"/>
                        <wps:cNvSpPr txBox="1">
                          <a:spLocks noChangeArrowheads="1"/>
                        </wps:cNvSpPr>
                        <wps:spPr bwMode="auto">
                          <a:xfrm>
                            <a:off x="997500" y="229811"/>
                            <a:ext cx="554400" cy="26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D4D6" w14:textId="77777777" w:rsidR="007F7B8D" w:rsidRPr="00C63A89" w:rsidRDefault="007F7B8D" w:rsidP="00A05215">
                              <w:pPr>
                                <w:rPr>
                                  <w:i/>
                                </w:rPr>
                              </w:pPr>
                              <w:r w:rsidRPr="00C63A89">
                                <w:rPr>
                                  <w:i/>
                                </w:rPr>
                                <w:t>y = x</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5793768" id="Canvas 224" o:spid="_x0000_s1277" editas="canvas" alt="A circle radius 1 centered at the origin.  A dashed line with equation y equals x is drawn through the origin.  A line is drawn at 30 degrees counterclockwise from the positive x axis, and a vertical line is drawn from the end down to the x axis forming a triangle. The vertical leg has length one half, and the horizontal leg has length square root of 3 divided by 2." style="position:absolute;margin-left:5.8pt;margin-top:3.85pt;width:124pt;height:119.1pt;z-index:251649536;mso-position-horizontal-relative:text;mso-position-vertical-relative:text" coordsize="15748,1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">
                <v:shape id="_x0000_s1278" type="#_x0000_t75" alt="A circle radius 1 centered at the origin.  A dashed line with equation y equals x is drawn through the origin.  A line is drawn at 30 degrees counterclockwise from the positive x axis, and a vertical line is drawn from the end down to the x axis forming a triangle. The vertical leg has length one half, and the horizontal leg has length square root of 3 divided by 2." style="position:absolute;width:15748;height:15125;visibility:visible;mso-wrap-style:square">
                  <v:fill o:detectmouseclick="t"/>
                  <v:path o:connecttype="none"/>
                </v:shape>
                <v:shape id="AutoShape 226" o:spid="_x0000_s1279" type="#_x0000_t32" style="position:absolute;top:11195;width:1458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AutoShape 227" o:spid="_x0000_s1280" type="#_x0000_t32" style="position:absolute;left:2400;width:13;height:13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shape id="Text Box 228" o:spid="_x0000_s1281" type="#_x0000_t202" style="position:absolute;left:4203;top:9309;width:544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" filled="f" stroked="f">
                  <v:textbox inset="3.00417mm,1.50214mm,3.00417mm,1.50214mm">
                    <w:txbxContent>
                      <w:p w14:paraId="49AC11D9" w14:textId="77777777" w:rsidR="007F7B8D" w:rsidRPr="00E30074" w:rsidRDefault="007F7B8D" w:rsidP="00A05215">
                        <w:pPr>
                          <w:rPr>
                            <w:sz w:val="20"/>
                            <w:szCs w:val="20"/>
                          </w:rPr>
                        </w:pPr>
                        <w:r w:rsidRPr="00E30074">
                          <w:rPr>
                            <w:sz w:val="20"/>
                            <w:szCs w:val="20"/>
                          </w:rPr>
                          <w:t>30°</w:t>
                        </w:r>
                      </w:p>
                      <w:p w14:paraId="69358633" w14:textId="77777777" w:rsidR="007F7B8D" w:rsidRPr="00713146" w:rsidRDefault="007F7B8D" w:rsidP="00A05215">
                        <w:pPr>
                          <w:rPr>
                            <w:sz w:val="29"/>
                          </w:rPr>
                        </w:pPr>
                      </w:p>
                    </w:txbxContent>
                  </v:textbox>
                </v:shape>
                <v:shape id="Arc 229" o:spid="_x0000_s1282" style="position:absolute;left:3238;top:10071;width:1740;height:1473;rotation:1376344fd;visibility:visible;mso-wrap-style:square;v-text-anchor:top" coordsize="19879,1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" path="m11386,nfc15171,2347,18137,5808,19879,9906em11386,nsc15171,2347,18137,5808,19879,9906l,18355,11386,xe" filled="f">
                  <v:path arrowok="t" o:extrusionok="f" o:connecttype="custom" o:connectlocs="872355,0;1522927,638143;0,1182308" o:connectangles="0,0,0"/>
                </v:shape>
                <v:shape id="Arc 230" o:spid="_x0000_s1283" style="position:absolute;left:412;top:2393;width:11538;height:10764;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" path="m-1,468nfc1471,157,2971,,4476,,16405,,26076,9670,26076,21600v,1650,-190,3296,-565,4903em-1,468nsc1471,157,2971,,4476,,16405,,26076,9670,26076,21600v,1650,-190,3296,-565,4903l4476,21600,-1,468xe" filled="f">
                  <v:path arrowok="t" o:extrusionok="f" o:connecttype="custom" o:connectlocs="0,773546;49948398,43714535;8763278,35626092" o:connectangles="0,0,0"/>
                </v:shape>
                <v:shape id="AutoShape 231" o:spid="_x0000_s1284" type="#_x0000_t6" style="position:absolute;left:2381;top:6902;width:8287;height:4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" filled="f"/>
                <v:shape id="Text Box 232" o:spid="_x0000_s1285" type="#_x0000_t202" style="position:absolute;left:9684;top:7404;width:3245;height:4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183D00E8" w14:textId="77777777" w:rsidR="007F7B8D" w:rsidRDefault="007F7B8D" w:rsidP="00A05215">
                        <w:r w:rsidRPr="00713146">
                          <w:rPr>
                            <w:position w:val="-24"/>
                          </w:rPr>
                          <w:object w:dxaOrig="240" w:dyaOrig="620" w14:anchorId="4C7D9EC1">
                            <v:shape id="_x0000_i1292" type="#_x0000_t75" style="width:11pt;height:26pt" o:ole="">
                              <v:imagedata r:id="rId518" o:title=""/>
                            </v:shape>
                            <o:OLEObject Type="Embed" ProgID="Equation.3" ShapeID="_x0000_i1292" DrawAspect="Content" ObjectID="_1717921595" r:id="rId522"/>
                          </w:object>
                        </w:r>
                      </w:p>
                    </w:txbxContent>
                  </v:textbox>
                </v:shape>
                <v:shape id="Text Box 233" o:spid="_x0000_s1286" type="#_x0000_t202" style="position:absolute;left:5518;top:11239;width:2229;height:3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nxxAAAANwAAAAPAAAAZHJzL2Rvd25yZXYueG1sRI9PawIx&#10;FMTvhX6H8Areusm2IL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KgrWfHEAAAA3AAAAA8A&#10;AAAAAAAAAAAAAAAABwIAAGRycy9kb3ducmV2LnhtbFBLBQYAAAAAAwADALcAAAD4AgAAAAA=&#10;" filled="f" stroked="f">
                  <v:textbox inset="0,0,0,0">
                    <w:txbxContent>
                      <w:p w14:paraId="17E02030" w14:textId="77777777" w:rsidR="007F7B8D" w:rsidRDefault="007F7B8D" w:rsidP="00A05215">
                        <w:r w:rsidRPr="00713146">
                          <w:rPr>
                            <w:position w:val="-24"/>
                          </w:rPr>
                          <w:object w:dxaOrig="400" w:dyaOrig="680" w14:anchorId="0A403F96">
                            <v:shape id="_x0000_i1294" type="#_x0000_t75" style="width:17.5pt;height:30pt" o:ole="">
                              <v:imagedata r:id="rId520" o:title=""/>
                            </v:shape>
                            <o:OLEObject Type="Embed" ProgID="Equation.3" ShapeID="_x0000_i1294" DrawAspect="Content" ObjectID="_1717921596" r:id="rId523"/>
                          </w:object>
                        </w:r>
                      </w:p>
                    </w:txbxContent>
                  </v:textbox>
                </v:shape>
                <v:shape id="Text Box 234" o:spid="_x0000_s1287" type="#_x0000_t202" style="position:absolute;left:5111;top:6743;width:2597;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" filled="f" stroked="f">
                  <v:textbox style="mso-fit-shape-to-text:t">
                    <w:txbxContent>
                      <w:p w14:paraId="7B006081" w14:textId="77777777" w:rsidR="007F7B8D" w:rsidRDefault="007F7B8D" w:rsidP="00A05215">
                        <w:r>
                          <w:t>1</w:t>
                        </w:r>
                      </w:p>
                    </w:txbxContent>
                  </v:textbox>
                </v:shape>
                <v:shape id="AutoShape 651" o:spid="_x0000_s1288" type="#_x0000_t32" style="position:absolute;left:400;top:6203;width:14046;height:7;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">
                  <v:stroke dashstyle="dash"/>
                </v:shape>
                <v:shape id="Text Box 652" o:spid="_x0000_s1289" type="#_x0000_t202" style="position:absolute;left:9975;top:2298;width:55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3D77D4D6" w14:textId="77777777" w:rsidR="007F7B8D" w:rsidRPr="00C63A89" w:rsidRDefault="007F7B8D" w:rsidP="00A05215">
                        <w:pPr>
                          <w:rPr>
                            <w:i/>
                          </w:rPr>
                        </w:pPr>
                        <w:r w:rsidRPr="00C63A89">
                          <w:rPr>
                            <w:i/>
                          </w:rPr>
                          <w:t>y = x</w:t>
                        </w:r>
                      </w:p>
                    </w:txbxContent>
                  </v:textbox>
                </v:shape>
                <w10:wrap type="square"/>
              </v:group>
            </w:pict>
          </mc:Fallback>
        </mc:AlternateContent>
      </w:r>
      <w:r>
        <w:rPr>
          <w:noProof/>
        </w:rPr>
        <mc:AlternateContent>
          <mc:Choice Requires="wpc">
            <w:drawing>
              <wp:anchor distT="0" distB="0" distL="114300" distR="114300" simplePos="0" relativeHeight="251650560" behindDoc="0" locked="0" layoutInCell="1" allowOverlap="1" wp14:anchorId="7351FE1F" wp14:editId="31E0FE99">
                <wp:simplePos x="0" y="0"/>
                <wp:positionH relativeFrom="column">
                  <wp:posOffset>2030730</wp:posOffset>
                </wp:positionH>
                <wp:positionV relativeFrom="paragraph">
                  <wp:posOffset>48895</wp:posOffset>
                </wp:positionV>
                <wp:extent cx="1574800" cy="1475740"/>
                <wp:effectExtent l="0" t="0" r="0" b="29210"/>
                <wp:wrapSquare wrapText="bothSides"/>
                <wp:docPr id="229" name="Canvas 235" descr="A circle radius 1 centered at the origin.  A dashed line with equation y equals x is drawn through the origin.  A line is drawn at 30 degrees clockwise from the positive y axis, also labeled 60 degrees counterclockwise from the positive x axis, and a horizontal line is drawn from the end left to the y axis forming a triangle. The vertical leg has length square root of 3 divided by 2, and the horizontal leg has length one half ."/>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0" name="AutoShape 237"/>
                        <wps:cNvCnPr>
                          <a:cxnSpLocks noChangeShapeType="1"/>
                        </wps:cNvCnPr>
                        <wps:spPr bwMode="auto">
                          <a:xfrm>
                            <a:off x="0" y="1218533"/>
                            <a:ext cx="14585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238"/>
                        <wps:cNvCnPr>
                          <a:cxnSpLocks noChangeShapeType="1"/>
                        </wps:cNvCnPr>
                        <wps:spPr bwMode="auto">
                          <a:xfrm>
                            <a:off x="240000" y="0"/>
                            <a:ext cx="1300" cy="147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239"/>
                        <wps:cNvSpPr txBox="1">
                          <a:spLocks noChangeArrowheads="1"/>
                        </wps:cNvSpPr>
                        <wps:spPr bwMode="auto">
                          <a:xfrm>
                            <a:off x="149200" y="713719"/>
                            <a:ext cx="544800" cy="42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66A4" w14:textId="77777777" w:rsidR="007F7B8D" w:rsidRPr="00E30074" w:rsidRDefault="007F7B8D" w:rsidP="00C63A89">
                              <w:pPr>
                                <w:rPr>
                                  <w:sz w:val="20"/>
                                  <w:szCs w:val="20"/>
                                </w:rPr>
                              </w:pPr>
                              <w:r w:rsidRPr="00E30074">
                                <w:rPr>
                                  <w:sz w:val="20"/>
                                  <w:szCs w:val="20"/>
                                </w:rPr>
                                <w:t>30°</w:t>
                              </w:r>
                            </w:p>
                            <w:p w14:paraId="78BA678F" w14:textId="77777777" w:rsidR="007F7B8D" w:rsidRPr="00713146" w:rsidRDefault="007F7B8D" w:rsidP="00C63A89">
                              <w:pPr>
                                <w:rPr>
                                  <w:sz w:val="29"/>
                                </w:rPr>
                              </w:pPr>
                            </w:p>
                          </w:txbxContent>
                        </wps:txbx>
                        <wps:bodyPr rot="0" vert="horz" wrap="square" lIns="108150" tIns="54077" rIns="108150" bIns="54077" anchor="t" anchorCtr="0" upright="1">
                          <a:noAutofit/>
                        </wps:bodyPr>
                      </wps:wsp>
                      <wps:wsp>
                        <wps:cNvPr id="293" name="Arc 240"/>
                        <wps:cNvSpPr>
                          <a:spLocks/>
                        </wps:cNvSpPr>
                        <wps:spPr bwMode="auto">
                          <a:xfrm rot="1871376">
                            <a:off x="304252" y="1026752"/>
                            <a:ext cx="174382" cy="189305"/>
                          </a:xfrm>
                          <a:custGeom>
                            <a:avLst/>
                            <a:gdLst>
                              <a:gd name="T0" fmla="*/ 0 w 21600"/>
                              <a:gd name="T1" fmla="*/ 22690 h 21600"/>
                              <a:gd name="T2" fmla="*/ 263525 w 21600"/>
                              <a:gd name="T3" fmla="*/ 115220 h 21600"/>
                              <a:gd name="T4" fmla="*/ 89681 w 21600"/>
                              <a:gd name="T5" fmla="*/ 1892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589"/>
                                </a:moveTo>
                                <a:cubicBezTo>
                                  <a:pt x="3150" y="889"/>
                                  <a:pt x="6674" y="0"/>
                                  <a:pt x="10255" y="0"/>
                                </a:cubicBezTo>
                                <a:cubicBezTo>
                                  <a:pt x="18919" y="0"/>
                                  <a:pt x="26745" y="5177"/>
                                  <a:pt x="30134" y="13151"/>
                                </a:cubicBezTo>
                              </a:path>
                              <a:path w="21600" h="21600" stroke="0" extrusionOk="0">
                                <a:moveTo>
                                  <a:pt x="-1" y="2589"/>
                                </a:moveTo>
                                <a:cubicBezTo>
                                  <a:pt x="3150" y="889"/>
                                  <a:pt x="6674" y="0"/>
                                  <a:pt x="10255" y="0"/>
                                </a:cubicBezTo>
                                <a:cubicBezTo>
                                  <a:pt x="18919" y="0"/>
                                  <a:pt x="26745" y="5177"/>
                                  <a:pt x="30134" y="13151"/>
                                </a:cubicBezTo>
                                <a:lnTo>
                                  <a:pt x="10255" y="21600"/>
                                </a:lnTo>
                                <a:lnTo>
                                  <a:pt x="-1" y="25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rc 241"/>
                        <wps:cNvSpPr>
                          <a:spLocks/>
                        </wps:cNvSpPr>
                        <wps:spPr bwMode="auto">
                          <a:xfrm>
                            <a:off x="41200" y="260307"/>
                            <a:ext cx="1153800" cy="1172232"/>
                          </a:xfrm>
                          <a:custGeom>
                            <a:avLst/>
                            <a:gdLst>
                              <a:gd name="T0" fmla="*/ 0 w 26076"/>
                              <a:gd name="T1" fmla="*/ 20743 h 26504"/>
                              <a:gd name="T2" fmla="*/ 1128839 w 26076"/>
                              <a:gd name="T3" fmla="*/ 1172210 h 26504"/>
                              <a:gd name="T4" fmla="*/ 198051 w 26076"/>
                              <a:gd name="T5" fmla="*/ 95531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42"/>
                        <wps:cNvSpPr>
                          <a:spLocks noChangeArrowheads="1"/>
                        </wps:cNvSpPr>
                        <wps:spPr bwMode="auto">
                          <a:xfrm rot="5400000">
                            <a:off x="54589" y="565722"/>
                            <a:ext cx="828622" cy="459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43"/>
                        <wps:cNvSpPr txBox="1">
                          <a:spLocks noChangeArrowheads="1"/>
                        </wps:cNvSpPr>
                        <wps:spPr bwMode="auto">
                          <a:xfrm>
                            <a:off x="230500" y="24101"/>
                            <a:ext cx="324500" cy="42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D5EF" w14:textId="77777777" w:rsidR="007F7B8D" w:rsidRDefault="007F7B8D" w:rsidP="00C63A89">
                              <w:r w:rsidRPr="00713146">
                                <w:rPr>
                                  <w:position w:val="-24"/>
                                </w:rPr>
                                <w:object w:dxaOrig="240" w:dyaOrig="620" w14:anchorId="5DD41F6D">
                                  <v:shape id="_x0000_i1296" type="#_x0000_t75" style="width:11pt;height:26pt" o:ole="">
                                    <v:imagedata r:id="rId518" o:title=""/>
                                  </v:shape>
                                  <o:OLEObject Type="Embed" ProgID="Equation.3" ShapeID="_x0000_i1296" DrawAspect="Content" ObjectID="_1717921597" r:id="rId524"/>
                                </w:object>
                              </w:r>
                            </w:p>
                          </w:txbxContent>
                        </wps:txbx>
                        <wps:bodyPr rot="0" vert="horz" wrap="none" lIns="91440" tIns="45720" rIns="91440" bIns="45720" anchor="t" anchorCtr="0" upright="1">
                          <a:spAutoFit/>
                        </wps:bodyPr>
                      </wps:wsp>
                      <wps:wsp>
                        <wps:cNvPr id="297" name="Text Box 244"/>
                        <wps:cNvSpPr txBox="1">
                          <a:spLocks noChangeArrowheads="1"/>
                        </wps:cNvSpPr>
                        <wps:spPr bwMode="auto">
                          <a:xfrm>
                            <a:off x="445100" y="662918"/>
                            <a:ext cx="259700" cy="266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9728" w14:textId="77777777" w:rsidR="007F7B8D" w:rsidRDefault="007F7B8D" w:rsidP="00C63A89">
                              <w:r>
                                <w:t>1</w:t>
                              </w:r>
                            </w:p>
                          </w:txbxContent>
                        </wps:txbx>
                        <wps:bodyPr rot="0" vert="horz" wrap="none" lIns="91440" tIns="45720" rIns="91440" bIns="45720" anchor="t" anchorCtr="0" upright="1">
                          <a:spAutoFit/>
                        </wps:bodyPr>
                      </wps:wsp>
                      <wps:wsp>
                        <wps:cNvPr id="298" name="Text Box 245"/>
                        <wps:cNvSpPr txBox="1">
                          <a:spLocks noChangeArrowheads="1"/>
                        </wps:cNvSpPr>
                        <wps:spPr bwMode="auto">
                          <a:xfrm>
                            <a:off x="404549" y="942656"/>
                            <a:ext cx="544800" cy="42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F447" w14:textId="77777777" w:rsidR="007F7B8D" w:rsidRPr="00E30074" w:rsidRDefault="007F7B8D" w:rsidP="00C63A89">
                              <w:pPr>
                                <w:rPr>
                                  <w:sz w:val="20"/>
                                  <w:szCs w:val="20"/>
                                </w:rPr>
                              </w:pPr>
                              <w:r w:rsidRPr="00E30074">
                                <w:rPr>
                                  <w:sz w:val="20"/>
                                  <w:szCs w:val="20"/>
                                </w:rPr>
                                <w:t>60°</w:t>
                              </w:r>
                            </w:p>
                            <w:p w14:paraId="3B045436" w14:textId="77777777" w:rsidR="007F7B8D" w:rsidRPr="00713146" w:rsidRDefault="007F7B8D" w:rsidP="00C63A89">
                              <w:pPr>
                                <w:rPr>
                                  <w:sz w:val="29"/>
                                </w:rPr>
                              </w:pPr>
                            </w:p>
                          </w:txbxContent>
                        </wps:txbx>
                        <wps:bodyPr rot="0" vert="horz" wrap="square" lIns="108150" tIns="54077" rIns="108150" bIns="54077" anchor="t" anchorCtr="0" upright="1">
                          <a:noAutofit/>
                        </wps:bodyPr>
                      </wps:wsp>
                      <wps:wsp>
                        <wps:cNvPr id="299" name="AutoShape 653"/>
                        <wps:cNvCnPr>
                          <a:cxnSpLocks noChangeShapeType="1"/>
                        </wps:cNvCnPr>
                        <wps:spPr bwMode="auto">
                          <a:xfrm rot="18900000">
                            <a:off x="31100" y="710519"/>
                            <a:ext cx="1404600" cy="7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Text Box 654"/>
                        <wps:cNvSpPr txBox="1">
                          <a:spLocks noChangeArrowheads="1"/>
                        </wps:cNvSpPr>
                        <wps:spPr bwMode="auto">
                          <a:xfrm>
                            <a:off x="988600" y="320009"/>
                            <a:ext cx="554400" cy="266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8302" w14:textId="77777777" w:rsidR="007F7B8D" w:rsidRPr="00C63A89" w:rsidRDefault="007F7B8D" w:rsidP="00C63A89">
                              <w:pPr>
                                <w:rPr>
                                  <w:i/>
                                </w:rPr>
                              </w:pPr>
                              <w:r w:rsidRPr="00C63A89">
                                <w:rPr>
                                  <w:i/>
                                </w:rPr>
                                <w:t>y = x</w:t>
                              </w:r>
                            </w:p>
                          </w:txbxContent>
                        </wps:txbx>
                        <wps:bodyPr rot="0" vert="horz" wrap="square" lIns="91440" tIns="45720" rIns="91440" bIns="45720" anchor="t" anchorCtr="0" upright="1">
                          <a:spAutoFit/>
                        </wps:bodyPr>
                      </wps:wsp>
                      <wps:wsp>
                        <wps:cNvPr id="645" name="Text Box 244"/>
                        <wps:cNvSpPr txBox="1">
                          <a:spLocks noChangeArrowheads="1"/>
                        </wps:cNvSpPr>
                        <wps:spPr bwMode="auto">
                          <a:xfrm>
                            <a:off x="1" y="457995"/>
                            <a:ext cx="24331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59EA" w14:textId="23B20669" w:rsidR="00CE0592" w:rsidRDefault="00CE0592" w:rsidP="00CE0592">
                              <w:pPr>
                                <w:rPr>
                                  <w:rFonts w:eastAsia="Calibri"/>
                                  <w:szCs w:val="24"/>
                                </w:rPr>
                              </w:pPr>
                              <w:r w:rsidRPr="00CE0592">
                                <w:rPr>
                                  <w:rFonts w:eastAsia="Calibri"/>
                                  <w:position w:val="-24"/>
                                  <w:szCs w:val="24"/>
                                </w:rPr>
                                <w:object w:dxaOrig="400" w:dyaOrig="680" w14:anchorId="191E7563">
                                  <v:shape id="_x0000_i1601" type="#_x0000_t75" style="width:14.5pt;height:25pt" o:ole="">
                                    <v:imagedata r:id="rId525" o:title=""/>
                                  </v:shape>
                                  <o:OLEObject Type="Embed" ProgID="Equation.DSMT4" ShapeID="_x0000_i1601" DrawAspect="Content" ObjectID="_1717921598" r:id="rId526"/>
                                </w:object>
                              </w:r>
                              <w:r>
                                <w:rPr>
                                  <w:rFonts w:eastAsia="Calibri"/>
                                  <w:szCs w:val="24"/>
                                </w:rPr>
                                <w:t xml:space="preserve"> </w:t>
                              </w:r>
                            </w:p>
                          </w:txbxContent>
                        </wps:txbx>
                        <wps:bodyPr rot="0" vert="horz" wrap="square" lIns="0" tIns="45720" rIns="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351FE1F" id="Canvas 235" o:spid="_x0000_s1290" editas="canvas" alt="A circle radius 1 centered at the origin.  A dashed line with equation y equals x is drawn through the origin.  A line is drawn at 30 degrees clockwise from the positive y axis, also labeled 60 degrees counterclockwise from the positive x axis, and a horizontal line is drawn from the end left to the y axis forming a triangle. The vertical leg has length square root of 3 divided by 2, and the horizontal leg has length one half ." style="position:absolute;margin-left:159.9pt;margin-top:3.85pt;width:124pt;height:116.2pt;z-index:251650560;mso-position-horizontal-relative:text;mso-position-vertical-relative:text" coordsize="15748,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">
                <v:shape id="_x0000_s1291" type="#_x0000_t75" alt="A circle radius 1 centered at the origin.  A dashed line with equation y equals x is drawn through the origin.  A line is drawn at 30 degrees clockwise from the positive y axis, also labeled 60 degrees counterclockwise from the positive x axis, and a horizontal line is drawn from the end left to the y axis forming a triangle. The vertical leg has length square root of 3 divided by 2, and the horizontal leg has length one half ." style="position:absolute;width:15748;height:14757;visibility:visible;mso-wrap-style:square">
                  <v:fill o:detectmouseclick="t"/>
                  <v:path o:connecttype="none"/>
                </v:shape>
                <v:shape id="AutoShape 237" o:spid="_x0000_s1292" type="#_x0000_t32" style="position:absolute;top:12185;width:145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"/>
                <v:shape id="AutoShape 238" o:spid="_x0000_s1293" type="#_x0000_t32" style="position:absolute;left:2400;width:13;height:14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Text Box 239" o:spid="_x0000_s1294" type="#_x0000_t202" style="position:absolute;left:1492;top:7137;width:5448;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" filled="f" stroked="f">
                  <v:textbox inset="3.00417mm,1.50214mm,3.00417mm,1.50214mm">
                    <w:txbxContent>
                      <w:p w14:paraId="0ABC66A4" w14:textId="77777777" w:rsidR="007F7B8D" w:rsidRPr="00E30074" w:rsidRDefault="007F7B8D" w:rsidP="00C63A89">
                        <w:pPr>
                          <w:rPr>
                            <w:sz w:val="20"/>
                            <w:szCs w:val="20"/>
                          </w:rPr>
                        </w:pPr>
                        <w:r w:rsidRPr="00E30074">
                          <w:rPr>
                            <w:sz w:val="20"/>
                            <w:szCs w:val="20"/>
                          </w:rPr>
                          <w:t>30°</w:t>
                        </w:r>
                      </w:p>
                      <w:p w14:paraId="78BA678F" w14:textId="77777777" w:rsidR="007F7B8D" w:rsidRPr="00713146" w:rsidRDefault="007F7B8D" w:rsidP="00C63A89">
                        <w:pPr>
                          <w:rPr>
                            <w:sz w:val="29"/>
                          </w:rPr>
                        </w:pPr>
                      </w:p>
                    </w:txbxContent>
                  </v:textbox>
                </v:shape>
                <v:shape id="Arc 240" o:spid="_x0000_s1295" style="position:absolute;left:3042;top:10267;width:1744;height:1893;rotation:204404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" path="m-1,2589nfc3150,889,6674,,10255,v8664,,16490,5177,19879,13151em-1,2589nsc3150,889,6674,,10255,v8664,,16490,5177,19879,13151l10255,21600,-1,2589xe" filled="f">
                  <v:path arrowok="t" o:extrusionok="f" o:connecttype="custom" o:connectlocs="0,198858;2127501,1009802;724016,1658434" o:connectangles="0,0,0"/>
                </v:shape>
                <v:shape id="Arc 241" o:spid="_x0000_s1296" style="position:absolute;left:412;top:2603;width:11538;height:11722;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" path="m-1,468nfc1471,157,2971,,4476,,16405,,26076,9670,26076,21600v,1650,-190,3296,-565,4903em-1,468nsc1471,157,2971,,4476,,16405,,26076,9670,26076,21600v,1650,-190,3296,-565,4903l4476,21600,-1,468xe" filled="f">
                  <v:path arrowok="t" o:extrusionok="f" o:connecttype="custom" o:connectlocs="0,917432;49948398,51845083;8763278,42252276" o:connectangles="0,0,0"/>
                </v:shape>
                <v:shape id="AutoShape 242" o:spid="_x0000_s1297" type="#_x0000_t6" style="position:absolute;left:546;top:5657;width:8286;height:45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" filled="f"/>
                <v:shape id="Text Box 243" o:spid="_x0000_s1298" type="#_x0000_t202" style="position:absolute;left:2305;top:241;width:3245;height:4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524ED5EF" w14:textId="77777777" w:rsidR="007F7B8D" w:rsidRDefault="007F7B8D" w:rsidP="00C63A89">
                        <w:r w:rsidRPr="00713146">
                          <w:rPr>
                            <w:position w:val="-24"/>
                          </w:rPr>
                          <w:object w:dxaOrig="240" w:dyaOrig="620" w14:anchorId="5DD41F6D">
                            <v:shape id="_x0000_i1296" type="#_x0000_t75" style="width:11pt;height:26pt" o:ole="">
                              <v:imagedata r:id="rId518" o:title=""/>
                            </v:shape>
                            <o:OLEObject Type="Embed" ProgID="Equation.3" ShapeID="_x0000_i1296" DrawAspect="Content" ObjectID="_1717921597" r:id="rId527"/>
                          </w:object>
                        </w:r>
                      </w:p>
                    </w:txbxContent>
                  </v:textbox>
                </v:shape>
                <v:shape id="Text Box 244" o:spid="_x0000_s1299" type="#_x0000_t202" style="position:absolute;left:4451;top:6629;width:2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74E29728" w14:textId="77777777" w:rsidR="007F7B8D" w:rsidRDefault="007F7B8D" w:rsidP="00C63A89">
                        <w:r>
                          <w:t>1</w:t>
                        </w:r>
                      </w:p>
                    </w:txbxContent>
                  </v:textbox>
                </v:shape>
                <v:shape id="Text Box 245" o:spid="_x0000_s1300" type="#_x0000_t202" style="position:absolute;left:4045;top:9426;width:5448;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" filled="f" stroked="f">
                  <v:textbox inset="3.00417mm,1.50214mm,3.00417mm,1.50214mm">
                    <w:txbxContent>
                      <w:p w14:paraId="7B0CF447" w14:textId="77777777" w:rsidR="007F7B8D" w:rsidRPr="00E30074" w:rsidRDefault="007F7B8D" w:rsidP="00C63A89">
                        <w:pPr>
                          <w:rPr>
                            <w:sz w:val="20"/>
                            <w:szCs w:val="20"/>
                          </w:rPr>
                        </w:pPr>
                        <w:r w:rsidRPr="00E30074">
                          <w:rPr>
                            <w:sz w:val="20"/>
                            <w:szCs w:val="20"/>
                          </w:rPr>
                          <w:t>60°</w:t>
                        </w:r>
                      </w:p>
                      <w:p w14:paraId="3B045436" w14:textId="77777777" w:rsidR="007F7B8D" w:rsidRPr="00713146" w:rsidRDefault="007F7B8D" w:rsidP="00C63A89">
                        <w:pPr>
                          <w:rPr>
                            <w:sz w:val="29"/>
                          </w:rPr>
                        </w:pPr>
                      </w:p>
                    </w:txbxContent>
                  </v:textbox>
                </v:shape>
                <v:shape id="AutoShape 653" o:spid="_x0000_s1301" type="#_x0000_t32" style="position:absolute;left:311;top:7105;width:14046;height:7;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">
                  <v:stroke dashstyle="dash"/>
                </v:shape>
                <v:shape id="Text Box 654" o:spid="_x0000_s1302" type="#_x0000_t202" style="position:absolute;left:9886;top:3200;width:55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14:paraId="3E748302" w14:textId="77777777" w:rsidR="007F7B8D" w:rsidRPr="00C63A89" w:rsidRDefault="007F7B8D" w:rsidP="00C63A89">
                        <w:pPr>
                          <w:rPr>
                            <w:i/>
                          </w:rPr>
                        </w:pPr>
                        <w:r w:rsidRPr="00C63A89">
                          <w:rPr>
                            <w:i/>
                          </w:rPr>
                          <w:t>y = x</w:t>
                        </w:r>
                      </w:p>
                    </w:txbxContent>
                  </v:textbox>
                </v:shape>
                <v:shape id="Text Box 244" o:spid="_x0000_s1303" type="#_x0000_t202" style="position:absolute;top:4579;width:243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" filled="f" stroked="f">
                  <v:textbox style="mso-fit-shape-to-text:t" inset="0,,0">
                    <w:txbxContent>
                      <w:p w14:paraId="6BA059EA" w14:textId="23B20669" w:rsidR="00CE0592" w:rsidRDefault="00CE0592" w:rsidP="00CE0592">
                        <w:pPr>
                          <w:rPr>
                            <w:rFonts w:eastAsia="Calibri"/>
                            <w:szCs w:val="24"/>
                          </w:rPr>
                        </w:pPr>
                        <w:r w:rsidRPr="00CE0592">
                          <w:rPr>
                            <w:rFonts w:eastAsia="Calibri"/>
                            <w:position w:val="-24"/>
                            <w:szCs w:val="24"/>
                          </w:rPr>
                          <w:object w:dxaOrig="400" w:dyaOrig="680" w14:anchorId="191E7563">
                            <v:shape id="_x0000_i1601" type="#_x0000_t75" style="width:14.5pt;height:25pt" o:ole="">
                              <v:imagedata r:id="rId525" o:title=""/>
                            </v:shape>
                            <o:OLEObject Type="Embed" ProgID="Equation.DSMT4" ShapeID="_x0000_i1601" DrawAspect="Content" ObjectID="_1717921598" r:id="rId528"/>
                          </w:object>
                        </w:r>
                        <w:r>
                          <w:rPr>
                            <w:rFonts w:eastAsia="Calibri"/>
                            <w:szCs w:val="24"/>
                          </w:rPr>
                          <w:t xml:space="preserve"> </w:t>
                        </w:r>
                      </w:p>
                    </w:txbxContent>
                  </v:textbox>
                </v:shape>
                <w10:wrap type="square"/>
              </v:group>
            </w:pict>
          </mc:Fallback>
        </mc:AlternateContent>
      </w:r>
    </w:p>
    <w:p w14:paraId="2D850645" w14:textId="77777777" w:rsidR="00A05215" w:rsidRDefault="00A05215" w:rsidP="00A05215">
      <w:pPr>
        <w:tabs>
          <w:tab w:val="left" w:pos="1155"/>
        </w:tabs>
      </w:pPr>
    </w:p>
    <w:p w14:paraId="634E4940" w14:textId="77777777" w:rsidR="00A05215" w:rsidRDefault="00450FE4" w:rsidP="00A05215">
      <w:pPr>
        <w:tabs>
          <w:tab w:val="left" w:pos="1155"/>
        </w:tabs>
      </w:pPr>
      <w:r>
        <w:rPr>
          <w:noProof/>
        </w:rPr>
        <mc:AlternateContent>
          <mc:Choice Requires="wps">
            <w:drawing>
              <wp:anchor distT="0" distB="0" distL="114300" distR="114300" simplePos="0" relativeHeight="251651584" behindDoc="0" locked="0" layoutInCell="1" allowOverlap="1" wp14:anchorId="23BE33A2" wp14:editId="52CF9987">
                <wp:simplePos x="0" y="0"/>
                <wp:positionH relativeFrom="column">
                  <wp:posOffset>-1739900</wp:posOffset>
                </wp:positionH>
                <wp:positionV relativeFrom="paragraph">
                  <wp:posOffset>155575</wp:posOffset>
                </wp:positionV>
                <wp:extent cx="405765" cy="470535"/>
                <wp:effectExtent l="0" t="0" r="0" b="0"/>
                <wp:wrapNone/>
                <wp:docPr id="28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706F" w14:textId="77777777" w:rsidR="007F7B8D" w:rsidRDefault="007F7B8D" w:rsidP="00A05215">
                            <w:r w:rsidRPr="00713146">
                              <w:rPr>
                                <w:position w:val="-24"/>
                              </w:rPr>
                              <w:object w:dxaOrig="400" w:dyaOrig="680" w14:anchorId="2DC692CF">
                                <v:shape id="_x0000_i1298" type="#_x0000_t75" style="width:17.5pt;height:30pt" o:ole="">
                                  <v:imagedata r:id="rId529" o:title=""/>
                                </v:shape>
                                <o:OLEObject Type="Embed" ProgID="Equation.3" ShapeID="_x0000_i1298" DrawAspect="Content" ObjectID="_1717921599" r:id="rId5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BE33A2" id="Text Box 246" o:spid="_x0000_s1304" type="#_x0000_t202" style="position:absolute;margin-left:-137pt;margin-top:12.25pt;width:31.95pt;height:37.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" filled="f" stroked="f">
                <v:textbox style="mso-fit-shape-to-text:t">
                  <w:txbxContent>
                    <w:p w14:paraId="2E2C706F" w14:textId="77777777" w:rsidR="007F7B8D" w:rsidRDefault="007F7B8D" w:rsidP="00A05215">
                      <w:r w:rsidRPr="00713146">
                        <w:rPr>
                          <w:position w:val="-24"/>
                        </w:rPr>
                        <w:object w:dxaOrig="400" w:dyaOrig="680" w14:anchorId="2DC692CF">
                          <v:shape id="_x0000_i1298" type="#_x0000_t75" style="width:17.5pt;height:30pt" o:ole="">
                            <v:imagedata r:id="rId529" o:title=""/>
                          </v:shape>
                          <o:OLEObject Type="Embed" ProgID="Equation.3" ShapeID="_x0000_i1298" DrawAspect="Content" ObjectID="_1717921599" r:id="rId531"/>
                        </w:object>
                      </w:r>
                    </w:p>
                  </w:txbxContent>
                </v:textbox>
              </v:shape>
            </w:pict>
          </mc:Fallback>
        </mc:AlternateContent>
      </w:r>
    </w:p>
    <w:p w14:paraId="4D5D0154" w14:textId="77777777" w:rsidR="00A05215" w:rsidRDefault="00A05215" w:rsidP="00A05215">
      <w:pPr>
        <w:tabs>
          <w:tab w:val="left" w:pos="1155"/>
        </w:tabs>
      </w:pPr>
    </w:p>
    <w:p w14:paraId="0408CEA2" w14:textId="77777777" w:rsidR="00A05215" w:rsidRDefault="00A05215" w:rsidP="00A05215">
      <w:pPr>
        <w:tabs>
          <w:tab w:val="left" w:pos="1155"/>
        </w:tabs>
      </w:pPr>
    </w:p>
    <w:p w14:paraId="60EBCB88" w14:textId="77777777" w:rsidR="00A05215" w:rsidRDefault="00A05215" w:rsidP="00A05215">
      <w:pPr>
        <w:tabs>
          <w:tab w:val="left" w:pos="1155"/>
        </w:tabs>
      </w:pPr>
    </w:p>
    <w:p w14:paraId="50EC0077" w14:textId="77777777" w:rsidR="00A05215" w:rsidRDefault="00A05215" w:rsidP="00A05215">
      <w:pPr>
        <w:tabs>
          <w:tab w:val="left" w:pos="1155"/>
        </w:tabs>
      </w:pPr>
    </w:p>
    <w:p w14:paraId="08DAA9D4" w14:textId="77777777" w:rsidR="00A05215" w:rsidRDefault="00A05215" w:rsidP="00A05215">
      <w:pPr>
        <w:tabs>
          <w:tab w:val="left" w:pos="1155"/>
        </w:tabs>
      </w:pPr>
    </w:p>
    <w:p w14:paraId="47B1E043" w14:textId="77777777" w:rsidR="00A05215" w:rsidRDefault="00A05215" w:rsidP="00A05215">
      <w:pPr>
        <w:tabs>
          <w:tab w:val="left" w:pos="1155"/>
        </w:tabs>
      </w:pPr>
    </w:p>
    <w:p w14:paraId="0DF557AA" w14:textId="77777777" w:rsidR="00A05215" w:rsidRDefault="00A05215" w:rsidP="00A05215">
      <w:pPr>
        <w:tabs>
          <w:tab w:val="left" w:pos="1155"/>
        </w:tabs>
      </w:pPr>
      <w:r>
        <w:t xml:space="preserve">By this symmetry, we can see the coordinates of the point on the unit circle at </w:t>
      </w:r>
      <w:r w:rsidR="00C63A89">
        <w:t xml:space="preserve">an angle of </w:t>
      </w:r>
      <w:r>
        <w:t xml:space="preserve">60 degrees will be </w:t>
      </w:r>
      <w:r w:rsidRPr="00E30074">
        <w:rPr>
          <w:position w:val="-34"/>
        </w:rPr>
        <w:object w:dxaOrig="900" w:dyaOrig="800" w14:anchorId="0141BB6B">
          <v:shape id="_x0000_i1299" type="#_x0000_t75" style="width:44.5pt;height:41pt" o:ole="">
            <v:imagedata r:id="rId532" o:title=""/>
          </v:shape>
          <o:OLEObject Type="Embed" ProgID="Equation.3" ShapeID="_x0000_i1299" DrawAspect="Content" ObjectID="_1717921322" r:id="rId533"/>
        </w:object>
      </w:r>
      <w:r>
        <w:t>, giving</w:t>
      </w:r>
    </w:p>
    <w:p w14:paraId="1830C8C3" w14:textId="77777777" w:rsidR="00A05215" w:rsidRDefault="00A05215" w:rsidP="00A05215">
      <w:pPr>
        <w:tabs>
          <w:tab w:val="left" w:pos="1155"/>
        </w:tabs>
      </w:pPr>
      <w:r w:rsidRPr="00D724B4">
        <w:rPr>
          <w:position w:val="-28"/>
        </w:rPr>
        <w:object w:dxaOrig="1240" w:dyaOrig="680" w14:anchorId="51BFB683">
          <v:shape id="_x0000_i1300" type="#_x0000_t75" style="width:62pt;height:32.5pt" o:ole="">
            <v:imagedata r:id="rId534" o:title=""/>
          </v:shape>
          <o:OLEObject Type="Embed" ProgID="Equation.3" ShapeID="_x0000_i1300" DrawAspect="Content" ObjectID="_1717921323" r:id="rId535"/>
        </w:object>
      </w:r>
      <w:r>
        <w:tab/>
        <w:t>and</w:t>
      </w:r>
      <w:r>
        <w:tab/>
      </w:r>
      <w:r w:rsidRPr="00D724B4">
        <w:rPr>
          <w:position w:val="-28"/>
        </w:rPr>
        <w:object w:dxaOrig="1359" w:dyaOrig="720" w14:anchorId="42C993BC">
          <v:shape id="_x0000_i1301" type="#_x0000_t75" style="width:69.5pt;height:36pt" o:ole="">
            <v:imagedata r:id="rId536" o:title=""/>
          </v:shape>
          <o:OLEObject Type="Embed" ProgID="Equation.3" ShapeID="_x0000_i1301" DrawAspect="Content" ObjectID="_1717921324" r:id="rId537"/>
        </w:object>
      </w:r>
    </w:p>
    <w:p w14:paraId="22929691" w14:textId="77777777" w:rsidR="00A05215" w:rsidRDefault="00A05215" w:rsidP="00A05215">
      <w:pPr>
        <w:tabs>
          <w:tab w:val="left" w:pos="1155"/>
        </w:tabs>
      </w:pPr>
      <w:r>
        <w:lastRenderedPageBreak/>
        <w:t>We have now found the</w:t>
      </w:r>
      <w:r w:rsidR="003C20F0">
        <w:t xml:space="preserve"> cosine and sine values for all</w:t>
      </w:r>
      <w:r w:rsidR="000D43A8">
        <w:t xml:space="preserve"> </w:t>
      </w:r>
      <w:r>
        <w:t xml:space="preserve">the commonly encountered angles in the first quadrant of the </w:t>
      </w:r>
      <w:r w:rsidR="000D43A8">
        <w:t xml:space="preserve">unit </w:t>
      </w:r>
      <w:r>
        <w:t xml:space="preserve">circle.  </w:t>
      </w:r>
    </w:p>
    <w:p w14:paraId="6CA6F537" w14:textId="77777777" w:rsidR="003C20F0" w:rsidRDefault="003C20F0" w:rsidP="00A05215">
      <w:pPr>
        <w:tabs>
          <w:tab w:val="left" w:pos="1155"/>
        </w:tabs>
      </w:pPr>
    </w:p>
    <w:tbl>
      <w:tblPr>
        <w:tblW w:w="80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990"/>
        <w:gridCol w:w="1444"/>
        <w:gridCol w:w="1495"/>
        <w:gridCol w:w="1445"/>
        <w:gridCol w:w="1445"/>
      </w:tblGrid>
      <w:tr w:rsidR="00EF41F4" w14:paraId="6269349C" w14:textId="77777777" w:rsidTr="003C20F0">
        <w:tc>
          <w:tcPr>
            <w:tcW w:w="1260" w:type="dxa"/>
          </w:tcPr>
          <w:p w14:paraId="5C1A3631" w14:textId="77777777" w:rsidR="00EF41F4" w:rsidRDefault="00EF41F4" w:rsidP="00AD6DFA">
            <w:pPr>
              <w:tabs>
                <w:tab w:val="left" w:pos="1155"/>
              </w:tabs>
            </w:pPr>
            <w:r>
              <w:t>Angle</w:t>
            </w:r>
          </w:p>
        </w:tc>
        <w:tc>
          <w:tcPr>
            <w:tcW w:w="990" w:type="dxa"/>
          </w:tcPr>
          <w:p w14:paraId="749DCF56" w14:textId="77777777" w:rsidR="00EF41F4" w:rsidRDefault="00EF41F4" w:rsidP="00AD6DFA">
            <w:pPr>
              <w:tabs>
                <w:tab w:val="left" w:pos="1155"/>
              </w:tabs>
            </w:pPr>
            <w:r w:rsidRPr="00AD6DFA">
              <w:rPr>
                <w:position w:val="-6"/>
              </w:rPr>
              <w:object w:dxaOrig="200" w:dyaOrig="279" w14:anchorId="4A3577ED">
                <v:shape id="_x0000_i1302" type="#_x0000_t75" style="width:10pt;height:14.5pt" o:ole="">
                  <v:imagedata r:id="rId538" o:title=""/>
                </v:shape>
                <o:OLEObject Type="Embed" ProgID="Equation.DSMT4" ShapeID="_x0000_i1302" DrawAspect="Content" ObjectID="_1717921325" r:id="rId539"/>
              </w:object>
            </w:r>
          </w:p>
        </w:tc>
        <w:tc>
          <w:tcPr>
            <w:tcW w:w="1444" w:type="dxa"/>
          </w:tcPr>
          <w:p w14:paraId="652818C4" w14:textId="77777777" w:rsidR="00EF41F4" w:rsidRDefault="00EF41F4" w:rsidP="00AD6DFA">
            <w:pPr>
              <w:tabs>
                <w:tab w:val="left" w:pos="1155"/>
              </w:tabs>
            </w:pPr>
            <w:r w:rsidRPr="00AD6DFA">
              <w:rPr>
                <w:position w:val="-24"/>
              </w:rPr>
              <w:object w:dxaOrig="260" w:dyaOrig="620" w14:anchorId="004696C5">
                <v:shape id="_x0000_i1303" type="#_x0000_t75" style="width:12.5pt;height:31pt" o:ole="">
                  <v:imagedata r:id="rId540" o:title=""/>
                </v:shape>
                <o:OLEObject Type="Embed" ProgID="Equation.DSMT4" ShapeID="_x0000_i1303" DrawAspect="Content" ObjectID="_1717921326" r:id="rId541"/>
              </w:object>
            </w:r>
            <w:r>
              <w:t>, or 30°</w:t>
            </w:r>
          </w:p>
        </w:tc>
        <w:tc>
          <w:tcPr>
            <w:tcW w:w="1495" w:type="dxa"/>
          </w:tcPr>
          <w:p w14:paraId="4E4B013A" w14:textId="77777777" w:rsidR="00EF41F4" w:rsidRDefault="00EF41F4" w:rsidP="00AD6DFA">
            <w:pPr>
              <w:tabs>
                <w:tab w:val="left" w:pos="1155"/>
              </w:tabs>
            </w:pPr>
            <w:r w:rsidRPr="00AD6DFA">
              <w:rPr>
                <w:position w:val="-24"/>
              </w:rPr>
              <w:object w:dxaOrig="260" w:dyaOrig="620" w14:anchorId="2F12A49C">
                <v:shape id="_x0000_i1304" type="#_x0000_t75" style="width:12.5pt;height:31pt" o:ole="">
                  <v:imagedata r:id="rId542" o:title=""/>
                </v:shape>
                <o:OLEObject Type="Embed" ProgID="Equation.DSMT4" ShapeID="_x0000_i1304" DrawAspect="Content" ObjectID="_1717921327" r:id="rId543"/>
              </w:object>
            </w:r>
            <w:r>
              <w:t>, or 45°</w:t>
            </w:r>
          </w:p>
        </w:tc>
        <w:tc>
          <w:tcPr>
            <w:tcW w:w="1445" w:type="dxa"/>
          </w:tcPr>
          <w:p w14:paraId="2E7AE8BC" w14:textId="77777777" w:rsidR="00EF41F4" w:rsidRDefault="00EF41F4" w:rsidP="00AD6DFA">
            <w:pPr>
              <w:tabs>
                <w:tab w:val="left" w:pos="1155"/>
              </w:tabs>
            </w:pPr>
            <w:r w:rsidRPr="00AD6DFA">
              <w:rPr>
                <w:position w:val="-24"/>
              </w:rPr>
              <w:object w:dxaOrig="260" w:dyaOrig="620" w14:anchorId="7941D27B">
                <v:shape id="_x0000_i1305" type="#_x0000_t75" style="width:12.5pt;height:31pt" o:ole="">
                  <v:imagedata r:id="rId544" o:title=""/>
                </v:shape>
                <o:OLEObject Type="Embed" ProgID="Equation.DSMT4" ShapeID="_x0000_i1305" DrawAspect="Content" ObjectID="_1717921328" r:id="rId545"/>
              </w:object>
            </w:r>
            <w:r>
              <w:t>, or 60°</w:t>
            </w:r>
          </w:p>
        </w:tc>
        <w:tc>
          <w:tcPr>
            <w:tcW w:w="1445" w:type="dxa"/>
          </w:tcPr>
          <w:p w14:paraId="3C3F45E5" w14:textId="77777777" w:rsidR="00EF41F4" w:rsidRDefault="00EF41F4" w:rsidP="00AD6DFA">
            <w:pPr>
              <w:tabs>
                <w:tab w:val="left" w:pos="1155"/>
              </w:tabs>
            </w:pPr>
            <w:r w:rsidRPr="00AD6DFA">
              <w:rPr>
                <w:position w:val="-24"/>
              </w:rPr>
              <w:object w:dxaOrig="260" w:dyaOrig="620" w14:anchorId="6D34B0CB">
                <v:shape id="_x0000_i1306" type="#_x0000_t75" style="width:12.5pt;height:31pt" o:ole="">
                  <v:imagedata r:id="rId546" o:title=""/>
                </v:shape>
                <o:OLEObject Type="Embed" ProgID="Equation.DSMT4" ShapeID="_x0000_i1306" DrawAspect="Content" ObjectID="_1717921329" r:id="rId547"/>
              </w:object>
            </w:r>
            <w:r>
              <w:t>, or 90°</w:t>
            </w:r>
          </w:p>
        </w:tc>
      </w:tr>
      <w:tr w:rsidR="00EF41F4" w14:paraId="384A616A" w14:textId="77777777" w:rsidTr="003C20F0">
        <w:tc>
          <w:tcPr>
            <w:tcW w:w="1260" w:type="dxa"/>
          </w:tcPr>
          <w:p w14:paraId="79143D61" w14:textId="77777777" w:rsidR="00EF41F4" w:rsidRDefault="00EF41F4" w:rsidP="00AD6DFA">
            <w:pPr>
              <w:tabs>
                <w:tab w:val="left" w:pos="1155"/>
              </w:tabs>
            </w:pPr>
            <w:r>
              <w:t>Cosine</w:t>
            </w:r>
          </w:p>
        </w:tc>
        <w:tc>
          <w:tcPr>
            <w:tcW w:w="990" w:type="dxa"/>
          </w:tcPr>
          <w:p w14:paraId="1883A3FB" w14:textId="77777777" w:rsidR="00EF41F4" w:rsidRDefault="00832379" w:rsidP="00AD6DFA">
            <w:pPr>
              <w:tabs>
                <w:tab w:val="left" w:pos="1155"/>
              </w:tabs>
            </w:pPr>
            <w:r>
              <w:t>1</w:t>
            </w:r>
          </w:p>
        </w:tc>
        <w:tc>
          <w:tcPr>
            <w:tcW w:w="1444" w:type="dxa"/>
          </w:tcPr>
          <w:p w14:paraId="0D36A3D6" w14:textId="77777777" w:rsidR="00EF41F4" w:rsidRDefault="00832379" w:rsidP="00AD6DFA">
            <w:pPr>
              <w:tabs>
                <w:tab w:val="left" w:pos="1155"/>
              </w:tabs>
            </w:pPr>
            <w:r w:rsidRPr="00AD6DFA">
              <w:rPr>
                <w:position w:val="-24"/>
              </w:rPr>
              <w:object w:dxaOrig="400" w:dyaOrig="680" w14:anchorId="196F3C2E">
                <v:shape id="_x0000_i1307" type="#_x0000_t75" style="width:19.5pt;height:33.5pt" o:ole="">
                  <v:imagedata r:id="rId548" o:title=""/>
                </v:shape>
                <o:OLEObject Type="Embed" ProgID="Equation.DSMT4" ShapeID="_x0000_i1307" DrawAspect="Content" ObjectID="_1717921330" r:id="rId549"/>
              </w:object>
            </w:r>
          </w:p>
        </w:tc>
        <w:tc>
          <w:tcPr>
            <w:tcW w:w="1495" w:type="dxa"/>
          </w:tcPr>
          <w:p w14:paraId="0437FF72" w14:textId="77777777" w:rsidR="00EF41F4" w:rsidRDefault="00832379" w:rsidP="00AD6DFA">
            <w:pPr>
              <w:tabs>
                <w:tab w:val="left" w:pos="1155"/>
              </w:tabs>
            </w:pPr>
            <w:r w:rsidRPr="00AD6DFA">
              <w:rPr>
                <w:position w:val="-24"/>
              </w:rPr>
              <w:object w:dxaOrig="420" w:dyaOrig="680" w14:anchorId="5B6481DB">
                <v:shape id="_x0000_i1308" type="#_x0000_t75" style="width:22pt;height:33.5pt" o:ole="">
                  <v:imagedata r:id="rId550" o:title=""/>
                </v:shape>
                <o:OLEObject Type="Embed" ProgID="Equation.DSMT4" ShapeID="_x0000_i1308" DrawAspect="Content" ObjectID="_1717921331" r:id="rId551"/>
              </w:object>
            </w:r>
          </w:p>
        </w:tc>
        <w:tc>
          <w:tcPr>
            <w:tcW w:w="1445" w:type="dxa"/>
          </w:tcPr>
          <w:p w14:paraId="734F5C74" w14:textId="77777777" w:rsidR="00EF41F4" w:rsidRDefault="00832379" w:rsidP="00AD6DFA">
            <w:pPr>
              <w:tabs>
                <w:tab w:val="left" w:pos="1155"/>
              </w:tabs>
            </w:pPr>
            <w:r w:rsidRPr="00AD6DFA">
              <w:rPr>
                <w:position w:val="-24"/>
              </w:rPr>
              <w:object w:dxaOrig="240" w:dyaOrig="620" w14:anchorId="39D6A3E6">
                <v:shape id="_x0000_i1309" type="#_x0000_t75" style="width:12.5pt;height:31pt" o:ole="">
                  <v:imagedata r:id="rId552" o:title=""/>
                </v:shape>
                <o:OLEObject Type="Embed" ProgID="Equation.DSMT4" ShapeID="_x0000_i1309" DrawAspect="Content" ObjectID="_1717921332" r:id="rId553"/>
              </w:object>
            </w:r>
          </w:p>
        </w:tc>
        <w:tc>
          <w:tcPr>
            <w:tcW w:w="1445" w:type="dxa"/>
          </w:tcPr>
          <w:p w14:paraId="469AB624" w14:textId="77777777" w:rsidR="00EF41F4" w:rsidRDefault="00832379" w:rsidP="00AD6DFA">
            <w:pPr>
              <w:tabs>
                <w:tab w:val="left" w:pos="1155"/>
              </w:tabs>
            </w:pPr>
            <w:r>
              <w:t>0</w:t>
            </w:r>
          </w:p>
        </w:tc>
      </w:tr>
      <w:tr w:rsidR="00EF41F4" w14:paraId="1AE2D912" w14:textId="77777777" w:rsidTr="003C20F0">
        <w:tc>
          <w:tcPr>
            <w:tcW w:w="1260" w:type="dxa"/>
          </w:tcPr>
          <w:p w14:paraId="1887ED49" w14:textId="77777777" w:rsidR="00EF41F4" w:rsidRDefault="00EF41F4" w:rsidP="00AD6DFA">
            <w:pPr>
              <w:tabs>
                <w:tab w:val="left" w:pos="1155"/>
              </w:tabs>
            </w:pPr>
            <w:r>
              <w:t>Sine</w:t>
            </w:r>
          </w:p>
        </w:tc>
        <w:tc>
          <w:tcPr>
            <w:tcW w:w="990" w:type="dxa"/>
          </w:tcPr>
          <w:p w14:paraId="31A6D1D4" w14:textId="77777777" w:rsidR="00EF41F4" w:rsidRDefault="00832379" w:rsidP="00AD6DFA">
            <w:pPr>
              <w:tabs>
                <w:tab w:val="left" w:pos="1155"/>
              </w:tabs>
            </w:pPr>
            <w:r>
              <w:t>0</w:t>
            </w:r>
          </w:p>
        </w:tc>
        <w:tc>
          <w:tcPr>
            <w:tcW w:w="1444" w:type="dxa"/>
          </w:tcPr>
          <w:p w14:paraId="67CC705B" w14:textId="77777777" w:rsidR="00EF41F4" w:rsidRDefault="00832379" w:rsidP="00AD6DFA">
            <w:pPr>
              <w:tabs>
                <w:tab w:val="left" w:pos="1155"/>
              </w:tabs>
            </w:pPr>
            <w:r w:rsidRPr="00AD6DFA">
              <w:rPr>
                <w:position w:val="-24"/>
              </w:rPr>
              <w:object w:dxaOrig="240" w:dyaOrig="620" w14:anchorId="7A5A7343">
                <v:shape id="_x0000_i1310" type="#_x0000_t75" style="width:12.5pt;height:31pt" o:ole="">
                  <v:imagedata r:id="rId552" o:title=""/>
                </v:shape>
                <o:OLEObject Type="Embed" ProgID="Equation.DSMT4" ShapeID="_x0000_i1310" DrawAspect="Content" ObjectID="_1717921333" r:id="rId554"/>
              </w:object>
            </w:r>
          </w:p>
        </w:tc>
        <w:tc>
          <w:tcPr>
            <w:tcW w:w="1495" w:type="dxa"/>
          </w:tcPr>
          <w:p w14:paraId="28FF31B2" w14:textId="77777777" w:rsidR="00EF41F4" w:rsidRDefault="00832379" w:rsidP="00AD6DFA">
            <w:pPr>
              <w:tabs>
                <w:tab w:val="left" w:pos="1155"/>
              </w:tabs>
            </w:pPr>
            <w:r w:rsidRPr="00AD6DFA">
              <w:rPr>
                <w:position w:val="-24"/>
              </w:rPr>
              <w:object w:dxaOrig="420" w:dyaOrig="680" w14:anchorId="7B04C0D4">
                <v:shape id="_x0000_i1311" type="#_x0000_t75" style="width:22pt;height:33.5pt" o:ole="">
                  <v:imagedata r:id="rId550" o:title=""/>
                </v:shape>
                <o:OLEObject Type="Embed" ProgID="Equation.DSMT4" ShapeID="_x0000_i1311" DrawAspect="Content" ObjectID="_1717921334" r:id="rId555"/>
              </w:object>
            </w:r>
          </w:p>
        </w:tc>
        <w:tc>
          <w:tcPr>
            <w:tcW w:w="1445" w:type="dxa"/>
          </w:tcPr>
          <w:p w14:paraId="61223CF3" w14:textId="77777777" w:rsidR="00EF41F4" w:rsidRDefault="00832379" w:rsidP="00AD6DFA">
            <w:pPr>
              <w:tabs>
                <w:tab w:val="left" w:pos="1155"/>
              </w:tabs>
            </w:pPr>
            <w:r w:rsidRPr="00AD6DFA">
              <w:rPr>
                <w:position w:val="-24"/>
              </w:rPr>
              <w:object w:dxaOrig="400" w:dyaOrig="680" w14:anchorId="00669003">
                <v:shape id="_x0000_i1312" type="#_x0000_t75" style="width:19.5pt;height:33.5pt" o:ole="">
                  <v:imagedata r:id="rId548" o:title=""/>
                </v:shape>
                <o:OLEObject Type="Embed" ProgID="Equation.DSMT4" ShapeID="_x0000_i1312" DrawAspect="Content" ObjectID="_1717921335" r:id="rId556"/>
              </w:object>
            </w:r>
          </w:p>
        </w:tc>
        <w:tc>
          <w:tcPr>
            <w:tcW w:w="1445" w:type="dxa"/>
          </w:tcPr>
          <w:p w14:paraId="79891476" w14:textId="77777777" w:rsidR="00EF41F4" w:rsidRDefault="00832379" w:rsidP="00AD6DFA">
            <w:pPr>
              <w:tabs>
                <w:tab w:val="left" w:pos="1155"/>
              </w:tabs>
            </w:pPr>
            <w:r>
              <w:t>1</w:t>
            </w:r>
          </w:p>
        </w:tc>
      </w:tr>
    </w:tbl>
    <w:p w14:paraId="0BAE5817" w14:textId="77777777" w:rsidR="003C20F0" w:rsidRDefault="003C20F0" w:rsidP="00A05215">
      <w:pPr>
        <w:tabs>
          <w:tab w:val="left" w:pos="1155"/>
        </w:tabs>
      </w:pPr>
    </w:p>
    <w:p w14:paraId="3A7627F2" w14:textId="77777777" w:rsidR="00A05215" w:rsidRDefault="00A05215" w:rsidP="00A05215">
      <w:pPr>
        <w:tabs>
          <w:tab w:val="left" w:pos="1155"/>
        </w:tabs>
      </w:pPr>
      <w:r>
        <w:t xml:space="preserve">For any given angle in the first quadrant, there will be an angle </w:t>
      </w:r>
      <w:r w:rsidR="0057563C">
        <w:t xml:space="preserve">in another quadrant </w:t>
      </w:r>
      <w:r>
        <w:t xml:space="preserve">with the same sine value, and </w:t>
      </w:r>
      <w:r w:rsidR="0057563C">
        <w:t xml:space="preserve">yet </w:t>
      </w:r>
      <w:r>
        <w:t xml:space="preserve">another angle </w:t>
      </w:r>
      <w:r w:rsidR="0057563C">
        <w:t xml:space="preserve">in yet another quadrant </w:t>
      </w:r>
      <w:r>
        <w:t xml:space="preserve">with the same cosine value.  Since the sine value is the </w:t>
      </w:r>
      <w:r>
        <w:rPr>
          <w:i/>
        </w:rPr>
        <w:t>y</w:t>
      </w:r>
      <w:r>
        <w:t xml:space="preserve"> coordinate on the unit circle, the other angle with the same sine will share the same </w:t>
      </w:r>
      <w:r>
        <w:rPr>
          <w:i/>
        </w:rPr>
        <w:t>y</w:t>
      </w:r>
      <w:r>
        <w:t xml:space="preserve"> </w:t>
      </w:r>
      <w:proofErr w:type="gramStart"/>
      <w:r>
        <w:t>value, but</w:t>
      </w:r>
      <w:proofErr w:type="gramEnd"/>
      <w:r>
        <w:t xml:space="preserve"> have the opposite </w:t>
      </w:r>
      <w:r>
        <w:rPr>
          <w:i/>
        </w:rPr>
        <w:t>x</w:t>
      </w:r>
      <w:r>
        <w:t xml:space="preserve"> value.  Likewise, the angle with the same cosine will share the same </w:t>
      </w:r>
      <w:r>
        <w:rPr>
          <w:i/>
        </w:rPr>
        <w:t>x</w:t>
      </w:r>
      <w:r>
        <w:t xml:space="preserve"> </w:t>
      </w:r>
      <w:proofErr w:type="gramStart"/>
      <w:r>
        <w:t>value, but</w:t>
      </w:r>
      <w:proofErr w:type="gramEnd"/>
      <w:r>
        <w:t xml:space="preserve"> have the opposite </w:t>
      </w:r>
      <w:r>
        <w:rPr>
          <w:i/>
        </w:rPr>
        <w:t>y</w:t>
      </w:r>
      <w:r>
        <w:t xml:space="preserve"> value.</w:t>
      </w:r>
    </w:p>
    <w:p w14:paraId="61E75497" w14:textId="77777777" w:rsidR="00A05215" w:rsidRDefault="00A05215" w:rsidP="00A05215">
      <w:pPr>
        <w:tabs>
          <w:tab w:val="left" w:pos="1155"/>
        </w:tabs>
      </w:pPr>
    </w:p>
    <w:p w14:paraId="02A5115B" w14:textId="77777777" w:rsidR="00A05215" w:rsidRPr="008D4DC6" w:rsidRDefault="00A05215" w:rsidP="00A05215">
      <w:pPr>
        <w:tabs>
          <w:tab w:val="left" w:pos="1155"/>
        </w:tabs>
      </w:pPr>
      <w:r>
        <w:t xml:space="preserve">As shown here, angle α has the same sine value as angle </w:t>
      </w:r>
      <w:r w:rsidRPr="008D4DC6">
        <w:rPr>
          <w:i/>
        </w:rPr>
        <w:t>θ</w:t>
      </w:r>
      <w:r>
        <w:t>; the cosine values would be opposites.  The angle</w:t>
      </w:r>
      <w:r w:rsidRPr="008D4DC6">
        <w:rPr>
          <w:i/>
        </w:rPr>
        <w:t xml:space="preserve"> β</w:t>
      </w:r>
      <w:r>
        <w:t xml:space="preserve"> has the same cosine value as the angle</w:t>
      </w:r>
      <w:r w:rsidR="00CE10CA">
        <w:t xml:space="preserve"> </w:t>
      </w:r>
      <w:r w:rsidR="00CE10CA" w:rsidRPr="008D4DC6">
        <w:rPr>
          <w:i/>
        </w:rPr>
        <w:t>θ</w:t>
      </w:r>
      <w:r>
        <w:t>; the sine values would be opposites.</w:t>
      </w:r>
    </w:p>
    <w:p w14:paraId="11978423" w14:textId="77777777" w:rsidR="00A05215" w:rsidRDefault="00A05215" w:rsidP="00A05215">
      <w:pPr>
        <w:tabs>
          <w:tab w:val="left" w:pos="1155"/>
        </w:tabs>
      </w:pPr>
    </w:p>
    <w:p w14:paraId="7CB4EF68" w14:textId="77777777" w:rsidR="00A05215" w:rsidRDefault="00A05215" w:rsidP="00A05215">
      <w:pPr>
        <w:tabs>
          <w:tab w:val="left" w:pos="1155"/>
        </w:tabs>
      </w:pPr>
      <w:r w:rsidRPr="00117062">
        <w:rPr>
          <w:position w:val="-10"/>
        </w:rPr>
        <w:object w:dxaOrig="1520" w:dyaOrig="320" w14:anchorId="79AF7477">
          <v:shape id="_x0000_i1313" type="#_x0000_t75" style="width:74.5pt;height:16pt" o:ole="">
            <v:imagedata r:id="rId557" o:title=""/>
          </v:shape>
          <o:OLEObject Type="Embed" ProgID="Equation.3" ShapeID="_x0000_i1313" DrawAspect="Content" ObjectID="_1717921336" r:id="rId558"/>
        </w:object>
      </w:r>
      <w:r>
        <w:t xml:space="preserve"> and  </w:t>
      </w:r>
      <w:r w:rsidRPr="00117062">
        <w:rPr>
          <w:position w:val="-10"/>
        </w:rPr>
        <w:object w:dxaOrig="1760" w:dyaOrig="320" w14:anchorId="5B13EDF8">
          <v:shape id="_x0000_i1314" type="#_x0000_t75" style="width:89pt;height:16pt" o:ole="">
            <v:imagedata r:id="rId559" o:title=""/>
          </v:shape>
          <o:OLEObject Type="Embed" ProgID="Equation.3" ShapeID="_x0000_i1314" DrawAspect="Content" ObjectID="_1717921337" r:id="rId560"/>
        </w:object>
      </w:r>
      <w:r>
        <w:tab/>
      </w:r>
      <w:r w:rsidRPr="00117062">
        <w:rPr>
          <w:position w:val="-10"/>
        </w:rPr>
        <w:object w:dxaOrig="1680" w:dyaOrig="320" w14:anchorId="269D2B2C">
          <v:shape id="_x0000_i1315" type="#_x0000_t75" style="width:83pt;height:16pt" o:ole="">
            <v:imagedata r:id="rId561" o:title=""/>
          </v:shape>
          <o:OLEObject Type="Embed" ProgID="Equation.3" ShapeID="_x0000_i1315" DrawAspect="Content" ObjectID="_1717921338" r:id="rId562"/>
        </w:object>
      </w:r>
      <w:r>
        <w:t xml:space="preserve"> </w:t>
      </w:r>
      <w:proofErr w:type="spellStart"/>
      <w:r>
        <w:t>and</w:t>
      </w:r>
      <w:proofErr w:type="spellEnd"/>
      <w:r>
        <w:t xml:space="preserve">  </w:t>
      </w:r>
      <w:r w:rsidRPr="00117062">
        <w:rPr>
          <w:position w:val="-10"/>
        </w:rPr>
        <w:object w:dxaOrig="1600" w:dyaOrig="320" w14:anchorId="768DF5EC">
          <v:shape id="_x0000_i1316" type="#_x0000_t75" style="width:79.5pt;height:16pt" o:ole="">
            <v:imagedata r:id="rId563" o:title=""/>
          </v:shape>
          <o:OLEObject Type="Embed" ProgID="Equation.3" ShapeID="_x0000_i1316" DrawAspect="Content" ObjectID="_1717921339" r:id="rId564"/>
        </w:object>
      </w:r>
    </w:p>
    <w:p w14:paraId="44515E92" w14:textId="77777777" w:rsidR="00A05215" w:rsidRDefault="00450FE4" w:rsidP="00A05215">
      <w:pPr>
        <w:tabs>
          <w:tab w:val="left" w:pos="1155"/>
        </w:tabs>
      </w:pPr>
      <w:r>
        <w:rPr>
          <w:noProof/>
        </w:rPr>
        <mc:AlternateContent>
          <mc:Choice Requires="wpc">
            <w:drawing>
              <wp:anchor distT="0" distB="0" distL="114300" distR="114300" simplePos="0" relativeHeight="251654656" behindDoc="0" locked="0" layoutInCell="1" allowOverlap="1" wp14:anchorId="3F204EC1" wp14:editId="4A897CFB">
                <wp:simplePos x="0" y="0"/>
                <wp:positionH relativeFrom="column">
                  <wp:posOffset>67945</wp:posOffset>
                </wp:positionH>
                <wp:positionV relativeFrom="paragraph">
                  <wp:posOffset>78105</wp:posOffset>
                </wp:positionV>
                <wp:extent cx="2193290" cy="2089150"/>
                <wp:effectExtent l="1270" t="9525" r="0" b="0"/>
                <wp:wrapSquare wrapText="bothSides"/>
                <wp:docPr id="243" name="Canvas 257" descr="A circle centered with the origin, with a line with length r at angle theta drawn from the center to the point x comma y on the circle.  A second line at an angle alpha is drawn, which is a horizontal reflection of the first line over the y axis.  The second line meets the circle at a point with the same y value as the first line, and opposite x valu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2" name="Oval 259"/>
                        <wps:cNvSpPr>
                          <a:spLocks noChangeArrowheads="1"/>
                        </wps:cNvSpPr>
                        <wps:spPr bwMode="auto">
                          <a:xfrm>
                            <a:off x="293370" y="225425"/>
                            <a:ext cx="1577975" cy="1577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60"/>
                        <wps:cNvCnPr>
                          <a:cxnSpLocks noChangeShapeType="1"/>
                        </wps:cNvCnPr>
                        <wps:spPr bwMode="auto">
                          <a:xfrm>
                            <a:off x="67945" y="101473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261"/>
                        <wps:cNvCnPr>
                          <a:cxnSpLocks noChangeShapeType="1"/>
                        </wps:cNvCnPr>
                        <wps:spPr bwMode="auto">
                          <a:xfrm>
                            <a:off x="1082040" y="0"/>
                            <a:ext cx="0" cy="202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262"/>
                        <wps:cNvSpPr txBox="1">
                          <a:spLocks noChangeArrowheads="1"/>
                        </wps:cNvSpPr>
                        <wps:spPr bwMode="auto">
                          <a:xfrm>
                            <a:off x="1490345" y="147320"/>
                            <a:ext cx="7029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1F22"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276" name="Oval 263"/>
                        <wps:cNvSpPr>
                          <a:spLocks noChangeArrowheads="1"/>
                        </wps:cNvSpPr>
                        <wps:spPr bwMode="auto">
                          <a:xfrm>
                            <a:off x="1495425" y="337185"/>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 name="Text Box 264"/>
                        <wps:cNvSpPr txBox="1">
                          <a:spLocks noChangeArrowheads="1"/>
                        </wps:cNvSpPr>
                        <wps:spPr bwMode="auto">
                          <a:xfrm>
                            <a:off x="1154430" y="46482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9E81"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279" name="Text Box 265"/>
                        <wps:cNvSpPr txBox="1">
                          <a:spLocks noChangeArrowheads="1"/>
                        </wps:cNvSpPr>
                        <wps:spPr bwMode="auto">
                          <a:xfrm>
                            <a:off x="1296670" y="62039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C2EAC"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280" name="AutoShape 266"/>
                        <wps:cNvCnPr>
                          <a:cxnSpLocks noChangeShapeType="1"/>
                        </wps:cNvCnPr>
                        <wps:spPr bwMode="auto">
                          <a:xfrm flipH="1">
                            <a:off x="1085215" y="368935"/>
                            <a:ext cx="43434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68"/>
                        <wps:cNvCnPr>
                          <a:cxnSpLocks noChangeShapeType="1"/>
                        </wps:cNvCnPr>
                        <wps:spPr bwMode="auto">
                          <a:xfrm>
                            <a:off x="689610" y="359410"/>
                            <a:ext cx="395605"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rc 269"/>
                        <wps:cNvSpPr>
                          <a:spLocks/>
                        </wps:cNvSpPr>
                        <wps:spPr bwMode="auto">
                          <a:xfrm rot="1954917">
                            <a:off x="956945" y="701040"/>
                            <a:ext cx="252095" cy="219075"/>
                          </a:xfrm>
                          <a:custGeom>
                            <a:avLst/>
                            <a:gdLst>
                              <a:gd name="T0" fmla="*/ 0 w 21600"/>
                              <a:gd name="T1" fmla="*/ 159235 h 21600"/>
                              <a:gd name="T2" fmla="*/ 473075 w 21600"/>
                              <a:gd name="T3" fmla="*/ 133392 h 21600"/>
                              <a:gd name="T4" fmla="*/ 241768 w 21600"/>
                              <a:gd name="T5" fmla="*/ 2190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5699"/>
                                </a:moveTo>
                                <a:cubicBezTo>
                                  <a:pt x="2637" y="6410"/>
                                  <a:pt x="11120" y="0"/>
                                  <a:pt x="20778" y="0"/>
                                </a:cubicBezTo>
                                <a:cubicBezTo>
                                  <a:pt x="29442" y="0"/>
                                  <a:pt x="37268" y="5177"/>
                                  <a:pt x="40657" y="13151"/>
                                </a:cubicBezTo>
                              </a:path>
                              <a:path w="21600" h="21600" stroke="0" extrusionOk="0">
                                <a:moveTo>
                                  <a:pt x="-1" y="15699"/>
                                </a:moveTo>
                                <a:cubicBezTo>
                                  <a:pt x="2637" y="6410"/>
                                  <a:pt x="11120" y="0"/>
                                  <a:pt x="20778" y="0"/>
                                </a:cubicBezTo>
                                <a:cubicBezTo>
                                  <a:pt x="29442" y="0"/>
                                  <a:pt x="37268" y="5177"/>
                                  <a:pt x="40657" y="13151"/>
                                </a:cubicBezTo>
                                <a:lnTo>
                                  <a:pt x="20778" y="21600"/>
                                </a:lnTo>
                                <a:lnTo>
                                  <a:pt x="-1" y="156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rc 270"/>
                        <wps:cNvSpPr>
                          <a:spLocks/>
                        </wps:cNvSpPr>
                        <wps:spPr bwMode="auto">
                          <a:xfrm rot="1954917">
                            <a:off x="1174115" y="762635"/>
                            <a:ext cx="299085" cy="326390"/>
                          </a:xfrm>
                          <a:custGeom>
                            <a:avLst/>
                            <a:gdLst>
                              <a:gd name="T0" fmla="*/ 3327 w 19415"/>
                              <a:gd name="T1" fmla="*/ 0 h 21599"/>
                              <a:gd name="T2" fmla="*/ 299085 w 19415"/>
                              <a:gd name="T3" fmla="*/ 183346 h 21599"/>
                              <a:gd name="T4" fmla="*/ 0 w 19415"/>
                              <a:gd name="T5" fmla="*/ 326390 h 21599"/>
                              <a:gd name="T6" fmla="*/ 0 60000 65536"/>
                              <a:gd name="T7" fmla="*/ 0 60000 65536"/>
                              <a:gd name="T8" fmla="*/ 0 60000 65536"/>
                            </a:gdLst>
                            <a:ahLst/>
                            <a:cxnLst>
                              <a:cxn ang="T6">
                                <a:pos x="T0" y="T1"/>
                              </a:cxn>
                              <a:cxn ang="T7">
                                <a:pos x="T2" y="T3"/>
                              </a:cxn>
                              <a:cxn ang="T8">
                                <a:pos x="T4" y="T5"/>
                              </a:cxn>
                            </a:cxnLst>
                            <a:rect l="0" t="0" r="r" b="b"/>
                            <a:pathLst>
                              <a:path w="19415" h="21599" fill="none" extrusionOk="0">
                                <a:moveTo>
                                  <a:pt x="215" y="0"/>
                                </a:moveTo>
                                <a:cubicBezTo>
                                  <a:pt x="8397" y="81"/>
                                  <a:pt x="15829" y="4778"/>
                                  <a:pt x="19415" y="12132"/>
                                </a:cubicBezTo>
                              </a:path>
                              <a:path w="19415" h="21599" stroke="0" extrusionOk="0">
                                <a:moveTo>
                                  <a:pt x="215" y="0"/>
                                </a:moveTo>
                                <a:cubicBezTo>
                                  <a:pt x="8397" y="81"/>
                                  <a:pt x="15829" y="4778"/>
                                  <a:pt x="19415" y="12132"/>
                                </a:cubicBezTo>
                                <a:lnTo>
                                  <a:pt x="0" y="21599"/>
                                </a:lnTo>
                                <a:lnTo>
                                  <a:pt x="2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1"/>
                        <wps:cNvCnPr>
                          <a:cxnSpLocks noChangeShapeType="1"/>
                        </wps:cNvCnPr>
                        <wps:spPr bwMode="auto">
                          <a:xfrm>
                            <a:off x="675005" y="339725"/>
                            <a:ext cx="83820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Text Box 272"/>
                        <wps:cNvSpPr txBox="1">
                          <a:spLocks noChangeArrowheads="1"/>
                        </wps:cNvSpPr>
                        <wps:spPr bwMode="auto">
                          <a:xfrm>
                            <a:off x="848995" y="53467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B3B9" w14:textId="77777777" w:rsidR="007F7B8D" w:rsidRPr="00117062" w:rsidRDefault="007F7B8D" w:rsidP="00A05215">
                              <w:r>
                                <w:rPr>
                                  <w:i/>
                                </w:rPr>
                                <w:t>α</w:t>
                              </w:r>
                            </w:p>
                          </w:txbxContent>
                        </wps:txbx>
                        <wps:bodyPr rot="0" vert="horz" wrap="square" lIns="90125" tIns="45065" rIns="90125" bIns="45065" anchor="t" anchorCtr="0" upright="1">
                          <a:noAutofit/>
                        </wps:bodyPr>
                      </wps:wsp>
                      <wpg:wgp>
                        <wpg:cNvPr id="286" name="Group 1784"/>
                        <wpg:cNvGrpSpPr>
                          <a:grpSpLocks/>
                        </wpg:cNvGrpSpPr>
                        <wpg:grpSpPr bwMode="auto">
                          <a:xfrm>
                            <a:off x="675005" y="337185"/>
                            <a:ext cx="854075" cy="675640"/>
                            <a:chOff x="3330" y="8295"/>
                            <a:chExt cx="1345" cy="1113"/>
                          </a:xfrm>
                        </wpg:grpSpPr>
                        <wps:wsp>
                          <wps:cNvPr id="287" name="AutoShape 267"/>
                          <wps:cNvCnPr>
                            <a:cxnSpLocks noChangeShapeType="1"/>
                          </wps:cNvCnPr>
                          <wps:spPr bwMode="auto">
                            <a:xfrm>
                              <a:off x="4665" y="8295"/>
                              <a:ext cx="10" cy="10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AutoShape 273"/>
                          <wps:cNvCnPr>
                            <a:cxnSpLocks noChangeShapeType="1"/>
                          </wps:cNvCnPr>
                          <wps:spPr bwMode="auto">
                            <a:xfrm>
                              <a:off x="3330" y="8310"/>
                              <a:ext cx="10" cy="10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F204EC1" id="Canvas 257" o:spid="_x0000_s1305" editas="canvas" alt="A circle centered with the origin, with a line with length r at angle theta drawn from the center to the point x comma y on the circle.  A second line at an angle alpha is drawn, which is a horizontal reflection of the first line over the y axis.  The second line meets the circle at a point with the same y value as the first line, and opposite x value." style="position:absolute;margin-left:5.35pt;margin-top:6.15pt;width:172.7pt;height:164.5pt;z-index:251654656;mso-position-horizontal-relative:text;mso-position-vertical-relative:text" coordsize="21932,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">
                <v:shape id="_x0000_s1306" type="#_x0000_t75" alt="A circle centered with the origin, with a line with length r at angle theta drawn from the center to the point x comma y on the circle.  A second line at an angle alpha is drawn, which is a horizontal reflection of the first line over the y axis.  The second line meets the circle at a point with the same y value as the first line, and opposite x value." style="position:absolute;width:21932;height:20891;visibility:visible;mso-wrap-style:square">
                  <v:fill o:detectmouseclick="t"/>
                  <v:path o:connecttype="none"/>
                </v:shape>
                <v:oval id="Oval 259" o:spid="_x0000_s1307" style="position:absolute;left:2933;top:2254;width:15780;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v:shape id="AutoShape 260" o:spid="_x0000_s1308" type="#_x0000_t32" style="position:absolute;left:679;top:10147;width:20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261" o:spid="_x0000_s1309" type="#_x0000_t32" style="position:absolute;left:10820;width:0;height:20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Text Box 262" o:spid="_x0000_s1310" type="#_x0000_t202" style="position:absolute;left:1490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" filled="f" stroked="f">
                  <v:textbox inset="2.50347mm,1.2518mm,2.50347mm,1.2518mm">
                    <w:txbxContent>
                      <w:p w14:paraId="743B1F22"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263" o:spid="_x0000_s1311" style="position:absolute;left:14954;top:3371;width:5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" fillcolor="black"/>
                <v:shape id="Text Box 264" o:spid="_x0000_s1312" type="#_x0000_t202" style="position:absolute;left:11544;top:4648;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" filled="f" stroked="f">
                  <v:textbox inset="2.50347mm,1.2518mm,2.50347mm,1.2518mm">
                    <w:txbxContent>
                      <w:p w14:paraId="2A6D9E81" w14:textId="77777777" w:rsidR="007F7B8D" w:rsidRPr="00174B19" w:rsidRDefault="007F7B8D" w:rsidP="00A05215">
                        <w:pPr>
                          <w:rPr>
                            <w:i/>
                          </w:rPr>
                        </w:pPr>
                        <w:r w:rsidRPr="00174B19">
                          <w:rPr>
                            <w:i/>
                          </w:rPr>
                          <w:t>r</w:t>
                        </w:r>
                      </w:p>
                    </w:txbxContent>
                  </v:textbox>
                </v:shape>
                <v:shape id="Text Box 265" o:spid="_x0000_s1313" type="#_x0000_t202" style="position:absolute;left:12966;top:6203;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" filled="f" stroked="f">
                  <v:textbox inset="2.50347mm,1.2518mm,2.50347mm,1.2518mm">
                    <w:txbxContent>
                      <w:p w14:paraId="5C6C2EAC" w14:textId="77777777" w:rsidR="007F7B8D" w:rsidRPr="00174B19" w:rsidRDefault="007F7B8D" w:rsidP="00A05215">
                        <w:r w:rsidRPr="00174B19">
                          <w:rPr>
                            <w:i/>
                          </w:rPr>
                          <w:t>θ</w:t>
                        </w:r>
                      </w:p>
                    </w:txbxContent>
                  </v:textbox>
                </v:shape>
                <v:shape id="AutoShape 266" o:spid="_x0000_s1314" type="#_x0000_t32" style="position:absolute;left:1085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"/>
                <v:shape id="AutoShape 268" o:spid="_x0000_s1315" type="#_x0000_t32" style="position:absolute;left:6896;top:3594;width:3956;height:6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"/>
                <v:shape id="Arc 269" o:spid="_x0000_s1316" style="position:absolute;left:9569;top:7010;width:2521;height:2191;rotation:213529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" path="m-1,15699nfc2637,6410,11120,,20778,v8664,,16490,5177,19879,13151em-1,15699nsc2637,6410,11120,,20778,v8664,,16490,5177,19879,13151l20778,21600,-1,15699xe" filled="f">
                  <v:path arrowok="t" o:extrusionok="f" o:connecttype="custom" o:connectlocs="0,1615019;5521289,1352910;2821690,2221938" o:connectangles="0,0,0"/>
                </v:shape>
                <v:shape id="Arc 270" o:spid="_x0000_s1317" style="position:absolute;left:11741;top:7626;width:2991;height:3264;rotation:2135291fd;visibility:visible;mso-wrap-style:square;v-text-anchor:top" coordsize="19415,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" path="m215,nfc8397,81,15829,4778,19415,12132em215,nsc8397,81,15829,4778,19415,12132l,21599,215,xe" filled="f">
                  <v:path arrowok="t" o:extrusionok="f" o:connecttype="custom" o:connectlocs="51252,0;4607357,2770605;0,4932193" o:connectangles="0,0,0"/>
                </v:shape>
                <v:shape id="AutoShape 271" o:spid="_x0000_s1318" type="#_x0000_t32" style="position:absolute;left:6750;top:3397;width:83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">
                  <v:stroke dashstyle="dash"/>
                </v:shape>
                <v:shape id="Text Box 272" o:spid="_x0000_s1319" type="#_x0000_t202" style="position:absolute;left:8489;top:5346;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" filled="f" stroked="f">
                  <v:textbox inset="2.50347mm,1.2518mm,2.50347mm,1.2518mm">
                    <w:txbxContent>
                      <w:p w14:paraId="789BB3B9" w14:textId="77777777" w:rsidR="007F7B8D" w:rsidRPr="00117062" w:rsidRDefault="007F7B8D" w:rsidP="00A05215">
                        <w:r>
                          <w:rPr>
                            <w:i/>
                          </w:rPr>
                          <w:t>α</w:t>
                        </w:r>
                      </w:p>
                    </w:txbxContent>
                  </v:textbox>
                </v:shape>
                <v:group id="Group 1784" o:spid="_x0000_s1320" style="position:absolute;left:6750;top:3371;width:8540;height:6757" coordorigin="3330,8295" coordsize="134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AutoShape 267" o:spid="_x0000_s1321" type="#_x0000_t32" style="position:absolute;left:4665;top:8295;width:1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">
                    <v:stroke dashstyle="dash"/>
                  </v:shape>
                  <v:shape id="AutoShape 273" o:spid="_x0000_s1322" type="#_x0000_t32" style="position:absolute;left:3330;top:8310;width:1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">
                    <v:stroke dashstyle="dash"/>
                  </v:shape>
                </v:group>
                <w10:wrap type="square"/>
              </v:group>
            </w:pict>
          </mc:Fallback>
        </mc:AlternateContent>
      </w:r>
      <w:r>
        <w:rPr>
          <w:noProof/>
        </w:rPr>
        <mc:AlternateContent>
          <mc:Choice Requires="wpc">
            <w:drawing>
              <wp:anchor distT="0" distB="0" distL="114300" distR="114300" simplePos="0" relativeHeight="251656704" behindDoc="0" locked="0" layoutInCell="1" allowOverlap="1" wp14:anchorId="45FFCECC" wp14:editId="51A06F51">
                <wp:simplePos x="0" y="0"/>
                <wp:positionH relativeFrom="column">
                  <wp:posOffset>2868295</wp:posOffset>
                </wp:positionH>
                <wp:positionV relativeFrom="paragraph">
                  <wp:posOffset>41910</wp:posOffset>
                </wp:positionV>
                <wp:extent cx="2193290" cy="2089150"/>
                <wp:effectExtent l="1270" t="11430" r="0" b="4445"/>
                <wp:wrapSquare wrapText="bothSides"/>
                <wp:docPr id="271" name="Canvas 298" descr="A circle centered with the origin, with a line with length r at angle theta drawn from the center to the point x comma y on the circle.  A second line at an angle beta is drawn, which is a vertical reflection of the first line over the x axis.  The second line meets the circle at a point with the same x value as the first line, and opposite y valu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3" name="Oval 300"/>
                        <wps:cNvSpPr>
                          <a:spLocks noChangeArrowheads="1"/>
                        </wps:cNvSpPr>
                        <wps:spPr bwMode="auto">
                          <a:xfrm>
                            <a:off x="293370" y="225425"/>
                            <a:ext cx="1577975" cy="1577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301"/>
                        <wps:cNvCnPr>
                          <a:cxnSpLocks noChangeShapeType="1"/>
                        </wps:cNvCnPr>
                        <wps:spPr bwMode="auto">
                          <a:xfrm>
                            <a:off x="67945" y="101473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02"/>
                        <wps:cNvCnPr>
                          <a:cxnSpLocks noChangeShapeType="1"/>
                        </wps:cNvCnPr>
                        <wps:spPr bwMode="auto">
                          <a:xfrm>
                            <a:off x="1082040" y="0"/>
                            <a:ext cx="0" cy="202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303"/>
                        <wps:cNvSpPr txBox="1">
                          <a:spLocks noChangeArrowheads="1"/>
                        </wps:cNvSpPr>
                        <wps:spPr bwMode="auto">
                          <a:xfrm>
                            <a:off x="1490345" y="147320"/>
                            <a:ext cx="7029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9884"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259" name="Oval 304"/>
                        <wps:cNvSpPr>
                          <a:spLocks noChangeArrowheads="1"/>
                        </wps:cNvSpPr>
                        <wps:spPr bwMode="auto">
                          <a:xfrm>
                            <a:off x="1495425" y="337185"/>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 name="Text Box 305"/>
                        <wps:cNvSpPr txBox="1">
                          <a:spLocks noChangeArrowheads="1"/>
                        </wps:cNvSpPr>
                        <wps:spPr bwMode="auto">
                          <a:xfrm>
                            <a:off x="1154430" y="46482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C6BA"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261" name="Text Box 306"/>
                        <wps:cNvSpPr txBox="1">
                          <a:spLocks noChangeArrowheads="1"/>
                        </wps:cNvSpPr>
                        <wps:spPr bwMode="auto">
                          <a:xfrm>
                            <a:off x="1296670" y="62039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3C499"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262" name="AutoShape 308"/>
                        <wps:cNvCnPr>
                          <a:cxnSpLocks noChangeShapeType="1"/>
                        </wps:cNvCnPr>
                        <wps:spPr bwMode="auto">
                          <a:xfrm flipH="1">
                            <a:off x="1085215" y="368935"/>
                            <a:ext cx="43434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309"/>
                        <wps:cNvCnPr>
                          <a:cxnSpLocks noChangeShapeType="1"/>
                        </wps:cNvCnPr>
                        <wps:spPr bwMode="auto">
                          <a:xfrm>
                            <a:off x="1522730" y="337185"/>
                            <a:ext cx="6350" cy="6972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AutoShape 310"/>
                        <wps:cNvCnPr>
                          <a:cxnSpLocks noChangeShapeType="1"/>
                        </wps:cNvCnPr>
                        <wps:spPr bwMode="auto">
                          <a:xfrm flipH="1" flipV="1">
                            <a:off x="1085215" y="1035685"/>
                            <a:ext cx="433705" cy="60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11"/>
                        <wps:cNvCnPr>
                          <a:cxnSpLocks noChangeShapeType="1"/>
                        </wps:cNvCnPr>
                        <wps:spPr bwMode="auto">
                          <a:xfrm flipV="1">
                            <a:off x="1522095" y="1024890"/>
                            <a:ext cx="6350" cy="645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6" name="Arc 312"/>
                        <wps:cNvSpPr>
                          <a:spLocks/>
                        </wps:cNvSpPr>
                        <wps:spPr bwMode="auto">
                          <a:xfrm rot="1954917">
                            <a:off x="1179195" y="763905"/>
                            <a:ext cx="299085" cy="305435"/>
                          </a:xfrm>
                          <a:custGeom>
                            <a:avLst/>
                            <a:gdLst>
                              <a:gd name="T0" fmla="*/ 3327 w 19415"/>
                              <a:gd name="T1" fmla="*/ 0 h 21599"/>
                              <a:gd name="T2" fmla="*/ 299085 w 19415"/>
                              <a:gd name="T3" fmla="*/ 183346 h 21599"/>
                              <a:gd name="T4" fmla="*/ 0 w 19415"/>
                              <a:gd name="T5" fmla="*/ 326390 h 21599"/>
                              <a:gd name="T6" fmla="*/ 0 60000 65536"/>
                              <a:gd name="T7" fmla="*/ 0 60000 65536"/>
                              <a:gd name="T8" fmla="*/ 0 60000 65536"/>
                            </a:gdLst>
                            <a:ahLst/>
                            <a:cxnLst>
                              <a:cxn ang="T6">
                                <a:pos x="T0" y="T1"/>
                              </a:cxn>
                              <a:cxn ang="T7">
                                <a:pos x="T2" y="T3"/>
                              </a:cxn>
                              <a:cxn ang="T8">
                                <a:pos x="T4" y="T5"/>
                              </a:cxn>
                            </a:cxnLst>
                            <a:rect l="0" t="0" r="r" b="b"/>
                            <a:pathLst>
                              <a:path w="19415" h="21599" fill="none" extrusionOk="0">
                                <a:moveTo>
                                  <a:pt x="215" y="0"/>
                                </a:moveTo>
                                <a:cubicBezTo>
                                  <a:pt x="8397" y="81"/>
                                  <a:pt x="15829" y="4778"/>
                                  <a:pt x="19415" y="12132"/>
                                </a:cubicBezTo>
                              </a:path>
                              <a:path w="19415" h="21599" stroke="0" extrusionOk="0">
                                <a:moveTo>
                                  <a:pt x="215" y="0"/>
                                </a:moveTo>
                                <a:cubicBezTo>
                                  <a:pt x="8397" y="81"/>
                                  <a:pt x="15829" y="4778"/>
                                  <a:pt x="19415" y="12132"/>
                                </a:cubicBezTo>
                                <a:lnTo>
                                  <a:pt x="0" y="21599"/>
                                </a:lnTo>
                                <a:lnTo>
                                  <a:pt x="2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Text Box 313"/>
                        <wps:cNvSpPr txBox="1">
                          <a:spLocks noChangeArrowheads="1"/>
                        </wps:cNvSpPr>
                        <wps:spPr bwMode="auto">
                          <a:xfrm>
                            <a:off x="791845" y="106807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F1D5" w14:textId="77777777" w:rsidR="007F7B8D" w:rsidRPr="00117062" w:rsidRDefault="007F7B8D" w:rsidP="00A05215">
                              <w:r>
                                <w:rPr>
                                  <w:i/>
                                </w:rPr>
                                <w:t>β</w:t>
                              </w:r>
                            </w:p>
                          </w:txbxContent>
                        </wps:txbx>
                        <wps:bodyPr rot="0" vert="horz" wrap="square" lIns="90125" tIns="45065" rIns="90125" bIns="45065" anchor="t" anchorCtr="0" upright="1">
                          <a:noAutofit/>
                        </wps:bodyPr>
                      </wps:wsp>
                      <wps:wsp>
                        <wps:cNvPr id="268" name="Line 314"/>
                        <wps:cNvCnPr>
                          <a:cxnSpLocks noChangeShapeType="1"/>
                        </wps:cNvCnPr>
                        <wps:spPr bwMode="auto">
                          <a:xfrm>
                            <a:off x="1075055" y="360045"/>
                            <a:ext cx="4381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9" name="Line 315"/>
                        <wps:cNvCnPr>
                          <a:cxnSpLocks noChangeShapeType="1"/>
                        </wps:cNvCnPr>
                        <wps:spPr bwMode="auto">
                          <a:xfrm>
                            <a:off x="1075055" y="1655445"/>
                            <a:ext cx="4381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Arc 1785"/>
                        <wps:cNvSpPr>
                          <a:spLocks/>
                        </wps:cNvSpPr>
                        <wps:spPr bwMode="auto">
                          <a:xfrm flipH="1" flipV="1">
                            <a:off x="899795" y="815975"/>
                            <a:ext cx="351155" cy="350520"/>
                          </a:xfrm>
                          <a:custGeom>
                            <a:avLst/>
                            <a:gdLst>
                              <a:gd name="G0" fmla="+- 21600 0 0"/>
                              <a:gd name="G1" fmla="+- 21600 0 0"/>
                              <a:gd name="G2" fmla="+- 21600 0 0"/>
                              <a:gd name="T0" fmla="*/ 21600 w 43200"/>
                              <a:gd name="T1" fmla="*/ 0 h 43200"/>
                              <a:gd name="T2" fmla="*/ 134 w 43200"/>
                              <a:gd name="T3" fmla="*/ 1919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0797"/>
                                  <a:pt x="44" y="19996"/>
                                  <a:pt x="133" y="1919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20797"/>
                                  <a:pt x="44" y="19996"/>
                                  <a:pt x="133" y="1919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FFCECC" id="Canvas 298" o:spid="_x0000_s1323" editas="canvas" alt="A circle centered with the origin, with a line with length r at angle theta drawn from the center to the point x comma y on the circle.  A second line at an angle beta is drawn, which is a vertical reflection of the first line over the x axis.  The second line meets the circle at a point with the same x value as the first line, and opposite y value." style="position:absolute;margin-left:225.85pt;margin-top:3.3pt;width:172.7pt;height:164.5pt;z-index:251656704;mso-position-horizontal-relative:text;mso-position-vertical-relative:text" coordsize="21932,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">
                <v:shape id="_x0000_s1324" type="#_x0000_t75" alt="A circle centered with the origin, with a line with length r at angle theta drawn from the center to the point x comma y on the circle.  A second line at an angle beta is drawn, which is a vertical reflection of the first line over the x axis.  The second line meets the circle at a point with the same x value as the first line, and opposite y value." style="position:absolute;width:21932;height:20891;visibility:visible;mso-wrap-style:square">
                  <v:fill o:detectmouseclick="t"/>
                  <v:path o:connecttype="none"/>
                </v:shape>
                <v:oval id="Oval 300" o:spid="_x0000_s1325" style="position:absolute;left:2933;top:2254;width:15780;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" filled="f"/>
                <v:shape id="AutoShape 301" o:spid="_x0000_s1326" type="#_x0000_t32" style="position:absolute;left:679;top:10147;width:20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"/>
                <v:shape id="AutoShape 302" o:spid="_x0000_s1327" type="#_x0000_t32" style="position:absolute;left:10820;width:0;height:20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W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xFP7PpCMgF38AAAD//wMAUEsBAi0AFAAGAAgAAAAhANvh9svuAAAAhQEAABMAAAAAAAAA&#10;AAAAAAAAAAAAAFtDb250ZW50X1R5cGVzXS54bWxQSwECLQAUAAYACAAAACEAWvQsW78AAAAVAQAA&#10;CwAAAAAAAAAAAAAAAAAfAQAAX3JlbHMvLnJlbHNQSwECLQAUAAYACAAAACEAnRdU1sYAAADcAAAA&#10;DwAAAAAAAAAAAAAAAAAHAgAAZHJzL2Rvd25yZXYueG1sUEsFBgAAAAADAAMAtwAAAPoCAAAAAA==&#10;"/>
                <v:shape id="Text Box 303" o:spid="_x0000_s1328" type="#_x0000_t202" style="position:absolute;left:1490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" filled="f" stroked="f">
                  <v:textbox inset="2.50347mm,1.2518mm,2.50347mm,1.2518mm">
                    <w:txbxContent>
                      <w:p w14:paraId="33129884"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304" o:spid="_x0000_s1329" style="position:absolute;left:14954;top:3371;width:5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" fillcolor="black"/>
                <v:shape id="Text Box 305" o:spid="_x0000_s1330" type="#_x0000_t202" style="position:absolute;left:11544;top:4648;width:334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" filled="f" stroked="f">
                  <v:textbox inset="2.50347mm,1.2518mm,2.50347mm,1.2518mm">
                    <w:txbxContent>
                      <w:p w14:paraId="07F9C6BA" w14:textId="77777777" w:rsidR="007F7B8D" w:rsidRPr="00174B19" w:rsidRDefault="007F7B8D" w:rsidP="00A05215">
                        <w:pPr>
                          <w:rPr>
                            <w:i/>
                          </w:rPr>
                        </w:pPr>
                        <w:r w:rsidRPr="00174B19">
                          <w:rPr>
                            <w:i/>
                          </w:rPr>
                          <w:t>r</w:t>
                        </w:r>
                      </w:p>
                    </w:txbxContent>
                  </v:textbox>
                </v:shape>
                <v:shape id="Text Box 306" o:spid="_x0000_s1331" type="#_x0000_t202" style="position:absolute;left:12966;top:6203;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" filled="f" stroked="f">
                  <v:textbox inset="2.50347mm,1.2518mm,2.50347mm,1.2518mm">
                    <w:txbxContent>
                      <w:p w14:paraId="6213C499" w14:textId="77777777" w:rsidR="007F7B8D" w:rsidRPr="00174B19" w:rsidRDefault="007F7B8D" w:rsidP="00A05215">
                        <w:r w:rsidRPr="00174B19">
                          <w:rPr>
                            <w:i/>
                          </w:rPr>
                          <w:t>θ</w:t>
                        </w:r>
                      </w:p>
                    </w:txbxContent>
                  </v:textbox>
                </v:shape>
                <v:shape id="AutoShape 308" o:spid="_x0000_s1332" type="#_x0000_t32" style="position:absolute;left:1085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"/>
                <v:shape id="AutoShape 309" o:spid="_x0000_s1333" type="#_x0000_t32" style="position:absolute;left:1522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">
                  <v:stroke dashstyle="dash"/>
                </v:shape>
                <v:shape id="AutoShape 310" o:spid="_x0000_s1334" type="#_x0000_t32" style="position:absolute;left:10852;top:10356;width:4337;height:60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"/>
                <v:shape id="AutoShape 311" o:spid="_x0000_s1335" type="#_x0000_t32" style="position:absolute;left:15220;top:10248;width:64;height:6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">
                  <v:stroke dashstyle="dash"/>
                </v:shape>
                <v:shape id="Arc 312" o:spid="_x0000_s1336" style="position:absolute;left:11791;top:7639;width:2991;height:3054;rotation:2135291fd;visibility:visible;mso-wrap-style:square;v-text-anchor:top" coordsize="19415,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" path="m215,nfc8397,81,15829,4778,19415,12132em215,nsc8397,81,15829,4778,19415,12132l,21599,215,xe" filled="f">
                  <v:path arrowok="t" o:extrusionok="f" o:connecttype="custom" o:connectlocs="51252,0;4607357,2592726;0,4615534" o:connectangles="0,0,0"/>
                </v:shape>
                <v:shape id="Text Box 313" o:spid="_x0000_s1337" type="#_x0000_t202" style="position:absolute;left:7918;top:10680;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" filled="f" stroked="f">
                  <v:textbox inset="2.50347mm,1.2518mm,2.50347mm,1.2518mm">
                    <w:txbxContent>
                      <w:p w14:paraId="2142F1D5" w14:textId="77777777" w:rsidR="007F7B8D" w:rsidRPr="00117062" w:rsidRDefault="007F7B8D" w:rsidP="00A05215">
                        <w:r>
                          <w:rPr>
                            <w:i/>
                          </w:rPr>
                          <w:t>β</w:t>
                        </w:r>
                      </w:p>
                    </w:txbxContent>
                  </v:textbox>
                </v:shape>
                <v:line id="Line 314" o:spid="_x0000_s1338" style="position:absolute;visibility:visible;mso-wrap-style:square" from="10750,3600" to="15132,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">
                  <v:stroke dashstyle="dash"/>
                </v:line>
                <v:line id="Line 315" o:spid="_x0000_s1339" style="position:absolute;visibility:visible;mso-wrap-style:square" from="10750,16554" to="15132,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">
                  <v:stroke dashstyle="dash"/>
                </v:line>
                <v:shape id="Arc 1785" o:spid="_x0000_s1340" style="position:absolute;left:8997;top:8159;width:3512;height:3505;flip:x y;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" path="m21599,nfc33529,,43200,9670,43200,21600v,11929,-9671,21600,-21600,21600c9670,43200,,33529,,21600v,-803,44,-1604,133,-2402em21599,nsc33529,,43200,9670,43200,21600v,11929,-9671,21600,-21600,21600c9670,43200,,33529,,21600v,-803,44,-1604,133,-2402l21600,21600,21599,xe" filled="f">
                  <v:path arrowok="t" o:extrusionok="f" o:connecttype="custom" o:connectlocs="175577,0;1089,155779;175577,175260" o:connectangles="0,0,0"/>
                </v:shape>
                <w10:wrap type="square"/>
              </v:group>
            </w:pict>
          </mc:Fallback>
        </mc:AlternateContent>
      </w:r>
    </w:p>
    <w:p w14:paraId="00A5CF33" w14:textId="77777777" w:rsidR="00A05215" w:rsidRDefault="00A05215" w:rsidP="00A05215">
      <w:pPr>
        <w:tabs>
          <w:tab w:val="left" w:pos="1155"/>
        </w:tabs>
      </w:pPr>
    </w:p>
    <w:p w14:paraId="740A87EE" w14:textId="77777777" w:rsidR="00A05215" w:rsidRDefault="00A05215" w:rsidP="00A05215">
      <w:pPr>
        <w:tabs>
          <w:tab w:val="left" w:pos="1155"/>
        </w:tabs>
      </w:pPr>
    </w:p>
    <w:p w14:paraId="530D9C56" w14:textId="77777777" w:rsidR="00A05215" w:rsidRDefault="00A05215" w:rsidP="00A05215">
      <w:pPr>
        <w:tabs>
          <w:tab w:val="left" w:pos="1155"/>
        </w:tabs>
      </w:pPr>
    </w:p>
    <w:p w14:paraId="4C3383C1" w14:textId="77777777" w:rsidR="00A05215" w:rsidRDefault="00A05215" w:rsidP="00A05215">
      <w:pPr>
        <w:tabs>
          <w:tab w:val="left" w:pos="1155"/>
        </w:tabs>
      </w:pPr>
    </w:p>
    <w:p w14:paraId="6F526E42" w14:textId="77777777" w:rsidR="00A05215" w:rsidRDefault="00A05215" w:rsidP="00A05215">
      <w:pPr>
        <w:tabs>
          <w:tab w:val="left" w:pos="1155"/>
        </w:tabs>
      </w:pPr>
    </w:p>
    <w:p w14:paraId="485CD070" w14:textId="77777777" w:rsidR="00A05215" w:rsidRDefault="00A05215" w:rsidP="00A05215">
      <w:pPr>
        <w:tabs>
          <w:tab w:val="left" w:pos="1155"/>
        </w:tabs>
      </w:pPr>
    </w:p>
    <w:p w14:paraId="2BB53946" w14:textId="77777777" w:rsidR="00A05215" w:rsidRDefault="00A05215" w:rsidP="00A05215">
      <w:pPr>
        <w:tabs>
          <w:tab w:val="left" w:pos="1155"/>
        </w:tabs>
      </w:pPr>
    </w:p>
    <w:p w14:paraId="6262EB13" w14:textId="77777777" w:rsidR="00A05215" w:rsidRDefault="00A05215" w:rsidP="00A05215">
      <w:pPr>
        <w:tabs>
          <w:tab w:val="left" w:pos="1155"/>
        </w:tabs>
      </w:pPr>
    </w:p>
    <w:p w14:paraId="07E11E09" w14:textId="77777777" w:rsidR="00A05215" w:rsidRDefault="00A05215" w:rsidP="00A05215">
      <w:pPr>
        <w:tabs>
          <w:tab w:val="left" w:pos="1155"/>
        </w:tabs>
      </w:pPr>
    </w:p>
    <w:p w14:paraId="6249E27C" w14:textId="77777777" w:rsidR="00A05215" w:rsidRDefault="00A05215" w:rsidP="00A05215">
      <w:pPr>
        <w:tabs>
          <w:tab w:val="left" w:pos="1155"/>
        </w:tabs>
      </w:pPr>
    </w:p>
    <w:p w14:paraId="4782971F" w14:textId="77777777" w:rsidR="00A05215" w:rsidRDefault="00A05215" w:rsidP="00A05215">
      <w:pPr>
        <w:tabs>
          <w:tab w:val="left" w:pos="1155"/>
        </w:tabs>
      </w:pPr>
    </w:p>
    <w:p w14:paraId="77EC6590" w14:textId="77777777" w:rsidR="00A05215" w:rsidRDefault="00A05215" w:rsidP="00A05215">
      <w:pPr>
        <w:tabs>
          <w:tab w:val="left" w:pos="1155"/>
        </w:tabs>
      </w:pPr>
    </w:p>
    <w:p w14:paraId="43013555" w14:textId="77777777" w:rsidR="00B536A7" w:rsidRDefault="00B536A7" w:rsidP="00A05215">
      <w:pPr>
        <w:tabs>
          <w:tab w:val="left" w:pos="1155"/>
        </w:tabs>
      </w:pPr>
    </w:p>
    <w:p w14:paraId="2067C6A3" w14:textId="77777777" w:rsidR="00A05215" w:rsidRPr="006642F5" w:rsidRDefault="00A05215" w:rsidP="00A05215">
      <w:pPr>
        <w:tabs>
          <w:tab w:val="left" w:pos="1155"/>
        </w:tabs>
      </w:pPr>
      <w:r>
        <w:t>It is important to notice the relationship between the angles.  If, from the angle, you measured the s</w:t>
      </w:r>
      <w:r w:rsidR="0057563C">
        <w:t>mallest</w:t>
      </w:r>
      <w:r>
        <w:t xml:space="preserve"> angle to the horizontal axis, all would have the same measure in absolute value.  We say that all these angles have a </w:t>
      </w:r>
      <w:r>
        <w:rPr>
          <w:b/>
        </w:rPr>
        <w:t xml:space="preserve">reference angle </w:t>
      </w:r>
      <w:r>
        <w:t xml:space="preserve">of </w:t>
      </w:r>
      <w:r w:rsidRPr="006642F5">
        <w:rPr>
          <w:i/>
        </w:rPr>
        <w:t>θ</w:t>
      </w:r>
      <w:r>
        <w:t>.</w:t>
      </w:r>
    </w:p>
    <w:p w14:paraId="483C1D00" w14:textId="77777777" w:rsidR="00A05215" w:rsidRDefault="00A05215" w:rsidP="00A05215">
      <w:pPr>
        <w:tabs>
          <w:tab w:val="left" w:pos="1155"/>
        </w:tabs>
      </w:pPr>
    </w:p>
    <w:p w14:paraId="45317545" w14:textId="77777777" w:rsidR="00B536A7" w:rsidRDefault="00B536A7" w:rsidP="00A05215">
      <w:pPr>
        <w:tabs>
          <w:tab w:val="left" w:pos="1155"/>
        </w:tabs>
      </w:pPr>
    </w:p>
    <w:p w14:paraId="156CC3F7" w14:textId="77777777" w:rsidR="00B536A7" w:rsidRDefault="00B536A7" w:rsidP="00A05215">
      <w:pPr>
        <w:tabs>
          <w:tab w:val="left" w:pos="1155"/>
        </w:tabs>
      </w:pPr>
    </w:p>
    <w:p w14:paraId="08A6A3CA" w14:textId="77777777" w:rsidR="00B536A7" w:rsidRDefault="00B536A7" w:rsidP="00A05215">
      <w:pPr>
        <w:tabs>
          <w:tab w:val="left" w:pos="1155"/>
        </w:tabs>
      </w:pPr>
    </w:p>
    <w:p w14:paraId="7BE633AD" w14:textId="77777777" w:rsidR="00B536A7" w:rsidRDefault="00B536A7" w:rsidP="00A05215">
      <w:pPr>
        <w:tabs>
          <w:tab w:val="left" w:pos="1155"/>
        </w:tabs>
      </w:pPr>
    </w:p>
    <w:p w14:paraId="495975FF" w14:textId="77777777" w:rsidR="00B536A7" w:rsidRDefault="00B536A7" w:rsidP="00A05215">
      <w:pPr>
        <w:tabs>
          <w:tab w:val="left" w:pos="1155"/>
        </w:tabs>
      </w:pPr>
    </w:p>
    <w:p w14:paraId="0810A51C" w14:textId="77777777" w:rsidR="00A05215" w:rsidRPr="00117062" w:rsidRDefault="00A05215" w:rsidP="00A05215">
      <w:pPr>
        <w:tabs>
          <w:tab w:val="left" w:pos="1155"/>
        </w:tabs>
      </w:pPr>
    </w:p>
    <w:p w14:paraId="019AE51D" w14:textId="77777777" w:rsidR="00A05215" w:rsidRDefault="00F750D9" w:rsidP="00A05215">
      <w:pPr>
        <w:pStyle w:val="DefinitionHeader"/>
      </w:pPr>
      <w:r>
        <w:lastRenderedPageBreak/>
        <w:t>Reference Angle</w:t>
      </w:r>
    </w:p>
    <w:p w14:paraId="2E543705" w14:textId="77777777" w:rsidR="00A05215" w:rsidRDefault="00450FE4" w:rsidP="00A05215">
      <w:pPr>
        <w:pStyle w:val="Definition"/>
      </w:pPr>
      <w:r>
        <w:rPr>
          <w:noProof/>
        </w:rPr>
        <mc:AlternateContent>
          <mc:Choice Requires="wpc">
            <w:drawing>
              <wp:anchor distT="0" distB="0" distL="114300" distR="114300" simplePos="0" relativeHeight="251655680" behindDoc="0" locked="0" layoutInCell="1" allowOverlap="1" wp14:anchorId="718AF922" wp14:editId="6D25C187">
                <wp:simplePos x="0" y="0"/>
                <wp:positionH relativeFrom="column">
                  <wp:posOffset>3335020</wp:posOffset>
                </wp:positionH>
                <wp:positionV relativeFrom="paragraph">
                  <wp:posOffset>69215</wp:posOffset>
                </wp:positionV>
                <wp:extent cx="2193290" cy="2089150"/>
                <wp:effectExtent l="1270" t="5080" r="0" b="1270"/>
                <wp:wrapNone/>
                <wp:docPr id="278" name="Canvas 274" descr="A circle centered at the origin, with a line drawn from the origin at an angle of theta up to a point on the circle labeled x comma y.  There is horizontal reflection of that line at an angle theta clockwise from the negative x axis.  There is a vertical reflection of the first line at an angle theta measured clockwise from the positive x axis.  There is a reflection over both axes at angle theta measured counterclockwise from the negative x axis.  All angles have measure theta from the x axis to the line.  Dashed lines show the x and y coordinates where each line meets the circle are equal or opposit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8" name="Oval 276"/>
                        <wps:cNvSpPr>
                          <a:spLocks noChangeArrowheads="1"/>
                        </wps:cNvSpPr>
                        <wps:spPr bwMode="auto">
                          <a:xfrm>
                            <a:off x="293312" y="225405"/>
                            <a:ext cx="1578065" cy="15780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77"/>
                        <wps:cNvCnPr>
                          <a:cxnSpLocks noChangeShapeType="1"/>
                        </wps:cNvCnPr>
                        <wps:spPr bwMode="auto">
                          <a:xfrm>
                            <a:off x="67903" y="1014724"/>
                            <a:ext cx="20288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278"/>
                        <wps:cNvCnPr>
                          <a:cxnSpLocks noChangeShapeType="1"/>
                        </wps:cNvCnPr>
                        <wps:spPr bwMode="auto">
                          <a:xfrm>
                            <a:off x="1082044" y="0"/>
                            <a:ext cx="0" cy="2028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279"/>
                        <wps:cNvSpPr txBox="1">
                          <a:spLocks noChangeArrowheads="1"/>
                        </wps:cNvSpPr>
                        <wps:spPr bwMode="auto">
                          <a:xfrm>
                            <a:off x="1490361" y="147304"/>
                            <a:ext cx="702929" cy="35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5E609"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363" name="Oval 280"/>
                        <wps:cNvSpPr>
                          <a:spLocks noChangeArrowheads="1"/>
                        </wps:cNvSpPr>
                        <wps:spPr bwMode="auto">
                          <a:xfrm>
                            <a:off x="1495461" y="337108"/>
                            <a:ext cx="54002" cy="534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4" name="AutoShape 281"/>
                        <wps:cNvCnPr>
                          <a:cxnSpLocks noChangeShapeType="1"/>
                        </wps:cNvCnPr>
                        <wps:spPr bwMode="auto">
                          <a:xfrm flipH="1">
                            <a:off x="1085245" y="368909"/>
                            <a:ext cx="434318" cy="6534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282"/>
                        <wps:cNvCnPr>
                          <a:cxnSpLocks noChangeShapeType="1"/>
                        </wps:cNvCnPr>
                        <wps:spPr bwMode="auto">
                          <a:xfrm>
                            <a:off x="1522762" y="337108"/>
                            <a:ext cx="6300" cy="6973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 name="AutoShape 283"/>
                        <wps:cNvCnPr>
                          <a:cxnSpLocks noChangeShapeType="1"/>
                        </wps:cNvCnPr>
                        <wps:spPr bwMode="auto">
                          <a:xfrm flipH="1" flipV="1">
                            <a:off x="1085245" y="1035625"/>
                            <a:ext cx="433718" cy="6046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284"/>
                        <wps:cNvCnPr>
                          <a:cxnSpLocks noChangeShapeType="1"/>
                        </wps:cNvCnPr>
                        <wps:spPr bwMode="auto">
                          <a:xfrm flipV="1">
                            <a:off x="1522062" y="1024825"/>
                            <a:ext cx="6400" cy="6452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 name="AutoShape 285"/>
                        <wps:cNvCnPr>
                          <a:cxnSpLocks noChangeShapeType="1"/>
                        </wps:cNvCnPr>
                        <wps:spPr bwMode="auto">
                          <a:xfrm>
                            <a:off x="689628" y="359409"/>
                            <a:ext cx="395616" cy="6534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rc 286"/>
                        <wps:cNvSpPr>
                          <a:spLocks/>
                        </wps:cNvSpPr>
                        <wps:spPr bwMode="auto">
                          <a:xfrm rot="1954917">
                            <a:off x="1174748" y="760018"/>
                            <a:ext cx="290212" cy="326408"/>
                          </a:xfrm>
                          <a:custGeom>
                            <a:avLst/>
                            <a:gdLst>
                              <a:gd name="T0" fmla="*/ 3330 w 18825"/>
                              <a:gd name="T1" fmla="*/ 0 h 21599"/>
                              <a:gd name="T2" fmla="*/ 290195 w 18825"/>
                              <a:gd name="T3" fmla="*/ 166331 h 21599"/>
                              <a:gd name="T4" fmla="*/ 0 w 18825"/>
                              <a:gd name="T5" fmla="*/ 326390 h 21599"/>
                              <a:gd name="T6" fmla="*/ 0 60000 65536"/>
                              <a:gd name="T7" fmla="*/ 0 60000 65536"/>
                              <a:gd name="T8" fmla="*/ 0 60000 65536"/>
                            </a:gdLst>
                            <a:ahLst/>
                            <a:cxnLst>
                              <a:cxn ang="T6">
                                <a:pos x="T0" y="T1"/>
                              </a:cxn>
                              <a:cxn ang="T7">
                                <a:pos x="T2" y="T3"/>
                              </a:cxn>
                              <a:cxn ang="T8">
                                <a:pos x="T4" y="T5"/>
                              </a:cxn>
                            </a:cxnLst>
                            <a:rect l="0" t="0" r="r" b="b"/>
                            <a:pathLst>
                              <a:path w="18825" h="21599" fill="none" extrusionOk="0">
                                <a:moveTo>
                                  <a:pt x="215" y="0"/>
                                </a:moveTo>
                                <a:cubicBezTo>
                                  <a:pt x="7940" y="77"/>
                                  <a:pt x="15036" y="4274"/>
                                  <a:pt x="18824" y="11007"/>
                                </a:cubicBezTo>
                              </a:path>
                              <a:path w="18825" h="21599" stroke="0" extrusionOk="0">
                                <a:moveTo>
                                  <a:pt x="215" y="0"/>
                                </a:moveTo>
                                <a:cubicBezTo>
                                  <a:pt x="7940" y="77"/>
                                  <a:pt x="15036" y="4274"/>
                                  <a:pt x="18824" y="11007"/>
                                </a:cubicBezTo>
                                <a:lnTo>
                                  <a:pt x="0" y="21599"/>
                                </a:lnTo>
                                <a:lnTo>
                                  <a:pt x="2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287"/>
                        <wps:cNvCnPr>
                          <a:cxnSpLocks noChangeShapeType="1"/>
                        </wps:cNvCnPr>
                        <wps:spPr bwMode="auto">
                          <a:xfrm>
                            <a:off x="675028" y="339708"/>
                            <a:ext cx="838234"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 name="Arc 288"/>
                        <wps:cNvSpPr>
                          <a:spLocks/>
                        </wps:cNvSpPr>
                        <wps:spPr bwMode="auto">
                          <a:xfrm rot="15972177">
                            <a:off x="726332" y="686414"/>
                            <a:ext cx="299107" cy="326413"/>
                          </a:xfrm>
                          <a:custGeom>
                            <a:avLst/>
                            <a:gdLst>
                              <a:gd name="T0" fmla="*/ 3327 w 19415"/>
                              <a:gd name="T1" fmla="*/ 0 h 21599"/>
                              <a:gd name="T2" fmla="*/ 299085 w 19415"/>
                              <a:gd name="T3" fmla="*/ 183346 h 21599"/>
                              <a:gd name="T4" fmla="*/ 0 w 19415"/>
                              <a:gd name="T5" fmla="*/ 326390 h 21599"/>
                              <a:gd name="T6" fmla="*/ 0 60000 65536"/>
                              <a:gd name="T7" fmla="*/ 0 60000 65536"/>
                              <a:gd name="T8" fmla="*/ 0 60000 65536"/>
                            </a:gdLst>
                            <a:ahLst/>
                            <a:cxnLst>
                              <a:cxn ang="T6">
                                <a:pos x="T0" y="T1"/>
                              </a:cxn>
                              <a:cxn ang="T7">
                                <a:pos x="T2" y="T3"/>
                              </a:cxn>
                              <a:cxn ang="T8">
                                <a:pos x="T4" y="T5"/>
                              </a:cxn>
                            </a:cxnLst>
                            <a:rect l="0" t="0" r="r" b="b"/>
                            <a:pathLst>
                              <a:path w="19415" h="21599" fill="none" extrusionOk="0">
                                <a:moveTo>
                                  <a:pt x="215" y="0"/>
                                </a:moveTo>
                                <a:cubicBezTo>
                                  <a:pt x="8397" y="81"/>
                                  <a:pt x="15829" y="4778"/>
                                  <a:pt x="19415" y="12132"/>
                                </a:cubicBezTo>
                              </a:path>
                              <a:path w="19415" h="21599" stroke="0" extrusionOk="0">
                                <a:moveTo>
                                  <a:pt x="215" y="0"/>
                                </a:moveTo>
                                <a:cubicBezTo>
                                  <a:pt x="8397" y="81"/>
                                  <a:pt x="15829" y="4778"/>
                                  <a:pt x="19415" y="12132"/>
                                </a:cubicBezTo>
                                <a:lnTo>
                                  <a:pt x="0" y="21599"/>
                                </a:lnTo>
                                <a:lnTo>
                                  <a:pt x="2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Text Box 289"/>
                        <wps:cNvSpPr txBox="1">
                          <a:spLocks noChangeArrowheads="1"/>
                        </wps:cNvSpPr>
                        <wps:spPr bwMode="auto">
                          <a:xfrm>
                            <a:off x="1334755" y="620315"/>
                            <a:ext cx="334714" cy="35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7B27"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374" name="Text Box 290"/>
                        <wps:cNvSpPr txBox="1">
                          <a:spLocks noChangeArrowheads="1"/>
                        </wps:cNvSpPr>
                        <wps:spPr bwMode="auto">
                          <a:xfrm>
                            <a:off x="1258552" y="1049025"/>
                            <a:ext cx="258511" cy="28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C665"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375" name="Arc 291"/>
                        <wps:cNvSpPr>
                          <a:spLocks/>
                        </wps:cNvSpPr>
                        <wps:spPr bwMode="auto">
                          <a:xfrm rot="1954917">
                            <a:off x="1087745" y="962623"/>
                            <a:ext cx="220409" cy="212105"/>
                          </a:xfrm>
                          <a:custGeom>
                            <a:avLst/>
                            <a:gdLst>
                              <a:gd name="T0" fmla="*/ 170206 w 21600"/>
                              <a:gd name="T1" fmla="*/ 0 h 21600"/>
                              <a:gd name="T2" fmla="*/ 207532 w 21600"/>
                              <a:gd name="T3" fmla="*/ 212090 h 21600"/>
                              <a:gd name="T4" fmla="*/ 0 w 21600"/>
                              <a:gd name="T5" fmla="*/ 1386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684" y="0"/>
                                </a:moveTo>
                                <a:cubicBezTo>
                                  <a:pt x="19862" y="3865"/>
                                  <a:pt x="21600" y="8714"/>
                                  <a:pt x="21600" y="13718"/>
                                </a:cubicBezTo>
                                <a:cubicBezTo>
                                  <a:pt x="21600" y="16191"/>
                                  <a:pt x="21175" y="18647"/>
                                  <a:pt x="20343" y="20976"/>
                                </a:cubicBezTo>
                              </a:path>
                              <a:path w="21600" h="21600" stroke="0" extrusionOk="0">
                                <a:moveTo>
                                  <a:pt x="16684" y="0"/>
                                </a:moveTo>
                                <a:cubicBezTo>
                                  <a:pt x="19862" y="3865"/>
                                  <a:pt x="21600" y="8714"/>
                                  <a:pt x="21600" y="13718"/>
                                </a:cubicBezTo>
                                <a:cubicBezTo>
                                  <a:pt x="21600" y="16191"/>
                                  <a:pt x="21175" y="18647"/>
                                  <a:pt x="20343" y="20976"/>
                                </a:cubicBezTo>
                                <a:lnTo>
                                  <a:pt x="0" y="13718"/>
                                </a:lnTo>
                                <a:lnTo>
                                  <a:pt x="166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292"/>
                        <wps:cNvSpPr txBox="1">
                          <a:spLocks noChangeArrowheads="1"/>
                        </wps:cNvSpPr>
                        <wps:spPr bwMode="auto">
                          <a:xfrm>
                            <a:off x="506021" y="620315"/>
                            <a:ext cx="334714" cy="35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27A1"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377" name="AutoShape 293"/>
                        <wps:cNvCnPr>
                          <a:cxnSpLocks noChangeShapeType="1"/>
                        </wps:cNvCnPr>
                        <wps:spPr bwMode="auto">
                          <a:xfrm flipV="1">
                            <a:off x="702329" y="1026125"/>
                            <a:ext cx="382916" cy="6610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294"/>
                        <wps:cNvCnPr>
                          <a:cxnSpLocks noChangeShapeType="1"/>
                        </wps:cNvCnPr>
                        <wps:spPr bwMode="auto">
                          <a:xfrm>
                            <a:off x="694028" y="346708"/>
                            <a:ext cx="6400" cy="697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9" name="AutoShape 295"/>
                        <wps:cNvCnPr>
                          <a:cxnSpLocks noChangeShapeType="1"/>
                        </wps:cNvCnPr>
                        <wps:spPr bwMode="auto">
                          <a:xfrm flipV="1">
                            <a:off x="693428" y="1034425"/>
                            <a:ext cx="6300" cy="6451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0" name="Arc 296"/>
                        <wps:cNvSpPr>
                          <a:spLocks/>
                        </wps:cNvSpPr>
                        <wps:spPr bwMode="auto">
                          <a:xfrm rot="1954917">
                            <a:off x="852835" y="974723"/>
                            <a:ext cx="201908" cy="217805"/>
                          </a:xfrm>
                          <a:custGeom>
                            <a:avLst/>
                            <a:gdLst>
                              <a:gd name="T0" fmla="*/ 191103 w 19788"/>
                              <a:gd name="T1" fmla="*/ 217805 h 21574"/>
                              <a:gd name="T2" fmla="*/ 0 w 19788"/>
                              <a:gd name="T3" fmla="*/ 87429 h 21574"/>
                              <a:gd name="T4" fmla="*/ 201930 w 19788"/>
                              <a:gd name="T5" fmla="*/ 0 h 21574"/>
                              <a:gd name="T6" fmla="*/ 0 60000 65536"/>
                              <a:gd name="T7" fmla="*/ 0 60000 65536"/>
                              <a:gd name="T8" fmla="*/ 0 60000 65536"/>
                            </a:gdLst>
                            <a:ahLst/>
                            <a:cxnLst>
                              <a:cxn ang="T6">
                                <a:pos x="T0" y="T1"/>
                              </a:cxn>
                              <a:cxn ang="T7">
                                <a:pos x="T2" y="T3"/>
                              </a:cxn>
                              <a:cxn ang="T8">
                                <a:pos x="T4" y="T5"/>
                              </a:cxn>
                            </a:cxnLst>
                            <a:rect l="0" t="0" r="r" b="b"/>
                            <a:pathLst>
                              <a:path w="19788" h="21574" fill="none" extrusionOk="0">
                                <a:moveTo>
                                  <a:pt x="18727" y="21573"/>
                                </a:moveTo>
                                <a:cubicBezTo>
                                  <a:pt x="10540" y="21171"/>
                                  <a:pt x="3286" y="16169"/>
                                  <a:pt x="0" y="8659"/>
                                </a:cubicBezTo>
                              </a:path>
                              <a:path w="19788" h="21574" stroke="0" extrusionOk="0">
                                <a:moveTo>
                                  <a:pt x="18727" y="21573"/>
                                </a:moveTo>
                                <a:cubicBezTo>
                                  <a:pt x="10540" y="21171"/>
                                  <a:pt x="3286" y="16169"/>
                                  <a:pt x="0" y="8659"/>
                                </a:cubicBezTo>
                                <a:lnTo>
                                  <a:pt x="19788" y="0"/>
                                </a:lnTo>
                                <a:lnTo>
                                  <a:pt x="18727" y="215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297"/>
                        <wps:cNvSpPr txBox="1">
                          <a:spLocks noChangeArrowheads="1"/>
                        </wps:cNvSpPr>
                        <wps:spPr bwMode="auto">
                          <a:xfrm>
                            <a:off x="696529" y="1049025"/>
                            <a:ext cx="258511" cy="28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A559"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18AF922" id="Canvas 274" o:spid="_x0000_s1341" editas="canvas" alt="A circle centered at the origin, with a line drawn from the origin at an angle of theta up to a point on the circle labeled x comma y.  There is horizontal reflection of that line at an angle theta clockwise from the negative x axis.  There is a vertical reflection of the first line at an angle theta measured clockwise from the positive x axis.  There is a reflection over both axes at angle theta measured counterclockwise from the negative x axis.  All angles have measure theta from the x axis to the line.  Dashed lines show the x and y coordinates where each line meets the circle are equal or opposites." style="position:absolute;left:0;text-align:left;margin-left:262.6pt;margin-top:5.45pt;width:172.7pt;height:164.5pt;z-index:251655680;mso-position-horizontal-relative:text;mso-position-vertical-relative:text" coordsize="21932,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">
                <v:shape id="_x0000_s1342" type="#_x0000_t75" alt="A circle centered at the origin, with a line drawn from the origin at an angle of theta up to a point on the circle labeled x comma y.  There is horizontal reflection of that line at an angle theta clockwise from the negative x axis.  There is a vertical reflection of the first line at an angle theta measured clockwise from the positive x axis.  There is a reflection over both axes at angle theta measured counterclockwise from the negative x axis.  All angles have measure theta from the x axis to the line.  Dashed lines show the x and y coordinates where each line meets the circle are equal or opposites." style="position:absolute;width:21932;height:20891;visibility:visible;mso-wrap-style:square">
                  <v:fill o:detectmouseclick="t"/>
                  <v:path o:connecttype="none"/>
                </v:shape>
                <v:oval id="Oval 276" o:spid="_x0000_s1343" style="position:absolute;left:2933;top:2254;width:15780;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" filled="f"/>
                <v:shape id="AutoShape 277" o:spid="_x0000_s1344" type="#_x0000_t32" style="position:absolute;left:679;top:10147;width:20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mCwgAAANwAAAAPAAAAZHJzL2Rvd25yZXYueG1sRE9NawIx&#10;EL0L/ocwQi+iWVuU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CqcwmCwgAAANwAAAAPAAAA&#10;AAAAAAAAAAAAAAcCAABkcnMvZG93bnJldi54bWxQSwUGAAAAAAMAAwC3AAAA9gIAAAAA&#10;"/>
                <v:shape id="AutoShape 278" o:spid="_x0000_s1345" type="#_x0000_t32" style="position:absolute;left:10820;width:0;height:20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shape id="Text Box 279" o:spid="_x0000_s1346" type="#_x0000_t202" style="position:absolute;left:1490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" filled="f" stroked="f">
                  <v:textbox inset="2.50347mm,1.2518mm,2.50347mm,1.2518mm">
                    <w:txbxContent>
                      <w:p w14:paraId="74C5E609"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280" o:spid="_x0000_s1347" style="position:absolute;left:14954;top:3371;width:5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" fillcolor="black"/>
                <v:shape id="AutoShape 281" o:spid="_x0000_s1348" type="#_x0000_t32" style="position:absolute;left:1085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qxQAAANwAAAAPAAAAZHJzL2Rvd25yZXYueG1sRI9BawIx&#10;FITvBf9DeEIvRbOrRW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AlqY/qxQAAANwAAAAP&#10;AAAAAAAAAAAAAAAAAAcCAABkcnMvZG93bnJldi54bWxQSwUGAAAAAAMAAwC3AAAA+QIAAAAA&#10;"/>
                <v:shape id="AutoShape 282" o:spid="_x0000_s1349" type="#_x0000_t32" style="position:absolute;left:1522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">
                  <v:stroke dashstyle="dash"/>
                </v:shape>
                <v:shape id="AutoShape 283" o:spid="_x0000_s1350" type="#_x0000_t32" style="position:absolute;left:10852;top:10356;width:4337;height:60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"/>
                <v:shape id="AutoShape 284" o:spid="_x0000_s1351" type="#_x0000_t32" style="position:absolute;left:15220;top:10248;width:64;height:6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">
                  <v:stroke dashstyle="dash"/>
                </v:shape>
                <v:shape id="AutoShape 285" o:spid="_x0000_s1352" type="#_x0000_t32" style="position:absolute;left:6896;top:3594;width:3956;height:6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EwgAAANwAAAAPAAAAZHJzL2Rvd25yZXYueG1sRE9NawIx&#10;EL0L/ocwQi+iWVuU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BUBQWEwgAAANwAAAAPAAAA&#10;AAAAAAAAAAAAAAcCAABkcnMvZG93bnJldi54bWxQSwUGAAAAAAMAAwC3AAAA9gIAAAAA&#10;"/>
                <v:shape id="Arc 286" o:spid="_x0000_s1353" style="position:absolute;left:11747;top:7600;width:2902;height:3264;rotation:2135291fd;visibility:visible;mso-wrap-style:square;v-text-anchor:top" coordsize="18825,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" path="m215,nfc7940,77,15036,4274,18824,11007em215,nsc7940,77,15036,4274,18824,11007l,21599,215,xe" filled="f">
                  <v:path arrowok="t" o:extrusionok="f" o:connecttype="custom" o:connectlocs="51336,0;4473736,2513624;0,4932465" o:connectangles="0,0,0"/>
                </v:shape>
                <v:shape id="AutoShape 287" o:spid="_x0000_s1354" type="#_x0000_t32" style="position:absolute;left:6750;top:3397;width:83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">
                  <v:stroke dashstyle="dash"/>
                </v:shape>
                <v:shape id="Arc 288" o:spid="_x0000_s1355" style="position:absolute;left:7262;top:6864;width:2991;height:3264;rotation:-6147083fd;visibility:visible;mso-wrap-style:square;v-text-anchor:top" coordsize="19415,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" path="m215,nfc8397,81,15829,4778,19415,12132em215,nsc8397,81,15829,4778,19415,12132l,21599,215,xe" filled="f">
                  <v:path arrowok="t" o:extrusionok="f" o:connecttype="custom" o:connectlocs="51256,0;4607696,2770800;0,4932540" o:connectangles="0,0,0"/>
                </v:shape>
                <v:shape id="Text Box 289" o:spid="_x0000_s1356" type="#_x0000_t202" style="position:absolute;left:13347;top:6203;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" filled="f" stroked="f">
                  <v:textbox inset="2.50347mm,1.2518mm,2.50347mm,1.2518mm">
                    <w:txbxContent>
                      <w:p w14:paraId="72427B27" w14:textId="77777777" w:rsidR="007F7B8D" w:rsidRPr="00174B19" w:rsidRDefault="007F7B8D" w:rsidP="00A05215">
                        <w:r w:rsidRPr="00174B19">
                          <w:rPr>
                            <w:i/>
                          </w:rPr>
                          <w:t>θ</w:t>
                        </w:r>
                      </w:p>
                    </w:txbxContent>
                  </v:textbox>
                </v:shape>
                <v:shape id="Text Box 290" o:spid="_x0000_s1357" type="#_x0000_t202" style="position:absolute;left:12585;top:10490;width:258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" filled="f" stroked="f">
                  <v:textbox inset="2.50347mm,1.2518mm,2.50347mm,1.2518mm">
                    <w:txbxContent>
                      <w:p w14:paraId="4BE2C665" w14:textId="77777777" w:rsidR="007F7B8D" w:rsidRPr="00174B19" w:rsidRDefault="007F7B8D" w:rsidP="00A05215">
                        <w:r w:rsidRPr="00174B19">
                          <w:rPr>
                            <w:i/>
                          </w:rPr>
                          <w:t>θ</w:t>
                        </w:r>
                      </w:p>
                    </w:txbxContent>
                  </v:textbox>
                </v:shape>
                <v:shape id="Arc 291" o:spid="_x0000_s1358" style="position:absolute;left:10877;top:9626;width:2204;height:2121;rotation:213529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" path="m16684,nfc19862,3865,21600,8714,21600,13718v,2473,-425,4929,-1257,7258em16684,nsc19862,3865,21600,8714,21600,13718v,2473,-425,4929,-1257,7258l,13718,16684,xe" filled="f">
                  <v:path arrowok="t" o:extrusionok="f" o:connecttype="custom" o:connectlocs="1736803,0;2117682,2082655;0,1361960" o:connectangles="0,0,0"/>
                </v:shape>
                <v:shape id="Text Box 292" o:spid="_x0000_s1359" type="#_x0000_t202" style="position:absolute;left:5060;top:6203;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" filled="f" stroked="f">
                  <v:textbox inset="2.50347mm,1.2518mm,2.50347mm,1.2518mm">
                    <w:txbxContent>
                      <w:p w14:paraId="581A27A1" w14:textId="77777777" w:rsidR="007F7B8D" w:rsidRPr="00174B19" w:rsidRDefault="007F7B8D" w:rsidP="00A05215">
                        <w:r w:rsidRPr="00174B19">
                          <w:rPr>
                            <w:i/>
                          </w:rPr>
                          <w:t>θ</w:t>
                        </w:r>
                      </w:p>
                    </w:txbxContent>
                  </v:textbox>
                </v:shape>
                <v:shape id="AutoShape 293" o:spid="_x0000_s1360" type="#_x0000_t32" style="position:absolute;left:7023;top:10261;width:3829;height:6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dAxQAAANwAAAAPAAAAZHJzL2Rvd25yZXYueG1sRI9BawIx&#10;FITvBf9DeEIvRbOrU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BQoodAxQAAANwAAAAP&#10;AAAAAAAAAAAAAAAAAAcCAABkcnMvZG93bnJldi54bWxQSwUGAAAAAAMAAwC3AAAA+QIAAAAA&#10;"/>
                <v:shape id="AutoShape 294" o:spid="_x0000_s1361" type="#_x0000_t32" style="position:absolute;left:6940;top:3467;width:64;height:6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">
                  <v:stroke dashstyle="dash"/>
                </v:shape>
                <v:shape id="AutoShape 295" o:spid="_x0000_s1362" type="#_x0000_t32" style="position:absolute;left:6934;top:10344;width:63;height:6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">
                  <v:stroke dashstyle="dash"/>
                </v:shape>
                <v:shape id="Arc 296" o:spid="_x0000_s1363" style="position:absolute;left:8528;top:9747;width:2019;height:2178;rotation:2135291fd;visibility:visible;mso-wrap-style:square;v-text-anchor:top" coordsize="19788,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" path="m18727,21573nfc10540,21171,3286,16169,,8659em18727,21573nsc10540,21171,3286,16169,,8659l19788,,18727,21573xe" filled="f">
                  <v:path arrowok="t" o:extrusionok="f" o:connecttype="custom" o:connectlocs="1949930,2198898;0,882658;2060404,0" o:connectangles="0,0,0"/>
                </v:shape>
                <v:shape id="Text Box 297" o:spid="_x0000_s1364" type="#_x0000_t202" style="position:absolute;left:6965;top:10490;width:258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" filled="f" stroked="f">
                  <v:textbox inset="2.50347mm,1.2518mm,2.50347mm,1.2518mm">
                    <w:txbxContent>
                      <w:p w14:paraId="07E9A559" w14:textId="77777777" w:rsidR="007F7B8D" w:rsidRPr="00174B19" w:rsidRDefault="007F7B8D" w:rsidP="00A05215">
                        <w:r w:rsidRPr="00174B19">
                          <w:rPr>
                            <w:i/>
                          </w:rPr>
                          <w:t>θ</w:t>
                        </w:r>
                      </w:p>
                    </w:txbxContent>
                  </v:textbox>
                </v:shape>
              </v:group>
            </w:pict>
          </mc:Fallback>
        </mc:AlternateContent>
      </w:r>
      <w:r w:rsidR="00A05215">
        <w:t xml:space="preserve">An angle’s </w:t>
      </w:r>
      <w:r w:rsidR="00A05215">
        <w:rPr>
          <w:b/>
        </w:rPr>
        <w:t>reference angle</w:t>
      </w:r>
      <w:r w:rsidR="00F66873">
        <w:rPr>
          <w:b/>
        </w:rPr>
        <w:fldChar w:fldCharType="begin"/>
      </w:r>
      <w:r w:rsidR="00A63F16">
        <w:instrText xml:space="preserve"> XE "</w:instrText>
      </w:r>
      <w:r w:rsidR="00A63F16" w:rsidRPr="00E567A2">
        <w:rPr>
          <w:b/>
        </w:rPr>
        <w:instrText>Reference Angle</w:instrText>
      </w:r>
      <w:r w:rsidR="00E202EA">
        <w:rPr>
          <w:b/>
        </w:rPr>
        <w:instrText>s</w:instrText>
      </w:r>
      <w:r w:rsidR="00A63F16">
        <w:instrText xml:space="preserve">" </w:instrText>
      </w:r>
      <w:r w:rsidR="00F66873">
        <w:rPr>
          <w:b/>
        </w:rPr>
        <w:fldChar w:fldCharType="end"/>
      </w:r>
      <w:r w:rsidR="00F66873">
        <w:rPr>
          <w:b/>
        </w:rPr>
        <w:fldChar w:fldCharType="begin"/>
      </w:r>
      <w:r w:rsidR="00455EE2">
        <w:instrText xml:space="preserve"> XE "</w:instrText>
      </w:r>
      <w:r w:rsidR="00455EE2" w:rsidRPr="003C0CF9">
        <w:instrText>Angle:Reference Angle</w:instrText>
      </w:r>
      <w:r w:rsidR="00E202EA">
        <w:instrText>s</w:instrText>
      </w:r>
      <w:r w:rsidR="00455EE2">
        <w:instrText xml:space="preserve">" </w:instrText>
      </w:r>
      <w:r w:rsidR="00F66873">
        <w:rPr>
          <w:b/>
        </w:rPr>
        <w:fldChar w:fldCharType="end"/>
      </w:r>
      <w:r w:rsidR="00A05215">
        <w:t xml:space="preserve"> is the size of the</w:t>
      </w:r>
      <w:r w:rsidR="0071251C">
        <w:br/>
      </w:r>
      <w:r w:rsidR="00A05215">
        <w:t>smallest angle to the horizontal axis.</w:t>
      </w:r>
    </w:p>
    <w:p w14:paraId="6FCF781B" w14:textId="77777777" w:rsidR="00A05215" w:rsidRDefault="00A05215" w:rsidP="00A05215">
      <w:pPr>
        <w:pStyle w:val="Definition"/>
      </w:pPr>
    </w:p>
    <w:p w14:paraId="053F9F7B" w14:textId="77777777" w:rsidR="00A05215" w:rsidRDefault="00A05215" w:rsidP="00A05215">
      <w:pPr>
        <w:pStyle w:val="Definition"/>
      </w:pPr>
      <w:r>
        <w:t xml:space="preserve">A reference angle is always an angle between 0 </w:t>
      </w:r>
      <w:r w:rsidR="0071251C">
        <w:br/>
      </w:r>
      <w:r>
        <w:t xml:space="preserve">and 90 degrees, or 0 and </w:t>
      </w:r>
      <w:r w:rsidRPr="00AD6554">
        <w:rPr>
          <w:position w:val="-24"/>
        </w:rPr>
        <w:object w:dxaOrig="260" w:dyaOrig="620" w14:anchorId="24B3863B">
          <v:shape id="_x0000_i1317" type="#_x0000_t75" style="width:12.5pt;height:31pt" o:ole="">
            <v:imagedata r:id="rId565" o:title=""/>
          </v:shape>
          <o:OLEObject Type="Embed" ProgID="Equation.3" ShapeID="_x0000_i1317" DrawAspect="Content" ObjectID="_1717921340" r:id="rId566"/>
        </w:object>
      </w:r>
      <w:r>
        <w:t xml:space="preserve"> radians.</w:t>
      </w:r>
    </w:p>
    <w:p w14:paraId="74D5F0B2" w14:textId="77777777" w:rsidR="00A05215" w:rsidRDefault="00A05215" w:rsidP="00A05215">
      <w:pPr>
        <w:pStyle w:val="Definition"/>
      </w:pPr>
    </w:p>
    <w:p w14:paraId="4E7FD3A6" w14:textId="77777777" w:rsidR="00A05215" w:rsidRDefault="00A05215" w:rsidP="00A05215">
      <w:pPr>
        <w:pStyle w:val="Definition"/>
      </w:pPr>
      <w:r>
        <w:t xml:space="preserve">Angles share the same cosine and sine values as </w:t>
      </w:r>
      <w:r w:rsidR="0071251C">
        <w:br/>
      </w:r>
      <w:r>
        <w:t>their reference ang</w:t>
      </w:r>
      <w:r w:rsidR="0057563C">
        <w:t xml:space="preserve">les, except for signs (positive or </w:t>
      </w:r>
      <w:r w:rsidR="0071251C">
        <w:br/>
      </w:r>
      <w:r>
        <w:t xml:space="preserve">negative) which can be determined </w:t>
      </w:r>
      <w:r w:rsidR="0057563C">
        <w:t>from</w:t>
      </w:r>
      <w:r>
        <w:t xml:space="preserve"> the </w:t>
      </w:r>
      <w:r w:rsidR="0071251C">
        <w:br/>
      </w:r>
      <w:r>
        <w:t>quadrant of the angle.</w:t>
      </w:r>
    </w:p>
    <w:p w14:paraId="18E7723B" w14:textId="77777777" w:rsidR="00832379" w:rsidRDefault="00832379" w:rsidP="00A05215">
      <w:pPr>
        <w:tabs>
          <w:tab w:val="left" w:pos="1155"/>
        </w:tabs>
      </w:pPr>
    </w:p>
    <w:p w14:paraId="0215FCA2" w14:textId="77777777" w:rsidR="00832379" w:rsidRDefault="00832379" w:rsidP="00A05215">
      <w:pPr>
        <w:tabs>
          <w:tab w:val="left" w:pos="1155"/>
        </w:tabs>
      </w:pPr>
    </w:p>
    <w:p w14:paraId="20897300" w14:textId="77777777" w:rsidR="00A05215" w:rsidRDefault="00A05215" w:rsidP="00A05215">
      <w:pPr>
        <w:pStyle w:val="ExampleHeader"/>
      </w:pPr>
      <w:r>
        <w:t>Example 5</w:t>
      </w:r>
    </w:p>
    <w:p w14:paraId="540D778E" w14:textId="77777777" w:rsidR="00A05215" w:rsidRDefault="00A05215" w:rsidP="00A05215">
      <w:pPr>
        <w:pStyle w:val="Example"/>
      </w:pPr>
      <w:r>
        <w:t xml:space="preserve">Find the reference angle of 150 degrees.  Use it to find </w:t>
      </w:r>
      <w:r w:rsidRPr="00117062">
        <w:rPr>
          <w:position w:val="-10"/>
        </w:rPr>
        <w:object w:dxaOrig="980" w:dyaOrig="320" w14:anchorId="1631583B">
          <v:shape id="_x0000_i1318" type="#_x0000_t75" style="width:49.5pt;height:16pt" o:ole="">
            <v:imagedata r:id="rId567" o:title=""/>
          </v:shape>
          <o:OLEObject Type="Embed" ProgID="Equation.3" ShapeID="_x0000_i1318" DrawAspect="Content" ObjectID="_1717921341" r:id="rId568"/>
        </w:object>
      </w:r>
      <w:r>
        <w:t xml:space="preserve">and </w:t>
      </w:r>
      <w:r w:rsidRPr="00117062">
        <w:rPr>
          <w:position w:val="-10"/>
        </w:rPr>
        <w:object w:dxaOrig="940" w:dyaOrig="320" w14:anchorId="7E129E41">
          <v:shape id="_x0000_i1319" type="#_x0000_t75" style="width:47pt;height:16pt" o:ole="">
            <v:imagedata r:id="rId569" o:title=""/>
          </v:shape>
          <o:OLEObject Type="Embed" ProgID="Equation.3" ShapeID="_x0000_i1319" DrawAspect="Content" ObjectID="_1717921342" r:id="rId570"/>
        </w:object>
      </w:r>
      <w:r w:rsidR="0057563C">
        <w:t>.</w:t>
      </w:r>
    </w:p>
    <w:p w14:paraId="23B0680A" w14:textId="77777777" w:rsidR="00A05215" w:rsidRDefault="00A05215" w:rsidP="00A05215">
      <w:pPr>
        <w:pStyle w:val="Example"/>
      </w:pPr>
    </w:p>
    <w:p w14:paraId="41941F39" w14:textId="77777777" w:rsidR="00A05215" w:rsidRDefault="00A05215" w:rsidP="00A05215">
      <w:pPr>
        <w:pStyle w:val="Example"/>
      </w:pPr>
      <w:r>
        <w:t xml:space="preserve">150 degrees </w:t>
      </w:r>
      <w:proofErr w:type="gramStart"/>
      <w:r>
        <w:t>is located in</w:t>
      </w:r>
      <w:proofErr w:type="gramEnd"/>
      <w:r>
        <w:t xml:space="preserve"> the second quadrant.  It is 30 degrees short of the horizontal axis at 180 degrees, so the reference angle is 30 degrees.</w:t>
      </w:r>
    </w:p>
    <w:p w14:paraId="6A7EB482" w14:textId="77777777" w:rsidR="00A05215" w:rsidRDefault="00A05215" w:rsidP="00A05215">
      <w:pPr>
        <w:pStyle w:val="Example"/>
      </w:pPr>
    </w:p>
    <w:p w14:paraId="19DFC129" w14:textId="77777777" w:rsidR="00A05215" w:rsidRDefault="00A05215" w:rsidP="00A05215">
      <w:pPr>
        <w:pStyle w:val="Example"/>
      </w:pPr>
      <w:r>
        <w:t xml:space="preserve">This tells us that 150 degrees has the same sine and cosine values as 30 degrees, except for sign.  We know that </w:t>
      </w:r>
      <w:r w:rsidRPr="002F1E14">
        <w:rPr>
          <w:position w:val="-24"/>
        </w:rPr>
        <w:object w:dxaOrig="1260" w:dyaOrig="620" w14:anchorId="2B4E271D">
          <v:shape id="_x0000_i1320" type="#_x0000_t75" style="width:63pt;height:31pt" o:ole="">
            <v:imagedata r:id="rId571" o:title=""/>
          </v:shape>
          <o:OLEObject Type="Embed" ProgID="Equation.3" ShapeID="_x0000_i1320" DrawAspect="Content" ObjectID="_1717921343" r:id="rId572"/>
        </w:object>
      </w:r>
      <w:r>
        <w:t xml:space="preserve"> and </w:t>
      </w:r>
      <w:r w:rsidRPr="002F1E14">
        <w:rPr>
          <w:position w:val="-24"/>
        </w:rPr>
        <w:object w:dxaOrig="1460" w:dyaOrig="680" w14:anchorId="703F54FB">
          <v:shape id="_x0000_i1321" type="#_x0000_t75" style="width:73.5pt;height:33.5pt" o:ole="">
            <v:imagedata r:id="rId573" o:title=""/>
          </v:shape>
          <o:OLEObject Type="Embed" ProgID="Equation.3" ShapeID="_x0000_i1321" DrawAspect="Content" ObjectID="_1717921344" r:id="rId574"/>
        </w:object>
      </w:r>
      <w:r>
        <w:t xml:space="preserve">.  Since 150 degrees is in the second quadrant, the </w:t>
      </w:r>
      <w:r>
        <w:rPr>
          <w:i/>
        </w:rPr>
        <w:t>x</w:t>
      </w:r>
      <w:r>
        <w:t xml:space="preserve"> coordinate of the point on the circle would be negative, so the cosine value will be negative.  The </w:t>
      </w:r>
      <w:r>
        <w:rPr>
          <w:i/>
        </w:rPr>
        <w:t>y</w:t>
      </w:r>
      <w:r>
        <w:t xml:space="preserve"> coordinate is positive, so the sine value will be positive.</w:t>
      </w:r>
    </w:p>
    <w:p w14:paraId="380204E2" w14:textId="77777777" w:rsidR="00A05215" w:rsidRDefault="00A05215" w:rsidP="00A05215">
      <w:pPr>
        <w:pStyle w:val="Example"/>
      </w:pPr>
      <w:r w:rsidRPr="002F1E14">
        <w:rPr>
          <w:position w:val="-24"/>
        </w:rPr>
        <w:object w:dxaOrig="1359" w:dyaOrig="620" w14:anchorId="48AC0C08">
          <v:shape id="_x0000_i1322" type="#_x0000_t75" style="width:69.5pt;height:31pt" o:ole="">
            <v:imagedata r:id="rId575" o:title=""/>
          </v:shape>
          <o:OLEObject Type="Embed" ProgID="Equation.3" ShapeID="_x0000_i1322" DrawAspect="Content" ObjectID="_1717921345" r:id="rId576"/>
        </w:object>
      </w:r>
      <w:r>
        <w:t xml:space="preserve"> and </w:t>
      </w:r>
      <w:r w:rsidRPr="002F1E14">
        <w:rPr>
          <w:position w:val="-24"/>
        </w:rPr>
        <w:object w:dxaOrig="1740" w:dyaOrig="680" w14:anchorId="0B5669A6">
          <v:shape id="_x0000_i1323" type="#_x0000_t75" style="width:88pt;height:33.5pt" o:ole="">
            <v:imagedata r:id="rId577" o:title=""/>
          </v:shape>
          <o:OLEObject Type="Embed" ProgID="Equation.3" ShapeID="_x0000_i1323" DrawAspect="Content" ObjectID="_1717921346" r:id="rId578"/>
        </w:object>
      </w:r>
    </w:p>
    <w:p w14:paraId="4082146A" w14:textId="77777777" w:rsidR="00A05215" w:rsidRDefault="00A05215" w:rsidP="00A05215">
      <w:pPr>
        <w:pStyle w:val="Example"/>
      </w:pPr>
      <w:r>
        <w:t>The (</w:t>
      </w:r>
      <w:r w:rsidRPr="00424B1D">
        <w:rPr>
          <w:i/>
        </w:rPr>
        <w:t>x</w:t>
      </w:r>
      <w:r>
        <w:t xml:space="preserve">, </w:t>
      </w:r>
      <w:r w:rsidRPr="00424B1D">
        <w:rPr>
          <w:i/>
        </w:rPr>
        <w:t>y</w:t>
      </w:r>
      <w:r>
        <w:t>) coordinates for</w:t>
      </w:r>
      <w:r w:rsidR="0057563C">
        <w:t xml:space="preserve"> the point on a unit circle at an</w:t>
      </w:r>
      <w:r>
        <w:t xml:space="preserve"> angle</w:t>
      </w:r>
      <w:r w:rsidR="0057563C">
        <w:t xml:space="preserve"> of</w:t>
      </w:r>
      <w:r>
        <w:t xml:space="preserve"> </w:t>
      </w:r>
      <w:r w:rsidRPr="00D77751">
        <w:rPr>
          <w:position w:val="-6"/>
        </w:rPr>
        <w:object w:dxaOrig="499" w:dyaOrig="279" w14:anchorId="0D1FB783">
          <v:shape id="_x0000_i1324" type="#_x0000_t75" style="width:25pt;height:14.5pt" o:ole="">
            <v:imagedata r:id="rId579" o:title=""/>
          </v:shape>
          <o:OLEObject Type="Embed" ProgID="Equation.3" ShapeID="_x0000_i1324" DrawAspect="Content" ObjectID="_1717921347" r:id="rId580"/>
        </w:object>
      </w:r>
      <w:r>
        <w:t xml:space="preserve"> are </w:t>
      </w:r>
      <w:r w:rsidRPr="00B6270E">
        <w:rPr>
          <w:position w:val="-34"/>
        </w:rPr>
        <w:object w:dxaOrig="1080" w:dyaOrig="800" w14:anchorId="14CFC488">
          <v:shape id="_x0000_i1325" type="#_x0000_t75" style="width:54.5pt;height:41pt" o:ole="">
            <v:imagedata r:id="rId581" o:title=""/>
          </v:shape>
          <o:OLEObject Type="Embed" ProgID="Equation.3" ShapeID="_x0000_i1325" DrawAspect="Content" ObjectID="_1717921348" r:id="rId582"/>
        </w:object>
      </w:r>
      <w:r w:rsidR="0057563C">
        <w:t>.</w:t>
      </w:r>
    </w:p>
    <w:p w14:paraId="5955F6D4" w14:textId="77777777" w:rsidR="00832379" w:rsidRDefault="00832379" w:rsidP="00A05215">
      <w:pPr>
        <w:tabs>
          <w:tab w:val="left" w:pos="1155"/>
        </w:tabs>
      </w:pPr>
    </w:p>
    <w:p w14:paraId="51EB186D" w14:textId="77777777" w:rsidR="00B536A7" w:rsidRDefault="00B536A7" w:rsidP="00A05215">
      <w:pPr>
        <w:tabs>
          <w:tab w:val="left" w:pos="1155"/>
        </w:tabs>
      </w:pPr>
    </w:p>
    <w:p w14:paraId="4314FFA3" w14:textId="77777777" w:rsidR="00A05215" w:rsidRDefault="00A05215" w:rsidP="00A05215">
      <w:pPr>
        <w:tabs>
          <w:tab w:val="left" w:pos="1155"/>
        </w:tabs>
      </w:pPr>
      <w:r>
        <w:t xml:space="preserve">Using symmetry and reference angles, we can fill </w:t>
      </w:r>
      <w:r w:rsidR="0057563C">
        <w:t xml:space="preserve">in </w:t>
      </w:r>
      <w:r>
        <w:t>cosine and sine values at the rest of the special angles on the unit circle</w:t>
      </w:r>
      <w:r w:rsidR="00F66873">
        <w:fldChar w:fldCharType="begin"/>
      </w:r>
      <w:r w:rsidR="00744957">
        <w:instrText xml:space="preserve"> XE "</w:instrText>
      </w:r>
      <w:r w:rsidR="00744957" w:rsidRPr="00744957">
        <w:rPr>
          <w:b/>
        </w:rPr>
        <w:instrText>Unit Circle</w:instrText>
      </w:r>
      <w:r w:rsidR="00744957">
        <w:instrText xml:space="preserve">" </w:instrText>
      </w:r>
      <w:r w:rsidR="00F66873">
        <w:fldChar w:fldCharType="end"/>
      </w:r>
      <w:r w:rsidR="00F66873">
        <w:fldChar w:fldCharType="begin"/>
      </w:r>
      <w:r w:rsidR="00455EE2">
        <w:instrText xml:space="preserve"> XE "</w:instrText>
      </w:r>
      <w:r w:rsidR="00455EE2" w:rsidRPr="006644EC">
        <w:instrText>Trigonometry:Unit Circle</w:instrText>
      </w:r>
      <w:r w:rsidR="00455EE2">
        <w:instrText xml:space="preserve">" </w:instrText>
      </w:r>
      <w:r w:rsidR="00F66873">
        <w:fldChar w:fldCharType="end"/>
      </w:r>
      <w:r>
        <w:t>.  Take time to learn the (</w:t>
      </w:r>
      <w:r w:rsidRPr="00424B1D">
        <w:rPr>
          <w:i/>
        </w:rPr>
        <w:t>x</w:t>
      </w:r>
      <w:r>
        <w:t xml:space="preserve">, </w:t>
      </w:r>
      <w:r w:rsidRPr="00424B1D">
        <w:rPr>
          <w:i/>
        </w:rPr>
        <w:t>y</w:t>
      </w:r>
      <w:r w:rsidR="0071251C">
        <w:t xml:space="preserve">) coordinates of all </w:t>
      </w:r>
      <w:r>
        <w:t>the major angles in the first quadrant!</w:t>
      </w:r>
    </w:p>
    <w:p w14:paraId="179FFB97" w14:textId="77777777" w:rsidR="00A05215" w:rsidRDefault="00450FE4" w:rsidP="00A05215">
      <w:pPr>
        <w:tabs>
          <w:tab w:val="left" w:pos="1155"/>
        </w:tabs>
        <w:rPr>
          <w:noProof/>
        </w:rPr>
      </w:pPr>
      <w:r>
        <w:rPr>
          <w:noProof/>
        </w:rPr>
        <w:lastRenderedPageBreak/>
        <mc:AlternateContent>
          <mc:Choice Requires="wpc">
            <w:drawing>
              <wp:inline distT="0" distB="0" distL="0" distR="0" wp14:anchorId="01B341C5" wp14:editId="33136C9B">
                <wp:extent cx="5890895" cy="4298950"/>
                <wp:effectExtent l="0" t="0" r="0" b="6350"/>
                <wp:docPr id="302" name="Canvas 157" descr="An image of a unit circle with special angles and coordinates of the points labeled.  In the first quadrant, angle 0 at point 1 comma 0, angle 30 degrees or pi over 6 at square root of 3 over 2 comma one half, angle 45 degrees or pi over 4 at square root of 2 over 2 comma square root of 2 over 2, angle 60 degrees or pi over 3 at one half comma square root of 3 over 2, angle 90 degrees or pi over 2 at 0 comma 1.  Multiples of 30 degrees and 45 degrees in the other quadrants are labeled with reflected coordinates. "/>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1" name="Group 159"/>
                        <wpg:cNvGrpSpPr>
                          <a:grpSpLocks/>
                        </wpg:cNvGrpSpPr>
                        <wpg:grpSpPr bwMode="auto">
                          <a:xfrm>
                            <a:off x="1209675" y="400050"/>
                            <a:ext cx="3475990" cy="3475990"/>
                            <a:chOff x="3427" y="2182"/>
                            <a:chExt cx="2550" cy="2550"/>
                          </a:xfrm>
                        </wpg:grpSpPr>
                        <wps:wsp>
                          <wps:cNvPr id="332" name="Oval 160"/>
                          <wps:cNvSpPr>
                            <a:spLocks noChangeArrowheads="1"/>
                          </wps:cNvSpPr>
                          <wps:spPr bwMode="auto">
                            <a:xfrm>
                              <a:off x="3427" y="2182"/>
                              <a:ext cx="2550" cy="2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AutoShape 161"/>
                          <wps:cNvCnPr>
                            <a:cxnSpLocks noChangeShapeType="1"/>
                          </wps:cNvCnPr>
                          <wps:spPr bwMode="auto">
                            <a:xfrm>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162"/>
                          <wps:cNvCnPr>
                            <a:cxnSpLocks noChangeShapeType="1"/>
                          </wps:cNvCnPr>
                          <wps:spPr bwMode="auto">
                            <a:xfrm rot="18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163"/>
                          <wps:cNvCnPr>
                            <a:cxnSpLocks noChangeShapeType="1"/>
                          </wps:cNvCnPr>
                          <wps:spPr bwMode="auto">
                            <a:xfrm rot="36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164"/>
                          <wps:cNvCnPr>
                            <a:cxnSpLocks noChangeShapeType="1"/>
                          </wps:cNvCnPr>
                          <wps:spPr bwMode="auto">
                            <a:xfrm rot="54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165"/>
                          <wps:cNvCnPr>
                            <a:cxnSpLocks noChangeShapeType="1"/>
                          </wps:cNvCnPr>
                          <wps:spPr bwMode="auto">
                            <a:xfrm rot="72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166"/>
                          <wps:cNvCnPr>
                            <a:cxnSpLocks noChangeShapeType="1"/>
                          </wps:cNvCnPr>
                          <wps:spPr bwMode="auto">
                            <a:xfrm rot="90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67"/>
                          <wps:cNvCnPr>
                            <a:cxnSpLocks noChangeShapeType="1"/>
                          </wps:cNvCnPr>
                          <wps:spPr bwMode="auto">
                            <a:xfrm rot="27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68"/>
                          <wps:cNvCnPr>
                            <a:cxnSpLocks noChangeShapeType="1"/>
                          </wps:cNvCnPr>
                          <wps:spPr bwMode="auto">
                            <a:xfrm rot="81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41" name="Text Box 169"/>
                        <wps:cNvSpPr txBox="1">
                          <a:spLocks noChangeArrowheads="1"/>
                        </wps:cNvSpPr>
                        <wps:spPr bwMode="auto">
                          <a:xfrm>
                            <a:off x="4601210" y="1143000"/>
                            <a:ext cx="98615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232F" w14:textId="77777777" w:rsidR="007F7B8D" w:rsidRPr="0045418F" w:rsidRDefault="007F7B8D" w:rsidP="00A05215">
                              <w:r w:rsidRPr="005E3523">
                                <w:rPr>
                                  <w:position w:val="-32"/>
                                </w:rPr>
                                <w:object w:dxaOrig="1540" w:dyaOrig="760" w14:anchorId="35FACC7E">
                                  <v:shape id="_x0000_i1327" type="#_x0000_t75" style="width:78pt;height:38.5pt" o:ole="">
                                    <v:imagedata r:id="rId583" o:title=""/>
                                  </v:shape>
                                  <o:OLEObject Type="Embed" ProgID="Equation.DSMT4" ShapeID="_x0000_i1327" DrawAspect="Content" ObjectID="_1717921600" r:id="rId584"/>
                                </w:object>
                              </w:r>
                            </w:p>
                          </w:txbxContent>
                        </wps:txbx>
                        <wps:bodyPr rot="0" vert="horz" wrap="none" lIns="0" tIns="0" rIns="0" bIns="0" anchor="t" anchorCtr="0" upright="1">
                          <a:spAutoFit/>
                        </wps:bodyPr>
                      </wps:wsp>
                      <wps:wsp>
                        <wps:cNvPr id="342" name="Text Box 170"/>
                        <wps:cNvSpPr txBox="1">
                          <a:spLocks noChangeArrowheads="1"/>
                        </wps:cNvSpPr>
                        <wps:spPr bwMode="auto">
                          <a:xfrm>
                            <a:off x="4286885" y="600075"/>
                            <a:ext cx="111188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A291" w14:textId="77777777" w:rsidR="007F7B8D" w:rsidRPr="0045418F" w:rsidRDefault="007F7B8D" w:rsidP="00A05215">
                              <w:r w:rsidRPr="005E3523">
                                <w:rPr>
                                  <w:position w:val="-32"/>
                                </w:rPr>
                                <w:object w:dxaOrig="1740" w:dyaOrig="760" w14:anchorId="7183C793">
                                  <v:shape id="_x0000_i1329" type="#_x0000_t75" style="width:88pt;height:38.5pt" o:ole="">
                                    <v:imagedata r:id="rId585" o:title=""/>
                                  </v:shape>
                                  <o:OLEObject Type="Embed" ProgID="Equation.DSMT4" ShapeID="_x0000_i1329" DrawAspect="Content" ObjectID="_1717921601" r:id="rId586"/>
                                </w:object>
                              </w:r>
                            </w:p>
                          </w:txbxContent>
                        </wps:txbx>
                        <wps:bodyPr rot="0" vert="horz" wrap="none" lIns="0" tIns="0" rIns="0" bIns="0" anchor="t" anchorCtr="0" upright="1">
                          <a:spAutoFit/>
                        </wps:bodyPr>
                      </wps:wsp>
                      <wps:wsp>
                        <wps:cNvPr id="343" name="Text Box 171"/>
                        <wps:cNvSpPr txBox="1">
                          <a:spLocks noChangeArrowheads="1"/>
                        </wps:cNvSpPr>
                        <wps:spPr bwMode="auto">
                          <a:xfrm>
                            <a:off x="3715385" y="133350"/>
                            <a:ext cx="98615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AA87" w14:textId="77777777" w:rsidR="007F7B8D" w:rsidRPr="0045418F" w:rsidRDefault="007F7B8D" w:rsidP="00A05215">
                              <w:r w:rsidRPr="005E3523">
                                <w:rPr>
                                  <w:position w:val="-32"/>
                                </w:rPr>
                                <w:object w:dxaOrig="1540" w:dyaOrig="760" w14:anchorId="678C4F61">
                                  <v:shape id="_x0000_i1331" type="#_x0000_t75" style="width:78pt;height:38.5pt" o:ole="">
                                    <v:imagedata r:id="rId587" o:title=""/>
                                  </v:shape>
                                  <o:OLEObject Type="Embed" ProgID="Equation.DSMT4" ShapeID="_x0000_i1331" DrawAspect="Content" ObjectID="_1717921602" r:id="rId588"/>
                                </w:object>
                              </w:r>
                            </w:p>
                          </w:txbxContent>
                        </wps:txbx>
                        <wps:bodyPr rot="0" vert="horz" wrap="none" lIns="0" tIns="0" rIns="0" bIns="0" anchor="t" anchorCtr="0" upright="1">
                          <a:spAutoFit/>
                        </wps:bodyPr>
                      </wps:wsp>
                      <wps:wsp>
                        <wps:cNvPr id="344" name="Text Box 172"/>
                        <wps:cNvSpPr txBox="1">
                          <a:spLocks noChangeArrowheads="1"/>
                        </wps:cNvSpPr>
                        <wps:spPr bwMode="auto">
                          <a:xfrm>
                            <a:off x="2648585" y="0"/>
                            <a:ext cx="7556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19BF" w14:textId="77777777" w:rsidR="007F7B8D" w:rsidRPr="0045418F" w:rsidRDefault="007F7B8D" w:rsidP="00A05215">
                              <w:r w:rsidRPr="005E3523">
                                <w:rPr>
                                  <w:position w:val="-24"/>
                                </w:rPr>
                                <w:object w:dxaOrig="1180" w:dyaOrig="620" w14:anchorId="0CCE3B8B">
                                  <v:shape id="_x0000_i1333" type="#_x0000_t75" style="width:59.5pt;height:31pt" o:ole="">
                                    <v:imagedata r:id="rId589" o:title=""/>
                                  </v:shape>
                                  <o:OLEObject Type="Embed" ProgID="Equation.DSMT4" ShapeID="_x0000_i1333" DrawAspect="Content" ObjectID="_1717921603" r:id="rId590"/>
                                </w:object>
                              </w:r>
                            </w:p>
                          </w:txbxContent>
                        </wps:txbx>
                        <wps:bodyPr rot="0" vert="horz" wrap="none" lIns="0" tIns="0" rIns="0" bIns="0" anchor="t" anchorCtr="0" upright="1">
                          <a:spAutoFit/>
                        </wps:bodyPr>
                      </wps:wsp>
                      <wps:wsp>
                        <wps:cNvPr id="346" name="Text Box 173"/>
                        <wps:cNvSpPr txBox="1">
                          <a:spLocks noChangeArrowheads="1"/>
                        </wps:cNvSpPr>
                        <wps:spPr bwMode="auto">
                          <a:xfrm>
                            <a:off x="1048385" y="95250"/>
                            <a:ext cx="119951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38D0" w14:textId="77777777" w:rsidR="007F7B8D" w:rsidRPr="0045418F" w:rsidRDefault="007F7B8D" w:rsidP="00A05215">
                              <w:r w:rsidRPr="005E3523">
                                <w:rPr>
                                  <w:position w:val="-32"/>
                                </w:rPr>
                                <w:object w:dxaOrig="1900" w:dyaOrig="760" w14:anchorId="5ECF0E46">
                                  <v:shape id="_x0000_i1335" type="#_x0000_t75" style="width:94.5pt;height:38.5pt" o:ole="">
                                    <v:imagedata r:id="rId591" o:title=""/>
                                  </v:shape>
                                  <o:OLEObject Type="Embed" ProgID="Equation.DSMT4" ShapeID="_x0000_i1335" DrawAspect="Content" ObjectID="_1717921604" r:id="rId592"/>
                                </w:object>
                              </w:r>
                            </w:p>
                          </w:txbxContent>
                        </wps:txbx>
                        <wps:bodyPr rot="0" vert="horz" wrap="none" lIns="0" tIns="0" rIns="0" bIns="0" anchor="t" anchorCtr="0" upright="1">
                          <a:spAutoFit/>
                        </wps:bodyPr>
                      </wps:wsp>
                      <wps:wsp>
                        <wps:cNvPr id="347" name="Text Box 174"/>
                        <wps:cNvSpPr txBox="1">
                          <a:spLocks noChangeArrowheads="1"/>
                        </wps:cNvSpPr>
                        <wps:spPr bwMode="auto">
                          <a:xfrm>
                            <a:off x="285750" y="571500"/>
                            <a:ext cx="13404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A085" w14:textId="77777777" w:rsidR="007F7B8D" w:rsidRPr="0045418F" w:rsidRDefault="007F7B8D" w:rsidP="00A05215">
                              <w:r w:rsidRPr="005E3523">
                                <w:rPr>
                                  <w:position w:val="-32"/>
                                </w:rPr>
                                <w:object w:dxaOrig="2079" w:dyaOrig="760" w14:anchorId="486377E9">
                                  <v:shape id="_x0000_i1337" type="#_x0000_t75" style="width:105.5pt;height:38.5pt" o:ole="">
                                    <v:imagedata r:id="rId593" o:title=""/>
                                  </v:shape>
                                  <o:OLEObject Type="Embed" ProgID="Equation.DSMT4" ShapeID="_x0000_i1337" DrawAspect="Content" ObjectID="_1717921605" r:id="rId594"/>
                                </w:object>
                              </w:r>
                            </w:p>
                          </w:txbxContent>
                        </wps:txbx>
                        <wps:bodyPr rot="0" vert="horz" wrap="none" lIns="0" tIns="0" rIns="0" bIns="0" anchor="t" anchorCtr="0" upright="1">
                          <a:spAutoFit/>
                        </wps:bodyPr>
                      </wps:wsp>
                      <wps:wsp>
                        <wps:cNvPr id="348" name="Text Box 175"/>
                        <wps:cNvSpPr txBox="1">
                          <a:spLocks noChangeArrowheads="1"/>
                        </wps:cNvSpPr>
                        <wps:spPr bwMode="auto">
                          <a:xfrm>
                            <a:off x="104140" y="1133475"/>
                            <a:ext cx="119951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D1CB" w14:textId="77777777" w:rsidR="007F7B8D" w:rsidRPr="0045418F" w:rsidRDefault="007F7B8D" w:rsidP="00A05215">
                              <w:r w:rsidRPr="005E3523">
                                <w:rPr>
                                  <w:position w:val="-32"/>
                                </w:rPr>
                                <w:object w:dxaOrig="1900" w:dyaOrig="760" w14:anchorId="2AFBEF60">
                                  <v:shape id="_x0000_i1339" type="#_x0000_t75" style="width:94.5pt;height:38.5pt" o:ole="">
                                    <v:imagedata r:id="rId595" o:title=""/>
                                  </v:shape>
                                  <o:OLEObject Type="Embed" ProgID="Equation.DSMT4" ShapeID="_x0000_i1339" DrawAspect="Content" ObjectID="_1717921606" r:id="rId596"/>
                                </w:object>
                              </w:r>
                            </w:p>
                          </w:txbxContent>
                        </wps:txbx>
                        <wps:bodyPr rot="0" vert="horz" wrap="none" lIns="0" tIns="0" rIns="0" bIns="0" anchor="t" anchorCtr="0" upright="1">
                          <a:spAutoFit/>
                        </wps:bodyPr>
                      </wps:wsp>
                      <wps:wsp>
                        <wps:cNvPr id="349" name="Text Box 176"/>
                        <wps:cNvSpPr txBox="1">
                          <a:spLocks noChangeArrowheads="1"/>
                        </wps:cNvSpPr>
                        <wps:spPr bwMode="auto">
                          <a:xfrm>
                            <a:off x="199390" y="2038350"/>
                            <a:ext cx="8788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109B" w14:textId="77777777" w:rsidR="007F7B8D" w:rsidRPr="0045418F" w:rsidRDefault="007F7B8D" w:rsidP="00A05215">
                              <w:r w:rsidRPr="00E614A9">
                                <w:rPr>
                                  <w:position w:val="-12"/>
                                </w:rPr>
                                <w:object w:dxaOrig="1359" w:dyaOrig="360" w14:anchorId="1E1B0587">
                                  <v:shape id="_x0000_i1341" type="#_x0000_t75" style="width:69.5pt;height:17.5pt" o:ole="">
                                    <v:imagedata r:id="rId597" o:title=""/>
                                  </v:shape>
                                  <o:OLEObject Type="Embed" ProgID="Equation.DSMT4" ShapeID="_x0000_i1341" DrawAspect="Content" ObjectID="_1717921607" r:id="rId598"/>
                                </w:object>
                              </w:r>
                            </w:p>
                          </w:txbxContent>
                        </wps:txbx>
                        <wps:bodyPr rot="0" vert="horz" wrap="none" lIns="0" tIns="0" rIns="0" bIns="0" anchor="t" anchorCtr="0" upright="1">
                          <a:spAutoFit/>
                        </wps:bodyPr>
                      </wps:wsp>
                      <wps:wsp>
                        <wps:cNvPr id="350" name="Text Box 177"/>
                        <wps:cNvSpPr txBox="1">
                          <a:spLocks noChangeArrowheads="1"/>
                        </wps:cNvSpPr>
                        <wps:spPr bwMode="auto">
                          <a:xfrm>
                            <a:off x="200660" y="3352800"/>
                            <a:ext cx="14465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E140" w14:textId="77777777" w:rsidR="007F7B8D" w:rsidRPr="0045418F" w:rsidRDefault="007F7B8D" w:rsidP="00A05215">
                              <w:r w:rsidRPr="005E3523">
                                <w:rPr>
                                  <w:position w:val="-32"/>
                                </w:rPr>
                                <w:object w:dxaOrig="2280" w:dyaOrig="760" w14:anchorId="0DAFC2BE">
                                  <v:shape id="_x0000_i1343" type="#_x0000_t75" style="width:114pt;height:38.5pt" o:ole="">
                                    <v:imagedata r:id="rId599" o:title=""/>
                                  </v:shape>
                                  <o:OLEObject Type="Embed" ProgID="Equation.DSMT4" ShapeID="_x0000_i1343" DrawAspect="Content" ObjectID="_1717921608" r:id="rId600"/>
                                </w:object>
                              </w:r>
                            </w:p>
                          </w:txbxContent>
                        </wps:txbx>
                        <wps:bodyPr rot="0" vert="horz" wrap="none" lIns="0" tIns="0" rIns="0" bIns="0" anchor="t" anchorCtr="0" upright="1">
                          <a:spAutoFit/>
                        </wps:bodyPr>
                      </wps:wsp>
                      <wps:wsp>
                        <wps:cNvPr id="351" name="Text Box 178"/>
                        <wps:cNvSpPr txBox="1">
                          <a:spLocks noChangeArrowheads="1"/>
                        </wps:cNvSpPr>
                        <wps:spPr bwMode="auto">
                          <a:xfrm>
                            <a:off x="895985" y="3810000"/>
                            <a:ext cx="13404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2EDA" w14:textId="77777777" w:rsidR="007F7B8D" w:rsidRPr="0045418F" w:rsidRDefault="007F7B8D" w:rsidP="00A05215">
                              <w:r w:rsidRPr="005E3523">
                                <w:rPr>
                                  <w:position w:val="-32"/>
                                </w:rPr>
                                <w:object w:dxaOrig="2079" w:dyaOrig="760" w14:anchorId="2ACEBD6E">
                                  <v:shape id="_x0000_i1345" type="#_x0000_t75" style="width:105.5pt;height:38.5pt" o:ole="">
                                    <v:imagedata r:id="rId601" o:title=""/>
                                  </v:shape>
                                  <o:OLEObject Type="Embed" ProgID="Equation.DSMT4" ShapeID="_x0000_i1345" DrawAspect="Content" ObjectID="_1717921609" r:id="rId602"/>
                                </w:object>
                              </w:r>
                            </w:p>
                          </w:txbxContent>
                        </wps:txbx>
                        <wps:bodyPr rot="0" vert="horz" wrap="none" lIns="0" tIns="0" rIns="0" bIns="0" anchor="t" anchorCtr="0" upright="1">
                          <a:spAutoFit/>
                        </wps:bodyPr>
                      </wps:wsp>
                      <wps:wsp>
                        <wps:cNvPr id="352" name="Text Box 179"/>
                        <wps:cNvSpPr txBox="1">
                          <a:spLocks noChangeArrowheads="1"/>
                        </wps:cNvSpPr>
                        <wps:spPr bwMode="auto">
                          <a:xfrm>
                            <a:off x="2505710" y="3857625"/>
                            <a:ext cx="94996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A967" w14:textId="77777777" w:rsidR="007F7B8D" w:rsidRPr="0045418F" w:rsidRDefault="007F7B8D" w:rsidP="00A05215">
                              <w:r w:rsidRPr="00E614A9">
                                <w:rPr>
                                  <w:position w:val="-24"/>
                                </w:rPr>
                                <w:object w:dxaOrig="1520" w:dyaOrig="620" w14:anchorId="5845E699">
                                  <v:shape id="_x0000_i1347" type="#_x0000_t75" style="width:74.5pt;height:31pt" o:ole="">
                                    <v:imagedata r:id="rId603" o:title=""/>
                                  </v:shape>
                                  <o:OLEObject Type="Embed" ProgID="Equation.DSMT4" ShapeID="_x0000_i1347" DrawAspect="Content" ObjectID="_1717921610" r:id="rId604"/>
                                </w:object>
                              </w:r>
                            </w:p>
                          </w:txbxContent>
                        </wps:txbx>
                        <wps:bodyPr rot="0" vert="horz" wrap="none" lIns="0" tIns="0" rIns="0" bIns="0" anchor="t" anchorCtr="0" upright="1">
                          <a:spAutoFit/>
                        </wps:bodyPr>
                      </wps:wsp>
                      <wps:wsp>
                        <wps:cNvPr id="353" name="Text Box 180"/>
                        <wps:cNvSpPr txBox="1">
                          <a:spLocks noChangeArrowheads="1"/>
                        </wps:cNvSpPr>
                        <wps:spPr bwMode="auto">
                          <a:xfrm>
                            <a:off x="3705860" y="3752850"/>
                            <a:ext cx="119951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705D" w14:textId="77777777" w:rsidR="007F7B8D" w:rsidRPr="0045418F" w:rsidRDefault="007F7B8D" w:rsidP="00A05215">
                              <w:r w:rsidRPr="005E3523">
                                <w:rPr>
                                  <w:position w:val="-32"/>
                                </w:rPr>
                                <w:object w:dxaOrig="1900" w:dyaOrig="760" w14:anchorId="0CAC59EC">
                                  <v:shape id="_x0000_i1349" type="#_x0000_t75" style="width:94.5pt;height:38.5pt" o:ole="">
                                    <v:imagedata r:id="rId605" o:title=""/>
                                  </v:shape>
                                  <o:OLEObject Type="Embed" ProgID="Equation.DSMT4" ShapeID="_x0000_i1349" DrawAspect="Content" ObjectID="_1717921611" r:id="rId606"/>
                                </w:object>
                              </w:r>
                            </w:p>
                          </w:txbxContent>
                        </wps:txbx>
                        <wps:bodyPr rot="0" vert="horz" wrap="none" lIns="0" tIns="0" rIns="0" bIns="0" anchor="t" anchorCtr="0" upright="1">
                          <a:spAutoFit/>
                        </wps:bodyPr>
                      </wps:wsp>
                      <wps:wsp>
                        <wps:cNvPr id="354" name="Text Box 181"/>
                        <wps:cNvSpPr txBox="1">
                          <a:spLocks noChangeArrowheads="1"/>
                        </wps:cNvSpPr>
                        <wps:spPr bwMode="auto">
                          <a:xfrm>
                            <a:off x="4279900" y="3295650"/>
                            <a:ext cx="13404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4DAD" w14:textId="77777777" w:rsidR="007F7B8D" w:rsidRPr="0045418F" w:rsidRDefault="007F7B8D" w:rsidP="00A05215">
                              <w:r w:rsidRPr="005E3523">
                                <w:rPr>
                                  <w:position w:val="-32"/>
                                </w:rPr>
                                <w:object w:dxaOrig="2100" w:dyaOrig="760" w14:anchorId="4B025A25">
                                  <v:shape id="_x0000_i1351" type="#_x0000_t75" style="width:105.5pt;height:38.5pt" o:ole="">
                                    <v:imagedata r:id="rId607" o:title=""/>
                                  </v:shape>
                                  <o:OLEObject Type="Embed" ProgID="Equation.DSMT4" ShapeID="_x0000_i1351" DrawAspect="Content" ObjectID="_1717921612" r:id="rId608"/>
                                </w:object>
                              </w:r>
                            </w:p>
                          </w:txbxContent>
                        </wps:txbx>
                        <wps:bodyPr rot="0" vert="horz" wrap="none" lIns="0" tIns="0" rIns="0" bIns="0" anchor="t" anchorCtr="0" upright="1">
                          <a:spAutoFit/>
                        </wps:bodyPr>
                      </wps:wsp>
                      <wps:wsp>
                        <wps:cNvPr id="355" name="Text Box 182"/>
                        <wps:cNvSpPr txBox="1">
                          <a:spLocks noChangeArrowheads="1"/>
                        </wps:cNvSpPr>
                        <wps:spPr bwMode="auto">
                          <a:xfrm>
                            <a:off x="4567555" y="2771775"/>
                            <a:ext cx="126619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B194" w14:textId="77777777" w:rsidR="007F7B8D" w:rsidRPr="0045418F" w:rsidRDefault="007F7B8D" w:rsidP="00A05215">
                              <w:r w:rsidRPr="005E3523">
                                <w:rPr>
                                  <w:position w:val="-32"/>
                                </w:rPr>
                                <w:object w:dxaOrig="1980" w:dyaOrig="760" w14:anchorId="34492C1D">
                                  <v:shape id="_x0000_i1353" type="#_x0000_t75" style="width:99.5pt;height:38.5pt" o:ole="">
                                    <v:imagedata r:id="rId609" o:title=""/>
                                  </v:shape>
                                  <o:OLEObject Type="Embed" ProgID="Equation.DSMT4" ShapeID="_x0000_i1353" DrawAspect="Content" ObjectID="_1717921613" r:id="rId610"/>
                                </w:object>
                              </w:r>
                            </w:p>
                          </w:txbxContent>
                        </wps:txbx>
                        <wps:bodyPr rot="0" vert="horz" wrap="none" lIns="0" tIns="0" rIns="0" bIns="0" anchor="t" anchorCtr="0" upright="1">
                          <a:spAutoFit/>
                        </wps:bodyPr>
                      </wps:wsp>
                      <wps:wsp>
                        <wps:cNvPr id="356" name="Text Box 183"/>
                        <wps:cNvSpPr txBox="1">
                          <a:spLocks noChangeArrowheads="1"/>
                        </wps:cNvSpPr>
                        <wps:spPr bwMode="auto">
                          <a:xfrm>
                            <a:off x="4772660" y="1943100"/>
                            <a:ext cx="8401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0C5C" w14:textId="77777777" w:rsidR="007F7B8D" w:rsidRPr="0045418F" w:rsidRDefault="007F7B8D" w:rsidP="00A05215">
                              <w:r w:rsidRPr="000933BD">
                                <w:rPr>
                                  <w:position w:val="-30"/>
                                </w:rPr>
                                <w:object w:dxaOrig="1320" w:dyaOrig="720" w14:anchorId="762E12DF">
                                  <v:shape id="_x0000_i1355" type="#_x0000_t75" style="width:66pt;height:36pt" o:ole="">
                                    <v:imagedata r:id="rId611" o:title=""/>
                                  </v:shape>
                                  <o:OLEObject Type="Embed" ProgID="Equation.DSMT4" ShapeID="_x0000_i1355" DrawAspect="Content" ObjectID="_1717921614" r:id="rId612"/>
                                </w:object>
                              </w:r>
                            </w:p>
                          </w:txbxContent>
                        </wps:txbx>
                        <wps:bodyPr rot="0" vert="horz" wrap="none" lIns="0" tIns="0" rIns="0" bIns="0" anchor="t" anchorCtr="0" upright="1">
                          <a:spAutoFit/>
                        </wps:bodyPr>
                      </wps:wsp>
                      <wps:wsp>
                        <wps:cNvPr id="357" name="Text Box 184"/>
                        <wps:cNvSpPr txBox="1">
                          <a:spLocks noChangeArrowheads="1"/>
                        </wps:cNvSpPr>
                        <wps:spPr bwMode="auto">
                          <a:xfrm>
                            <a:off x="0" y="2867025"/>
                            <a:ext cx="13404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C04E" w14:textId="77777777" w:rsidR="007F7B8D" w:rsidRPr="0045418F" w:rsidRDefault="007F7B8D" w:rsidP="00A05215">
                              <w:r w:rsidRPr="005E3523">
                                <w:rPr>
                                  <w:position w:val="-32"/>
                                </w:rPr>
                                <w:object w:dxaOrig="2079" w:dyaOrig="760" w14:anchorId="6096FA02">
                                  <v:shape id="_x0000_i1357" type="#_x0000_t75" style="width:105.5pt;height:38.5pt" o:ole="">
                                    <v:imagedata r:id="rId613" o:title=""/>
                                  </v:shape>
                                  <o:OLEObject Type="Embed" ProgID="Equation.DSMT4" ShapeID="_x0000_i1357" DrawAspect="Content" ObjectID="_1717921615" r:id="rId614"/>
                                </w:object>
                              </w:r>
                            </w:p>
                          </w:txbxContent>
                        </wps:txbx>
                        <wps:bodyPr rot="0" vert="horz" wrap="none" lIns="0" tIns="0" rIns="0" bIns="0" anchor="t" anchorCtr="0" upright="1">
                          <a:spAutoFit/>
                        </wps:bodyPr>
                      </wps:wsp>
                    </wpc:wpc>
                  </a:graphicData>
                </a:graphic>
              </wp:inline>
            </w:drawing>
          </mc:Choice>
          <mc:Fallback>
            <w:pict>
              <v:group w14:anchorId="01B341C5" id="Canvas 157" o:spid="_x0000_s1365" editas="canvas" alt="An image of a unit circle with special angles and coordinates of the points labeled.  In the first quadrant, angle 0 at point 1 comma 0, angle 30 degrees or pi over 6 at square root of 3 over 2 comma one half, angle 45 degrees or pi over 4 at square root of 2 over 2 comma square root of 2 over 2, angle 60 degrees or pi over 3 at one half comma square root of 3 over 2, angle 90 degrees or pi over 2 at 0 comma 1.  Multiples of 30 degrees and 45 degrees in the other quadrants are labeled with reflected coordinates. " style="width:463.85pt;height:338.5pt;mso-position-horizontal-relative:char;mso-position-vertical-relative:line" coordsize="58908,4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">
                <v:shape id="_x0000_s1366" type="#_x0000_t75" alt="An image of a unit circle with special angles and coordinates of the points labeled.  In the first quadrant, angle 0 at point 1 comma 0, angle 30 degrees or pi over 6 at square root of 3 over 2 comma one half, angle 45 degrees or pi over 4 at square root of 2 over 2 comma square root of 2 over 2, angle 60 degrees or pi over 3 at one half comma square root of 3 over 2, angle 90 degrees or pi over 2 at 0 comma 1.  Multiples of 30 degrees and 45 degrees in the other quadrants are labeled with reflected coordinates. " style="position:absolute;width:58908;height:42989;visibility:visible;mso-wrap-style:square">
                  <v:fill o:detectmouseclick="t"/>
                  <v:path o:connecttype="none"/>
                </v:shape>
                <v:group id="Group 159" o:spid="_x0000_s1367" style="position:absolute;left:12096;top:4000;width:34760;height:34760" coordorigin="3427,2182" coordsize="255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160" o:spid="_x0000_s1368" style="position:absolute;left:3427;top:2182;width:255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"/>
                  <v:shape id="AutoShape 161" o:spid="_x0000_s1369" type="#_x0000_t32" style="position:absolute;left:3427;top:3457;width:25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AutoShape 162" o:spid="_x0000_s1370" type="#_x0000_t32" style="position:absolute;left:3427;top:3457;width:2550;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"/>
                  <v:shape id="AutoShape 163" o:spid="_x0000_s1371" type="#_x0000_t32" style="position:absolute;left:3428;top:3456;width:2550;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"/>
                  <v:shape id="AutoShape 164" o:spid="_x0000_s1372" type="#_x0000_t32" style="position:absolute;left:3428;top:3456;width:255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"/>
                  <v:shape id="AutoShape 165" o:spid="_x0000_s1373" type="#_x0000_t32" style="position:absolute;left:3428;top:3456;width:2550;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"/>
                  <v:shape id="AutoShape 166" o:spid="_x0000_s1374" type="#_x0000_t32" style="position:absolute;left:3427;top:3457;width:2550;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"/>
                  <v:shape id="AutoShape 167" o:spid="_x0000_s1375" type="#_x0000_t32" style="position:absolute;left:3428;top:3456;width:2550;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"/>
                  <v:shape id="AutoShape 168" o:spid="_x0000_s1376" type="#_x0000_t32" style="position:absolute;left:3427;top:3457;width:2550;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"/>
                </v:group>
                <v:shape id="Text Box 169" o:spid="_x0000_s1377" type="#_x0000_t202" style="position:absolute;left:46012;top:11430;width:9861;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" filled="f" stroked="f">
                  <v:textbox style="mso-fit-shape-to-text:t" inset="0,0,0,0">
                    <w:txbxContent>
                      <w:p w14:paraId="21B9232F" w14:textId="77777777" w:rsidR="007F7B8D" w:rsidRPr="0045418F" w:rsidRDefault="007F7B8D" w:rsidP="00A05215">
                        <w:r w:rsidRPr="005E3523">
                          <w:rPr>
                            <w:position w:val="-32"/>
                          </w:rPr>
                          <w:object w:dxaOrig="1540" w:dyaOrig="760" w14:anchorId="35FACC7E">
                            <v:shape id="_x0000_i1327" type="#_x0000_t75" style="width:78pt;height:38.5pt" o:ole="">
                              <v:imagedata r:id="rId583" o:title=""/>
                            </v:shape>
                            <o:OLEObject Type="Embed" ProgID="Equation.DSMT4" ShapeID="_x0000_i1327" DrawAspect="Content" ObjectID="_1717921600" r:id="rId615"/>
                          </w:object>
                        </w:r>
                      </w:p>
                    </w:txbxContent>
                  </v:textbox>
                </v:shape>
                <v:shape id="Text Box 170" o:spid="_x0000_s1378" type="#_x0000_t202" style="position:absolute;left:42868;top:6000;width:11119;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" filled="f" stroked="f">
                  <v:textbox style="mso-fit-shape-to-text:t" inset="0,0,0,0">
                    <w:txbxContent>
                      <w:p w14:paraId="2736A291" w14:textId="77777777" w:rsidR="007F7B8D" w:rsidRPr="0045418F" w:rsidRDefault="007F7B8D" w:rsidP="00A05215">
                        <w:r w:rsidRPr="005E3523">
                          <w:rPr>
                            <w:position w:val="-32"/>
                          </w:rPr>
                          <w:object w:dxaOrig="1740" w:dyaOrig="760" w14:anchorId="7183C793">
                            <v:shape id="_x0000_i1329" type="#_x0000_t75" style="width:88pt;height:38.5pt" o:ole="">
                              <v:imagedata r:id="rId585" o:title=""/>
                            </v:shape>
                            <o:OLEObject Type="Embed" ProgID="Equation.DSMT4" ShapeID="_x0000_i1329" DrawAspect="Content" ObjectID="_1717921601" r:id="rId616"/>
                          </w:object>
                        </w:r>
                      </w:p>
                    </w:txbxContent>
                  </v:textbox>
                </v:shape>
                <v:shape id="Text Box 171" o:spid="_x0000_s1379" type="#_x0000_t202" style="position:absolute;left:37153;top:1333;width:9862;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" filled="f" stroked="f">
                  <v:textbox style="mso-fit-shape-to-text:t" inset="0,0,0,0">
                    <w:txbxContent>
                      <w:p w14:paraId="13D1AA87" w14:textId="77777777" w:rsidR="007F7B8D" w:rsidRPr="0045418F" w:rsidRDefault="007F7B8D" w:rsidP="00A05215">
                        <w:r w:rsidRPr="005E3523">
                          <w:rPr>
                            <w:position w:val="-32"/>
                          </w:rPr>
                          <w:object w:dxaOrig="1540" w:dyaOrig="760" w14:anchorId="678C4F61">
                            <v:shape id="_x0000_i1331" type="#_x0000_t75" style="width:78pt;height:38.5pt" o:ole="">
                              <v:imagedata r:id="rId587" o:title=""/>
                            </v:shape>
                            <o:OLEObject Type="Embed" ProgID="Equation.DSMT4" ShapeID="_x0000_i1331" DrawAspect="Content" ObjectID="_1717921602" r:id="rId617"/>
                          </w:object>
                        </w:r>
                      </w:p>
                    </w:txbxContent>
                  </v:textbox>
                </v:shape>
                <v:shape id="Text Box 172" o:spid="_x0000_s1380" type="#_x0000_t202" style="position:absolute;left:26485;width:7557;height:3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" filled="f" stroked="f">
                  <v:textbox style="mso-fit-shape-to-text:t" inset="0,0,0,0">
                    <w:txbxContent>
                      <w:p w14:paraId="0B7A19BF" w14:textId="77777777" w:rsidR="007F7B8D" w:rsidRPr="0045418F" w:rsidRDefault="007F7B8D" w:rsidP="00A05215">
                        <w:r w:rsidRPr="005E3523">
                          <w:rPr>
                            <w:position w:val="-24"/>
                          </w:rPr>
                          <w:object w:dxaOrig="1180" w:dyaOrig="620" w14:anchorId="0CCE3B8B">
                            <v:shape id="_x0000_i1333" type="#_x0000_t75" style="width:59.5pt;height:31pt" o:ole="">
                              <v:imagedata r:id="rId589" o:title=""/>
                            </v:shape>
                            <o:OLEObject Type="Embed" ProgID="Equation.DSMT4" ShapeID="_x0000_i1333" DrawAspect="Content" ObjectID="_1717921603" r:id="rId618"/>
                          </w:object>
                        </w:r>
                      </w:p>
                    </w:txbxContent>
                  </v:textbox>
                </v:shape>
                <v:shape id="Text Box 173" o:spid="_x0000_s1381" type="#_x0000_t202" style="position:absolute;left:10483;top:952;width:11996;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" filled="f" stroked="f">
                  <v:textbox style="mso-fit-shape-to-text:t" inset="0,0,0,0">
                    <w:txbxContent>
                      <w:p w14:paraId="6CA638D0" w14:textId="77777777" w:rsidR="007F7B8D" w:rsidRPr="0045418F" w:rsidRDefault="007F7B8D" w:rsidP="00A05215">
                        <w:r w:rsidRPr="005E3523">
                          <w:rPr>
                            <w:position w:val="-32"/>
                          </w:rPr>
                          <w:object w:dxaOrig="1900" w:dyaOrig="760" w14:anchorId="5ECF0E46">
                            <v:shape id="_x0000_i1335" type="#_x0000_t75" style="width:94.5pt;height:38.5pt" o:ole="">
                              <v:imagedata r:id="rId591" o:title=""/>
                            </v:shape>
                            <o:OLEObject Type="Embed" ProgID="Equation.DSMT4" ShapeID="_x0000_i1335" DrawAspect="Content" ObjectID="_1717921604" r:id="rId619"/>
                          </w:object>
                        </w:r>
                      </w:p>
                    </w:txbxContent>
                  </v:textbox>
                </v:shape>
                <v:shape id="Text Box 174" o:spid="_x0000_s1382" type="#_x0000_t202" style="position:absolute;left:2857;top:5715;width:13405;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" filled="f" stroked="f">
                  <v:textbox style="mso-fit-shape-to-text:t" inset="0,0,0,0">
                    <w:txbxContent>
                      <w:p w14:paraId="544FA085" w14:textId="77777777" w:rsidR="007F7B8D" w:rsidRPr="0045418F" w:rsidRDefault="007F7B8D" w:rsidP="00A05215">
                        <w:r w:rsidRPr="005E3523">
                          <w:rPr>
                            <w:position w:val="-32"/>
                          </w:rPr>
                          <w:object w:dxaOrig="2079" w:dyaOrig="760" w14:anchorId="486377E9">
                            <v:shape id="_x0000_i1337" type="#_x0000_t75" style="width:105.5pt;height:38.5pt" o:ole="">
                              <v:imagedata r:id="rId593" o:title=""/>
                            </v:shape>
                            <o:OLEObject Type="Embed" ProgID="Equation.DSMT4" ShapeID="_x0000_i1337" DrawAspect="Content" ObjectID="_1717921605" r:id="rId620"/>
                          </w:object>
                        </w:r>
                      </w:p>
                    </w:txbxContent>
                  </v:textbox>
                </v:shape>
                <v:shape id="Text Box 175" o:spid="_x0000_s1383" type="#_x0000_t202" style="position:absolute;left:1041;top:11334;width:11995;height:4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" filled="f" stroked="f">
                  <v:textbox style="mso-fit-shape-to-text:t" inset="0,0,0,0">
                    <w:txbxContent>
                      <w:p w14:paraId="32A5D1CB" w14:textId="77777777" w:rsidR="007F7B8D" w:rsidRPr="0045418F" w:rsidRDefault="007F7B8D" w:rsidP="00A05215">
                        <w:r w:rsidRPr="005E3523">
                          <w:rPr>
                            <w:position w:val="-32"/>
                          </w:rPr>
                          <w:object w:dxaOrig="1900" w:dyaOrig="760" w14:anchorId="2AFBEF60">
                            <v:shape id="_x0000_i1339" type="#_x0000_t75" style="width:94.5pt;height:38.5pt" o:ole="">
                              <v:imagedata r:id="rId595" o:title=""/>
                            </v:shape>
                            <o:OLEObject Type="Embed" ProgID="Equation.DSMT4" ShapeID="_x0000_i1339" DrawAspect="Content" ObjectID="_1717921606" r:id="rId621"/>
                          </w:object>
                        </w:r>
                      </w:p>
                    </w:txbxContent>
                  </v:textbox>
                </v:shape>
                <v:shape id="Text Box 176" o:spid="_x0000_s1384" type="#_x0000_t202" style="position:absolute;left:1993;top:20383;width:8789;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" filled="f" stroked="f">
                  <v:textbox style="mso-fit-shape-to-text:t" inset="0,0,0,0">
                    <w:txbxContent>
                      <w:p w14:paraId="0513109B" w14:textId="77777777" w:rsidR="007F7B8D" w:rsidRPr="0045418F" w:rsidRDefault="007F7B8D" w:rsidP="00A05215">
                        <w:r w:rsidRPr="00E614A9">
                          <w:rPr>
                            <w:position w:val="-12"/>
                          </w:rPr>
                          <w:object w:dxaOrig="1359" w:dyaOrig="360" w14:anchorId="1E1B0587">
                            <v:shape id="_x0000_i1341" type="#_x0000_t75" style="width:69.5pt;height:17.5pt" o:ole="">
                              <v:imagedata r:id="rId597" o:title=""/>
                            </v:shape>
                            <o:OLEObject Type="Embed" ProgID="Equation.DSMT4" ShapeID="_x0000_i1341" DrawAspect="Content" ObjectID="_1717921607" r:id="rId622"/>
                          </w:object>
                        </w:r>
                      </w:p>
                    </w:txbxContent>
                  </v:textbox>
                </v:shape>
                <v:shape id="Text Box 177" o:spid="_x0000_s1385" type="#_x0000_t202" style="position:absolute;left:2006;top:33528;width:14465;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" filled="f" stroked="f">
                  <v:textbox style="mso-fit-shape-to-text:t" inset="0,0,0,0">
                    <w:txbxContent>
                      <w:p w14:paraId="4D4CE140" w14:textId="77777777" w:rsidR="007F7B8D" w:rsidRPr="0045418F" w:rsidRDefault="007F7B8D" w:rsidP="00A05215">
                        <w:r w:rsidRPr="005E3523">
                          <w:rPr>
                            <w:position w:val="-32"/>
                          </w:rPr>
                          <w:object w:dxaOrig="2280" w:dyaOrig="760" w14:anchorId="0DAFC2BE">
                            <v:shape id="_x0000_i1343" type="#_x0000_t75" style="width:114pt;height:38.5pt" o:ole="">
                              <v:imagedata r:id="rId599" o:title=""/>
                            </v:shape>
                            <o:OLEObject Type="Embed" ProgID="Equation.DSMT4" ShapeID="_x0000_i1343" DrawAspect="Content" ObjectID="_1717921608" r:id="rId623"/>
                          </w:object>
                        </w:r>
                      </w:p>
                    </w:txbxContent>
                  </v:textbox>
                </v:shape>
                <v:shape id="Text Box 178" o:spid="_x0000_s1386" type="#_x0000_t202" style="position:absolute;left:8959;top:38100;width:13405;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" filled="f" stroked="f">
                  <v:textbox style="mso-fit-shape-to-text:t" inset="0,0,0,0">
                    <w:txbxContent>
                      <w:p w14:paraId="17A82EDA" w14:textId="77777777" w:rsidR="007F7B8D" w:rsidRPr="0045418F" w:rsidRDefault="007F7B8D" w:rsidP="00A05215">
                        <w:r w:rsidRPr="005E3523">
                          <w:rPr>
                            <w:position w:val="-32"/>
                          </w:rPr>
                          <w:object w:dxaOrig="2079" w:dyaOrig="760" w14:anchorId="2ACEBD6E">
                            <v:shape id="_x0000_i1345" type="#_x0000_t75" style="width:105.5pt;height:38.5pt" o:ole="">
                              <v:imagedata r:id="rId601" o:title=""/>
                            </v:shape>
                            <o:OLEObject Type="Embed" ProgID="Equation.DSMT4" ShapeID="_x0000_i1345" DrawAspect="Content" ObjectID="_1717921609" r:id="rId624"/>
                          </w:object>
                        </w:r>
                      </w:p>
                    </w:txbxContent>
                  </v:textbox>
                </v:shape>
                <v:shape id="Text Box 179" o:spid="_x0000_s1387" type="#_x0000_t202" style="position:absolute;left:25057;top:38576;width:9499;height:3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" filled="f" stroked="f">
                  <v:textbox style="mso-fit-shape-to-text:t" inset="0,0,0,0">
                    <w:txbxContent>
                      <w:p w14:paraId="4738A967" w14:textId="77777777" w:rsidR="007F7B8D" w:rsidRPr="0045418F" w:rsidRDefault="007F7B8D" w:rsidP="00A05215">
                        <w:r w:rsidRPr="00E614A9">
                          <w:rPr>
                            <w:position w:val="-24"/>
                          </w:rPr>
                          <w:object w:dxaOrig="1520" w:dyaOrig="620" w14:anchorId="5845E699">
                            <v:shape id="_x0000_i1347" type="#_x0000_t75" style="width:74.5pt;height:31pt" o:ole="">
                              <v:imagedata r:id="rId603" o:title=""/>
                            </v:shape>
                            <o:OLEObject Type="Embed" ProgID="Equation.DSMT4" ShapeID="_x0000_i1347" DrawAspect="Content" ObjectID="_1717921610" r:id="rId625"/>
                          </w:object>
                        </w:r>
                      </w:p>
                    </w:txbxContent>
                  </v:textbox>
                </v:shape>
                <v:shape id="Text Box 180" o:spid="_x0000_s1388" type="#_x0000_t202" style="position:absolute;left:37058;top:37528;width:11995;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" filled="f" stroked="f">
                  <v:textbox style="mso-fit-shape-to-text:t" inset="0,0,0,0">
                    <w:txbxContent>
                      <w:p w14:paraId="00D3705D" w14:textId="77777777" w:rsidR="007F7B8D" w:rsidRPr="0045418F" w:rsidRDefault="007F7B8D" w:rsidP="00A05215">
                        <w:r w:rsidRPr="005E3523">
                          <w:rPr>
                            <w:position w:val="-32"/>
                          </w:rPr>
                          <w:object w:dxaOrig="1900" w:dyaOrig="760" w14:anchorId="0CAC59EC">
                            <v:shape id="_x0000_i1349" type="#_x0000_t75" style="width:94.5pt;height:38.5pt" o:ole="">
                              <v:imagedata r:id="rId605" o:title=""/>
                            </v:shape>
                            <o:OLEObject Type="Embed" ProgID="Equation.DSMT4" ShapeID="_x0000_i1349" DrawAspect="Content" ObjectID="_1717921611" r:id="rId626"/>
                          </w:object>
                        </w:r>
                      </w:p>
                    </w:txbxContent>
                  </v:textbox>
                </v:shape>
                <v:shape id="Text Box 181" o:spid="_x0000_s1389" type="#_x0000_t202" style="position:absolute;left:42799;top:32956;width:13404;height:4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" filled="f" stroked="f">
                  <v:textbox style="mso-fit-shape-to-text:t" inset="0,0,0,0">
                    <w:txbxContent>
                      <w:p w14:paraId="39834DAD" w14:textId="77777777" w:rsidR="007F7B8D" w:rsidRPr="0045418F" w:rsidRDefault="007F7B8D" w:rsidP="00A05215">
                        <w:r w:rsidRPr="005E3523">
                          <w:rPr>
                            <w:position w:val="-32"/>
                          </w:rPr>
                          <w:object w:dxaOrig="2100" w:dyaOrig="760" w14:anchorId="4B025A25">
                            <v:shape id="_x0000_i1351" type="#_x0000_t75" style="width:105.5pt;height:38.5pt" o:ole="">
                              <v:imagedata r:id="rId607" o:title=""/>
                            </v:shape>
                            <o:OLEObject Type="Embed" ProgID="Equation.DSMT4" ShapeID="_x0000_i1351" DrawAspect="Content" ObjectID="_1717921612" r:id="rId627"/>
                          </w:object>
                        </w:r>
                      </w:p>
                    </w:txbxContent>
                  </v:textbox>
                </v:shape>
                <v:shape id="Text Box 182" o:spid="_x0000_s1390" type="#_x0000_t202" style="position:absolute;left:45675;top:27717;width:12662;height:4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" filled="f" stroked="f">
                  <v:textbox style="mso-fit-shape-to-text:t" inset="0,0,0,0">
                    <w:txbxContent>
                      <w:p w14:paraId="420DB194" w14:textId="77777777" w:rsidR="007F7B8D" w:rsidRPr="0045418F" w:rsidRDefault="007F7B8D" w:rsidP="00A05215">
                        <w:r w:rsidRPr="005E3523">
                          <w:rPr>
                            <w:position w:val="-32"/>
                          </w:rPr>
                          <w:object w:dxaOrig="1980" w:dyaOrig="760" w14:anchorId="34492C1D">
                            <v:shape id="_x0000_i1353" type="#_x0000_t75" style="width:99.5pt;height:38.5pt" o:ole="">
                              <v:imagedata r:id="rId609" o:title=""/>
                            </v:shape>
                            <o:OLEObject Type="Embed" ProgID="Equation.DSMT4" ShapeID="_x0000_i1353" DrawAspect="Content" ObjectID="_1717921613" r:id="rId628"/>
                          </w:object>
                        </w:r>
                      </w:p>
                    </w:txbxContent>
                  </v:textbox>
                </v:shape>
                <v:shape id="Text Box 183" o:spid="_x0000_s1391" type="#_x0000_t202" style="position:absolute;left:47726;top:19431;width:840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" filled="f" stroked="f">
                  <v:textbox style="mso-fit-shape-to-text:t" inset="0,0,0,0">
                    <w:txbxContent>
                      <w:p w14:paraId="31A50C5C" w14:textId="77777777" w:rsidR="007F7B8D" w:rsidRPr="0045418F" w:rsidRDefault="007F7B8D" w:rsidP="00A05215">
                        <w:r w:rsidRPr="000933BD">
                          <w:rPr>
                            <w:position w:val="-30"/>
                          </w:rPr>
                          <w:object w:dxaOrig="1320" w:dyaOrig="720" w14:anchorId="762E12DF">
                            <v:shape id="_x0000_i1355" type="#_x0000_t75" style="width:66pt;height:36pt" o:ole="">
                              <v:imagedata r:id="rId611" o:title=""/>
                            </v:shape>
                            <o:OLEObject Type="Embed" ProgID="Equation.DSMT4" ShapeID="_x0000_i1355" DrawAspect="Content" ObjectID="_1717921614" r:id="rId629"/>
                          </w:object>
                        </w:r>
                      </w:p>
                    </w:txbxContent>
                  </v:textbox>
                </v:shape>
                <v:shape id="Text Box 184" o:spid="_x0000_s1392" type="#_x0000_t202" style="position:absolute;top:28670;width:13404;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" filled="f" stroked="f">
                  <v:textbox style="mso-fit-shape-to-text:t" inset="0,0,0,0">
                    <w:txbxContent>
                      <w:p w14:paraId="304BC04E" w14:textId="77777777" w:rsidR="007F7B8D" w:rsidRPr="0045418F" w:rsidRDefault="007F7B8D" w:rsidP="00A05215">
                        <w:r w:rsidRPr="005E3523">
                          <w:rPr>
                            <w:position w:val="-32"/>
                          </w:rPr>
                          <w:object w:dxaOrig="2079" w:dyaOrig="760" w14:anchorId="6096FA02">
                            <v:shape id="_x0000_i1357" type="#_x0000_t75" style="width:105.5pt;height:38.5pt" o:ole="">
                              <v:imagedata r:id="rId613" o:title=""/>
                            </v:shape>
                            <o:OLEObject Type="Embed" ProgID="Equation.DSMT4" ShapeID="_x0000_i1357" DrawAspect="Content" ObjectID="_1717921615" r:id="rId630"/>
                          </w:object>
                        </w:r>
                      </w:p>
                    </w:txbxContent>
                  </v:textbox>
                </v:shape>
                <w10:anchorlock/>
              </v:group>
            </w:pict>
          </mc:Fallback>
        </mc:AlternateContent>
      </w:r>
    </w:p>
    <w:p w14:paraId="6F838E7E" w14:textId="77777777" w:rsidR="0071251C" w:rsidRDefault="0071251C" w:rsidP="00A05215">
      <w:pPr>
        <w:tabs>
          <w:tab w:val="left" w:pos="1155"/>
        </w:tabs>
      </w:pPr>
    </w:p>
    <w:p w14:paraId="24FE7248" w14:textId="77777777" w:rsidR="00A05215" w:rsidRDefault="00A05215" w:rsidP="00A05215">
      <w:pPr>
        <w:pStyle w:val="ExampleHeader"/>
      </w:pPr>
      <w:r>
        <w:t>Example 6</w:t>
      </w:r>
    </w:p>
    <w:p w14:paraId="50730D65" w14:textId="77777777" w:rsidR="00A05215" w:rsidRDefault="00A05215" w:rsidP="00A05215">
      <w:pPr>
        <w:pStyle w:val="Example"/>
      </w:pPr>
      <w:r>
        <w:t xml:space="preserve">Find the coordinates of the point on a circle of radius 12 at an angle of </w:t>
      </w:r>
      <w:r w:rsidRPr="00713146">
        <w:rPr>
          <w:position w:val="-24"/>
        </w:rPr>
        <w:object w:dxaOrig="400" w:dyaOrig="620" w14:anchorId="66E454B5">
          <v:shape id="_x0000_i1358" type="#_x0000_t75" style="width:19.5pt;height:31pt" o:ole="">
            <v:imagedata r:id="rId631" o:title=""/>
          </v:shape>
          <o:OLEObject Type="Embed" ProgID="Equation.3" ShapeID="_x0000_i1358" DrawAspect="Content" ObjectID="_1717921349" r:id="rId632"/>
        </w:object>
      </w:r>
      <w:r>
        <w:t>.</w:t>
      </w:r>
    </w:p>
    <w:p w14:paraId="68D5C257" w14:textId="77777777" w:rsidR="00A05215" w:rsidRDefault="00A05215" w:rsidP="00A05215">
      <w:pPr>
        <w:pStyle w:val="Example"/>
      </w:pPr>
    </w:p>
    <w:p w14:paraId="6B8D7DF6" w14:textId="77777777" w:rsidR="00A05215" w:rsidRDefault="00A05215" w:rsidP="00A05215">
      <w:pPr>
        <w:pStyle w:val="Example"/>
      </w:pPr>
      <w:r>
        <w:t>Note that this angle is in the third quadrant</w:t>
      </w:r>
      <w:r w:rsidR="0057563C">
        <w:t>,</w:t>
      </w:r>
      <w:r>
        <w:t xml:space="preserve"> where both </w:t>
      </w:r>
      <w:r>
        <w:rPr>
          <w:i/>
        </w:rPr>
        <w:t>x</w:t>
      </w:r>
      <w:r>
        <w:t xml:space="preserve"> and </w:t>
      </w:r>
      <w:r>
        <w:rPr>
          <w:i/>
        </w:rPr>
        <w:t>y</w:t>
      </w:r>
      <w:r>
        <w:t xml:space="preserve"> are negative.  Keeping this in mind can help you check your signs of the sine and cosine function.</w:t>
      </w:r>
    </w:p>
    <w:p w14:paraId="2E2637F6" w14:textId="77777777" w:rsidR="00A05215" w:rsidRPr="00B475B2" w:rsidRDefault="00A05215" w:rsidP="00A05215">
      <w:pPr>
        <w:pStyle w:val="Example"/>
      </w:pPr>
    </w:p>
    <w:p w14:paraId="0B3D99EF" w14:textId="77777777" w:rsidR="00A05215" w:rsidRDefault="00A05215" w:rsidP="00A05215">
      <w:pPr>
        <w:pStyle w:val="Example"/>
      </w:pPr>
      <w:r w:rsidRPr="009C1476">
        <w:rPr>
          <w:position w:val="-34"/>
        </w:rPr>
        <w:object w:dxaOrig="3560" w:dyaOrig="800" w14:anchorId="60928BC1">
          <v:shape id="_x0000_i1359" type="#_x0000_t75" style="width:177.5pt;height:41pt" o:ole="">
            <v:imagedata r:id="rId633" o:title=""/>
          </v:shape>
          <o:OLEObject Type="Embed" ProgID="Equation.3" ShapeID="_x0000_i1359" DrawAspect="Content" ObjectID="_1717921350" r:id="rId634"/>
        </w:object>
      </w:r>
    </w:p>
    <w:p w14:paraId="554716D4" w14:textId="77777777" w:rsidR="00A05215" w:rsidRDefault="00A05215" w:rsidP="00A05215">
      <w:pPr>
        <w:pStyle w:val="Example"/>
      </w:pPr>
      <w:r w:rsidRPr="00B475B2">
        <w:rPr>
          <w:position w:val="-28"/>
        </w:rPr>
        <w:object w:dxaOrig="3040" w:dyaOrig="680" w14:anchorId="71084972">
          <v:shape id="_x0000_i1360" type="#_x0000_t75" style="width:151.5pt;height:33.5pt" o:ole="">
            <v:imagedata r:id="rId635" o:title=""/>
          </v:shape>
          <o:OLEObject Type="Embed" ProgID="Equation.3" ShapeID="_x0000_i1360" DrawAspect="Content" ObjectID="_1717921351" r:id="rId636"/>
        </w:object>
      </w:r>
    </w:p>
    <w:p w14:paraId="234394EA" w14:textId="77777777" w:rsidR="00A05215" w:rsidRDefault="00A05215" w:rsidP="00A05215">
      <w:pPr>
        <w:pStyle w:val="Example"/>
      </w:pPr>
    </w:p>
    <w:p w14:paraId="72B49CF0" w14:textId="77777777" w:rsidR="00A05215" w:rsidRDefault="00A05215" w:rsidP="00A05215">
      <w:pPr>
        <w:pStyle w:val="Example"/>
      </w:pPr>
      <w:r>
        <w:t xml:space="preserve">The coordinates of the point are </w:t>
      </w:r>
      <w:r w:rsidRPr="00B475B2">
        <w:rPr>
          <w:position w:val="-10"/>
        </w:rPr>
        <w:object w:dxaOrig="1100" w:dyaOrig="380" w14:anchorId="65F68E8D">
          <v:shape id="_x0000_i1361" type="#_x0000_t75" style="width:56pt;height:18.5pt" o:ole="">
            <v:imagedata r:id="rId637" o:title=""/>
          </v:shape>
          <o:OLEObject Type="Embed" ProgID="Equation.3" ShapeID="_x0000_i1361" DrawAspect="Content" ObjectID="_1717921352" r:id="rId638"/>
        </w:object>
      </w:r>
      <w:r w:rsidR="0057563C">
        <w:t>.</w:t>
      </w:r>
    </w:p>
    <w:p w14:paraId="15F58B6A" w14:textId="77777777" w:rsidR="00A05215" w:rsidRDefault="00A05215" w:rsidP="00A05215"/>
    <w:p w14:paraId="07F22E77" w14:textId="77777777" w:rsidR="00A05215" w:rsidRDefault="00A05215" w:rsidP="00A05215"/>
    <w:p w14:paraId="70ED2D3F" w14:textId="77777777" w:rsidR="00A05215" w:rsidRDefault="00A05215" w:rsidP="00A05215">
      <w:pPr>
        <w:pStyle w:val="TryitNow"/>
      </w:pPr>
      <w:r>
        <w:t>Try it Now</w:t>
      </w:r>
    </w:p>
    <w:p w14:paraId="55EDB58F" w14:textId="77777777" w:rsidR="00A05215" w:rsidRDefault="00A05215" w:rsidP="0071251C">
      <w:pPr>
        <w:pStyle w:val="TryitNowbody"/>
        <w:numPr>
          <w:ilvl w:val="0"/>
          <w:numId w:val="2"/>
        </w:numPr>
        <w:ind w:left="360"/>
      </w:pPr>
      <w:r>
        <w:t>Find the coordinate</w:t>
      </w:r>
      <w:r w:rsidR="005533AE">
        <w:t>s</w:t>
      </w:r>
      <w:r>
        <w:t xml:space="preserve"> of the point on a circle of radius 5 at an angle of </w:t>
      </w:r>
      <w:r w:rsidRPr="00713146">
        <w:rPr>
          <w:position w:val="-24"/>
        </w:rPr>
        <w:object w:dxaOrig="380" w:dyaOrig="620" w14:anchorId="3EC7A60B">
          <v:shape id="_x0000_i1362" type="#_x0000_t75" style="width:18.5pt;height:31pt" o:ole="">
            <v:imagedata r:id="rId639" o:title=""/>
          </v:shape>
          <o:OLEObject Type="Embed" ProgID="Equation.DSMT4" ShapeID="_x0000_i1362" DrawAspect="Content" ObjectID="_1717921353" r:id="rId640"/>
        </w:object>
      </w:r>
      <w:r w:rsidR="0057563C">
        <w:t>.</w:t>
      </w:r>
    </w:p>
    <w:p w14:paraId="1B5B098A" w14:textId="77777777" w:rsidR="00A05215" w:rsidRDefault="00A05215" w:rsidP="00A05215">
      <w:pPr>
        <w:pStyle w:val="ExampleHeader"/>
      </w:pPr>
      <w:r>
        <w:lastRenderedPageBreak/>
        <w:t>Example 7</w:t>
      </w:r>
    </w:p>
    <w:p w14:paraId="0E89BDC4" w14:textId="77777777" w:rsidR="00AC0CAE" w:rsidRDefault="00AC0CAE" w:rsidP="00A05215">
      <w:pPr>
        <w:pStyle w:val="Example"/>
      </w:pPr>
      <w:r>
        <w:t>We now have t</w:t>
      </w:r>
      <w:r w:rsidR="006C6043">
        <w:t>he</w:t>
      </w:r>
      <w:r>
        <w:t xml:space="preserve"> tools to return to the sailboat question posed at the beginning of this section. </w:t>
      </w:r>
    </w:p>
    <w:p w14:paraId="5541B862" w14:textId="77777777" w:rsidR="00526436" w:rsidRDefault="00450FE4" w:rsidP="00A05215">
      <w:pPr>
        <w:pStyle w:val="Example"/>
      </w:pPr>
      <w:r>
        <w:rPr>
          <w:noProof/>
        </w:rPr>
        <mc:AlternateContent>
          <mc:Choice Requires="wpc">
            <w:drawing>
              <wp:anchor distT="0" distB="0" distL="114300" distR="114300" simplePos="0" relativeHeight="251679232" behindDoc="0" locked="0" layoutInCell="1" allowOverlap="1" wp14:anchorId="0C39C047" wp14:editId="31A887FD">
                <wp:simplePos x="0" y="0"/>
                <wp:positionH relativeFrom="column">
                  <wp:posOffset>3525520</wp:posOffset>
                </wp:positionH>
                <wp:positionV relativeFrom="paragraph">
                  <wp:posOffset>163830</wp:posOffset>
                </wp:positionV>
                <wp:extent cx="1907540" cy="1898650"/>
                <wp:effectExtent l="1270" t="0" r="0" b="0"/>
                <wp:wrapSquare wrapText="bothSides"/>
                <wp:docPr id="330" name="Canvas 655" descr="A circle centered at the origin, with a radar dish shown at the origin.  A line at angle 225 degrees is shown with length 20 miles, meeting the circle at a point labeled with a sailboa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3" name="Oval 658"/>
                        <wps:cNvSpPr>
                          <a:spLocks noChangeArrowheads="1"/>
                        </wps:cNvSpPr>
                        <wps:spPr bwMode="auto">
                          <a:xfrm>
                            <a:off x="208904" y="197405"/>
                            <a:ext cx="1460531" cy="14618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AutoShape 659"/>
                        <wps:cNvCnPr>
                          <a:cxnSpLocks noChangeShapeType="1"/>
                        </wps:cNvCnPr>
                        <wps:spPr bwMode="auto">
                          <a:xfrm>
                            <a:off x="48801" y="928324"/>
                            <a:ext cx="17806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660"/>
                        <wps:cNvCnPr>
                          <a:cxnSpLocks noChangeShapeType="1"/>
                        </wps:cNvCnPr>
                        <wps:spPr bwMode="auto">
                          <a:xfrm>
                            <a:off x="939120" y="37401"/>
                            <a:ext cx="0" cy="1781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662"/>
                        <wps:cNvSpPr txBox="1">
                          <a:spLocks noChangeArrowheads="1"/>
                        </wps:cNvSpPr>
                        <wps:spPr bwMode="auto">
                          <a:xfrm>
                            <a:off x="534011" y="1174131"/>
                            <a:ext cx="693415" cy="307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F6DE2" w14:textId="77777777" w:rsidR="007F7B8D" w:rsidRPr="005C3DF2" w:rsidRDefault="007F7B8D" w:rsidP="0057563C">
                              <w:r>
                                <w:t>20 mi</w:t>
                              </w:r>
                            </w:p>
                          </w:txbxContent>
                        </wps:txbx>
                        <wps:bodyPr rot="0" vert="horz" wrap="square" lIns="90125" tIns="45065" rIns="90125" bIns="45065" anchor="t" anchorCtr="0" upright="1">
                          <a:noAutofit/>
                        </wps:bodyPr>
                      </wps:wsp>
                      <wps:wsp>
                        <wps:cNvPr id="321" name="Text Box 663"/>
                        <wps:cNvSpPr txBox="1">
                          <a:spLocks noChangeArrowheads="1"/>
                        </wps:cNvSpPr>
                        <wps:spPr bwMode="auto">
                          <a:xfrm>
                            <a:off x="1035622" y="554315"/>
                            <a:ext cx="497210" cy="308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DCF7" w14:textId="77777777" w:rsidR="007F7B8D" w:rsidRPr="00D724B4" w:rsidRDefault="007F7B8D" w:rsidP="0057563C">
                              <w:r>
                                <w:t>225°</w:t>
                              </w:r>
                            </w:p>
                            <w:p w14:paraId="5E50E43E" w14:textId="77777777" w:rsidR="007F7B8D" w:rsidRPr="00540C2E" w:rsidRDefault="007F7B8D" w:rsidP="0057563C"/>
                          </w:txbxContent>
                        </wps:txbx>
                        <wps:bodyPr rot="0" vert="horz" wrap="square" lIns="90125" tIns="45065" rIns="90125" bIns="45065" anchor="t" anchorCtr="0" upright="1">
                          <a:noAutofit/>
                        </wps:bodyPr>
                      </wps:wsp>
                      <wps:wsp>
                        <wps:cNvPr id="322" name="Arc 664"/>
                        <wps:cNvSpPr>
                          <a:spLocks/>
                        </wps:cNvSpPr>
                        <wps:spPr bwMode="auto">
                          <a:xfrm rot="1260081">
                            <a:off x="713715" y="685118"/>
                            <a:ext cx="485110" cy="466112"/>
                          </a:xfrm>
                          <a:custGeom>
                            <a:avLst/>
                            <a:gdLst>
                              <a:gd name="T0" fmla="*/ 118785 w 41479"/>
                              <a:gd name="T1" fmla="*/ 466090 h 39919"/>
                              <a:gd name="T2" fmla="*/ 485140 w 41479"/>
                              <a:gd name="T3" fmla="*/ 153561 h 39919"/>
                              <a:gd name="T4" fmla="*/ 252634 w 41479"/>
                              <a:gd name="T5" fmla="*/ 252199 h 39919"/>
                              <a:gd name="T6" fmla="*/ 0 60000 65536"/>
                              <a:gd name="T7" fmla="*/ 0 60000 65536"/>
                              <a:gd name="T8" fmla="*/ 0 60000 65536"/>
                            </a:gdLst>
                            <a:ahLst/>
                            <a:cxnLst>
                              <a:cxn ang="T6">
                                <a:pos x="T0" y="T1"/>
                              </a:cxn>
                              <a:cxn ang="T7">
                                <a:pos x="T2" y="T3"/>
                              </a:cxn>
                              <a:cxn ang="T8">
                                <a:pos x="T4" y="T5"/>
                              </a:cxn>
                            </a:cxnLst>
                            <a:rect l="0" t="0" r="r" b="b"/>
                            <a:pathLst>
                              <a:path w="41479" h="39919" fill="none" extrusionOk="0">
                                <a:moveTo>
                                  <a:pt x="10155" y="39919"/>
                                </a:moveTo>
                                <a:cubicBezTo>
                                  <a:pt x="3838" y="35972"/>
                                  <a:pt x="0" y="29049"/>
                                  <a:pt x="0" y="21600"/>
                                </a:cubicBezTo>
                                <a:cubicBezTo>
                                  <a:pt x="0" y="9670"/>
                                  <a:pt x="9670" y="0"/>
                                  <a:pt x="21600" y="0"/>
                                </a:cubicBezTo>
                                <a:cubicBezTo>
                                  <a:pt x="30264" y="0"/>
                                  <a:pt x="38090" y="5177"/>
                                  <a:pt x="41479" y="13151"/>
                                </a:cubicBezTo>
                              </a:path>
                              <a:path w="41479" h="39919" stroke="0" extrusionOk="0">
                                <a:moveTo>
                                  <a:pt x="10155" y="39919"/>
                                </a:moveTo>
                                <a:cubicBezTo>
                                  <a:pt x="3838" y="35972"/>
                                  <a:pt x="0" y="29049"/>
                                  <a:pt x="0" y="21600"/>
                                </a:cubicBezTo>
                                <a:cubicBezTo>
                                  <a:pt x="0" y="9670"/>
                                  <a:pt x="9670" y="0"/>
                                  <a:pt x="21600" y="0"/>
                                </a:cubicBezTo>
                                <a:cubicBezTo>
                                  <a:pt x="30264" y="0"/>
                                  <a:pt x="38090" y="5177"/>
                                  <a:pt x="41479" y="13151"/>
                                </a:cubicBezTo>
                                <a:lnTo>
                                  <a:pt x="21600" y="21600"/>
                                </a:lnTo>
                                <a:lnTo>
                                  <a:pt x="10155" y="399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665"/>
                        <wps:cNvCnPr>
                          <a:cxnSpLocks noChangeShapeType="1"/>
                        </wps:cNvCnPr>
                        <wps:spPr bwMode="auto">
                          <a:xfrm rot="18900000">
                            <a:off x="284406" y="1192531"/>
                            <a:ext cx="774716"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66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820417" y="737819"/>
                            <a:ext cx="234905" cy="24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66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337807" y="1216032"/>
                            <a:ext cx="152403" cy="298408"/>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 Box 668"/>
                        <wps:cNvSpPr txBox="1">
                          <a:spLocks noChangeArrowheads="1"/>
                        </wps:cNvSpPr>
                        <wps:spPr bwMode="auto">
                          <a:xfrm>
                            <a:off x="1715136" y="763920"/>
                            <a:ext cx="141603" cy="1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DB96" w14:textId="77777777" w:rsidR="007F7B8D" w:rsidRPr="00D724B4" w:rsidRDefault="007F7B8D" w:rsidP="0057563C">
                              <w:r>
                                <w:t>E</w:t>
                              </w:r>
                            </w:p>
                            <w:p w14:paraId="5CB0C3A3" w14:textId="77777777" w:rsidR="007F7B8D" w:rsidRPr="00540C2E" w:rsidRDefault="007F7B8D" w:rsidP="0057563C"/>
                          </w:txbxContent>
                        </wps:txbx>
                        <wps:bodyPr rot="0" vert="horz" wrap="square" lIns="0" tIns="0" rIns="0" bIns="0" anchor="t" anchorCtr="0" upright="1">
                          <a:noAutofit/>
                        </wps:bodyPr>
                      </wps:wsp>
                      <wps:wsp>
                        <wps:cNvPr id="327" name="Text Box 669"/>
                        <wps:cNvSpPr txBox="1">
                          <a:spLocks noChangeArrowheads="1"/>
                        </wps:cNvSpPr>
                        <wps:spPr bwMode="auto">
                          <a:xfrm>
                            <a:off x="38701" y="744820"/>
                            <a:ext cx="141603" cy="1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ED3DD" w14:textId="77777777" w:rsidR="007F7B8D" w:rsidRPr="00D724B4" w:rsidRDefault="007F7B8D" w:rsidP="0057563C">
                              <w:r>
                                <w:t>W</w:t>
                              </w:r>
                            </w:p>
                            <w:p w14:paraId="3F328E7E" w14:textId="77777777" w:rsidR="007F7B8D" w:rsidRPr="00540C2E" w:rsidRDefault="007F7B8D" w:rsidP="0057563C"/>
                          </w:txbxContent>
                        </wps:txbx>
                        <wps:bodyPr rot="0" vert="horz" wrap="square" lIns="0" tIns="0" rIns="0" bIns="0" anchor="t" anchorCtr="0" upright="1">
                          <a:noAutofit/>
                        </wps:bodyPr>
                      </wps:wsp>
                      <wps:wsp>
                        <wps:cNvPr id="328" name="Text Box 670"/>
                        <wps:cNvSpPr txBox="1">
                          <a:spLocks noChangeArrowheads="1"/>
                        </wps:cNvSpPr>
                        <wps:spPr bwMode="auto">
                          <a:xfrm>
                            <a:off x="788017" y="14600"/>
                            <a:ext cx="141603" cy="1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4946" w14:textId="77777777" w:rsidR="007F7B8D" w:rsidRPr="00D724B4" w:rsidRDefault="007F7B8D" w:rsidP="0057563C">
                              <w:r>
                                <w:t>N</w:t>
                              </w:r>
                            </w:p>
                            <w:p w14:paraId="69ADCA35" w14:textId="77777777" w:rsidR="007F7B8D" w:rsidRPr="00540C2E" w:rsidRDefault="007F7B8D" w:rsidP="0057563C"/>
                          </w:txbxContent>
                        </wps:txbx>
                        <wps:bodyPr rot="0" vert="horz" wrap="square" lIns="0" tIns="0" rIns="0" bIns="0" anchor="t" anchorCtr="0" upright="1">
                          <a:noAutofit/>
                        </wps:bodyPr>
                      </wps:wsp>
                      <wps:wsp>
                        <wps:cNvPr id="329" name="Text Box 671"/>
                        <wps:cNvSpPr txBox="1">
                          <a:spLocks noChangeArrowheads="1"/>
                        </wps:cNvSpPr>
                        <wps:spPr bwMode="auto">
                          <a:xfrm>
                            <a:off x="813417" y="1678344"/>
                            <a:ext cx="141603" cy="1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C067" w14:textId="77777777" w:rsidR="007F7B8D" w:rsidRPr="00D724B4" w:rsidRDefault="007F7B8D" w:rsidP="0057563C">
                              <w:r>
                                <w:t>S</w:t>
                              </w:r>
                            </w:p>
                            <w:p w14:paraId="68AFF014" w14:textId="77777777" w:rsidR="007F7B8D" w:rsidRPr="00540C2E" w:rsidRDefault="007F7B8D" w:rsidP="0057563C"/>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39C047" id="Canvas 655" o:spid="_x0000_s1393" editas="canvas" alt="A circle centered at the origin, with a radar dish shown at the origin.  A line at angle 225 degrees is shown with length 20 miles, meeting the circle at a point labeled with a sailboat." style="position:absolute;left:0;text-align:left;margin-left:277.6pt;margin-top:12.9pt;width:150.2pt;height:149.5pt;z-index:251679232;mso-position-horizontal-relative:text;mso-position-vertical-relative:text" coordsize="19075,1898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">
                <v:shape id="_x0000_s1394" type="#_x0000_t75" alt="A circle centered at the origin, with a radar dish shown at the origin.  A line at angle 225 degrees is shown with length 20 miles, meeting the circle at a point labeled with a sailboat." style="position:absolute;width:19075;height:18986;visibility:visible;mso-wrap-style:square">
                  <v:fill o:detectmouseclick="t"/>
                  <v:path o:connecttype="none"/>
                </v:shape>
                <v:oval id="Oval 658" o:spid="_x0000_s1395" style="position:absolute;left:2089;top:1974;width:14605;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" filled="f"/>
                <v:shape id="AutoShape 659" o:spid="_x0000_s1396" type="#_x0000_t32" style="position:absolute;left:488;top:9283;width:17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ukxgAAANwAAAAPAAAAZHJzL2Rvd25yZXYueG1sRI9BawIx&#10;FITvBf9DeIKXUrNKtW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5tpbpMYAAADcAAAA&#10;DwAAAAAAAAAAAAAAAAAHAgAAZHJzL2Rvd25yZXYueG1sUEsFBgAAAAADAAMAtwAAAPoCAAAAAA==&#10;"/>
                <v:shape id="AutoShape 660" o:spid="_x0000_s1397" type="#_x0000_t32" style="position:absolute;left:9391;top:374;width:0;height:17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"/>
                <v:shape id="Text Box 662" o:spid="_x0000_s1398" type="#_x0000_t202" style="position:absolute;left:5340;top:11741;width:693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" filled="f" stroked="f">
                  <v:textbox inset="2.50347mm,1.2518mm,2.50347mm,1.2518mm">
                    <w:txbxContent>
                      <w:p w14:paraId="300F6DE2" w14:textId="77777777" w:rsidR="007F7B8D" w:rsidRPr="005C3DF2" w:rsidRDefault="007F7B8D" w:rsidP="0057563C">
                        <w:r>
                          <w:t>20 mi</w:t>
                        </w:r>
                      </w:p>
                    </w:txbxContent>
                  </v:textbox>
                </v:shape>
                <v:shape id="Text Box 663" o:spid="_x0000_s1399" type="#_x0000_t202" style="position:absolute;left:10356;top:5543;width:497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" filled="f" stroked="f">
                  <v:textbox inset="2.50347mm,1.2518mm,2.50347mm,1.2518mm">
                    <w:txbxContent>
                      <w:p w14:paraId="5A53DCF7" w14:textId="77777777" w:rsidR="007F7B8D" w:rsidRPr="00D724B4" w:rsidRDefault="007F7B8D" w:rsidP="0057563C">
                        <w:r>
                          <w:t>225°</w:t>
                        </w:r>
                      </w:p>
                      <w:p w14:paraId="5E50E43E" w14:textId="77777777" w:rsidR="007F7B8D" w:rsidRPr="00540C2E" w:rsidRDefault="007F7B8D" w:rsidP="0057563C"/>
                    </w:txbxContent>
                  </v:textbox>
                </v:shape>
                <v:shape id="Arc 664" o:spid="_x0000_s1400" style="position:absolute;left:7137;top:6851;width:4851;height:4661;rotation:1376344fd;visibility:visible;mso-wrap-style:square;v-text-anchor:top" coordsize="41479,3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" path="m10155,39919nfc3838,35972,,29049,,21600,,9670,9670,,21600,v8664,,16490,5177,19879,13151em10155,39919nsc3838,35972,,29049,,21600,,9670,9670,,21600,v8664,,16490,5177,19879,13151l21600,21600,10155,39919xe" filled="f">
                  <v:path arrowok="t" o:extrusionok="f" o:connecttype="custom" o:connectlocs="1389228,5442274;5673865,1793047;2954634,2944788" o:connectangles="0,0,0"/>
                </v:shape>
                <v:shape id="AutoShape 665" o:spid="_x0000_s1401" type="#_x0000_t32" style="position:absolute;left:2844;top:11925;width:7747;height:6;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">
                  <v:stroke dashstyle="dash"/>
                </v:shape>
                <v:shape id="Picture 666" o:spid="_x0000_s1402" type="#_x0000_t75" style="position:absolute;left:8204;top:7378;width:2349;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">
                  <v:imagedata r:id="rId643" o:title=""/>
                </v:shape>
                <v:shape id="Picture 667" o:spid="_x0000_s1403" type="#_x0000_t75" style="position:absolute;left:3378;top:12160;width:1524;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">
                  <v:imagedata r:id="rId644" o:title=""/>
                </v:shape>
                <v:shape id="Text Box 668" o:spid="_x0000_s1404" type="#_x0000_t202" style="position:absolute;left:17151;top:7639;width:141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FECDB96" w14:textId="77777777" w:rsidR="007F7B8D" w:rsidRPr="00D724B4" w:rsidRDefault="007F7B8D" w:rsidP="0057563C">
                        <w:r>
                          <w:t>E</w:t>
                        </w:r>
                      </w:p>
                      <w:p w14:paraId="5CB0C3A3" w14:textId="77777777" w:rsidR="007F7B8D" w:rsidRPr="00540C2E" w:rsidRDefault="007F7B8D" w:rsidP="0057563C"/>
                    </w:txbxContent>
                  </v:textbox>
                </v:shape>
                <v:shape id="Text Box 669" o:spid="_x0000_s1405" type="#_x0000_t202" style="position:absolute;left:387;top:7448;width:141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39ED3DD" w14:textId="77777777" w:rsidR="007F7B8D" w:rsidRPr="00D724B4" w:rsidRDefault="007F7B8D" w:rsidP="0057563C">
                        <w:r>
                          <w:t>W</w:t>
                        </w:r>
                      </w:p>
                      <w:p w14:paraId="3F328E7E" w14:textId="77777777" w:rsidR="007F7B8D" w:rsidRPr="00540C2E" w:rsidRDefault="007F7B8D" w:rsidP="0057563C"/>
                    </w:txbxContent>
                  </v:textbox>
                </v:shape>
                <v:shape id="Text Box 670" o:spid="_x0000_s1406" type="#_x0000_t202" style="position:absolute;left:7880;top:146;width:141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BDE4946" w14:textId="77777777" w:rsidR="007F7B8D" w:rsidRPr="00D724B4" w:rsidRDefault="007F7B8D" w:rsidP="0057563C">
                        <w:r>
                          <w:t>N</w:t>
                        </w:r>
                      </w:p>
                      <w:p w14:paraId="69ADCA35" w14:textId="77777777" w:rsidR="007F7B8D" w:rsidRPr="00540C2E" w:rsidRDefault="007F7B8D" w:rsidP="0057563C"/>
                    </w:txbxContent>
                  </v:textbox>
                </v:shape>
                <v:shape id="Text Box 671" o:spid="_x0000_s1407" type="#_x0000_t202" style="position:absolute;left:8134;top:16783;width:141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B26C067" w14:textId="77777777" w:rsidR="007F7B8D" w:rsidRPr="00D724B4" w:rsidRDefault="007F7B8D" w:rsidP="0057563C">
                        <w:r>
                          <w:t>S</w:t>
                        </w:r>
                      </w:p>
                      <w:p w14:paraId="68AFF014" w14:textId="77777777" w:rsidR="007F7B8D" w:rsidRPr="00540C2E" w:rsidRDefault="007F7B8D" w:rsidP="0057563C"/>
                    </w:txbxContent>
                  </v:textbox>
                </v:shape>
                <w10:wrap type="square"/>
              </v:group>
            </w:pict>
          </mc:Fallback>
        </mc:AlternateContent>
      </w:r>
    </w:p>
    <w:p w14:paraId="554B5992" w14:textId="77777777" w:rsidR="00A05215" w:rsidRDefault="006C6043" w:rsidP="006C6043">
      <w:pPr>
        <w:pStyle w:val="Example"/>
      </w:pPr>
      <w:r>
        <w:t xml:space="preserve">A distress signal is sent from a sailboat during a storm, but the transmission is unclear and the rescue boat sitting at the marina cannot determine the sailboat’s location.  Using high powered radar, they determine the distress signal is coming from a </w:t>
      </w:r>
      <w:r w:rsidR="0071251C">
        <w:t xml:space="preserve">point </w:t>
      </w:r>
      <w:r>
        <w:t xml:space="preserve">20 miles </w:t>
      </w:r>
      <w:r w:rsidR="0071251C">
        <w:t xml:space="preserve">away </w:t>
      </w:r>
      <w:r>
        <w:t>at an angle of 225 degrees from the marina.  How many miles east/west and north/south of the rescue boat is the stranded sailboat?</w:t>
      </w:r>
    </w:p>
    <w:p w14:paraId="46B82B4D" w14:textId="77777777" w:rsidR="00A05215" w:rsidRDefault="00A05215" w:rsidP="00A05215">
      <w:pPr>
        <w:pStyle w:val="Example"/>
      </w:pPr>
    </w:p>
    <w:p w14:paraId="22620D14" w14:textId="77777777" w:rsidR="00A05215" w:rsidRDefault="00A05215" w:rsidP="00A05215">
      <w:pPr>
        <w:pStyle w:val="Example"/>
      </w:pPr>
      <w:r>
        <w:t>We can now answer the question by finding the coordinates of the point on a circle with a radius of 20 miles at an angle of 225 degrees.</w:t>
      </w:r>
    </w:p>
    <w:p w14:paraId="269C8585" w14:textId="77777777" w:rsidR="00A05215" w:rsidRDefault="00A05215" w:rsidP="00A05215">
      <w:pPr>
        <w:pStyle w:val="Example"/>
      </w:pPr>
      <w:r w:rsidRPr="009C1476">
        <w:rPr>
          <w:position w:val="-34"/>
        </w:rPr>
        <w:object w:dxaOrig="3940" w:dyaOrig="800" w14:anchorId="650F49AF">
          <v:shape id="_x0000_i1363" type="#_x0000_t75" style="width:197.5pt;height:41pt" o:ole="">
            <v:imagedata r:id="rId645" o:title=""/>
          </v:shape>
          <o:OLEObject Type="Embed" ProgID="Equation.3" ShapeID="_x0000_i1363" DrawAspect="Content" ObjectID="_1717921354" r:id="rId646"/>
        </w:object>
      </w:r>
      <w:r>
        <w:t>miles</w:t>
      </w:r>
    </w:p>
    <w:p w14:paraId="5DBAFD35" w14:textId="77777777" w:rsidR="00A05215" w:rsidRDefault="00A05215" w:rsidP="00A05215">
      <w:pPr>
        <w:pStyle w:val="Example"/>
      </w:pPr>
      <w:r w:rsidRPr="009C1476">
        <w:rPr>
          <w:position w:val="-34"/>
        </w:rPr>
        <w:object w:dxaOrig="3920" w:dyaOrig="800" w14:anchorId="168ABC15">
          <v:shape id="_x0000_i1364" type="#_x0000_t75" style="width:195pt;height:41pt" o:ole="">
            <v:imagedata r:id="rId647" o:title=""/>
          </v:shape>
          <o:OLEObject Type="Embed" ProgID="Equation.3" ShapeID="_x0000_i1364" DrawAspect="Content" ObjectID="_1717921355" r:id="rId648"/>
        </w:object>
      </w:r>
      <w:r>
        <w:t>miles</w:t>
      </w:r>
    </w:p>
    <w:p w14:paraId="6990B570" w14:textId="77777777" w:rsidR="00A05215" w:rsidRDefault="00A05215" w:rsidP="00A05215">
      <w:pPr>
        <w:pStyle w:val="Example"/>
      </w:pPr>
    </w:p>
    <w:p w14:paraId="6F8D8C0F" w14:textId="77777777" w:rsidR="00A05215" w:rsidRDefault="00A05215" w:rsidP="00A05215">
      <w:pPr>
        <w:pStyle w:val="Example"/>
      </w:pPr>
      <w:r>
        <w:t xml:space="preserve">The </w:t>
      </w:r>
      <w:r w:rsidR="006C6043">
        <w:t>sailboat</w:t>
      </w:r>
      <w:r>
        <w:t xml:space="preserve"> is located 14.142 miles west and 14.142 miles south of the </w:t>
      </w:r>
      <w:r w:rsidR="006C6043">
        <w:t>marina</w:t>
      </w:r>
      <w:r>
        <w:t>.</w:t>
      </w:r>
    </w:p>
    <w:p w14:paraId="24431DC0" w14:textId="77777777" w:rsidR="00B536A7" w:rsidRDefault="00B536A7" w:rsidP="00A05215"/>
    <w:p w14:paraId="3DD923CB" w14:textId="77777777" w:rsidR="00B536A7" w:rsidRDefault="00B536A7" w:rsidP="00A05215"/>
    <w:p w14:paraId="4E3F02CE" w14:textId="77777777" w:rsidR="00A05215" w:rsidRDefault="00A05215" w:rsidP="00A05215">
      <w:r>
        <w:t xml:space="preserve">The special values of sine and cosine in </w:t>
      </w:r>
      <w:r w:rsidR="005C3DF2">
        <w:t xml:space="preserve">the first </w:t>
      </w:r>
      <w:r>
        <w:t>quadrant are very useful to know, since knowing them allows you to quickly evaluate the sine and cosine of very common angles without needing to look at a reference or use your calculator.  However, scenarios do come up where we need to know the sine and cosine of other angles.</w:t>
      </w:r>
    </w:p>
    <w:p w14:paraId="625B6D6E" w14:textId="77777777" w:rsidR="00A05215" w:rsidRDefault="00A05215" w:rsidP="00A05215"/>
    <w:p w14:paraId="6881F192" w14:textId="77777777" w:rsidR="00A05215" w:rsidRDefault="00A05215" w:rsidP="00A05215">
      <w:r>
        <w:t xml:space="preserve">To find the cosine and sine of any other angle, we turn to a computer or calculator.  </w:t>
      </w:r>
      <w:r>
        <w:rPr>
          <w:b/>
        </w:rPr>
        <w:t>Be aware</w:t>
      </w:r>
      <w:r>
        <w:t xml:space="preserve">:  most calculators can be set into “degree” or “radian” mode, which tells the calculator </w:t>
      </w:r>
      <w:r w:rsidR="005C3DF2">
        <w:t>the units for</w:t>
      </w:r>
      <w:r>
        <w:t xml:space="preserve"> the input value.  When you evaluate “cos(30)” on your calculator, it will evaluate it as the cosine of 30 degrees if the calculator is in degree mode, or the cosine of 30 radians if the calculator is in radian mode.  Most computer software with cosine and sine functions only operates in radian mode.</w:t>
      </w:r>
    </w:p>
    <w:p w14:paraId="5C1D5B5C" w14:textId="77777777" w:rsidR="00B536A7" w:rsidRDefault="00B536A7" w:rsidP="00A05215"/>
    <w:p w14:paraId="6D46B2C8" w14:textId="77777777" w:rsidR="0071251C" w:rsidRDefault="0071251C" w:rsidP="00A05215"/>
    <w:p w14:paraId="4C45A51B" w14:textId="77777777" w:rsidR="0071251C" w:rsidRDefault="0071251C" w:rsidP="00A05215"/>
    <w:p w14:paraId="26DBDFCA" w14:textId="77777777" w:rsidR="0071251C" w:rsidRDefault="0071251C" w:rsidP="00A05215"/>
    <w:p w14:paraId="5C252033" w14:textId="77777777" w:rsidR="0071251C" w:rsidRDefault="0071251C" w:rsidP="00A05215"/>
    <w:p w14:paraId="175119E0" w14:textId="77777777" w:rsidR="0071251C" w:rsidRDefault="0071251C" w:rsidP="00A05215"/>
    <w:p w14:paraId="1D5A5595" w14:textId="77777777" w:rsidR="0071251C" w:rsidRDefault="0071251C" w:rsidP="00A05215"/>
    <w:p w14:paraId="2D91F93D" w14:textId="77777777" w:rsidR="0071251C" w:rsidRDefault="0071251C" w:rsidP="00A05215"/>
    <w:p w14:paraId="54137745" w14:textId="77777777" w:rsidR="0071251C" w:rsidRDefault="0071251C" w:rsidP="00A05215"/>
    <w:p w14:paraId="09D3714E" w14:textId="77777777" w:rsidR="0071251C" w:rsidRDefault="0071251C" w:rsidP="00A05215"/>
    <w:p w14:paraId="0FAE6BA5" w14:textId="77777777" w:rsidR="00A05215" w:rsidRDefault="00A05215" w:rsidP="00A05215">
      <w:pPr>
        <w:pStyle w:val="ExampleHeader"/>
      </w:pPr>
      <w:r>
        <w:t>Example 8</w:t>
      </w:r>
    </w:p>
    <w:p w14:paraId="31645629" w14:textId="77777777" w:rsidR="00A05215" w:rsidRDefault="00A05215" w:rsidP="00A05215">
      <w:pPr>
        <w:pStyle w:val="Example"/>
      </w:pPr>
      <w:r>
        <w:t>Evaluate the cosine of 20 degrees using a calculator or computer.</w:t>
      </w:r>
    </w:p>
    <w:p w14:paraId="714A25BA" w14:textId="77777777" w:rsidR="00A05215" w:rsidRDefault="00A05215" w:rsidP="00A05215">
      <w:pPr>
        <w:pStyle w:val="Example"/>
      </w:pPr>
    </w:p>
    <w:p w14:paraId="449651AC" w14:textId="77777777" w:rsidR="00A05215" w:rsidRDefault="00A05215" w:rsidP="00A05215">
      <w:pPr>
        <w:pStyle w:val="Example"/>
      </w:pPr>
      <w:r>
        <w:t xml:space="preserve">On a calculator that can be put in degree mode, you can evaluate this directly to be approximately 0.939693.  </w:t>
      </w:r>
    </w:p>
    <w:p w14:paraId="55C80C20" w14:textId="77777777" w:rsidR="00A05215" w:rsidRDefault="00A05215" w:rsidP="00A05215">
      <w:pPr>
        <w:pStyle w:val="Example"/>
      </w:pPr>
    </w:p>
    <w:p w14:paraId="7685FCE4" w14:textId="77777777" w:rsidR="00A05215" w:rsidRPr="00A81C5E" w:rsidRDefault="00A05215" w:rsidP="00832379">
      <w:pPr>
        <w:pStyle w:val="Example"/>
      </w:pPr>
      <w:r>
        <w:t xml:space="preserve">On a computer or calculator without degree mode, you would first need to convert the angle to radians, or equivalently evaluate the expression </w:t>
      </w:r>
      <w:r w:rsidRPr="00B475B2">
        <w:rPr>
          <w:position w:val="-28"/>
        </w:rPr>
        <w:object w:dxaOrig="1359" w:dyaOrig="680" w14:anchorId="635E2E9E">
          <v:shape id="_x0000_i1365" type="#_x0000_t75" style="width:69.5pt;height:33.5pt" o:ole="">
            <v:imagedata r:id="rId649" o:title=""/>
          </v:shape>
          <o:OLEObject Type="Embed" ProgID="Equation.3" ShapeID="_x0000_i1365" DrawAspect="Content" ObjectID="_1717921356" r:id="rId650"/>
        </w:object>
      </w:r>
      <w:r w:rsidR="005C3DF2">
        <w:t>.</w:t>
      </w:r>
    </w:p>
    <w:p w14:paraId="0D43ABCB" w14:textId="77777777" w:rsidR="00A05215" w:rsidRDefault="00A05215" w:rsidP="00A05215"/>
    <w:p w14:paraId="7822530C" w14:textId="77777777" w:rsidR="00832379" w:rsidRDefault="00832379" w:rsidP="00A05215"/>
    <w:p w14:paraId="57D8FE6D" w14:textId="77777777" w:rsidR="00A05215" w:rsidRDefault="00A05215" w:rsidP="00A05215">
      <w:pPr>
        <w:pStyle w:val="DefinitionHeader"/>
      </w:pPr>
      <w:r>
        <w:t>Important Topics of This Section</w:t>
      </w:r>
    </w:p>
    <w:p w14:paraId="3AA57A3C" w14:textId="77777777" w:rsidR="00A05215" w:rsidRDefault="00A05215" w:rsidP="00A05215">
      <w:pPr>
        <w:pStyle w:val="Definition"/>
      </w:pPr>
      <w:r>
        <w:t xml:space="preserve">The sine </w:t>
      </w:r>
      <w:proofErr w:type="gramStart"/>
      <w:r>
        <w:t>function</w:t>
      </w:r>
      <w:proofErr w:type="gramEnd"/>
    </w:p>
    <w:p w14:paraId="794F1314" w14:textId="77777777" w:rsidR="00A05215" w:rsidRDefault="00A05215" w:rsidP="00A05215">
      <w:pPr>
        <w:pStyle w:val="Definition"/>
      </w:pPr>
      <w:r>
        <w:t xml:space="preserve">The cosine </w:t>
      </w:r>
      <w:proofErr w:type="gramStart"/>
      <w:r>
        <w:t>function</w:t>
      </w:r>
      <w:proofErr w:type="gramEnd"/>
    </w:p>
    <w:p w14:paraId="699BEAD0" w14:textId="77777777" w:rsidR="00A05215" w:rsidRDefault="00A05215" w:rsidP="00A05215">
      <w:pPr>
        <w:pStyle w:val="Definition"/>
      </w:pPr>
      <w:r>
        <w:t>Pythagorean Identity</w:t>
      </w:r>
    </w:p>
    <w:p w14:paraId="1D8C13D8" w14:textId="77777777" w:rsidR="00A05215" w:rsidRDefault="00A05215" w:rsidP="00A05215">
      <w:pPr>
        <w:pStyle w:val="Definition"/>
      </w:pPr>
      <w:r>
        <w:t>Unit Circle values</w:t>
      </w:r>
    </w:p>
    <w:p w14:paraId="21E1F6A0" w14:textId="77777777" w:rsidR="00A05215" w:rsidRDefault="00A05215" w:rsidP="00A05215">
      <w:pPr>
        <w:pStyle w:val="Definition"/>
      </w:pPr>
      <w:r>
        <w:t>Reference angles</w:t>
      </w:r>
    </w:p>
    <w:p w14:paraId="74BF1198" w14:textId="77777777" w:rsidR="00A05215" w:rsidRDefault="00A05215" w:rsidP="00A05215">
      <w:pPr>
        <w:pStyle w:val="Definition"/>
      </w:pPr>
      <w:r>
        <w:t>Using technology to find points on a circle</w:t>
      </w:r>
    </w:p>
    <w:p w14:paraId="6112DA45" w14:textId="77777777" w:rsidR="00A05215" w:rsidRPr="00832379" w:rsidRDefault="00A05215" w:rsidP="00832379"/>
    <w:p w14:paraId="2B4C7231" w14:textId="77777777" w:rsidR="00A05215" w:rsidRDefault="00A05215" w:rsidP="00A05215"/>
    <w:p w14:paraId="2EC59592" w14:textId="77777777" w:rsidR="00A05215" w:rsidRDefault="00A05215" w:rsidP="00A05215">
      <w:pPr>
        <w:pStyle w:val="TryitNow"/>
      </w:pPr>
      <w:r>
        <w:t>Try it Now Answers</w:t>
      </w:r>
    </w:p>
    <w:p w14:paraId="6D07DEB9" w14:textId="77777777" w:rsidR="00A05215" w:rsidRDefault="00A05215" w:rsidP="00A05215">
      <w:pPr>
        <w:pStyle w:val="TryitNowbody"/>
      </w:pPr>
      <w:r>
        <w:t xml:space="preserve">1. </w:t>
      </w:r>
      <w:r w:rsidR="004739F6" w:rsidRPr="004245BE">
        <w:rPr>
          <w:position w:val="-10"/>
        </w:rPr>
        <w:object w:dxaOrig="1200" w:dyaOrig="320" w14:anchorId="2F2F5E0F">
          <v:shape id="_x0000_i1366" type="#_x0000_t75" style="width:59.5pt;height:16pt" o:ole="">
            <v:imagedata r:id="rId651" o:title=""/>
          </v:shape>
          <o:OLEObject Type="Embed" ProgID="Equation.3" ShapeID="_x0000_i1366" DrawAspect="Content" ObjectID="_1717921357" r:id="rId652"/>
        </w:object>
      </w:r>
      <w:r>
        <w:t xml:space="preserve">  </w:t>
      </w:r>
      <w:r w:rsidRPr="004245BE">
        <w:rPr>
          <w:position w:val="-10"/>
        </w:rPr>
        <w:object w:dxaOrig="1040" w:dyaOrig="320" w14:anchorId="47382630">
          <v:shape id="_x0000_i1367" type="#_x0000_t75" style="width:51pt;height:16pt" o:ole="">
            <v:imagedata r:id="rId653" o:title=""/>
          </v:shape>
          <o:OLEObject Type="Embed" ProgID="Equation.3" ShapeID="_x0000_i1367" DrawAspect="Content" ObjectID="_1717921358" r:id="rId654"/>
        </w:object>
      </w:r>
    </w:p>
    <w:p w14:paraId="61F8537E" w14:textId="77777777" w:rsidR="0071251C" w:rsidRDefault="0071251C" w:rsidP="00A05215">
      <w:pPr>
        <w:pStyle w:val="TryitNowbody"/>
      </w:pPr>
    </w:p>
    <w:p w14:paraId="0EA80562" w14:textId="77777777" w:rsidR="00A05215" w:rsidRDefault="00A05215" w:rsidP="00A05215">
      <w:pPr>
        <w:pStyle w:val="TryitNowbody"/>
      </w:pPr>
      <w:r>
        <w:t xml:space="preserve">2. </w:t>
      </w:r>
      <w:r w:rsidR="00BC4C31" w:rsidRPr="004245BE">
        <w:rPr>
          <w:position w:val="-64"/>
        </w:rPr>
        <w:object w:dxaOrig="2299" w:dyaOrig="1400" w14:anchorId="501DD6E1">
          <v:shape id="_x0000_i1368" type="#_x0000_t75" style="width:114pt;height:69.5pt" o:ole="">
            <v:imagedata r:id="rId655" o:title=""/>
          </v:shape>
          <o:OLEObject Type="Embed" ProgID="Equation.3" ShapeID="_x0000_i1368" DrawAspect="Content" ObjectID="_1717921359" r:id="rId656"/>
        </w:object>
      </w:r>
    </w:p>
    <w:p w14:paraId="5EE336B3" w14:textId="77777777" w:rsidR="00A05215" w:rsidRDefault="00A05215" w:rsidP="00A05215">
      <w:pPr>
        <w:pStyle w:val="TryitNowbody"/>
      </w:pPr>
    </w:p>
    <w:p w14:paraId="4DB65069" w14:textId="77777777" w:rsidR="00A05215" w:rsidRPr="009A1319" w:rsidRDefault="0071251C" w:rsidP="0071251C">
      <w:pPr>
        <w:pStyle w:val="TryitNowbody"/>
        <w:numPr>
          <w:ilvl w:val="0"/>
          <w:numId w:val="3"/>
        </w:numPr>
        <w:ind w:left="360"/>
      </w:pPr>
      <w:r w:rsidRPr="004245BE">
        <w:rPr>
          <w:position w:val="-34"/>
        </w:rPr>
        <w:object w:dxaOrig="3620" w:dyaOrig="800" w14:anchorId="23C94E9B">
          <v:shape id="_x0000_i1369" type="#_x0000_t75" style="width:180pt;height:41pt" o:ole="">
            <v:imagedata r:id="rId657" o:title=""/>
          </v:shape>
          <o:OLEObject Type="Embed" ProgID="Equation.3" ShapeID="_x0000_i1369" DrawAspect="Content" ObjectID="_1717921360" r:id="rId658"/>
        </w:object>
      </w:r>
    </w:p>
    <w:p w14:paraId="6637AEC0" w14:textId="77777777" w:rsidR="000F773B" w:rsidRDefault="000F773B" w:rsidP="0071251C">
      <w:pPr>
        <w:ind w:left="360"/>
        <w:sectPr w:rsidR="000F773B" w:rsidSect="00E32772">
          <w:headerReference w:type="default" r:id="rId659"/>
          <w:pgSz w:w="12240" w:h="15840"/>
          <w:pgMar w:top="1440" w:right="1440" w:bottom="1440" w:left="1440" w:header="720" w:footer="720" w:gutter="720"/>
          <w:cols w:space="720"/>
          <w:docGrid w:linePitch="360"/>
        </w:sectPr>
      </w:pPr>
    </w:p>
    <w:p w14:paraId="0137D717" w14:textId="77777777" w:rsidR="000F773B" w:rsidRPr="009C2958" w:rsidRDefault="000F773B" w:rsidP="000F773B">
      <w:pPr>
        <w:pStyle w:val="Heading2"/>
      </w:pPr>
      <w:r w:rsidRPr="009C2958">
        <w:lastRenderedPageBreak/>
        <w:t xml:space="preserve">Section 5.3 </w:t>
      </w:r>
      <w:r>
        <w:t>Exercises</w:t>
      </w:r>
    </w:p>
    <w:p w14:paraId="564350F1" w14:textId="77777777" w:rsidR="000F773B" w:rsidRDefault="000F773B" w:rsidP="000F773B"/>
    <w:p w14:paraId="6F85013F"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the quadrant in which the terminal point determined by </w:t>
      </w:r>
      <w:r w:rsidRPr="000F773B">
        <w:rPr>
          <w:rFonts w:ascii="Times New Roman" w:hAnsi="Times New Roman"/>
          <w:i/>
          <w:iCs/>
          <w:sz w:val="24"/>
          <w:szCs w:val="24"/>
        </w:rPr>
        <w:t>t</w:t>
      </w:r>
      <w:r w:rsidRPr="000F773B">
        <w:rPr>
          <w:rFonts w:ascii="Times New Roman" w:hAnsi="Times New Roman"/>
          <w:sz w:val="24"/>
          <w:szCs w:val="24"/>
        </w:rPr>
        <w:t xml:space="preserve"> lies if</w:t>
      </w:r>
    </w:p>
    <w:p w14:paraId="5C8DAF11" w14:textId="77777777" w:rsidR="000F773B" w:rsidRP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10"/>
          <w:sz w:val="24"/>
          <w:szCs w:val="24"/>
        </w:rPr>
        <w:object w:dxaOrig="940" w:dyaOrig="320" w14:anchorId="7CD9541E">
          <v:shape id="_x0000_i1370" type="#_x0000_t75" style="width:47pt;height:16pt" o:ole="">
            <v:imagedata r:id="rId660" o:title=""/>
          </v:shape>
          <o:OLEObject Type="Embed" ProgID="Equation.3" ShapeID="_x0000_i1370" DrawAspect="Content" ObjectID="_1717921361" r:id="rId661"/>
        </w:object>
      </w:r>
      <w:r w:rsidRPr="000F773B">
        <w:rPr>
          <w:rFonts w:ascii="Times New Roman" w:hAnsi="Times New Roman"/>
          <w:sz w:val="24"/>
          <w:szCs w:val="24"/>
        </w:rPr>
        <w:t xml:space="preserve">  and </w:t>
      </w:r>
      <w:r w:rsidRPr="000F773B">
        <w:rPr>
          <w:rFonts w:ascii="Times New Roman" w:hAnsi="Times New Roman"/>
          <w:position w:val="-10"/>
          <w:sz w:val="24"/>
          <w:szCs w:val="24"/>
        </w:rPr>
        <w:object w:dxaOrig="980" w:dyaOrig="320" w14:anchorId="387CEB80">
          <v:shape id="_x0000_i1371" type="#_x0000_t75" style="width:49.5pt;height:16pt" o:ole="">
            <v:imagedata r:id="rId662" o:title=""/>
          </v:shape>
          <o:OLEObject Type="Embed" ProgID="Equation.3" ShapeID="_x0000_i1371" DrawAspect="Content" ObjectID="_1717921362" r:id="rId663"/>
        </w:object>
      </w:r>
      <w:r w:rsidRPr="000F773B">
        <w:rPr>
          <w:rFonts w:ascii="Times New Roman" w:hAnsi="Times New Roman"/>
          <w:sz w:val="24"/>
          <w:szCs w:val="24"/>
        </w:rPr>
        <w:tab/>
      </w:r>
      <w:r w:rsidRPr="000F773B">
        <w:rPr>
          <w:rFonts w:ascii="Times New Roman" w:hAnsi="Times New Roman"/>
          <w:sz w:val="24"/>
          <w:szCs w:val="24"/>
        </w:rPr>
        <w:tab/>
        <w:t xml:space="preserve">b. </w:t>
      </w:r>
      <w:r w:rsidRPr="000F773B">
        <w:rPr>
          <w:rFonts w:ascii="Times New Roman" w:hAnsi="Times New Roman"/>
          <w:position w:val="-10"/>
          <w:sz w:val="24"/>
          <w:szCs w:val="24"/>
        </w:rPr>
        <w:object w:dxaOrig="940" w:dyaOrig="320" w14:anchorId="2B6356DB">
          <v:shape id="_x0000_i1372" type="#_x0000_t75" style="width:47pt;height:16pt" o:ole="">
            <v:imagedata r:id="rId664" o:title=""/>
          </v:shape>
          <o:OLEObject Type="Embed" ProgID="Equation.3" ShapeID="_x0000_i1372" DrawAspect="Content" ObjectID="_1717921363" r:id="rId665"/>
        </w:object>
      </w:r>
      <w:r w:rsidRPr="000F773B">
        <w:rPr>
          <w:rFonts w:ascii="Times New Roman" w:hAnsi="Times New Roman"/>
          <w:sz w:val="24"/>
          <w:szCs w:val="24"/>
        </w:rPr>
        <w:t xml:space="preserve">  and </w:t>
      </w:r>
      <w:r w:rsidRPr="000F773B">
        <w:rPr>
          <w:rFonts w:ascii="Times New Roman" w:hAnsi="Times New Roman"/>
          <w:position w:val="-10"/>
          <w:sz w:val="24"/>
          <w:szCs w:val="24"/>
        </w:rPr>
        <w:object w:dxaOrig="980" w:dyaOrig="320" w14:anchorId="1D07E2BB">
          <v:shape id="_x0000_i1373" type="#_x0000_t75" style="width:49.5pt;height:16pt" o:ole="">
            <v:imagedata r:id="rId666" o:title=""/>
          </v:shape>
          <o:OLEObject Type="Embed" ProgID="Equation.3" ShapeID="_x0000_i1373" DrawAspect="Content" ObjectID="_1717921364" r:id="rId667"/>
        </w:object>
      </w:r>
    </w:p>
    <w:p w14:paraId="42820FA5" w14:textId="77777777" w:rsidR="000F773B" w:rsidRPr="000F773B" w:rsidRDefault="000F773B" w:rsidP="000F773B">
      <w:pPr>
        <w:pStyle w:val="ListParagraph"/>
        <w:spacing w:line="240" w:lineRule="auto"/>
        <w:ind w:left="360"/>
        <w:rPr>
          <w:rFonts w:ascii="Times New Roman" w:hAnsi="Times New Roman"/>
          <w:sz w:val="24"/>
          <w:szCs w:val="24"/>
        </w:rPr>
      </w:pPr>
    </w:p>
    <w:p w14:paraId="129EF912"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the quadrant in which the terminal point determined by </w:t>
      </w:r>
      <w:r w:rsidRPr="000F773B">
        <w:rPr>
          <w:rFonts w:ascii="Times New Roman" w:hAnsi="Times New Roman"/>
          <w:i/>
          <w:iCs/>
          <w:sz w:val="24"/>
          <w:szCs w:val="24"/>
        </w:rPr>
        <w:t>t</w:t>
      </w:r>
      <w:r w:rsidRPr="000F773B">
        <w:rPr>
          <w:rFonts w:ascii="Times New Roman" w:hAnsi="Times New Roman"/>
          <w:sz w:val="24"/>
          <w:szCs w:val="24"/>
        </w:rPr>
        <w:t xml:space="preserve"> lies if </w:t>
      </w:r>
    </w:p>
    <w:p w14:paraId="77C5EFFE" w14:textId="77777777" w:rsidR="000F773B" w:rsidRP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10"/>
          <w:sz w:val="24"/>
          <w:szCs w:val="24"/>
        </w:rPr>
        <w:object w:dxaOrig="940" w:dyaOrig="320" w14:anchorId="5291EB3C">
          <v:shape id="_x0000_i1374" type="#_x0000_t75" style="width:47pt;height:16pt" o:ole="">
            <v:imagedata r:id="rId668" o:title=""/>
          </v:shape>
          <o:OLEObject Type="Embed" ProgID="Equation.3" ShapeID="_x0000_i1374" DrawAspect="Content" ObjectID="_1717921365" r:id="rId669"/>
        </w:object>
      </w:r>
      <w:r w:rsidRPr="000F773B">
        <w:rPr>
          <w:rFonts w:ascii="Times New Roman" w:hAnsi="Times New Roman"/>
          <w:sz w:val="24"/>
          <w:szCs w:val="24"/>
        </w:rPr>
        <w:t xml:space="preserve">  and </w:t>
      </w:r>
      <w:r w:rsidRPr="000F773B">
        <w:rPr>
          <w:rFonts w:ascii="Times New Roman" w:hAnsi="Times New Roman"/>
          <w:position w:val="-10"/>
          <w:sz w:val="24"/>
          <w:szCs w:val="24"/>
        </w:rPr>
        <w:object w:dxaOrig="980" w:dyaOrig="320" w14:anchorId="42FA4BB1">
          <v:shape id="_x0000_i1375" type="#_x0000_t75" style="width:49.5pt;height:16pt" o:ole="">
            <v:imagedata r:id="rId670" o:title=""/>
          </v:shape>
          <o:OLEObject Type="Embed" ProgID="Equation.3" ShapeID="_x0000_i1375" DrawAspect="Content" ObjectID="_1717921366" r:id="rId671"/>
        </w:object>
      </w:r>
      <w:r w:rsidRPr="000F773B">
        <w:rPr>
          <w:rFonts w:ascii="Times New Roman" w:hAnsi="Times New Roman"/>
          <w:sz w:val="24"/>
          <w:szCs w:val="24"/>
        </w:rPr>
        <w:tab/>
      </w:r>
      <w:r w:rsidRPr="000F773B">
        <w:rPr>
          <w:rFonts w:ascii="Times New Roman" w:hAnsi="Times New Roman"/>
          <w:sz w:val="24"/>
          <w:szCs w:val="24"/>
        </w:rPr>
        <w:tab/>
        <w:t xml:space="preserve">b. </w:t>
      </w:r>
      <w:r w:rsidRPr="000F773B">
        <w:rPr>
          <w:rFonts w:ascii="Times New Roman" w:hAnsi="Times New Roman"/>
          <w:position w:val="-10"/>
          <w:sz w:val="24"/>
          <w:szCs w:val="24"/>
        </w:rPr>
        <w:object w:dxaOrig="940" w:dyaOrig="320" w14:anchorId="1736988D">
          <v:shape id="_x0000_i1376" type="#_x0000_t75" style="width:47pt;height:16pt" o:ole="">
            <v:imagedata r:id="rId672" o:title=""/>
          </v:shape>
          <o:OLEObject Type="Embed" ProgID="Equation.3" ShapeID="_x0000_i1376" DrawAspect="Content" ObjectID="_1717921367" r:id="rId673"/>
        </w:object>
      </w:r>
      <w:r w:rsidRPr="000F773B">
        <w:rPr>
          <w:rFonts w:ascii="Times New Roman" w:hAnsi="Times New Roman"/>
          <w:sz w:val="24"/>
          <w:szCs w:val="24"/>
        </w:rPr>
        <w:t xml:space="preserve">  and </w:t>
      </w:r>
      <w:r w:rsidRPr="000F773B">
        <w:rPr>
          <w:rFonts w:ascii="Times New Roman" w:hAnsi="Times New Roman"/>
          <w:position w:val="-10"/>
          <w:sz w:val="24"/>
          <w:szCs w:val="24"/>
        </w:rPr>
        <w:object w:dxaOrig="980" w:dyaOrig="320" w14:anchorId="24870522">
          <v:shape id="_x0000_i1377" type="#_x0000_t75" style="width:49.5pt;height:16pt" o:ole="">
            <v:imagedata r:id="rId674" o:title=""/>
          </v:shape>
          <o:OLEObject Type="Embed" ProgID="Equation.3" ShapeID="_x0000_i1377" DrawAspect="Content" ObjectID="_1717921368" r:id="rId675"/>
        </w:object>
      </w:r>
      <w:r w:rsidRPr="000F773B">
        <w:rPr>
          <w:rFonts w:ascii="Times New Roman" w:hAnsi="Times New Roman"/>
          <w:sz w:val="24"/>
          <w:szCs w:val="24"/>
        </w:rPr>
        <w:br/>
      </w:r>
    </w:p>
    <w:p w14:paraId="7F94D5E9"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The point </w:t>
      </w:r>
      <w:r w:rsidRPr="000F773B">
        <w:rPr>
          <w:rFonts w:ascii="Times New Roman" w:hAnsi="Times New Roman"/>
          <w:i/>
          <w:iCs/>
          <w:sz w:val="24"/>
          <w:szCs w:val="24"/>
        </w:rPr>
        <w:t>P</w:t>
      </w:r>
      <w:r w:rsidRPr="000F773B">
        <w:rPr>
          <w:rFonts w:ascii="Times New Roman" w:hAnsi="Times New Roman"/>
          <w:sz w:val="24"/>
          <w:szCs w:val="24"/>
        </w:rPr>
        <w:t xml:space="preserve"> is on the unit circle. If the </w:t>
      </w:r>
      <w:r w:rsidRPr="000F773B">
        <w:rPr>
          <w:rFonts w:ascii="Times New Roman" w:hAnsi="Times New Roman"/>
          <w:i/>
          <w:sz w:val="24"/>
          <w:szCs w:val="24"/>
        </w:rPr>
        <w:t>y</w:t>
      </w:r>
      <w:r w:rsidRPr="000F773B">
        <w:rPr>
          <w:rFonts w:ascii="Times New Roman" w:hAnsi="Times New Roman"/>
          <w:sz w:val="24"/>
          <w:szCs w:val="24"/>
        </w:rPr>
        <w:t xml:space="preserve">-coordinate of </w:t>
      </w:r>
      <w:r w:rsidRPr="000F773B">
        <w:rPr>
          <w:rFonts w:ascii="Times New Roman" w:hAnsi="Times New Roman"/>
          <w:i/>
          <w:iCs/>
          <w:sz w:val="24"/>
          <w:szCs w:val="24"/>
        </w:rPr>
        <w:t>P</w:t>
      </w:r>
      <w:r w:rsidRPr="000F773B">
        <w:rPr>
          <w:rFonts w:ascii="Times New Roman" w:hAnsi="Times New Roman"/>
          <w:sz w:val="24"/>
          <w:szCs w:val="24"/>
        </w:rPr>
        <w:t xml:space="preserve"> is </w:t>
      </w:r>
      <w:r w:rsidRPr="000F773B">
        <w:rPr>
          <w:rFonts w:ascii="Times New Roman" w:hAnsi="Times New Roman"/>
          <w:position w:val="-24"/>
          <w:sz w:val="24"/>
          <w:szCs w:val="24"/>
        </w:rPr>
        <w:object w:dxaOrig="220" w:dyaOrig="620" w14:anchorId="6ADCADC2">
          <v:shape id="_x0000_i1378" type="#_x0000_t75" style="width:11pt;height:31pt" o:ole="">
            <v:imagedata r:id="rId676" o:title=""/>
          </v:shape>
          <o:OLEObject Type="Embed" ProgID="Equation.3" ShapeID="_x0000_i1378" DrawAspect="Content" ObjectID="_1717921369" r:id="rId677"/>
        </w:object>
      </w:r>
      <w:r w:rsidRPr="000F773B">
        <w:rPr>
          <w:rFonts w:ascii="Times New Roman" w:hAnsi="Times New Roman"/>
          <w:sz w:val="24"/>
          <w:szCs w:val="24"/>
        </w:rPr>
        <w:t xml:space="preserve">, and </w:t>
      </w:r>
      <w:r w:rsidRPr="000F773B">
        <w:rPr>
          <w:rFonts w:ascii="Times New Roman" w:hAnsi="Times New Roman"/>
          <w:i/>
          <w:iCs/>
          <w:sz w:val="24"/>
          <w:szCs w:val="24"/>
        </w:rPr>
        <w:t>P</w:t>
      </w:r>
      <w:r w:rsidRPr="000F773B">
        <w:rPr>
          <w:rFonts w:ascii="Times New Roman" w:hAnsi="Times New Roman"/>
          <w:sz w:val="24"/>
          <w:szCs w:val="24"/>
        </w:rPr>
        <w:t xml:space="preserve"> is in quadrant II, find the </w:t>
      </w:r>
      <w:r w:rsidRPr="000F773B">
        <w:rPr>
          <w:rFonts w:ascii="Times New Roman" w:hAnsi="Times New Roman"/>
          <w:i/>
          <w:sz w:val="24"/>
          <w:szCs w:val="24"/>
        </w:rPr>
        <w:t>x</w:t>
      </w:r>
      <w:r w:rsidRPr="000F773B">
        <w:rPr>
          <w:rFonts w:ascii="Times New Roman" w:hAnsi="Times New Roman"/>
          <w:sz w:val="24"/>
          <w:szCs w:val="24"/>
        </w:rPr>
        <w:t xml:space="preserve"> coordinate.</w:t>
      </w:r>
      <w:r w:rsidRPr="000F773B">
        <w:rPr>
          <w:rFonts w:ascii="Times New Roman" w:hAnsi="Times New Roman"/>
          <w:sz w:val="24"/>
          <w:szCs w:val="24"/>
        </w:rPr>
        <w:br/>
      </w:r>
    </w:p>
    <w:p w14:paraId="0BDF488E"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The point </w:t>
      </w:r>
      <w:r w:rsidRPr="000F773B">
        <w:rPr>
          <w:rFonts w:ascii="Times New Roman" w:hAnsi="Times New Roman"/>
          <w:i/>
          <w:iCs/>
          <w:sz w:val="24"/>
          <w:szCs w:val="24"/>
        </w:rPr>
        <w:t>P</w:t>
      </w:r>
      <w:r w:rsidRPr="000F773B">
        <w:rPr>
          <w:rFonts w:ascii="Times New Roman" w:hAnsi="Times New Roman"/>
          <w:sz w:val="24"/>
          <w:szCs w:val="24"/>
        </w:rPr>
        <w:t xml:space="preserve"> is on the unit circle. If the </w:t>
      </w:r>
      <w:r w:rsidRPr="000F773B">
        <w:rPr>
          <w:rFonts w:ascii="Times New Roman" w:hAnsi="Times New Roman"/>
          <w:i/>
          <w:sz w:val="24"/>
          <w:szCs w:val="24"/>
        </w:rPr>
        <w:t>x</w:t>
      </w:r>
      <w:r w:rsidRPr="000F773B">
        <w:rPr>
          <w:rFonts w:ascii="Times New Roman" w:hAnsi="Times New Roman"/>
          <w:sz w:val="24"/>
          <w:szCs w:val="24"/>
        </w:rPr>
        <w:t xml:space="preserve">-coordinate of </w:t>
      </w:r>
      <w:r w:rsidRPr="000F773B">
        <w:rPr>
          <w:rFonts w:ascii="Times New Roman" w:hAnsi="Times New Roman"/>
          <w:i/>
          <w:iCs/>
          <w:sz w:val="24"/>
          <w:szCs w:val="24"/>
        </w:rPr>
        <w:t>P</w:t>
      </w:r>
      <w:r w:rsidRPr="000F773B">
        <w:rPr>
          <w:rFonts w:ascii="Times New Roman" w:hAnsi="Times New Roman"/>
          <w:sz w:val="24"/>
          <w:szCs w:val="24"/>
        </w:rPr>
        <w:t xml:space="preserve"> is </w:t>
      </w:r>
      <w:r w:rsidRPr="000F773B">
        <w:rPr>
          <w:rFonts w:ascii="Times New Roman" w:hAnsi="Times New Roman"/>
          <w:position w:val="-24"/>
          <w:sz w:val="24"/>
          <w:szCs w:val="24"/>
        </w:rPr>
        <w:object w:dxaOrig="220" w:dyaOrig="620" w14:anchorId="2F02E576">
          <v:shape id="_x0000_i1379" type="#_x0000_t75" style="width:11pt;height:31pt" o:ole="">
            <v:imagedata r:id="rId678" o:title=""/>
          </v:shape>
          <o:OLEObject Type="Embed" ProgID="Equation.3" ShapeID="_x0000_i1379" DrawAspect="Content" ObjectID="_1717921370" r:id="rId679"/>
        </w:object>
      </w:r>
      <w:r w:rsidRPr="000F773B">
        <w:rPr>
          <w:rFonts w:ascii="Times New Roman" w:hAnsi="Times New Roman"/>
          <w:sz w:val="24"/>
          <w:szCs w:val="24"/>
        </w:rPr>
        <w:t xml:space="preserve">, and </w:t>
      </w:r>
      <w:r w:rsidRPr="000F773B">
        <w:rPr>
          <w:rFonts w:ascii="Times New Roman" w:hAnsi="Times New Roman"/>
          <w:i/>
          <w:iCs/>
          <w:sz w:val="24"/>
          <w:szCs w:val="24"/>
        </w:rPr>
        <w:t>P</w:t>
      </w:r>
      <w:r w:rsidRPr="000F773B">
        <w:rPr>
          <w:rFonts w:ascii="Times New Roman" w:hAnsi="Times New Roman"/>
          <w:sz w:val="24"/>
          <w:szCs w:val="24"/>
        </w:rPr>
        <w:t xml:space="preserve"> is in quadrant IV, find the </w:t>
      </w:r>
      <w:r w:rsidRPr="000F773B">
        <w:rPr>
          <w:rFonts w:ascii="Times New Roman" w:hAnsi="Times New Roman"/>
          <w:i/>
          <w:sz w:val="24"/>
          <w:szCs w:val="24"/>
        </w:rPr>
        <w:t>y</w:t>
      </w:r>
      <w:r w:rsidRPr="000F773B">
        <w:rPr>
          <w:rFonts w:ascii="Times New Roman" w:hAnsi="Times New Roman"/>
          <w:sz w:val="24"/>
          <w:szCs w:val="24"/>
        </w:rPr>
        <w:t xml:space="preserve"> coordinate.</w:t>
      </w:r>
      <w:r w:rsidRPr="000F773B">
        <w:rPr>
          <w:rFonts w:ascii="Times New Roman" w:hAnsi="Times New Roman"/>
          <w:sz w:val="24"/>
          <w:szCs w:val="24"/>
        </w:rPr>
        <w:br/>
        <w:t> </w:t>
      </w:r>
    </w:p>
    <w:p w14:paraId="0FEF1B46"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40" w:dyaOrig="620" w14:anchorId="1D29AE9F">
          <v:shape id="_x0000_i1380" type="#_x0000_t75" style="width:57pt;height:31pt" o:ole="">
            <v:imagedata r:id="rId680" o:title=""/>
          </v:shape>
          <o:OLEObject Type="Embed" ProgID="Equation.3" ShapeID="_x0000_i1380" DrawAspect="Content" ObjectID="_1717921371" r:id="rId681"/>
        </w:object>
      </w:r>
      <w:r w:rsidRPr="000F773B">
        <w:rPr>
          <w:rFonts w:ascii="Times New Roman" w:hAnsi="Times New Roman"/>
          <w:sz w:val="24"/>
          <w:szCs w:val="24"/>
        </w:rPr>
        <w:t xml:space="preserve"> and </w:t>
      </w:r>
      <w:r w:rsidRPr="000F773B">
        <w:rPr>
          <w:rFonts w:ascii="Times New Roman" w:hAnsi="Times New Roman"/>
          <w:i/>
          <w:sz w:val="24"/>
          <w:szCs w:val="24"/>
        </w:rPr>
        <w:t>θ</w:t>
      </w:r>
      <w:r w:rsidRPr="000F773B">
        <w:rPr>
          <w:rFonts w:ascii="Times New Roman" w:hAnsi="Times New Roman"/>
          <w:sz w:val="24"/>
          <w:szCs w:val="24"/>
        </w:rPr>
        <w:t xml:space="preserve"> is in the 4</w:t>
      </w:r>
      <w:r w:rsidRPr="000F773B">
        <w:rPr>
          <w:rFonts w:ascii="Times New Roman" w:hAnsi="Times New Roman"/>
          <w:sz w:val="24"/>
          <w:szCs w:val="24"/>
          <w:vertAlign w:val="superscript"/>
        </w:rPr>
        <w:t>th</w:t>
      </w:r>
      <w:r w:rsidRPr="000F773B">
        <w:rPr>
          <w:rFonts w:ascii="Times New Roman" w:hAnsi="Times New Roman"/>
          <w:sz w:val="24"/>
          <w:szCs w:val="24"/>
        </w:rPr>
        <w:t xml:space="preserve"> quadrant, find </w:t>
      </w:r>
      <w:r w:rsidRPr="000F773B">
        <w:rPr>
          <w:rFonts w:ascii="Times New Roman" w:hAnsi="Times New Roman"/>
          <w:position w:val="-14"/>
          <w:sz w:val="24"/>
          <w:szCs w:val="24"/>
        </w:rPr>
        <w:object w:dxaOrig="700" w:dyaOrig="400" w14:anchorId="631CB990">
          <v:shape id="_x0000_i1381" type="#_x0000_t75" style="width:36pt;height:19.5pt" o:ole="">
            <v:imagedata r:id="rId682" o:title=""/>
          </v:shape>
          <o:OLEObject Type="Embed" ProgID="Equation.3" ShapeID="_x0000_i1381" DrawAspect="Content" ObjectID="_1717921372" r:id="rId683"/>
        </w:object>
      </w:r>
      <w:r w:rsidR="005C3DF2">
        <w:rPr>
          <w:rFonts w:ascii="Times New Roman" w:hAnsi="Times New Roman"/>
          <w:sz w:val="24"/>
          <w:szCs w:val="24"/>
        </w:rPr>
        <w:t>.</w:t>
      </w:r>
    </w:p>
    <w:p w14:paraId="62F5FBEF"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40" w:dyaOrig="620" w14:anchorId="6007C52B">
          <v:shape id="_x0000_i1382" type="#_x0000_t75" style="width:57pt;height:31pt" o:ole="">
            <v:imagedata r:id="rId684" o:title=""/>
          </v:shape>
          <o:OLEObject Type="Embed" ProgID="Equation.3" ShapeID="_x0000_i1382" DrawAspect="Content" ObjectID="_1717921373" r:id="rId685"/>
        </w:object>
      </w:r>
      <w:r w:rsidRPr="000F773B">
        <w:rPr>
          <w:rFonts w:ascii="Times New Roman" w:hAnsi="Times New Roman"/>
          <w:sz w:val="24"/>
          <w:szCs w:val="24"/>
        </w:rPr>
        <w:t xml:space="preserve"> and </w:t>
      </w:r>
      <w:r w:rsidRPr="000F773B">
        <w:rPr>
          <w:rFonts w:ascii="Times New Roman" w:hAnsi="Times New Roman"/>
          <w:i/>
          <w:sz w:val="24"/>
          <w:szCs w:val="24"/>
        </w:rPr>
        <w:t>θ</w:t>
      </w:r>
      <w:r w:rsidRPr="000F773B">
        <w:rPr>
          <w:rFonts w:ascii="Times New Roman" w:hAnsi="Times New Roman"/>
          <w:sz w:val="24"/>
          <w:szCs w:val="24"/>
        </w:rPr>
        <w:t xml:space="preserve"> is in the 1</w:t>
      </w:r>
      <w:r w:rsidRPr="000F773B">
        <w:rPr>
          <w:rFonts w:ascii="Times New Roman" w:hAnsi="Times New Roman"/>
          <w:sz w:val="24"/>
          <w:szCs w:val="24"/>
          <w:vertAlign w:val="superscript"/>
        </w:rPr>
        <w:t>st</w:t>
      </w:r>
      <w:r w:rsidRPr="000F773B">
        <w:rPr>
          <w:rFonts w:ascii="Times New Roman" w:hAnsi="Times New Roman"/>
          <w:sz w:val="24"/>
          <w:szCs w:val="24"/>
        </w:rPr>
        <w:t xml:space="preserve"> quadrant, find </w:t>
      </w:r>
      <w:r w:rsidRPr="000F773B">
        <w:rPr>
          <w:rFonts w:ascii="Times New Roman" w:hAnsi="Times New Roman"/>
          <w:position w:val="-14"/>
          <w:sz w:val="24"/>
          <w:szCs w:val="24"/>
        </w:rPr>
        <w:object w:dxaOrig="700" w:dyaOrig="400" w14:anchorId="2523E621">
          <v:shape id="_x0000_i1383" type="#_x0000_t75" style="width:36pt;height:19.5pt" o:ole="">
            <v:imagedata r:id="rId686" o:title=""/>
          </v:shape>
          <o:OLEObject Type="Embed" ProgID="Equation.3" ShapeID="_x0000_i1383" DrawAspect="Content" ObjectID="_1717921374" r:id="rId687"/>
        </w:object>
      </w:r>
      <w:r w:rsidR="005C3DF2">
        <w:rPr>
          <w:rFonts w:ascii="Times New Roman" w:hAnsi="Times New Roman"/>
          <w:sz w:val="24"/>
          <w:szCs w:val="24"/>
        </w:rPr>
        <w:t>.</w:t>
      </w:r>
    </w:p>
    <w:p w14:paraId="11CEDFCF"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00" w:dyaOrig="620" w14:anchorId="6D403BDB">
          <v:shape id="_x0000_i1384" type="#_x0000_t75" style="width:56pt;height:31pt" o:ole="">
            <v:imagedata r:id="rId688" o:title=""/>
          </v:shape>
          <o:OLEObject Type="Embed" ProgID="Equation.3" ShapeID="_x0000_i1384" DrawAspect="Content" ObjectID="_1717921375" r:id="rId689"/>
        </w:object>
      </w:r>
      <w:r w:rsidRPr="000F773B">
        <w:rPr>
          <w:rFonts w:ascii="Times New Roman" w:hAnsi="Times New Roman"/>
          <w:sz w:val="24"/>
          <w:szCs w:val="24"/>
        </w:rPr>
        <w:t xml:space="preserve"> and </w:t>
      </w:r>
      <w:r w:rsidRPr="000F773B">
        <w:rPr>
          <w:rFonts w:ascii="Times New Roman" w:hAnsi="Times New Roman"/>
          <w:i/>
          <w:sz w:val="24"/>
          <w:szCs w:val="24"/>
        </w:rPr>
        <w:t>θ</w:t>
      </w:r>
      <w:r w:rsidRPr="000F773B">
        <w:rPr>
          <w:rFonts w:ascii="Times New Roman" w:hAnsi="Times New Roman"/>
          <w:sz w:val="24"/>
          <w:szCs w:val="24"/>
        </w:rPr>
        <w:t xml:space="preserve"> is in the 2</w:t>
      </w:r>
      <w:r w:rsidRPr="000F773B">
        <w:rPr>
          <w:rFonts w:ascii="Times New Roman" w:hAnsi="Times New Roman"/>
          <w:sz w:val="24"/>
          <w:szCs w:val="24"/>
          <w:vertAlign w:val="superscript"/>
        </w:rPr>
        <w:t>nd</w:t>
      </w:r>
      <w:r w:rsidRPr="000F773B">
        <w:rPr>
          <w:rFonts w:ascii="Times New Roman" w:hAnsi="Times New Roman"/>
          <w:sz w:val="24"/>
          <w:szCs w:val="24"/>
        </w:rPr>
        <w:t xml:space="preserve"> quadrant, find </w:t>
      </w:r>
      <w:r w:rsidRPr="000F773B">
        <w:rPr>
          <w:rFonts w:ascii="Times New Roman" w:hAnsi="Times New Roman"/>
          <w:position w:val="-14"/>
          <w:sz w:val="24"/>
          <w:szCs w:val="24"/>
        </w:rPr>
        <w:object w:dxaOrig="740" w:dyaOrig="400" w14:anchorId="54451F6B">
          <v:shape id="_x0000_i1385" type="#_x0000_t75" style="width:36pt;height:19.5pt" o:ole="">
            <v:imagedata r:id="rId690" o:title=""/>
          </v:shape>
          <o:OLEObject Type="Embed" ProgID="Equation.3" ShapeID="_x0000_i1385" DrawAspect="Content" ObjectID="_1717921376" r:id="rId691"/>
        </w:object>
      </w:r>
      <w:r w:rsidR="005C3DF2">
        <w:rPr>
          <w:rFonts w:ascii="Times New Roman" w:hAnsi="Times New Roman"/>
          <w:sz w:val="24"/>
          <w:szCs w:val="24"/>
        </w:rPr>
        <w:t>.</w:t>
      </w:r>
      <w:r w:rsidRPr="000F773B">
        <w:rPr>
          <w:rFonts w:ascii="Times New Roman" w:hAnsi="Times New Roman"/>
          <w:sz w:val="24"/>
          <w:szCs w:val="24"/>
        </w:rPr>
        <w:t> </w:t>
      </w:r>
    </w:p>
    <w:p w14:paraId="486CD5D3"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280" w:dyaOrig="620" w14:anchorId="7AD32435">
          <v:shape id="_x0000_i1386" type="#_x0000_t75" style="width:64.5pt;height:31pt" o:ole="">
            <v:imagedata r:id="rId692" o:title=""/>
          </v:shape>
          <o:OLEObject Type="Embed" ProgID="Equation.3" ShapeID="_x0000_i1386" DrawAspect="Content" ObjectID="_1717921377" r:id="rId693"/>
        </w:object>
      </w:r>
      <w:r w:rsidRPr="000F773B">
        <w:rPr>
          <w:rFonts w:ascii="Times New Roman" w:hAnsi="Times New Roman"/>
          <w:sz w:val="24"/>
          <w:szCs w:val="24"/>
        </w:rPr>
        <w:t xml:space="preserve"> and </w:t>
      </w:r>
      <w:r w:rsidRPr="000F773B">
        <w:rPr>
          <w:rFonts w:ascii="Times New Roman" w:hAnsi="Times New Roman"/>
          <w:i/>
          <w:sz w:val="24"/>
          <w:szCs w:val="24"/>
        </w:rPr>
        <w:t>θ</w:t>
      </w:r>
      <w:r w:rsidRPr="000F773B">
        <w:rPr>
          <w:rFonts w:ascii="Times New Roman" w:hAnsi="Times New Roman"/>
          <w:sz w:val="24"/>
          <w:szCs w:val="24"/>
        </w:rPr>
        <w:t xml:space="preserve"> is in the 3</w:t>
      </w:r>
      <w:r w:rsidRPr="000F773B">
        <w:rPr>
          <w:rFonts w:ascii="Times New Roman" w:hAnsi="Times New Roman"/>
          <w:sz w:val="24"/>
          <w:szCs w:val="24"/>
          <w:vertAlign w:val="superscript"/>
        </w:rPr>
        <w:t>rd</w:t>
      </w:r>
      <w:r w:rsidRPr="000F773B">
        <w:rPr>
          <w:rFonts w:ascii="Times New Roman" w:hAnsi="Times New Roman"/>
          <w:sz w:val="24"/>
          <w:szCs w:val="24"/>
        </w:rPr>
        <w:t xml:space="preserve"> quadrant, find </w:t>
      </w:r>
      <w:r w:rsidRPr="000F773B">
        <w:rPr>
          <w:rFonts w:ascii="Times New Roman" w:hAnsi="Times New Roman"/>
          <w:position w:val="-14"/>
          <w:sz w:val="24"/>
          <w:szCs w:val="24"/>
        </w:rPr>
        <w:object w:dxaOrig="740" w:dyaOrig="400" w14:anchorId="11210B61">
          <v:shape id="_x0000_i1387" type="#_x0000_t75" style="width:36pt;height:19.5pt" o:ole="">
            <v:imagedata r:id="rId694" o:title=""/>
          </v:shape>
          <o:OLEObject Type="Embed" ProgID="Equation.3" ShapeID="_x0000_i1387" DrawAspect="Content" ObjectID="_1717921378" r:id="rId695"/>
        </w:object>
      </w:r>
      <w:r w:rsidR="005C3DF2">
        <w:rPr>
          <w:rFonts w:ascii="Times New Roman" w:hAnsi="Times New Roman"/>
          <w:sz w:val="24"/>
          <w:szCs w:val="24"/>
        </w:rPr>
        <w:t>.</w:t>
      </w:r>
      <w:r w:rsidRPr="000F773B">
        <w:rPr>
          <w:rFonts w:ascii="Times New Roman" w:hAnsi="Times New Roman"/>
          <w:sz w:val="24"/>
          <w:szCs w:val="24"/>
        </w:rPr>
        <w:t> </w:t>
      </w:r>
    </w:p>
    <w:p w14:paraId="1253E063" w14:textId="77777777" w:rsidR="000F773B" w:rsidRPr="000F773B" w:rsidRDefault="000F773B" w:rsidP="000F773B">
      <w:pPr>
        <w:ind w:firstLine="45"/>
      </w:pPr>
    </w:p>
    <w:p w14:paraId="36D3FC8C" w14:textId="77777777" w:rsidR="000F773B" w:rsidRPr="000F773B" w:rsidRDefault="000F773B" w:rsidP="000F773B">
      <w:pPr>
        <w:pStyle w:val="ListParagraph"/>
        <w:numPr>
          <w:ilvl w:val="0"/>
          <w:numId w:val="13"/>
        </w:numPr>
        <w:spacing w:after="240" w:line="240" w:lineRule="auto"/>
        <w:rPr>
          <w:rFonts w:ascii="Times New Roman" w:hAnsi="Times New Roman"/>
          <w:sz w:val="24"/>
          <w:szCs w:val="24"/>
        </w:rPr>
      </w:pPr>
      <w:r w:rsidRPr="000F773B">
        <w:rPr>
          <w:rFonts w:ascii="Times New Roman" w:hAnsi="Times New Roman"/>
          <w:sz w:val="24"/>
          <w:szCs w:val="24"/>
        </w:rPr>
        <w:t>For each of the following angles, find the reference angle and wh</w:t>
      </w:r>
      <w:r w:rsidR="005C3DF2">
        <w:rPr>
          <w:rFonts w:ascii="Times New Roman" w:hAnsi="Times New Roman"/>
          <w:sz w:val="24"/>
          <w:szCs w:val="24"/>
        </w:rPr>
        <w:t>ich</w:t>
      </w:r>
      <w:r w:rsidRPr="000F773B">
        <w:rPr>
          <w:rFonts w:ascii="Times New Roman" w:hAnsi="Times New Roman"/>
          <w:sz w:val="24"/>
          <w:szCs w:val="24"/>
        </w:rPr>
        <w:t xml:space="preserve"> quadrant the angle lies in.  Then compute sine and cosine of the angle.</w:t>
      </w:r>
    </w:p>
    <w:p w14:paraId="7D8C64BE"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a.  225°</w:t>
      </w:r>
      <w:r w:rsidRPr="000F773B">
        <w:rPr>
          <w:rFonts w:ascii="Times New Roman" w:hAnsi="Times New Roman"/>
          <w:sz w:val="24"/>
          <w:szCs w:val="24"/>
        </w:rPr>
        <w:tab/>
      </w:r>
      <w:r w:rsidRPr="000F773B">
        <w:rPr>
          <w:rFonts w:ascii="Times New Roman" w:hAnsi="Times New Roman"/>
          <w:sz w:val="24"/>
          <w:szCs w:val="24"/>
        </w:rPr>
        <w:tab/>
        <w:t>b. 300°</w:t>
      </w:r>
      <w:r w:rsidRPr="000F773B">
        <w:rPr>
          <w:rFonts w:ascii="Times New Roman" w:hAnsi="Times New Roman"/>
          <w:sz w:val="24"/>
          <w:szCs w:val="24"/>
        </w:rPr>
        <w:tab/>
      </w:r>
      <w:r w:rsidRPr="000F773B">
        <w:rPr>
          <w:rFonts w:ascii="Times New Roman" w:hAnsi="Times New Roman"/>
          <w:sz w:val="24"/>
          <w:szCs w:val="24"/>
        </w:rPr>
        <w:tab/>
        <w:t>c. 135°</w:t>
      </w:r>
      <w:r w:rsidRPr="000F773B">
        <w:rPr>
          <w:rFonts w:ascii="Times New Roman" w:hAnsi="Times New Roman"/>
          <w:sz w:val="24"/>
          <w:szCs w:val="24"/>
        </w:rPr>
        <w:tab/>
      </w:r>
      <w:r w:rsidRPr="000F773B">
        <w:rPr>
          <w:rFonts w:ascii="Times New Roman" w:hAnsi="Times New Roman"/>
          <w:sz w:val="24"/>
          <w:szCs w:val="24"/>
        </w:rPr>
        <w:tab/>
        <w:t>d. 210°</w:t>
      </w:r>
    </w:p>
    <w:p w14:paraId="0E01BDB8" w14:textId="77777777" w:rsidR="000F773B" w:rsidRPr="000F773B" w:rsidRDefault="000F773B" w:rsidP="000F773B">
      <w:pPr>
        <w:pStyle w:val="ListParagraph"/>
        <w:spacing w:after="240" w:line="240" w:lineRule="auto"/>
        <w:ind w:left="360"/>
        <w:rPr>
          <w:rFonts w:ascii="Times New Roman" w:hAnsi="Times New Roman"/>
          <w:sz w:val="24"/>
          <w:szCs w:val="24"/>
        </w:rPr>
      </w:pPr>
    </w:p>
    <w:p w14:paraId="73D7F683" w14:textId="77777777" w:rsidR="000F773B" w:rsidRPr="000F773B" w:rsidRDefault="000F773B" w:rsidP="000F773B">
      <w:pPr>
        <w:pStyle w:val="ListParagraph"/>
        <w:numPr>
          <w:ilvl w:val="0"/>
          <w:numId w:val="13"/>
        </w:numPr>
        <w:spacing w:after="240" w:line="240" w:lineRule="auto"/>
        <w:rPr>
          <w:rFonts w:ascii="Times New Roman" w:hAnsi="Times New Roman"/>
          <w:sz w:val="24"/>
          <w:szCs w:val="24"/>
        </w:rPr>
      </w:pPr>
      <w:r w:rsidRPr="000F773B">
        <w:rPr>
          <w:rFonts w:ascii="Times New Roman" w:hAnsi="Times New Roman"/>
          <w:sz w:val="24"/>
          <w:szCs w:val="24"/>
        </w:rPr>
        <w:t xml:space="preserve">For each of the following angles, find the reference </w:t>
      </w:r>
      <w:r w:rsidR="005C3DF2" w:rsidRPr="000F773B">
        <w:rPr>
          <w:rFonts w:ascii="Times New Roman" w:hAnsi="Times New Roman"/>
          <w:sz w:val="24"/>
          <w:szCs w:val="24"/>
        </w:rPr>
        <w:t>angle and wh</w:t>
      </w:r>
      <w:r w:rsidR="005C3DF2">
        <w:rPr>
          <w:rFonts w:ascii="Times New Roman" w:hAnsi="Times New Roman"/>
          <w:sz w:val="24"/>
          <w:szCs w:val="24"/>
        </w:rPr>
        <w:t>ich</w:t>
      </w:r>
      <w:r w:rsidR="005C3DF2" w:rsidRPr="000F773B">
        <w:rPr>
          <w:rFonts w:ascii="Times New Roman" w:hAnsi="Times New Roman"/>
          <w:sz w:val="24"/>
          <w:szCs w:val="24"/>
        </w:rPr>
        <w:t xml:space="preserve"> </w:t>
      </w:r>
      <w:r w:rsidRPr="000F773B">
        <w:rPr>
          <w:rFonts w:ascii="Times New Roman" w:hAnsi="Times New Roman"/>
          <w:sz w:val="24"/>
          <w:szCs w:val="24"/>
        </w:rPr>
        <w:t>quadrant the angle lies in.  Then compute sine and cosine of the angle.</w:t>
      </w:r>
    </w:p>
    <w:p w14:paraId="3F18E20C"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a. 120°</w:t>
      </w:r>
      <w:r w:rsidRPr="000F773B">
        <w:rPr>
          <w:rFonts w:ascii="Times New Roman" w:hAnsi="Times New Roman"/>
          <w:sz w:val="24"/>
          <w:szCs w:val="24"/>
        </w:rPr>
        <w:tab/>
      </w:r>
      <w:r w:rsidRPr="000F773B">
        <w:rPr>
          <w:rFonts w:ascii="Times New Roman" w:hAnsi="Times New Roman"/>
          <w:sz w:val="24"/>
          <w:szCs w:val="24"/>
        </w:rPr>
        <w:tab/>
        <w:t>b. 315°</w:t>
      </w:r>
      <w:r w:rsidRPr="000F773B">
        <w:rPr>
          <w:rFonts w:ascii="Times New Roman" w:hAnsi="Times New Roman"/>
          <w:sz w:val="24"/>
          <w:szCs w:val="24"/>
        </w:rPr>
        <w:tab/>
      </w:r>
      <w:r w:rsidRPr="000F773B">
        <w:rPr>
          <w:rFonts w:ascii="Times New Roman" w:hAnsi="Times New Roman"/>
          <w:sz w:val="24"/>
          <w:szCs w:val="24"/>
        </w:rPr>
        <w:tab/>
        <w:t>c. 250°</w:t>
      </w:r>
      <w:r w:rsidRPr="000F773B">
        <w:rPr>
          <w:rFonts w:ascii="Times New Roman" w:hAnsi="Times New Roman"/>
          <w:sz w:val="24"/>
          <w:szCs w:val="24"/>
        </w:rPr>
        <w:tab/>
      </w:r>
      <w:r w:rsidRPr="000F773B">
        <w:rPr>
          <w:rFonts w:ascii="Times New Roman" w:hAnsi="Times New Roman"/>
          <w:sz w:val="24"/>
          <w:szCs w:val="24"/>
        </w:rPr>
        <w:tab/>
        <w:t>d. 150°</w:t>
      </w:r>
    </w:p>
    <w:p w14:paraId="38A4B3E9" w14:textId="77777777" w:rsidR="000F773B" w:rsidRPr="000F773B" w:rsidRDefault="000F773B" w:rsidP="000F773B">
      <w:pPr>
        <w:pStyle w:val="ListParagraph"/>
        <w:spacing w:after="240" w:line="240" w:lineRule="auto"/>
        <w:ind w:left="360"/>
        <w:rPr>
          <w:rFonts w:ascii="Times New Roman" w:hAnsi="Times New Roman"/>
          <w:sz w:val="24"/>
          <w:szCs w:val="24"/>
        </w:rPr>
      </w:pPr>
    </w:p>
    <w:p w14:paraId="2196CB69" w14:textId="77777777" w:rsidR="000F773B" w:rsidRPr="000F773B" w:rsidRDefault="000F773B" w:rsidP="000F773B">
      <w:pPr>
        <w:pStyle w:val="ListParagraph"/>
        <w:numPr>
          <w:ilvl w:val="0"/>
          <w:numId w:val="13"/>
        </w:numPr>
        <w:spacing w:after="240" w:line="240" w:lineRule="auto"/>
        <w:rPr>
          <w:rFonts w:ascii="Times New Roman" w:hAnsi="Times New Roman"/>
          <w:sz w:val="24"/>
          <w:szCs w:val="24"/>
        </w:rPr>
      </w:pPr>
      <w:r w:rsidRPr="000F773B">
        <w:rPr>
          <w:rFonts w:ascii="Times New Roman" w:hAnsi="Times New Roman"/>
          <w:sz w:val="24"/>
          <w:szCs w:val="24"/>
        </w:rPr>
        <w:t xml:space="preserve">For each of the following angles, find the reference </w:t>
      </w:r>
      <w:r w:rsidR="005C3DF2" w:rsidRPr="000F773B">
        <w:rPr>
          <w:rFonts w:ascii="Times New Roman" w:hAnsi="Times New Roman"/>
          <w:sz w:val="24"/>
          <w:szCs w:val="24"/>
        </w:rPr>
        <w:t>angle and wh</w:t>
      </w:r>
      <w:r w:rsidR="005C3DF2">
        <w:rPr>
          <w:rFonts w:ascii="Times New Roman" w:hAnsi="Times New Roman"/>
          <w:sz w:val="24"/>
          <w:szCs w:val="24"/>
        </w:rPr>
        <w:t>ich</w:t>
      </w:r>
      <w:r w:rsidRPr="000F773B">
        <w:rPr>
          <w:rFonts w:ascii="Times New Roman" w:hAnsi="Times New Roman"/>
          <w:sz w:val="24"/>
          <w:szCs w:val="24"/>
        </w:rPr>
        <w:t xml:space="preserve"> quadrant the angle lies in.  Then compute sine and cosine of the angle.</w:t>
      </w:r>
    </w:p>
    <w:p w14:paraId="310645D9"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380" w:dyaOrig="620" w14:anchorId="3BBE411C">
          <v:shape id="_x0000_i1388" type="#_x0000_t75" style="width:18.5pt;height:31pt" o:ole="">
            <v:imagedata r:id="rId696" o:title=""/>
          </v:shape>
          <o:OLEObject Type="Embed" ProgID="Equation.3" ShapeID="_x0000_i1388" DrawAspect="Content" ObjectID="_1717921379" r:id="rId697"/>
        </w:object>
      </w:r>
      <w:r w:rsidRPr="000F773B">
        <w:rPr>
          <w:rFonts w:ascii="Times New Roman" w:hAnsi="Times New Roman"/>
          <w:sz w:val="24"/>
          <w:szCs w:val="24"/>
        </w:rPr>
        <w:tab/>
      </w:r>
      <w:r w:rsidRPr="000F773B">
        <w:rPr>
          <w:rFonts w:ascii="Times New Roman" w:hAnsi="Times New Roman"/>
          <w:sz w:val="24"/>
          <w:szCs w:val="24"/>
        </w:rPr>
        <w:tab/>
        <w:t xml:space="preserve">b. </w:t>
      </w:r>
      <w:r w:rsidRPr="000F773B">
        <w:rPr>
          <w:rFonts w:ascii="Times New Roman" w:hAnsi="Times New Roman"/>
          <w:position w:val="-24"/>
          <w:sz w:val="24"/>
          <w:szCs w:val="24"/>
        </w:rPr>
        <w:object w:dxaOrig="400" w:dyaOrig="620" w14:anchorId="0CD4A3D8">
          <v:shape id="_x0000_i1389" type="#_x0000_t75" style="width:19.5pt;height:31pt" o:ole="">
            <v:imagedata r:id="rId698" o:title=""/>
          </v:shape>
          <o:OLEObject Type="Embed" ProgID="Equation.3" ShapeID="_x0000_i1389" DrawAspect="Content" ObjectID="_1717921380" r:id="rId699"/>
        </w:object>
      </w:r>
      <w:r w:rsidRPr="000F773B">
        <w:rPr>
          <w:rFonts w:ascii="Times New Roman" w:hAnsi="Times New Roman"/>
          <w:sz w:val="24"/>
          <w:szCs w:val="24"/>
        </w:rPr>
        <w:tab/>
      </w:r>
      <w:r w:rsidRPr="000F773B">
        <w:rPr>
          <w:rFonts w:ascii="Times New Roman" w:hAnsi="Times New Roman"/>
          <w:sz w:val="24"/>
          <w:szCs w:val="24"/>
        </w:rPr>
        <w:tab/>
        <w:t xml:space="preserve">c. </w:t>
      </w:r>
      <w:r w:rsidRPr="000F773B">
        <w:rPr>
          <w:rFonts w:ascii="Times New Roman" w:hAnsi="Times New Roman"/>
          <w:position w:val="-24"/>
          <w:sz w:val="24"/>
          <w:szCs w:val="24"/>
        </w:rPr>
        <w:object w:dxaOrig="380" w:dyaOrig="620" w14:anchorId="549E52AF">
          <v:shape id="_x0000_i1390" type="#_x0000_t75" style="width:18.5pt;height:31pt" o:ole="">
            <v:imagedata r:id="rId700" o:title=""/>
          </v:shape>
          <o:OLEObject Type="Embed" ProgID="Equation.3" ShapeID="_x0000_i1390" DrawAspect="Content" ObjectID="_1717921381" r:id="rId701"/>
        </w:objec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380" w:dyaOrig="620" w14:anchorId="58D6ECC6">
          <v:shape id="_x0000_i1391" type="#_x0000_t75" style="width:18.5pt;height:31pt" o:ole="">
            <v:imagedata r:id="rId702" o:title=""/>
          </v:shape>
          <o:OLEObject Type="Embed" ProgID="Equation.3" ShapeID="_x0000_i1391" DrawAspect="Content" ObjectID="_1717921382" r:id="rId703"/>
        </w:object>
      </w:r>
    </w:p>
    <w:p w14:paraId="58B27357" w14:textId="77777777" w:rsidR="000F773B" w:rsidRPr="000F773B" w:rsidRDefault="000F773B" w:rsidP="000F773B">
      <w:pPr>
        <w:pStyle w:val="ListParagraph"/>
        <w:spacing w:after="240" w:line="240" w:lineRule="auto"/>
        <w:ind w:left="360"/>
        <w:rPr>
          <w:rFonts w:ascii="Times New Roman" w:hAnsi="Times New Roman"/>
          <w:sz w:val="24"/>
          <w:szCs w:val="24"/>
        </w:rPr>
      </w:pPr>
    </w:p>
    <w:p w14:paraId="50FFC4D2" w14:textId="77777777" w:rsidR="000F773B" w:rsidRPr="000F773B" w:rsidRDefault="000F773B" w:rsidP="000F773B">
      <w:pPr>
        <w:pStyle w:val="ListParagraph"/>
        <w:numPr>
          <w:ilvl w:val="0"/>
          <w:numId w:val="13"/>
        </w:numPr>
        <w:spacing w:after="240" w:line="240" w:lineRule="auto"/>
        <w:rPr>
          <w:rFonts w:ascii="Times New Roman" w:hAnsi="Times New Roman"/>
          <w:sz w:val="24"/>
          <w:szCs w:val="24"/>
        </w:rPr>
      </w:pPr>
      <w:r w:rsidRPr="000F773B">
        <w:rPr>
          <w:rFonts w:ascii="Times New Roman" w:hAnsi="Times New Roman"/>
          <w:sz w:val="24"/>
          <w:szCs w:val="24"/>
        </w:rPr>
        <w:t xml:space="preserve">For each of the following angles, find the reference </w:t>
      </w:r>
      <w:r w:rsidR="005C3DF2" w:rsidRPr="000F773B">
        <w:rPr>
          <w:rFonts w:ascii="Times New Roman" w:hAnsi="Times New Roman"/>
          <w:sz w:val="24"/>
          <w:szCs w:val="24"/>
        </w:rPr>
        <w:t>angle and wh</w:t>
      </w:r>
      <w:r w:rsidR="005C3DF2">
        <w:rPr>
          <w:rFonts w:ascii="Times New Roman" w:hAnsi="Times New Roman"/>
          <w:sz w:val="24"/>
          <w:szCs w:val="24"/>
        </w:rPr>
        <w:t>ich</w:t>
      </w:r>
      <w:r w:rsidR="005C3DF2" w:rsidRPr="000F773B">
        <w:rPr>
          <w:rFonts w:ascii="Times New Roman" w:hAnsi="Times New Roman"/>
          <w:sz w:val="24"/>
          <w:szCs w:val="24"/>
        </w:rPr>
        <w:t xml:space="preserve"> </w:t>
      </w:r>
      <w:r w:rsidRPr="000F773B">
        <w:rPr>
          <w:rFonts w:ascii="Times New Roman" w:hAnsi="Times New Roman"/>
          <w:sz w:val="24"/>
          <w:szCs w:val="24"/>
        </w:rPr>
        <w:t>quadrant the angle lies in.  Then compute sine and cosine of the angle.</w:t>
      </w:r>
    </w:p>
    <w:p w14:paraId="7F2E7B8F"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400" w:dyaOrig="620" w14:anchorId="484642AB">
          <v:shape id="_x0000_i1392" type="#_x0000_t75" style="width:19.5pt;height:31pt" o:ole="">
            <v:imagedata r:id="rId704" o:title=""/>
          </v:shape>
          <o:OLEObject Type="Embed" ProgID="Equation.3" ShapeID="_x0000_i1392" DrawAspect="Content" ObjectID="_1717921383" r:id="rId705"/>
        </w:object>
      </w:r>
      <w:r w:rsidRPr="000F773B">
        <w:rPr>
          <w:rFonts w:ascii="Times New Roman" w:hAnsi="Times New Roman"/>
          <w:sz w:val="24"/>
          <w:szCs w:val="24"/>
        </w:rPr>
        <w:tab/>
      </w:r>
      <w:r w:rsidRPr="000F773B">
        <w:rPr>
          <w:rFonts w:ascii="Times New Roman" w:hAnsi="Times New Roman"/>
          <w:sz w:val="24"/>
          <w:szCs w:val="24"/>
        </w:rPr>
        <w:tab/>
        <w:t xml:space="preserve">b. </w:t>
      </w:r>
      <w:r w:rsidRPr="000F773B">
        <w:rPr>
          <w:rFonts w:ascii="Times New Roman" w:hAnsi="Times New Roman"/>
          <w:position w:val="-24"/>
          <w:sz w:val="24"/>
          <w:szCs w:val="24"/>
        </w:rPr>
        <w:object w:dxaOrig="400" w:dyaOrig="620" w14:anchorId="4A7872B0">
          <v:shape id="_x0000_i1393" type="#_x0000_t75" style="width:19.5pt;height:31pt" o:ole="">
            <v:imagedata r:id="rId706" o:title=""/>
          </v:shape>
          <o:OLEObject Type="Embed" ProgID="Equation.3" ShapeID="_x0000_i1393" DrawAspect="Content" ObjectID="_1717921384" r:id="rId707"/>
        </w:object>
      </w:r>
      <w:r w:rsidRPr="000F773B">
        <w:rPr>
          <w:rFonts w:ascii="Times New Roman" w:hAnsi="Times New Roman"/>
          <w:sz w:val="24"/>
          <w:szCs w:val="24"/>
        </w:rPr>
        <w:tab/>
      </w:r>
      <w:r w:rsidRPr="000F773B">
        <w:rPr>
          <w:rFonts w:ascii="Times New Roman" w:hAnsi="Times New Roman"/>
          <w:sz w:val="24"/>
          <w:szCs w:val="24"/>
        </w:rPr>
        <w:tab/>
        <w:t xml:space="preserve">c. </w:t>
      </w:r>
      <w:r w:rsidRPr="000F773B">
        <w:rPr>
          <w:rFonts w:ascii="Times New Roman" w:hAnsi="Times New Roman"/>
          <w:position w:val="-24"/>
          <w:sz w:val="24"/>
          <w:szCs w:val="24"/>
        </w:rPr>
        <w:object w:dxaOrig="380" w:dyaOrig="620" w14:anchorId="09D4983E">
          <v:shape id="_x0000_i1394" type="#_x0000_t75" style="width:18.5pt;height:31pt" o:ole="">
            <v:imagedata r:id="rId708" o:title=""/>
          </v:shape>
          <o:OLEObject Type="Embed" ProgID="Equation.3" ShapeID="_x0000_i1394" DrawAspect="Content" ObjectID="_1717921385" r:id="rId709"/>
        </w:objec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400" w:dyaOrig="620" w14:anchorId="3BE12EE2">
          <v:shape id="_x0000_i1395" type="#_x0000_t75" style="width:19.5pt;height:31pt" o:ole="">
            <v:imagedata r:id="rId710" o:title=""/>
          </v:shape>
          <o:OLEObject Type="Embed" ProgID="Equation.3" ShapeID="_x0000_i1395" DrawAspect="Content" ObjectID="_1717921386" r:id="rId711"/>
        </w:object>
      </w:r>
    </w:p>
    <w:p w14:paraId="354723E5" w14:textId="77777777" w:rsidR="000F773B" w:rsidRPr="000F773B" w:rsidRDefault="000F773B" w:rsidP="000F773B">
      <w:pPr>
        <w:pStyle w:val="ListParagraph"/>
        <w:spacing w:after="240" w:line="240" w:lineRule="auto"/>
        <w:ind w:left="360"/>
        <w:rPr>
          <w:rFonts w:ascii="Times New Roman" w:hAnsi="Times New Roman"/>
          <w:sz w:val="24"/>
          <w:szCs w:val="24"/>
        </w:rPr>
      </w:pPr>
    </w:p>
    <w:p w14:paraId="0538E748"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lastRenderedPageBreak/>
        <w:t xml:space="preserve">Give exact values for </w:t>
      </w:r>
      <w:r w:rsidRPr="000F773B">
        <w:rPr>
          <w:rFonts w:ascii="Times New Roman" w:hAnsi="Times New Roman"/>
          <w:position w:val="-14"/>
          <w:sz w:val="24"/>
          <w:szCs w:val="24"/>
        </w:rPr>
        <w:object w:dxaOrig="700" w:dyaOrig="400" w14:anchorId="48D05BF5">
          <v:shape id="_x0000_i1396" type="#_x0000_t75" style="width:36pt;height:19.5pt" o:ole="">
            <v:imagedata r:id="rId712" o:title=""/>
          </v:shape>
          <o:OLEObject Type="Embed" ProgID="Equation.3" ShapeID="_x0000_i1396" DrawAspect="Content" ObjectID="_1717921387" r:id="rId713"/>
        </w:object>
      </w:r>
      <w:r w:rsidRPr="000F773B">
        <w:rPr>
          <w:rFonts w:ascii="Times New Roman" w:hAnsi="Times New Roman"/>
          <w:sz w:val="24"/>
          <w:szCs w:val="24"/>
        </w:rPr>
        <w:t xml:space="preserve"> and </w:t>
      </w:r>
      <w:r w:rsidRPr="000F773B">
        <w:rPr>
          <w:rFonts w:ascii="Times New Roman" w:hAnsi="Times New Roman"/>
          <w:position w:val="-14"/>
          <w:sz w:val="24"/>
          <w:szCs w:val="24"/>
        </w:rPr>
        <w:object w:dxaOrig="740" w:dyaOrig="400" w14:anchorId="7C64A742">
          <v:shape id="_x0000_i1397" type="#_x0000_t75" style="width:36pt;height:19.5pt" o:ole="">
            <v:imagedata r:id="rId714" o:title=""/>
          </v:shape>
          <o:OLEObject Type="Embed" ProgID="Equation.3" ShapeID="_x0000_i1397" DrawAspect="Content" ObjectID="_1717921388" r:id="rId715"/>
        </w:object>
      </w:r>
      <w:r w:rsidRPr="000F773B">
        <w:rPr>
          <w:rFonts w:ascii="Times New Roman" w:hAnsi="Times New Roman"/>
          <w:sz w:val="24"/>
          <w:szCs w:val="24"/>
        </w:rPr>
        <w:t xml:space="preserve"> for each of these angles.</w:t>
      </w:r>
    </w:p>
    <w:p w14:paraId="730D5586"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540" w:dyaOrig="620" w14:anchorId="3C718656">
          <v:shape id="_x0000_i1398" type="#_x0000_t75" style="width:27.5pt;height:31pt" o:ole="">
            <v:imagedata r:id="rId716" o:title=""/>
          </v:shape>
          <o:OLEObject Type="Embed" ProgID="Equation.3" ShapeID="_x0000_i1398" DrawAspect="Content" ObjectID="_1717921389" r:id="rId717"/>
        </w:object>
      </w:r>
      <w:r w:rsidRPr="000F773B">
        <w:rPr>
          <w:rFonts w:ascii="Times New Roman" w:hAnsi="Times New Roman"/>
          <w:sz w:val="24"/>
          <w:szCs w:val="24"/>
        </w:rPr>
        <w:tab/>
      </w:r>
      <w:r w:rsidRPr="000F773B">
        <w:rPr>
          <w:rFonts w:ascii="Times New Roman" w:hAnsi="Times New Roman"/>
          <w:sz w:val="24"/>
          <w:szCs w:val="24"/>
        </w:rPr>
        <w:tab/>
        <w:t xml:space="preserve">b. </w:t>
      </w:r>
      <w:r w:rsidRPr="000F773B">
        <w:rPr>
          <w:rFonts w:ascii="Times New Roman" w:hAnsi="Times New Roman"/>
          <w:position w:val="-24"/>
          <w:sz w:val="24"/>
          <w:szCs w:val="24"/>
        </w:rPr>
        <w:object w:dxaOrig="499" w:dyaOrig="620" w14:anchorId="6A3B78B7">
          <v:shape id="_x0000_i1399" type="#_x0000_t75" style="width:25pt;height:31pt" o:ole="">
            <v:imagedata r:id="rId718" o:title=""/>
          </v:shape>
          <o:OLEObject Type="Embed" ProgID="Equation.3" ShapeID="_x0000_i1399" DrawAspect="Content" ObjectID="_1717921390" r:id="rId719"/>
        </w:object>
      </w:r>
      <w:r w:rsidRPr="000F773B">
        <w:rPr>
          <w:rFonts w:ascii="Times New Roman" w:hAnsi="Times New Roman"/>
          <w:sz w:val="24"/>
          <w:szCs w:val="24"/>
        </w:rPr>
        <w:tab/>
      </w:r>
      <w:r w:rsidRPr="000F773B">
        <w:rPr>
          <w:rFonts w:ascii="Times New Roman" w:hAnsi="Times New Roman"/>
          <w:sz w:val="24"/>
          <w:szCs w:val="24"/>
        </w:rPr>
        <w:tab/>
        <w:t xml:space="preserve">c. </w:t>
      </w:r>
      <w:r w:rsidRPr="000F773B">
        <w:rPr>
          <w:rFonts w:ascii="Times New Roman" w:hAnsi="Times New Roman"/>
          <w:position w:val="-24"/>
          <w:sz w:val="24"/>
          <w:szCs w:val="24"/>
        </w:rPr>
        <w:object w:dxaOrig="440" w:dyaOrig="620" w14:anchorId="0692FEC4">
          <v:shape id="_x0000_i1400" type="#_x0000_t75" style="width:22.5pt;height:31pt" o:ole="">
            <v:imagedata r:id="rId720" o:title=""/>
          </v:shape>
          <o:OLEObject Type="Embed" ProgID="Equation.3" ShapeID="_x0000_i1400" DrawAspect="Content" ObjectID="_1717921391" r:id="rId721"/>
        </w:objec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6"/>
          <w:sz w:val="24"/>
          <w:szCs w:val="24"/>
        </w:rPr>
        <w:object w:dxaOrig="340" w:dyaOrig="279" w14:anchorId="50446976">
          <v:shape id="_x0000_i1401" type="#_x0000_t75" style="width:16pt;height:14.5pt" o:ole="">
            <v:imagedata r:id="rId722" o:title=""/>
          </v:shape>
          <o:OLEObject Type="Embed" ProgID="Equation.3" ShapeID="_x0000_i1401" DrawAspect="Content" ObjectID="_1717921392" r:id="rId723"/>
        </w:object>
      </w:r>
    </w:p>
    <w:p w14:paraId="6196E180" w14:textId="77777777" w:rsidR="000F773B" w:rsidRPr="000F773B" w:rsidRDefault="000F773B" w:rsidP="000F773B">
      <w:pPr>
        <w:pStyle w:val="ListParagraph"/>
        <w:spacing w:after="240" w:line="240" w:lineRule="auto"/>
        <w:ind w:left="360"/>
        <w:rPr>
          <w:rFonts w:ascii="Times New Roman" w:hAnsi="Times New Roman"/>
          <w:sz w:val="24"/>
          <w:szCs w:val="24"/>
        </w:rPr>
      </w:pPr>
    </w:p>
    <w:p w14:paraId="7455D406"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Give exact values for </w:t>
      </w:r>
      <w:r w:rsidRPr="000F773B">
        <w:rPr>
          <w:rFonts w:ascii="Times New Roman" w:hAnsi="Times New Roman"/>
          <w:position w:val="-14"/>
          <w:sz w:val="24"/>
          <w:szCs w:val="24"/>
        </w:rPr>
        <w:object w:dxaOrig="700" w:dyaOrig="400" w14:anchorId="6B8EBFE9">
          <v:shape id="_x0000_i1402" type="#_x0000_t75" style="width:36pt;height:19.5pt" o:ole="">
            <v:imagedata r:id="rId724" o:title=""/>
          </v:shape>
          <o:OLEObject Type="Embed" ProgID="Equation.3" ShapeID="_x0000_i1402" DrawAspect="Content" ObjectID="_1717921393" r:id="rId725"/>
        </w:object>
      </w:r>
      <w:r w:rsidRPr="000F773B">
        <w:rPr>
          <w:rFonts w:ascii="Times New Roman" w:hAnsi="Times New Roman"/>
          <w:sz w:val="24"/>
          <w:szCs w:val="24"/>
        </w:rPr>
        <w:t xml:space="preserve"> and </w:t>
      </w:r>
      <w:r w:rsidRPr="000F773B">
        <w:rPr>
          <w:rFonts w:ascii="Times New Roman" w:hAnsi="Times New Roman"/>
          <w:position w:val="-14"/>
          <w:sz w:val="24"/>
          <w:szCs w:val="24"/>
        </w:rPr>
        <w:object w:dxaOrig="740" w:dyaOrig="400" w14:anchorId="5E654AFF">
          <v:shape id="_x0000_i1403" type="#_x0000_t75" style="width:36pt;height:19.5pt" o:ole="">
            <v:imagedata r:id="rId726" o:title=""/>
          </v:shape>
          <o:OLEObject Type="Embed" ProgID="Equation.3" ShapeID="_x0000_i1403" DrawAspect="Content" ObjectID="_1717921394" r:id="rId727"/>
        </w:object>
      </w:r>
      <w:r w:rsidRPr="000F773B">
        <w:rPr>
          <w:rFonts w:ascii="Times New Roman" w:hAnsi="Times New Roman"/>
          <w:sz w:val="24"/>
          <w:szCs w:val="24"/>
        </w:rPr>
        <w:t xml:space="preserve"> for each of these angles.</w:t>
      </w:r>
    </w:p>
    <w:p w14:paraId="1BB3D2EF" w14:textId="77777777" w:rsidR="000F773B" w:rsidRPr="000F773B" w:rsidRDefault="000F773B" w:rsidP="000F773B">
      <w:pPr>
        <w:pStyle w:val="ListParagraph"/>
        <w:spacing w:after="240"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560" w:dyaOrig="620" w14:anchorId="6EFB147E">
          <v:shape id="_x0000_i1404" type="#_x0000_t75" style="width:27.5pt;height:31pt" o:ole="">
            <v:imagedata r:id="rId728" o:title=""/>
          </v:shape>
          <o:OLEObject Type="Embed" ProgID="Equation.3" ShapeID="_x0000_i1404" DrawAspect="Content" ObjectID="_1717921395" r:id="rId729"/>
        </w:object>
      </w:r>
      <w:r w:rsidRPr="000F773B">
        <w:rPr>
          <w:rFonts w:ascii="Times New Roman" w:hAnsi="Times New Roman"/>
          <w:sz w:val="24"/>
          <w:szCs w:val="24"/>
        </w:rPr>
        <w:tab/>
        <w:t xml:space="preserve">b. </w:t>
      </w:r>
      <w:r w:rsidRPr="000F773B">
        <w:rPr>
          <w:rFonts w:ascii="Times New Roman" w:hAnsi="Times New Roman"/>
          <w:position w:val="-24"/>
          <w:sz w:val="24"/>
          <w:szCs w:val="24"/>
        </w:rPr>
        <w:object w:dxaOrig="480" w:dyaOrig="620" w14:anchorId="314E0948">
          <v:shape id="_x0000_i1405" type="#_x0000_t75" style="width:24.5pt;height:31pt" o:ole="">
            <v:imagedata r:id="rId730" o:title=""/>
          </v:shape>
          <o:OLEObject Type="Embed" ProgID="Equation.3" ShapeID="_x0000_i1405" DrawAspect="Content" ObjectID="_1717921396" r:id="rId731"/>
        </w:object>
      </w:r>
      <w:r w:rsidRPr="000F773B">
        <w:rPr>
          <w:rFonts w:ascii="Times New Roman" w:hAnsi="Times New Roman"/>
          <w:sz w:val="24"/>
          <w:szCs w:val="24"/>
        </w:rPr>
        <w:tab/>
      </w:r>
      <w:r w:rsidRPr="000F773B">
        <w:rPr>
          <w:rFonts w:ascii="Times New Roman" w:hAnsi="Times New Roman"/>
          <w:sz w:val="24"/>
          <w:szCs w:val="24"/>
        </w:rPr>
        <w:tab/>
        <w:t xml:space="preserve">c. </w:t>
      </w:r>
      <w:r w:rsidRPr="000F773B">
        <w:rPr>
          <w:rFonts w:ascii="Times New Roman" w:hAnsi="Times New Roman"/>
          <w:position w:val="-24"/>
          <w:sz w:val="24"/>
          <w:szCs w:val="24"/>
        </w:rPr>
        <w:object w:dxaOrig="440" w:dyaOrig="620" w14:anchorId="19C6CB07">
          <v:shape id="_x0000_i1406" type="#_x0000_t75" style="width:22.5pt;height:31pt" o:ole="">
            <v:imagedata r:id="rId732" o:title=""/>
          </v:shape>
          <o:OLEObject Type="Embed" ProgID="Equation.3" ShapeID="_x0000_i1406" DrawAspect="Content" ObjectID="_1717921397" r:id="rId733"/>
        </w:objec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6"/>
          <w:sz w:val="24"/>
          <w:szCs w:val="24"/>
        </w:rPr>
        <w:object w:dxaOrig="440" w:dyaOrig="279" w14:anchorId="7A678409">
          <v:shape id="_x0000_i1407" type="#_x0000_t75" style="width:22.5pt;height:14.5pt" o:ole="">
            <v:imagedata r:id="rId734" o:title=""/>
          </v:shape>
          <o:OLEObject Type="Embed" ProgID="Equation.3" ShapeID="_x0000_i1407" DrawAspect="Content" ObjectID="_1717921398" r:id="rId735"/>
        </w:object>
      </w:r>
    </w:p>
    <w:p w14:paraId="5CAFCBE7" w14:textId="77777777" w:rsidR="000F773B" w:rsidRPr="000F773B" w:rsidRDefault="000F773B" w:rsidP="000F773B">
      <w:pPr>
        <w:pStyle w:val="ListParagraph"/>
        <w:spacing w:line="240" w:lineRule="auto"/>
        <w:ind w:left="360"/>
        <w:rPr>
          <w:rFonts w:ascii="Times New Roman" w:hAnsi="Times New Roman"/>
          <w:sz w:val="24"/>
          <w:szCs w:val="24"/>
        </w:rPr>
      </w:pPr>
    </w:p>
    <w:p w14:paraId="5F2E35C8"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an angle </w:t>
      </w:r>
      <w:r w:rsidR="005C3DF2" w:rsidRPr="005C3DF2">
        <w:rPr>
          <w:rFonts w:ascii="Times New Roman" w:hAnsi="Times New Roman"/>
          <w:i/>
          <w:sz w:val="24"/>
          <w:szCs w:val="24"/>
        </w:rPr>
        <w:t>θ</w:t>
      </w:r>
      <w:r w:rsidR="005C3DF2">
        <w:rPr>
          <w:rFonts w:ascii="Times New Roman" w:hAnsi="Times New Roman"/>
          <w:sz w:val="24"/>
          <w:szCs w:val="24"/>
        </w:rPr>
        <w:t xml:space="preserve"> </w:t>
      </w:r>
      <w:r w:rsidRPr="000F773B">
        <w:rPr>
          <w:rFonts w:ascii="Times New Roman" w:hAnsi="Times New Roman"/>
          <w:sz w:val="24"/>
          <w:szCs w:val="24"/>
        </w:rPr>
        <w:t xml:space="preserve">with </w:t>
      </w:r>
      <w:r w:rsidRPr="000F773B">
        <w:rPr>
          <w:rFonts w:ascii="Times New Roman" w:hAnsi="Times New Roman"/>
          <w:position w:val="-6"/>
          <w:sz w:val="24"/>
          <w:szCs w:val="24"/>
        </w:rPr>
        <w:object w:dxaOrig="1240" w:dyaOrig="279" w14:anchorId="70414BD2">
          <v:shape id="_x0000_i1408" type="#_x0000_t75" style="width:62pt;height:14.5pt" o:ole="">
            <v:imagedata r:id="rId736" o:title=""/>
          </v:shape>
          <o:OLEObject Type="Embed" ProgID="Equation.3" ShapeID="_x0000_i1408" DrawAspect="Content" ObjectID="_1717921399" r:id="rId737"/>
        </w:object>
      </w:r>
      <w:r w:rsidRPr="000F773B">
        <w:rPr>
          <w:rFonts w:ascii="Times New Roman" w:hAnsi="Times New Roman"/>
          <w:sz w:val="24"/>
          <w:szCs w:val="24"/>
        </w:rPr>
        <w:t xml:space="preserve"> or </w:t>
      </w:r>
      <w:r w:rsidRPr="000F773B">
        <w:rPr>
          <w:rFonts w:ascii="Times New Roman" w:hAnsi="Times New Roman"/>
          <w:position w:val="-6"/>
          <w:sz w:val="24"/>
          <w:szCs w:val="24"/>
        </w:rPr>
        <w:object w:dxaOrig="1080" w:dyaOrig="279" w14:anchorId="1406AF8D">
          <v:shape id="_x0000_i1409" type="#_x0000_t75" style="width:54.5pt;height:14.5pt" o:ole="">
            <v:imagedata r:id="rId738" o:title=""/>
          </v:shape>
          <o:OLEObject Type="Embed" ProgID="Equation.3" ShapeID="_x0000_i1409" DrawAspect="Content" ObjectID="_1717921400" r:id="rId739"/>
        </w:object>
      </w:r>
      <w:r w:rsidRPr="000F773B">
        <w:rPr>
          <w:rFonts w:ascii="Times New Roman" w:hAnsi="Times New Roman"/>
          <w:sz w:val="24"/>
          <w:szCs w:val="24"/>
        </w:rPr>
        <w:t xml:space="preserve"> that has the same sine value as:</w:t>
      </w:r>
    </w:p>
    <w:p w14:paraId="0AD223D5" w14:textId="77777777" w:rsidR="000F773B" w:rsidRP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260" w:dyaOrig="620" w14:anchorId="5F897C3A">
          <v:shape id="_x0000_i1410" type="#_x0000_t75" style="width:12.5pt;height:31pt" o:ole="">
            <v:imagedata r:id="rId740" o:title=""/>
          </v:shape>
          <o:OLEObject Type="Embed" ProgID="Equation.3" ShapeID="_x0000_i1410" DrawAspect="Content" ObjectID="_1717921401" r:id="rId741"/>
        </w:object>
      </w:r>
      <w:r w:rsidRPr="000F773B">
        <w:rPr>
          <w:rFonts w:ascii="Times New Roman" w:hAnsi="Times New Roman"/>
          <w:sz w:val="24"/>
          <w:szCs w:val="24"/>
        </w:rPr>
        <w:tab/>
      </w:r>
      <w:r w:rsidRPr="000F773B">
        <w:rPr>
          <w:rFonts w:ascii="Times New Roman" w:hAnsi="Times New Roman"/>
          <w:sz w:val="24"/>
          <w:szCs w:val="24"/>
        </w:rPr>
        <w:tab/>
        <w:t>b.  80°</w:t>
      </w:r>
      <w:r w:rsidRPr="000F773B">
        <w:rPr>
          <w:rFonts w:ascii="Times New Roman" w:hAnsi="Times New Roman"/>
          <w:sz w:val="24"/>
          <w:szCs w:val="24"/>
        </w:rPr>
        <w:tab/>
      </w:r>
      <w:r w:rsidRPr="000F773B">
        <w:rPr>
          <w:rFonts w:ascii="Times New Roman" w:hAnsi="Times New Roman"/>
          <w:sz w:val="24"/>
          <w:szCs w:val="24"/>
        </w:rPr>
        <w:tab/>
        <w:t>c. 140°</w: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400" w:dyaOrig="620" w14:anchorId="386FAC44">
          <v:shape id="_x0000_i1411" type="#_x0000_t75" style="width:19.5pt;height:31pt" o:ole="">
            <v:imagedata r:id="rId742" o:title=""/>
          </v:shape>
          <o:OLEObject Type="Embed" ProgID="Equation.3" ShapeID="_x0000_i1411" DrawAspect="Content" ObjectID="_1717921402" r:id="rId743"/>
        </w:object>
      </w:r>
      <w:r w:rsidRPr="000F773B">
        <w:rPr>
          <w:rFonts w:ascii="Times New Roman" w:hAnsi="Times New Roman"/>
          <w:sz w:val="24"/>
          <w:szCs w:val="24"/>
        </w:rPr>
        <w:tab/>
      </w:r>
      <w:r w:rsidRPr="000F773B">
        <w:rPr>
          <w:rFonts w:ascii="Times New Roman" w:hAnsi="Times New Roman"/>
          <w:sz w:val="24"/>
          <w:szCs w:val="24"/>
        </w:rPr>
        <w:tab/>
        <w:t>e. 305°</w:t>
      </w:r>
      <w:r w:rsidRPr="000F773B">
        <w:rPr>
          <w:rFonts w:ascii="Times New Roman" w:hAnsi="Times New Roman"/>
          <w:sz w:val="24"/>
          <w:szCs w:val="24"/>
        </w:rPr>
        <w:tab/>
      </w:r>
      <w:r w:rsidRPr="000F773B">
        <w:rPr>
          <w:rFonts w:ascii="Times New Roman" w:hAnsi="Times New Roman"/>
          <w:sz w:val="24"/>
          <w:szCs w:val="24"/>
        </w:rPr>
        <w:br/>
      </w:r>
    </w:p>
    <w:p w14:paraId="3AB5649E"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an angle </w:t>
      </w:r>
      <w:r w:rsidR="005C3DF2" w:rsidRPr="005C3DF2">
        <w:rPr>
          <w:rFonts w:ascii="Times New Roman" w:hAnsi="Times New Roman"/>
          <w:i/>
          <w:sz w:val="24"/>
          <w:szCs w:val="24"/>
        </w:rPr>
        <w:t>θ</w:t>
      </w:r>
      <w:r w:rsidRPr="000F773B">
        <w:rPr>
          <w:rFonts w:ascii="Times New Roman" w:hAnsi="Times New Roman"/>
          <w:sz w:val="24"/>
          <w:szCs w:val="24"/>
        </w:rPr>
        <w:t xml:space="preserve"> with </w:t>
      </w:r>
      <w:r w:rsidRPr="000F773B">
        <w:rPr>
          <w:rFonts w:ascii="Times New Roman" w:hAnsi="Times New Roman"/>
          <w:position w:val="-6"/>
          <w:sz w:val="24"/>
          <w:szCs w:val="24"/>
        </w:rPr>
        <w:object w:dxaOrig="1240" w:dyaOrig="279" w14:anchorId="2F307576">
          <v:shape id="_x0000_i1412" type="#_x0000_t75" style="width:62pt;height:14.5pt" o:ole="">
            <v:imagedata r:id="rId744" o:title=""/>
          </v:shape>
          <o:OLEObject Type="Embed" ProgID="Equation.3" ShapeID="_x0000_i1412" DrawAspect="Content" ObjectID="_1717921403" r:id="rId745"/>
        </w:object>
      </w:r>
      <w:r w:rsidRPr="000F773B">
        <w:rPr>
          <w:rFonts w:ascii="Times New Roman" w:hAnsi="Times New Roman"/>
          <w:sz w:val="24"/>
          <w:szCs w:val="24"/>
        </w:rPr>
        <w:t xml:space="preserve"> or </w:t>
      </w:r>
      <w:r w:rsidRPr="000F773B">
        <w:rPr>
          <w:rFonts w:ascii="Times New Roman" w:hAnsi="Times New Roman"/>
          <w:position w:val="-6"/>
          <w:sz w:val="24"/>
          <w:szCs w:val="24"/>
        </w:rPr>
        <w:object w:dxaOrig="1080" w:dyaOrig="279" w14:anchorId="7116F1A7">
          <v:shape id="_x0000_i1413" type="#_x0000_t75" style="width:54.5pt;height:14.5pt" o:ole="">
            <v:imagedata r:id="rId746" o:title=""/>
          </v:shape>
          <o:OLEObject Type="Embed" ProgID="Equation.3" ShapeID="_x0000_i1413" DrawAspect="Content" ObjectID="_1717921404" r:id="rId747"/>
        </w:object>
      </w:r>
      <w:r w:rsidRPr="000F773B">
        <w:rPr>
          <w:rFonts w:ascii="Times New Roman" w:hAnsi="Times New Roman"/>
          <w:sz w:val="24"/>
          <w:szCs w:val="24"/>
        </w:rPr>
        <w:t xml:space="preserve">  that has the same sine value as:</w:t>
      </w:r>
    </w:p>
    <w:p w14:paraId="5BE1CAC0" w14:textId="77777777" w:rsid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260" w:dyaOrig="620" w14:anchorId="18417FF1">
          <v:shape id="_x0000_i1414" type="#_x0000_t75" style="width:12.5pt;height:31pt" o:ole="">
            <v:imagedata r:id="rId748" o:title=""/>
          </v:shape>
          <o:OLEObject Type="Embed" ProgID="Equation.3" ShapeID="_x0000_i1414" DrawAspect="Content" ObjectID="_1717921405" r:id="rId749"/>
        </w:object>
      </w:r>
      <w:r w:rsidRPr="000F773B">
        <w:rPr>
          <w:rFonts w:ascii="Times New Roman" w:hAnsi="Times New Roman"/>
          <w:sz w:val="24"/>
          <w:szCs w:val="24"/>
        </w:rPr>
        <w:tab/>
      </w:r>
      <w:r w:rsidRPr="000F773B">
        <w:rPr>
          <w:rFonts w:ascii="Times New Roman" w:hAnsi="Times New Roman"/>
          <w:sz w:val="24"/>
          <w:szCs w:val="24"/>
        </w:rPr>
        <w:tab/>
        <w:t>b.  15°</w:t>
      </w:r>
      <w:r w:rsidRPr="000F773B">
        <w:rPr>
          <w:rFonts w:ascii="Times New Roman" w:hAnsi="Times New Roman"/>
          <w:sz w:val="24"/>
          <w:szCs w:val="24"/>
        </w:rPr>
        <w:tab/>
      </w:r>
      <w:r w:rsidRPr="000F773B">
        <w:rPr>
          <w:rFonts w:ascii="Times New Roman" w:hAnsi="Times New Roman"/>
          <w:sz w:val="24"/>
          <w:szCs w:val="24"/>
        </w:rPr>
        <w:tab/>
        <w:t>c. 160°</w: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400" w:dyaOrig="620" w14:anchorId="23D60629">
          <v:shape id="_x0000_i1415" type="#_x0000_t75" style="width:19.5pt;height:31pt" o:ole="">
            <v:imagedata r:id="rId750" o:title=""/>
          </v:shape>
          <o:OLEObject Type="Embed" ProgID="Equation.3" ShapeID="_x0000_i1415" DrawAspect="Content" ObjectID="_1717921406" r:id="rId751"/>
        </w:object>
      </w:r>
      <w:r w:rsidRPr="000F773B">
        <w:rPr>
          <w:rFonts w:ascii="Times New Roman" w:hAnsi="Times New Roman"/>
          <w:sz w:val="24"/>
          <w:szCs w:val="24"/>
        </w:rPr>
        <w:tab/>
      </w:r>
      <w:r w:rsidRPr="000F773B">
        <w:rPr>
          <w:rFonts w:ascii="Times New Roman" w:hAnsi="Times New Roman"/>
          <w:sz w:val="24"/>
          <w:szCs w:val="24"/>
        </w:rPr>
        <w:tab/>
        <w:t>e. 340°</w:t>
      </w:r>
      <w:r w:rsidRPr="000F773B">
        <w:rPr>
          <w:rFonts w:ascii="Times New Roman" w:hAnsi="Times New Roman"/>
          <w:sz w:val="24"/>
          <w:szCs w:val="24"/>
        </w:rPr>
        <w:tab/>
      </w:r>
    </w:p>
    <w:p w14:paraId="002C214A" w14:textId="77777777" w:rsidR="000F773B" w:rsidRPr="000F773B" w:rsidRDefault="000F773B" w:rsidP="000F773B">
      <w:pPr>
        <w:pStyle w:val="ListParagraph"/>
        <w:spacing w:line="240" w:lineRule="auto"/>
        <w:ind w:left="360"/>
        <w:rPr>
          <w:rFonts w:ascii="Times New Roman" w:hAnsi="Times New Roman"/>
          <w:sz w:val="24"/>
          <w:szCs w:val="24"/>
        </w:rPr>
      </w:pPr>
    </w:p>
    <w:p w14:paraId="3805B8D3"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an angle </w:t>
      </w:r>
      <w:r w:rsidR="005C3DF2" w:rsidRPr="005C3DF2">
        <w:rPr>
          <w:rFonts w:ascii="Times New Roman" w:hAnsi="Times New Roman"/>
          <w:i/>
          <w:sz w:val="24"/>
          <w:szCs w:val="24"/>
        </w:rPr>
        <w:t>θ</w:t>
      </w:r>
      <w:r w:rsidRPr="000F773B">
        <w:rPr>
          <w:rFonts w:ascii="Times New Roman" w:hAnsi="Times New Roman"/>
          <w:sz w:val="24"/>
          <w:szCs w:val="24"/>
        </w:rPr>
        <w:t xml:space="preserve"> with </w:t>
      </w:r>
      <w:r w:rsidRPr="000F773B">
        <w:rPr>
          <w:rFonts w:ascii="Times New Roman" w:hAnsi="Times New Roman"/>
          <w:position w:val="-6"/>
          <w:sz w:val="24"/>
          <w:szCs w:val="24"/>
        </w:rPr>
        <w:object w:dxaOrig="1240" w:dyaOrig="279" w14:anchorId="64B722EB">
          <v:shape id="_x0000_i1416" type="#_x0000_t75" style="width:62pt;height:14.5pt" o:ole="">
            <v:imagedata r:id="rId752" o:title=""/>
          </v:shape>
          <o:OLEObject Type="Embed" ProgID="Equation.3" ShapeID="_x0000_i1416" DrawAspect="Content" ObjectID="_1717921407" r:id="rId753"/>
        </w:object>
      </w:r>
      <w:r w:rsidRPr="000F773B">
        <w:rPr>
          <w:rFonts w:ascii="Times New Roman" w:hAnsi="Times New Roman"/>
          <w:sz w:val="24"/>
          <w:szCs w:val="24"/>
        </w:rPr>
        <w:t xml:space="preserve"> or </w:t>
      </w:r>
      <w:r w:rsidRPr="000F773B">
        <w:rPr>
          <w:rFonts w:ascii="Times New Roman" w:hAnsi="Times New Roman"/>
          <w:position w:val="-6"/>
          <w:sz w:val="24"/>
          <w:szCs w:val="24"/>
        </w:rPr>
        <w:object w:dxaOrig="1080" w:dyaOrig="279" w14:anchorId="60C36AE9">
          <v:shape id="_x0000_i1417" type="#_x0000_t75" style="width:54.5pt;height:14.5pt" o:ole="">
            <v:imagedata r:id="rId754" o:title=""/>
          </v:shape>
          <o:OLEObject Type="Embed" ProgID="Equation.3" ShapeID="_x0000_i1417" DrawAspect="Content" ObjectID="_1717921408" r:id="rId755"/>
        </w:object>
      </w:r>
      <w:r w:rsidRPr="000F773B">
        <w:rPr>
          <w:rFonts w:ascii="Times New Roman" w:hAnsi="Times New Roman"/>
          <w:sz w:val="24"/>
          <w:szCs w:val="24"/>
        </w:rPr>
        <w:t xml:space="preserve"> that has the same cosine value as:</w:t>
      </w:r>
    </w:p>
    <w:p w14:paraId="4E903F2F" w14:textId="77777777" w:rsidR="000F773B" w:rsidRP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260" w:dyaOrig="620" w14:anchorId="43E948CE">
          <v:shape id="_x0000_i1418" type="#_x0000_t75" style="width:12.5pt;height:31pt" o:ole="">
            <v:imagedata r:id="rId756" o:title=""/>
          </v:shape>
          <o:OLEObject Type="Embed" ProgID="Equation.3" ShapeID="_x0000_i1418" DrawAspect="Content" ObjectID="_1717921409" r:id="rId757"/>
        </w:object>
      </w:r>
      <w:r w:rsidRPr="000F773B">
        <w:rPr>
          <w:rFonts w:ascii="Times New Roman" w:hAnsi="Times New Roman"/>
          <w:sz w:val="24"/>
          <w:szCs w:val="24"/>
        </w:rPr>
        <w:tab/>
      </w:r>
      <w:r w:rsidRPr="000F773B">
        <w:rPr>
          <w:rFonts w:ascii="Times New Roman" w:hAnsi="Times New Roman"/>
          <w:sz w:val="24"/>
          <w:szCs w:val="24"/>
        </w:rPr>
        <w:tab/>
        <w:t>b.  80°</w:t>
      </w:r>
      <w:r w:rsidRPr="000F773B">
        <w:rPr>
          <w:rFonts w:ascii="Times New Roman" w:hAnsi="Times New Roman"/>
          <w:sz w:val="24"/>
          <w:szCs w:val="24"/>
        </w:rPr>
        <w:tab/>
      </w:r>
      <w:r w:rsidRPr="000F773B">
        <w:rPr>
          <w:rFonts w:ascii="Times New Roman" w:hAnsi="Times New Roman"/>
          <w:sz w:val="24"/>
          <w:szCs w:val="24"/>
        </w:rPr>
        <w:tab/>
        <w:t>c. 140°</w: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400" w:dyaOrig="620" w14:anchorId="679AF0B5">
          <v:shape id="_x0000_i1419" type="#_x0000_t75" style="width:19.5pt;height:31pt" o:ole="">
            <v:imagedata r:id="rId758" o:title=""/>
          </v:shape>
          <o:OLEObject Type="Embed" ProgID="Equation.3" ShapeID="_x0000_i1419" DrawAspect="Content" ObjectID="_1717921410" r:id="rId759"/>
        </w:object>
      </w:r>
      <w:r w:rsidRPr="000F773B">
        <w:rPr>
          <w:rFonts w:ascii="Times New Roman" w:hAnsi="Times New Roman"/>
          <w:sz w:val="24"/>
          <w:szCs w:val="24"/>
        </w:rPr>
        <w:tab/>
      </w:r>
      <w:r w:rsidRPr="000F773B">
        <w:rPr>
          <w:rFonts w:ascii="Times New Roman" w:hAnsi="Times New Roman"/>
          <w:sz w:val="24"/>
          <w:szCs w:val="24"/>
        </w:rPr>
        <w:tab/>
        <w:t>e. 305°</w:t>
      </w:r>
      <w:r w:rsidRPr="000F773B">
        <w:rPr>
          <w:rFonts w:ascii="Times New Roman" w:hAnsi="Times New Roman"/>
          <w:sz w:val="24"/>
          <w:szCs w:val="24"/>
        </w:rPr>
        <w:tab/>
      </w:r>
      <w:r w:rsidRPr="000F773B">
        <w:rPr>
          <w:rFonts w:ascii="Times New Roman" w:hAnsi="Times New Roman"/>
          <w:sz w:val="24"/>
          <w:szCs w:val="24"/>
        </w:rPr>
        <w:br/>
      </w:r>
    </w:p>
    <w:p w14:paraId="0ED4CFB6"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an angle </w:t>
      </w:r>
      <w:r w:rsidR="005C3DF2" w:rsidRPr="005C3DF2">
        <w:rPr>
          <w:rFonts w:ascii="Times New Roman" w:hAnsi="Times New Roman"/>
          <w:i/>
          <w:sz w:val="24"/>
          <w:szCs w:val="24"/>
        </w:rPr>
        <w:t>θ</w:t>
      </w:r>
      <w:r w:rsidRPr="000F773B">
        <w:rPr>
          <w:rFonts w:ascii="Times New Roman" w:hAnsi="Times New Roman"/>
          <w:sz w:val="24"/>
          <w:szCs w:val="24"/>
        </w:rPr>
        <w:t xml:space="preserve"> with </w:t>
      </w:r>
      <w:r w:rsidRPr="000F773B">
        <w:rPr>
          <w:rFonts w:ascii="Times New Roman" w:hAnsi="Times New Roman"/>
          <w:position w:val="-6"/>
          <w:sz w:val="24"/>
          <w:szCs w:val="24"/>
        </w:rPr>
        <w:object w:dxaOrig="1240" w:dyaOrig="279" w14:anchorId="3E1142D8">
          <v:shape id="_x0000_i1420" type="#_x0000_t75" style="width:62pt;height:14.5pt" o:ole="">
            <v:imagedata r:id="rId760" o:title=""/>
          </v:shape>
          <o:OLEObject Type="Embed" ProgID="Equation.3" ShapeID="_x0000_i1420" DrawAspect="Content" ObjectID="_1717921411" r:id="rId761"/>
        </w:object>
      </w:r>
      <w:r w:rsidRPr="000F773B">
        <w:rPr>
          <w:rFonts w:ascii="Times New Roman" w:hAnsi="Times New Roman"/>
          <w:sz w:val="24"/>
          <w:szCs w:val="24"/>
        </w:rPr>
        <w:t xml:space="preserve"> or </w:t>
      </w:r>
      <w:r w:rsidRPr="000F773B">
        <w:rPr>
          <w:rFonts w:ascii="Times New Roman" w:hAnsi="Times New Roman"/>
          <w:position w:val="-6"/>
          <w:sz w:val="24"/>
          <w:szCs w:val="24"/>
        </w:rPr>
        <w:object w:dxaOrig="1080" w:dyaOrig="279" w14:anchorId="373E324F">
          <v:shape id="_x0000_i1421" type="#_x0000_t75" style="width:54.5pt;height:14.5pt" o:ole="">
            <v:imagedata r:id="rId762" o:title=""/>
          </v:shape>
          <o:OLEObject Type="Embed" ProgID="Equation.3" ShapeID="_x0000_i1421" DrawAspect="Content" ObjectID="_1717921412" r:id="rId763"/>
        </w:object>
      </w:r>
      <w:r w:rsidRPr="000F773B">
        <w:rPr>
          <w:rFonts w:ascii="Times New Roman" w:hAnsi="Times New Roman"/>
          <w:sz w:val="24"/>
          <w:szCs w:val="24"/>
        </w:rPr>
        <w:t xml:space="preserve"> that has the same cosine value as:</w:t>
      </w:r>
    </w:p>
    <w:p w14:paraId="1531203C" w14:textId="77777777" w:rsidR="000F773B" w:rsidRPr="000F773B" w:rsidRDefault="000F773B" w:rsidP="000F773B">
      <w:pPr>
        <w:pStyle w:val="ListParagraph"/>
        <w:spacing w:line="240" w:lineRule="auto"/>
        <w:ind w:left="360"/>
        <w:rPr>
          <w:rFonts w:ascii="Times New Roman" w:hAnsi="Times New Roman"/>
          <w:sz w:val="24"/>
          <w:szCs w:val="24"/>
        </w:rPr>
      </w:pPr>
      <w:r w:rsidRPr="000F773B">
        <w:rPr>
          <w:rFonts w:ascii="Times New Roman" w:hAnsi="Times New Roman"/>
          <w:sz w:val="24"/>
          <w:szCs w:val="24"/>
        </w:rPr>
        <w:t xml:space="preserve">a. </w:t>
      </w:r>
      <w:r w:rsidRPr="000F773B">
        <w:rPr>
          <w:rFonts w:ascii="Times New Roman" w:hAnsi="Times New Roman"/>
          <w:position w:val="-24"/>
          <w:sz w:val="24"/>
          <w:szCs w:val="24"/>
        </w:rPr>
        <w:object w:dxaOrig="260" w:dyaOrig="620" w14:anchorId="681CD25E">
          <v:shape id="_x0000_i1422" type="#_x0000_t75" style="width:12.5pt;height:31pt" o:ole="">
            <v:imagedata r:id="rId764" o:title=""/>
          </v:shape>
          <o:OLEObject Type="Embed" ProgID="Equation.3" ShapeID="_x0000_i1422" DrawAspect="Content" ObjectID="_1717921413" r:id="rId765"/>
        </w:object>
      </w:r>
      <w:r w:rsidRPr="000F773B">
        <w:rPr>
          <w:rFonts w:ascii="Times New Roman" w:hAnsi="Times New Roman"/>
          <w:sz w:val="24"/>
          <w:szCs w:val="24"/>
        </w:rPr>
        <w:tab/>
      </w:r>
      <w:r w:rsidRPr="000F773B">
        <w:rPr>
          <w:rFonts w:ascii="Times New Roman" w:hAnsi="Times New Roman"/>
          <w:sz w:val="24"/>
          <w:szCs w:val="24"/>
        </w:rPr>
        <w:tab/>
        <w:t>b.  15°</w:t>
      </w:r>
      <w:r w:rsidRPr="000F773B">
        <w:rPr>
          <w:rFonts w:ascii="Times New Roman" w:hAnsi="Times New Roman"/>
          <w:sz w:val="24"/>
          <w:szCs w:val="24"/>
        </w:rPr>
        <w:tab/>
      </w:r>
      <w:r w:rsidRPr="000F773B">
        <w:rPr>
          <w:rFonts w:ascii="Times New Roman" w:hAnsi="Times New Roman"/>
          <w:sz w:val="24"/>
          <w:szCs w:val="24"/>
        </w:rPr>
        <w:tab/>
        <w:t>c. 160°</w:t>
      </w:r>
      <w:r w:rsidRPr="000F773B">
        <w:rPr>
          <w:rFonts w:ascii="Times New Roman" w:hAnsi="Times New Roman"/>
          <w:sz w:val="24"/>
          <w:szCs w:val="24"/>
        </w:rPr>
        <w:tab/>
      </w:r>
      <w:r w:rsidRPr="000F773B">
        <w:rPr>
          <w:rFonts w:ascii="Times New Roman" w:hAnsi="Times New Roman"/>
          <w:sz w:val="24"/>
          <w:szCs w:val="24"/>
        </w:rPr>
        <w:tab/>
        <w:t xml:space="preserve">d. </w:t>
      </w:r>
      <w:r w:rsidRPr="000F773B">
        <w:rPr>
          <w:rFonts w:ascii="Times New Roman" w:hAnsi="Times New Roman"/>
          <w:position w:val="-24"/>
          <w:sz w:val="24"/>
          <w:szCs w:val="24"/>
        </w:rPr>
        <w:object w:dxaOrig="400" w:dyaOrig="620" w14:anchorId="34BF5FE7">
          <v:shape id="_x0000_i1423" type="#_x0000_t75" style="width:19.5pt;height:31pt" o:ole="">
            <v:imagedata r:id="rId766" o:title=""/>
          </v:shape>
          <o:OLEObject Type="Embed" ProgID="Equation.3" ShapeID="_x0000_i1423" DrawAspect="Content" ObjectID="_1717921414" r:id="rId767"/>
        </w:object>
      </w:r>
      <w:r w:rsidRPr="000F773B">
        <w:rPr>
          <w:rFonts w:ascii="Times New Roman" w:hAnsi="Times New Roman"/>
          <w:sz w:val="24"/>
          <w:szCs w:val="24"/>
        </w:rPr>
        <w:tab/>
      </w:r>
      <w:r w:rsidRPr="000F773B">
        <w:rPr>
          <w:rFonts w:ascii="Times New Roman" w:hAnsi="Times New Roman"/>
          <w:sz w:val="24"/>
          <w:szCs w:val="24"/>
        </w:rPr>
        <w:tab/>
        <w:t>e. 340°</w:t>
      </w:r>
      <w:r w:rsidRPr="000F773B">
        <w:rPr>
          <w:rFonts w:ascii="Times New Roman" w:hAnsi="Times New Roman"/>
          <w:sz w:val="24"/>
          <w:szCs w:val="24"/>
        </w:rPr>
        <w:tab/>
      </w:r>
    </w:p>
    <w:p w14:paraId="18AE4A3B" w14:textId="77777777" w:rsidR="000F773B" w:rsidRPr="000F773B" w:rsidRDefault="000F773B" w:rsidP="000F773B"/>
    <w:p w14:paraId="71628841"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the coordinates of </w:t>
      </w:r>
      <w:r w:rsidR="005C3DF2">
        <w:rPr>
          <w:rFonts w:ascii="Times New Roman" w:hAnsi="Times New Roman"/>
          <w:sz w:val="24"/>
          <w:szCs w:val="24"/>
        </w:rPr>
        <w:t>the</w:t>
      </w:r>
      <w:r w:rsidRPr="000F773B">
        <w:rPr>
          <w:rFonts w:ascii="Times New Roman" w:hAnsi="Times New Roman"/>
          <w:sz w:val="24"/>
          <w:szCs w:val="24"/>
        </w:rPr>
        <w:t xml:space="preserve"> point on a circle with radius 15 co</w:t>
      </w:r>
      <w:r w:rsidR="005C3DF2">
        <w:rPr>
          <w:rFonts w:ascii="Times New Roman" w:hAnsi="Times New Roman"/>
          <w:sz w:val="24"/>
          <w:szCs w:val="24"/>
        </w:rPr>
        <w:t>rresponding to an angle of 220°.</w:t>
      </w:r>
      <w:r w:rsidRPr="000F773B">
        <w:rPr>
          <w:rFonts w:ascii="Times New Roman" w:hAnsi="Times New Roman"/>
          <w:sz w:val="24"/>
          <w:szCs w:val="24"/>
        </w:rPr>
        <w:br/>
      </w:r>
    </w:p>
    <w:p w14:paraId="6C12291C" w14:textId="77777777" w:rsidR="000F773B" w:rsidRPr="000F773B" w:rsidRDefault="000F773B" w:rsidP="000F773B">
      <w:pPr>
        <w:pStyle w:val="ListParagraph"/>
        <w:numPr>
          <w:ilvl w:val="0"/>
          <w:numId w:val="13"/>
        </w:numPr>
        <w:spacing w:after="0" w:line="240" w:lineRule="auto"/>
        <w:rPr>
          <w:rFonts w:ascii="Times New Roman" w:hAnsi="Times New Roman"/>
          <w:sz w:val="24"/>
          <w:szCs w:val="24"/>
        </w:rPr>
      </w:pPr>
      <w:r w:rsidRPr="000F773B">
        <w:rPr>
          <w:rFonts w:ascii="Times New Roman" w:hAnsi="Times New Roman"/>
          <w:sz w:val="24"/>
          <w:szCs w:val="24"/>
        </w:rPr>
        <w:t xml:space="preserve">Find the coordinates of </w:t>
      </w:r>
      <w:r w:rsidR="005C3DF2">
        <w:rPr>
          <w:rFonts w:ascii="Times New Roman" w:hAnsi="Times New Roman"/>
          <w:sz w:val="24"/>
          <w:szCs w:val="24"/>
        </w:rPr>
        <w:t>the</w:t>
      </w:r>
      <w:r w:rsidRPr="000F773B">
        <w:rPr>
          <w:rFonts w:ascii="Times New Roman" w:hAnsi="Times New Roman"/>
          <w:sz w:val="24"/>
          <w:szCs w:val="24"/>
        </w:rPr>
        <w:t xml:space="preserve"> point on a circle with radius 20 corresponding to an angle of 280°</w:t>
      </w:r>
      <w:r w:rsidR="005C3DF2">
        <w:rPr>
          <w:rFonts w:ascii="Times New Roman" w:hAnsi="Times New Roman"/>
          <w:sz w:val="24"/>
          <w:szCs w:val="24"/>
        </w:rPr>
        <w:t>.</w:t>
      </w:r>
      <w:r w:rsidRPr="000F773B">
        <w:rPr>
          <w:rFonts w:ascii="Times New Roman" w:hAnsi="Times New Roman"/>
          <w:sz w:val="24"/>
          <w:szCs w:val="24"/>
        </w:rPr>
        <w:tab/>
      </w:r>
      <w:r w:rsidRPr="000F773B">
        <w:rPr>
          <w:rFonts w:ascii="Times New Roman" w:hAnsi="Times New Roman"/>
          <w:sz w:val="24"/>
          <w:szCs w:val="24"/>
        </w:rPr>
        <w:br/>
      </w:r>
    </w:p>
    <w:p w14:paraId="0FC00EFC" w14:textId="77777777" w:rsidR="000F773B" w:rsidRPr="000F773B" w:rsidRDefault="000F773B" w:rsidP="000F773B">
      <w:pPr>
        <w:autoSpaceDE w:val="0"/>
        <w:autoSpaceDN w:val="0"/>
        <w:adjustRightInd w:val="0"/>
      </w:pPr>
      <w:r w:rsidRPr="000F773B">
        <w:t xml:space="preserve">21. Marla is running clockwise around a circular track. She runs at a constant speed of 3 meters per second. She takes 46 seconds to complete one lap of the track. From her starting point, it takes her 12 seconds to reach the northernmost point of the track. Impose a coordinate system with the center of the track at the origin, and the northernmost point on the positive </w:t>
      </w:r>
      <w:r w:rsidRPr="005C3DF2">
        <w:rPr>
          <w:i/>
        </w:rPr>
        <w:t>y</w:t>
      </w:r>
      <w:r w:rsidRPr="000F773B">
        <w:t>-axis. [UW]</w:t>
      </w:r>
    </w:p>
    <w:p w14:paraId="560B9E1B" w14:textId="77777777" w:rsidR="000F773B" w:rsidRPr="000F773B" w:rsidRDefault="000F773B" w:rsidP="000F773B">
      <w:pPr>
        <w:numPr>
          <w:ilvl w:val="0"/>
          <w:numId w:val="14"/>
        </w:numPr>
        <w:autoSpaceDE w:val="0"/>
        <w:autoSpaceDN w:val="0"/>
        <w:adjustRightInd w:val="0"/>
        <w:spacing w:line="276" w:lineRule="auto"/>
      </w:pPr>
      <w:r w:rsidRPr="000F773B">
        <w:t>Give Marla’s coordinates at her starting point.</w:t>
      </w:r>
    </w:p>
    <w:p w14:paraId="16BD535E" w14:textId="77777777" w:rsidR="000F773B" w:rsidRPr="000F773B" w:rsidRDefault="000F773B" w:rsidP="000F773B">
      <w:pPr>
        <w:numPr>
          <w:ilvl w:val="0"/>
          <w:numId w:val="14"/>
        </w:numPr>
        <w:autoSpaceDE w:val="0"/>
        <w:autoSpaceDN w:val="0"/>
        <w:adjustRightInd w:val="0"/>
        <w:spacing w:line="276" w:lineRule="auto"/>
      </w:pPr>
      <w:r w:rsidRPr="000F773B">
        <w:t>Give Marla’s coordinates when she has been running for 10 seconds.</w:t>
      </w:r>
    </w:p>
    <w:p w14:paraId="783403A7" w14:textId="77777777" w:rsidR="000F773B" w:rsidRPr="000F773B" w:rsidRDefault="000F773B" w:rsidP="000F773B">
      <w:pPr>
        <w:numPr>
          <w:ilvl w:val="0"/>
          <w:numId w:val="14"/>
        </w:numPr>
        <w:autoSpaceDE w:val="0"/>
        <w:autoSpaceDN w:val="0"/>
        <w:adjustRightInd w:val="0"/>
        <w:spacing w:line="276" w:lineRule="auto"/>
      </w:pPr>
      <w:r w:rsidRPr="000F773B">
        <w:t>Give Marla’s coordinates when she has been running for 901.3 seconds.</w:t>
      </w:r>
    </w:p>
    <w:p w14:paraId="7E7D1AF2" w14:textId="77777777" w:rsidR="000F773B" w:rsidRPr="000F773B" w:rsidRDefault="000F773B" w:rsidP="000F773B"/>
    <w:p w14:paraId="207FAABB" w14:textId="77777777" w:rsidR="00A05215" w:rsidRPr="000F773B" w:rsidRDefault="00A05215">
      <w:pPr>
        <w:sectPr w:rsidR="00A05215" w:rsidRPr="000F773B" w:rsidSect="00E32772">
          <w:pgSz w:w="12240" w:h="15840"/>
          <w:pgMar w:top="1440" w:right="1440" w:bottom="1440" w:left="1440" w:header="720" w:footer="720" w:gutter="720"/>
          <w:cols w:space="720"/>
          <w:docGrid w:linePitch="360"/>
        </w:sectPr>
      </w:pPr>
    </w:p>
    <w:p w14:paraId="5CC5824D" w14:textId="77777777" w:rsidR="00A05215" w:rsidRDefault="00A05215" w:rsidP="00A05215">
      <w:pPr>
        <w:pStyle w:val="Heading2"/>
      </w:pPr>
      <w:bookmarkStart w:id="10" w:name="_Toc280098888"/>
      <w:bookmarkStart w:id="11" w:name="_Toc280623352"/>
      <w:r>
        <w:lastRenderedPageBreak/>
        <w:t>Section 5.4 The Other Trigonometric Functions</w:t>
      </w:r>
      <w:bookmarkEnd w:id="10"/>
      <w:bookmarkEnd w:id="11"/>
    </w:p>
    <w:p w14:paraId="2024B0EC" w14:textId="77777777" w:rsidR="00A05215" w:rsidRDefault="00A05215" w:rsidP="00A05215"/>
    <w:p w14:paraId="3AA40542" w14:textId="77777777" w:rsidR="00A05215" w:rsidRDefault="00A05215" w:rsidP="00A05215">
      <w:r>
        <w:t>In the previous section, we defined the sine and cosine functions as ratios of the sides of a</w:t>
      </w:r>
      <w:r w:rsidR="00D6576A">
        <w:t xml:space="preserve"> right</w:t>
      </w:r>
      <w:r>
        <w:t xml:space="preserve"> triangle in </w:t>
      </w:r>
      <w:r w:rsidR="00D6576A">
        <w:t>a</w:t>
      </w:r>
      <w:r>
        <w:t xml:space="preserve"> circle.  Since the triangle has 3 </w:t>
      </w:r>
      <w:r w:rsidR="00D6576A">
        <w:t>sides</w:t>
      </w:r>
      <w:r>
        <w:t xml:space="preserve"> there are 6 possible combinations of ratios.  While the sine and cosine are the</w:t>
      </w:r>
      <w:r w:rsidR="00D6576A">
        <w:t xml:space="preserve"> two</w:t>
      </w:r>
      <w:r>
        <w:t xml:space="preserve"> prominent ratios that can be formed, there are four others, and together they define the 6 trigonometric functions.</w:t>
      </w:r>
    </w:p>
    <w:p w14:paraId="416A7F4E" w14:textId="77777777" w:rsidR="00A05215" w:rsidRDefault="00A05215" w:rsidP="00A05215"/>
    <w:p w14:paraId="2DA2B45F" w14:textId="77777777" w:rsidR="00832379" w:rsidRDefault="00832379" w:rsidP="00A05215"/>
    <w:p w14:paraId="55EE5C9A" w14:textId="77777777" w:rsidR="00A05215" w:rsidRDefault="00F750D9" w:rsidP="00A05215">
      <w:pPr>
        <w:pStyle w:val="DefinitionHeader"/>
      </w:pPr>
      <w:r>
        <w:t>Tangent, Secant, Cosecant, and Cotangent Functions</w:t>
      </w:r>
    </w:p>
    <w:p w14:paraId="346373B6" w14:textId="77777777" w:rsidR="00A05215" w:rsidRDefault="00450FE4" w:rsidP="00A05215">
      <w:pPr>
        <w:pStyle w:val="Definition"/>
      </w:pPr>
      <w:r>
        <w:rPr>
          <w:noProof/>
        </w:rPr>
        <mc:AlternateContent>
          <mc:Choice Requires="wpc">
            <w:drawing>
              <wp:anchor distT="0" distB="0" distL="114300" distR="114300" simplePos="0" relativeHeight="251657728" behindDoc="0" locked="0" layoutInCell="1" allowOverlap="1" wp14:anchorId="2CCEEF25" wp14:editId="2303018B">
                <wp:simplePos x="0" y="0"/>
                <wp:positionH relativeFrom="column">
                  <wp:posOffset>4226560</wp:posOffset>
                </wp:positionH>
                <wp:positionV relativeFrom="paragraph">
                  <wp:posOffset>43815</wp:posOffset>
                </wp:positionV>
                <wp:extent cx="1311275" cy="1231900"/>
                <wp:effectExtent l="6985" t="8890" r="0" b="6985"/>
                <wp:wrapNone/>
                <wp:docPr id="345" name="Canvas 316" descr="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8" name="AutoShape 318"/>
                        <wps:cNvCnPr>
                          <a:cxnSpLocks noChangeShapeType="1"/>
                        </wps:cNvCnPr>
                        <wps:spPr bwMode="auto">
                          <a:xfrm>
                            <a:off x="0" y="101473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319"/>
                        <wps:cNvCnPr>
                          <a:cxnSpLocks noChangeShapeType="1"/>
                        </wps:cNvCnPr>
                        <wps:spPr bwMode="auto">
                          <a:xfrm>
                            <a:off x="200025" y="0"/>
                            <a:ext cx="63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20"/>
                        <wps:cNvCnPr>
                          <a:cxnSpLocks noChangeShapeType="1"/>
                        </wps:cNvCnPr>
                        <wps:spPr bwMode="auto">
                          <a:xfrm flipH="1">
                            <a:off x="203200" y="368935"/>
                            <a:ext cx="43434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321"/>
                        <wps:cNvSpPr txBox="1">
                          <a:spLocks noChangeArrowheads="1"/>
                        </wps:cNvSpPr>
                        <wps:spPr bwMode="auto">
                          <a:xfrm>
                            <a:off x="608330" y="147320"/>
                            <a:ext cx="7029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906E"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557" name="Oval 322"/>
                        <wps:cNvSpPr>
                          <a:spLocks noChangeArrowheads="1"/>
                        </wps:cNvSpPr>
                        <wps:spPr bwMode="auto">
                          <a:xfrm>
                            <a:off x="613410" y="337185"/>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8" name="Text Box 323"/>
                        <wps:cNvSpPr txBox="1">
                          <a:spLocks noChangeArrowheads="1"/>
                        </wps:cNvSpPr>
                        <wps:spPr bwMode="auto">
                          <a:xfrm>
                            <a:off x="262890" y="45529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ABF99"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567" name="Text Box 324"/>
                        <wps:cNvSpPr txBox="1">
                          <a:spLocks noChangeArrowheads="1"/>
                        </wps:cNvSpPr>
                        <wps:spPr bwMode="auto">
                          <a:xfrm>
                            <a:off x="337820" y="76327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5BCB"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568" name="Arc 325"/>
                        <wps:cNvSpPr>
                          <a:spLocks/>
                        </wps:cNvSpPr>
                        <wps:spPr bwMode="auto">
                          <a:xfrm rot="1260081">
                            <a:off x="273685" y="890270"/>
                            <a:ext cx="144780" cy="15748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utoShape 326"/>
                        <wps:cNvCnPr>
                          <a:cxnSpLocks noChangeShapeType="1"/>
                        </wps:cNvCnPr>
                        <wps:spPr bwMode="auto">
                          <a:xfrm>
                            <a:off x="640715" y="337185"/>
                            <a:ext cx="6350" cy="697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rc 327"/>
                        <wps:cNvSpPr>
                          <a:spLocks/>
                        </wps:cNvSpPr>
                        <wps:spPr bwMode="auto">
                          <a:xfrm>
                            <a:off x="34290" y="216535"/>
                            <a:ext cx="960755" cy="975995"/>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Text Box 328"/>
                        <wps:cNvSpPr txBox="1">
                          <a:spLocks noChangeArrowheads="1"/>
                        </wps:cNvSpPr>
                        <wps:spPr bwMode="auto">
                          <a:xfrm>
                            <a:off x="596265" y="57912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AADE" w14:textId="77777777" w:rsidR="007F7B8D" w:rsidRPr="00174B19" w:rsidRDefault="007F7B8D" w:rsidP="00A05215">
                              <w:pPr>
                                <w:rPr>
                                  <w:i/>
                                </w:rPr>
                              </w:pPr>
                              <w:r>
                                <w:rPr>
                                  <w:i/>
                                </w:rPr>
                                <w:t>y</w:t>
                              </w:r>
                            </w:p>
                          </w:txbxContent>
                        </wps:txbx>
                        <wps:bodyPr rot="0" vert="horz" wrap="square" lIns="90125" tIns="45065" rIns="90125" bIns="45065" anchor="t" anchorCtr="0" upright="1">
                          <a:noAutofit/>
                        </wps:bodyPr>
                      </wps:wsp>
                      <wps:wsp>
                        <wps:cNvPr id="572" name="Text Box 329"/>
                        <wps:cNvSpPr txBox="1">
                          <a:spLocks noChangeArrowheads="1"/>
                        </wps:cNvSpPr>
                        <wps:spPr bwMode="auto">
                          <a:xfrm>
                            <a:off x="396875" y="954405"/>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CAB7" w14:textId="77777777" w:rsidR="007F7B8D" w:rsidRPr="00174B19" w:rsidRDefault="007F7B8D" w:rsidP="00A05215">
                              <w:pPr>
                                <w:rPr>
                                  <w:i/>
                                </w:rPr>
                              </w:pPr>
                              <w:r>
                                <w:rPr>
                                  <w:i/>
                                </w:rPr>
                                <w:t>x</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CEEF25" id="Canvas 316" o:spid="_x0000_s1408" editas="canvas"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left:0;text-align:left;margin-left:332.8pt;margin-top:3.45pt;width:103.25pt;height:97pt;z-index:251657728;mso-position-horizontal-relative:text;mso-position-vertical-relative:text" coordsize="1311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">
                <v:shape id="_x0000_s1409" type="#_x0000_t75"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width:13112;height:12319;visibility:visible;mso-wrap-style:square">
                  <v:fill o:detectmouseclick="t"/>
                  <v:path o:connecttype="none"/>
                </v:shape>
                <v:shape id="AutoShape 318" o:spid="_x0000_s1410"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319" o:spid="_x0000_s1411"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"/>
                <v:shape id="AutoShape 320" o:spid="_x0000_s1412"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0xAAAANwAAAAPAAAAZHJzL2Rvd25yZXYueG1sRI9Ba8JA&#10;FITvBf/D8gpeim4iRC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DLCIjTEAAAA3AAAAA8A&#10;AAAAAAAAAAAAAAAABwIAAGRycy9kb3ducmV2LnhtbFBLBQYAAAAAAwADALcAAAD4AgAAAAA=&#10;"/>
                <v:shape id="Text Box 321" o:spid="_x0000_s1413" type="#_x0000_t202" style="position:absolute;left:608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" filled="f" stroked="f">
                  <v:textbox inset="2.50347mm,1.2518mm,2.50347mm,1.2518mm">
                    <w:txbxContent>
                      <w:p w14:paraId="74B4906E"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322" o:spid="_x0000_s1414"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" fillcolor="black"/>
                <v:shape id="Text Box 323" o:spid="_x0000_s1415"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" filled="f" stroked="f">
                  <v:textbox inset="2.50347mm,1.2518mm,2.50347mm,1.2518mm">
                    <w:txbxContent>
                      <w:p w14:paraId="31EABF99" w14:textId="77777777" w:rsidR="007F7B8D" w:rsidRPr="00174B19" w:rsidRDefault="007F7B8D" w:rsidP="00A05215">
                        <w:pPr>
                          <w:rPr>
                            <w:i/>
                          </w:rPr>
                        </w:pPr>
                        <w:r w:rsidRPr="00174B19">
                          <w:rPr>
                            <w:i/>
                          </w:rPr>
                          <w:t>r</w:t>
                        </w:r>
                      </w:p>
                    </w:txbxContent>
                  </v:textbox>
                </v:shape>
                <v:shape id="Text Box 324" o:spid="_x0000_s1416"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" filled="f" stroked="f">
                  <v:textbox inset="2.50347mm,1.2518mm,2.50347mm,1.2518mm">
                    <w:txbxContent>
                      <w:p w14:paraId="48975BCB" w14:textId="77777777" w:rsidR="007F7B8D" w:rsidRPr="00174B19" w:rsidRDefault="007F7B8D" w:rsidP="00A05215">
                        <w:r w:rsidRPr="00174B19">
                          <w:rPr>
                            <w:i/>
                          </w:rPr>
                          <w:t>θ</w:t>
                        </w:r>
                      </w:p>
                    </w:txbxContent>
                  </v:textbox>
                </v:shape>
                <v:shape id="Arc 325" o:spid="_x0000_s1417"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" path="m-1,nfc8664,,16490,5177,19879,13151em-1,nsc8664,,16490,5177,19879,13151l,21600,-1,xe" filled="f">
                  <v:path arrowok="t" o:extrusionok="f" o:connecttype="custom" o:connectlocs="0,0;970428,699095;0,1148146" o:connectangles="0,0,0"/>
                </v:shape>
                <v:shape id="AutoShape 326" o:spid="_x0000_s1418"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"/>
                <v:shape id="Arc 327" o:spid="_x0000_s1419"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" path="m-1,468nfc1471,157,2971,,4476,,16405,,26076,9670,26076,21600v,1650,-190,3296,-565,4903em-1,468nsc1471,157,2971,,4476,,16405,,26076,9670,26076,21600v,1650,-190,3296,-565,4903l4476,21600,-1,468xe" filled="f">
                  <v:path arrowok="t" o:extrusionok="f" o:connecttype="custom" o:connectlocs="0,635995;34632830,35940471;6076234,29290455" o:connectangles="0,0,0"/>
                </v:shape>
                <v:shape id="Text Box 328" o:spid="_x0000_s1420"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" filled="f" stroked="f">
                  <v:textbox inset="2.50347mm,1.2518mm,2.50347mm,1.2518mm">
                    <w:txbxContent>
                      <w:p w14:paraId="0894AADE" w14:textId="77777777" w:rsidR="007F7B8D" w:rsidRPr="00174B19" w:rsidRDefault="007F7B8D" w:rsidP="00A05215">
                        <w:pPr>
                          <w:rPr>
                            <w:i/>
                          </w:rPr>
                        </w:pPr>
                        <w:r>
                          <w:rPr>
                            <w:i/>
                          </w:rPr>
                          <w:t>y</w:t>
                        </w:r>
                      </w:p>
                    </w:txbxContent>
                  </v:textbox>
                </v:shape>
                <v:shape id="Text Box 329" o:spid="_x0000_s1421" type="#_x0000_t202" style="position:absolute;left:39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" filled="f" stroked="f">
                  <v:textbox inset="2.50347mm,1.2518mm,2.50347mm,1.2518mm">
                    <w:txbxContent>
                      <w:p w14:paraId="1F6ECAB7" w14:textId="77777777" w:rsidR="007F7B8D" w:rsidRPr="00174B19" w:rsidRDefault="007F7B8D" w:rsidP="00A05215">
                        <w:pPr>
                          <w:rPr>
                            <w:i/>
                          </w:rPr>
                        </w:pPr>
                        <w:r>
                          <w:rPr>
                            <w:i/>
                          </w:rPr>
                          <w:t>x</w:t>
                        </w:r>
                      </w:p>
                    </w:txbxContent>
                  </v:textbox>
                </v:shape>
              </v:group>
            </w:pict>
          </mc:Fallback>
        </mc:AlternateContent>
      </w:r>
      <w:r w:rsidR="00A05215">
        <w:t>For the point (</w:t>
      </w:r>
      <w:r w:rsidR="00A05215" w:rsidRPr="00174B19">
        <w:rPr>
          <w:i/>
        </w:rPr>
        <w:t>x</w:t>
      </w:r>
      <w:r w:rsidR="00A05215">
        <w:t xml:space="preserve">, </w:t>
      </w:r>
      <w:r w:rsidR="00A05215" w:rsidRPr="00174B19">
        <w:rPr>
          <w:i/>
        </w:rPr>
        <w:t>y</w:t>
      </w:r>
      <w:r w:rsidR="00A05215">
        <w:t xml:space="preserve">) </w:t>
      </w:r>
      <w:r w:rsidR="00A05215" w:rsidRPr="00174B19">
        <w:t>on</w:t>
      </w:r>
      <w:r w:rsidR="00A05215">
        <w:t xml:space="preserve"> a circle of radius </w:t>
      </w:r>
      <w:r w:rsidR="00A05215">
        <w:rPr>
          <w:i/>
        </w:rPr>
        <w:t>r</w:t>
      </w:r>
      <w:r w:rsidR="00A05215">
        <w:t xml:space="preserve"> at an angle of </w:t>
      </w:r>
      <w:r w:rsidR="00A05215" w:rsidRPr="008A6C46">
        <w:rPr>
          <w:position w:val="-6"/>
        </w:rPr>
        <w:object w:dxaOrig="200" w:dyaOrig="279" w14:anchorId="6F948C24">
          <v:shape id="_x0000_i1424" type="#_x0000_t75" style="width:10pt;height:14.5pt" o:ole="">
            <v:imagedata r:id="rId396" o:title=""/>
          </v:shape>
          <o:OLEObject Type="Embed" ProgID="Equation.3" ShapeID="_x0000_i1424" DrawAspect="Content" ObjectID="_1717921415" r:id="rId768"/>
        </w:object>
      </w:r>
      <w:r w:rsidR="00A05215">
        <w:t>, we can</w:t>
      </w:r>
      <w:r w:rsidR="0071251C">
        <w:br/>
      </w:r>
      <w:r w:rsidR="00A05215">
        <w:t>define four additional important functions as the ratios of the</w:t>
      </w:r>
      <w:r w:rsidR="0071251C">
        <w:br/>
      </w:r>
      <w:r w:rsidR="00A05215">
        <w:t>sides of the corresponding triangle:</w:t>
      </w:r>
    </w:p>
    <w:p w14:paraId="665AD8F1" w14:textId="77777777" w:rsidR="00A05215" w:rsidRDefault="00A05215" w:rsidP="0071251C">
      <w:pPr>
        <w:pStyle w:val="Definition"/>
        <w:tabs>
          <w:tab w:val="left" w:pos="2700"/>
        </w:tabs>
      </w:pPr>
      <w:r>
        <w:t xml:space="preserve">The </w:t>
      </w:r>
      <w:r>
        <w:rPr>
          <w:b/>
        </w:rPr>
        <w:t>tangent</w:t>
      </w:r>
      <w:r w:rsidR="00F66873">
        <w:rPr>
          <w:b/>
        </w:rPr>
        <w:fldChar w:fldCharType="begin"/>
      </w:r>
      <w:r w:rsidR="00744957">
        <w:instrText xml:space="preserve"> XE "</w:instrText>
      </w:r>
      <w:r w:rsidR="00744957" w:rsidRPr="008F4F2B">
        <w:rPr>
          <w:b/>
        </w:rPr>
        <w:instrText>Tangent</w:instrText>
      </w:r>
      <w:r w:rsidR="00744957">
        <w:instrText xml:space="preserve">" </w:instrText>
      </w:r>
      <w:r w:rsidR="00F66873">
        <w:rPr>
          <w:b/>
        </w:rPr>
        <w:fldChar w:fldCharType="end"/>
      </w:r>
      <w:r w:rsidR="00F66873">
        <w:rPr>
          <w:b/>
        </w:rPr>
        <w:fldChar w:fldCharType="begin"/>
      </w:r>
      <w:r w:rsidR="00455EE2">
        <w:instrText xml:space="preserve"> XE "</w:instrText>
      </w:r>
      <w:r w:rsidR="00455EE2" w:rsidRPr="0023522E">
        <w:instrText>Trigonometry:Tangent</w:instrText>
      </w:r>
      <w:r w:rsidR="00455EE2">
        <w:instrText xml:space="preserve">" </w:instrText>
      </w:r>
      <w:r w:rsidR="00F66873">
        <w:rPr>
          <w:b/>
        </w:rPr>
        <w:fldChar w:fldCharType="end"/>
      </w:r>
      <w:r>
        <w:t xml:space="preserve"> function:  </w:t>
      </w:r>
      <w:r w:rsidR="0071251C">
        <w:tab/>
      </w:r>
      <w:r w:rsidRPr="004E65AA">
        <w:rPr>
          <w:position w:val="-24"/>
        </w:rPr>
        <w:object w:dxaOrig="1100" w:dyaOrig="620" w14:anchorId="30D121F6">
          <v:shape id="_x0000_i1425" type="#_x0000_t75" style="width:56pt;height:31pt" o:ole="">
            <v:imagedata r:id="rId769" o:title=""/>
          </v:shape>
          <o:OLEObject Type="Embed" ProgID="Equation.3" ShapeID="_x0000_i1425" DrawAspect="Content" ObjectID="_1717921416" r:id="rId770"/>
        </w:object>
      </w:r>
    </w:p>
    <w:p w14:paraId="46418EDC" w14:textId="77777777" w:rsidR="00A05215" w:rsidRDefault="00A05215" w:rsidP="0071251C">
      <w:pPr>
        <w:pStyle w:val="Definition"/>
        <w:tabs>
          <w:tab w:val="left" w:pos="2700"/>
        </w:tabs>
      </w:pPr>
      <w:r>
        <w:t xml:space="preserve">The </w:t>
      </w:r>
      <w:r>
        <w:rPr>
          <w:b/>
        </w:rPr>
        <w:t>secant</w:t>
      </w:r>
      <w:r w:rsidR="00F66873">
        <w:rPr>
          <w:b/>
        </w:rPr>
        <w:fldChar w:fldCharType="begin"/>
      </w:r>
      <w:r w:rsidR="00744957">
        <w:instrText xml:space="preserve"> XE "</w:instrText>
      </w:r>
      <w:r w:rsidR="00744957" w:rsidRPr="004C1EE6">
        <w:rPr>
          <w:b/>
        </w:rPr>
        <w:instrText>Secant</w:instrText>
      </w:r>
      <w:r w:rsidR="00744957">
        <w:instrText xml:space="preserve">" </w:instrText>
      </w:r>
      <w:r w:rsidR="00F66873">
        <w:rPr>
          <w:b/>
        </w:rPr>
        <w:fldChar w:fldCharType="end"/>
      </w:r>
      <w:r w:rsidR="00F66873">
        <w:rPr>
          <w:b/>
        </w:rPr>
        <w:fldChar w:fldCharType="begin"/>
      </w:r>
      <w:r w:rsidR="00455EE2">
        <w:instrText xml:space="preserve"> XE "</w:instrText>
      </w:r>
      <w:r w:rsidR="00455EE2" w:rsidRPr="0043286D">
        <w:instrText>Trigonometry:Secant</w:instrText>
      </w:r>
      <w:r w:rsidR="00455EE2">
        <w:instrText xml:space="preserve">" </w:instrText>
      </w:r>
      <w:r w:rsidR="00F66873">
        <w:rPr>
          <w:b/>
        </w:rPr>
        <w:fldChar w:fldCharType="end"/>
      </w:r>
      <w:r>
        <w:t xml:space="preserve"> function:  </w:t>
      </w:r>
      <w:r w:rsidR="0071251C">
        <w:tab/>
      </w:r>
      <w:r w:rsidRPr="004E65AA">
        <w:rPr>
          <w:position w:val="-24"/>
        </w:rPr>
        <w:object w:dxaOrig="1100" w:dyaOrig="620" w14:anchorId="6210AEF6">
          <v:shape id="_x0000_i1426" type="#_x0000_t75" style="width:56pt;height:31pt" o:ole="">
            <v:imagedata r:id="rId771" o:title=""/>
          </v:shape>
          <o:OLEObject Type="Embed" ProgID="Equation.3" ShapeID="_x0000_i1426" DrawAspect="Content" ObjectID="_1717921417" r:id="rId772"/>
        </w:object>
      </w:r>
      <w:r>
        <w:tab/>
      </w:r>
    </w:p>
    <w:p w14:paraId="5C126AAF" w14:textId="77777777" w:rsidR="00A05215" w:rsidRDefault="00A05215" w:rsidP="0071251C">
      <w:pPr>
        <w:pStyle w:val="Definition"/>
        <w:tabs>
          <w:tab w:val="left" w:pos="2700"/>
        </w:tabs>
      </w:pPr>
      <w:r>
        <w:t xml:space="preserve">The </w:t>
      </w:r>
      <w:r>
        <w:rPr>
          <w:b/>
        </w:rPr>
        <w:t>cosecant</w:t>
      </w:r>
      <w:r w:rsidR="00F66873">
        <w:rPr>
          <w:b/>
        </w:rPr>
        <w:fldChar w:fldCharType="begin"/>
      </w:r>
      <w:r w:rsidR="00744957">
        <w:instrText xml:space="preserve"> XE "</w:instrText>
      </w:r>
      <w:r w:rsidR="00744957">
        <w:rPr>
          <w:b/>
        </w:rPr>
        <w:instrText>C</w:instrText>
      </w:r>
      <w:r w:rsidR="00744957" w:rsidRPr="004C1EE6">
        <w:rPr>
          <w:b/>
        </w:rPr>
        <w:instrText>osecant</w:instrText>
      </w:r>
      <w:r w:rsidR="00744957">
        <w:instrText xml:space="preserve">" </w:instrText>
      </w:r>
      <w:r w:rsidR="00F66873">
        <w:rPr>
          <w:b/>
        </w:rPr>
        <w:fldChar w:fldCharType="end"/>
      </w:r>
      <w:r w:rsidR="00F66873">
        <w:rPr>
          <w:b/>
        </w:rPr>
        <w:fldChar w:fldCharType="begin"/>
      </w:r>
      <w:r w:rsidR="00455EE2">
        <w:instrText xml:space="preserve"> XE "</w:instrText>
      </w:r>
      <w:r w:rsidR="00455EE2" w:rsidRPr="00C456AB">
        <w:instrText>Trigonometry:Cosecant</w:instrText>
      </w:r>
      <w:r w:rsidR="00455EE2">
        <w:instrText xml:space="preserve">" </w:instrText>
      </w:r>
      <w:r w:rsidR="00F66873">
        <w:rPr>
          <w:b/>
        </w:rPr>
        <w:fldChar w:fldCharType="end"/>
      </w:r>
      <w:r>
        <w:t xml:space="preserve"> function:  </w:t>
      </w:r>
      <w:r w:rsidR="0071251C">
        <w:tab/>
      </w:r>
      <w:r w:rsidRPr="004A22A3">
        <w:rPr>
          <w:position w:val="-28"/>
        </w:rPr>
        <w:object w:dxaOrig="1120" w:dyaOrig="660" w14:anchorId="3514EFFB">
          <v:shape id="_x0000_i1427" type="#_x0000_t75" style="width:56pt;height:32.5pt" o:ole="">
            <v:imagedata r:id="rId773" o:title=""/>
          </v:shape>
          <o:OLEObject Type="Embed" ProgID="Equation.3" ShapeID="_x0000_i1427" DrawAspect="Content" ObjectID="_1717921418" r:id="rId774"/>
        </w:object>
      </w:r>
    </w:p>
    <w:p w14:paraId="49939078" w14:textId="77777777" w:rsidR="00A05215" w:rsidRDefault="00A05215" w:rsidP="0071251C">
      <w:pPr>
        <w:pStyle w:val="Definition"/>
        <w:tabs>
          <w:tab w:val="left" w:pos="2700"/>
        </w:tabs>
      </w:pPr>
      <w:r>
        <w:t xml:space="preserve">The </w:t>
      </w:r>
      <w:r>
        <w:rPr>
          <w:b/>
        </w:rPr>
        <w:t>cotangent</w:t>
      </w:r>
      <w:r w:rsidR="00F66873">
        <w:rPr>
          <w:b/>
        </w:rPr>
        <w:fldChar w:fldCharType="begin"/>
      </w:r>
      <w:r w:rsidR="00744957">
        <w:instrText xml:space="preserve"> XE "</w:instrText>
      </w:r>
      <w:r w:rsidR="00744957" w:rsidRPr="004C1EE6">
        <w:rPr>
          <w:b/>
        </w:rPr>
        <w:instrText>Cotangent</w:instrText>
      </w:r>
      <w:r w:rsidR="00744957">
        <w:instrText xml:space="preserve">" </w:instrText>
      </w:r>
      <w:r w:rsidR="00F66873">
        <w:rPr>
          <w:b/>
        </w:rPr>
        <w:fldChar w:fldCharType="end"/>
      </w:r>
      <w:r w:rsidR="00F66873">
        <w:rPr>
          <w:b/>
        </w:rPr>
        <w:fldChar w:fldCharType="begin"/>
      </w:r>
      <w:r w:rsidR="00455EE2">
        <w:instrText xml:space="preserve"> XE "</w:instrText>
      </w:r>
      <w:r w:rsidR="00455EE2" w:rsidRPr="002E1323">
        <w:instrText>Trigonometry:Cotangent</w:instrText>
      </w:r>
      <w:r w:rsidR="00455EE2">
        <w:instrText xml:space="preserve">" </w:instrText>
      </w:r>
      <w:r w:rsidR="00F66873">
        <w:rPr>
          <w:b/>
        </w:rPr>
        <w:fldChar w:fldCharType="end"/>
      </w:r>
      <w:r>
        <w:t xml:space="preserve"> function:  </w:t>
      </w:r>
      <w:r w:rsidR="0071251C">
        <w:tab/>
      </w:r>
      <w:r w:rsidRPr="004A22A3">
        <w:rPr>
          <w:position w:val="-28"/>
        </w:rPr>
        <w:object w:dxaOrig="1100" w:dyaOrig="660" w14:anchorId="7F473723">
          <v:shape id="_x0000_i1428" type="#_x0000_t75" style="width:56pt;height:32.5pt" o:ole="">
            <v:imagedata r:id="rId775" o:title=""/>
          </v:shape>
          <o:OLEObject Type="Embed" ProgID="Equation.3" ShapeID="_x0000_i1428" DrawAspect="Content" ObjectID="_1717921419" r:id="rId776"/>
        </w:object>
      </w:r>
    </w:p>
    <w:p w14:paraId="3D1A1DB7" w14:textId="77777777" w:rsidR="00A05215" w:rsidRDefault="00A05215" w:rsidP="00A05215"/>
    <w:p w14:paraId="2DF2D251" w14:textId="77777777" w:rsidR="00A05215" w:rsidRDefault="00A05215" w:rsidP="00A05215"/>
    <w:p w14:paraId="577B4949" w14:textId="77777777" w:rsidR="00A05215" w:rsidRDefault="00A05215" w:rsidP="00A05215">
      <w:r>
        <w:t xml:space="preserve">Geometrically, notice that the definition of tangent corresponds with the slope of the line </w:t>
      </w:r>
      <w:r w:rsidR="00D6576A">
        <w:t xml:space="preserve">segment between </w:t>
      </w:r>
      <w:r>
        <w:t xml:space="preserve">the origin </w:t>
      </w:r>
      <w:r w:rsidR="00D6576A">
        <w:t>(0, 0) and</w:t>
      </w:r>
      <w:r>
        <w:t xml:space="preserve"> the point (</w:t>
      </w:r>
      <w:r>
        <w:rPr>
          <w:i/>
        </w:rPr>
        <w:t>x</w:t>
      </w:r>
      <w:r>
        <w:t xml:space="preserve">, </w:t>
      </w:r>
      <w:r>
        <w:rPr>
          <w:i/>
        </w:rPr>
        <w:t>y</w:t>
      </w:r>
      <w:r>
        <w:t>).   This relationship can be very helpful in thinking about tangent values.</w:t>
      </w:r>
    </w:p>
    <w:p w14:paraId="2FB769E2" w14:textId="77777777" w:rsidR="00A05215" w:rsidRDefault="00A05215" w:rsidP="00A05215"/>
    <w:p w14:paraId="2A65E050" w14:textId="77777777" w:rsidR="00A05215" w:rsidRDefault="00A05215" w:rsidP="00A05215">
      <w:r>
        <w:t>You may also notice that the ratios defining the secant, cosecant, and cotangent are the reciprocals of the ratios defining the cosine, sine, and tangent functions, respectively.  Additionally, notice that using our results from the last section,</w:t>
      </w:r>
    </w:p>
    <w:p w14:paraId="215B3568" w14:textId="77777777" w:rsidR="00526436" w:rsidRDefault="00A05215" w:rsidP="00A05215">
      <w:r w:rsidRPr="003F05FF">
        <w:rPr>
          <w:position w:val="-28"/>
        </w:rPr>
        <w:object w:dxaOrig="3080" w:dyaOrig="660" w14:anchorId="6A1B3A70">
          <v:shape id="_x0000_i1429" type="#_x0000_t75" style="width:153pt;height:32.5pt" o:ole="">
            <v:imagedata r:id="rId777" o:title=""/>
          </v:shape>
          <o:OLEObject Type="Embed" ProgID="Equation.3" ShapeID="_x0000_i1429" DrawAspect="Content" ObjectID="_1717921420" r:id="rId778"/>
        </w:object>
      </w:r>
      <w:r w:rsidR="00775AE9">
        <w:t xml:space="preserve"> </w:t>
      </w:r>
    </w:p>
    <w:p w14:paraId="431C902D" w14:textId="77777777" w:rsidR="00526436" w:rsidRDefault="00526436" w:rsidP="00A05215"/>
    <w:p w14:paraId="39D3ED6F" w14:textId="77777777" w:rsidR="00A05215" w:rsidRDefault="00775AE9" w:rsidP="00A05215">
      <w:r>
        <w:t>Applying this concept to the other trig functions we can state the reciprocal identities.</w:t>
      </w:r>
    </w:p>
    <w:p w14:paraId="1248820F" w14:textId="77777777" w:rsidR="00A05215" w:rsidRDefault="00A05215" w:rsidP="00A05215"/>
    <w:p w14:paraId="02B23EE9" w14:textId="77777777" w:rsidR="0071251C" w:rsidRDefault="0071251C" w:rsidP="00A05215"/>
    <w:p w14:paraId="0B2432BC" w14:textId="77777777" w:rsidR="00A05215" w:rsidRDefault="00A05215" w:rsidP="00A05215">
      <w:pPr>
        <w:pStyle w:val="DefinitionHeader"/>
      </w:pPr>
      <w:r>
        <w:t>Identities</w:t>
      </w:r>
    </w:p>
    <w:p w14:paraId="06BB11B9" w14:textId="77777777" w:rsidR="00A05215" w:rsidRDefault="00A05215" w:rsidP="00A05215">
      <w:pPr>
        <w:pStyle w:val="Definition"/>
      </w:pPr>
      <w:r>
        <w:t xml:space="preserve">The other four trigonometric functions can be related back </w:t>
      </w:r>
      <w:r w:rsidR="00775AE9">
        <w:t xml:space="preserve">to </w:t>
      </w:r>
      <w:r>
        <w:t>the sine and cosine function</w:t>
      </w:r>
      <w:r w:rsidR="00D6576A">
        <w:t>s</w:t>
      </w:r>
      <w:r>
        <w:t xml:space="preserve"> using these basic </w:t>
      </w:r>
      <w:r w:rsidR="00D6576A">
        <w:t>relationships:</w:t>
      </w:r>
    </w:p>
    <w:p w14:paraId="51A38BE3" w14:textId="77777777" w:rsidR="00BC4C31" w:rsidRDefault="00BC4C31" w:rsidP="00A05215">
      <w:pPr>
        <w:pStyle w:val="Definition"/>
      </w:pPr>
    </w:p>
    <w:p w14:paraId="0A3A5C10" w14:textId="77777777" w:rsidR="00BC4C31" w:rsidRDefault="00BC4C31" w:rsidP="00FD39E6">
      <w:pPr>
        <w:pStyle w:val="Definition"/>
      </w:pPr>
      <w:r w:rsidRPr="003F05FF">
        <w:rPr>
          <w:position w:val="-28"/>
        </w:rPr>
        <w:object w:dxaOrig="1579" w:dyaOrig="660" w14:anchorId="319DDD4A">
          <v:shape id="_x0000_i1430" type="#_x0000_t75" style="width:79.5pt;height:32.5pt" o:ole="">
            <v:imagedata r:id="rId779" o:title=""/>
          </v:shape>
          <o:OLEObject Type="Embed" ProgID="Equation.3" ShapeID="_x0000_i1430" DrawAspect="Content" ObjectID="_1717921421" r:id="rId780"/>
        </w:object>
      </w:r>
      <w:r>
        <w:t xml:space="preserve">     </w:t>
      </w:r>
      <w:r w:rsidRPr="003F05FF">
        <w:rPr>
          <w:position w:val="-28"/>
        </w:rPr>
        <w:object w:dxaOrig="1579" w:dyaOrig="660" w14:anchorId="103F2A5D">
          <v:shape id="_x0000_i1431" type="#_x0000_t75" style="width:79.5pt;height:32.5pt" o:ole="">
            <v:imagedata r:id="rId781" o:title=""/>
          </v:shape>
          <o:OLEObject Type="Embed" ProgID="Equation.3" ShapeID="_x0000_i1431" DrawAspect="Content" ObjectID="_1717921422" r:id="rId782"/>
        </w:object>
      </w:r>
      <w:r>
        <w:t xml:space="preserve">     </w:t>
      </w:r>
      <w:r w:rsidRPr="003F05FF">
        <w:rPr>
          <w:position w:val="-28"/>
        </w:rPr>
        <w:object w:dxaOrig="1560" w:dyaOrig="660" w14:anchorId="6248FA64">
          <v:shape id="_x0000_i1432" type="#_x0000_t75" style="width:78pt;height:32.5pt" o:ole="">
            <v:imagedata r:id="rId783" o:title=""/>
          </v:shape>
          <o:OLEObject Type="Embed" ProgID="Equation.3" ShapeID="_x0000_i1432" DrawAspect="Content" ObjectID="_1717921423" r:id="rId784"/>
        </w:object>
      </w:r>
      <w:r>
        <w:t xml:space="preserve">     </w:t>
      </w:r>
      <w:r w:rsidRPr="003F05FF">
        <w:rPr>
          <w:position w:val="-28"/>
        </w:rPr>
        <w:object w:dxaOrig="2439" w:dyaOrig="660" w14:anchorId="24BAA88B">
          <v:shape id="_x0000_i1433" type="#_x0000_t75" style="width:121.5pt;height:32.5pt" o:ole="">
            <v:imagedata r:id="rId785" o:title=""/>
          </v:shape>
          <o:OLEObject Type="Embed" ProgID="Equation.3" ShapeID="_x0000_i1433" DrawAspect="Content" ObjectID="_1717921424" r:id="rId786"/>
        </w:object>
      </w:r>
    </w:p>
    <w:p w14:paraId="7BEA812A" w14:textId="77777777" w:rsidR="00A05215" w:rsidRDefault="00A05215" w:rsidP="00A05215">
      <w:r>
        <w:lastRenderedPageBreak/>
        <w:t xml:space="preserve">These relationships are called </w:t>
      </w:r>
      <w:r>
        <w:rPr>
          <w:b/>
        </w:rPr>
        <w:t>identities</w:t>
      </w:r>
      <w:r w:rsidR="00F66873">
        <w:rPr>
          <w:b/>
        </w:rPr>
        <w:fldChar w:fldCharType="begin"/>
      </w:r>
      <w:r w:rsidR="00867B2A">
        <w:instrText xml:space="preserve"> XE "</w:instrText>
      </w:r>
      <w:r w:rsidR="00867B2A" w:rsidRPr="00867B2A">
        <w:rPr>
          <w:b/>
        </w:rPr>
        <w:instrText>Trigonometric Identities</w:instrText>
      </w:r>
      <w:r w:rsidR="00867B2A">
        <w:instrText xml:space="preserve">" </w:instrText>
      </w:r>
      <w:r w:rsidR="00F66873">
        <w:rPr>
          <w:b/>
        </w:rPr>
        <w:fldChar w:fldCharType="end"/>
      </w:r>
      <w:r>
        <w:t xml:space="preserve">.  </w:t>
      </w:r>
      <w:r w:rsidR="00D6576A">
        <w:t>I</w:t>
      </w:r>
      <w:r>
        <w:t xml:space="preserve">dentities are statements that are true for all values of the input on which they are defined.  Identities are </w:t>
      </w:r>
      <w:r w:rsidR="00D6576A">
        <w:t>usually</w:t>
      </w:r>
      <w:r>
        <w:t xml:space="preserve"> something that can be derived from definitions and relationships we already know</w:t>
      </w:r>
      <w:r w:rsidR="00D6576A">
        <w:t xml:space="preserve">, </w:t>
      </w:r>
      <w:proofErr w:type="gramStart"/>
      <w:r w:rsidR="00D6576A">
        <w:t>similar to</w:t>
      </w:r>
      <w:proofErr w:type="gramEnd"/>
      <w:r w:rsidR="00D6576A">
        <w:t xml:space="preserve"> how the identities above were derived from the circle relationships of the six trig functions</w:t>
      </w:r>
      <w:r>
        <w:t>.  The Pythagorean Identity we learned earlier was derived from the Pythagorean Theorem and the definitions of sine and cosine.  We will discuss the role of identities more after an example.</w:t>
      </w:r>
    </w:p>
    <w:p w14:paraId="6E6A20AA" w14:textId="77777777" w:rsidR="00A05215" w:rsidRPr="004C3A0E" w:rsidRDefault="00A05215" w:rsidP="00A05215"/>
    <w:p w14:paraId="78741610" w14:textId="77777777" w:rsidR="00A05215" w:rsidRDefault="00A05215" w:rsidP="00A05215"/>
    <w:p w14:paraId="187F4AD7" w14:textId="77777777" w:rsidR="00A05215" w:rsidRDefault="00A05215" w:rsidP="00A05215">
      <w:pPr>
        <w:pStyle w:val="ExampleHeader"/>
      </w:pPr>
      <w:r>
        <w:t>Example 1</w:t>
      </w:r>
    </w:p>
    <w:p w14:paraId="6666EAA7" w14:textId="77777777" w:rsidR="00A05215" w:rsidRDefault="00A05215" w:rsidP="00A05215">
      <w:pPr>
        <w:pStyle w:val="Example"/>
      </w:pPr>
      <w:r>
        <w:t xml:space="preserve">Evaluate </w:t>
      </w:r>
      <w:r w:rsidRPr="003F05FF">
        <w:rPr>
          <w:position w:val="-10"/>
        </w:rPr>
        <w:object w:dxaOrig="880" w:dyaOrig="320" w14:anchorId="27E0AAA6">
          <v:shape id="_x0000_i1434" type="#_x0000_t75" style="width:44.5pt;height:16pt" o:ole="">
            <v:imagedata r:id="rId787" o:title=""/>
          </v:shape>
          <o:OLEObject Type="Embed" ProgID="Equation.3" ShapeID="_x0000_i1434" DrawAspect="Content" ObjectID="_1717921425" r:id="rId788"/>
        </w:object>
      </w:r>
      <w:r>
        <w:t xml:space="preserve"> and </w:t>
      </w:r>
      <w:r w:rsidRPr="003F05FF">
        <w:rPr>
          <w:position w:val="-28"/>
        </w:rPr>
        <w:object w:dxaOrig="900" w:dyaOrig="680" w14:anchorId="70FF6716">
          <v:shape id="_x0000_i1435" type="#_x0000_t75" style="width:44.5pt;height:33.5pt" o:ole="">
            <v:imagedata r:id="rId789" o:title=""/>
          </v:shape>
          <o:OLEObject Type="Embed" ProgID="Equation.3" ShapeID="_x0000_i1435" DrawAspect="Content" ObjectID="_1717921426" r:id="rId790"/>
        </w:object>
      </w:r>
      <w:r w:rsidR="00D6576A">
        <w:t>.</w:t>
      </w:r>
    </w:p>
    <w:p w14:paraId="1544ECA0" w14:textId="77777777" w:rsidR="00A05215" w:rsidRDefault="00A05215" w:rsidP="00A05215">
      <w:pPr>
        <w:pStyle w:val="Example"/>
      </w:pPr>
    </w:p>
    <w:p w14:paraId="10367571" w14:textId="77777777" w:rsidR="00A05215" w:rsidRDefault="00A05215" w:rsidP="00A05215">
      <w:pPr>
        <w:pStyle w:val="Example"/>
      </w:pPr>
      <w:r>
        <w:t>Since we know the sine and cosine values for these angles, it makes sense to relate the tangent and secant values back to the sine and cosine values.</w:t>
      </w:r>
    </w:p>
    <w:p w14:paraId="14443630" w14:textId="77777777" w:rsidR="00A05215" w:rsidRDefault="00A05215" w:rsidP="00A05215">
      <w:pPr>
        <w:pStyle w:val="Example"/>
      </w:pPr>
    </w:p>
    <w:p w14:paraId="17DF8384" w14:textId="77777777" w:rsidR="00A05215" w:rsidRDefault="00A05215" w:rsidP="00A05215">
      <w:pPr>
        <w:pStyle w:val="Example"/>
      </w:pPr>
      <w:r w:rsidRPr="003F05FF">
        <w:rPr>
          <w:position w:val="-46"/>
        </w:rPr>
        <w:object w:dxaOrig="3120" w:dyaOrig="1040" w14:anchorId="1122AD75">
          <v:shape id="_x0000_i1436" type="#_x0000_t75" style="width:155pt;height:51pt" o:ole="">
            <v:imagedata r:id="rId791" o:title=""/>
          </v:shape>
          <o:OLEObject Type="Embed" ProgID="Equation.3" ShapeID="_x0000_i1436" DrawAspect="Content" ObjectID="_1717921427" r:id="rId792"/>
        </w:object>
      </w:r>
    </w:p>
    <w:p w14:paraId="74C51BA4" w14:textId="77777777" w:rsidR="00A05215" w:rsidRDefault="00A05215" w:rsidP="00A05215">
      <w:pPr>
        <w:pStyle w:val="Example"/>
      </w:pPr>
    </w:p>
    <w:p w14:paraId="48C267BA" w14:textId="77777777" w:rsidR="00A05215" w:rsidRDefault="00A05215" w:rsidP="00A05215">
      <w:pPr>
        <w:pStyle w:val="Example"/>
      </w:pPr>
      <w:r>
        <w:t xml:space="preserve">Notice this result is consistent with our interpretation of the tangent value as the slope of the line </w:t>
      </w:r>
      <w:r w:rsidR="00D6576A">
        <w:t>passing through</w:t>
      </w:r>
      <w:r>
        <w:t xml:space="preserve"> the origin at the given angle</w:t>
      </w:r>
      <w:r w:rsidR="00D6576A">
        <w:t>:</w:t>
      </w:r>
      <w:r>
        <w:t xml:space="preserve"> a line at 45 degrees would indeed have a slope of 1.</w:t>
      </w:r>
    </w:p>
    <w:p w14:paraId="65121BDE" w14:textId="77777777" w:rsidR="00A05215" w:rsidRDefault="00A05215" w:rsidP="00A05215">
      <w:pPr>
        <w:pStyle w:val="Example"/>
      </w:pPr>
    </w:p>
    <w:p w14:paraId="02C3F090" w14:textId="77777777" w:rsidR="00A05215" w:rsidRDefault="00A05215" w:rsidP="00A05215">
      <w:pPr>
        <w:pStyle w:val="Example"/>
      </w:pPr>
      <w:r w:rsidRPr="003F05FF">
        <w:rPr>
          <w:position w:val="-62"/>
        </w:rPr>
        <w:object w:dxaOrig="3620" w:dyaOrig="1020" w14:anchorId="7A651BB8">
          <v:shape id="_x0000_i1437" type="#_x0000_t75" style="width:180pt;height:50pt" o:ole="">
            <v:imagedata r:id="rId793" o:title=""/>
          </v:shape>
          <o:OLEObject Type="Embed" ProgID="Equation.3" ShapeID="_x0000_i1437" DrawAspect="Content" ObjectID="_1717921428" r:id="rId794"/>
        </w:object>
      </w:r>
      <w:r>
        <w:t xml:space="preserve">, which could also be written as </w:t>
      </w:r>
      <w:r w:rsidRPr="003F05FF">
        <w:rPr>
          <w:position w:val="-24"/>
        </w:rPr>
        <w:object w:dxaOrig="700" w:dyaOrig="680" w14:anchorId="13E56738">
          <v:shape id="_x0000_i1438" type="#_x0000_t75" style="width:36pt;height:33.5pt" o:ole="">
            <v:imagedata r:id="rId795" o:title=""/>
          </v:shape>
          <o:OLEObject Type="Embed" ProgID="Equation.3" ShapeID="_x0000_i1438" DrawAspect="Content" ObjectID="_1717921429" r:id="rId796"/>
        </w:object>
      </w:r>
      <w:r w:rsidR="00D6576A">
        <w:t>.</w:t>
      </w:r>
    </w:p>
    <w:p w14:paraId="31F080C8" w14:textId="77777777" w:rsidR="00A05215" w:rsidRDefault="00A05215" w:rsidP="00A05215"/>
    <w:p w14:paraId="72894289" w14:textId="77777777" w:rsidR="00A05215" w:rsidRDefault="00A05215" w:rsidP="00A05215"/>
    <w:p w14:paraId="16CA765C" w14:textId="77777777" w:rsidR="00A05215" w:rsidRDefault="00A05215" w:rsidP="00A05215">
      <w:pPr>
        <w:pStyle w:val="TryitNow"/>
      </w:pPr>
      <w:r>
        <w:t>Try it Now</w:t>
      </w:r>
    </w:p>
    <w:p w14:paraId="702B732C" w14:textId="77777777" w:rsidR="00A05215" w:rsidRDefault="00A05215" w:rsidP="00F544C5">
      <w:pPr>
        <w:pStyle w:val="TryitNowbody"/>
        <w:numPr>
          <w:ilvl w:val="0"/>
          <w:numId w:val="4"/>
        </w:numPr>
        <w:ind w:left="360"/>
      </w:pPr>
      <w:r>
        <w:t xml:space="preserve">Evaluate </w:t>
      </w:r>
      <w:r w:rsidRPr="003F05FF">
        <w:rPr>
          <w:position w:val="-28"/>
        </w:rPr>
        <w:object w:dxaOrig="920" w:dyaOrig="680" w14:anchorId="62B58F1B">
          <v:shape id="_x0000_i1439" type="#_x0000_t75" style="width:46pt;height:33.5pt" o:ole="">
            <v:imagedata r:id="rId797" o:title=""/>
          </v:shape>
          <o:OLEObject Type="Embed" ProgID="Equation.3" ShapeID="_x0000_i1439" DrawAspect="Content" ObjectID="_1717921430" r:id="rId798"/>
        </w:object>
      </w:r>
      <w:r w:rsidR="00D6576A">
        <w:t>.</w:t>
      </w:r>
    </w:p>
    <w:p w14:paraId="4DEE5153" w14:textId="77777777" w:rsidR="00A05215" w:rsidRDefault="00A05215" w:rsidP="00A05215"/>
    <w:p w14:paraId="4AB2BE2F" w14:textId="77777777" w:rsidR="00A05215" w:rsidRDefault="00A05215" w:rsidP="00A05215"/>
    <w:p w14:paraId="4636F388" w14:textId="77777777" w:rsidR="00A05215" w:rsidRDefault="00A05215" w:rsidP="00A05215">
      <w:r>
        <w:t>Just as we often need to simplify algebraic expressions, it is often also necessary or helpful to simplify trigonometric expressions.  To do so, we utilize the definitions and identities we have established.</w:t>
      </w:r>
    </w:p>
    <w:p w14:paraId="452975CF" w14:textId="77777777" w:rsidR="00A05215" w:rsidRDefault="00A05215" w:rsidP="00A05215"/>
    <w:p w14:paraId="62995206" w14:textId="77777777" w:rsidR="00832379" w:rsidRDefault="00832379" w:rsidP="00A05215"/>
    <w:p w14:paraId="2EECA97D" w14:textId="77777777" w:rsidR="00832379" w:rsidRDefault="00832379" w:rsidP="00A05215"/>
    <w:p w14:paraId="482EFD2C" w14:textId="77777777" w:rsidR="00832379" w:rsidRDefault="00832379" w:rsidP="00A05215"/>
    <w:p w14:paraId="4DB355E1" w14:textId="77777777" w:rsidR="00832379" w:rsidRDefault="00832379" w:rsidP="00A05215"/>
    <w:p w14:paraId="73F26ADB" w14:textId="77777777" w:rsidR="00832379" w:rsidRDefault="00832379" w:rsidP="00A05215"/>
    <w:p w14:paraId="35FA56C2" w14:textId="77777777" w:rsidR="00A05215" w:rsidRDefault="00A05215" w:rsidP="00A05215">
      <w:pPr>
        <w:pStyle w:val="ExampleHeader"/>
      </w:pPr>
      <w:r>
        <w:lastRenderedPageBreak/>
        <w:t>Example 2</w:t>
      </w:r>
    </w:p>
    <w:p w14:paraId="5FDF2C69" w14:textId="77777777" w:rsidR="00A05215" w:rsidRDefault="00A05215" w:rsidP="00A05215">
      <w:pPr>
        <w:pStyle w:val="Example"/>
      </w:pPr>
      <w:r>
        <w:t xml:space="preserve">Simplify </w:t>
      </w:r>
      <w:r w:rsidRPr="004C3A0E">
        <w:rPr>
          <w:position w:val="-28"/>
        </w:rPr>
        <w:object w:dxaOrig="700" w:dyaOrig="660" w14:anchorId="6A3FEEC0">
          <v:shape id="_x0000_i1440" type="#_x0000_t75" style="width:36pt;height:32.5pt" o:ole="">
            <v:imagedata r:id="rId799" o:title=""/>
          </v:shape>
          <o:OLEObject Type="Embed" ProgID="Equation.3" ShapeID="_x0000_i1440" DrawAspect="Content" ObjectID="_1717921431" r:id="rId800"/>
        </w:object>
      </w:r>
      <w:r w:rsidR="00D6576A">
        <w:t>.</w:t>
      </w:r>
    </w:p>
    <w:p w14:paraId="0FB7B37B" w14:textId="77777777" w:rsidR="00A05215" w:rsidRDefault="00A05215" w:rsidP="00A05215">
      <w:pPr>
        <w:pStyle w:val="Example"/>
      </w:pPr>
    </w:p>
    <w:p w14:paraId="156D286A" w14:textId="77777777" w:rsidR="00A05215" w:rsidRDefault="00A05215" w:rsidP="00A05215">
      <w:pPr>
        <w:pStyle w:val="Example"/>
      </w:pPr>
      <w:r>
        <w:t>We can simplify this by rewriting both functions in terms of sine and cosine</w:t>
      </w:r>
    </w:p>
    <w:p w14:paraId="17B41CDD" w14:textId="77777777" w:rsidR="00A05215" w:rsidRDefault="00A05215" w:rsidP="00A05215">
      <w:pPr>
        <w:pStyle w:val="Example"/>
      </w:pPr>
      <w:r w:rsidRPr="004C3A0E">
        <w:rPr>
          <w:position w:val="-50"/>
        </w:rPr>
        <w:object w:dxaOrig="2180" w:dyaOrig="1060" w14:anchorId="31B723D4">
          <v:shape id="_x0000_i1441" type="#_x0000_t75" style="width:108pt;height:53.5pt" o:ole="">
            <v:imagedata r:id="rId801" o:title=""/>
          </v:shape>
          <o:OLEObject Type="Embed" ProgID="Equation.3" ShapeID="_x0000_i1441" DrawAspect="Content" ObjectID="_1717921432" r:id="rId802"/>
        </w:object>
      </w:r>
      <w:r>
        <w:tab/>
      </w:r>
      <w:r>
        <w:tab/>
        <w:t xml:space="preserve">To divide the </w:t>
      </w:r>
      <w:proofErr w:type="gramStart"/>
      <w:r>
        <w:t>fractions</w:t>
      </w:r>
      <w:proofErr w:type="gramEnd"/>
      <w:r>
        <w:t xml:space="preserve"> we could invert and multiply</w:t>
      </w:r>
    </w:p>
    <w:p w14:paraId="73C40028" w14:textId="77777777" w:rsidR="00A05215" w:rsidRDefault="00A05215" w:rsidP="00A05215">
      <w:pPr>
        <w:pStyle w:val="Example"/>
      </w:pPr>
      <w:r w:rsidRPr="004C3A0E">
        <w:rPr>
          <w:position w:val="-28"/>
        </w:rPr>
        <w:object w:dxaOrig="1579" w:dyaOrig="660" w14:anchorId="59E63AF4">
          <v:shape id="_x0000_i1442" type="#_x0000_t75" style="width:79.5pt;height:32.5pt" o:ole="">
            <v:imagedata r:id="rId803" o:title=""/>
          </v:shape>
          <o:OLEObject Type="Embed" ProgID="Equation.3" ShapeID="_x0000_i1442" DrawAspect="Content" ObjectID="_1717921433" r:id="rId804"/>
        </w:object>
      </w:r>
      <w:r>
        <w:tab/>
      </w:r>
      <w:r>
        <w:tab/>
      </w:r>
      <w:r>
        <w:tab/>
        <w:t>cancelling the cosines,</w:t>
      </w:r>
    </w:p>
    <w:p w14:paraId="4146EF60" w14:textId="77777777" w:rsidR="00A05215" w:rsidRDefault="00A05215" w:rsidP="00A05215">
      <w:pPr>
        <w:pStyle w:val="Example"/>
      </w:pPr>
      <w:r w:rsidRPr="004C3A0E">
        <w:rPr>
          <w:position w:val="-28"/>
        </w:rPr>
        <w:object w:dxaOrig="1719" w:dyaOrig="660" w14:anchorId="707092A8">
          <v:shape id="_x0000_i1443" type="#_x0000_t75" style="width:86pt;height:32.5pt" o:ole="">
            <v:imagedata r:id="rId805" o:title=""/>
          </v:shape>
          <o:OLEObject Type="Embed" ProgID="Equation.3" ShapeID="_x0000_i1443" DrawAspect="Content" ObjectID="_1717921434" r:id="rId806"/>
        </w:object>
      </w:r>
      <w:r>
        <w:tab/>
      </w:r>
      <w:r>
        <w:tab/>
      </w:r>
      <w:r>
        <w:tab/>
        <w:t>simplifying and using the identity</w:t>
      </w:r>
    </w:p>
    <w:p w14:paraId="5959FEA1" w14:textId="77777777" w:rsidR="00A05215" w:rsidRDefault="00A05215" w:rsidP="00A05215"/>
    <w:p w14:paraId="6C8A4EA3" w14:textId="77777777" w:rsidR="00A05215" w:rsidRDefault="00A05215" w:rsidP="00A05215"/>
    <w:p w14:paraId="10F7AF7D" w14:textId="77777777" w:rsidR="00A05215" w:rsidRDefault="00A05215" w:rsidP="00A05215">
      <w:r>
        <w:t xml:space="preserve">By showing that </w:t>
      </w:r>
      <w:r w:rsidRPr="004C3A0E">
        <w:rPr>
          <w:position w:val="-28"/>
        </w:rPr>
        <w:object w:dxaOrig="700" w:dyaOrig="660" w14:anchorId="29B72614">
          <v:shape id="_x0000_i1444" type="#_x0000_t75" style="width:36pt;height:32.5pt" o:ole="">
            <v:imagedata r:id="rId799" o:title=""/>
          </v:shape>
          <o:OLEObject Type="Embed" ProgID="Equation.3" ShapeID="_x0000_i1444" DrawAspect="Content" ObjectID="_1717921435" r:id="rId807"/>
        </w:object>
      </w:r>
      <w:r>
        <w:t xml:space="preserve"> can be simplified to </w:t>
      </w:r>
      <w:r w:rsidRPr="004C3A0E">
        <w:rPr>
          <w:position w:val="-10"/>
        </w:rPr>
        <w:object w:dxaOrig="660" w:dyaOrig="340" w14:anchorId="723C883B">
          <v:shape id="_x0000_i1445" type="#_x0000_t75" style="width:32.5pt;height:16pt" o:ole="">
            <v:imagedata r:id="rId808" o:title=""/>
          </v:shape>
          <o:OLEObject Type="Embed" ProgID="Equation.3" ShapeID="_x0000_i1445" DrawAspect="Content" ObjectID="_1717921436" r:id="rId809"/>
        </w:object>
      </w:r>
      <w:r>
        <w:t xml:space="preserve">, we have, in fact, established a new identity:  that </w:t>
      </w:r>
      <w:r w:rsidRPr="004C3A0E">
        <w:rPr>
          <w:position w:val="-28"/>
        </w:rPr>
        <w:object w:dxaOrig="1540" w:dyaOrig="660" w14:anchorId="17433DC4">
          <v:shape id="_x0000_i1446" type="#_x0000_t75" style="width:78pt;height:32.5pt" o:ole="">
            <v:imagedata r:id="rId810" o:title=""/>
          </v:shape>
          <o:OLEObject Type="Embed" ProgID="Equation.3" ShapeID="_x0000_i1446" DrawAspect="Content" ObjectID="_1717921437" r:id="rId811"/>
        </w:object>
      </w:r>
      <w:r>
        <w:t xml:space="preserve">.  </w:t>
      </w:r>
    </w:p>
    <w:p w14:paraId="09141406" w14:textId="77777777" w:rsidR="00A05215" w:rsidRDefault="00A05215" w:rsidP="00A05215"/>
    <w:p w14:paraId="6250D3D7" w14:textId="77777777" w:rsidR="00A05215" w:rsidRDefault="00A05215" w:rsidP="00A05215">
      <w:r>
        <w:t xml:space="preserve">Occasionally a question may ask you to “prove the identity” or “establish the identity.”  This is the same idea as when an algebra book asks a question like “show that  </w:t>
      </w:r>
      <w:r w:rsidRPr="00BB3B50">
        <w:rPr>
          <w:position w:val="-10"/>
        </w:rPr>
        <w:object w:dxaOrig="2060" w:dyaOrig="360" w14:anchorId="09A54546">
          <v:shape id="_x0000_i1447" type="#_x0000_t75" style="width:103pt;height:17.5pt" o:ole="">
            <v:imagedata r:id="rId812" o:title=""/>
          </v:shape>
          <o:OLEObject Type="Embed" ProgID="Equation.3" ShapeID="_x0000_i1447" DrawAspect="Content" ObjectID="_1717921438" r:id="rId813"/>
        </w:object>
      </w:r>
      <w:r w:rsidR="00075CA8">
        <w:t>.</w:t>
      </w:r>
      <w:r>
        <w:t xml:space="preserve">”  </w:t>
      </w:r>
      <w:r w:rsidR="00D6576A">
        <w:t>In</w:t>
      </w:r>
      <w:r>
        <w:t xml:space="preserve"> this type of </w:t>
      </w:r>
      <w:r w:rsidR="00F544C5">
        <w:t>question,</w:t>
      </w:r>
      <w:r>
        <w:t xml:space="preserve"> </w:t>
      </w:r>
      <w:r w:rsidR="00D6576A">
        <w:t>we must</w:t>
      </w:r>
      <w:r>
        <w:t xml:space="preserve"> show the algebraic manipulations that demonstrate that the left and </w:t>
      </w:r>
      <w:r w:rsidR="0040312B">
        <w:t>right side of the equation</w:t>
      </w:r>
      <w:r>
        <w:t xml:space="preserve"> are in fact equal.  You can think of a “prove the identity” problem as a simplification problem where you </w:t>
      </w:r>
      <w:r>
        <w:rPr>
          <w:i/>
        </w:rPr>
        <w:t>know the answer</w:t>
      </w:r>
      <w:r w:rsidR="0040312B">
        <w:t>:</w:t>
      </w:r>
      <w:r>
        <w:t xml:space="preserve"> you know what the end goal </w:t>
      </w:r>
      <w:r w:rsidR="0040312B">
        <w:t>of the simplification should be, and just need to show the steps to get there.</w:t>
      </w:r>
    </w:p>
    <w:p w14:paraId="51DBB8A5" w14:textId="77777777" w:rsidR="00A05215" w:rsidRDefault="00A05215" w:rsidP="00A05215"/>
    <w:p w14:paraId="75476E1A" w14:textId="77777777" w:rsidR="00A05215" w:rsidRDefault="00A05215" w:rsidP="00A05215">
      <w:r>
        <w:t xml:space="preserve">To prove an identity, in most cases you will start with </w:t>
      </w:r>
      <w:r w:rsidR="0040312B">
        <w:t xml:space="preserve">the expression on </w:t>
      </w:r>
      <w:r>
        <w:t xml:space="preserve">one side of the identity and manipulate it using algebra and trigonometric identities until you have simplified it to the </w:t>
      </w:r>
      <w:r w:rsidR="0040312B">
        <w:t xml:space="preserve">expression on the </w:t>
      </w:r>
      <w:r>
        <w:t xml:space="preserve">other side of the equation.  </w:t>
      </w:r>
      <w:r>
        <w:rPr>
          <w:b/>
        </w:rPr>
        <w:t>Do not</w:t>
      </w:r>
      <w:r>
        <w:t xml:space="preserve"> treat the identity like an equation to solve – it isn’t! </w:t>
      </w:r>
      <w:r w:rsidR="00773848">
        <w:t xml:space="preserve"> </w:t>
      </w:r>
      <w:r>
        <w:t xml:space="preserve">The proof is establishing </w:t>
      </w:r>
      <w:r w:rsidRPr="00C87EBB">
        <w:rPr>
          <w:i/>
          <w:u w:val="single"/>
        </w:rPr>
        <w:t>if</w:t>
      </w:r>
      <w:r>
        <w:t xml:space="preserve"> the two expressions are equal</w:t>
      </w:r>
      <w:r w:rsidR="0040312B">
        <w:t>,</w:t>
      </w:r>
      <w:r>
        <w:t xml:space="preserve"> so </w:t>
      </w:r>
      <w:r w:rsidR="0040312B">
        <w:t>we must take care to work with one side at a time rather than applying an operation simultaneously to both sides of the equation.</w:t>
      </w:r>
    </w:p>
    <w:p w14:paraId="5057C551" w14:textId="77777777" w:rsidR="00A05215" w:rsidRDefault="00A05215" w:rsidP="00A05215"/>
    <w:p w14:paraId="5239A797" w14:textId="77777777" w:rsidR="0040312B" w:rsidRDefault="0040312B" w:rsidP="00A05215"/>
    <w:p w14:paraId="08DF2CAB" w14:textId="77777777" w:rsidR="00A05215" w:rsidRDefault="00A05215" w:rsidP="00A05215">
      <w:pPr>
        <w:pStyle w:val="ExampleHeader"/>
      </w:pPr>
      <w:r>
        <w:t>Example 3</w:t>
      </w:r>
    </w:p>
    <w:p w14:paraId="74C1434E" w14:textId="77777777" w:rsidR="00BC4C31" w:rsidRDefault="00BC4C31" w:rsidP="00FD39E6">
      <w:pPr>
        <w:pStyle w:val="Example"/>
      </w:pPr>
      <w:r>
        <w:t xml:space="preserve">Prove the identity </w:t>
      </w:r>
      <w:r w:rsidRPr="004C3A0E">
        <w:rPr>
          <w:position w:val="-28"/>
        </w:rPr>
        <w:object w:dxaOrig="2720" w:dyaOrig="660" w14:anchorId="245F4355">
          <v:shape id="_x0000_i1448" type="#_x0000_t75" style="width:136.5pt;height:32.5pt" o:ole="">
            <v:imagedata r:id="rId814" o:title=""/>
          </v:shape>
          <o:OLEObject Type="Embed" ProgID="Equation.3" ShapeID="_x0000_i1448" DrawAspect="Content" ObjectID="_1717921439" r:id="rId815"/>
        </w:object>
      </w:r>
      <w:r>
        <w:t>.</w:t>
      </w:r>
    </w:p>
    <w:p w14:paraId="35400777" w14:textId="77777777" w:rsidR="00A05215" w:rsidRDefault="00A05215" w:rsidP="00A05215">
      <w:pPr>
        <w:pStyle w:val="Example"/>
      </w:pPr>
    </w:p>
    <w:p w14:paraId="746B2B15" w14:textId="77777777" w:rsidR="00075CA8" w:rsidRDefault="00A05215" w:rsidP="00A05215">
      <w:pPr>
        <w:pStyle w:val="Example"/>
      </w:pPr>
      <w:r>
        <w:t>Since the left side seems a bit more complicated, we will start there and simplify the expression until we obtain the right side.  We can use the right side as a guide for what might be good steps to make.  In this case, the left side involves a fraction while the right side doesn’t</w:t>
      </w:r>
      <w:r w:rsidR="00075CA8">
        <w:t>, which</w:t>
      </w:r>
      <w:r>
        <w:t xml:space="preserve"> suggests we should look to see if the fraction can be reduced.  </w:t>
      </w:r>
    </w:p>
    <w:p w14:paraId="4E60B013" w14:textId="77777777" w:rsidR="00A05215" w:rsidRDefault="00A05215" w:rsidP="00A05215">
      <w:pPr>
        <w:pStyle w:val="Example"/>
      </w:pPr>
      <w:r>
        <w:lastRenderedPageBreak/>
        <w:t>Additionally, since</w:t>
      </w:r>
      <w:r w:rsidR="00075CA8">
        <w:t xml:space="preserve"> the </w:t>
      </w:r>
      <w:r>
        <w:t>right side involves sine and cosine and the left does not, it suggests that rewriting the cotangent and cosecant using sine and cosine might be a good idea.</w:t>
      </w:r>
    </w:p>
    <w:p w14:paraId="6E4FB505" w14:textId="77777777" w:rsidR="00075CA8" w:rsidRDefault="00075CA8" w:rsidP="00A05215">
      <w:pPr>
        <w:pStyle w:val="Example"/>
      </w:pPr>
    </w:p>
    <w:p w14:paraId="02E08525" w14:textId="77777777" w:rsidR="00BC4C31" w:rsidRDefault="00BC4C31" w:rsidP="00FD39E6">
      <w:pPr>
        <w:pStyle w:val="Example"/>
      </w:pPr>
      <w:r w:rsidRPr="004C3A0E">
        <w:rPr>
          <w:position w:val="-28"/>
        </w:rPr>
        <w:object w:dxaOrig="1020" w:dyaOrig="660" w14:anchorId="75A6D07E">
          <v:shape id="_x0000_i1449" type="#_x0000_t75" style="width:50pt;height:32.5pt" o:ole="">
            <v:imagedata r:id="rId816" o:title=""/>
          </v:shape>
          <o:OLEObject Type="Embed" ProgID="Equation.3" ShapeID="_x0000_i1449" DrawAspect="Content" ObjectID="_1717921440" r:id="rId817"/>
        </w:object>
      </w:r>
      <w:r>
        <w:tab/>
      </w:r>
      <w:r>
        <w:tab/>
      </w:r>
      <w:r>
        <w:tab/>
      </w:r>
      <w:r>
        <w:tab/>
        <w:t>Rewriting the cotangent and cosecant</w:t>
      </w:r>
    </w:p>
    <w:p w14:paraId="7A608786" w14:textId="77777777" w:rsidR="00BC4C31" w:rsidRDefault="00BC4C31" w:rsidP="00FD39E6">
      <w:pPr>
        <w:pStyle w:val="Example"/>
      </w:pPr>
      <w:r w:rsidRPr="00B63AE4">
        <w:rPr>
          <w:position w:val="-58"/>
        </w:rPr>
        <w:object w:dxaOrig="1280" w:dyaOrig="1280" w14:anchorId="1B996FF5">
          <v:shape id="_x0000_i1450" type="#_x0000_t75" style="width:64.5pt;height:64.5pt" o:ole="">
            <v:imagedata r:id="rId818" o:title=""/>
          </v:shape>
          <o:OLEObject Type="Embed" ProgID="Equation.3" ShapeID="_x0000_i1450" DrawAspect="Content" ObjectID="_1717921441" r:id="rId819"/>
        </w:object>
      </w:r>
      <w:r>
        <w:tab/>
      </w:r>
      <w:r>
        <w:tab/>
      </w:r>
      <w:r>
        <w:tab/>
      </w:r>
      <w:r>
        <w:tab/>
        <w:t>To divide the fractions, we invert and multiply</w:t>
      </w:r>
    </w:p>
    <w:p w14:paraId="643C0A87" w14:textId="77777777" w:rsidR="00BC4C31" w:rsidRDefault="00BC4C31" w:rsidP="00FD39E6">
      <w:pPr>
        <w:pStyle w:val="Example"/>
      </w:pPr>
    </w:p>
    <w:p w14:paraId="6E6CCEB5" w14:textId="77777777" w:rsidR="00BC4C31" w:rsidRDefault="00BC4C31" w:rsidP="00FD39E6">
      <w:pPr>
        <w:pStyle w:val="Example"/>
      </w:pPr>
      <w:r w:rsidRPr="00B63AE4">
        <w:rPr>
          <w:position w:val="-30"/>
        </w:rPr>
        <w:object w:dxaOrig="2140" w:dyaOrig="720" w14:anchorId="6868B8FB">
          <v:shape id="_x0000_i1451" type="#_x0000_t75" style="width:108pt;height:36pt" o:ole="">
            <v:imagedata r:id="rId820" o:title=""/>
          </v:shape>
          <o:OLEObject Type="Embed" ProgID="Equation.3" ShapeID="_x0000_i1451" DrawAspect="Content" ObjectID="_1717921442" r:id="rId821"/>
        </w:object>
      </w:r>
      <w:r>
        <w:tab/>
      </w:r>
      <w:r>
        <w:tab/>
        <w:t>Distributing,</w:t>
      </w:r>
    </w:p>
    <w:p w14:paraId="5F42E4A5" w14:textId="77777777" w:rsidR="00BC4C31" w:rsidRDefault="00BC4C31" w:rsidP="00FD39E6">
      <w:pPr>
        <w:pStyle w:val="Example"/>
      </w:pPr>
      <w:r w:rsidRPr="00B63AE4">
        <w:rPr>
          <w:position w:val="-28"/>
        </w:rPr>
        <w:object w:dxaOrig="2740" w:dyaOrig="660" w14:anchorId="148D711E">
          <v:shape id="_x0000_i1452" type="#_x0000_t75" style="width:136.5pt;height:32.5pt" o:ole="">
            <v:imagedata r:id="rId822" o:title=""/>
          </v:shape>
          <o:OLEObject Type="Embed" ProgID="Equation.3" ShapeID="_x0000_i1452" DrawAspect="Content" ObjectID="_1717921443" r:id="rId823"/>
        </w:object>
      </w:r>
      <w:r>
        <w:tab/>
      </w:r>
      <w:r w:rsidR="00F544C5">
        <w:tab/>
      </w:r>
      <w:r>
        <w:t>Simplifying the fractions,</w:t>
      </w:r>
    </w:p>
    <w:p w14:paraId="244A878D" w14:textId="77777777" w:rsidR="00BC4C31" w:rsidRDefault="00BC4C31" w:rsidP="00FD39E6">
      <w:pPr>
        <w:pStyle w:val="Example"/>
      </w:pPr>
      <w:r w:rsidRPr="00B63AE4">
        <w:rPr>
          <w:position w:val="-10"/>
        </w:rPr>
        <w:object w:dxaOrig="1719" w:dyaOrig="320" w14:anchorId="11395003">
          <v:shape id="_x0000_i1453" type="#_x0000_t75" style="width:86pt;height:16pt" o:ole="">
            <v:imagedata r:id="rId824" o:title=""/>
          </v:shape>
          <o:OLEObject Type="Embed" ProgID="Equation.3" ShapeID="_x0000_i1453" DrawAspect="Content" ObjectID="_1717921444" r:id="rId825"/>
        </w:object>
      </w:r>
      <w:r>
        <w:tab/>
      </w:r>
      <w:r>
        <w:tab/>
      </w:r>
      <w:r>
        <w:tab/>
        <w:t>Establishing the identity.</w:t>
      </w:r>
    </w:p>
    <w:p w14:paraId="5A3EFE7E" w14:textId="77777777" w:rsidR="00A05215" w:rsidRDefault="00A05215" w:rsidP="00A05215">
      <w:pPr>
        <w:pStyle w:val="Example"/>
      </w:pPr>
    </w:p>
    <w:p w14:paraId="3DB6128C" w14:textId="77777777" w:rsidR="00A05215" w:rsidRDefault="00BC4C31" w:rsidP="00BC4C31">
      <w:pPr>
        <w:pStyle w:val="Example"/>
      </w:pPr>
      <w:r>
        <w:t xml:space="preserve">Notice that in the second step, we could have combined the 1 and </w:t>
      </w:r>
      <w:r w:rsidRPr="00B63AE4">
        <w:rPr>
          <w:position w:val="-28"/>
        </w:rPr>
        <w:object w:dxaOrig="760" w:dyaOrig="660" w14:anchorId="5EBF3AD6">
          <v:shape id="_x0000_i1454" type="#_x0000_t75" style="width:38.5pt;height:32.5pt" o:ole="">
            <v:imagedata r:id="rId826" o:title=""/>
          </v:shape>
          <o:OLEObject Type="Embed" ProgID="Equation.3" ShapeID="_x0000_i1454" DrawAspect="Content" ObjectID="_1717921445" r:id="rId827"/>
        </w:object>
      </w:r>
      <w:r>
        <w:t xml:space="preserve"> before </w:t>
      </w:r>
      <w:r w:rsidR="00A05215">
        <w:t>inverting and multiplying.  It is very common when proving or simplifying identities for there to be more than one way to obtain the same result.</w:t>
      </w:r>
    </w:p>
    <w:p w14:paraId="0CF2587C" w14:textId="77777777" w:rsidR="00A05215" w:rsidRDefault="00A05215" w:rsidP="00A05215"/>
    <w:p w14:paraId="4839356F" w14:textId="77777777" w:rsidR="00A05215" w:rsidRDefault="00A05215" w:rsidP="00A05215"/>
    <w:p w14:paraId="55C3B97E" w14:textId="77777777" w:rsidR="00A05215" w:rsidRDefault="00A05215" w:rsidP="00A05215">
      <w:r>
        <w:t xml:space="preserve">We can also utilize identities we have </w:t>
      </w:r>
      <w:r w:rsidR="0040312B">
        <w:t>previously</w:t>
      </w:r>
      <w:r>
        <w:t xml:space="preserve"> learned</w:t>
      </w:r>
      <w:r w:rsidR="0040312B">
        <w:t>, like the Pythagorean Identity,</w:t>
      </w:r>
      <w:r>
        <w:t xml:space="preserve"> while simplifying or proving identities.</w:t>
      </w:r>
    </w:p>
    <w:p w14:paraId="50AFEC44" w14:textId="77777777" w:rsidR="00A05215" w:rsidRDefault="00A05215" w:rsidP="00A05215"/>
    <w:p w14:paraId="0807D036" w14:textId="77777777" w:rsidR="00A05215" w:rsidRDefault="00A05215" w:rsidP="00A05215"/>
    <w:p w14:paraId="2ECB637C" w14:textId="77777777" w:rsidR="00A05215" w:rsidRDefault="00A05215" w:rsidP="00A05215">
      <w:pPr>
        <w:pStyle w:val="ExampleHeader"/>
      </w:pPr>
      <w:r>
        <w:t>Example 4</w:t>
      </w:r>
    </w:p>
    <w:p w14:paraId="4BB46AE8" w14:textId="77777777" w:rsidR="00A05215" w:rsidRPr="00BB3B50" w:rsidRDefault="00A05215" w:rsidP="00A05215">
      <w:pPr>
        <w:pStyle w:val="Example"/>
      </w:pPr>
      <w:r>
        <w:t xml:space="preserve">Establish the identity </w:t>
      </w:r>
      <w:r w:rsidRPr="004C3A0E">
        <w:rPr>
          <w:position w:val="-28"/>
        </w:rPr>
        <w:object w:dxaOrig="2100" w:dyaOrig="700" w14:anchorId="694102F9">
          <v:shape id="_x0000_i1455" type="#_x0000_t75" style="width:105.5pt;height:36pt" o:ole="">
            <v:imagedata r:id="rId828" o:title=""/>
          </v:shape>
          <o:OLEObject Type="Embed" ProgID="Equation.3" ShapeID="_x0000_i1455" DrawAspect="Content" ObjectID="_1717921446" r:id="rId829"/>
        </w:object>
      </w:r>
      <w:r w:rsidR="0040312B">
        <w:t>.</w:t>
      </w:r>
    </w:p>
    <w:p w14:paraId="63761E78" w14:textId="77777777" w:rsidR="00A05215" w:rsidRDefault="00A05215" w:rsidP="00A05215">
      <w:pPr>
        <w:pStyle w:val="Example"/>
      </w:pPr>
    </w:p>
    <w:p w14:paraId="457BD9C7" w14:textId="77777777" w:rsidR="00A05215" w:rsidRDefault="00A05215" w:rsidP="00A05215">
      <w:pPr>
        <w:pStyle w:val="Example"/>
      </w:pPr>
      <w:r>
        <w:t xml:space="preserve">Since the left side of the identity is more complicated, it makes sense to start there.  To simplify this, we will have to </w:t>
      </w:r>
      <w:r w:rsidR="0040312B">
        <w:t>reduce</w:t>
      </w:r>
      <w:r>
        <w:t xml:space="preserve"> the fraction</w:t>
      </w:r>
      <w:r w:rsidR="0040312B">
        <w:t>, which would require the numerator to have a factor in common with the denominator</w:t>
      </w:r>
      <w:r>
        <w:t xml:space="preserve">.  Additionally, we notice that the right side only involves sine.  </w:t>
      </w:r>
      <w:proofErr w:type="gramStart"/>
      <w:r>
        <w:t>Both of these</w:t>
      </w:r>
      <w:proofErr w:type="gramEnd"/>
      <w:r>
        <w:t xml:space="preserve"> suggest that we need to convert the cosine into something involving sine.</w:t>
      </w:r>
    </w:p>
    <w:p w14:paraId="3B5E8E9F" w14:textId="77777777" w:rsidR="00A05215" w:rsidRDefault="00A05215" w:rsidP="00A05215">
      <w:pPr>
        <w:pStyle w:val="Example"/>
      </w:pPr>
    </w:p>
    <w:p w14:paraId="35922FBF" w14:textId="77777777" w:rsidR="00A05215" w:rsidRDefault="00A05215" w:rsidP="00A05215">
      <w:pPr>
        <w:pStyle w:val="Example"/>
      </w:pPr>
      <w:r>
        <w:t xml:space="preserve">Recall the Pythagorean Identity told us </w:t>
      </w:r>
      <w:r w:rsidRPr="008A4BC3">
        <w:rPr>
          <w:position w:val="-10"/>
        </w:rPr>
        <w:object w:dxaOrig="2079" w:dyaOrig="360" w14:anchorId="7E1C057C">
          <v:shape id="_x0000_i1456" type="#_x0000_t75" style="width:102pt;height:17.5pt" o:ole="">
            <v:imagedata r:id="rId450" o:title=""/>
          </v:shape>
          <o:OLEObject Type="Embed" ProgID="Equation.3" ShapeID="_x0000_i1456" DrawAspect="Content" ObjectID="_1717921447" r:id="rId830"/>
        </w:object>
      </w:r>
      <w:r>
        <w:t>.  By moving one of the trig functions to the other side, we can establish:</w:t>
      </w:r>
    </w:p>
    <w:p w14:paraId="443E7EE3" w14:textId="77777777" w:rsidR="00526436" w:rsidRDefault="00526436" w:rsidP="00A05215">
      <w:pPr>
        <w:pStyle w:val="Example"/>
      </w:pPr>
    </w:p>
    <w:p w14:paraId="2C96B5C3" w14:textId="77777777" w:rsidR="00A05215" w:rsidRDefault="00A05215" w:rsidP="00A05215">
      <w:pPr>
        <w:pStyle w:val="Example"/>
      </w:pPr>
      <w:r w:rsidRPr="008A4BC3">
        <w:rPr>
          <w:position w:val="-10"/>
        </w:rPr>
        <w:object w:dxaOrig="2079" w:dyaOrig="360" w14:anchorId="140B6FFE">
          <v:shape id="_x0000_i1457" type="#_x0000_t75" style="width:102pt;height:17.5pt" o:ole="">
            <v:imagedata r:id="rId831" o:title=""/>
          </v:shape>
          <o:OLEObject Type="Embed" ProgID="Equation.3" ShapeID="_x0000_i1457" DrawAspect="Content" ObjectID="_1717921448" r:id="rId832"/>
        </w:object>
      </w:r>
      <w:r>
        <w:tab/>
      </w:r>
      <w:r>
        <w:tab/>
        <w:t xml:space="preserve">and </w:t>
      </w:r>
      <w:r>
        <w:tab/>
      </w:r>
      <w:r>
        <w:tab/>
      </w:r>
      <w:r w:rsidRPr="008A4BC3">
        <w:rPr>
          <w:position w:val="-10"/>
        </w:rPr>
        <w:object w:dxaOrig="2079" w:dyaOrig="360" w14:anchorId="15D42630">
          <v:shape id="_x0000_i1458" type="#_x0000_t75" style="width:102pt;height:17.5pt" o:ole="">
            <v:imagedata r:id="rId833" o:title=""/>
          </v:shape>
          <o:OLEObject Type="Embed" ProgID="Equation.3" ShapeID="_x0000_i1458" DrawAspect="Content" ObjectID="_1717921449" r:id="rId834"/>
        </w:object>
      </w:r>
    </w:p>
    <w:p w14:paraId="2CC7D7E0" w14:textId="77777777" w:rsidR="00A05215" w:rsidRDefault="00A05215" w:rsidP="00A05215">
      <w:pPr>
        <w:pStyle w:val="Example"/>
      </w:pPr>
    </w:p>
    <w:p w14:paraId="09B184A5" w14:textId="77777777" w:rsidR="00A05215" w:rsidRDefault="00A05215" w:rsidP="00A05215">
      <w:pPr>
        <w:pStyle w:val="Example"/>
      </w:pPr>
      <w:r>
        <w:t>Utilizing this, we now can establish the identity.  We start on one side and manipulate:</w:t>
      </w:r>
    </w:p>
    <w:p w14:paraId="7A3A605D" w14:textId="77777777" w:rsidR="00A05215" w:rsidRDefault="00A05215" w:rsidP="00A05215">
      <w:pPr>
        <w:pStyle w:val="Example"/>
      </w:pPr>
      <w:r w:rsidRPr="004C3A0E">
        <w:rPr>
          <w:position w:val="-28"/>
        </w:rPr>
        <w:object w:dxaOrig="980" w:dyaOrig="700" w14:anchorId="06C9BAC9">
          <v:shape id="_x0000_i1459" type="#_x0000_t75" style="width:49.5pt;height:36pt" o:ole="">
            <v:imagedata r:id="rId835" o:title=""/>
          </v:shape>
          <o:OLEObject Type="Embed" ProgID="Equation.3" ShapeID="_x0000_i1459" DrawAspect="Content" ObjectID="_1717921450" r:id="rId836"/>
        </w:object>
      </w:r>
      <w:r>
        <w:tab/>
      </w:r>
      <w:r>
        <w:tab/>
      </w:r>
      <w:r>
        <w:tab/>
        <w:t>Utilizing the Pythagorean Identity</w:t>
      </w:r>
    </w:p>
    <w:p w14:paraId="2C8FD95B" w14:textId="77777777" w:rsidR="00A05215" w:rsidRDefault="00A05215" w:rsidP="00A05215">
      <w:pPr>
        <w:pStyle w:val="Example"/>
      </w:pPr>
      <w:r>
        <w:t>=</w:t>
      </w:r>
      <w:r w:rsidRPr="004C3A0E">
        <w:rPr>
          <w:position w:val="-28"/>
        </w:rPr>
        <w:object w:dxaOrig="1100" w:dyaOrig="700" w14:anchorId="040F5F1B">
          <v:shape id="_x0000_i1460" type="#_x0000_t75" style="width:56pt;height:36pt" o:ole="">
            <v:imagedata r:id="rId837" o:title=""/>
          </v:shape>
          <o:OLEObject Type="Embed" ProgID="Equation.3" ShapeID="_x0000_i1460" DrawAspect="Content" ObjectID="_1717921451" r:id="rId838"/>
        </w:object>
      </w:r>
      <w:r>
        <w:tab/>
      </w:r>
      <w:r>
        <w:tab/>
      </w:r>
      <w:r>
        <w:tab/>
        <w:t>Factoring the numerator</w:t>
      </w:r>
    </w:p>
    <w:p w14:paraId="25923E6B" w14:textId="77777777" w:rsidR="00A05215" w:rsidRDefault="00A05215" w:rsidP="00A05215">
      <w:pPr>
        <w:pStyle w:val="Example"/>
      </w:pPr>
      <w:r w:rsidRPr="004C3A0E">
        <w:rPr>
          <w:position w:val="-28"/>
        </w:rPr>
        <w:object w:dxaOrig="2320" w:dyaOrig="660" w14:anchorId="5CC0371E">
          <v:shape id="_x0000_i1461" type="#_x0000_t75" style="width:116.5pt;height:32.5pt" o:ole="">
            <v:imagedata r:id="rId839" o:title=""/>
          </v:shape>
          <o:OLEObject Type="Embed" ProgID="Equation.3" ShapeID="_x0000_i1461" DrawAspect="Content" ObjectID="_1717921452" r:id="rId840"/>
        </w:object>
      </w:r>
      <w:r>
        <w:tab/>
        <w:t>Cancelling the like factors</w:t>
      </w:r>
    </w:p>
    <w:p w14:paraId="767157D9" w14:textId="77777777" w:rsidR="00A05215" w:rsidRDefault="00A05215" w:rsidP="00A05215">
      <w:pPr>
        <w:pStyle w:val="Example"/>
      </w:pPr>
      <w:r w:rsidRPr="008B1B31">
        <w:rPr>
          <w:position w:val="-10"/>
        </w:rPr>
        <w:object w:dxaOrig="1140" w:dyaOrig="340" w14:anchorId="550F6F76">
          <v:shape id="_x0000_i1462" type="#_x0000_t75" style="width:57pt;height:16pt" o:ole="">
            <v:imagedata r:id="rId841" o:title=""/>
          </v:shape>
          <o:OLEObject Type="Embed" ProgID="Equation.3" ShapeID="_x0000_i1462" DrawAspect="Content" ObjectID="_1717921453" r:id="rId842"/>
        </w:object>
      </w:r>
      <w:r>
        <w:tab/>
      </w:r>
      <w:r>
        <w:tab/>
      </w:r>
      <w:r>
        <w:tab/>
      </w:r>
      <w:r w:rsidR="00526436">
        <w:t>Establishing</w:t>
      </w:r>
      <w:r>
        <w:t xml:space="preserve"> the identity</w:t>
      </w:r>
    </w:p>
    <w:p w14:paraId="75441CE2" w14:textId="77777777" w:rsidR="00A05215" w:rsidRDefault="00A05215" w:rsidP="00A05215"/>
    <w:p w14:paraId="51151073" w14:textId="77777777" w:rsidR="00A05215" w:rsidRDefault="00A05215" w:rsidP="00A05215"/>
    <w:p w14:paraId="3024D97B" w14:textId="77777777" w:rsidR="00A05215" w:rsidRDefault="00A05215" w:rsidP="00A05215">
      <w:r>
        <w:t xml:space="preserve">We can also build new identities </w:t>
      </w:r>
      <w:r w:rsidR="00FE0A37">
        <w:t>from previously</w:t>
      </w:r>
      <w:r>
        <w:t xml:space="preserve"> established identities.  For example, if we divide both sides of the Pythagorean Identity by cosine squared</w:t>
      </w:r>
      <w:r w:rsidR="00FE0A37">
        <w:t xml:space="preserve"> (which is allowed since we’ve already shown the identity is true)</w:t>
      </w:r>
      <w:r>
        <w:t>,</w:t>
      </w:r>
    </w:p>
    <w:p w14:paraId="10B80506" w14:textId="77777777" w:rsidR="00A05215" w:rsidRDefault="00A05215" w:rsidP="00F544C5">
      <w:pPr>
        <w:spacing w:line="360" w:lineRule="auto"/>
      </w:pPr>
      <w:r w:rsidRPr="008B1B31">
        <w:rPr>
          <w:position w:val="-30"/>
        </w:rPr>
        <w:object w:dxaOrig="2840" w:dyaOrig="720" w14:anchorId="4C33DB7B">
          <v:shape id="_x0000_i1463" type="#_x0000_t75" style="width:141.5pt;height:36pt" o:ole="">
            <v:imagedata r:id="rId843" o:title=""/>
          </v:shape>
          <o:OLEObject Type="Embed" ProgID="Equation.3" ShapeID="_x0000_i1463" DrawAspect="Content" ObjectID="_1717921454" r:id="rId844"/>
        </w:object>
      </w:r>
      <w:r>
        <w:tab/>
      </w:r>
      <w:r>
        <w:tab/>
        <w:t>Splitting the fraction on the left,</w:t>
      </w:r>
    </w:p>
    <w:p w14:paraId="7EA579A3" w14:textId="77777777" w:rsidR="00A05215" w:rsidRDefault="00A05215" w:rsidP="00F544C5">
      <w:pPr>
        <w:spacing w:line="360" w:lineRule="auto"/>
      </w:pPr>
      <w:r w:rsidRPr="008B1B31">
        <w:rPr>
          <w:position w:val="-30"/>
        </w:rPr>
        <w:object w:dxaOrig="2900" w:dyaOrig="720" w14:anchorId="7C77E0CF">
          <v:shape id="_x0000_i1464" type="#_x0000_t75" style="width:145.5pt;height:36pt" o:ole="">
            <v:imagedata r:id="rId845" o:title=""/>
          </v:shape>
          <o:OLEObject Type="Embed" ProgID="Equation.3" ShapeID="_x0000_i1464" DrawAspect="Content" ObjectID="_1717921455" r:id="rId846"/>
        </w:object>
      </w:r>
      <w:r>
        <w:tab/>
        <w:t>Simplifying and using the definitions o</w:t>
      </w:r>
      <w:r w:rsidR="00FE0A37">
        <w:t>f</w:t>
      </w:r>
      <w:r>
        <w:t xml:space="preserve"> tan and sec</w:t>
      </w:r>
    </w:p>
    <w:p w14:paraId="2D3866D7" w14:textId="77777777" w:rsidR="00A05215" w:rsidRDefault="00A05215" w:rsidP="00F544C5">
      <w:r w:rsidRPr="008B1B31">
        <w:rPr>
          <w:position w:val="-10"/>
        </w:rPr>
        <w:object w:dxaOrig="2100" w:dyaOrig="360" w14:anchorId="1DF87151">
          <v:shape id="_x0000_i1465" type="#_x0000_t75" style="width:105.5pt;height:17.5pt" o:ole="">
            <v:imagedata r:id="rId847" o:title=""/>
          </v:shape>
          <o:OLEObject Type="Embed" ProgID="Equation.3" ShapeID="_x0000_i1465" DrawAspect="Content" ObjectID="_1717921456" r:id="rId848"/>
        </w:object>
      </w:r>
      <w:r w:rsidR="00FE0A37">
        <w:t>.</w:t>
      </w:r>
    </w:p>
    <w:p w14:paraId="67CE0D0F" w14:textId="77777777" w:rsidR="00A05215" w:rsidRDefault="00A05215" w:rsidP="00A05215"/>
    <w:p w14:paraId="66D7F92D" w14:textId="77777777" w:rsidR="00A05215" w:rsidRDefault="00A05215" w:rsidP="00A05215"/>
    <w:p w14:paraId="067F0F70" w14:textId="77777777" w:rsidR="00A05215" w:rsidRDefault="00C37900" w:rsidP="00A05215">
      <w:pPr>
        <w:pStyle w:val="TryitNow"/>
      </w:pPr>
      <w:r>
        <w:t>Try it Now</w:t>
      </w:r>
    </w:p>
    <w:p w14:paraId="537FF83B" w14:textId="77777777" w:rsidR="00A05215" w:rsidRDefault="00A05215" w:rsidP="00A05215">
      <w:pPr>
        <w:pStyle w:val="TryitNowbody"/>
      </w:pPr>
      <w:r>
        <w:t xml:space="preserve">2. Use a similar approach to establish that </w:t>
      </w:r>
      <w:r w:rsidRPr="008B1B31">
        <w:rPr>
          <w:position w:val="-10"/>
        </w:rPr>
        <w:object w:dxaOrig="2079" w:dyaOrig="360" w14:anchorId="5F1FFDAD">
          <v:shape id="_x0000_i1466" type="#_x0000_t75" style="width:102pt;height:17.5pt" o:ole="">
            <v:imagedata r:id="rId849" o:title=""/>
          </v:shape>
          <o:OLEObject Type="Embed" ProgID="Equation.3" ShapeID="_x0000_i1466" DrawAspect="Content" ObjectID="_1717921457" r:id="rId850"/>
        </w:object>
      </w:r>
      <w:r w:rsidR="00FE0A37">
        <w:t>.</w:t>
      </w:r>
    </w:p>
    <w:p w14:paraId="6F62C047" w14:textId="77777777" w:rsidR="00A05215" w:rsidRDefault="00A05215" w:rsidP="00A05215"/>
    <w:p w14:paraId="3A77639F" w14:textId="77777777" w:rsidR="00A05215" w:rsidRDefault="00A05215" w:rsidP="00A05215"/>
    <w:p w14:paraId="1135A01C" w14:textId="77777777" w:rsidR="00A05215" w:rsidRDefault="00A05215" w:rsidP="00A05215">
      <w:pPr>
        <w:pStyle w:val="DefinitionHeader"/>
      </w:pPr>
      <w:r>
        <w:t>Identities</w:t>
      </w:r>
    </w:p>
    <w:p w14:paraId="514C0160" w14:textId="77777777" w:rsidR="00A05215" w:rsidRPr="008B1B31" w:rsidRDefault="00A05215" w:rsidP="00A05215">
      <w:pPr>
        <w:pStyle w:val="Definition"/>
        <w:rPr>
          <w:b/>
        </w:rPr>
      </w:pPr>
      <w:r w:rsidRPr="008B1B31">
        <w:rPr>
          <w:b/>
        </w:rPr>
        <w:t>Alternate forms of the Pythagorean Identity</w:t>
      </w:r>
      <w:r w:rsidR="00F66873">
        <w:rPr>
          <w:b/>
        </w:rPr>
        <w:fldChar w:fldCharType="begin"/>
      </w:r>
      <w:r w:rsidR="00744957">
        <w:instrText xml:space="preserve"> XE "</w:instrText>
      </w:r>
      <w:r w:rsidR="00744957" w:rsidRPr="00E16E60">
        <w:rPr>
          <w:b/>
        </w:rPr>
        <w:instrText>Pythagorean Identity</w:instrText>
      </w:r>
      <w:r w:rsidR="00744957">
        <w:instrText xml:space="preserve">" </w:instrText>
      </w:r>
      <w:r w:rsidR="00F66873">
        <w:rPr>
          <w:b/>
        </w:rPr>
        <w:fldChar w:fldCharType="end"/>
      </w:r>
      <w:r w:rsidR="00F66873">
        <w:rPr>
          <w:b/>
        </w:rPr>
        <w:fldChar w:fldCharType="begin"/>
      </w:r>
      <w:r w:rsidR="00744957">
        <w:instrText xml:space="preserve"> XE "</w:instrText>
      </w:r>
      <w:r w:rsidR="00744957" w:rsidRPr="00910D49">
        <w:instrText>Pythagorean Identity:Alternative Forms</w:instrText>
      </w:r>
      <w:r w:rsidR="00744957">
        <w:instrText xml:space="preserve">" </w:instrText>
      </w:r>
      <w:r w:rsidR="00F66873">
        <w:rPr>
          <w:b/>
        </w:rPr>
        <w:fldChar w:fldCharType="end"/>
      </w:r>
      <w:r w:rsidR="00F66873">
        <w:rPr>
          <w:b/>
        </w:rPr>
        <w:fldChar w:fldCharType="begin"/>
      </w:r>
      <w:r w:rsidR="004F4541">
        <w:instrText xml:space="preserve"> XE "</w:instrText>
      </w:r>
      <w:r w:rsidR="004F4541" w:rsidRPr="00A76FEF">
        <w:instrText>Tr</w:instrText>
      </w:r>
      <w:r w:rsidR="000C4606">
        <w:instrText>igonometric Identities:Alternative</w:instrText>
      </w:r>
      <w:r w:rsidR="004F4541" w:rsidRPr="00A76FEF">
        <w:instrText xml:space="preserve"> Forms of the Pythagorean Identity</w:instrText>
      </w:r>
      <w:r w:rsidR="004F4541">
        <w:instrText xml:space="preserve">" </w:instrText>
      </w:r>
      <w:r w:rsidR="00F66873">
        <w:rPr>
          <w:b/>
        </w:rPr>
        <w:fldChar w:fldCharType="end"/>
      </w:r>
    </w:p>
    <w:p w14:paraId="6BDDAA59" w14:textId="77777777" w:rsidR="00A05215" w:rsidRDefault="00A05215" w:rsidP="00A05215">
      <w:pPr>
        <w:pStyle w:val="Definition"/>
      </w:pPr>
      <w:r w:rsidRPr="008B1B31">
        <w:rPr>
          <w:position w:val="-10"/>
        </w:rPr>
        <w:object w:dxaOrig="2100" w:dyaOrig="360" w14:anchorId="6953BA19">
          <v:shape id="_x0000_i1467" type="#_x0000_t75" style="width:105.5pt;height:17.5pt" o:ole="">
            <v:imagedata r:id="rId851" o:title=""/>
          </v:shape>
          <o:OLEObject Type="Embed" ProgID="Equation.3" ShapeID="_x0000_i1467" DrawAspect="Content" ObjectID="_1717921458" r:id="rId852"/>
        </w:object>
      </w:r>
    </w:p>
    <w:p w14:paraId="31DCF671" w14:textId="77777777" w:rsidR="00A05215" w:rsidRPr="008B1B31" w:rsidRDefault="00A05215" w:rsidP="00A05215">
      <w:pPr>
        <w:pStyle w:val="Definition"/>
      </w:pPr>
      <w:r w:rsidRPr="008B1B31">
        <w:rPr>
          <w:position w:val="-10"/>
        </w:rPr>
        <w:object w:dxaOrig="2079" w:dyaOrig="360" w14:anchorId="4C1752A2">
          <v:shape id="_x0000_i1468" type="#_x0000_t75" style="width:102pt;height:17.5pt" o:ole="">
            <v:imagedata r:id="rId853" o:title=""/>
          </v:shape>
          <o:OLEObject Type="Embed" ProgID="Equation.3" ShapeID="_x0000_i1468" DrawAspect="Content" ObjectID="_1717921459" r:id="rId854"/>
        </w:object>
      </w:r>
    </w:p>
    <w:p w14:paraId="04E72C4A" w14:textId="77777777" w:rsidR="00A05215" w:rsidRDefault="00A05215" w:rsidP="00A05215"/>
    <w:p w14:paraId="339AC131" w14:textId="77777777" w:rsidR="00A05215" w:rsidRDefault="00A05215" w:rsidP="00A05215"/>
    <w:p w14:paraId="52F23204" w14:textId="77777777" w:rsidR="00A05215" w:rsidRDefault="00A05215" w:rsidP="00A05215">
      <w:pPr>
        <w:pStyle w:val="ExampleHeader"/>
      </w:pPr>
      <w:r>
        <w:t>Example 5</w:t>
      </w:r>
    </w:p>
    <w:p w14:paraId="3075ACA7" w14:textId="77777777" w:rsidR="00A05215" w:rsidRDefault="00A05215" w:rsidP="00A05215">
      <w:pPr>
        <w:pStyle w:val="Example"/>
      </w:pPr>
      <w:r>
        <w:t xml:space="preserve">If </w:t>
      </w:r>
      <w:r w:rsidRPr="008A5E59">
        <w:rPr>
          <w:position w:val="-24"/>
        </w:rPr>
        <w:object w:dxaOrig="1080" w:dyaOrig="620" w14:anchorId="35C9ECDD">
          <v:shape id="_x0000_i1469" type="#_x0000_t75" style="width:54.5pt;height:31pt" o:ole="">
            <v:imagedata r:id="rId855" o:title=""/>
          </v:shape>
          <o:OLEObject Type="Embed" ProgID="Equation.3" ShapeID="_x0000_i1469" DrawAspect="Content" ObjectID="_1717921460" r:id="rId856"/>
        </w:object>
      </w:r>
      <w:r>
        <w:t xml:space="preserve"> and </w:t>
      </w:r>
      <w:r w:rsidRPr="00671AFF">
        <w:rPr>
          <w:position w:val="-6"/>
        </w:rPr>
        <w:object w:dxaOrig="200" w:dyaOrig="279" w14:anchorId="1E90B639">
          <v:shape id="_x0000_i1470" type="#_x0000_t75" style="width:10pt;height:14.5pt" o:ole="">
            <v:imagedata r:id="rId857" o:title=""/>
          </v:shape>
          <o:OLEObject Type="Embed" ProgID="Equation.DSMT4" ShapeID="_x0000_i1470" DrawAspect="Content" ObjectID="_1717921461" r:id="rId858"/>
        </w:object>
      </w:r>
      <w:r>
        <w:t xml:space="preserve"> is in the 3</w:t>
      </w:r>
      <w:r w:rsidRPr="008A5E59">
        <w:rPr>
          <w:vertAlign w:val="superscript"/>
        </w:rPr>
        <w:t>rd</w:t>
      </w:r>
      <w:r>
        <w:t xml:space="preserve"> quadrant, find </w:t>
      </w:r>
      <w:r w:rsidRPr="008B1B31">
        <w:rPr>
          <w:position w:val="-10"/>
        </w:rPr>
        <w:object w:dxaOrig="700" w:dyaOrig="320" w14:anchorId="30AB7DAD">
          <v:shape id="_x0000_i1471" type="#_x0000_t75" style="width:36pt;height:16pt" o:ole="">
            <v:imagedata r:id="rId859" o:title=""/>
          </v:shape>
          <o:OLEObject Type="Embed" ProgID="Equation.3" ShapeID="_x0000_i1471" DrawAspect="Content" ObjectID="_1717921462" r:id="rId860"/>
        </w:object>
      </w:r>
      <w:r>
        <w:t>.</w:t>
      </w:r>
    </w:p>
    <w:p w14:paraId="2D6D5D68" w14:textId="77777777" w:rsidR="00A05215" w:rsidRDefault="00A05215" w:rsidP="00A05215">
      <w:pPr>
        <w:pStyle w:val="Example"/>
      </w:pPr>
    </w:p>
    <w:p w14:paraId="57A53758" w14:textId="77777777" w:rsidR="00A05215" w:rsidRDefault="00A05215" w:rsidP="00A05215">
      <w:pPr>
        <w:pStyle w:val="Example"/>
      </w:pPr>
      <w:r>
        <w:t>There are two approaches to this problem, both of which work equally well.</w:t>
      </w:r>
    </w:p>
    <w:p w14:paraId="78491FA1" w14:textId="77777777" w:rsidR="00A05215" w:rsidRDefault="00A05215" w:rsidP="00A05215">
      <w:pPr>
        <w:pStyle w:val="Example"/>
      </w:pPr>
    </w:p>
    <w:p w14:paraId="284F5C93" w14:textId="77777777" w:rsidR="00F544C5" w:rsidRDefault="00F544C5" w:rsidP="00A05215">
      <w:pPr>
        <w:pStyle w:val="Example"/>
      </w:pPr>
    </w:p>
    <w:p w14:paraId="079F3B43" w14:textId="77777777" w:rsidR="00F544C5" w:rsidRDefault="00F544C5" w:rsidP="00A05215">
      <w:pPr>
        <w:pStyle w:val="Example"/>
      </w:pPr>
    </w:p>
    <w:p w14:paraId="02B1343D" w14:textId="77777777" w:rsidR="00F544C5" w:rsidRDefault="00F544C5" w:rsidP="00A05215">
      <w:pPr>
        <w:pStyle w:val="Example"/>
      </w:pPr>
    </w:p>
    <w:p w14:paraId="632DB2CB" w14:textId="77777777" w:rsidR="00F544C5" w:rsidRDefault="00F544C5" w:rsidP="00A05215">
      <w:pPr>
        <w:pStyle w:val="Example"/>
      </w:pPr>
    </w:p>
    <w:p w14:paraId="6B30FD26" w14:textId="77777777" w:rsidR="00A05215" w:rsidRPr="00832379" w:rsidRDefault="00A05215" w:rsidP="00A05215">
      <w:pPr>
        <w:pStyle w:val="Example"/>
        <w:rPr>
          <w:u w:val="single"/>
        </w:rPr>
      </w:pPr>
      <w:r w:rsidRPr="00832379">
        <w:rPr>
          <w:u w:val="single"/>
        </w:rPr>
        <w:lastRenderedPageBreak/>
        <w:t>Approach 1</w:t>
      </w:r>
    </w:p>
    <w:p w14:paraId="516C7EC2" w14:textId="77777777" w:rsidR="00F544C5" w:rsidRDefault="00A05215" w:rsidP="00A05215">
      <w:pPr>
        <w:pStyle w:val="Example"/>
      </w:pPr>
      <w:r>
        <w:t xml:space="preserve">Since </w:t>
      </w:r>
      <w:r w:rsidRPr="008A5E59">
        <w:rPr>
          <w:position w:val="-24"/>
        </w:rPr>
        <w:object w:dxaOrig="1100" w:dyaOrig="620" w14:anchorId="3E012EF0">
          <v:shape id="_x0000_i1472" type="#_x0000_t75" style="width:56pt;height:31pt" o:ole="">
            <v:imagedata r:id="rId861" o:title=""/>
          </v:shape>
          <o:OLEObject Type="Embed" ProgID="Equation.3" ShapeID="_x0000_i1472" DrawAspect="Content" ObjectID="_1717921463" r:id="rId862"/>
        </w:object>
      </w:r>
      <w:r w:rsidR="00F544C5">
        <w:t xml:space="preserve"> </w:t>
      </w:r>
      <w:r>
        <w:t xml:space="preserve">and the angle is in the third quadrant, we can imagine a triangle in a circle of some radius so that the point </w:t>
      </w:r>
      <w:r w:rsidR="00F544C5">
        <w:t xml:space="preserve">on the circle is (-7, -2), so </w:t>
      </w:r>
      <w:r>
        <w:t xml:space="preserve"> </w:t>
      </w:r>
      <w:r w:rsidR="00F544C5" w:rsidRPr="008A5E59">
        <w:rPr>
          <w:position w:val="-24"/>
        </w:rPr>
        <w:object w:dxaOrig="1219" w:dyaOrig="620" w14:anchorId="4E7285E7">
          <v:shape id="_x0000_i1473" type="#_x0000_t75" style="width:62pt;height:31pt" o:ole="">
            <v:imagedata r:id="rId863" o:title=""/>
          </v:shape>
          <o:OLEObject Type="Embed" ProgID="Equation.3" ShapeID="_x0000_i1473" DrawAspect="Content" ObjectID="_1717921464" r:id="rId864"/>
        </w:object>
      </w:r>
      <w:r w:rsidR="00F544C5">
        <w:t>.</w:t>
      </w:r>
    </w:p>
    <w:p w14:paraId="4A47BE4E" w14:textId="77777777" w:rsidR="00F544C5" w:rsidRDefault="00F544C5" w:rsidP="00A05215">
      <w:pPr>
        <w:pStyle w:val="Example"/>
      </w:pPr>
    </w:p>
    <w:p w14:paraId="3D5C8A68" w14:textId="77777777" w:rsidR="00832379" w:rsidRDefault="00A05215" w:rsidP="00A05215">
      <w:pPr>
        <w:pStyle w:val="Example"/>
      </w:pPr>
      <w:r>
        <w:t xml:space="preserve">Using the Pythagorean Theorem, we can find the radius of the circle:  </w:t>
      </w:r>
      <w:r w:rsidRPr="008A5E59">
        <w:rPr>
          <w:position w:val="-10"/>
        </w:rPr>
        <w:object w:dxaOrig="1840" w:dyaOrig="360" w14:anchorId="1A87CB28">
          <v:shape id="_x0000_i1474" type="#_x0000_t75" style="width:91.5pt;height:17.5pt" o:ole="">
            <v:imagedata r:id="rId865" o:title=""/>
          </v:shape>
          <o:OLEObject Type="Embed" ProgID="Equation.3" ShapeID="_x0000_i1474" DrawAspect="Content" ObjectID="_1717921465" r:id="rId866"/>
        </w:object>
      </w:r>
      <w:r>
        <w:t xml:space="preserve">, so </w:t>
      </w:r>
      <w:r w:rsidRPr="008A5E59">
        <w:rPr>
          <w:position w:val="-8"/>
        </w:rPr>
        <w:object w:dxaOrig="840" w:dyaOrig="360" w14:anchorId="66898802">
          <v:shape id="_x0000_i1475" type="#_x0000_t75" style="width:42pt;height:17.5pt" o:ole="">
            <v:imagedata r:id="rId867" o:title=""/>
          </v:shape>
          <o:OLEObject Type="Embed" ProgID="Equation.3" ShapeID="_x0000_i1475" DrawAspect="Content" ObjectID="_1717921466" r:id="rId868"/>
        </w:object>
      </w:r>
      <w:r>
        <w:t xml:space="preserve">. </w:t>
      </w:r>
    </w:p>
    <w:p w14:paraId="223689FB" w14:textId="77777777" w:rsidR="00F544C5" w:rsidRDefault="00F544C5" w:rsidP="00A05215">
      <w:pPr>
        <w:pStyle w:val="Example"/>
      </w:pPr>
    </w:p>
    <w:p w14:paraId="21581FA1" w14:textId="77777777" w:rsidR="00A05215" w:rsidRDefault="00A05215" w:rsidP="00A05215">
      <w:pPr>
        <w:pStyle w:val="Example"/>
      </w:pPr>
      <w:r>
        <w:t>Now we can find the cosine value:</w:t>
      </w:r>
    </w:p>
    <w:p w14:paraId="4CC214DE" w14:textId="77777777" w:rsidR="00A05215" w:rsidRDefault="00A05215" w:rsidP="00A05215">
      <w:pPr>
        <w:pStyle w:val="Example"/>
      </w:pPr>
      <w:r w:rsidRPr="008A5E59">
        <w:rPr>
          <w:position w:val="-28"/>
        </w:rPr>
        <w:object w:dxaOrig="1820" w:dyaOrig="660" w14:anchorId="4533A3B2">
          <v:shape id="_x0000_i1476" type="#_x0000_t75" style="width:90.5pt;height:32.5pt" o:ole="">
            <v:imagedata r:id="rId869" o:title=""/>
          </v:shape>
          <o:OLEObject Type="Embed" ProgID="Equation.3" ShapeID="_x0000_i1476" DrawAspect="Content" ObjectID="_1717921467" r:id="rId870"/>
        </w:object>
      </w:r>
    </w:p>
    <w:p w14:paraId="4CA75706" w14:textId="77777777" w:rsidR="00A05215" w:rsidRDefault="00A05215" w:rsidP="00A05215">
      <w:pPr>
        <w:pStyle w:val="Example"/>
      </w:pPr>
    </w:p>
    <w:p w14:paraId="4AC25ADE" w14:textId="77777777" w:rsidR="00A05215" w:rsidRPr="00832379" w:rsidRDefault="00A05215" w:rsidP="00A05215">
      <w:pPr>
        <w:pStyle w:val="Example"/>
        <w:rPr>
          <w:u w:val="single"/>
        </w:rPr>
      </w:pPr>
      <w:r w:rsidRPr="00832379">
        <w:rPr>
          <w:u w:val="single"/>
        </w:rPr>
        <w:t>Approach 2</w:t>
      </w:r>
    </w:p>
    <w:p w14:paraId="1D24E0C0" w14:textId="77777777" w:rsidR="00A05215" w:rsidRDefault="00A05215" w:rsidP="00A05215">
      <w:pPr>
        <w:pStyle w:val="Example"/>
      </w:pPr>
      <w:r>
        <w:t xml:space="preserve">Using the </w:t>
      </w:r>
      <w:r w:rsidRPr="008B1B31">
        <w:rPr>
          <w:position w:val="-10"/>
        </w:rPr>
        <w:object w:dxaOrig="2100" w:dyaOrig="360" w14:anchorId="691BBDE0">
          <v:shape id="_x0000_i1477" type="#_x0000_t75" style="width:105.5pt;height:17.5pt" o:ole="">
            <v:imagedata r:id="rId851" o:title=""/>
          </v:shape>
          <o:OLEObject Type="Embed" ProgID="Equation.3" ShapeID="_x0000_i1477" DrawAspect="Content" ObjectID="_1717921468" r:id="rId871"/>
        </w:object>
      </w:r>
      <w:r>
        <w:t xml:space="preserve"> form of the Pythagorean Identity with the known tangent value,</w:t>
      </w:r>
    </w:p>
    <w:p w14:paraId="2ACEE105" w14:textId="77777777" w:rsidR="00A05215" w:rsidRDefault="00A05215" w:rsidP="00A05215">
      <w:pPr>
        <w:pStyle w:val="Example"/>
      </w:pPr>
      <w:r w:rsidRPr="008B1B31">
        <w:rPr>
          <w:position w:val="-10"/>
        </w:rPr>
        <w:object w:dxaOrig="2100" w:dyaOrig="360" w14:anchorId="68502EE3">
          <v:shape id="_x0000_i1478" type="#_x0000_t75" style="width:105.5pt;height:17.5pt" o:ole="">
            <v:imagedata r:id="rId851" o:title=""/>
          </v:shape>
          <o:OLEObject Type="Embed" ProgID="Equation.3" ShapeID="_x0000_i1478" DrawAspect="Content" ObjectID="_1717921469" r:id="rId872"/>
        </w:object>
      </w:r>
    </w:p>
    <w:p w14:paraId="5D9B4A4A" w14:textId="77777777" w:rsidR="00A05215" w:rsidRDefault="00A05215" w:rsidP="00A05215">
      <w:pPr>
        <w:pStyle w:val="Example"/>
      </w:pPr>
      <w:r w:rsidRPr="00E2388B">
        <w:rPr>
          <w:position w:val="-28"/>
        </w:rPr>
        <w:object w:dxaOrig="1860" w:dyaOrig="740" w14:anchorId="6723A59C">
          <v:shape id="_x0000_i1479" type="#_x0000_t75" style="width:93.5pt;height:36pt" o:ole="">
            <v:imagedata r:id="rId873" o:title=""/>
          </v:shape>
          <o:OLEObject Type="Embed" ProgID="Equation.3" ShapeID="_x0000_i1479" DrawAspect="Content" ObjectID="_1717921470" r:id="rId874"/>
        </w:object>
      </w:r>
    </w:p>
    <w:p w14:paraId="297DF20B" w14:textId="77777777" w:rsidR="00A05215" w:rsidRDefault="00A05215" w:rsidP="00A05215">
      <w:pPr>
        <w:pStyle w:val="Example"/>
      </w:pPr>
      <w:r w:rsidRPr="00E2388B">
        <w:rPr>
          <w:position w:val="-24"/>
        </w:rPr>
        <w:object w:dxaOrig="1340" w:dyaOrig="620" w14:anchorId="5D954822">
          <v:shape id="_x0000_i1480" type="#_x0000_t75" style="width:66pt;height:31pt" o:ole="">
            <v:imagedata r:id="rId875" o:title=""/>
          </v:shape>
          <o:OLEObject Type="Embed" ProgID="Equation.3" ShapeID="_x0000_i1480" DrawAspect="Content" ObjectID="_1717921471" r:id="rId876"/>
        </w:object>
      </w:r>
      <w:r>
        <w:tab/>
      </w:r>
      <w:r>
        <w:tab/>
      </w:r>
      <w:r>
        <w:tab/>
      </w:r>
      <w:r>
        <w:tab/>
      </w:r>
    </w:p>
    <w:p w14:paraId="5FBB5ED2" w14:textId="77777777" w:rsidR="00A05215" w:rsidRDefault="00A05215" w:rsidP="00A05215">
      <w:pPr>
        <w:pStyle w:val="Example"/>
      </w:pPr>
      <w:r w:rsidRPr="00E2388B">
        <w:rPr>
          <w:position w:val="-26"/>
        </w:rPr>
        <w:object w:dxaOrig="2400" w:dyaOrig="700" w14:anchorId="42FD20DC">
          <v:shape id="_x0000_i1481" type="#_x0000_t75" style="width:120.5pt;height:36pt" o:ole="">
            <v:imagedata r:id="rId877" o:title=""/>
          </v:shape>
          <o:OLEObject Type="Embed" ProgID="Equation.3" ShapeID="_x0000_i1481" DrawAspect="Content" ObjectID="_1717921472" r:id="rId878"/>
        </w:object>
      </w:r>
    </w:p>
    <w:p w14:paraId="32317B6D" w14:textId="77777777" w:rsidR="00A05215" w:rsidRDefault="00A05215" w:rsidP="00A05215">
      <w:pPr>
        <w:pStyle w:val="Example"/>
      </w:pPr>
    </w:p>
    <w:p w14:paraId="2F58D5F9" w14:textId="77777777" w:rsidR="00A05215" w:rsidRDefault="00A05215" w:rsidP="00A05215">
      <w:pPr>
        <w:pStyle w:val="Example"/>
      </w:pPr>
      <w:r>
        <w:t>Since the angle is in the third quadrant, the cosine value will be negative so the secant value will also be negative.  Keeping the negative result, and using definition of secant,</w:t>
      </w:r>
    </w:p>
    <w:p w14:paraId="7E156EF8" w14:textId="77777777" w:rsidR="00A05215" w:rsidRDefault="00A05215" w:rsidP="00A05215">
      <w:pPr>
        <w:pStyle w:val="Example"/>
      </w:pPr>
      <w:r w:rsidRPr="00E2388B">
        <w:rPr>
          <w:position w:val="-24"/>
        </w:rPr>
        <w:object w:dxaOrig="1540" w:dyaOrig="680" w14:anchorId="03E26FF7">
          <v:shape id="_x0000_i1482" type="#_x0000_t75" style="width:78pt;height:33.5pt" o:ole="">
            <v:imagedata r:id="rId879" o:title=""/>
          </v:shape>
          <o:OLEObject Type="Embed" ProgID="Equation.3" ShapeID="_x0000_i1482" DrawAspect="Content" ObjectID="_1717921473" r:id="rId880"/>
        </w:object>
      </w:r>
    </w:p>
    <w:p w14:paraId="174F252B" w14:textId="77777777" w:rsidR="00A05215" w:rsidRDefault="00A05215" w:rsidP="00A05215">
      <w:pPr>
        <w:pStyle w:val="Example"/>
      </w:pPr>
      <w:r w:rsidRPr="00E2388B">
        <w:rPr>
          <w:position w:val="-28"/>
        </w:rPr>
        <w:object w:dxaOrig="1600" w:dyaOrig="720" w14:anchorId="20EE1A9E">
          <v:shape id="_x0000_i1483" type="#_x0000_t75" style="width:79.5pt;height:36pt" o:ole="">
            <v:imagedata r:id="rId881" o:title=""/>
          </v:shape>
          <o:OLEObject Type="Embed" ProgID="Equation.3" ShapeID="_x0000_i1483" DrawAspect="Content" ObjectID="_1717921474" r:id="rId882"/>
        </w:object>
      </w:r>
      <w:r>
        <w:tab/>
      </w:r>
      <w:r>
        <w:tab/>
        <w:t>Inverting both sides</w:t>
      </w:r>
    </w:p>
    <w:p w14:paraId="5251ACE0" w14:textId="77777777" w:rsidR="00A05215" w:rsidRPr="008A5E59" w:rsidRDefault="00A05215" w:rsidP="00A05215">
      <w:pPr>
        <w:pStyle w:val="Example"/>
      </w:pPr>
      <w:r w:rsidRPr="00B71274">
        <w:rPr>
          <w:position w:val="-28"/>
        </w:rPr>
        <w:object w:dxaOrig="2560" w:dyaOrig="720" w14:anchorId="697FE89A">
          <v:shape id="_x0000_i1484" type="#_x0000_t75" style="width:129pt;height:36pt" o:ole="">
            <v:imagedata r:id="rId883" o:title=""/>
          </v:shape>
          <o:OLEObject Type="Embed" ProgID="Equation.3" ShapeID="_x0000_i1484" DrawAspect="Content" ObjectID="_1717921475" r:id="rId884"/>
        </w:object>
      </w:r>
    </w:p>
    <w:p w14:paraId="2261E771" w14:textId="77777777" w:rsidR="00A05215" w:rsidRDefault="00A05215" w:rsidP="00A05215"/>
    <w:p w14:paraId="20F89A44" w14:textId="77777777" w:rsidR="00A05215" w:rsidRDefault="00A05215" w:rsidP="00A05215"/>
    <w:p w14:paraId="7C42EFBA" w14:textId="77777777" w:rsidR="00A05215" w:rsidRDefault="00A05215" w:rsidP="00A05215">
      <w:pPr>
        <w:pStyle w:val="TryitNow"/>
      </w:pPr>
      <w:r>
        <w:t>Try it Now</w:t>
      </w:r>
    </w:p>
    <w:p w14:paraId="2EF3A849" w14:textId="77777777" w:rsidR="00A05215" w:rsidRPr="009A1319" w:rsidRDefault="00A05215" w:rsidP="00A05215">
      <w:pPr>
        <w:pStyle w:val="TryitNowbody"/>
      </w:pPr>
      <w:r>
        <w:t xml:space="preserve">3. If </w:t>
      </w:r>
      <w:r w:rsidRPr="00765F57">
        <w:rPr>
          <w:position w:val="-24"/>
        </w:rPr>
        <w:object w:dxaOrig="1240" w:dyaOrig="620" w14:anchorId="6B0B478A">
          <v:shape id="_x0000_i1485" type="#_x0000_t75" style="width:62pt;height:31pt" o:ole="">
            <v:imagedata r:id="rId885" o:title=""/>
          </v:shape>
          <o:OLEObject Type="Embed" ProgID="Equation.3" ShapeID="_x0000_i1485" DrawAspect="Content" ObjectID="_1717921476" r:id="rId886"/>
        </w:object>
      </w:r>
      <w:r>
        <w:t xml:space="preserve"> and </w:t>
      </w:r>
      <w:r w:rsidRPr="00671AFF">
        <w:rPr>
          <w:position w:val="-24"/>
        </w:rPr>
        <w:object w:dxaOrig="1020" w:dyaOrig="620" w14:anchorId="2AC4730B">
          <v:shape id="_x0000_i1486" type="#_x0000_t75" style="width:50pt;height:31pt" o:ole="">
            <v:imagedata r:id="rId887" o:title=""/>
          </v:shape>
          <o:OLEObject Type="Embed" ProgID="Equation.DSMT4" ShapeID="_x0000_i1486" DrawAspect="Content" ObjectID="_1717921477" r:id="rId888"/>
        </w:object>
      </w:r>
      <w:r>
        <w:t xml:space="preserve">, find </w:t>
      </w:r>
      <w:r w:rsidRPr="00671AFF">
        <w:rPr>
          <w:position w:val="-10"/>
        </w:rPr>
        <w:object w:dxaOrig="660" w:dyaOrig="320" w14:anchorId="4D7E34DA">
          <v:shape id="_x0000_i1487" type="#_x0000_t75" style="width:32.5pt;height:16pt" o:ole="">
            <v:imagedata r:id="rId889" o:title=""/>
          </v:shape>
          <o:OLEObject Type="Embed" ProgID="Equation.DSMT4" ShapeID="_x0000_i1487" DrawAspect="Content" ObjectID="_1717921478" r:id="rId890"/>
        </w:object>
      </w:r>
      <w:r>
        <w:t xml:space="preserve"> and </w:t>
      </w:r>
      <w:r w:rsidRPr="00671AFF">
        <w:rPr>
          <w:position w:val="-10"/>
        </w:rPr>
        <w:object w:dxaOrig="639" w:dyaOrig="320" w14:anchorId="7DBE7073">
          <v:shape id="_x0000_i1488" type="#_x0000_t75" style="width:31pt;height:16pt" o:ole="">
            <v:imagedata r:id="rId891" o:title=""/>
          </v:shape>
          <o:OLEObject Type="Embed" ProgID="Equation.DSMT4" ShapeID="_x0000_i1488" DrawAspect="Content" ObjectID="_1717921479" r:id="rId892"/>
        </w:object>
      </w:r>
      <w:r w:rsidR="00FE0A37">
        <w:t>.</w:t>
      </w:r>
    </w:p>
    <w:p w14:paraId="548BB9C8" w14:textId="77777777" w:rsidR="00A05215" w:rsidRDefault="00A05215" w:rsidP="00A05215"/>
    <w:p w14:paraId="0F630F84" w14:textId="77777777" w:rsidR="00F544C5" w:rsidRDefault="00F544C5">
      <w:r>
        <w:br w:type="page"/>
      </w:r>
    </w:p>
    <w:p w14:paraId="6656F6F8" w14:textId="77777777" w:rsidR="00832379" w:rsidRDefault="00832379" w:rsidP="00A05215"/>
    <w:p w14:paraId="314D74E4" w14:textId="77777777" w:rsidR="00A05215" w:rsidRDefault="00A05215" w:rsidP="00A05215">
      <w:pPr>
        <w:pStyle w:val="DefinitionHeader"/>
      </w:pPr>
      <w:r>
        <w:t>Important Topics of This Section</w:t>
      </w:r>
    </w:p>
    <w:p w14:paraId="038A1EC8" w14:textId="77777777" w:rsidR="00A05215" w:rsidRDefault="00A05215" w:rsidP="00A05215">
      <w:pPr>
        <w:pStyle w:val="Definition"/>
      </w:pPr>
      <w:r>
        <w:t>6 Trigonometric Functions:</w:t>
      </w:r>
    </w:p>
    <w:p w14:paraId="64CB8ADD" w14:textId="77777777" w:rsidR="00A05215" w:rsidRDefault="00A05215" w:rsidP="00832379">
      <w:pPr>
        <w:pStyle w:val="Definition"/>
        <w:ind w:firstLine="396"/>
      </w:pPr>
      <w:r>
        <w:t>Sine</w:t>
      </w:r>
    </w:p>
    <w:p w14:paraId="6F9B2091" w14:textId="77777777" w:rsidR="00A05215" w:rsidRDefault="00A05215" w:rsidP="00832379">
      <w:pPr>
        <w:pStyle w:val="Definition"/>
        <w:ind w:firstLine="396"/>
      </w:pPr>
      <w:r>
        <w:t>Cosine</w:t>
      </w:r>
    </w:p>
    <w:p w14:paraId="2D3D442D" w14:textId="77777777" w:rsidR="00A05215" w:rsidRDefault="00A05215" w:rsidP="00832379">
      <w:pPr>
        <w:pStyle w:val="Definition"/>
        <w:ind w:firstLine="396"/>
      </w:pPr>
      <w:r>
        <w:t>Tangent</w:t>
      </w:r>
    </w:p>
    <w:p w14:paraId="226D4299" w14:textId="77777777" w:rsidR="00A05215" w:rsidRDefault="00A05215" w:rsidP="00832379">
      <w:pPr>
        <w:pStyle w:val="Definition"/>
        <w:ind w:firstLine="396"/>
      </w:pPr>
      <w:r>
        <w:t>Cosecant</w:t>
      </w:r>
    </w:p>
    <w:p w14:paraId="54A0AFAA" w14:textId="77777777" w:rsidR="00A05215" w:rsidRDefault="00A05215" w:rsidP="00832379">
      <w:pPr>
        <w:pStyle w:val="Definition"/>
        <w:ind w:firstLine="396"/>
      </w:pPr>
      <w:r>
        <w:t>Secant</w:t>
      </w:r>
    </w:p>
    <w:p w14:paraId="337FDC8F" w14:textId="77777777" w:rsidR="00A05215" w:rsidRDefault="00A05215" w:rsidP="00832379">
      <w:pPr>
        <w:pStyle w:val="Definition"/>
        <w:ind w:firstLine="396"/>
      </w:pPr>
      <w:r>
        <w:t>Cotangent</w:t>
      </w:r>
    </w:p>
    <w:p w14:paraId="4B3D1E95" w14:textId="77777777" w:rsidR="00A05215" w:rsidRDefault="00A05215" w:rsidP="00A05215">
      <w:pPr>
        <w:pStyle w:val="Definition"/>
      </w:pPr>
      <w:r>
        <w:t>Trig identities</w:t>
      </w:r>
    </w:p>
    <w:p w14:paraId="02CB22A8" w14:textId="77777777" w:rsidR="00A05215" w:rsidRDefault="00A05215" w:rsidP="00A05215"/>
    <w:p w14:paraId="45FD496B" w14:textId="77777777" w:rsidR="00832379" w:rsidRDefault="00832379" w:rsidP="00A05215"/>
    <w:p w14:paraId="20F6652B" w14:textId="77777777" w:rsidR="00A05215" w:rsidRDefault="00A05215" w:rsidP="00A05215">
      <w:pPr>
        <w:pStyle w:val="TryitNow"/>
      </w:pPr>
      <w:r>
        <w:t>Try it Now Answers</w:t>
      </w:r>
    </w:p>
    <w:p w14:paraId="2793DE31" w14:textId="77777777" w:rsidR="00A05215" w:rsidRDefault="00A05215" w:rsidP="00A05215">
      <w:pPr>
        <w:pStyle w:val="TryitNowbody"/>
      </w:pPr>
      <w:r>
        <w:t xml:space="preserve">1. </w:t>
      </w:r>
      <w:r w:rsidR="00F544C5" w:rsidRPr="00F544C5">
        <w:rPr>
          <w:position w:val="-62"/>
        </w:rPr>
        <w:object w:dxaOrig="3260" w:dyaOrig="1020" w14:anchorId="0DECE324">
          <v:shape id="_x0000_i1489" type="#_x0000_t75" style="width:162.5pt;height:50pt" o:ole="">
            <v:imagedata r:id="rId893" o:title=""/>
          </v:shape>
          <o:OLEObject Type="Embed" ProgID="Equation.3" ShapeID="_x0000_i1489" DrawAspect="Content" ObjectID="_1717921480" r:id="rId894"/>
        </w:object>
      </w:r>
    </w:p>
    <w:p w14:paraId="6EBFC0C9" w14:textId="77777777" w:rsidR="00F544C5" w:rsidRDefault="00F544C5" w:rsidP="00A05215">
      <w:pPr>
        <w:pStyle w:val="TryitNowbody"/>
      </w:pPr>
    </w:p>
    <w:p w14:paraId="4D53C7B2" w14:textId="77777777" w:rsidR="00F544C5" w:rsidRDefault="00F544C5" w:rsidP="00F544C5">
      <w:pPr>
        <w:pStyle w:val="TryitNowbody"/>
      </w:pPr>
      <w:r>
        <w:t>2.</w:t>
      </w:r>
    </w:p>
    <w:p w14:paraId="2220C810" w14:textId="77777777" w:rsidR="00A05215" w:rsidRDefault="00A05215" w:rsidP="00F544C5">
      <w:pPr>
        <w:pStyle w:val="TryitNowbody"/>
      </w:pPr>
      <w:r>
        <w:t xml:space="preserve">     </w:t>
      </w:r>
      <w:r w:rsidRPr="00765F57">
        <w:rPr>
          <w:position w:val="-104"/>
        </w:rPr>
        <w:object w:dxaOrig="2840" w:dyaOrig="2500" w14:anchorId="53D29D31">
          <v:shape id="_x0000_i1490" type="#_x0000_t75" style="width:141.5pt;height:125.5pt" o:ole="">
            <v:imagedata r:id="rId895" o:title=""/>
          </v:shape>
          <o:OLEObject Type="Embed" ProgID="Equation.3" ShapeID="_x0000_i1490" DrawAspect="Content" ObjectID="_1717921481" r:id="rId896"/>
        </w:object>
      </w:r>
    </w:p>
    <w:p w14:paraId="5EA7E3D4" w14:textId="77777777" w:rsidR="00A05215" w:rsidRDefault="00A05215" w:rsidP="00F544C5">
      <w:pPr>
        <w:pStyle w:val="TryitNowbody"/>
      </w:pPr>
    </w:p>
    <w:p w14:paraId="69DC29EF" w14:textId="77777777" w:rsidR="000F773B" w:rsidRDefault="00F544C5" w:rsidP="008B0A24">
      <w:pPr>
        <w:pStyle w:val="TryitNowbody"/>
        <w:ind w:left="270" w:hanging="270"/>
        <w:sectPr w:rsidR="000F773B" w:rsidSect="00E32772">
          <w:headerReference w:type="default" r:id="rId897"/>
          <w:pgSz w:w="12240" w:h="15840"/>
          <w:pgMar w:top="1440" w:right="1440" w:bottom="1440" w:left="1440" w:header="720" w:footer="720" w:gutter="720"/>
          <w:cols w:space="720"/>
          <w:docGrid w:linePitch="360"/>
        </w:sectPr>
      </w:pPr>
      <w:r>
        <w:t xml:space="preserve">3. </w:t>
      </w:r>
      <w:r w:rsidRPr="00765F57">
        <w:rPr>
          <w:position w:val="-24"/>
        </w:rPr>
        <w:object w:dxaOrig="1240" w:dyaOrig="620" w14:anchorId="51E534B8">
          <v:shape id="_x0000_i1491" type="#_x0000_t75" style="width:62pt;height:31pt" o:ole="">
            <v:imagedata r:id="rId885" o:title=""/>
          </v:shape>
          <o:OLEObject Type="Embed" ProgID="Equation.3" ShapeID="_x0000_i1491" DrawAspect="Content" ObjectID="_1717921482" r:id="rId898"/>
        </w:object>
      </w:r>
      <w:r>
        <w:t xml:space="preserve">.  By definition, </w:t>
      </w:r>
      <w:r w:rsidRPr="00F544C5">
        <w:rPr>
          <w:position w:val="-28"/>
        </w:rPr>
        <w:object w:dxaOrig="1280" w:dyaOrig="660" w14:anchorId="61246177">
          <v:shape id="_x0000_i1492" type="#_x0000_t75" style="width:64.5pt;height:33.5pt" o:ole="">
            <v:imagedata r:id="rId899" o:title=""/>
          </v:shape>
          <o:OLEObject Type="Embed" ProgID="Equation.3" ShapeID="_x0000_i1492" DrawAspect="Content" ObjectID="_1717921483" r:id="rId900"/>
        </w:object>
      </w:r>
      <w:r>
        <w:t xml:space="preserve">, so </w:t>
      </w:r>
      <w:r w:rsidRPr="00F544C5">
        <w:rPr>
          <w:position w:val="-24"/>
        </w:rPr>
        <w:object w:dxaOrig="1240" w:dyaOrig="620" w14:anchorId="4BBBFE47">
          <v:shape id="_x0000_i1493" type="#_x0000_t75" style="width:62pt;height:31pt" o:ole="">
            <v:imagedata r:id="rId901" o:title=""/>
          </v:shape>
          <o:OLEObject Type="Embed" ProgID="Equation.3" ShapeID="_x0000_i1493" DrawAspect="Content" ObjectID="_1717921484" r:id="rId902"/>
        </w:object>
      </w:r>
      <w:r>
        <w:t>.</w:t>
      </w:r>
      <w:r>
        <w:br/>
        <w:t xml:space="preserve">Using Pythagorean Identity with the sec, </w:t>
      </w:r>
      <w:r w:rsidRPr="00F544C5">
        <w:rPr>
          <w:position w:val="-28"/>
        </w:rPr>
        <w:object w:dxaOrig="1960" w:dyaOrig="740" w14:anchorId="0616C0CA">
          <v:shape id="_x0000_i1494" type="#_x0000_t75" style="width:98pt;height:36pt" o:ole="">
            <v:imagedata r:id="rId903" o:title=""/>
          </v:shape>
          <o:OLEObject Type="Embed" ProgID="Equation.3" ShapeID="_x0000_i1494" DrawAspect="Content" ObjectID="_1717921485" r:id="rId904"/>
        </w:object>
      </w:r>
      <w:r>
        <w:t xml:space="preserve">.  Solving gives </w:t>
      </w:r>
      <w:r w:rsidRPr="00024D8C">
        <w:rPr>
          <w:position w:val="-24"/>
        </w:rPr>
        <w:object w:dxaOrig="1359" w:dyaOrig="680" w14:anchorId="31EEB470">
          <v:shape id="_x0000_i1495" type="#_x0000_t75" style="width:69.5pt;height:33.5pt" o:ole="">
            <v:imagedata r:id="rId905" o:title=""/>
          </v:shape>
          <o:OLEObject Type="Embed" ProgID="Equation.3" ShapeID="_x0000_i1495" DrawAspect="Content" ObjectID="_1717921486" r:id="rId906"/>
        </w:object>
      </w:r>
      <w:r>
        <w:t>.  We use the negative square root since an angle in the second quadrant would have a negative tangent.</w:t>
      </w:r>
      <w:r w:rsidR="008B0A24">
        <w:br/>
      </w:r>
      <w:r>
        <w:t xml:space="preserve">Using Pythagorean Identity with the cos,  </w:t>
      </w:r>
      <w:r w:rsidR="008B0A24" w:rsidRPr="00F544C5">
        <w:rPr>
          <w:position w:val="-28"/>
        </w:rPr>
        <w:object w:dxaOrig="1960" w:dyaOrig="740" w14:anchorId="2D8D093A">
          <v:shape id="_x0000_i1496" type="#_x0000_t75" style="width:98pt;height:36pt" o:ole="">
            <v:imagedata r:id="rId907" o:title=""/>
          </v:shape>
          <o:OLEObject Type="Embed" ProgID="Equation.3" ShapeID="_x0000_i1496" DrawAspect="Content" ObjectID="_1717921487" r:id="rId908"/>
        </w:object>
      </w:r>
      <w:r w:rsidR="008B0A24">
        <w:t>.  Solving,</w:t>
      </w:r>
      <w:r>
        <w:t xml:space="preserve"> </w:t>
      </w:r>
      <w:r w:rsidRPr="00024D8C">
        <w:rPr>
          <w:position w:val="-24"/>
        </w:rPr>
        <w:object w:dxaOrig="1340" w:dyaOrig="680" w14:anchorId="16A7B610">
          <v:shape id="_x0000_i1497" type="#_x0000_t75" style="width:68pt;height:33.5pt" o:ole="">
            <v:imagedata r:id="rId909" o:title=""/>
          </v:shape>
          <o:OLEObject Type="Embed" ProgID="Equation.3" ShapeID="_x0000_i1497" DrawAspect="Content" ObjectID="_1717921488" r:id="rId910"/>
        </w:object>
      </w:r>
      <w:r w:rsidR="008B0A24">
        <w:t>.</w:t>
      </w:r>
      <w:r w:rsidR="00A05215">
        <w:t xml:space="preserve">       </w:t>
      </w:r>
    </w:p>
    <w:p w14:paraId="3E41A192" w14:textId="77777777" w:rsidR="000F773B" w:rsidRPr="00B536A7" w:rsidRDefault="000F773B" w:rsidP="00B536A7">
      <w:pPr>
        <w:pStyle w:val="Heading2"/>
      </w:pPr>
      <w:r w:rsidRPr="00892F0B">
        <w:lastRenderedPageBreak/>
        <w:t>Section 5.4</w:t>
      </w:r>
      <w:r>
        <w:t xml:space="preserve"> Exercises</w:t>
      </w:r>
    </w:p>
    <w:p w14:paraId="76E03F85"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660" w:dyaOrig="620" w14:anchorId="3B003BEF">
          <v:shape id="_x0000_i1498" type="#_x0000_t75" style="width:32.5pt;height:31pt" o:ole="">
            <v:imagedata r:id="rId911" o:title=""/>
          </v:shape>
          <o:OLEObject Type="Embed" ProgID="Equation.3" ShapeID="_x0000_i1498" DrawAspect="Content" ObjectID="_1717921489" r:id="rId912"/>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100" w:dyaOrig="400" w14:anchorId="13081B8A">
          <v:shape id="_x0000_i1499" type="#_x0000_t75" style="width:155pt;height:19.5pt" o:ole="">
            <v:imagedata r:id="rId913" o:title=""/>
          </v:shape>
          <o:OLEObject Type="Embed" ProgID="Equation.3" ShapeID="_x0000_i1499" DrawAspect="Content" ObjectID="_1717921490" r:id="rId914"/>
        </w:object>
      </w:r>
      <w:r w:rsidR="00FE0A37">
        <w:rPr>
          <w:rFonts w:ascii="Times New Roman" w:hAnsi="Times New Roman"/>
          <w:sz w:val="24"/>
          <w:szCs w:val="24"/>
        </w:rPr>
        <w:t>.</w:t>
      </w:r>
    </w:p>
    <w:p w14:paraId="13F1B739"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780" w:dyaOrig="620" w14:anchorId="39153D32">
          <v:shape id="_x0000_i1500" type="#_x0000_t75" style="width:38.5pt;height:31pt" o:ole="">
            <v:imagedata r:id="rId915" o:title=""/>
          </v:shape>
          <o:OLEObject Type="Embed" ProgID="Equation.3" ShapeID="_x0000_i1500" DrawAspect="Content" ObjectID="_1717921491" r:id="rId916"/>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100" w:dyaOrig="400" w14:anchorId="7ED98C9D">
          <v:shape id="_x0000_i1501" type="#_x0000_t75" style="width:155pt;height:19.5pt" o:ole="">
            <v:imagedata r:id="rId917" o:title=""/>
          </v:shape>
          <o:OLEObject Type="Embed" ProgID="Equation.3" ShapeID="_x0000_i1501" DrawAspect="Content" ObjectID="_1717921492" r:id="rId918"/>
        </w:object>
      </w:r>
      <w:r w:rsidR="00FE0A37">
        <w:rPr>
          <w:rFonts w:ascii="Times New Roman" w:hAnsi="Times New Roman"/>
          <w:sz w:val="24"/>
          <w:szCs w:val="24"/>
        </w:rPr>
        <w:t>.</w:t>
      </w:r>
    </w:p>
    <w:p w14:paraId="3B0EBA62"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780" w:dyaOrig="620" w14:anchorId="7AF460FD">
          <v:shape id="_x0000_i1502" type="#_x0000_t75" style="width:38.5pt;height:31pt" o:ole="">
            <v:imagedata r:id="rId919" o:title=""/>
          </v:shape>
          <o:OLEObject Type="Embed" ProgID="Equation.3" ShapeID="_x0000_i1502" DrawAspect="Content" ObjectID="_1717921493" r:id="rId920"/>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100" w:dyaOrig="400" w14:anchorId="0C39B0CA">
          <v:shape id="_x0000_i1503" type="#_x0000_t75" style="width:155pt;height:19.5pt" o:ole="">
            <v:imagedata r:id="rId921" o:title=""/>
          </v:shape>
          <o:OLEObject Type="Embed" ProgID="Equation.3" ShapeID="_x0000_i1503" DrawAspect="Content" ObjectID="_1717921494" r:id="rId922"/>
        </w:object>
      </w:r>
      <w:r w:rsidR="00FE0A37">
        <w:rPr>
          <w:rFonts w:ascii="Times New Roman" w:hAnsi="Times New Roman"/>
          <w:sz w:val="24"/>
          <w:szCs w:val="24"/>
        </w:rPr>
        <w:t>.</w:t>
      </w:r>
    </w:p>
    <w:p w14:paraId="3F110FAD"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660" w:dyaOrig="620" w14:anchorId="1C3FF7FF">
          <v:shape id="_x0000_i1504" type="#_x0000_t75" style="width:32.5pt;height:31pt" o:ole="">
            <v:imagedata r:id="rId923" o:title=""/>
          </v:shape>
          <o:OLEObject Type="Embed" ProgID="Equation.3" ShapeID="_x0000_i1504" DrawAspect="Content" ObjectID="_1717921495" r:id="rId924"/>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080" w:dyaOrig="400" w14:anchorId="5D19B778">
          <v:shape id="_x0000_i1505" type="#_x0000_t75" style="width:153pt;height:19.5pt" o:ole="">
            <v:imagedata r:id="rId925" o:title=""/>
          </v:shape>
          <o:OLEObject Type="Embed" ProgID="Equation.3" ShapeID="_x0000_i1505" DrawAspect="Content" ObjectID="_1717921496" r:id="rId926"/>
        </w:object>
      </w:r>
      <w:r w:rsidR="00FE0A37">
        <w:rPr>
          <w:rFonts w:ascii="Times New Roman" w:hAnsi="Times New Roman"/>
          <w:sz w:val="24"/>
          <w:szCs w:val="24"/>
        </w:rPr>
        <w:t>.</w:t>
      </w:r>
    </w:p>
    <w:p w14:paraId="0C934408"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780" w:dyaOrig="620" w14:anchorId="3EA05B86">
          <v:shape id="_x0000_i1506" type="#_x0000_t75" style="width:38.5pt;height:31pt" o:ole="">
            <v:imagedata r:id="rId927" o:title=""/>
          </v:shape>
          <o:OLEObject Type="Embed" ProgID="Equation.3" ShapeID="_x0000_i1506" DrawAspect="Content" ObjectID="_1717921497" r:id="rId928"/>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100" w:dyaOrig="400" w14:anchorId="28E3F0DC">
          <v:shape id="_x0000_i1507" type="#_x0000_t75" style="width:155pt;height:19.5pt" o:ole="">
            <v:imagedata r:id="rId929" o:title=""/>
          </v:shape>
          <o:OLEObject Type="Embed" ProgID="Equation.3" ShapeID="_x0000_i1507" DrawAspect="Content" ObjectID="_1717921498" r:id="rId930"/>
        </w:object>
      </w:r>
      <w:r w:rsidR="00FE0A37">
        <w:rPr>
          <w:rFonts w:ascii="Times New Roman" w:hAnsi="Times New Roman"/>
          <w:sz w:val="24"/>
          <w:szCs w:val="24"/>
        </w:rPr>
        <w:t>.</w:t>
      </w:r>
    </w:p>
    <w:p w14:paraId="08A594C4"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780" w:dyaOrig="620" w14:anchorId="4B9BDED8">
          <v:shape id="_x0000_i1508" type="#_x0000_t75" style="width:38.5pt;height:31pt" o:ole="">
            <v:imagedata r:id="rId931" o:title=""/>
          </v:shape>
          <o:OLEObject Type="Embed" ProgID="Equation.3" ShapeID="_x0000_i1508" DrawAspect="Content" ObjectID="_1717921499" r:id="rId932"/>
        </w:object>
      </w:r>
      <w:r w:rsidRPr="000F773B">
        <w:rPr>
          <w:rFonts w:ascii="Times New Roman" w:hAnsi="Times New Roman"/>
          <w:sz w:val="24"/>
          <w:szCs w:val="24"/>
        </w:rPr>
        <w:t xml:space="preserve"> , find exact values for </w:t>
      </w:r>
      <w:r w:rsidRPr="000F773B">
        <w:rPr>
          <w:rFonts w:ascii="Times New Roman" w:hAnsi="Times New Roman"/>
          <w:position w:val="-14"/>
          <w:sz w:val="24"/>
          <w:szCs w:val="24"/>
        </w:rPr>
        <w:object w:dxaOrig="3080" w:dyaOrig="400" w14:anchorId="35C0E3C7">
          <v:shape id="_x0000_i1509" type="#_x0000_t75" style="width:153pt;height:19.5pt" o:ole="">
            <v:imagedata r:id="rId933" o:title=""/>
          </v:shape>
          <o:OLEObject Type="Embed" ProgID="Equation.3" ShapeID="_x0000_i1509" DrawAspect="Content" ObjectID="_1717921500" r:id="rId934"/>
        </w:object>
      </w:r>
      <w:r w:rsidR="00FE0A37">
        <w:rPr>
          <w:rFonts w:ascii="Times New Roman" w:hAnsi="Times New Roman"/>
          <w:sz w:val="24"/>
          <w:szCs w:val="24"/>
        </w:rPr>
        <w:t>.</w:t>
      </w:r>
    </w:p>
    <w:p w14:paraId="5348DCF9"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Evaluate:</w:t>
      </w:r>
      <w:r w:rsidRPr="000F773B">
        <w:rPr>
          <w:rFonts w:ascii="Times New Roman" w:hAnsi="Times New Roman"/>
          <w:sz w:val="24"/>
          <w:szCs w:val="24"/>
        </w:rPr>
        <w:tab/>
        <w:t xml:space="preserve">a. </w:t>
      </w:r>
      <w:r w:rsidRPr="000F773B">
        <w:rPr>
          <w:rFonts w:ascii="Times New Roman" w:hAnsi="Times New Roman"/>
          <w:position w:val="-14"/>
          <w:sz w:val="24"/>
          <w:szCs w:val="24"/>
        </w:rPr>
        <w:object w:dxaOrig="1020" w:dyaOrig="400" w14:anchorId="43EF24EE">
          <v:shape id="_x0000_i1510" type="#_x0000_t75" style="width:50pt;height:19.5pt" o:ole="">
            <v:imagedata r:id="rId935" o:title=""/>
          </v:shape>
          <o:OLEObject Type="Embed" ProgID="Equation.3" ShapeID="_x0000_i1510" DrawAspect="Content" ObjectID="_1717921501" r:id="rId936"/>
        </w:object>
      </w:r>
      <w:r w:rsidRPr="000F773B">
        <w:rPr>
          <w:rFonts w:ascii="Times New Roman" w:hAnsi="Times New Roman"/>
          <w:sz w:val="24"/>
          <w:szCs w:val="24"/>
        </w:rPr>
        <w:t xml:space="preserve">  </w:t>
      </w:r>
      <w:r w:rsidRPr="000F773B">
        <w:rPr>
          <w:rFonts w:ascii="Times New Roman" w:hAnsi="Times New Roman"/>
          <w:sz w:val="24"/>
          <w:szCs w:val="24"/>
        </w:rPr>
        <w:tab/>
        <w:t xml:space="preserve">b. </w:t>
      </w:r>
      <w:r w:rsidRPr="000F773B">
        <w:rPr>
          <w:rFonts w:ascii="Times New Roman" w:hAnsi="Times New Roman"/>
          <w:position w:val="-14"/>
          <w:sz w:val="24"/>
          <w:szCs w:val="24"/>
        </w:rPr>
        <w:object w:dxaOrig="1040" w:dyaOrig="400" w14:anchorId="48689DEB">
          <v:shape id="_x0000_i1511" type="#_x0000_t75" style="width:51pt;height:19.5pt" o:ole="">
            <v:imagedata r:id="rId937" o:title=""/>
          </v:shape>
          <o:OLEObject Type="Embed" ProgID="Equation.3" ShapeID="_x0000_i1511" DrawAspect="Content" ObjectID="_1717921502" r:id="rId938"/>
        </w:object>
      </w:r>
      <w:r w:rsidRPr="000F773B">
        <w:rPr>
          <w:rFonts w:ascii="Times New Roman" w:hAnsi="Times New Roman"/>
          <w:sz w:val="24"/>
          <w:szCs w:val="24"/>
        </w:rPr>
        <w:t xml:space="preserve">  </w:t>
      </w:r>
      <w:r w:rsidRPr="000F773B">
        <w:rPr>
          <w:rFonts w:ascii="Times New Roman" w:hAnsi="Times New Roman"/>
          <w:sz w:val="24"/>
          <w:szCs w:val="24"/>
        </w:rPr>
        <w:tab/>
        <w:t xml:space="preserve">c. </w:t>
      </w:r>
      <w:r w:rsidRPr="000F773B">
        <w:rPr>
          <w:rFonts w:ascii="Times New Roman" w:hAnsi="Times New Roman"/>
          <w:position w:val="-14"/>
          <w:sz w:val="24"/>
          <w:szCs w:val="24"/>
        </w:rPr>
        <w:object w:dxaOrig="920" w:dyaOrig="400" w14:anchorId="707F29F1">
          <v:shape id="_x0000_i1512" type="#_x0000_t75" style="width:46pt;height:19.5pt" o:ole="">
            <v:imagedata r:id="rId939" o:title=""/>
          </v:shape>
          <o:OLEObject Type="Embed" ProgID="Equation.3" ShapeID="_x0000_i1512" DrawAspect="Content" ObjectID="_1717921503" r:id="rId940"/>
        </w:object>
      </w:r>
      <w:r w:rsidRPr="000F773B">
        <w:rPr>
          <w:rFonts w:ascii="Times New Roman" w:hAnsi="Times New Roman"/>
          <w:sz w:val="24"/>
          <w:szCs w:val="24"/>
        </w:rPr>
        <w:t xml:space="preserve">  </w:t>
      </w:r>
      <w:r w:rsidRPr="000F773B">
        <w:rPr>
          <w:rFonts w:ascii="Times New Roman" w:hAnsi="Times New Roman"/>
          <w:sz w:val="24"/>
          <w:szCs w:val="24"/>
        </w:rPr>
        <w:tab/>
        <w:t xml:space="preserve">d. </w:t>
      </w:r>
      <w:r w:rsidRPr="000F773B">
        <w:rPr>
          <w:rFonts w:ascii="Times New Roman" w:hAnsi="Times New Roman"/>
          <w:position w:val="-14"/>
          <w:sz w:val="24"/>
          <w:szCs w:val="24"/>
        </w:rPr>
        <w:object w:dxaOrig="1040" w:dyaOrig="400" w14:anchorId="59790021">
          <v:shape id="_x0000_i1513" type="#_x0000_t75" style="width:51pt;height:19.5pt" o:ole="">
            <v:imagedata r:id="rId941" o:title=""/>
          </v:shape>
          <o:OLEObject Type="Embed" ProgID="Equation.3" ShapeID="_x0000_i1513" DrawAspect="Content" ObjectID="_1717921504" r:id="rId942"/>
        </w:object>
      </w:r>
    </w:p>
    <w:p w14:paraId="2D521805"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Evaluate:</w:t>
      </w:r>
      <w:r w:rsidRPr="000F773B">
        <w:rPr>
          <w:rFonts w:ascii="Times New Roman" w:hAnsi="Times New Roman"/>
          <w:sz w:val="24"/>
          <w:szCs w:val="24"/>
        </w:rPr>
        <w:tab/>
        <w:t xml:space="preserve">a. </w:t>
      </w:r>
      <w:r w:rsidRPr="000F773B">
        <w:rPr>
          <w:rFonts w:ascii="Times New Roman" w:hAnsi="Times New Roman"/>
          <w:position w:val="-14"/>
          <w:sz w:val="24"/>
          <w:szCs w:val="24"/>
        </w:rPr>
        <w:object w:dxaOrig="920" w:dyaOrig="400" w14:anchorId="1206DC51">
          <v:shape id="_x0000_i1514" type="#_x0000_t75" style="width:46pt;height:19.5pt" o:ole="">
            <v:imagedata r:id="rId943" o:title=""/>
          </v:shape>
          <o:OLEObject Type="Embed" ProgID="Equation.3" ShapeID="_x0000_i1514" DrawAspect="Content" ObjectID="_1717921505" r:id="rId944"/>
        </w:object>
      </w:r>
      <w:r w:rsidRPr="000F773B">
        <w:rPr>
          <w:rFonts w:ascii="Times New Roman" w:hAnsi="Times New Roman"/>
          <w:sz w:val="24"/>
          <w:szCs w:val="24"/>
        </w:rPr>
        <w:t xml:space="preserve">    </w:t>
      </w:r>
      <w:r w:rsidRPr="000F773B">
        <w:rPr>
          <w:rFonts w:ascii="Times New Roman" w:hAnsi="Times New Roman"/>
          <w:sz w:val="24"/>
          <w:szCs w:val="24"/>
        </w:rPr>
        <w:tab/>
        <w:t xml:space="preserve">b. </w:t>
      </w:r>
      <w:r w:rsidRPr="000F773B">
        <w:rPr>
          <w:rFonts w:ascii="Times New Roman" w:hAnsi="Times New Roman"/>
          <w:position w:val="-14"/>
          <w:sz w:val="24"/>
          <w:szCs w:val="24"/>
        </w:rPr>
        <w:object w:dxaOrig="1040" w:dyaOrig="400" w14:anchorId="2C3EB93D">
          <v:shape id="_x0000_i1515" type="#_x0000_t75" style="width:51pt;height:19.5pt" o:ole="">
            <v:imagedata r:id="rId945" o:title=""/>
          </v:shape>
          <o:OLEObject Type="Embed" ProgID="Equation.3" ShapeID="_x0000_i1515" DrawAspect="Content" ObjectID="_1717921506" r:id="rId946"/>
        </w:object>
      </w:r>
      <w:r w:rsidRPr="000F773B">
        <w:rPr>
          <w:rFonts w:ascii="Times New Roman" w:hAnsi="Times New Roman"/>
          <w:sz w:val="24"/>
          <w:szCs w:val="24"/>
        </w:rPr>
        <w:t xml:space="preserve"> </w:t>
      </w:r>
      <w:r w:rsidRPr="000F773B">
        <w:rPr>
          <w:rFonts w:ascii="Times New Roman" w:hAnsi="Times New Roman"/>
          <w:sz w:val="24"/>
          <w:szCs w:val="24"/>
        </w:rPr>
        <w:tab/>
        <w:t xml:space="preserve">c. </w:t>
      </w:r>
      <w:r w:rsidRPr="000F773B">
        <w:rPr>
          <w:rFonts w:ascii="Times New Roman" w:hAnsi="Times New Roman"/>
          <w:position w:val="-14"/>
          <w:sz w:val="24"/>
          <w:szCs w:val="24"/>
        </w:rPr>
        <w:object w:dxaOrig="1020" w:dyaOrig="400" w14:anchorId="7D551A45">
          <v:shape id="_x0000_i1516" type="#_x0000_t75" style="width:50pt;height:19.5pt" o:ole="">
            <v:imagedata r:id="rId947" o:title=""/>
          </v:shape>
          <o:OLEObject Type="Embed" ProgID="Equation.3" ShapeID="_x0000_i1516" DrawAspect="Content" ObjectID="_1717921507" r:id="rId948"/>
        </w:object>
      </w:r>
      <w:r w:rsidRPr="000F773B">
        <w:rPr>
          <w:rFonts w:ascii="Times New Roman" w:hAnsi="Times New Roman"/>
          <w:sz w:val="24"/>
          <w:szCs w:val="24"/>
        </w:rPr>
        <w:t xml:space="preserve"> </w:t>
      </w:r>
      <w:r w:rsidRPr="000F773B">
        <w:rPr>
          <w:rFonts w:ascii="Times New Roman" w:hAnsi="Times New Roman"/>
          <w:sz w:val="24"/>
          <w:szCs w:val="24"/>
        </w:rPr>
        <w:tab/>
        <w:t xml:space="preserve">d. </w:t>
      </w:r>
      <w:r w:rsidRPr="000F773B">
        <w:rPr>
          <w:rFonts w:ascii="Times New Roman" w:hAnsi="Times New Roman"/>
          <w:position w:val="-14"/>
          <w:sz w:val="24"/>
          <w:szCs w:val="24"/>
        </w:rPr>
        <w:object w:dxaOrig="1020" w:dyaOrig="400" w14:anchorId="44DDC359">
          <v:shape id="_x0000_i1517" type="#_x0000_t75" style="width:50pt;height:19.5pt" o:ole="">
            <v:imagedata r:id="rId949" o:title=""/>
          </v:shape>
          <o:OLEObject Type="Embed" ProgID="Equation.3" ShapeID="_x0000_i1517" DrawAspect="Content" ObjectID="_1717921508" r:id="rId950"/>
        </w:object>
      </w:r>
    </w:p>
    <w:p w14:paraId="4170504F"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00" w:dyaOrig="620" w14:anchorId="0A9C17F5">
          <v:shape id="_x0000_i1518" type="#_x0000_t75" style="width:56pt;height:31pt" o:ole="">
            <v:imagedata r:id="rId951" o:title=""/>
          </v:shape>
          <o:OLEObject Type="Embed" ProgID="Equation.3" ShapeID="_x0000_i1518" DrawAspect="Content" ObjectID="_1717921509" r:id="rId952"/>
        </w:object>
      </w:r>
      <w:r w:rsidRPr="000F773B">
        <w:rPr>
          <w:rFonts w:ascii="Times New Roman" w:hAnsi="Times New Roman"/>
          <w:sz w:val="24"/>
          <w:szCs w:val="24"/>
        </w:rPr>
        <w:t xml:space="preserve">, and </w:t>
      </w:r>
      <w:r w:rsidRPr="000F773B">
        <w:rPr>
          <w:rFonts w:ascii="Times New Roman" w:hAnsi="Times New Roman"/>
          <w:position w:val="-6"/>
          <w:sz w:val="24"/>
          <w:szCs w:val="24"/>
        </w:rPr>
        <w:object w:dxaOrig="200" w:dyaOrig="279" w14:anchorId="214FD7B0">
          <v:shape id="_x0000_i1519" type="#_x0000_t75" style="width:10pt;height:14.5pt" o:ole="">
            <v:imagedata r:id="rId953" o:title=""/>
          </v:shape>
          <o:OLEObject Type="Embed" ProgID="Equation.3" ShapeID="_x0000_i1519" DrawAspect="Content" ObjectID="_1717921510" r:id="rId954"/>
        </w:object>
      </w:r>
      <w:r w:rsidRPr="000F773B">
        <w:rPr>
          <w:rFonts w:ascii="Times New Roman" w:hAnsi="Times New Roman"/>
          <w:sz w:val="24"/>
          <w:szCs w:val="24"/>
        </w:rPr>
        <w:t xml:space="preserve"> is in quadrant II, find </w:t>
      </w:r>
      <w:r w:rsidRPr="000F773B">
        <w:rPr>
          <w:rFonts w:ascii="Times New Roman" w:hAnsi="Times New Roman"/>
          <w:position w:val="-14"/>
          <w:sz w:val="24"/>
          <w:szCs w:val="24"/>
        </w:rPr>
        <w:object w:dxaOrig="3879" w:dyaOrig="400" w14:anchorId="0F1251EF">
          <v:shape id="_x0000_i1520" type="#_x0000_t75" style="width:193.5pt;height:19.5pt" o:ole="">
            <v:imagedata r:id="rId955" o:title=""/>
          </v:shape>
          <o:OLEObject Type="Embed" ProgID="Equation.3" ShapeID="_x0000_i1520" DrawAspect="Content" ObjectID="_1717921511" r:id="rId956"/>
        </w:object>
      </w:r>
      <w:r w:rsidR="00FE0A37">
        <w:rPr>
          <w:rFonts w:ascii="Times New Roman" w:hAnsi="Times New Roman"/>
          <w:sz w:val="24"/>
          <w:szCs w:val="24"/>
        </w:rPr>
        <w:t>.</w:t>
      </w:r>
    </w:p>
    <w:p w14:paraId="0CC5AE09"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00" w:dyaOrig="620" w14:anchorId="4CDDECE1">
          <v:shape id="_x0000_i1521" type="#_x0000_t75" style="width:56pt;height:31pt" o:ole="">
            <v:imagedata r:id="rId957" o:title=""/>
          </v:shape>
          <o:OLEObject Type="Embed" ProgID="Equation.3" ShapeID="_x0000_i1521" DrawAspect="Content" ObjectID="_1717921512" r:id="rId958"/>
        </w:object>
      </w:r>
      <w:r w:rsidRPr="000F773B">
        <w:rPr>
          <w:rFonts w:ascii="Times New Roman" w:hAnsi="Times New Roman"/>
          <w:sz w:val="24"/>
          <w:szCs w:val="24"/>
        </w:rPr>
        <w:t xml:space="preserve">, and </w:t>
      </w:r>
      <w:r w:rsidRPr="000F773B">
        <w:rPr>
          <w:rFonts w:ascii="Times New Roman" w:hAnsi="Times New Roman"/>
          <w:position w:val="-6"/>
          <w:sz w:val="24"/>
          <w:szCs w:val="24"/>
        </w:rPr>
        <w:object w:dxaOrig="200" w:dyaOrig="279" w14:anchorId="78D55046">
          <v:shape id="_x0000_i1522" type="#_x0000_t75" style="width:10pt;height:14.5pt" o:ole="">
            <v:imagedata r:id="rId959" o:title=""/>
          </v:shape>
          <o:OLEObject Type="Embed" ProgID="Equation.3" ShapeID="_x0000_i1522" DrawAspect="Content" ObjectID="_1717921513" r:id="rId960"/>
        </w:object>
      </w:r>
      <w:r w:rsidRPr="000F773B">
        <w:rPr>
          <w:rFonts w:ascii="Times New Roman" w:hAnsi="Times New Roman"/>
          <w:sz w:val="24"/>
          <w:szCs w:val="24"/>
        </w:rPr>
        <w:t xml:space="preserve"> is in quadrant II, find </w:t>
      </w:r>
      <w:r w:rsidRPr="000F773B">
        <w:rPr>
          <w:rFonts w:ascii="Times New Roman" w:hAnsi="Times New Roman"/>
          <w:position w:val="-14"/>
          <w:sz w:val="24"/>
          <w:szCs w:val="24"/>
        </w:rPr>
        <w:object w:dxaOrig="3879" w:dyaOrig="400" w14:anchorId="2A7573C9">
          <v:shape id="_x0000_i1523" type="#_x0000_t75" style="width:193.5pt;height:19.5pt" o:ole="">
            <v:imagedata r:id="rId961" o:title=""/>
          </v:shape>
          <o:OLEObject Type="Embed" ProgID="Equation.3" ShapeID="_x0000_i1523" DrawAspect="Content" ObjectID="_1717921514" r:id="rId962"/>
        </w:object>
      </w:r>
      <w:r w:rsidR="00FE0A37">
        <w:rPr>
          <w:rFonts w:ascii="Times New Roman" w:hAnsi="Times New Roman"/>
          <w:sz w:val="24"/>
          <w:szCs w:val="24"/>
        </w:rPr>
        <w:t>.</w:t>
      </w:r>
    </w:p>
    <w:p w14:paraId="16B23FC0"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300" w:dyaOrig="620" w14:anchorId="76E79E4A">
          <v:shape id="_x0000_i1524" type="#_x0000_t75" style="width:64.5pt;height:31pt" o:ole="">
            <v:imagedata r:id="rId963" o:title=""/>
          </v:shape>
          <o:OLEObject Type="Embed" ProgID="Equation.3" ShapeID="_x0000_i1524" DrawAspect="Content" ObjectID="_1717921515" r:id="rId964"/>
        </w:object>
      </w:r>
      <w:r w:rsidRPr="000F773B">
        <w:rPr>
          <w:rFonts w:ascii="Times New Roman" w:hAnsi="Times New Roman"/>
          <w:sz w:val="24"/>
          <w:szCs w:val="24"/>
        </w:rPr>
        <w:t xml:space="preserve">, and </w:t>
      </w:r>
      <w:r w:rsidRPr="000F773B">
        <w:rPr>
          <w:rFonts w:ascii="Times New Roman" w:hAnsi="Times New Roman"/>
          <w:position w:val="-6"/>
          <w:sz w:val="24"/>
          <w:szCs w:val="24"/>
        </w:rPr>
        <w:object w:dxaOrig="200" w:dyaOrig="279" w14:anchorId="2EB06688">
          <v:shape id="_x0000_i1525" type="#_x0000_t75" style="width:10pt;height:14.5pt" o:ole="">
            <v:imagedata r:id="rId965" o:title=""/>
          </v:shape>
          <o:OLEObject Type="Embed" ProgID="Equation.3" ShapeID="_x0000_i1525" DrawAspect="Content" ObjectID="_1717921516" r:id="rId966"/>
        </w:object>
      </w:r>
      <w:r w:rsidRPr="000F773B">
        <w:rPr>
          <w:rFonts w:ascii="Times New Roman" w:hAnsi="Times New Roman"/>
          <w:sz w:val="24"/>
          <w:szCs w:val="24"/>
        </w:rPr>
        <w:t xml:space="preserve"> is in quadrant III, find </w:t>
      </w:r>
      <w:r w:rsidRPr="000F773B">
        <w:rPr>
          <w:rFonts w:ascii="Times New Roman" w:hAnsi="Times New Roman"/>
          <w:position w:val="-14"/>
          <w:sz w:val="24"/>
          <w:szCs w:val="24"/>
        </w:rPr>
        <w:object w:dxaOrig="3860" w:dyaOrig="400" w14:anchorId="405A4DBE">
          <v:shape id="_x0000_i1526" type="#_x0000_t75" style="width:193.5pt;height:19.5pt" o:ole="">
            <v:imagedata r:id="rId967" o:title=""/>
          </v:shape>
          <o:OLEObject Type="Embed" ProgID="Equation.3" ShapeID="_x0000_i1526" DrawAspect="Content" ObjectID="_1717921517" r:id="rId968"/>
        </w:object>
      </w:r>
      <w:r w:rsidR="00FE0A37">
        <w:rPr>
          <w:rFonts w:ascii="Times New Roman" w:hAnsi="Times New Roman"/>
          <w:sz w:val="24"/>
          <w:szCs w:val="24"/>
        </w:rPr>
        <w:t>.</w:t>
      </w:r>
    </w:p>
    <w:p w14:paraId="4F44703B"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120" w:dyaOrig="620" w14:anchorId="63653FCC">
          <v:shape id="_x0000_i1527" type="#_x0000_t75" style="width:56pt;height:31pt" o:ole="">
            <v:imagedata r:id="rId969" o:title=""/>
          </v:shape>
          <o:OLEObject Type="Embed" ProgID="Equation.3" ShapeID="_x0000_i1527" DrawAspect="Content" ObjectID="_1717921518" r:id="rId970"/>
        </w:object>
      </w:r>
      <w:r w:rsidRPr="000F773B">
        <w:rPr>
          <w:rFonts w:ascii="Times New Roman" w:hAnsi="Times New Roman"/>
          <w:sz w:val="24"/>
          <w:szCs w:val="24"/>
        </w:rPr>
        <w:t xml:space="preserve">, and </w:t>
      </w:r>
      <w:r w:rsidRPr="000F773B">
        <w:rPr>
          <w:rFonts w:ascii="Times New Roman" w:hAnsi="Times New Roman"/>
          <w:position w:val="-6"/>
          <w:sz w:val="24"/>
          <w:szCs w:val="24"/>
        </w:rPr>
        <w:object w:dxaOrig="200" w:dyaOrig="279" w14:anchorId="3E4D63C7">
          <v:shape id="_x0000_i1528" type="#_x0000_t75" style="width:10pt;height:14.5pt" o:ole="">
            <v:imagedata r:id="rId971" o:title=""/>
          </v:shape>
          <o:OLEObject Type="Embed" ProgID="Equation.3" ShapeID="_x0000_i1528" DrawAspect="Content" ObjectID="_1717921519" r:id="rId972"/>
        </w:object>
      </w:r>
      <w:r w:rsidRPr="000F773B">
        <w:rPr>
          <w:rFonts w:ascii="Times New Roman" w:hAnsi="Times New Roman"/>
          <w:sz w:val="24"/>
          <w:szCs w:val="24"/>
        </w:rPr>
        <w:t xml:space="preserve"> is in quadrant I, find </w:t>
      </w:r>
      <w:r w:rsidRPr="000F773B">
        <w:rPr>
          <w:rFonts w:ascii="Times New Roman" w:hAnsi="Times New Roman"/>
          <w:position w:val="-14"/>
          <w:sz w:val="24"/>
          <w:szCs w:val="24"/>
        </w:rPr>
        <w:object w:dxaOrig="3860" w:dyaOrig="400" w14:anchorId="39F9ADFF">
          <v:shape id="_x0000_i1529" type="#_x0000_t75" style="width:193.5pt;height:19.5pt" o:ole="">
            <v:imagedata r:id="rId973" o:title=""/>
          </v:shape>
          <o:OLEObject Type="Embed" ProgID="Equation.3" ShapeID="_x0000_i1529" DrawAspect="Content" ObjectID="_1717921520" r:id="rId974"/>
        </w:object>
      </w:r>
      <w:r w:rsidR="00FE0A37">
        <w:rPr>
          <w:rFonts w:ascii="Times New Roman" w:hAnsi="Times New Roman"/>
          <w:sz w:val="24"/>
          <w:szCs w:val="24"/>
        </w:rPr>
        <w:t>.</w:t>
      </w:r>
    </w:p>
    <w:p w14:paraId="0F926C37"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 xml:space="preserve">If </w:t>
      </w:r>
      <w:r w:rsidRPr="000F773B">
        <w:rPr>
          <w:rFonts w:ascii="Times New Roman" w:hAnsi="Times New Roman"/>
          <w:position w:val="-24"/>
          <w:sz w:val="24"/>
          <w:szCs w:val="24"/>
        </w:rPr>
        <w:object w:dxaOrig="1219" w:dyaOrig="620" w14:anchorId="3A94EE46">
          <v:shape id="_x0000_i1530" type="#_x0000_t75" style="width:61pt;height:31pt" o:ole="">
            <v:imagedata r:id="rId975" o:title=""/>
          </v:shape>
          <o:OLEObject Type="Embed" ProgID="Equation.3" ShapeID="_x0000_i1530" DrawAspect="Content" ObjectID="_1717921521" r:id="rId976"/>
        </w:object>
      </w:r>
      <w:r w:rsidRPr="000F773B">
        <w:rPr>
          <w:rFonts w:ascii="Times New Roman" w:hAnsi="Times New Roman"/>
          <w:sz w:val="24"/>
          <w:szCs w:val="24"/>
        </w:rPr>
        <w:t xml:space="preserve">, and </w:t>
      </w:r>
      <w:r w:rsidRPr="000F773B">
        <w:rPr>
          <w:rFonts w:ascii="Times New Roman" w:hAnsi="Times New Roman"/>
          <w:position w:val="-24"/>
          <w:sz w:val="24"/>
          <w:szCs w:val="24"/>
        </w:rPr>
        <w:object w:dxaOrig="999" w:dyaOrig="620" w14:anchorId="7E85B6B6">
          <v:shape id="_x0000_i1531" type="#_x0000_t75" style="width:49.5pt;height:31pt" o:ole="">
            <v:imagedata r:id="rId977" o:title=""/>
          </v:shape>
          <o:OLEObject Type="Embed" ProgID="Equation.3" ShapeID="_x0000_i1531" DrawAspect="Content" ObjectID="_1717921522" r:id="rId978"/>
        </w:object>
      </w:r>
      <w:r w:rsidRPr="000F773B">
        <w:rPr>
          <w:rFonts w:ascii="Times New Roman" w:hAnsi="Times New Roman"/>
          <w:sz w:val="24"/>
          <w:szCs w:val="24"/>
        </w:rPr>
        <w:t xml:space="preserve">, find </w:t>
      </w:r>
      <w:r w:rsidRPr="000F773B">
        <w:rPr>
          <w:rFonts w:ascii="Times New Roman" w:hAnsi="Times New Roman"/>
          <w:position w:val="-14"/>
          <w:sz w:val="24"/>
          <w:szCs w:val="24"/>
        </w:rPr>
        <w:object w:dxaOrig="3879" w:dyaOrig="400" w14:anchorId="6ABF68AA">
          <v:shape id="_x0000_i1532" type="#_x0000_t75" style="width:193.5pt;height:19.5pt" o:ole="">
            <v:imagedata r:id="rId979" o:title=""/>
          </v:shape>
          <o:OLEObject Type="Embed" ProgID="Equation.3" ShapeID="_x0000_i1532" DrawAspect="Content" ObjectID="_1717921523" r:id="rId980"/>
        </w:object>
      </w:r>
      <w:r w:rsidR="00FE0A37">
        <w:rPr>
          <w:rFonts w:ascii="Times New Roman" w:hAnsi="Times New Roman"/>
          <w:sz w:val="24"/>
          <w:szCs w:val="24"/>
        </w:rPr>
        <w:t>.</w:t>
      </w:r>
    </w:p>
    <w:p w14:paraId="7F4E3937" w14:textId="77777777" w:rsidR="00FE0A37" w:rsidRDefault="000F773B" w:rsidP="009B6E32">
      <w:pPr>
        <w:pStyle w:val="ListParagraph"/>
        <w:numPr>
          <w:ilvl w:val="0"/>
          <w:numId w:val="15"/>
        </w:numPr>
        <w:spacing w:after="120" w:line="240" w:lineRule="auto"/>
        <w:contextualSpacing w:val="0"/>
        <w:rPr>
          <w:rFonts w:ascii="Times New Roman" w:hAnsi="Times New Roman"/>
          <w:sz w:val="24"/>
          <w:szCs w:val="24"/>
        </w:rPr>
      </w:pPr>
      <w:r w:rsidRPr="00B536A7">
        <w:rPr>
          <w:rFonts w:ascii="Times New Roman" w:hAnsi="Times New Roman"/>
          <w:sz w:val="24"/>
          <w:szCs w:val="24"/>
        </w:rPr>
        <w:t xml:space="preserve">If </w:t>
      </w:r>
      <w:r w:rsidRPr="000F773B">
        <w:rPr>
          <w:rFonts w:ascii="Times New Roman" w:hAnsi="Times New Roman"/>
          <w:position w:val="-14"/>
          <w:sz w:val="24"/>
          <w:szCs w:val="24"/>
        </w:rPr>
        <w:object w:dxaOrig="1080" w:dyaOrig="400" w14:anchorId="4C1F2809">
          <v:shape id="_x0000_i1533" type="#_x0000_t75" style="width:54.5pt;height:19.5pt" o:ole="">
            <v:imagedata r:id="rId981" o:title=""/>
          </v:shape>
          <o:OLEObject Type="Embed" ProgID="Equation.3" ShapeID="_x0000_i1533" DrawAspect="Content" ObjectID="_1717921524" r:id="rId982"/>
        </w:object>
      </w:r>
      <w:r w:rsidRPr="00B536A7">
        <w:rPr>
          <w:rFonts w:ascii="Times New Roman" w:hAnsi="Times New Roman"/>
          <w:sz w:val="24"/>
          <w:szCs w:val="24"/>
        </w:rPr>
        <w:t xml:space="preserve">, and </w:t>
      </w:r>
      <w:r w:rsidRPr="000F773B">
        <w:rPr>
          <w:rFonts w:ascii="Times New Roman" w:hAnsi="Times New Roman"/>
          <w:position w:val="-24"/>
          <w:sz w:val="24"/>
          <w:szCs w:val="24"/>
        </w:rPr>
        <w:object w:dxaOrig="999" w:dyaOrig="620" w14:anchorId="624FB8C9">
          <v:shape id="_x0000_i1534" type="#_x0000_t75" style="width:49.5pt;height:31pt" o:ole="">
            <v:imagedata r:id="rId983" o:title=""/>
          </v:shape>
          <o:OLEObject Type="Embed" ProgID="Equation.3" ShapeID="_x0000_i1534" DrawAspect="Content" ObjectID="_1717921525" r:id="rId984"/>
        </w:object>
      </w:r>
      <w:r w:rsidRPr="00B536A7">
        <w:rPr>
          <w:rFonts w:ascii="Times New Roman" w:hAnsi="Times New Roman"/>
          <w:sz w:val="24"/>
          <w:szCs w:val="24"/>
        </w:rPr>
        <w:t xml:space="preserve">, find </w:t>
      </w:r>
      <w:r w:rsidRPr="000F773B">
        <w:rPr>
          <w:rFonts w:ascii="Times New Roman" w:hAnsi="Times New Roman"/>
          <w:position w:val="-14"/>
          <w:sz w:val="24"/>
          <w:szCs w:val="24"/>
        </w:rPr>
        <w:object w:dxaOrig="3879" w:dyaOrig="400" w14:anchorId="2770D6DB">
          <v:shape id="_x0000_i1535" type="#_x0000_t75" style="width:193.5pt;height:19.5pt" o:ole="">
            <v:imagedata r:id="rId985" o:title=""/>
          </v:shape>
          <o:OLEObject Type="Embed" ProgID="Equation.3" ShapeID="_x0000_i1535" DrawAspect="Content" ObjectID="_1717921526" r:id="rId986"/>
        </w:object>
      </w:r>
      <w:r w:rsidR="00FE0A37" w:rsidRPr="00B536A7">
        <w:rPr>
          <w:rFonts w:ascii="Times New Roman" w:hAnsi="Times New Roman"/>
          <w:sz w:val="24"/>
          <w:szCs w:val="24"/>
        </w:rPr>
        <w:t>.</w:t>
      </w:r>
    </w:p>
    <w:p w14:paraId="76F5FEDE" w14:textId="77777777" w:rsidR="00B536A7" w:rsidRDefault="00B536A7" w:rsidP="00B536A7">
      <w:pPr>
        <w:spacing w:after="120"/>
      </w:pPr>
    </w:p>
    <w:p w14:paraId="563F8FA5" w14:textId="77777777" w:rsidR="00B536A7" w:rsidRDefault="00B536A7" w:rsidP="00B536A7">
      <w:pPr>
        <w:spacing w:after="120"/>
      </w:pPr>
    </w:p>
    <w:p w14:paraId="5F7696AA" w14:textId="77777777" w:rsidR="00B536A7" w:rsidRDefault="00B536A7" w:rsidP="00B536A7">
      <w:pPr>
        <w:spacing w:after="120"/>
      </w:pPr>
    </w:p>
    <w:p w14:paraId="637EDCE9" w14:textId="77777777" w:rsidR="00B536A7" w:rsidRDefault="00B536A7" w:rsidP="00B536A7">
      <w:pPr>
        <w:spacing w:after="120"/>
      </w:pPr>
    </w:p>
    <w:p w14:paraId="14EDB8BB" w14:textId="77777777" w:rsidR="00B536A7" w:rsidRPr="00B536A7" w:rsidRDefault="00B536A7" w:rsidP="00B536A7">
      <w:pPr>
        <w:spacing w:after="120"/>
      </w:pPr>
    </w:p>
    <w:p w14:paraId="7ED4887D"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lastRenderedPageBreak/>
        <w:t>Use a calculator to find sine, cosine, and tangent of the following values:</w:t>
      </w:r>
    </w:p>
    <w:p w14:paraId="3A852A35" w14:textId="77777777" w:rsidR="00B536A7" w:rsidRDefault="000F773B" w:rsidP="00B536A7">
      <w:pPr>
        <w:spacing w:after="120"/>
        <w:ind w:firstLine="360"/>
      </w:pPr>
      <w:r w:rsidRPr="000F773B">
        <w:t>a. 0.15</w:t>
      </w:r>
      <w:r w:rsidRPr="000F773B">
        <w:tab/>
      </w:r>
      <w:r w:rsidRPr="000F773B">
        <w:tab/>
        <w:t>b. 4</w:t>
      </w:r>
      <w:r w:rsidRPr="000F773B">
        <w:tab/>
      </w:r>
      <w:r w:rsidRPr="000F773B">
        <w:tab/>
        <w:t>c. 70°</w:t>
      </w:r>
      <w:r w:rsidRPr="000F773B">
        <w:tab/>
      </w:r>
      <w:r w:rsidRPr="000F773B">
        <w:tab/>
        <w:t xml:space="preserve">d. 283° </w:t>
      </w:r>
    </w:p>
    <w:p w14:paraId="21B10467" w14:textId="77777777" w:rsidR="00B536A7" w:rsidRPr="000F773B" w:rsidRDefault="00B536A7" w:rsidP="00B536A7">
      <w:pPr>
        <w:spacing w:after="120"/>
        <w:ind w:firstLine="360"/>
      </w:pPr>
    </w:p>
    <w:p w14:paraId="1F02B265" w14:textId="77777777" w:rsidR="000F773B" w:rsidRPr="000F773B" w:rsidRDefault="000F773B" w:rsidP="000F773B">
      <w:pPr>
        <w:pStyle w:val="ListParagraph"/>
        <w:numPr>
          <w:ilvl w:val="0"/>
          <w:numId w:val="15"/>
        </w:numPr>
        <w:spacing w:after="120" w:line="240" w:lineRule="auto"/>
        <w:contextualSpacing w:val="0"/>
        <w:rPr>
          <w:rFonts w:ascii="Times New Roman" w:hAnsi="Times New Roman"/>
          <w:sz w:val="24"/>
          <w:szCs w:val="24"/>
        </w:rPr>
      </w:pPr>
      <w:r w:rsidRPr="000F773B">
        <w:rPr>
          <w:rFonts w:ascii="Times New Roman" w:hAnsi="Times New Roman"/>
          <w:sz w:val="24"/>
          <w:szCs w:val="24"/>
        </w:rPr>
        <w:t>Use a calculator to find sine, cosine, and tangent of the following values:</w:t>
      </w:r>
    </w:p>
    <w:p w14:paraId="45829167" w14:textId="77777777" w:rsidR="000F773B" w:rsidRPr="000F773B" w:rsidRDefault="000F773B" w:rsidP="000F773B">
      <w:pPr>
        <w:spacing w:after="120"/>
        <w:ind w:firstLine="360"/>
      </w:pPr>
      <w:r w:rsidRPr="000F773B">
        <w:t>a. 0.5</w:t>
      </w:r>
      <w:r w:rsidRPr="000F773B">
        <w:tab/>
      </w:r>
      <w:r w:rsidRPr="000F773B">
        <w:tab/>
        <w:t>b. 5.2</w:t>
      </w:r>
      <w:r w:rsidRPr="000F773B">
        <w:tab/>
      </w:r>
      <w:r w:rsidRPr="000F773B">
        <w:tab/>
        <w:t>c. 10°</w:t>
      </w:r>
      <w:r w:rsidRPr="000F773B">
        <w:tab/>
      </w:r>
      <w:r w:rsidRPr="000F773B">
        <w:tab/>
        <w:t xml:space="preserve">d. 195° </w:t>
      </w:r>
    </w:p>
    <w:p w14:paraId="3D10E58C" w14:textId="77777777" w:rsidR="000F773B" w:rsidRPr="000F773B" w:rsidRDefault="000F773B" w:rsidP="000F773B">
      <w:pPr>
        <w:spacing w:after="240"/>
        <w:contextualSpacing/>
      </w:pPr>
    </w:p>
    <w:p w14:paraId="4C43107D" w14:textId="77777777" w:rsidR="000F773B" w:rsidRPr="000F773B" w:rsidRDefault="000F773B" w:rsidP="000F773B">
      <w:r w:rsidRPr="000F773B">
        <w:t>Simplify each of the following to an expression involving a single trig function with no fractions.</w:t>
      </w:r>
    </w:p>
    <w:p w14:paraId="43DC6314"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14"/>
          <w:szCs w:val="24"/>
        </w:rPr>
        <w:object w:dxaOrig="1240" w:dyaOrig="400" w14:anchorId="2EEF4F40">
          <v:shape id="_x0000_i1536" type="#_x0000_t75" style="width:62pt;height:19.5pt" o:ole="">
            <v:imagedata r:id="rId987" o:title=""/>
          </v:shape>
          <o:OLEObject Type="Embed" ProgID="Equation.3" ShapeID="_x0000_i1536" DrawAspect="Content" ObjectID="_1717921527" r:id="rId988"/>
        </w:object>
      </w:r>
    </w:p>
    <w:p w14:paraId="78D1BDAB"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14"/>
          <w:szCs w:val="24"/>
        </w:rPr>
        <w:object w:dxaOrig="1260" w:dyaOrig="400" w14:anchorId="2DC00CDD">
          <v:shape id="_x0000_i1537" type="#_x0000_t75" style="width:63pt;height:19.5pt" o:ole="">
            <v:imagedata r:id="rId989" o:title=""/>
          </v:shape>
          <o:OLEObject Type="Embed" ProgID="Equation.3" ShapeID="_x0000_i1537" DrawAspect="Content" ObjectID="_1717921528" r:id="rId990"/>
        </w:object>
      </w:r>
    </w:p>
    <w:p w14:paraId="21664D4C"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720" w:dyaOrig="740" w14:anchorId="3BBA401E">
          <v:shape id="_x0000_i1538" type="#_x0000_t75" style="width:36pt;height:36pt" o:ole="">
            <v:imagedata r:id="rId991" o:title=""/>
          </v:shape>
          <o:OLEObject Type="Embed" ProgID="Equation.3" ShapeID="_x0000_i1538" DrawAspect="Content" ObjectID="_1717921529" r:id="rId992"/>
        </w:object>
      </w:r>
    </w:p>
    <w:p w14:paraId="6CB01FF8"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700" w:dyaOrig="740" w14:anchorId="733AA3D3">
          <v:shape id="_x0000_i1539" type="#_x0000_t75" style="width:36pt;height:36pt" o:ole="">
            <v:imagedata r:id="rId993" o:title=""/>
          </v:shape>
          <o:OLEObject Type="Embed" ProgID="Equation.3" ShapeID="_x0000_i1539" DrawAspect="Content" ObjectID="_1717921530" r:id="rId994"/>
        </w:object>
      </w:r>
    </w:p>
    <w:p w14:paraId="3BC7523F"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1520" w:dyaOrig="740" w14:anchorId="2BABC931">
          <v:shape id="_x0000_i1540" type="#_x0000_t75" style="width:74.5pt;height:36pt" o:ole="">
            <v:imagedata r:id="rId995" o:title=""/>
          </v:shape>
          <o:OLEObject Type="Embed" ProgID="Equation.3" ShapeID="_x0000_i1540" DrawAspect="Content" ObjectID="_1717921531" r:id="rId996"/>
        </w:object>
      </w:r>
    </w:p>
    <w:p w14:paraId="68AB1D1E"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1520" w:dyaOrig="740" w14:anchorId="78523A3C">
          <v:shape id="_x0000_i1541" type="#_x0000_t75" style="width:74.5pt;height:36pt" o:ole="">
            <v:imagedata r:id="rId997" o:title=""/>
          </v:shape>
          <o:OLEObject Type="Embed" ProgID="Equation.3" ShapeID="_x0000_i1541" DrawAspect="Content" ObjectID="_1717921532" r:id="rId998"/>
        </w:object>
      </w:r>
    </w:p>
    <w:p w14:paraId="0788E6C3"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999" w:dyaOrig="740" w14:anchorId="0590FD0C">
          <v:shape id="_x0000_i1542" type="#_x0000_t75" style="width:49.5pt;height:36pt" o:ole="">
            <v:imagedata r:id="rId999" o:title=""/>
          </v:shape>
          <o:OLEObject Type="Embed" ProgID="Equation.3" ShapeID="_x0000_i1542" DrawAspect="Content" ObjectID="_1717921533" r:id="rId1000"/>
        </w:object>
      </w:r>
    </w:p>
    <w:p w14:paraId="2A0978AB"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999" w:dyaOrig="740" w14:anchorId="2648628B">
          <v:shape id="_x0000_i1543" type="#_x0000_t75" style="width:49.5pt;height:36pt" o:ole="">
            <v:imagedata r:id="rId1001" o:title=""/>
          </v:shape>
          <o:OLEObject Type="Embed" ProgID="Equation.3" ShapeID="_x0000_i1543" DrawAspect="Content" ObjectID="_1717921534" r:id="rId1002"/>
        </w:object>
      </w:r>
    </w:p>
    <w:p w14:paraId="486709F1" w14:textId="77777777" w:rsidR="000F773B" w:rsidRPr="00B536A7" w:rsidRDefault="000F773B" w:rsidP="00A12829">
      <w:pPr>
        <w:pStyle w:val="ListParagraph"/>
        <w:numPr>
          <w:ilvl w:val="0"/>
          <w:numId w:val="15"/>
        </w:numPr>
        <w:spacing w:after="0" w:line="360" w:lineRule="auto"/>
        <w:rPr>
          <w:rFonts w:ascii="Times New Roman" w:hAnsi="Times New Roman"/>
          <w:sz w:val="24"/>
          <w:szCs w:val="24"/>
        </w:rPr>
      </w:pPr>
      <w:r w:rsidRPr="00B536A7">
        <w:rPr>
          <w:rFonts w:ascii="Times New Roman" w:hAnsi="Times New Roman"/>
          <w:position w:val="-32"/>
          <w:sz w:val="24"/>
          <w:szCs w:val="24"/>
        </w:rPr>
        <w:object w:dxaOrig="1719" w:dyaOrig="760" w14:anchorId="41F93647">
          <v:shape id="_x0000_i1544" type="#_x0000_t75" style="width:86pt;height:38.5pt" o:ole="">
            <v:imagedata r:id="rId1003" o:title=""/>
          </v:shape>
          <o:OLEObject Type="Embed" ProgID="Equation.3" ShapeID="_x0000_i1544" DrawAspect="Content" ObjectID="_1717921535" r:id="rId1004"/>
        </w:object>
      </w:r>
      <w:r w:rsidRPr="00B536A7">
        <w:rPr>
          <w:rFonts w:ascii="Times New Roman" w:hAnsi="Times New Roman"/>
          <w:sz w:val="24"/>
          <w:szCs w:val="24"/>
        </w:rPr>
        <w:t xml:space="preserve">   </w:t>
      </w:r>
    </w:p>
    <w:p w14:paraId="33F549E1"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1080" w:dyaOrig="760" w14:anchorId="10A41C16">
          <v:shape id="_x0000_i1545" type="#_x0000_t75" style="width:54.5pt;height:38.5pt" o:ole="">
            <v:imagedata r:id="rId1005" o:title=""/>
          </v:shape>
          <o:OLEObject Type="Embed" ProgID="Equation.3" ShapeID="_x0000_i1545" DrawAspect="Content" ObjectID="_1717921536" r:id="rId1006"/>
        </w:object>
      </w:r>
    </w:p>
    <w:p w14:paraId="642002B8" w14:textId="77777777" w:rsidR="000F773B" w:rsidRPr="000F773B" w:rsidRDefault="000F773B" w:rsidP="000F773B"/>
    <w:p w14:paraId="3B153FB6" w14:textId="77777777" w:rsidR="00A12829" w:rsidRDefault="00A12829" w:rsidP="000F773B"/>
    <w:p w14:paraId="3939EE0D" w14:textId="77777777" w:rsidR="00A12829" w:rsidRDefault="00A12829" w:rsidP="000F773B"/>
    <w:p w14:paraId="7E6E46C1" w14:textId="77777777" w:rsidR="00A12829" w:rsidRDefault="00A12829" w:rsidP="000F773B"/>
    <w:p w14:paraId="679D58BD" w14:textId="77777777" w:rsidR="00A12829" w:rsidRDefault="00A12829" w:rsidP="000F773B"/>
    <w:p w14:paraId="1A6249F7" w14:textId="77777777" w:rsidR="00A12829" w:rsidRDefault="00A12829" w:rsidP="000F773B"/>
    <w:p w14:paraId="47BC5382" w14:textId="77777777" w:rsidR="00A12829" w:rsidRDefault="00A12829" w:rsidP="000F773B"/>
    <w:p w14:paraId="1EDC86B5" w14:textId="77777777" w:rsidR="00A12829" w:rsidRDefault="00A12829" w:rsidP="000F773B"/>
    <w:p w14:paraId="0D28977D" w14:textId="77777777" w:rsidR="000F773B" w:rsidRPr="000F773B" w:rsidRDefault="000F773B" w:rsidP="000F773B">
      <w:r w:rsidRPr="000F773B">
        <w:t>Prove the identities</w:t>
      </w:r>
      <w:r w:rsidR="00FE0A37">
        <w:t>.</w:t>
      </w:r>
    </w:p>
    <w:p w14:paraId="69483FB2" w14:textId="77777777" w:rsidR="000F773B" w:rsidRPr="00B536A7" w:rsidRDefault="000F773B" w:rsidP="00A12829">
      <w:pPr>
        <w:pStyle w:val="MTDisplayEquation"/>
        <w:tabs>
          <w:tab w:val="clear" w:pos="4860"/>
          <w:tab w:val="clear" w:pos="9360"/>
        </w:tabs>
        <w:rPr>
          <w:rFonts w:ascii="Times New Roman" w:hAnsi="Times New Roman"/>
          <w:szCs w:val="24"/>
        </w:rPr>
      </w:pPr>
      <w:r w:rsidRPr="00B536A7">
        <w:rPr>
          <w:rFonts w:ascii="Times New Roman" w:hAnsi="Times New Roman"/>
          <w:position w:val="-32"/>
          <w:szCs w:val="24"/>
        </w:rPr>
        <w:object w:dxaOrig="2260" w:dyaOrig="760" w14:anchorId="02D626C0">
          <v:shape id="_x0000_i1546" type="#_x0000_t75" style="width:113pt;height:38.5pt" o:ole="">
            <v:imagedata r:id="rId1007" o:title=""/>
          </v:shape>
          <o:OLEObject Type="Embed" ProgID="Equation.3" ShapeID="_x0000_i1546" DrawAspect="Content" ObjectID="_1717921537" r:id="rId1008"/>
        </w:object>
      </w:r>
    </w:p>
    <w:p w14:paraId="13C06CBA"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6C995469" wp14:editId="514836FB">
            <wp:extent cx="1265555" cy="4572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265555" cy="457200"/>
                    </a:xfrm>
                    <a:prstGeom prst="rect">
                      <a:avLst/>
                    </a:prstGeom>
                    <a:noFill/>
                    <a:ln>
                      <a:noFill/>
                    </a:ln>
                  </pic:spPr>
                </pic:pic>
              </a:graphicData>
            </a:graphic>
          </wp:inline>
        </w:drawing>
      </w:r>
    </w:p>
    <w:p w14:paraId="5817E5F9"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14"/>
          <w:szCs w:val="24"/>
        </w:rPr>
        <w:drawing>
          <wp:inline distT="0" distB="0" distL="0" distR="0" wp14:anchorId="5A722F3F" wp14:editId="698B6B96">
            <wp:extent cx="1988185" cy="2444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988185" cy="244475"/>
                    </a:xfrm>
                    <a:prstGeom prst="rect">
                      <a:avLst/>
                    </a:prstGeom>
                    <a:noFill/>
                    <a:ln>
                      <a:noFill/>
                    </a:ln>
                  </pic:spPr>
                </pic:pic>
              </a:graphicData>
            </a:graphic>
          </wp:inline>
        </w:drawing>
      </w:r>
    </w:p>
    <w:p w14:paraId="27DE6976"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24AB4252" wp14:editId="591BFBAF">
            <wp:extent cx="1308100" cy="4889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308100" cy="488950"/>
                    </a:xfrm>
                    <a:prstGeom prst="rect">
                      <a:avLst/>
                    </a:prstGeom>
                    <a:noFill/>
                    <a:ln>
                      <a:noFill/>
                    </a:ln>
                  </pic:spPr>
                </pic:pic>
              </a:graphicData>
            </a:graphic>
          </wp:inline>
        </w:drawing>
      </w:r>
    </w:p>
    <w:p w14:paraId="1A808BD7"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219355BF" wp14:editId="2C4D4CD1">
            <wp:extent cx="2137410" cy="4889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137410" cy="488950"/>
                    </a:xfrm>
                    <a:prstGeom prst="rect">
                      <a:avLst/>
                    </a:prstGeom>
                    <a:noFill/>
                    <a:ln>
                      <a:noFill/>
                    </a:ln>
                  </pic:spPr>
                </pic:pic>
              </a:graphicData>
            </a:graphic>
          </wp:inline>
        </w:drawing>
      </w:r>
    </w:p>
    <w:p w14:paraId="508184E1"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2C88ABE5" wp14:editId="12372BFD">
            <wp:extent cx="2030730" cy="4572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030730" cy="457200"/>
                    </a:xfrm>
                    <a:prstGeom prst="rect">
                      <a:avLst/>
                    </a:prstGeom>
                    <a:noFill/>
                    <a:ln>
                      <a:noFill/>
                    </a:ln>
                  </pic:spPr>
                </pic:pic>
              </a:graphicData>
            </a:graphic>
          </wp:inline>
        </w:drawing>
      </w:r>
    </w:p>
    <w:p w14:paraId="13D39A69"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699F3A70" wp14:editId="1C91B700">
            <wp:extent cx="1860550" cy="4889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860550" cy="488950"/>
                    </a:xfrm>
                    <a:prstGeom prst="rect">
                      <a:avLst/>
                    </a:prstGeom>
                    <a:noFill/>
                    <a:ln>
                      <a:noFill/>
                    </a:ln>
                  </pic:spPr>
                </pic:pic>
              </a:graphicData>
            </a:graphic>
          </wp:inline>
        </w:drawing>
      </w:r>
    </w:p>
    <w:p w14:paraId="37D76C7C"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16"/>
          <w:szCs w:val="24"/>
        </w:rPr>
        <w:drawing>
          <wp:inline distT="0" distB="0" distL="0" distR="0" wp14:anchorId="1D264C73" wp14:editId="614F9C43">
            <wp:extent cx="2286000" cy="28702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286000" cy="287020"/>
                    </a:xfrm>
                    <a:prstGeom prst="rect">
                      <a:avLst/>
                    </a:prstGeom>
                    <a:noFill/>
                    <a:ln>
                      <a:noFill/>
                    </a:ln>
                  </pic:spPr>
                </pic:pic>
              </a:graphicData>
            </a:graphic>
          </wp:inline>
        </w:drawing>
      </w:r>
    </w:p>
    <w:p w14:paraId="5E69AFAE"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462A90EE" wp14:editId="6A06C516">
            <wp:extent cx="1445895" cy="457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445895" cy="457200"/>
                    </a:xfrm>
                    <a:prstGeom prst="rect">
                      <a:avLst/>
                    </a:prstGeom>
                    <a:noFill/>
                    <a:ln>
                      <a:noFill/>
                    </a:ln>
                  </pic:spPr>
                </pic:pic>
              </a:graphicData>
            </a:graphic>
          </wp:inline>
        </w:drawing>
      </w:r>
    </w:p>
    <w:p w14:paraId="17858FDD"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20C3D9E6" wp14:editId="148B1E87">
            <wp:extent cx="2009775" cy="4572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14:paraId="79ECC91B"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381EEFF1" wp14:editId="15E7D4A8">
            <wp:extent cx="2254250" cy="4889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254250" cy="488950"/>
                    </a:xfrm>
                    <a:prstGeom prst="rect">
                      <a:avLst/>
                    </a:prstGeom>
                    <a:noFill/>
                    <a:ln>
                      <a:noFill/>
                    </a:ln>
                  </pic:spPr>
                </pic:pic>
              </a:graphicData>
            </a:graphic>
          </wp:inline>
        </w:drawing>
      </w:r>
    </w:p>
    <w:p w14:paraId="0BEBF704" w14:textId="77777777" w:rsidR="000F773B" w:rsidRPr="00B536A7" w:rsidRDefault="00450FE4" w:rsidP="00A12829">
      <w:pPr>
        <w:pStyle w:val="MTDisplayEquation"/>
        <w:tabs>
          <w:tab w:val="clear" w:pos="4860"/>
          <w:tab w:val="clear" w:pos="9360"/>
        </w:tabs>
        <w:rPr>
          <w:rFonts w:ascii="Times New Roman" w:hAnsi="Times New Roman"/>
          <w:szCs w:val="24"/>
        </w:rPr>
      </w:pPr>
      <w:r>
        <w:rPr>
          <w:rFonts w:ascii="Times New Roman" w:hAnsi="Times New Roman"/>
          <w:noProof/>
          <w:position w:val="-32"/>
          <w:szCs w:val="24"/>
        </w:rPr>
        <w:drawing>
          <wp:inline distT="0" distB="0" distL="0" distR="0" wp14:anchorId="79D5FE47" wp14:editId="2188F46A">
            <wp:extent cx="2137410" cy="49974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137410" cy="499745"/>
                    </a:xfrm>
                    <a:prstGeom prst="rect">
                      <a:avLst/>
                    </a:prstGeom>
                    <a:noFill/>
                    <a:ln>
                      <a:noFill/>
                    </a:ln>
                  </pic:spPr>
                </pic:pic>
              </a:graphicData>
            </a:graphic>
          </wp:inline>
        </w:drawing>
      </w:r>
    </w:p>
    <w:p w14:paraId="766FFEA2" w14:textId="77777777" w:rsidR="000F773B" w:rsidRPr="00B536A7" w:rsidRDefault="000F773B" w:rsidP="000F773B"/>
    <w:p w14:paraId="4188972B" w14:textId="77777777" w:rsidR="00A05215" w:rsidRPr="00B536A7" w:rsidRDefault="00A05215">
      <w:pPr>
        <w:sectPr w:rsidR="00A05215" w:rsidRPr="00B536A7" w:rsidSect="00E32772">
          <w:pgSz w:w="12240" w:h="15840"/>
          <w:pgMar w:top="1440" w:right="1440" w:bottom="1440" w:left="1440" w:header="720" w:footer="720" w:gutter="720"/>
          <w:cols w:space="720"/>
          <w:docGrid w:linePitch="360"/>
        </w:sectPr>
      </w:pPr>
    </w:p>
    <w:p w14:paraId="301C3273" w14:textId="77777777" w:rsidR="00A05215" w:rsidRDefault="00A05215" w:rsidP="00A05215">
      <w:pPr>
        <w:pStyle w:val="Heading2"/>
      </w:pPr>
      <w:bookmarkStart w:id="12" w:name="_Toc280098889"/>
      <w:bookmarkStart w:id="13" w:name="_Toc280623353"/>
      <w:r>
        <w:lastRenderedPageBreak/>
        <w:t>Section 5.5 Right Triangle</w:t>
      </w:r>
      <w:bookmarkEnd w:id="12"/>
      <w:r w:rsidR="00046B7D">
        <w:t xml:space="preserve"> Trigonometry</w:t>
      </w:r>
      <w:bookmarkEnd w:id="13"/>
    </w:p>
    <w:p w14:paraId="44C839D9" w14:textId="77777777" w:rsidR="00A05215" w:rsidRDefault="00F66873" w:rsidP="00A05215">
      <w:r>
        <w:fldChar w:fldCharType="begin"/>
      </w:r>
      <w:r w:rsidR="004F4541">
        <w:instrText xml:space="preserve"> XE "</w:instrText>
      </w:r>
      <w:r w:rsidR="004F4541" w:rsidRPr="00B6342D">
        <w:instrText>Trigonometry:Right Triangles</w:instrText>
      </w:r>
      <w:r w:rsidR="004F4541">
        <w:instrText xml:space="preserve">" </w:instrText>
      </w:r>
      <w:r>
        <w:fldChar w:fldCharType="end"/>
      </w:r>
    </w:p>
    <w:p w14:paraId="50600C07" w14:textId="77777777" w:rsidR="00A05215" w:rsidRDefault="00A05215" w:rsidP="00A05215">
      <w:r>
        <w:t xml:space="preserve">In section 5.3 we were introduced to the sine and cosine function as ratios of the sides of a triangle drawn inside a </w:t>
      </w:r>
      <w:proofErr w:type="gramStart"/>
      <w:r>
        <w:t>circle, and</w:t>
      </w:r>
      <w:proofErr w:type="gramEnd"/>
      <w:r>
        <w:t xml:space="preserve"> spent the rest of that section discussing the role of those functions in finding points on the circle.  In this section, we return to the triangle, and explore the applications of the trigonometric functions </w:t>
      </w:r>
      <w:r w:rsidR="00E81343">
        <w:t>to</w:t>
      </w:r>
      <w:r>
        <w:t xml:space="preserve"> right triangles </w:t>
      </w:r>
      <w:r w:rsidR="00E81343">
        <w:t>where</w:t>
      </w:r>
      <w:r>
        <w:t xml:space="preserve"> </w:t>
      </w:r>
      <w:r w:rsidR="00E81343">
        <w:t>circles may not be involved.</w:t>
      </w:r>
    </w:p>
    <w:p w14:paraId="0FBA4C5A" w14:textId="77777777" w:rsidR="00A05215" w:rsidRDefault="00450FE4" w:rsidP="00A05215">
      <w:r>
        <w:rPr>
          <w:noProof/>
        </w:rPr>
        <mc:AlternateContent>
          <mc:Choice Requires="wpc">
            <w:drawing>
              <wp:anchor distT="0" distB="0" distL="114300" distR="114300" simplePos="0" relativeHeight="251658752" behindDoc="0" locked="0" layoutInCell="1" allowOverlap="1" wp14:anchorId="1E153B7C" wp14:editId="661E03A2">
                <wp:simplePos x="0" y="0"/>
                <wp:positionH relativeFrom="column">
                  <wp:posOffset>2769235</wp:posOffset>
                </wp:positionH>
                <wp:positionV relativeFrom="paragraph">
                  <wp:posOffset>40640</wp:posOffset>
                </wp:positionV>
                <wp:extent cx="1311275" cy="1231900"/>
                <wp:effectExtent l="6985" t="10795" r="0" b="5080"/>
                <wp:wrapSquare wrapText="bothSides"/>
                <wp:docPr id="359" name="Canvas 342" descr="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6" name="AutoShape 344"/>
                        <wps:cNvCnPr>
                          <a:cxnSpLocks noChangeShapeType="1"/>
                        </wps:cNvCnPr>
                        <wps:spPr bwMode="auto">
                          <a:xfrm>
                            <a:off x="0" y="101473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345"/>
                        <wps:cNvCnPr>
                          <a:cxnSpLocks noChangeShapeType="1"/>
                        </wps:cNvCnPr>
                        <wps:spPr bwMode="auto">
                          <a:xfrm>
                            <a:off x="200025" y="0"/>
                            <a:ext cx="63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346"/>
                        <wps:cNvCnPr>
                          <a:cxnSpLocks noChangeShapeType="1"/>
                        </wps:cNvCnPr>
                        <wps:spPr bwMode="auto">
                          <a:xfrm flipH="1">
                            <a:off x="203200" y="368935"/>
                            <a:ext cx="43434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Text Box 347"/>
                        <wps:cNvSpPr txBox="1">
                          <a:spLocks noChangeArrowheads="1"/>
                        </wps:cNvSpPr>
                        <wps:spPr bwMode="auto">
                          <a:xfrm>
                            <a:off x="608330" y="147320"/>
                            <a:ext cx="7029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733E"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wps:txbx>
                        <wps:bodyPr rot="0" vert="horz" wrap="square" lIns="90125" tIns="45065" rIns="90125" bIns="45065" anchor="t" anchorCtr="0" upright="1">
                          <a:noAutofit/>
                        </wps:bodyPr>
                      </wps:wsp>
                      <wps:wsp>
                        <wps:cNvPr id="520" name="Oval 348"/>
                        <wps:cNvSpPr>
                          <a:spLocks noChangeArrowheads="1"/>
                        </wps:cNvSpPr>
                        <wps:spPr bwMode="auto">
                          <a:xfrm>
                            <a:off x="613410" y="337185"/>
                            <a:ext cx="5397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2" name="Text Box 349"/>
                        <wps:cNvSpPr txBox="1">
                          <a:spLocks noChangeArrowheads="1"/>
                        </wps:cNvSpPr>
                        <wps:spPr bwMode="auto">
                          <a:xfrm>
                            <a:off x="262890" y="455295"/>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75C78" w14:textId="77777777" w:rsidR="007F7B8D" w:rsidRPr="00174B19" w:rsidRDefault="007F7B8D" w:rsidP="00A05215">
                              <w:pPr>
                                <w:rPr>
                                  <w:i/>
                                </w:rPr>
                              </w:pPr>
                              <w:r w:rsidRPr="00174B19">
                                <w:rPr>
                                  <w:i/>
                                </w:rPr>
                                <w:t>r</w:t>
                              </w:r>
                            </w:p>
                          </w:txbxContent>
                        </wps:txbx>
                        <wps:bodyPr rot="0" vert="horz" wrap="square" lIns="90125" tIns="45065" rIns="90125" bIns="45065" anchor="t" anchorCtr="0" upright="1">
                          <a:noAutofit/>
                        </wps:bodyPr>
                      </wps:wsp>
                      <wps:wsp>
                        <wps:cNvPr id="523" name="Text Box 350"/>
                        <wps:cNvSpPr txBox="1">
                          <a:spLocks noChangeArrowheads="1"/>
                        </wps:cNvSpPr>
                        <wps:spPr bwMode="auto">
                          <a:xfrm>
                            <a:off x="337820" y="76327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1E55" w14:textId="77777777" w:rsidR="007F7B8D" w:rsidRPr="00174B19" w:rsidRDefault="007F7B8D" w:rsidP="00A05215">
                              <w:r w:rsidRPr="00174B19">
                                <w:rPr>
                                  <w:i/>
                                </w:rPr>
                                <w:t>θ</w:t>
                              </w:r>
                            </w:p>
                          </w:txbxContent>
                        </wps:txbx>
                        <wps:bodyPr rot="0" vert="horz" wrap="square" lIns="90125" tIns="45065" rIns="90125" bIns="45065" anchor="t" anchorCtr="0" upright="1">
                          <a:noAutofit/>
                        </wps:bodyPr>
                      </wps:wsp>
                      <wps:wsp>
                        <wps:cNvPr id="524" name="Arc 351"/>
                        <wps:cNvSpPr>
                          <a:spLocks/>
                        </wps:cNvSpPr>
                        <wps:spPr bwMode="auto">
                          <a:xfrm rot="1260081">
                            <a:off x="273685" y="890270"/>
                            <a:ext cx="144780" cy="157480"/>
                          </a:xfrm>
                          <a:custGeom>
                            <a:avLst/>
                            <a:gdLst>
                              <a:gd name="T0" fmla="*/ 0 w 21600"/>
                              <a:gd name="T1" fmla="*/ 0 h 21600"/>
                              <a:gd name="T2" fmla="*/ 144780 w 21600"/>
                              <a:gd name="T3" fmla="*/ 95888 h 21600"/>
                              <a:gd name="T4" fmla="*/ 0 w 21600"/>
                              <a:gd name="T5" fmla="*/ 1574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64" y="0"/>
                                  <a:pt x="16490" y="5177"/>
                                  <a:pt x="19879" y="13151"/>
                                </a:cubicBezTo>
                              </a:path>
                              <a:path w="21600" h="21600" stroke="0" extrusionOk="0">
                                <a:moveTo>
                                  <a:pt x="-1" y="0"/>
                                </a:moveTo>
                                <a:cubicBezTo>
                                  <a:pt x="8664" y="0"/>
                                  <a:pt x="16490" y="5177"/>
                                  <a:pt x="19879" y="1315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352"/>
                        <wps:cNvCnPr>
                          <a:cxnSpLocks noChangeShapeType="1"/>
                        </wps:cNvCnPr>
                        <wps:spPr bwMode="auto">
                          <a:xfrm>
                            <a:off x="640715" y="337185"/>
                            <a:ext cx="6350" cy="697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rc 353"/>
                        <wps:cNvSpPr>
                          <a:spLocks/>
                        </wps:cNvSpPr>
                        <wps:spPr bwMode="auto">
                          <a:xfrm>
                            <a:off x="34290" y="216535"/>
                            <a:ext cx="960755" cy="975995"/>
                          </a:xfrm>
                          <a:custGeom>
                            <a:avLst/>
                            <a:gdLst>
                              <a:gd name="T0" fmla="*/ 0 w 26076"/>
                              <a:gd name="T1" fmla="*/ 17271 h 26504"/>
                              <a:gd name="T2" fmla="*/ 939975 w 26076"/>
                              <a:gd name="T3" fmla="*/ 975995 h 26504"/>
                              <a:gd name="T4" fmla="*/ 164916 w 26076"/>
                              <a:gd name="T5" fmla="*/ 795408 h 26504"/>
                              <a:gd name="T6" fmla="*/ 0 60000 65536"/>
                              <a:gd name="T7" fmla="*/ 0 60000 65536"/>
                              <a:gd name="T8" fmla="*/ 0 60000 65536"/>
                            </a:gdLst>
                            <a:ahLst/>
                            <a:cxnLst>
                              <a:cxn ang="T6">
                                <a:pos x="T0" y="T1"/>
                              </a:cxn>
                              <a:cxn ang="T7">
                                <a:pos x="T2" y="T3"/>
                              </a:cxn>
                              <a:cxn ang="T8">
                                <a:pos x="T4" y="T5"/>
                              </a:cxn>
                            </a:cxnLst>
                            <a:rect l="0" t="0" r="r" b="b"/>
                            <a:pathLst>
                              <a:path w="26076" h="26504" fill="none" extrusionOk="0">
                                <a:moveTo>
                                  <a:pt x="-1" y="468"/>
                                </a:moveTo>
                                <a:cubicBezTo>
                                  <a:pt x="1471" y="157"/>
                                  <a:pt x="2971" y="0"/>
                                  <a:pt x="4476" y="0"/>
                                </a:cubicBezTo>
                                <a:cubicBezTo>
                                  <a:pt x="16405" y="0"/>
                                  <a:pt x="26076" y="9670"/>
                                  <a:pt x="26076" y="21600"/>
                                </a:cubicBezTo>
                                <a:cubicBezTo>
                                  <a:pt x="26076" y="23250"/>
                                  <a:pt x="25886" y="24896"/>
                                  <a:pt x="25511" y="26503"/>
                                </a:cubicBezTo>
                              </a:path>
                              <a:path w="26076" h="26504" stroke="0" extrusionOk="0">
                                <a:moveTo>
                                  <a:pt x="-1" y="468"/>
                                </a:moveTo>
                                <a:cubicBezTo>
                                  <a:pt x="1471" y="157"/>
                                  <a:pt x="2971" y="0"/>
                                  <a:pt x="4476" y="0"/>
                                </a:cubicBezTo>
                                <a:cubicBezTo>
                                  <a:pt x="16405" y="0"/>
                                  <a:pt x="26076" y="9670"/>
                                  <a:pt x="26076" y="21600"/>
                                </a:cubicBezTo>
                                <a:cubicBezTo>
                                  <a:pt x="26076" y="23250"/>
                                  <a:pt x="25886" y="24896"/>
                                  <a:pt x="25511" y="26503"/>
                                </a:cubicBezTo>
                                <a:lnTo>
                                  <a:pt x="4476" y="21600"/>
                                </a:lnTo>
                                <a:lnTo>
                                  <a:pt x="-1"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354"/>
                        <wps:cNvSpPr txBox="1">
                          <a:spLocks noChangeArrowheads="1"/>
                        </wps:cNvSpPr>
                        <wps:spPr bwMode="auto">
                          <a:xfrm>
                            <a:off x="596265" y="579120"/>
                            <a:ext cx="3346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E185" w14:textId="77777777" w:rsidR="007F7B8D" w:rsidRPr="00174B19" w:rsidRDefault="007F7B8D" w:rsidP="00A05215">
                              <w:pPr>
                                <w:rPr>
                                  <w:i/>
                                </w:rPr>
                              </w:pPr>
                              <w:r>
                                <w:rPr>
                                  <w:i/>
                                </w:rPr>
                                <w:t>y</w:t>
                              </w:r>
                            </w:p>
                          </w:txbxContent>
                        </wps:txbx>
                        <wps:bodyPr rot="0" vert="horz" wrap="square" lIns="90125" tIns="45065" rIns="90125" bIns="45065" anchor="t" anchorCtr="0" upright="1">
                          <a:noAutofit/>
                        </wps:bodyPr>
                      </wps:wsp>
                      <wps:wsp>
                        <wps:cNvPr id="547" name="Text Box 355"/>
                        <wps:cNvSpPr txBox="1">
                          <a:spLocks noChangeArrowheads="1"/>
                        </wps:cNvSpPr>
                        <wps:spPr bwMode="auto">
                          <a:xfrm>
                            <a:off x="396875" y="954405"/>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C2B7" w14:textId="77777777" w:rsidR="007F7B8D" w:rsidRPr="00174B19" w:rsidRDefault="007F7B8D" w:rsidP="00A05215">
                              <w:pPr>
                                <w:rPr>
                                  <w:i/>
                                </w:rPr>
                              </w:pPr>
                              <w:r>
                                <w:rPr>
                                  <w:i/>
                                </w:rPr>
                                <w:t>x</w:t>
                              </w:r>
                            </w:p>
                          </w:txbxContent>
                        </wps:txbx>
                        <wps:bodyPr rot="0" vert="horz" wrap="square" lIns="90125" tIns="45065" rIns="90125" bIns="4506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153B7C" id="Canvas 342" o:spid="_x0000_s1422" editas="canvas"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margin-left:218.05pt;margin-top:3.2pt;width:103.25pt;height:97pt;z-index:251658752;mso-position-horizontal-relative:text;mso-position-vertical-relative:text" coordsize="1311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">
                <v:shape id="_x0000_s1423" type="#_x0000_t75" alt="A circle centered at the origin with a line labeled r drawn at an angle of theta.  The point where the line meets the circle is labeled x comma y.  A vertical line is drawn from that point to the x axis forming a triangle, with the vertical length labeled y.  The horizontal leg of the triangle from the origin to the vertical line is labeled x." style="position:absolute;width:13112;height:12319;visibility:visible;mso-wrap-style:square">
                  <v:fill o:detectmouseclick="t"/>
                  <v:path o:connecttype="none"/>
                </v:shape>
                <v:shape id="AutoShape 344" o:spid="_x0000_s1424" type="#_x0000_t32" style="position:absolute;top:10147;width:121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"/>
                <v:shape id="AutoShape 345" o:spid="_x0000_s1425" type="#_x0000_t32" style="position:absolute;left:2000;width:6;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"/>
                <v:shape id="AutoShape 346" o:spid="_x0000_s1426" type="#_x0000_t32" style="position:absolute;left:2032;top:3689;width:4343;height:6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"/>
                <v:shape id="Text Box 347" o:spid="_x0000_s1427" type="#_x0000_t202" style="position:absolute;left:6083;top:1473;width:702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" filled="f" stroked="f">
                  <v:textbox inset="2.50347mm,1.2518mm,2.50347mm,1.2518mm">
                    <w:txbxContent>
                      <w:p w14:paraId="20DE733E" w14:textId="77777777" w:rsidR="007F7B8D" w:rsidRPr="00174B19" w:rsidRDefault="007F7B8D" w:rsidP="00A05215">
                        <w:r w:rsidRPr="00174B19">
                          <w:t>(</w:t>
                        </w:r>
                        <w:r w:rsidRPr="00174B19">
                          <w:rPr>
                            <w:i/>
                          </w:rPr>
                          <w:t>x</w:t>
                        </w:r>
                        <w:r w:rsidRPr="00174B19">
                          <w:t xml:space="preserve">, </w:t>
                        </w:r>
                        <w:r w:rsidRPr="00174B19">
                          <w:rPr>
                            <w:i/>
                          </w:rPr>
                          <w:t>y</w:t>
                        </w:r>
                        <w:r w:rsidRPr="00174B19">
                          <w:t>)</w:t>
                        </w:r>
                      </w:p>
                    </w:txbxContent>
                  </v:textbox>
                </v:shape>
                <v:oval id="Oval 348" o:spid="_x0000_s1428" style="position:absolute;left:6134;top:3371;width:53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" fillcolor="black"/>
                <v:shape id="Text Box 349" o:spid="_x0000_s1429" type="#_x0000_t202" style="position:absolute;left:2628;top:4552;width:3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" filled="f" stroked="f">
                  <v:textbox inset="2.50347mm,1.2518mm,2.50347mm,1.2518mm">
                    <w:txbxContent>
                      <w:p w14:paraId="0CD75C78" w14:textId="77777777" w:rsidR="007F7B8D" w:rsidRPr="00174B19" w:rsidRDefault="007F7B8D" w:rsidP="00A05215">
                        <w:pPr>
                          <w:rPr>
                            <w:i/>
                          </w:rPr>
                        </w:pPr>
                        <w:r w:rsidRPr="00174B19">
                          <w:rPr>
                            <w:i/>
                          </w:rPr>
                          <w:t>r</w:t>
                        </w:r>
                      </w:p>
                    </w:txbxContent>
                  </v:textbox>
                </v:shape>
                <v:shape id="Text Box 350" o:spid="_x0000_s1430" type="#_x0000_t202" style="position:absolute;left:3378;top:7632;width:334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" filled="f" stroked="f">
                  <v:textbox inset="2.50347mm,1.2518mm,2.50347mm,1.2518mm">
                    <w:txbxContent>
                      <w:p w14:paraId="3A3B1E55" w14:textId="77777777" w:rsidR="007F7B8D" w:rsidRPr="00174B19" w:rsidRDefault="007F7B8D" w:rsidP="00A05215">
                        <w:r w:rsidRPr="00174B19">
                          <w:rPr>
                            <w:i/>
                          </w:rPr>
                          <w:t>θ</w:t>
                        </w:r>
                      </w:p>
                    </w:txbxContent>
                  </v:textbox>
                </v:shape>
                <v:shape id="Arc 351" o:spid="_x0000_s1431" style="position:absolute;left:2736;top:8902;width:1448;height:1575;rotation:13763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" path="m-1,nfc8664,,16490,5177,19879,13151em-1,nsc8664,,16490,5177,19879,13151l,21600,-1,xe" filled="f">
                  <v:path arrowok="t" o:extrusionok="f" o:connecttype="custom" o:connectlocs="0,0;970428,699095;0,1148146" o:connectangles="0,0,0"/>
                </v:shape>
                <v:shape id="AutoShape 352" o:spid="_x0000_s1432" type="#_x0000_t32" style="position:absolute;left:6407;top:3371;width:63;height:6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shape id="Arc 353" o:spid="_x0000_s1433" style="position:absolute;left:342;top:2165;width:9608;height:9760;visibility:visible;mso-wrap-style:square;v-text-anchor:top" coordsize="26076,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" path="m-1,468nfc1471,157,2971,,4476,,16405,,26076,9670,26076,21600v,1650,-190,3296,-565,4903em-1,468nsc1471,157,2971,,4476,,16405,,26076,9670,26076,21600v,1650,-190,3296,-565,4903l4476,21600,-1,468xe" filled="f">
                  <v:path arrowok="t" o:extrusionok="f" o:connecttype="custom" o:connectlocs="0,635995;34632830,35940471;6076234,29290455" o:connectangles="0,0,0"/>
                </v:shape>
                <v:shape id="Text Box 354" o:spid="_x0000_s1434" type="#_x0000_t202" style="position:absolute;left:5962;top:5791;width:33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" filled="f" stroked="f">
                  <v:textbox inset="2.50347mm,1.2518mm,2.50347mm,1.2518mm">
                    <w:txbxContent>
                      <w:p w14:paraId="0095E185" w14:textId="77777777" w:rsidR="007F7B8D" w:rsidRPr="00174B19" w:rsidRDefault="007F7B8D" w:rsidP="00A05215">
                        <w:pPr>
                          <w:rPr>
                            <w:i/>
                          </w:rPr>
                        </w:pPr>
                        <w:r>
                          <w:rPr>
                            <w:i/>
                          </w:rPr>
                          <w:t>y</w:t>
                        </w:r>
                      </w:p>
                    </w:txbxContent>
                  </v:textbox>
                </v:shape>
                <v:shape id="Text Box 355" o:spid="_x0000_s1435" type="#_x0000_t202" style="position:absolute;left:3968;top:9544;width:334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" filled="f" stroked="f">
                  <v:textbox inset="2.50347mm,1.2518mm,2.50347mm,1.2518mm">
                    <w:txbxContent>
                      <w:p w14:paraId="46FEC2B7" w14:textId="77777777" w:rsidR="007F7B8D" w:rsidRPr="00174B19" w:rsidRDefault="007F7B8D" w:rsidP="00A05215">
                        <w:pPr>
                          <w:rPr>
                            <w:i/>
                          </w:rPr>
                        </w:pPr>
                        <w:r>
                          <w:rPr>
                            <w:i/>
                          </w:rPr>
                          <w:t>x</w:t>
                        </w:r>
                      </w:p>
                    </w:txbxContent>
                  </v:textbox>
                </v:shape>
                <w10:wrap type="square"/>
              </v:group>
            </w:pict>
          </mc:Fallback>
        </mc:AlternateContent>
      </w:r>
    </w:p>
    <w:p w14:paraId="790FCA12" w14:textId="77777777" w:rsidR="00A05215" w:rsidRDefault="00A05215" w:rsidP="00A05215">
      <w:r>
        <w:t>Recall that we defined sine and cosine as</w:t>
      </w:r>
    </w:p>
    <w:p w14:paraId="6DC80946" w14:textId="77777777" w:rsidR="00A05215" w:rsidRDefault="00450FE4" w:rsidP="00A05215">
      <w:r>
        <w:rPr>
          <w:noProof/>
          <w:position w:val="-24"/>
        </w:rPr>
        <w:drawing>
          <wp:inline distT="0" distB="0" distL="0" distR="0" wp14:anchorId="6CD2658B" wp14:editId="5E8E8193">
            <wp:extent cx="690880" cy="3937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690880" cy="393700"/>
                    </a:xfrm>
                    <a:prstGeom prst="rect">
                      <a:avLst/>
                    </a:prstGeom>
                    <a:noFill/>
                    <a:ln>
                      <a:noFill/>
                    </a:ln>
                  </pic:spPr>
                </pic:pic>
              </a:graphicData>
            </a:graphic>
          </wp:inline>
        </w:drawing>
      </w:r>
    </w:p>
    <w:p w14:paraId="2E18C2A2" w14:textId="77777777" w:rsidR="00A05215" w:rsidRDefault="00450FE4" w:rsidP="00A05215">
      <w:r>
        <w:rPr>
          <w:noProof/>
          <w:position w:val="-24"/>
        </w:rPr>
        <w:drawing>
          <wp:inline distT="0" distB="0" distL="0" distR="0" wp14:anchorId="1C0DDCD1" wp14:editId="5ADCED6E">
            <wp:extent cx="712470" cy="393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712470" cy="393700"/>
                    </a:xfrm>
                    <a:prstGeom prst="rect">
                      <a:avLst/>
                    </a:prstGeom>
                    <a:noFill/>
                    <a:ln>
                      <a:noFill/>
                    </a:ln>
                  </pic:spPr>
                </pic:pic>
              </a:graphicData>
            </a:graphic>
          </wp:inline>
        </w:drawing>
      </w:r>
    </w:p>
    <w:p w14:paraId="06EF929A" w14:textId="77777777" w:rsidR="00A05215" w:rsidRDefault="00A05215" w:rsidP="00A05215"/>
    <w:p w14:paraId="2FD7D7F1" w14:textId="77777777" w:rsidR="00A05215" w:rsidRDefault="00A05215" w:rsidP="00A05215">
      <w:r>
        <w:t>Separating the triangle from the circle, we can make equivalent but more general definitions of the sine, cosine, and tangent on a right triangle.  On the right triangle, we will label the hypotenuse as well as the side opposite the angle and the side adjacent (next to) the angle.</w:t>
      </w:r>
    </w:p>
    <w:p w14:paraId="068402A9" w14:textId="77777777" w:rsidR="00A05215" w:rsidRDefault="00A05215" w:rsidP="00A05215"/>
    <w:p w14:paraId="1166B329" w14:textId="77777777" w:rsidR="00832379" w:rsidRDefault="00832379" w:rsidP="00A05215"/>
    <w:p w14:paraId="2BF3F45A" w14:textId="77777777" w:rsidR="00A05215" w:rsidRDefault="00F750D9" w:rsidP="00A05215">
      <w:pPr>
        <w:pStyle w:val="DefinitionHeader"/>
      </w:pPr>
      <w:r>
        <w:t>Right Triangle Relationships</w:t>
      </w:r>
    </w:p>
    <w:p w14:paraId="48F1ECF9" w14:textId="77777777" w:rsidR="00A05215" w:rsidRDefault="00A05215" w:rsidP="00A05215">
      <w:pPr>
        <w:pStyle w:val="Definition"/>
      </w:pPr>
      <w:r>
        <w:t xml:space="preserve">Given a right triangle with an angle of </w:t>
      </w:r>
      <w:r w:rsidR="00450FE4">
        <w:rPr>
          <w:noProof/>
          <w:position w:val="-6"/>
        </w:rPr>
        <w:drawing>
          <wp:inline distT="0" distB="0" distL="0" distR="0" wp14:anchorId="688D74F1" wp14:editId="15CC358B">
            <wp:extent cx="127635" cy="1809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p>
    <w:p w14:paraId="041CE2DA" w14:textId="77777777" w:rsidR="00A05215" w:rsidRDefault="00450FE4" w:rsidP="00A05215">
      <w:pPr>
        <w:pStyle w:val="Definition"/>
      </w:pPr>
      <w:r>
        <w:rPr>
          <w:noProof/>
        </w:rPr>
        <mc:AlternateContent>
          <mc:Choice Requires="wpc">
            <w:drawing>
              <wp:anchor distT="0" distB="0" distL="114300" distR="114300" simplePos="0" relativeHeight="251659776" behindDoc="0" locked="0" layoutInCell="1" allowOverlap="1" wp14:anchorId="562ECFDD" wp14:editId="55631C84">
                <wp:simplePos x="0" y="0"/>
                <wp:positionH relativeFrom="column">
                  <wp:posOffset>2952750</wp:posOffset>
                </wp:positionH>
                <wp:positionV relativeFrom="paragraph">
                  <wp:posOffset>102870</wp:posOffset>
                </wp:positionV>
                <wp:extent cx="2466975" cy="1386840"/>
                <wp:effectExtent l="0" t="3810" r="0" b="0"/>
                <wp:wrapNone/>
                <wp:docPr id="373" name="Canvas 356" descr="A right triangle with one angle labeled theta.  The leg touching the angle theta is labeled adjacent. The leg across from the angle is labeled opposite. The hypotenuse is labeled hypotenus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Rectangle 358"/>
                        <wps:cNvSpPr>
                          <a:spLocks noChangeArrowheads="1"/>
                        </wps:cNvSpPr>
                        <wps:spPr bwMode="auto">
                          <a:xfrm>
                            <a:off x="1666851" y="940427"/>
                            <a:ext cx="104803" cy="104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359"/>
                        <wps:cNvSpPr>
                          <a:spLocks noChangeArrowheads="1"/>
                        </wps:cNvSpPr>
                        <wps:spPr bwMode="auto">
                          <a:xfrm flipH="1">
                            <a:off x="105403" y="102203"/>
                            <a:ext cx="1666851" cy="9525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360"/>
                        <wps:cNvSpPr txBox="1">
                          <a:spLocks noChangeArrowheads="1"/>
                        </wps:cNvSpPr>
                        <wps:spPr bwMode="auto">
                          <a:xfrm>
                            <a:off x="699721" y="789323"/>
                            <a:ext cx="124504" cy="20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18AF" w14:textId="77777777" w:rsidR="007F7B8D" w:rsidRPr="00174B19" w:rsidRDefault="007F7B8D" w:rsidP="00A05215">
                              <w:r w:rsidRPr="00174B19">
                                <w:rPr>
                                  <w:i/>
                                </w:rPr>
                                <w:t>θ</w:t>
                              </w:r>
                            </w:p>
                          </w:txbxContent>
                        </wps:txbx>
                        <wps:bodyPr rot="0" vert="horz" wrap="square" lIns="0" tIns="0" rIns="0" bIns="0" anchor="t" anchorCtr="0" upright="1">
                          <a:noAutofit/>
                        </wps:bodyPr>
                      </wps:wsp>
                      <wps:wsp>
                        <wps:cNvPr id="95" name="Arc 361"/>
                        <wps:cNvSpPr>
                          <a:spLocks/>
                        </wps:cNvSpPr>
                        <wps:spPr bwMode="auto">
                          <a:xfrm rot="1260081">
                            <a:off x="466714" y="817224"/>
                            <a:ext cx="236207" cy="333410"/>
                          </a:xfrm>
                          <a:custGeom>
                            <a:avLst/>
                            <a:gdLst>
                              <a:gd name="T0" fmla="*/ 28139 w 19879"/>
                              <a:gd name="T1" fmla="*/ 0 h 21470"/>
                              <a:gd name="T2" fmla="*/ 236220 w 19879"/>
                              <a:gd name="T3" fmla="*/ 202199 h 21470"/>
                              <a:gd name="T4" fmla="*/ 0 w 19879"/>
                              <a:gd name="T5" fmla="*/ 333375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362"/>
                        <wps:cNvSpPr txBox="1">
                          <a:spLocks noChangeArrowheads="1"/>
                        </wps:cNvSpPr>
                        <wps:spPr bwMode="auto">
                          <a:xfrm>
                            <a:off x="766423" y="1075031"/>
                            <a:ext cx="915028" cy="20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D7A7" w14:textId="77777777" w:rsidR="007F7B8D" w:rsidRPr="003048A3" w:rsidRDefault="007F7B8D" w:rsidP="00A05215">
                              <w:r w:rsidRPr="003048A3">
                                <w:t>adjacent</w:t>
                              </w:r>
                            </w:p>
                          </w:txbxContent>
                        </wps:txbx>
                        <wps:bodyPr rot="0" vert="horz" wrap="square" lIns="0" tIns="0" rIns="0" bIns="0" anchor="t" anchorCtr="0" upright="1">
                          <a:noAutofit/>
                        </wps:bodyPr>
                      </wps:wsp>
                      <wps:wsp>
                        <wps:cNvPr id="514" name="Text Box 363"/>
                        <wps:cNvSpPr txBox="1">
                          <a:spLocks noChangeArrowheads="1"/>
                        </wps:cNvSpPr>
                        <wps:spPr bwMode="auto">
                          <a:xfrm>
                            <a:off x="1823755" y="503515"/>
                            <a:ext cx="553117" cy="20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AB7E" w14:textId="77777777" w:rsidR="007F7B8D" w:rsidRPr="003048A3" w:rsidRDefault="007F7B8D" w:rsidP="00A05215">
                              <w:r>
                                <w:t>opposite</w:t>
                              </w:r>
                            </w:p>
                          </w:txbxContent>
                        </wps:txbx>
                        <wps:bodyPr rot="0" vert="horz" wrap="square" lIns="0" tIns="0" rIns="0" bIns="0" anchor="t" anchorCtr="0" upright="1">
                          <a:noAutofit/>
                        </wps:bodyPr>
                      </wps:wsp>
                      <wps:wsp>
                        <wps:cNvPr id="515" name="Text Box 364"/>
                        <wps:cNvSpPr txBox="1">
                          <a:spLocks noChangeArrowheads="1"/>
                        </wps:cNvSpPr>
                        <wps:spPr bwMode="auto">
                          <a:xfrm>
                            <a:off x="356811" y="294008"/>
                            <a:ext cx="915128" cy="20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6A85" w14:textId="77777777" w:rsidR="007F7B8D" w:rsidRPr="003048A3" w:rsidRDefault="007F7B8D" w:rsidP="00A05215">
                              <w:r>
                                <w:t>hypotenuse</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2ECFDD" id="Canvas 356" o:spid="_x0000_s1436" editas="canvas" alt="A right triangle with one angle labeled theta.  The leg touching the angle theta is labeled adjacent. The leg across from the angle is labeled opposite. The hypotenuse is labeled hypotenuse." style="position:absolute;left:0;text-align:left;margin-left:232.5pt;margin-top:8.1pt;width:194.25pt;height:109.2pt;z-index:251659776;mso-position-horizontal-relative:text;mso-position-vertical-relative:text" coordsize="24669,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">
                <v:shape id="_x0000_s1437" type="#_x0000_t75" alt="A right triangle with one angle labeled theta.  The leg touching the angle theta is labeled adjacent. The leg across from the angle is labeled opposite. The hypotenuse is labeled hypotenuse." style="position:absolute;width:24669;height:13868;visibility:visible;mso-wrap-style:square">
                  <v:fill o:detectmouseclick="t"/>
                  <v:path o:connecttype="none"/>
                </v:shape>
                <v:rect id="Rectangle 358" o:spid="_x0000_s1438" style="position:absolute;left:16668;top:9404;width:104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" filled="f"/>
                <v:shape id="AutoShape 359" o:spid="_x0000_s1439" type="#_x0000_t6" style="position:absolute;left:1054;top:1022;width:16668;height:95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" filled="f"/>
                <v:shape id="Text Box 360" o:spid="_x0000_s1440" type="#_x0000_t202" style="position:absolute;left:6997;top:7893;width:124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60118AF" w14:textId="77777777" w:rsidR="007F7B8D" w:rsidRPr="00174B19" w:rsidRDefault="007F7B8D" w:rsidP="00A05215">
                        <w:r w:rsidRPr="00174B19">
                          <w:rPr>
                            <w:i/>
                          </w:rPr>
                          <w:t>θ</w:t>
                        </w:r>
                      </w:p>
                    </w:txbxContent>
                  </v:textbox>
                </v:shape>
                <v:shape id="Arc 361" o:spid="_x0000_s1441" style="position:absolute;left:4667;top:8172;width:2362;height:3334;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" path="m2367,nfc10129,856,16825,5835,19879,13021em2367,nsc10129,856,16825,5835,19879,13021l,21470,2367,xe" filled="f">
                  <v:path arrowok="t" o:extrusionok="f" o:connecttype="custom" o:connectlocs="334354,0;2806822,3139971;0,5177017" o:connectangles="0,0,0"/>
                </v:shape>
                <v:shape id="Text Box 362" o:spid="_x0000_s1442" type="#_x0000_t202" style="position:absolute;left:7664;top:10750;width:915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F89D7A7" w14:textId="77777777" w:rsidR="007F7B8D" w:rsidRPr="003048A3" w:rsidRDefault="007F7B8D" w:rsidP="00A05215">
                        <w:r w:rsidRPr="003048A3">
                          <w:t>adjacent</w:t>
                        </w:r>
                      </w:p>
                    </w:txbxContent>
                  </v:textbox>
                </v:shape>
                <v:shape id="Text Box 363" o:spid="_x0000_s1443" type="#_x0000_t202" style="position:absolute;left:18237;top:5035;width:553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2F5AB7E" w14:textId="77777777" w:rsidR="007F7B8D" w:rsidRPr="003048A3" w:rsidRDefault="007F7B8D" w:rsidP="00A05215">
                        <w:r>
                          <w:t>opposite</w:t>
                        </w:r>
                      </w:p>
                    </w:txbxContent>
                  </v:textbox>
                </v:shape>
                <v:shape id="Text Box 364" o:spid="_x0000_s1444" type="#_x0000_t202" style="position:absolute;left:3568;top:2940;width:915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7FCC6A85" w14:textId="77777777" w:rsidR="007F7B8D" w:rsidRPr="003048A3" w:rsidRDefault="007F7B8D" w:rsidP="00A05215">
                        <w:r>
                          <w:t>hypotenuse</w:t>
                        </w:r>
                      </w:p>
                    </w:txbxContent>
                  </v:textbox>
                </v:shape>
              </v:group>
            </w:pict>
          </mc:Fallback>
        </mc:AlternateContent>
      </w:r>
    </w:p>
    <w:p w14:paraId="6337893A" w14:textId="77777777" w:rsidR="00A05215" w:rsidRDefault="00450FE4" w:rsidP="00A05215">
      <w:pPr>
        <w:pStyle w:val="Definition"/>
      </w:pPr>
      <w:r>
        <w:rPr>
          <w:noProof/>
          <w:position w:val="-28"/>
        </w:rPr>
        <w:drawing>
          <wp:inline distT="0" distB="0" distL="0" distR="0" wp14:anchorId="7B053B51" wp14:editId="12C1831F">
            <wp:extent cx="1297305" cy="41465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297305" cy="414655"/>
                    </a:xfrm>
                    <a:prstGeom prst="rect">
                      <a:avLst/>
                    </a:prstGeom>
                    <a:noFill/>
                    <a:ln>
                      <a:noFill/>
                    </a:ln>
                  </pic:spPr>
                </pic:pic>
              </a:graphicData>
            </a:graphic>
          </wp:inline>
        </w:drawing>
      </w:r>
    </w:p>
    <w:p w14:paraId="64987393" w14:textId="77777777" w:rsidR="00A05215" w:rsidRDefault="00450FE4" w:rsidP="00A05215">
      <w:pPr>
        <w:pStyle w:val="Definition"/>
      </w:pPr>
      <w:r>
        <w:rPr>
          <w:noProof/>
          <w:position w:val="-28"/>
        </w:rPr>
        <w:drawing>
          <wp:inline distT="0" distB="0" distL="0" distR="0" wp14:anchorId="24CFF6EF" wp14:editId="5940EAEA">
            <wp:extent cx="1308100" cy="41465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308100" cy="414655"/>
                    </a:xfrm>
                    <a:prstGeom prst="rect">
                      <a:avLst/>
                    </a:prstGeom>
                    <a:noFill/>
                    <a:ln>
                      <a:noFill/>
                    </a:ln>
                  </pic:spPr>
                </pic:pic>
              </a:graphicData>
            </a:graphic>
          </wp:inline>
        </w:drawing>
      </w:r>
    </w:p>
    <w:p w14:paraId="4796B1C2" w14:textId="77777777" w:rsidR="00A05215" w:rsidRDefault="00450FE4" w:rsidP="00A05215">
      <w:pPr>
        <w:pStyle w:val="Definition"/>
      </w:pPr>
      <w:r>
        <w:rPr>
          <w:noProof/>
          <w:position w:val="-28"/>
        </w:rPr>
        <w:drawing>
          <wp:inline distT="0" distB="0" distL="0" distR="0" wp14:anchorId="2A8106C6" wp14:editId="32EDA5C2">
            <wp:extent cx="1116330" cy="41465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116330" cy="414655"/>
                    </a:xfrm>
                    <a:prstGeom prst="rect">
                      <a:avLst/>
                    </a:prstGeom>
                    <a:noFill/>
                    <a:ln>
                      <a:noFill/>
                    </a:ln>
                  </pic:spPr>
                </pic:pic>
              </a:graphicData>
            </a:graphic>
          </wp:inline>
        </w:drawing>
      </w:r>
    </w:p>
    <w:p w14:paraId="7B2E33C5" w14:textId="77777777" w:rsidR="00A05215" w:rsidRDefault="00A05215" w:rsidP="00A05215"/>
    <w:p w14:paraId="3684F3AB" w14:textId="77777777" w:rsidR="00A05215" w:rsidRDefault="00F66873" w:rsidP="00A05215">
      <w:r>
        <w:fldChar w:fldCharType="begin"/>
      </w:r>
      <w:r w:rsidR="00792DDD">
        <w:instrText xml:space="preserve"> XE "</w:instrText>
      </w:r>
      <w:r w:rsidR="00792DDD" w:rsidRPr="008F696A">
        <w:instrText>Sine</w:instrText>
      </w:r>
      <w:r w:rsidR="00792DDD">
        <w:instrText xml:space="preserve">" </w:instrText>
      </w:r>
      <w:r>
        <w:fldChar w:fldCharType="end"/>
      </w:r>
      <w:r>
        <w:fldChar w:fldCharType="begin"/>
      </w:r>
      <w:r w:rsidR="000D0F85">
        <w:instrText xml:space="preserve"> XE "</w:instrText>
      </w:r>
      <w:r w:rsidR="000D0F85" w:rsidRPr="00184194">
        <w:instrText>Cosine</w:instrText>
      </w:r>
      <w:r w:rsidR="000D0F85">
        <w:instrText xml:space="preserve">" </w:instrText>
      </w:r>
      <w:r>
        <w:fldChar w:fldCharType="end"/>
      </w:r>
      <w:r>
        <w:fldChar w:fldCharType="begin"/>
      </w:r>
      <w:r w:rsidR="000D0F85">
        <w:instrText xml:space="preserve"> XE "</w:instrText>
      </w:r>
      <w:r w:rsidR="000D0F85" w:rsidRPr="00A629D4">
        <w:instrText>Tangent</w:instrText>
      </w:r>
      <w:r w:rsidR="000D0F85">
        <w:instrText xml:space="preserve">" </w:instrText>
      </w:r>
      <w:r>
        <w:fldChar w:fldCharType="end"/>
      </w:r>
      <w:r>
        <w:fldChar w:fldCharType="begin"/>
      </w:r>
      <w:r w:rsidR="00D85C7A">
        <w:instrText xml:space="preserve"> XE "</w:instrText>
      </w:r>
      <w:r w:rsidR="00D85C7A" w:rsidRPr="00B76A9D">
        <w:instrText>Trigonometry:Sine</w:instrText>
      </w:r>
      <w:r w:rsidR="00D85C7A">
        <w:instrText xml:space="preserve">" </w:instrText>
      </w:r>
      <w:r>
        <w:fldChar w:fldCharType="end"/>
      </w:r>
      <w:r>
        <w:fldChar w:fldCharType="begin"/>
      </w:r>
      <w:r w:rsidR="00D85C7A">
        <w:instrText xml:space="preserve"> XE "</w:instrText>
      </w:r>
      <w:r w:rsidR="00D85C7A" w:rsidRPr="00240051">
        <w:instrText>Trigonometry:Cosine</w:instrText>
      </w:r>
      <w:r w:rsidR="00D85C7A">
        <w:instrText xml:space="preserve">" </w:instrText>
      </w:r>
      <w:r>
        <w:fldChar w:fldCharType="end"/>
      </w:r>
      <w:r>
        <w:fldChar w:fldCharType="begin"/>
      </w:r>
      <w:r w:rsidR="00D85C7A">
        <w:instrText xml:space="preserve"> XE "</w:instrText>
      </w:r>
      <w:r w:rsidR="00D85C7A" w:rsidRPr="00FA20E9">
        <w:instrText>Trigonometry:Tangent</w:instrText>
      </w:r>
      <w:r w:rsidR="001971C3">
        <w:instrText>”</w:instrText>
      </w:r>
      <w:r w:rsidR="00D85C7A">
        <w:instrText xml:space="preserve"> </w:instrText>
      </w:r>
      <w:r>
        <w:fldChar w:fldCharType="end"/>
      </w:r>
    </w:p>
    <w:p w14:paraId="2584BE90" w14:textId="77777777" w:rsidR="00A05215" w:rsidRDefault="00A05215" w:rsidP="00A05215">
      <w:r>
        <w:t xml:space="preserve">A common mnemonic for remembering these relationships is </w:t>
      </w:r>
      <w:proofErr w:type="spellStart"/>
      <w:r>
        <w:t>SohCahToa</w:t>
      </w:r>
      <w:proofErr w:type="spellEnd"/>
      <w:r w:rsidR="00F66873">
        <w:fldChar w:fldCharType="begin"/>
      </w:r>
      <w:r w:rsidR="00D85C7A">
        <w:instrText xml:space="preserve"> XE "</w:instrText>
      </w:r>
      <w:r w:rsidR="00D85C7A" w:rsidRPr="00B25B62">
        <w:instrText>Trigonometry:SohCahToa</w:instrText>
      </w:r>
      <w:r w:rsidR="00D85C7A">
        <w:instrText xml:space="preserve">" </w:instrText>
      </w:r>
      <w:r w:rsidR="00F66873">
        <w:fldChar w:fldCharType="end"/>
      </w:r>
      <w:r>
        <w:t>, formed from the first letters of “</w:t>
      </w:r>
      <w:r w:rsidRPr="003048A3">
        <w:rPr>
          <w:u w:val="single"/>
        </w:rPr>
        <w:t>S</w:t>
      </w:r>
      <w:r>
        <w:t xml:space="preserve">ine is </w:t>
      </w:r>
      <w:r w:rsidRPr="003048A3">
        <w:rPr>
          <w:u w:val="single"/>
        </w:rPr>
        <w:t>o</w:t>
      </w:r>
      <w:r>
        <w:t xml:space="preserve">pposite over </w:t>
      </w:r>
      <w:r w:rsidRPr="003048A3">
        <w:rPr>
          <w:u w:val="single"/>
        </w:rPr>
        <w:t>h</w:t>
      </w:r>
      <w:r>
        <w:t xml:space="preserve">ypotenuse, </w:t>
      </w:r>
      <w:r w:rsidRPr="003048A3">
        <w:rPr>
          <w:u w:val="single"/>
        </w:rPr>
        <w:t>C</w:t>
      </w:r>
      <w:r>
        <w:t xml:space="preserve">osine is </w:t>
      </w:r>
      <w:r w:rsidRPr="003048A3">
        <w:rPr>
          <w:u w:val="single"/>
        </w:rPr>
        <w:t>a</w:t>
      </w:r>
      <w:r>
        <w:t xml:space="preserve">djacent over </w:t>
      </w:r>
      <w:r w:rsidRPr="003048A3">
        <w:rPr>
          <w:u w:val="single"/>
        </w:rPr>
        <w:t>h</w:t>
      </w:r>
      <w:r>
        <w:t xml:space="preserve">ypotenuse, </w:t>
      </w:r>
      <w:r w:rsidRPr="003048A3">
        <w:rPr>
          <w:u w:val="single"/>
        </w:rPr>
        <w:t>T</w:t>
      </w:r>
      <w:r>
        <w:t xml:space="preserve">angent is </w:t>
      </w:r>
      <w:r w:rsidRPr="003048A3">
        <w:rPr>
          <w:u w:val="single"/>
        </w:rPr>
        <w:t>o</w:t>
      </w:r>
      <w:r>
        <w:t xml:space="preserve">pposite over </w:t>
      </w:r>
      <w:r w:rsidRPr="003048A3">
        <w:rPr>
          <w:u w:val="single"/>
        </w:rPr>
        <w:t>a</w:t>
      </w:r>
      <w:r>
        <w:t>djacent</w:t>
      </w:r>
      <w:r w:rsidR="00075CA8">
        <w:t>.</w:t>
      </w:r>
      <w:r>
        <w:t>”</w:t>
      </w:r>
    </w:p>
    <w:p w14:paraId="708F732D" w14:textId="77777777" w:rsidR="00832379" w:rsidRDefault="00832379" w:rsidP="00A05215"/>
    <w:p w14:paraId="4A426F85" w14:textId="77777777" w:rsidR="008B0A24" w:rsidRDefault="008B0A24" w:rsidP="00A05215"/>
    <w:p w14:paraId="71BD29FD" w14:textId="77777777" w:rsidR="008B0A24" w:rsidRDefault="008B0A24" w:rsidP="00A05215"/>
    <w:p w14:paraId="0100C59A" w14:textId="77777777" w:rsidR="008B0A24" w:rsidRDefault="008B0A24" w:rsidP="00A05215"/>
    <w:p w14:paraId="15A94DA2" w14:textId="77777777" w:rsidR="008B0A24" w:rsidRDefault="008B0A24" w:rsidP="00A05215"/>
    <w:p w14:paraId="1B140B88" w14:textId="77777777" w:rsidR="008B0A24" w:rsidRDefault="008B0A24" w:rsidP="00A05215"/>
    <w:p w14:paraId="6B0B30EA" w14:textId="77777777" w:rsidR="008B0A24" w:rsidRDefault="008B0A24" w:rsidP="00A05215"/>
    <w:p w14:paraId="276074A9" w14:textId="77777777" w:rsidR="00832379" w:rsidRDefault="00832379" w:rsidP="00A05215"/>
    <w:p w14:paraId="3A684BFD" w14:textId="77777777" w:rsidR="00A05215" w:rsidRDefault="00A05215" w:rsidP="00A05215">
      <w:pPr>
        <w:pStyle w:val="ExampleHeader"/>
      </w:pPr>
      <w:r>
        <w:lastRenderedPageBreak/>
        <w:t>Example 1</w:t>
      </w:r>
    </w:p>
    <w:p w14:paraId="4E380585" w14:textId="77777777" w:rsidR="00A05215" w:rsidRDefault="00450FE4" w:rsidP="00A05215">
      <w:pPr>
        <w:pStyle w:val="Example"/>
      </w:pPr>
      <w:r>
        <w:rPr>
          <w:noProof/>
        </w:rPr>
        <mc:AlternateContent>
          <mc:Choice Requires="wpc">
            <w:drawing>
              <wp:anchor distT="0" distB="0" distL="114300" distR="114300" simplePos="0" relativeHeight="251660800" behindDoc="0" locked="0" layoutInCell="1" allowOverlap="1" wp14:anchorId="61FCD66C" wp14:editId="5F26D14B">
                <wp:simplePos x="0" y="0"/>
                <wp:positionH relativeFrom="column">
                  <wp:posOffset>3571875</wp:posOffset>
                </wp:positionH>
                <wp:positionV relativeFrom="paragraph">
                  <wp:posOffset>15875</wp:posOffset>
                </wp:positionV>
                <wp:extent cx="1895475" cy="1386840"/>
                <wp:effectExtent l="9525" t="0" r="0" b="0"/>
                <wp:wrapSquare wrapText="bothSides"/>
                <wp:docPr id="382" name="Canvas 365" descr="A right triangle with hypotenuse 17 and legs 8 and 15.  The angle between the sides length 15 and 17 is labeled alph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 name="Rectangle 367"/>
                        <wps:cNvSpPr>
                          <a:spLocks noChangeArrowheads="1"/>
                        </wps:cNvSpPr>
                        <wps:spPr bwMode="auto">
                          <a:xfrm>
                            <a:off x="1581163" y="940427"/>
                            <a:ext cx="104804" cy="1048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368"/>
                        <wps:cNvSpPr>
                          <a:spLocks noChangeArrowheads="1"/>
                        </wps:cNvSpPr>
                        <wps:spPr bwMode="auto">
                          <a:xfrm flipH="1">
                            <a:off x="19601" y="102203"/>
                            <a:ext cx="1666966" cy="9525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369"/>
                        <wps:cNvSpPr txBox="1">
                          <a:spLocks noChangeArrowheads="1"/>
                        </wps:cNvSpPr>
                        <wps:spPr bwMode="auto">
                          <a:xfrm>
                            <a:off x="614024" y="789323"/>
                            <a:ext cx="160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16DD" w14:textId="77777777" w:rsidR="007F7B8D" w:rsidRPr="00174B19" w:rsidRDefault="007F7B8D" w:rsidP="00A05215">
                              <w:r w:rsidRPr="003048A3">
                                <w:rPr>
                                  <w:position w:val="-6"/>
                                </w:rPr>
                                <w:object w:dxaOrig="240" w:dyaOrig="220" w14:anchorId="1B020874">
                                  <v:shape id="_x0000_i1548" type="#_x0000_t75" style="width:12.5pt;height:11pt" o:ole="">
                                    <v:imagedata r:id="rId1026" o:title=""/>
                                  </v:shape>
                                  <o:OLEObject Type="Embed" ProgID="Equation.3" ShapeID="_x0000_i1548" DrawAspect="Content" ObjectID="_1717921616" r:id="rId1027"/>
                                </w:object>
                              </w:r>
                            </w:p>
                          </w:txbxContent>
                        </wps:txbx>
                        <wps:bodyPr rot="0" vert="horz" wrap="none" lIns="0" tIns="0" rIns="0" bIns="0" anchor="t" anchorCtr="0" upright="1">
                          <a:spAutoFit/>
                        </wps:bodyPr>
                      </wps:wsp>
                      <wps:wsp>
                        <wps:cNvPr id="87" name="Arc 370"/>
                        <wps:cNvSpPr>
                          <a:spLocks/>
                        </wps:cNvSpPr>
                        <wps:spPr bwMode="auto">
                          <a:xfrm rot="1260081">
                            <a:off x="381015" y="817224"/>
                            <a:ext cx="236209" cy="333410"/>
                          </a:xfrm>
                          <a:custGeom>
                            <a:avLst/>
                            <a:gdLst>
                              <a:gd name="T0" fmla="*/ 28139 w 19879"/>
                              <a:gd name="T1" fmla="*/ 0 h 21470"/>
                              <a:gd name="T2" fmla="*/ 236220 w 19879"/>
                              <a:gd name="T3" fmla="*/ 202199 h 21470"/>
                              <a:gd name="T4" fmla="*/ 0 w 19879"/>
                              <a:gd name="T5" fmla="*/ 333375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371"/>
                        <wps:cNvSpPr txBox="1">
                          <a:spLocks noChangeArrowheads="1"/>
                        </wps:cNvSpPr>
                        <wps:spPr bwMode="auto">
                          <a:xfrm>
                            <a:off x="947437" y="1075031"/>
                            <a:ext cx="229209" cy="20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C342" w14:textId="77777777" w:rsidR="007F7B8D" w:rsidRPr="003048A3" w:rsidRDefault="007F7B8D" w:rsidP="00A05215">
                              <w:r>
                                <w:t>15</w:t>
                              </w:r>
                            </w:p>
                          </w:txbxContent>
                        </wps:txbx>
                        <wps:bodyPr rot="0" vert="horz" wrap="square" lIns="0" tIns="0" rIns="0" bIns="0" anchor="t" anchorCtr="0" upright="1">
                          <a:noAutofit/>
                        </wps:bodyPr>
                      </wps:wsp>
                      <wps:wsp>
                        <wps:cNvPr id="90" name="Text Box 372"/>
                        <wps:cNvSpPr txBox="1">
                          <a:spLocks noChangeArrowheads="1"/>
                        </wps:cNvSpPr>
                        <wps:spPr bwMode="auto">
                          <a:xfrm>
                            <a:off x="1737969" y="503515"/>
                            <a:ext cx="143606" cy="20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3B92" w14:textId="77777777" w:rsidR="007F7B8D" w:rsidRPr="003048A3" w:rsidRDefault="007F7B8D" w:rsidP="00A05215">
                              <w:r>
                                <w:t>8</w:t>
                              </w:r>
                            </w:p>
                          </w:txbxContent>
                        </wps:txbx>
                        <wps:bodyPr rot="0" vert="horz" wrap="square" lIns="0" tIns="0" rIns="0" bIns="0" anchor="t" anchorCtr="0" upright="1">
                          <a:noAutofit/>
                        </wps:bodyPr>
                      </wps:wsp>
                      <wps:wsp>
                        <wps:cNvPr id="91" name="Text Box 373"/>
                        <wps:cNvSpPr txBox="1">
                          <a:spLocks noChangeArrowheads="1"/>
                        </wps:cNvSpPr>
                        <wps:spPr bwMode="auto">
                          <a:xfrm>
                            <a:off x="775931" y="341610"/>
                            <a:ext cx="286411" cy="20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8E8B" w14:textId="77777777" w:rsidR="007F7B8D" w:rsidRPr="003048A3" w:rsidRDefault="007F7B8D" w:rsidP="00A05215">
                              <w:r>
                                <w:t>17</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FCD66C" id="Canvas 365" o:spid="_x0000_s1445" editas="canvas" alt="A right triangle with hypotenuse 17 and legs 8 and 15.  The angle between the sides length 15 and 17 is labeled alpha." style="position:absolute;left:0;text-align:left;margin-left:281.25pt;margin-top:1.25pt;width:149.25pt;height:109.2pt;z-index:251660800;mso-position-horizontal-relative:text;mso-position-vertical-relative:text" coordsize="18954,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">
                <v:shape id="_x0000_s1446" type="#_x0000_t75" alt="A right triangle with hypotenuse 17 and legs 8 and 15.  The angle between the sides length 15 and 17 is labeled alpha." style="position:absolute;width:18954;height:13868;visibility:visible;mso-wrap-style:square">
                  <v:fill o:detectmouseclick="t"/>
                  <v:path o:connecttype="none"/>
                </v:shape>
                <v:rect id="Rectangle 367" o:spid="_x0000_s1447" style="position:absolute;left:15811;top:9404;width:104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shape id="AutoShape 368" o:spid="_x0000_s1448" type="#_x0000_t6" style="position:absolute;left:196;top:1022;width:16669;height:95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" filled="f"/>
                <v:shape id="Text Box 369" o:spid="_x0000_s1449" type="#_x0000_t202" style="position:absolute;left:6140;top:7893;width:16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" filled="f" stroked="f">
                  <v:textbox style="mso-fit-shape-to-text:t" inset="0,0,0,0">
                    <w:txbxContent>
                      <w:p w14:paraId="2DCE16DD" w14:textId="77777777" w:rsidR="007F7B8D" w:rsidRPr="00174B19" w:rsidRDefault="007F7B8D" w:rsidP="00A05215">
                        <w:r w:rsidRPr="003048A3">
                          <w:rPr>
                            <w:position w:val="-6"/>
                          </w:rPr>
                          <w:object w:dxaOrig="240" w:dyaOrig="220" w14:anchorId="1B020874">
                            <v:shape id="_x0000_i1548" type="#_x0000_t75" style="width:12.5pt;height:11pt" o:ole="">
                              <v:imagedata r:id="rId1026" o:title=""/>
                            </v:shape>
                            <o:OLEObject Type="Embed" ProgID="Equation.3" ShapeID="_x0000_i1548" DrawAspect="Content" ObjectID="_1717921616" r:id="rId1028"/>
                          </w:object>
                        </w:r>
                      </w:p>
                    </w:txbxContent>
                  </v:textbox>
                </v:shape>
                <v:shape id="Arc 370" o:spid="_x0000_s1450" style="position:absolute;left:3810;top:8172;width:2362;height:3334;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" path="m2367,nfc10129,856,16825,5835,19879,13021em2367,nsc10129,856,16825,5835,19879,13021l,21470,2367,xe" filled="f">
                  <v:path arrowok="t" o:extrusionok="f" o:connecttype="custom" o:connectlocs="334357,0;2806846,3139971;0,5177017" o:connectangles="0,0,0"/>
                </v:shape>
                <v:shape id="Text Box 371" o:spid="_x0000_s1451" type="#_x0000_t202" style="position:absolute;left:9474;top:10750;width:229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129C342" w14:textId="77777777" w:rsidR="007F7B8D" w:rsidRPr="003048A3" w:rsidRDefault="007F7B8D" w:rsidP="00A05215">
                        <w:r>
                          <w:t>15</w:t>
                        </w:r>
                      </w:p>
                    </w:txbxContent>
                  </v:textbox>
                </v:shape>
                <v:shape id="Text Box 372" o:spid="_x0000_s1452" type="#_x0000_t202" style="position:absolute;left:17379;top:5035;width:143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F493B92" w14:textId="77777777" w:rsidR="007F7B8D" w:rsidRPr="003048A3" w:rsidRDefault="007F7B8D" w:rsidP="00A05215">
                        <w:r>
                          <w:t>8</w:t>
                        </w:r>
                      </w:p>
                    </w:txbxContent>
                  </v:textbox>
                </v:shape>
                <v:shape id="Text Box 373" o:spid="_x0000_s1453" type="#_x0000_t202" style="position:absolute;left:7759;top:3416;width:286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4738E8B" w14:textId="77777777" w:rsidR="007F7B8D" w:rsidRPr="003048A3" w:rsidRDefault="007F7B8D" w:rsidP="00A05215">
                        <w:r>
                          <w:t>17</w:t>
                        </w:r>
                      </w:p>
                    </w:txbxContent>
                  </v:textbox>
                </v:shape>
                <w10:wrap type="square"/>
              </v:group>
            </w:pict>
          </mc:Fallback>
        </mc:AlternateContent>
      </w:r>
      <w:r w:rsidR="00A05215">
        <w:t xml:space="preserve">Given the triangle shown, find the value for </w:t>
      </w:r>
      <w:r>
        <w:rPr>
          <w:noProof/>
          <w:position w:val="-10"/>
        </w:rPr>
        <w:drawing>
          <wp:inline distT="0" distB="0" distL="0" distR="0" wp14:anchorId="07E41089" wp14:editId="535B0387">
            <wp:extent cx="457200" cy="20193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sidR="00E81343">
        <w:t>.</w:t>
      </w:r>
    </w:p>
    <w:p w14:paraId="5638ACA3" w14:textId="77777777" w:rsidR="00A05215" w:rsidRDefault="00A05215" w:rsidP="00A05215">
      <w:pPr>
        <w:pStyle w:val="Example"/>
      </w:pPr>
    </w:p>
    <w:p w14:paraId="5743C394" w14:textId="77777777" w:rsidR="00A05215" w:rsidRDefault="00A05215" w:rsidP="00A05215">
      <w:pPr>
        <w:pStyle w:val="Example"/>
      </w:pPr>
      <w:r>
        <w:t>The side adjacent to the angle is 15, and the hypotenuse of the triangle is 17, so</w:t>
      </w:r>
    </w:p>
    <w:p w14:paraId="5DB2E0DA" w14:textId="77777777" w:rsidR="00A05215" w:rsidRDefault="00450FE4" w:rsidP="00A05215">
      <w:pPr>
        <w:pStyle w:val="Example"/>
      </w:pPr>
      <w:r>
        <w:rPr>
          <w:noProof/>
          <w:position w:val="-28"/>
        </w:rPr>
        <w:drawing>
          <wp:inline distT="0" distB="0" distL="0" distR="0" wp14:anchorId="65A32EE1" wp14:editId="404A499A">
            <wp:extent cx="1669415" cy="41465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669415" cy="414655"/>
                    </a:xfrm>
                    <a:prstGeom prst="rect">
                      <a:avLst/>
                    </a:prstGeom>
                    <a:noFill/>
                    <a:ln>
                      <a:noFill/>
                    </a:ln>
                  </pic:spPr>
                </pic:pic>
              </a:graphicData>
            </a:graphic>
          </wp:inline>
        </w:drawing>
      </w:r>
    </w:p>
    <w:p w14:paraId="3268EE1A" w14:textId="77777777" w:rsidR="008B0A24" w:rsidRDefault="008B0A24" w:rsidP="00A05215"/>
    <w:p w14:paraId="7E832C4A" w14:textId="77777777" w:rsidR="008B0A24" w:rsidRDefault="008B0A24" w:rsidP="00A05215"/>
    <w:p w14:paraId="094712B7" w14:textId="77777777" w:rsidR="00A05215" w:rsidRDefault="00A05215" w:rsidP="00A05215">
      <w:r>
        <w:t>When working with general right triangles, the same rules apply regardless of the orientation of the triangle.  In fact, we can evaluate the sine and cosine of either</w:t>
      </w:r>
      <w:r w:rsidR="00E81343">
        <w:t xml:space="preserve"> of</w:t>
      </w:r>
      <w:r>
        <w:t xml:space="preserve"> the two </w:t>
      </w:r>
      <w:r w:rsidR="00E81343">
        <w:t xml:space="preserve">acute </w:t>
      </w:r>
      <w:r>
        <w:t>angles in the triangle.</w:t>
      </w:r>
    </w:p>
    <w:p w14:paraId="06A5A577" w14:textId="77777777" w:rsidR="00A05215" w:rsidRDefault="00450FE4" w:rsidP="00A05215">
      <w:r>
        <w:rPr>
          <w:noProof/>
        </w:rPr>
        <mc:AlternateContent>
          <mc:Choice Requires="wpc">
            <w:drawing>
              <wp:inline distT="0" distB="0" distL="0" distR="0" wp14:anchorId="7CF666F1" wp14:editId="7023D634">
                <wp:extent cx="2828925" cy="1459865"/>
                <wp:effectExtent l="0" t="0" r="0" b="0"/>
                <wp:docPr id="391" name="Canvas 330" descr="A rotated right triangle with angles labeled alpha and beta.  The leg touching the corner with angle alpha is labeled adjacent to alpha opposite beta. The leg touching the corner with angle beta is labeled adjacent to beta opposite alph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67" name="Group 332"/>
                        <wpg:cNvGrpSpPr>
                          <a:grpSpLocks/>
                        </wpg:cNvGrpSpPr>
                        <wpg:grpSpPr bwMode="auto">
                          <a:xfrm rot="12000000">
                            <a:off x="899708" y="410818"/>
                            <a:ext cx="1666915" cy="1049047"/>
                            <a:chOff x="3795" y="2264"/>
                            <a:chExt cx="2188" cy="1377"/>
                          </a:xfrm>
                        </wpg:grpSpPr>
                        <wps:wsp>
                          <wps:cNvPr id="468" name="Rectangle 333"/>
                          <wps:cNvSpPr>
                            <a:spLocks noChangeArrowheads="1"/>
                          </wps:cNvSpPr>
                          <wps:spPr bwMode="auto">
                            <a:xfrm>
                              <a:off x="5845" y="3364"/>
                              <a:ext cx="138" cy="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334"/>
                          <wps:cNvSpPr>
                            <a:spLocks noChangeArrowheads="1"/>
                          </wps:cNvSpPr>
                          <wps:spPr bwMode="auto">
                            <a:xfrm flipH="1">
                              <a:off x="3795" y="2264"/>
                              <a:ext cx="2188" cy="125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rc 335"/>
                          <wps:cNvSpPr>
                            <a:spLocks/>
                          </wps:cNvSpPr>
                          <wps:spPr bwMode="auto">
                            <a:xfrm rot="1260081">
                              <a:off x="4270" y="3203"/>
                              <a:ext cx="310" cy="438"/>
                            </a:xfrm>
                            <a:custGeom>
                              <a:avLst/>
                              <a:gdLst>
                                <a:gd name="T0" fmla="*/ 37 w 19879"/>
                                <a:gd name="T1" fmla="*/ 0 h 21470"/>
                                <a:gd name="T2" fmla="*/ 310 w 19879"/>
                                <a:gd name="T3" fmla="*/ 266 h 21470"/>
                                <a:gd name="T4" fmla="*/ 0 w 19879"/>
                                <a:gd name="T5" fmla="*/ 438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00" name="Arc 336"/>
                        <wps:cNvSpPr>
                          <a:spLocks/>
                        </wps:cNvSpPr>
                        <wps:spPr bwMode="auto">
                          <a:xfrm rot="13260081">
                            <a:off x="758807" y="913141"/>
                            <a:ext cx="254002" cy="292113"/>
                          </a:xfrm>
                          <a:custGeom>
                            <a:avLst/>
                            <a:gdLst>
                              <a:gd name="T0" fmla="*/ 254000 w 21600"/>
                              <a:gd name="T1" fmla="*/ 259198 h 21600"/>
                              <a:gd name="T2" fmla="*/ 0 w 21600"/>
                              <a:gd name="T3" fmla="*/ 247609 h 21600"/>
                              <a:gd name="T4" fmla="*/ 13589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416" y="19167"/>
                                </a:moveTo>
                                <a:cubicBezTo>
                                  <a:pt x="18340" y="20765"/>
                                  <a:pt x="14924" y="21600"/>
                                  <a:pt x="11458" y="21600"/>
                                </a:cubicBezTo>
                                <a:cubicBezTo>
                                  <a:pt x="7405" y="21600"/>
                                  <a:pt x="3434" y="20460"/>
                                  <a:pt x="-1" y="18310"/>
                                </a:cubicBezTo>
                              </a:path>
                              <a:path w="21600" h="21600" stroke="0" extrusionOk="0">
                                <a:moveTo>
                                  <a:pt x="21416" y="19167"/>
                                </a:moveTo>
                                <a:cubicBezTo>
                                  <a:pt x="18340" y="20765"/>
                                  <a:pt x="14924" y="21600"/>
                                  <a:pt x="11458" y="21600"/>
                                </a:cubicBezTo>
                                <a:cubicBezTo>
                                  <a:pt x="7405" y="21600"/>
                                  <a:pt x="3434" y="20460"/>
                                  <a:pt x="-1" y="18310"/>
                                </a:cubicBezTo>
                                <a:lnTo>
                                  <a:pt x="11458" y="0"/>
                                </a:lnTo>
                                <a:lnTo>
                                  <a:pt x="21416" y="19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Text Box 337"/>
                        <wps:cNvSpPr txBox="1">
                          <a:spLocks noChangeArrowheads="1"/>
                        </wps:cNvSpPr>
                        <wps:spPr bwMode="auto">
                          <a:xfrm>
                            <a:off x="1025509" y="810236"/>
                            <a:ext cx="160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784CB" w14:textId="77777777" w:rsidR="007F7B8D" w:rsidRPr="00174B19" w:rsidRDefault="007F7B8D" w:rsidP="00A05215">
                              <w:r w:rsidRPr="003048A3">
                                <w:rPr>
                                  <w:position w:val="-6"/>
                                </w:rPr>
                                <w:object w:dxaOrig="240" w:dyaOrig="220" w14:anchorId="380B08EE">
                                  <v:shape id="_x0000_i1550" type="#_x0000_t75" style="width:12.5pt;height:11pt" o:ole="">
                                    <v:imagedata r:id="rId1026" o:title=""/>
                                  </v:shape>
                                  <o:OLEObject Type="Embed" ProgID="Equation.3" ShapeID="_x0000_i1550" DrawAspect="Content" ObjectID="_1717921617" r:id="rId1031"/>
                                </w:object>
                              </w:r>
                            </w:p>
                          </w:txbxContent>
                        </wps:txbx>
                        <wps:bodyPr rot="0" vert="horz" wrap="none" lIns="0" tIns="0" rIns="0" bIns="0" anchor="t" anchorCtr="0" upright="1">
                          <a:spAutoFit/>
                        </wps:bodyPr>
                      </wps:wsp>
                      <wps:wsp>
                        <wps:cNvPr id="511" name="Text Box 338"/>
                        <wps:cNvSpPr txBox="1">
                          <a:spLocks noChangeArrowheads="1"/>
                        </wps:cNvSpPr>
                        <wps:spPr bwMode="auto">
                          <a:xfrm>
                            <a:off x="1879617" y="682630"/>
                            <a:ext cx="156801" cy="205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B366" w14:textId="77777777" w:rsidR="007F7B8D" w:rsidRPr="00174B19" w:rsidRDefault="007F7B8D" w:rsidP="00A05215">
                              <w:r w:rsidRPr="00347532">
                                <w:rPr>
                                  <w:position w:val="-10"/>
                                </w:rPr>
                                <w:object w:dxaOrig="240" w:dyaOrig="320" w14:anchorId="1A62748B">
                                  <v:shape id="_x0000_i1552" type="#_x0000_t75" style="width:12.5pt;height:16pt" o:ole="">
                                    <v:imagedata r:id="rId1032" o:title=""/>
                                  </v:shape>
                                  <o:OLEObject Type="Embed" ProgID="Equation.3" ShapeID="_x0000_i1552" DrawAspect="Content" ObjectID="_1717921618" r:id="rId1033"/>
                                </w:object>
                              </w:r>
                            </w:p>
                          </w:txbxContent>
                        </wps:txbx>
                        <wps:bodyPr rot="0" vert="horz" wrap="none" lIns="0" tIns="0" rIns="0" bIns="0" anchor="t" anchorCtr="0" upright="1">
                          <a:spAutoFit/>
                        </wps:bodyPr>
                      </wps:wsp>
                      <wps:wsp>
                        <wps:cNvPr id="81" name="Text Box 339"/>
                        <wps:cNvSpPr txBox="1">
                          <a:spLocks noChangeArrowheads="1"/>
                        </wps:cNvSpPr>
                        <wps:spPr bwMode="auto">
                          <a:xfrm>
                            <a:off x="120001" y="385417"/>
                            <a:ext cx="927708" cy="43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5EF1" w14:textId="77777777" w:rsidR="007F7B8D" w:rsidRDefault="007F7B8D" w:rsidP="00A05215">
                              <w:r>
                                <w:t>Adjacent to α</w:t>
                              </w:r>
                            </w:p>
                            <w:p w14:paraId="36360D22" w14:textId="77777777" w:rsidR="007F7B8D" w:rsidRDefault="007F7B8D" w:rsidP="00A05215">
                              <w:r>
                                <w:t>Opposite β</w:t>
                              </w:r>
                            </w:p>
                            <w:p w14:paraId="52A29310" w14:textId="77777777" w:rsidR="007F7B8D" w:rsidRPr="003048A3" w:rsidRDefault="007F7B8D" w:rsidP="00A05215"/>
                          </w:txbxContent>
                        </wps:txbx>
                        <wps:bodyPr rot="0" vert="horz" wrap="square" lIns="0" tIns="0" rIns="0" bIns="0" anchor="t" anchorCtr="0" upright="1">
                          <a:noAutofit/>
                        </wps:bodyPr>
                      </wps:wsp>
                      <wps:wsp>
                        <wps:cNvPr id="82" name="Text Box 340"/>
                        <wps:cNvSpPr txBox="1">
                          <a:spLocks noChangeArrowheads="1"/>
                        </wps:cNvSpPr>
                        <wps:spPr bwMode="auto">
                          <a:xfrm>
                            <a:off x="1593214" y="1029346"/>
                            <a:ext cx="864208" cy="20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F28D" w14:textId="77777777" w:rsidR="007F7B8D" w:rsidRPr="003048A3" w:rsidRDefault="007F7B8D" w:rsidP="00A05215">
                              <w:r>
                                <w:t>Hypotenuse</w:t>
                              </w:r>
                            </w:p>
                          </w:txbxContent>
                        </wps:txbx>
                        <wps:bodyPr rot="0" vert="horz" wrap="square" lIns="0" tIns="0" rIns="0" bIns="0" anchor="t" anchorCtr="0" upright="1">
                          <a:noAutofit/>
                        </wps:bodyPr>
                      </wps:wsp>
                      <wps:wsp>
                        <wps:cNvPr id="83" name="Text Box 341"/>
                        <wps:cNvSpPr txBox="1">
                          <a:spLocks noChangeArrowheads="1"/>
                        </wps:cNvSpPr>
                        <wps:spPr bwMode="auto">
                          <a:xfrm>
                            <a:off x="1593214" y="103505"/>
                            <a:ext cx="927708" cy="43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E3E3" w14:textId="77777777" w:rsidR="007F7B8D" w:rsidRDefault="007F7B8D" w:rsidP="00A05215">
                              <w:r>
                                <w:t>Adjacent to β</w:t>
                              </w:r>
                            </w:p>
                            <w:p w14:paraId="0F5A457F" w14:textId="77777777" w:rsidR="007F7B8D" w:rsidRDefault="007F7B8D" w:rsidP="00A05215">
                              <w:r>
                                <w:t>Opposite α</w:t>
                              </w:r>
                            </w:p>
                            <w:p w14:paraId="1528DE4C" w14:textId="77777777" w:rsidR="007F7B8D" w:rsidRPr="003048A3" w:rsidRDefault="007F7B8D" w:rsidP="00A05215"/>
                          </w:txbxContent>
                        </wps:txbx>
                        <wps:bodyPr rot="0" vert="horz" wrap="square" lIns="0" tIns="0" rIns="0" bIns="0" anchor="t" anchorCtr="0" upright="1">
                          <a:noAutofit/>
                        </wps:bodyPr>
                      </wps:wsp>
                    </wpc:wpc>
                  </a:graphicData>
                </a:graphic>
              </wp:inline>
            </w:drawing>
          </mc:Choice>
          <mc:Fallback>
            <w:pict>
              <v:group w14:anchorId="7CF666F1" id="Canvas 330" o:spid="_x0000_s1454" editas="canvas" alt="A rotated right triangle with angles labeled alpha and beta.  The leg touching the corner with angle alpha is labeled adjacent to alpha opposite beta. The leg touching the corner with angle beta is labeled adjacent to beta opposite alpha." style="width:222.75pt;height:114.95pt;mso-position-horizontal-relative:char;mso-position-vertical-relative:line" coordsize="28289,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">
                <v:shape id="_x0000_s1455" type="#_x0000_t75" alt="A rotated right triangle with angles labeled alpha and beta.  The leg touching the corner with angle alpha is labeled adjacent to alpha opposite beta. The leg touching the corner with angle beta is labeled adjacent to beta opposite alpha." style="position:absolute;width:28289;height:14598;visibility:visible;mso-wrap-style:square">
                  <v:fill o:detectmouseclick="t"/>
                  <v:path o:connecttype="none"/>
                </v:shape>
                <v:group id="Group 332" o:spid="_x0000_s1456" style="position:absolute;left:8997;top:4108;width:16669;height:10490;rotation:-160" coordorigin="3795,2264" coordsize="2188,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">
                  <v:rect id="Rectangle 333" o:spid="_x0000_s1457" style="position:absolute;left:5845;top:3364;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" filled="f"/>
                  <v:shape id="AutoShape 334" o:spid="_x0000_s1458" type="#_x0000_t6" style="position:absolute;left:3795;top:2264;width:2188;height:12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" filled="f"/>
                  <v:shape id="Arc 335" o:spid="_x0000_s1459" style="position:absolute;left:4270;top:3203;width:310;height:438;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" path="m2367,nfc10129,856,16825,5835,19879,13021em2367,nsc10129,856,16825,5835,19879,13021l,21470,2367,xe" filled="f">
                    <v:path arrowok="t" o:extrusionok="f" o:connecttype="custom" o:connectlocs="1,0;5,5;0,9" o:connectangles="0,0,0"/>
                  </v:shape>
                </v:group>
                <v:shape id="Arc 336" o:spid="_x0000_s1460" style="position:absolute;left:7588;top:9131;width:2540;height:2921;rotation:-910941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" path="m21416,19167nfc18340,20765,14924,21600,11458,21600,7405,21600,3434,20460,-1,18310em21416,19167nsc18340,20765,14924,21600,11458,21600,7405,21600,3434,20460,-1,18310l11458,r9958,19167xe" filled="f">
                  <v:path arrowok="t" o:extrusionok="f" o:connecttype="custom" o:connectlocs="2986875,3505329;0,3348602;1598037,0" o:connectangles="0,0,0"/>
                </v:shape>
                <v:shape id="Text Box 337" o:spid="_x0000_s1461" type="#_x0000_t202" style="position:absolute;left:10255;top:8102;width:16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" filled="f" stroked="f">
                  <v:textbox style="mso-fit-shape-to-text:t" inset="0,0,0,0">
                    <w:txbxContent>
                      <w:p w14:paraId="318784CB" w14:textId="77777777" w:rsidR="007F7B8D" w:rsidRPr="00174B19" w:rsidRDefault="007F7B8D" w:rsidP="00A05215">
                        <w:r w:rsidRPr="003048A3">
                          <w:rPr>
                            <w:position w:val="-6"/>
                          </w:rPr>
                          <w:object w:dxaOrig="240" w:dyaOrig="220" w14:anchorId="380B08EE">
                            <v:shape id="_x0000_i1550" type="#_x0000_t75" style="width:12.5pt;height:11pt" o:ole="">
                              <v:imagedata r:id="rId1026" o:title=""/>
                            </v:shape>
                            <o:OLEObject Type="Embed" ProgID="Equation.3" ShapeID="_x0000_i1550" DrawAspect="Content" ObjectID="_1717921617" r:id="rId1034"/>
                          </w:object>
                        </w:r>
                      </w:p>
                    </w:txbxContent>
                  </v:textbox>
                </v:shape>
                <v:shape id="Text Box 338" o:spid="_x0000_s1462" type="#_x0000_t202" style="position:absolute;left:18796;top:6826;width:1568;height:2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" filled="f" stroked="f">
                  <v:textbox style="mso-fit-shape-to-text:t" inset="0,0,0,0">
                    <w:txbxContent>
                      <w:p w14:paraId="505EB366" w14:textId="77777777" w:rsidR="007F7B8D" w:rsidRPr="00174B19" w:rsidRDefault="007F7B8D" w:rsidP="00A05215">
                        <w:r w:rsidRPr="00347532">
                          <w:rPr>
                            <w:position w:val="-10"/>
                          </w:rPr>
                          <w:object w:dxaOrig="240" w:dyaOrig="320" w14:anchorId="1A62748B">
                            <v:shape id="_x0000_i1552" type="#_x0000_t75" style="width:12.5pt;height:16pt" o:ole="">
                              <v:imagedata r:id="rId1032" o:title=""/>
                            </v:shape>
                            <o:OLEObject Type="Embed" ProgID="Equation.3" ShapeID="_x0000_i1552" DrawAspect="Content" ObjectID="_1717921618" r:id="rId1035"/>
                          </w:object>
                        </w:r>
                      </w:p>
                    </w:txbxContent>
                  </v:textbox>
                </v:shape>
                <v:shape id="Text Box 339" o:spid="_x0000_s1463" type="#_x0000_t202" style="position:absolute;left:1200;top:3854;width:9277;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3BB5EF1" w14:textId="77777777" w:rsidR="007F7B8D" w:rsidRDefault="007F7B8D" w:rsidP="00A05215">
                        <w:r>
                          <w:t>Adjacent to α</w:t>
                        </w:r>
                      </w:p>
                      <w:p w14:paraId="36360D22" w14:textId="77777777" w:rsidR="007F7B8D" w:rsidRDefault="007F7B8D" w:rsidP="00A05215">
                        <w:r>
                          <w:t>Opposite β</w:t>
                        </w:r>
                      </w:p>
                      <w:p w14:paraId="52A29310" w14:textId="77777777" w:rsidR="007F7B8D" w:rsidRPr="003048A3" w:rsidRDefault="007F7B8D" w:rsidP="00A05215"/>
                    </w:txbxContent>
                  </v:textbox>
                </v:shape>
                <v:shape id="Text Box 340" o:spid="_x0000_s1464" type="#_x0000_t202" style="position:absolute;left:15932;top:10293;width:86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9EDF28D" w14:textId="77777777" w:rsidR="007F7B8D" w:rsidRPr="003048A3" w:rsidRDefault="007F7B8D" w:rsidP="00A05215">
                        <w:r>
                          <w:t>Hypotenuse</w:t>
                        </w:r>
                      </w:p>
                    </w:txbxContent>
                  </v:textbox>
                </v:shape>
                <v:shape id="Text Box 341" o:spid="_x0000_s1465" type="#_x0000_t202" style="position:absolute;left:15932;top:1035;width:9277;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A53E3E3" w14:textId="77777777" w:rsidR="007F7B8D" w:rsidRDefault="007F7B8D" w:rsidP="00A05215">
                        <w:r>
                          <w:t>Adjacent to β</w:t>
                        </w:r>
                      </w:p>
                      <w:p w14:paraId="0F5A457F" w14:textId="77777777" w:rsidR="007F7B8D" w:rsidRDefault="007F7B8D" w:rsidP="00A05215">
                        <w:r>
                          <w:t>Opposite α</w:t>
                        </w:r>
                      </w:p>
                      <w:p w14:paraId="1528DE4C" w14:textId="77777777" w:rsidR="007F7B8D" w:rsidRPr="003048A3" w:rsidRDefault="007F7B8D" w:rsidP="00A05215"/>
                    </w:txbxContent>
                  </v:textbox>
                </v:shape>
                <w10:anchorlock/>
              </v:group>
            </w:pict>
          </mc:Fallback>
        </mc:AlternateContent>
      </w:r>
    </w:p>
    <w:p w14:paraId="1BC97570" w14:textId="77777777" w:rsidR="00A05215" w:rsidRDefault="00A05215" w:rsidP="00A05215"/>
    <w:p w14:paraId="1AAB0DCD" w14:textId="77777777" w:rsidR="00A05215" w:rsidRDefault="00A05215" w:rsidP="00A05215">
      <w:pPr>
        <w:pStyle w:val="ExampleHeader"/>
      </w:pPr>
      <w:r>
        <w:t>Example 2</w:t>
      </w:r>
    </w:p>
    <w:p w14:paraId="2F3D2938" w14:textId="77777777" w:rsidR="00A05215" w:rsidRDefault="00A05215" w:rsidP="00A05215">
      <w:pPr>
        <w:pStyle w:val="Example"/>
      </w:pPr>
      <w:r>
        <w:t xml:space="preserve">Using the triangle shown, evaluate </w:t>
      </w:r>
      <w:r w:rsidR="00450FE4">
        <w:rPr>
          <w:noProof/>
          <w:position w:val="-10"/>
        </w:rPr>
        <w:drawing>
          <wp:inline distT="0" distB="0" distL="0" distR="0" wp14:anchorId="6794B6F7" wp14:editId="4F3C017D">
            <wp:extent cx="457200" cy="20193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t xml:space="preserve">, </w:t>
      </w:r>
      <w:r w:rsidR="00450FE4">
        <w:rPr>
          <w:noProof/>
          <w:position w:val="-10"/>
        </w:rPr>
        <w:drawing>
          <wp:inline distT="0" distB="0" distL="0" distR="0" wp14:anchorId="4C11F77E" wp14:editId="685089DE">
            <wp:extent cx="425450" cy="20193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425450" cy="201930"/>
                    </a:xfrm>
                    <a:prstGeom prst="rect">
                      <a:avLst/>
                    </a:prstGeom>
                    <a:noFill/>
                    <a:ln>
                      <a:noFill/>
                    </a:ln>
                  </pic:spPr>
                </pic:pic>
              </a:graphicData>
            </a:graphic>
          </wp:inline>
        </w:drawing>
      </w:r>
      <w:r>
        <w:t xml:space="preserve">, </w:t>
      </w:r>
      <w:r w:rsidR="00450FE4">
        <w:rPr>
          <w:noProof/>
          <w:position w:val="-10"/>
        </w:rPr>
        <w:drawing>
          <wp:inline distT="0" distB="0" distL="0" distR="0" wp14:anchorId="74C5F578" wp14:editId="6966E50B">
            <wp:extent cx="457200" cy="20193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t xml:space="preserve">, and </w:t>
      </w:r>
      <w:r w:rsidR="00450FE4">
        <w:rPr>
          <w:noProof/>
          <w:position w:val="-10"/>
        </w:rPr>
        <w:drawing>
          <wp:inline distT="0" distB="0" distL="0" distR="0" wp14:anchorId="2B6DB8EE" wp14:editId="2B5C4573">
            <wp:extent cx="425450" cy="20193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425450" cy="201930"/>
                    </a:xfrm>
                    <a:prstGeom prst="rect">
                      <a:avLst/>
                    </a:prstGeom>
                    <a:noFill/>
                    <a:ln>
                      <a:noFill/>
                    </a:ln>
                  </pic:spPr>
                </pic:pic>
              </a:graphicData>
            </a:graphic>
          </wp:inline>
        </w:drawing>
      </w:r>
      <w:r w:rsidR="00E81343">
        <w:t>.</w:t>
      </w:r>
    </w:p>
    <w:p w14:paraId="58632894" w14:textId="77777777" w:rsidR="00A05215" w:rsidRDefault="00450FE4" w:rsidP="00A05215">
      <w:pPr>
        <w:pStyle w:val="Example"/>
      </w:pPr>
      <w:r>
        <w:rPr>
          <w:noProof/>
        </w:rPr>
        <mc:AlternateContent>
          <mc:Choice Requires="wpc">
            <w:drawing>
              <wp:anchor distT="0" distB="0" distL="114300" distR="114300" simplePos="0" relativeHeight="251661824" behindDoc="0" locked="0" layoutInCell="1" allowOverlap="1" wp14:anchorId="0DE10F18" wp14:editId="48E32538">
                <wp:simplePos x="0" y="0"/>
                <wp:positionH relativeFrom="column">
                  <wp:posOffset>3314700</wp:posOffset>
                </wp:positionH>
                <wp:positionV relativeFrom="paragraph">
                  <wp:posOffset>106045</wp:posOffset>
                </wp:positionV>
                <wp:extent cx="2143125" cy="1459865"/>
                <wp:effectExtent l="0" t="1905" r="0" b="0"/>
                <wp:wrapSquare wrapText="bothSides"/>
                <wp:docPr id="403" name="Canvas 374" descr="A rotated right triangle with sides labeled 3, 4, and 5.  The angle between sides length 3 and 5 is labeled alpha. The angle between sides length 4 and 5 is labeled bet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55" name="Group 376"/>
                        <wpg:cNvGrpSpPr>
                          <a:grpSpLocks/>
                        </wpg:cNvGrpSpPr>
                        <wpg:grpSpPr bwMode="auto">
                          <a:xfrm rot="12000000">
                            <a:off x="287003" y="410818"/>
                            <a:ext cx="1666819" cy="1049047"/>
                            <a:chOff x="3795" y="2264"/>
                            <a:chExt cx="2188" cy="1377"/>
                          </a:xfrm>
                        </wpg:grpSpPr>
                        <wps:wsp>
                          <wps:cNvPr id="456" name="Rectangle 377"/>
                          <wps:cNvSpPr>
                            <a:spLocks noChangeArrowheads="1"/>
                          </wps:cNvSpPr>
                          <wps:spPr bwMode="auto">
                            <a:xfrm>
                              <a:off x="5845" y="3364"/>
                              <a:ext cx="138" cy="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378"/>
                          <wps:cNvSpPr>
                            <a:spLocks noChangeArrowheads="1"/>
                          </wps:cNvSpPr>
                          <wps:spPr bwMode="auto">
                            <a:xfrm flipH="1">
                              <a:off x="3795" y="2264"/>
                              <a:ext cx="2188" cy="125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rc 379"/>
                          <wps:cNvSpPr>
                            <a:spLocks/>
                          </wps:cNvSpPr>
                          <wps:spPr bwMode="auto">
                            <a:xfrm rot="1260081">
                              <a:off x="4270" y="3203"/>
                              <a:ext cx="310" cy="438"/>
                            </a:xfrm>
                            <a:custGeom>
                              <a:avLst/>
                              <a:gdLst>
                                <a:gd name="T0" fmla="*/ 37 w 19879"/>
                                <a:gd name="T1" fmla="*/ 0 h 21470"/>
                                <a:gd name="T2" fmla="*/ 310 w 19879"/>
                                <a:gd name="T3" fmla="*/ 266 h 21470"/>
                                <a:gd name="T4" fmla="*/ 0 w 19879"/>
                                <a:gd name="T5" fmla="*/ 438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60" name="Arc 380"/>
                        <wps:cNvSpPr>
                          <a:spLocks/>
                        </wps:cNvSpPr>
                        <wps:spPr bwMode="auto">
                          <a:xfrm rot="13260081">
                            <a:off x="146002" y="913141"/>
                            <a:ext cx="254003" cy="292113"/>
                          </a:xfrm>
                          <a:custGeom>
                            <a:avLst/>
                            <a:gdLst>
                              <a:gd name="T0" fmla="*/ 254000 w 21600"/>
                              <a:gd name="T1" fmla="*/ 259198 h 21600"/>
                              <a:gd name="T2" fmla="*/ 0 w 21600"/>
                              <a:gd name="T3" fmla="*/ 247609 h 21600"/>
                              <a:gd name="T4" fmla="*/ 13589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416" y="19167"/>
                                </a:moveTo>
                                <a:cubicBezTo>
                                  <a:pt x="18340" y="20765"/>
                                  <a:pt x="14924" y="21600"/>
                                  <a:pt x="11458" y="21600"/>
                                </a:cubicBezTo>
                                <a:cubicBezTo>
                                  <a:pt x="7405" y="21600"/>
                                  <a:pt x="3434" y="20460"/>
                                  <a:pt x="-1" y="18310"/>
                                </a:cubicBezTo>
                              </a:path>
                              <a:path w="21600" h="21600" stroke="0" extrusionOk="0">
                                <a:moveTo>
                                  <a:pt x="21416" y="19167"/>
                                </a:moveTo>
                                <a:cubicBezTo>
                                  <a:pt x="18340" y="20765"/>
                                  <a:pt x="14924" y="21600"/>
                                  <a:pt x="11458" y="21600"/>
                                </a:cubicBezTo>
                                <a:cubicBezTo>
                                  <a:pt x="7405" y="21600"/>
                                  <a:pt x="3434" y="20460"/>
                                  <a:pt x="-1" y="18310"/>
                                </a:cubicBezTo>
                                <a:lnTo>
                                  <a:pt x="11458" y="0"/>
                                </a:lnTo>
                                <a:lnTo>
                                  <a:pt x="21416" y="19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381"/>
                        <wps:cNvSpPr txBox="1">
                          <a:spLocks noChangeArrowheads="1"/>
                        </wps:cNvSpPr>
                        <wps:spPr bwMode="auto">
                          <a:xfrm>
                            <a:off x="412705" y="810236"/>
                            <a:ext cx="152402"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BB56" w14:textId="77777777" w:rsidR="007F7B8D" w:rsidRPr="00174B19" w:rsidRDefault="007F7B8D" w:rsidP="00A05215">
                              <w:r w:rsidRPr="003048A3">
                                <w:rPr>
                                  <w:position w:val="-6"/>
                                </w:rPr>
                                <w:object w:dxaOrig="240" w:dyaOrig="220" w14:anchorId="4E1DC96B">
                                  <v:shape id="_x0000_i1554" type="#_x0000_t75" style="width:11.5pt;height:11pt" o:ole="">
                                    <v:imagedata r:id="rId1026" o:title=""/>
                                  </v:shape>
                                  <o:OLEObject Type="Embed" ProgID="Equation.3" ShapeID="_x0000_i1554" DrawAspect="Content" ObjectID="_1717921619" r:id="rId1040"/>
                                </w:object>
                              </w:r>
                            </w:p>
                          </w:txbxContent>
                        </wps:txbx>
                        <wps:bodyPr rot="0" vert="horz" wrap="none" lIns="0" tIns="0" rIns="0" bIns="0" anchor="t" anchorCtr="0" upright="1">
                          <a:spAutoFit/>
                        </wps:bodyPr>
                      </wps:wsp>
                      <wps:wsp>
                        <wps:cNvPr id="462" name="Text Box 382"/>
                        <wps:cNvSpPr txBox="1">
                          <a:spLocks noChangeArrowheads="1"/>
                        </wps:cNvSpPr>
                        <wps:spPr bwMode="auto">
                          <a:xfrm>
                            <a:off x="1266815" y="682630"/>
                            <a:ext cx="151102" cy="20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10F6" w14:textId="77777777" w:rsidR="007F7B8D" w:rsidRPr="00174B19" w:rsidRDefault="007F7B8D" w:rsidP="00A05215">
                              <w:r w:rsidRPr="00347532">
                                <w:rPr>
                                  <w:position w:val="-10"/>
                                </w:rPr>
                                <w:object w:dxaOrig="240" w:dyaOrig="320" w14:anchorId="67C4EE4D">
                                  <v:shape id="_x0000_i1556" type="#_x0000_t75" style="width:11.5pt;height:16pt" o:ole="">
                                    <v:imagedata r:id="rId1032" o:title=""/>
                                  </v:shape>
                                  <o:OLEObject Type="Embed" ProgID="Equation.3" ShapeID="_x0000_i1556" DrawAspect="Content" ObjectID="_1717921620" r:id="rId1041"/>
                                </w:object>
                              </w:r>
                            </w:p>
                          </w:txbxContent>
                        </wps:txbx>
                        <wps:bodyPr rot="0" vert="horz" wrap="none" lIns="0" tIns="0" rIns="0" bIns="0" anchor="t" anchorCtr="0" upright="1">
                          <a:spAutoFit/>
                        </wps:bodyPr>
                      </wps:wsp>
                      <wps:wsp>
                        <wps:cNvPr id="463" name="Text Box 383"/>
                        <wps:cNvSpPr txBox="1">
                          <a:spLocks noChangeArrowheads="1"/>
                        </wps:cNvSpPr>
                        <wps:spPr bwMode="auto">
                          <a:xfrm>
                            <a:off x="146002" y="537824"/>
                            <a:ext cx="201302" cy="167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B808" w14:textId="77777777" w:rsidR="007F7B8D" w:rsidRPr="003048A3" w:rsidRDefault="007F7B8D" w:rsidP="00A05215">
                              <w:r>
                                <w:t>3</w:t>
                              </w:r>
                            </w:p>
                          </w:txbxContent>
                        </wps:txbx>
                        <wps:bodyPr rot="0" vert="horz" wrap="square" lIns="0" tIns="0" rIns="0" bIns="0" anchor="t" anchorCtr="0" upright="1">
                          <a:noAutofit/>
                        </wps:bodyPr>
                      </wps:wsp>
                      <wps:wsp>
                        <wps:cNvPr id="465" name="Text Box 384"/>
                        <wps:cNvSpPr txBox="1">
                          <a:spLocks noChangeArrowheads="1"/>
                        </wps:cNvSpPr>
                        <wps:spPr bwMode="auto">
                          <a:xfrm>
                            <a:off x="980411" y="1029346"/>
                            <a:ext cx="864210" cy="20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C373" w14:textId="77777777" w:rsidR="007F7B8D" w:rsidRPr="003048A3" w:rsidRDefault="007F7B8D" w:rsidP="00A05215">
                              <w:r>
                                <w:t>5</w:t>
                              </w:r>
                            </w:p>
                          </w:txbxContent>
                        </wps:txbx>
                        <wps:bodyPr rot="0" vert="horz" wrap="square" lIns="0" tIns="0" rIns="0" bIns="0" anchor="t" anchorCtr="0" upright="1">
                          <a:noAutofit/>
                        </wps:bodyPr>
                      </wps:wsp>
                      <wps:wsp>
                        <wps:cNvPr id="466" name="Text Box 385"/>
                        <wps:cNvSpPr txBox="1">
                          <a:spLocks noChangeArrowheads="1"/>
                        </wps:cNvSpPr>
                        <wps:spPr bwMode="auto">
                          <a:xfrm>
                            <a:off x="1161414" y="265412"/>
                            <a:ext cx="238103" cy="27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4BAF" w14:textId="77777777" w:rsidR="007F7B8D" w:rsidRPr="003048A3" w:rsidRDefault="007F7B8D" w:rsidP="00A05215">
                              <w:r>
                                <w:t>4</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E10F18" id="Canvas 374" o:spid="_x0000_s1466" editas="canvas" alt="A rotated right triangle with sides labeled 3, 4, and 5.  The angle between sides length 3 and 5 is labeled alpha. The angle between sides length 4 and 5 is labeled beta." style="position:absolute;left:0;text-align:left;margin-left:261pt;margin-top:8.35pt;width:168.75pt;height:114.95pt;z-index:251661824;mso-position-horizontal-relative:text;mso-position-vertical-relative:text" coordsize="21431,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">
                <v:shape id="_x0000_s1467" type="#_x0000_t75" alt="A rotated right triangle with sides labeled 3, 4, and 5.  The angle between sides length 3 and 5 is labeled alpha. The angle between sides length 4 and 5 is labeled beta." style="position:absolute;width:21431;height:14598;visibility:visible;mso-wrap-style:square">
                  <v:fill o:detectmouseclick="t"/>
                  <v:path o:connecttype="none"/>
                </v:shape>
                <v:group id="Group 376" o:spid="_x0000_s1468" style="position:absolute;left:2870;top:4108;width:16668;height:10490;rotation:-160" coordorigin="3795,2264" coordsize="2188,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">
                  <v:rect id="Rectangle 377" o:spid="_x0000_s1469" style="position:absolute;left:5845;top:3364;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3pwwAAANwAAAAPAAAAZHJzL2Rvd25yZXYueG1sRI9BawIx&#10;FITvQv9DeAVvmlWq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lIlt6cMAAADcAAAADwAA&#10;AAAAAAAAAAAAAAAHAgAAZHJzL2Rvd25yZXYueG1sUEsFBgAAAAADAAMAtwAAAPcCAAAAAA==&#10;" filled="f"/>
                  <v:shape id="AutoShape 378" o:spid="_x0000_s1470" type="#_x0000_t6" style="position:absolute;left:3795;top:2264;width:2188;height:12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" filled="f"/>
                  <v:shape id="Arc 379" o:spid="_x0000_s1471" style="position:absolute;left:4270;top:3203;width:310;height:438;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" path="m2367,nfc10129,856,16825,5835,19879,13021em2367,nsc10129,856,16825,5835,19879,13021l,21470,2367,xe" filled="f">
                    <v:path arrowok="t" o:extrusionok="f" o:connecttype="custom" o:connectlocs="1,0;5,5;0,9" o:connectangles="0,0,0"/>
                  </v:shape>
                </v:group>
                <v:shape id="Arc 380" o:spid="_x0000_s1472" style="position:absolute;left:1460;top:9131;width:2540;height:2921;rotation:-910941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" path="m21416,19167nfc18340,20765,14924,21600,11458,21600,7405,21600,3434,20460,-1,18310em21416,19167nsc18340,20765,14924,21600,11458,21600,7405,21600,3434,20460,-1,18310l11458,r9958,19167xe" filled="f">
                  <v:path arrowok="t" o:extrusionok="f" o:connecttype="custom" o:connectlocs="2986887,3505329;0,3348602;1598043,0" o:connectangles="0,0,0"/>
                </v:shape>
                <v:shape id="Text Box 381" o:spid="_x0000_s1473" type="#_x0000_t202" style="position:absolute;left:4127;top:8102;width:15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" filled="f" stroked="f">
                  <v:textbox style="mso-fit-shape-to-text:t" inset="0,0,0,0">
                    <w:txbxContent>
                      <w:p w14:paraId="74F9BB56" w14:textId="77777777" w:rsidR="007F7B8D" w:rsidRPr="00174B19" w:rsidRDefault="007F7B8D" w:rsidP="00A05215">
                        <w:r w:rsidRPr="003048A3">
                          <w:rPr>
                            <w:position w:val="-6"/>
                          </w:rPr>
                          <w:object w:dxaOrig="240" w:dyaOrig="220" w14:anchorId="4E1DC96B">
                            <v:shape id="_x0000_i1554" type="#_x0000_t75" style="width:11.5pt;height:11pt" o:ole="">
                              <v:imagedata r:id="rId1026" o:title=""/>
                            </v:shape>
                            <o:OLEObject Type="Embed" ProgID="Equation.3" ShapeID="_x0000_i1554" DrawAspect="Content" ObjectID="_1717921619" r:id="rId1042"/>
                          </w:object>
                        </w:r>
                      </w:p>
                    </w:txbxContent>
                  </v:textbox>
                </v:shape>
                <v:shape id="Text Box 382" o:spid="_x0000_s1474" type="#_x0000_t202" style="position:absolute;left:12668;top:6826;width:151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" filled="f" stroked="f">
                  <v:textbox style="mso-fit-shape-to-text:t" inset="0,0,0,0">
                    <w:txbxContent>
                      <w:p w14:paraId="075D10F6" w14:textId="77777777" w:rsidR="007F7B8D" w:rsidRPr="00174B19" w:rsidRDefault="007F7B8D" w:rsidP="00A05215">
                        <w:r w:rsidRPr="00347532">
                          <w:rPr>
                            <w:position w:val="-10"/>
                          </w:rPr>
                          <w:object w:dxaOrig="240" w:dyaOrig="320" w14:anchorId="67C4EE4D">
                            <v:shape id="_x0000_i1556" type="#_x0000_t75" style="width:11.5pt;height:16pt" o:ole="">
                              <v:imagedata r:id="rId1032" o:title=""/>
                            </v:shape>
                            <o:OLEObject Type="Embed" ProgID="Equation.3" ShapeID="_x0000_i1556" DrawAspect="Content" ObjectID="_1717921620" r:id="rId1043"/>
                          </w:object>
                        </w:r>
                      </w:p>
                    </w:txbxContent>
                  </v:textbox>
                </v:shape>
                <v:shape id="Text Box 383" o:spid="_x0000_s1475" type="#_x0000_t202" style="position:absolute;left:1460;top:5378;width:201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3C0B808" w14:textId="77777777" w:rsidR="007F7B8D" w:rsidRPr="003048A3" w:rsidRDefault="007F7B8D" w:rsidP="00A05215">
                        <w:r>
                          <w:t>3</w:t>
                        </w:r>
                      </w:p>
                    </w:txbxContent>
                  </v:textbox>
                </v:shape>
                <v:shape id="Text Box 384" o:spid="_x0000_s1476" type="#_x0000_t202" style="position:absolute;left:9804;top:10293;width:86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490C373" w14:textId="77777777" w:rsidR="007F7B8D" w:rsidRPr="003048A3" w:rsidRDefault="007F7B8D" w:rsidP="00A05215">
                        <w:r>
                          <w:t>5</w:t>
                        </w:r>
                      </w:p>
                    </w:txbxContent>
                  </v:textbox>
                </v:shape>
                <v:shape id="Text Box 385" o:spid="_x0000_s1477" type="#_x0000_t202" style="position:absolute;left:11614;top:2654;width:238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0264BAF" w14:textId="77777777" w:rsidR="007F7B8D" w:rsidRPr="003048A3" w:rsidRDefault="007F7B8D" w:rsidP="00A05215">
                        <w:r>
                          <w:t>4</w:t>
                        </w:r>
                      </w:p>
                    </w:txbxContent>
                  </v:textbox>
                </v:shape>
                <w10:wrap type="square"/>
              </v:group>
            </w:pict>
          </mc:Fallback>
        </mc:AlternateContent>
      </w:r>
    </w:p>
    <w:p w14:paraId="6F188A6F" w14:textId="77777777" w:rsidR="00A05215" w:rsidRDefault="00450FE4" w:rsidP="008B0A24">
      <w:pPr>
        <w:pStyle w:val="Example"/>
        <w:spacing w:line="360" w:lineRule="auto"/>
      </w:pPr>
      <w:r>
        <w:rPr>
          <w:noProof/>
          <w:position w:val="-28"/>
        </w:rPr>
        <w:drawing>
          <wp:inline distT="0" distB="0" distL="0" distR="0" wp14:anchorId="18A2A343" wp14:editId="325E0D05">
            <wp:extent cx="1690370" cy="4254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690370" cy="425450"/>
                    </a:xfrm>
                    <a:prstGeom prst="rect">
                      <a:avLst/>
                    </a:prstGeom>
                    <a:noFill/>
                    <a:ln>
                      <a:noFill/>
                    </a:ln>
                  </pic:spPr>
                </pic:pic>
              </a:graphicData>
            </a:graphic>
          </wp:inline>
        </w:drawing>
      </w:r>
    </w:p>
    <w:p w14:paraId="1B83A7E8" w14:textId="77777777" w:rsidR="00A05215" w:rsidRDefault="00450FE4" w:rsidP="008B0A24">
      <w:pPr>
        <w:pStyle w:val="Example"/>
        <w:spacing w:line="360" w:lineRule="auto"/>
      </w:pPr>
      <w:r>
        <w:rPr>
          <w:noProof/>
          <w:position w:val="-28"/>
        </w:rPr>
        <w:drawing>
          <wp:inline distT="0" distB="0" distL="0" distR="0" wp14:anchorId="5D263DD3" wp14:editId="1F1EACA8">
            <wp:extent cx="1573530" cy="4254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573530" cy="425450"/>
                    </a:xfrm>
                    <a:prstGeom prst="rect">
                      <a:avLst/>
                    </a:prstGeom>
                    <a:noFill/>
                    <a:ln>
                      <a:noFill/>
                    </a:ln>
                  </pic:spPr>
                </pic:pic>
              </a:graphicData>
            </a:graphic>
          </wp:inline>
        </w:drawing>
      </w:r>
    </w:p>
    <w:p w14:paraId="24CD3232" w14:textId="77777777" w:rsidR="00A05215" w:rsidRDefault="00450FE4" w:rsidP="008B0A24">
      <w:pPr>
        <w:pStyle w:val="Example"/>
        <w:spacing w:line="360" w:lineRule="auto"/>
      </w:pPr>
      <w:r>
        <w:rPr>
          <w:noProof/>
          <w:position w:val="-28"/>
        </w:rPr>
        <w:drawing>
          <wp:inline distT="0" distB="0" distL="0" distR="0" wp14:anchorId="76D27D2C" wp14:editId="04190084">
            <wp:extent cx="1711960" cy="4254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11960" cy="425450"/>
                    </a:xfrm>
                    <a:prstGeom prst="rect">
                      <a:avLst/>
                    </a:prstGeom>
                    <a:noFill/>
                    <a:ln>
                      <a:noFill/>
                    </a:ln>
                  </pic:spPr>
                </pic:pic>
              </a:graphicData>
            </a:graphic>
          </wp:inline>
        </w:drawing>
      </w:r>
    </w:p>
    <w:p w14:paraId="6F0B6381" w14:textId="77777777" w:rsidR="00A05215" w:rsidRDefault="00450FE4" w:rsidP="008B0A24">
      <w:pPr>
        <w:pStyle w:val="Example"/>
        <w:spacing w:line="360" w:lineRule="auto"/>
      </w:pPr>
      <w:r>
        <w:rPr>
          <w:noProof/>
          <w:position w:val="-28"/>
        </w:rPr>
        <w:drawing>
          <wp:inline distT="0" distB="0" distL="0" distR="0" wp14:anchorId="4E35816C" wp14:editId="75B2F249">
            <wp:extent cx="1573530" cy="425450"/>
            <wp:effectExtent l="0" t="0" r="0" b="0"/>
            <wp:docPr id="3"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573530" cy="425450"/>
                    </a:xfrm>
                    <a:prstGeom prst="rect">
                      <a:avLst/>
                    </a:prstGeom>
                    <a:noFill/>
                    <a:ln>
                      <a:noFill/>
                    </a:ln>
                  </pic:spPr>
                </pic:pic>
              </a:graphicData>
            </a:graphic>
          </wp:inline>
        </w:drawing>
      </w:r>
    </w:p>
    <w:p w14:paraId="22F546AC" w14:textId="77777777" w:rsidR="00A05215" w:rsidRDefault="00A05215" w:rsidP="00A05215"/>
    <w:p w14:paraId="36A5033C" w14:textId="77777777" w:rsidR="00A05215" w:rsidRDefault="00A05215" w:rsidP="00A05215"/>
    <w:p w14:paraId="7379EAF6" w14:textId="77777777" w:rsidR="00A05215" w:rsidRDefault="00A05215" w:rsidP="00A05215">
      <w:pPr>
        <w:pStyle w:val="TryitNow"/>
      </w:pPr>
      <w:r>
        <w:t>Try it Now</w:t>
      </w:r>
    </w:p>
    <w:p w14:paraId="2737DB3A" w14:textId="77777777" w:rsidR="00A05215" w:rsidRDefault="00A05215" w:rsidP="008B0A24">
      <w:pPr>
        <w:pStyle w:val="TryitNowbody"/>
        <w:numPr>
          <w:ilvl w:val="0"/>
          <w:numId w:val="5"/>
        </w:numPr>
        <w:ind w:left="360"/>
      </w:pPr>
      <w:r>
        <w:t xml:space="preserve">A right triangle is drawn with angle </w:t>
      </w:r>
      <w:r w:rsidR="00450FE4">
        <w:rPr>
          <w:noProof/>
          <w:position w:val="-6"/>
        </w:rPr>
        <w:drawing>
          <wp:inline distT="0" distB="0" distL="0" distR="0" wp14:anchorId="6D05C37E" wp14:editId="1129A50C">
            <wp:extent cx="148590" cy="138430"/>
            <wp:effectExtent l="0" t="0" r="0" b="0"/>
            <wp:docPr id="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t xml:space="preserve"> opposite a side with length 33, angle</w:t>
      </w:r>
      <w:r w:rsidR="00450FE4">
        <w:rPr>
          <w:noProof/>
          <w:position w:val="-10"/>
        </w:rPr>
        <w:drawing>
          <wp:inline distT="0" distB="0" distL="0" distR="0" wp14:anchorId="05AD82F9" wp14:editId="6C86341D">
            <wp:extent cx="148590" cy="201930"/>
            <wp:effectExtent l="0" t="0" r="0" b="0"/>
            <wp:docPr id="1"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00223383">
        <w:t xml:space="preserve"> </w:t>
      </w:r>
      <w:r>
        <w:t xml:space="preserve">opposite a side with length 56, and hypotenuse 65.  Find the sine and cosine of </w:t>
      </w:r>
      <w:r w:rsidR="00450FE4">
        <w:rPr>
          <w:noProof/>
          <w:position w:val="-6"/>
        </w:rPr>
        <w:drawing>
          <wp:inline distT="0" distB="0" distL="0" distR="0" wp14:anchorId="738A3C6F" wp14:editId="193D70ED">
            <wp:extent cx="148590" cy="13843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t xml:space="preserve"> </w:t>
      </w:r>
      <w:proofErr w:type="spellStart"/>
      <w:r>
        <w:t>and</w:t>
      </w:r>
      <w:proofErr w:type="spellEnd"/>
      <w:r w:rsidR="00450FE4">
        <w:rPr>
          <w:noProof/>
          <w:position w:val="-10"/>
        </w:rPr>
        <w:drawing>
          <wp:inline distT="0" distB="0" distL="0" distR="0" wp14:anchorId="6521FEA6" wp14:editId="64331C3D">
            <wp:extent cx="148590" cy="20193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t>.</w:t>
      </w:r>
    </w:p>
    <w:p w14:paraId="24E1FD4A" w14:textId="77777777" w:rsidR="00A05215" w:rsidRDefault="00A05215" w:rsidP="00A05215"/>
    <w:p w14:paraId="0CBEC2B9" w14:textId="77777777" w:rsidR="00A05215" w:rsidRDefault="00A05215" w:rsidP="00A05215"/>
    <w:p w14:paraId="0D40E796" w14:textId="77777777" w:rsidR="00A05215" w:rsidRDefault="00A05215" w:rsidP="00A05215">
      <w:r>
        <w:lastRenderedPageBreak/>
        <w:t xml:space="preserve">You may have noticed that in the above example that </w:t>
      </w:r>
      <w:r w:rsidRPr="007A5388">
        <w:rPr>
          <w:position w:val="-10"/>
        </w:rPr>
        <w:object w:dxaOrig="1579" w:dyaOrig="320" w14:anchorId="17CF4C9E">
          <v:shape id="_x0000_i1557" type="#_x0000_t75" style="width:79.5pt;height:16pt" o:ole="">
            <v:imagedata r:id="rId1052" o:title=""/>
          </v:shape>
          <o:OLEObject Type="Embed" ProgID="Equation.3" ShapeID="_x0000_i1557" DrawAspect="Content" ObjectID="_1717921538" r:id="rId1053"/>
        </w:object>
      </w:r>
      <w:r>
        <w:t xml:space="preserve"> and </w:t>
      </w:r>
      <w:r w:rsidRPr="007A5388">
        <w:rPr>
          <w:position w:val="-10"/>
        </w:rPr>
        <w:object w:dxaOrig="1579" w:dyaOrig="320" w14:anchorId="06BB17ED">
          <v:shape id="_x0000_i1558" type="#_x0000_t75" style="width:79.5pt;height:16pt" o:ole="">
            <v:imagedata r:id="rId1054" o:title=""/>
          </v:shape>
          <o:OLEObject Type="Embed" ProgID="Equation.3" ShapeID="_x0000_i1558" DrawAspect="Content" ObjectID="_1717921539" r:id="rId1055"/>
        </w:object>
      </w:r>
      <w:r>
        <w:t xml:space="preserve">.  This makes sense since the side opposite </w:t>
      </w:r>
      <w:r w:rsidRPr="00E81343">
        <w:rPr>
          <w:i/>
        </w:rPr>
        <w:t>α</w:t>
      </w:r>
      <w:r>
        <w:t xml:space="preserve"> is </w:t>
      </w:r>
      <w:r w:rsidR="00E81343">
        <w:t>also</w:t>
      </w:r>
      <w:r>
        <w:t xml:space="preserve"> adjacent to </w:t>
      </w:r>
      <w:r w:rsidRPr="00E81343">
        <w:rPr>
          <w:i/>
        </w:rPr>
        <w:t>β</w:t>
      </w:r>
      <w:r>
        <w:t xml:space="preserve">.  Since the three angles in a triangle need to add to π, or 180 degrees, then the other two angles must add to </w:t>
      </w:r>
      <w:r w:rsidRPr="007A5388">
        <w:rPr>
          <w:position w:val="-24"/>
        </w:rPr>
        <w:object w:dxaOrig="260" w:dyaOrig="620" w14:anchorId="5291A05C">
          <v:shape id="_x0000_i1559" type="#_x0000_t75" style="width:12.5pt;height:31pt" o:ole="">
            <v:imagedata r:id="rId1056" o:title=""/>
          </v:shape>
          <o:OLEObject Type="Embed" ProgID="Equation.3" ShapeID="_x0000_i1559" DrawAspect="Content" ObjectID="_1717921540" r:id="rId1057"/>
        </w:object>
      </w:r>
      <w:r>
        <w:t xml:space="preserve">, or 90 degrees, so </w:t>
      </w:r>
      <w:r w:rsidRPr="00FE44E4">
        <w:rPr>
          <w:position w:val="-24"/>
        </w:rPr>
        <w:object w:dxaOrig="1080" w:dyaOrig="620" w14:anchorId="37C1CB47">
          <v:shape id="_x0000_i1560" type="#_x0000_t75" style="width:54.5pt;height:31pt" o:ole="">
            <v:imagedata r:id="rId1058" o:title=""/>
          </v:shape>
          <o:OLEObject Type="Embed" ProgID="Equation.3" ShapeID="_x0000_i1560" DrawAspect="Content" ObjectID="_1717921541" r:id="rId1059"/>
        </w:object>
      </w:r>
      <w:r>
        <w:t xml:space="preserve">, and </w:t>
      </w:r>
      <w:r w:rsidRPr="00FE44E4">
        <w:rPr>
          <w:position w:val="-24"/>
        </w:rPr>
        <w:object w:dxaOrig="1080" w:dyaOrig="620" w14:anchorId="20A0452D">
          <v:shape id="_x0000_i1561" type="#_x0000_t75" style="width:54.5pt;height:31pt" o:ole="">
            <v:imagedata r:id="rId1060" o:title=""/>
          </v:shape>
          <o:OLEObject Type="Embed" ProgID="Equation.3" ShapeID="_x0000_i1561" DrawAspect="Content" ObjectID="_1717921542" r:id="rId1061"/>
        </w:object>
      </w:r>
      <w:r>
        <w:t xml:space="preserve">.  Since </w:t>
      </w:r>
      <w:r w:rsidRPr="007A5388">
        <w:rPr>
          <w:position w:val="-10"/>
        </w:rPr>
        <w:object w:dxaOrig="1579" w:dyaOrig="320" w14:anchorId="3F8A95C8">
          <v:shape id="_x0000_i1562" type="#_x0000_t75" style="width:79.5pt;height:16pt" o:ole="">
            <v:imagedata r:id="rId1052" o:title=""/>
          </v:shape>
          <o:OLEObject Type="Embed" ProgID="Equation.3" ShapeID="_x0000_i1562" DrawAspect="Content" ObjectID="_1717921543" r:id="rId1062"/>
        </w:object>
      </w:r>
      <w:r>
        <w:t xml:space="preserve">, then </w:t>
      </w:r>
      <w:r w:rsidRPr="00FE44E4">
        <w:rPr>
          <w:position w:val="-28"/>
        </w:rPr>
        <w:object w:dxaOrig="2060" w:dyaOrig="680" w14:anchorId="42A0E99B">
          <v:shape id="_x0000_i1563" type="#_x0000_t75" style="width:102pt;height:33.5pt" o:ole="">
            <v:imagedata r:id="rId1063" o:title=""/>
          </v:shape>
          <o:OLEObject Type="Embed" ProgID="Equation.3" ShapeID="_x0000_i1563" DrawAspect="Content" ObjectID="_1717921544" r:id="rId1064"/>
        </w:object>
      </w:r>
      <w:r>
        <w:t>.</w:t>
      </w:r>
    </w:p>
    <w:p w14:paraId="0E0117B3" w14:textId="77777777" w:rsidR="00526436" w:rsidRDefault="00526436" w:rsidP="00A05215"/>
    <w:p w14:paraId="5AF6D5F6" w14:textId="77777777" w:rsidR="00526436" w:rsidRDefault="00526436" w:rsidP="00A05215"/>
    <w:p w14:paraId="4A7B3773" w14:textId="77777777" w:rsidR="00A05215" w:rsidRDefault="00E81343" w:rsidP="00A05215">
      <w:pPr>
        <w:pStyle w:val="DefinitionHeader"/>
      </w:pPr>
      <w:r>
        <w:t xml:space="preserve">Cofunction </w:t>
      </w:r>
      <w:r w:rsidR="00A05215">
        <w:t>Identities</w:t>
      </w:r>
    </w:p>
    <w:p w14:paraId="740B24FE" w14:textId="77777777" w:rsidR="00A05215" w:rsidRPr="00FE44E4" w:rsidRDefault="00A05215" w:rsidP="00A05215">
      <w:pPr>
        <w:pStyle w:val="Definition"/>
      </w:pPr>
      <w:r w:rsidRPr="00FE44E4">
        <w:t xml:space="preserve">The </w:t>
      </w:r>
      <w:r w:rsidRPr="00C279D0">
        <w:rPr>
          <w:b/>
        </w:rPr>
        <w:t>cofunction identities</w:t>
      </w:r>
      <w:r w:rsidR="00F66873">
        <w:rPr>
          <w:b/>
        </w:rPr>
        <w:fldChar w:fldCharType="begin"/>
      </w:r>
      <w:r w:rsidR="000D0F85">
        <w:instrText xml:space="preserve"> XE "</w:instrText>
      </w:r>
      <w:r w:rsidR="000D0F85" w:rsidRPr="00696F9A">
        <w:rPr>
          <w:b/>
        </w:rPr>
        <w:instrText>Cofunction Identities</w:instrText>
      </w:r>
      <w:r w:rsidR="000D0F85">
        <w:instrText xml:space="preserve">" </w:instrText>
      </w:r>
      <w:r w:rsidR="00F66873">
        <w:rPr>
          <w:b/>
        </w:rPr>
        <w:fldChar w:fldCharType="end"/>
      </w:r>
      <w:r w:rsidR="00F66873">
        <w:rPr>
          <w:b/>
        </w:rPr>
        <w:fldChar w:fldCharType="begin"/>
      </w:r>
      <w:r w:rsidR="004F4541">
        <w:instrText xml:space="preserve"> XE "</w:instrText>
      </w:r>
      <w:r w:rsidR="004F4541" w:rsidRPr="009215B7">
        <w:instrText>Trigonometric Identities:Cofunction Identities</w:instrText>
      </w:r>
      <w:r w:rsidR="004F4541">
        <w:instrText xml:space="preserve">" </w:instrText>
      </w:r>
      <w:r w:rsidR="00F66873">
        <w:rPr>
          <w:b/>
        </w:rPr>
        <w:fldChar w:fldCharType="end"/>
      </w:r>
      <w:r w:rsidRPr="00FE44E4">
        <w:t xml:space="preserve"> for sine and cosine</w:t>
      </w:r>
      <w:r w:rsidR="008B0A24">
        <w:t xml:space="preserve"> are:</w:t>
      </w:r>
    </w:p>
    <w:p w14:paraId="6A972BE4" w14:textId="77777777" w:rsidR="00A05215" w:rsidRDefault="00A05215" w:rsidP="00A05215">
      <w:pPr>
        <w:pStyle w:val="Definition"/>
      </w:pPr>
      <w:r w:rsidRPr="00FE44E4">
        <w:rPr>
          <w:position w:val="-28"/>
        </w:rPr>
        <w:object w:dxaOrig="2020" w:dyaOrig="680" w14:anchorId="322EB1E1">
          <v:shape id="_x0000_i1564" type="#_x0000_t75" style="width:100.5pt;height:33.5pt" o:ole="">
            <v:imagedata r:id="rId1065" o:title=""/>
          </v:shape>
          <o:OLEObject Type="Embed" ProgID="Equation.3" ShapeID="_x0000_i1564" DrawAspect="Content" ObjectID="_1717921545" r:id="rId1066"/>
        </w:object>
      </w:r>
      <w:r>
        <w:tab/>
      </w:r>
      <w:r>
        <w:tab/>
      </w:r>
      <w:r>
        <w:tab/>
      </w:r>
      <w:r w:rsidRPr="00FE44E4">
        <w:rPr>
          <w:position w:val="-28"/>
        </w:rPr>
        <w:object w:dxaOrig="2000" w:dyaOrig="680" w14:anchorId="446AE505">
          <v:shape id="_x0000_i1565" type="#_x0000_t75" style="width:99.5pt;height:33.5pt" o:ole="">
            <v:imagedata r:id="rId1067" o:title=""/>
          </v:shape>
          <o:OLEObject Type="Embed" ProgID="Equation.3" ShapeID="_x0000_i1565" DrawAspect="Content" ObjectID="_1717921546" r:id="rId1068"/>
        </w:object>
      </w:r>
    </w:p>
    <w:p w14:paraId="447BC157" w14:textId="77777777" w:rsidR="00A05215" w:rsidRDefault="00A05215" w:rsidP="00A05215"/>
    <w:p w14:paraId="5AB4F594" w14:textId="77777777" w:rsidR="00832379" w:rsidRDefault="00832379" w:rsidP="00A05215"/>
    <w:p w14:paraId="6B3E19D6" w14:textId="77777777" w:rsidR="00A05215" w:rsidRDefault="00A05215" w:rsidP="00A05215">
      <w:r>
        <w:t xml:space="preserve">In the previous </w:t>
      </w:r>
      <w:r w:rsidR="00B536A7">
        <w:t>examples,</w:t>
      </w:r>
      <w:r>
        <w:t xml:space="preserve"> we evaluated the sine and cosine on triangles where we </w:t>
      </w:r>
      <w:r w:rsidR="00B53EA1">
        <w:t xml:space="preserve">knew </w:t>
      </w:r>
      <w:r>
        <w:t>all three sides of the triangle.  Right triangle trigonometry becomes powerful when we start looking at triangles in which we know an angle but don’t know all the sides.</w:t>
      </w:r>
    </w:p>
    <w:p w14:paraId="4872163C" w14:textId="77777777" w:rsidR="00A05215" w:rsidRDefault="00A05215" w:rsidP="00A05215"/>
    <w:p w14:paraId="5BCBE06D" w14:textId="77777777" w:rsidR="00A05215" w:rsidRDefault="00A05215" w:rsidP="00A05215"/>
    <w:p w14:paraId="376D8D44" w14:textId="77777777" w:rsidR="00A05215" w:rsidRDefault="00A05215" w:rsidP="00A05215">
      <w:pPr>
        <w:pStyle w:val="ExampleHeader"/>
      </w:pPr>
      <w:r>
        <w:t>Example 3</w:t>
      </w:r>
    </w:p>
    <w:p w14:paraId="00D1311D" w14:textId="77777777" w:rsidR="00A05215" w:rsidRDefault="00450FE4" w:rsidP="00A05215">
      <w:pPr>
        <w:pStyle w:val="Example"/>
      </w:pPr>
      <w:r>
        <w:rPr>
          <w:noProof/>
        </w:rPr>
        <mc:AlternateContent>
          <mc:Choice Requires="wpc">
            <w:drawing>
              <wp:anchor distT="0" distB="0" distL="114300" distR="114300" simplePos="0" relativeHeight="251662848" behindDoc="0" locked="0" layoutInCell="1" allowOverlap="1" wp14:anchorId="53E0DA51" wp14:editId="3BED946C">
                <wp:simplePos x="0" y="0"/>
                <wp:positionH relativeFrom="column">
                  <wp:posOffset>3810000</wp:posOffset>
                </wp:positionH>
                <wp:positionV relativeFrom="paragraph">
                  <wp:posOffset>17780</wp:posOffset>
                </wp:positionV>
                <wp:extent cx="1685925" cy="1892935"/>
                <wp:effectExtent l="0" t="2540" r="0" b="0"/>
                <wp:wrapSquare wrapText="bothSides"/>
                <wp:docPr id="415" name="Canvas 386" descr="A right triangle.  The hypotenuse is labeled b and the legs are labeled a and 7.  The angle between the sides length a and b is 30 degre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78" name="Text Box 388"/>
                        <wps:cNvSpPr txBox="1">
                          <a:spLocks noChangeArrowheads="1"/>
                        </wps:cNvSpPr>
                        <wps:spPr bwMode="auto">
                          <a:xfrm>
                            <a:off x="405106" y="691513"/>
                            <a:ext cx="213303" cy="17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9E51" w14:textId="77777777" w:rsidR="007F7B8D" w:rsidRPr="00174B19" w:rsidRDefault="007F7B8D" w:rsidP="00A05215">
                              <w:r>
                                <w:t>30°</w:t>
                              </w:r>
                            </w:p>
                          </w:txbxContent>
                        </wps:txbx>
                        <wps:bodyPr rot="0" vert="horz" wrap="none" lIns="0" tIns="0" rIns="0" bIns="0" anchor="t" anchorCtr="0" upright="1">
                          <a:spAutoFit/>
                        </wps:bodyPr>
                      </wps:wsp>
                      <wpg:wgp>
                        <wpg:cNvPr id="2079" name="Group 389"/>
                        <wpg:cNvGrpSpPr>
                          <a:grpSpLocks/>
                        </wpg:cNvGrpSpPr>
                        <wpg:grpSpPr bwMode="auto">
                          <a:xfrm rot="4200000">
                            <a:off x="-46404" y="309208"/>
                            <a:ext cx="1666831" cy="1048416"/>
                            <a:chOff x="6616" y="8850"/>
                            <a:chExt cx="2625" cy="1651"/>
                          </a:xfrm>
                        </wpg:grpSpPr>
                        <wps:wsp>
                          <wps:cNvPr id="448" name="Rectangle 390"/>
                          <wps:cNvSpPr>
                            <a:spLocks noChangeArrowheads="1"/>
                          </wps:cNvSpPr>
                          <wps:spPr bwMode="auto">
                            <a:xfrm>
                              <a:off x="9075" y="10170"/>
                              <a:ext cx="165" cy="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391"/>
                          <wps:cNvSpPr>
                            <a:spLocks noChangeArrowheads="1"/>
                          </wps:cNvSpPr>
                          <wps:spPr bwMode="auto">
                            <a:xfrm flipH="1">
                              <a:off x="6616" y="8850"/>
                              <a:ext cx="2625" cy="15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rc 392"/>
                          <wps:cNvSpPr>
                            <a:spLocks/>
                          </wps:cNvSpPr>
                          <wps:spPr bwMode="auto">
                            <a:xfrm rot="1260081">
                              <a:off x="7185" y="9976"/>
                              <a:ext cx="372" cy="525"/>
                            </a:xfrm>
                            <a:custGeom>
                              <a:avLst/>
                              <a:gdLst>
                                <a:gd name="T0" fmla="*/ 44 w 19879"/>
                                <a:gd name="T1" fmla="*/ 0 h 21470"/>
                                <a:gd name="T2" fmla="*/ 372 w 19879"/>
                                <a:gd name="T3" fmla="*/ 318 h 21470"/>
                                <a:gd name="T4" fmla="*/ 0 w 19879"/>
                                <a:gd name="T5" fmla="*/ 525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2" name="Text Box 393"/>
                        <wps:cNvSpPr txBox="1">
                          <a:spLocks noChangeArrowheads="1"/>
                        </wps:cNvSpPr>
                        <wps:spPr bwMode="auto">
                          <a:xfrm>
                            <a:off x="248904" y="996318"/>
                            <a:ext cx="229203" cy="20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F32B" w14:textId="77777777" w:rsidR="007F7B8D" w:rsidRPr="00532E0A" w:rsidRDefault="007F7B8D" w:rsidP="00A05215">
                              <w:pPr>
                                <w:rPr>
                                  <w:i/>
                                </w:rPr>
                              </w:pPr>
                              <w:r w:rsidRPr="00532E0A">
                                <w:rPr>
                                  <w:i/>
                                </w:rPr>
                                <w:t>a</w:t>
                              </w:r>
                            </w:p>
                          </w:txbxContent>
                        </wps:txbx>
                        <wps:bodyPr rot="0" vert="horz" wrap="square" lIns="0" tIns="0" rIns="0" bIns="0" anchor="t" anchorCtr="0" upright="1">
                          <a:noAutofit/>
                        </wps:bodyPr>
                      </wps:wsp>
                      <wps:wsp>
                        <wps:cNvPr id="453" name="Text Box 394"/>
                        <wps:cNvSpPr txBox="1">
                          <a:spLocks noChangeArrowheads="1"/>
                        </wps:cNvSpPr>
                        <wps:spPr bwMode="auto">
                          <a:xfrm>
                            <a:off x="1167717" y="1612930"/>
                            <a:ext cx="143502" cy="20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55AA" w14:textId="77777777" w:rsidR="007F7B8D" w:rsidRPr="003048A3" w:rsidRDefault="007F7B8D" w:rsidP="00A05215">
                              <w:r>
                                <w:t>7</w:t>
                              </w:r>
                            </w:p>
                          </w:txbxContent>
                        </wps:txbx>
                        <wps:bodyPr rot="0" vert="horz" wrap="square" lIns="0" tIns="0" rIns="0" bIns="0" anchor="t" anchorCtr="0" upright="1">
                          <a:noAutofit/>
                        </wps:bodyPr>
                      </wps:wsp>
                      <wps:wsp>
                        <wps:cNvPr id="454" name="Text Box 395"/>
                        <wps:cNvSpPr txBox="1">
                          <a:spLocks noChangeArrowheads="1"/>
                        </wps:cNvSpPr>
                        <wps:spPr bwMode="auto">
                          <a:xfrm>
                            <a:off x="929014" y="641312"/>
                            <a:ext cx="286304" cy="20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5677" w14:textId="77777777" w:rsidR="007F7B8D" w:rsidRPr="00532E0A" w:rsidRDefault="007F7B8D" w:rsidP="00A05215">
                              <w:pPr>
                                <w:rPr>
                                  <w:i/>
                                </w:rPr>
                              </w:pPr>
                              <w:r>
                                <w:rPr>
                                  <w:i/>
                                </w:rPr>
                                <w:t>b</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E0DA51" id="Canvas 386" o:spid="_x0000_s1478" editas="canvas" alt="A right triangle.  The hypotenuse is labeled b and the legs are labeled a and 7.  The angle between the sides length a and b is 30 degrees." style="position:absolute;left:0;text-align:left;margin-left:300pt;margin-top:1.4pt;width:132.75pt;height:149.05pt;z-index:251662848;mso-position-horizontal-relative:text;mso-position-vertical-relative:text" coordsize="16859,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">
                <v:shape id="_x0000_s1479" type="#_x0000_t75" alt="A right triangle.  The hypotenuse is labeled b and the legs are labeled a and 7.  The angle between the sides length a and b is 30 degrees." style="position:absolute;width:16859;height:18929;visibility:visible;mso-wrap-style:square">
                  <v:fill o:detectmouseclick="t"/>
                  <v:path o:connecttype="none"/>
                </v:shape>
                <v:shape id="Text Box 388" o:spid="_x0000_s1480" type="#_x0000_t202" style="position:absolute;left:4051;top:6915;width:213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" filled="f" stroked="f">
                  <v:textbox style="mso-fit-shape-to-text:t" inset="0,0,0,0">
                    <w:txbxContent>
                      <w:p w14:paraId="38FE9E51" w14:textId="77777777" w:rsidR="007F7B8D" w:rsidRPr="00174B19" w:rsidRDefault="007F7B8D" w:rsidP="00A05215">
                        <w:r>
                          <w:t>30°</w:t>
                        </w:r>
                      </w:p>
                    </w:txbxContent>
                  </v:textbox>
                </v:shape>
                <v:group id="Group 389" o:spid="_x0000_s1481" style="position:absolute;left:-464;top:3092;width:16668;height:10484;rotation:70" coordorigin="6616,8850" coordsize="262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">
                  <v:rect id="Rectangle 390" o:spid="_x0000_s1482" style="position:absolute;left:9075;top:1017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" filled="f"/>
                  <v:shape id="AutoShape 391" o:spid="_x0000_s1483" type="#_x0000_t6" style="position:absolute;left:6616;top:8850;width:2625;height:15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" filled="f"/>
                  <v:shape id="Arc 392" o:spid="_x0000_s1484" style="position:absolute;left:7185;top:9976;width:372;height:525;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" path="m2367,nfc10129,856,16825,5835,19879,13021em2367,nsc10129,856,16825,5835,19879,13021l,21470,2367,xe" filled="f">
                    <v:path arrowok="t" o:extrusionok="f" o:connecttype="custom" o:connectlocs="1,0;7,8;0,13" o:connectangles="0,0,0"/>
                  </v:shape>
                </v:group>
                <v:shape id="Text Box 393" o:spid="_x0000_s1485" type="#_x0000_t202" style="position:absolute;left:2489;top:9963;width:229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45D2F32B" w14:textId="77777777" w:rsidR="007F7B8D" w:rsidRPr="00532E0A" w:rsidRDefault="007F7B8D" w:rsidP="00A05215">
                        <w:pPr>
                          <w:rPr>
                            <w:i/>
                          </w:rPr>
                        </w:pPr>
                        <w:r w:rsidRPr="00532E0A">
                          <w:rPr>
                            <w:i/>
                          </w:rPr>
                          <w:t>a</w:t>
                        </w:r>
                      </w:p>
                    </w:txbxContent>
                  </v:textbox>
                </v:shape>
                <v:shape id="Text Box 394" o:spid="_x0000_s1486" type="#_x0000_t202" style="position:absolute;left:11677;top:16129;width:143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A5355AA" w14:textId="77777777" w:rsidR="007F7B8D" w:rsidRPr="003048A3" w:rsidRDefault="007F7B8D" w:rsidP="00A05215">
                        <w:r>
                          <w:t>7</w:t>
                        </w:r>
                      </w:p>
                    </w:txbxContent>
                  </v:textbox>
                </v:shape>
                <v:shape id="Text Box 395" o:spid="_x0000_s1487" type="#_x0000_t202" style="position:absolute;left:9290;top:6413;width:286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501E5677" w14:textId="77777777" w:rsidR="007F7B8D" w:rsidRPr="00532E0A" w:rsidRDefault="007F7B8D" w:rsidP="00A05215">
                        <w:pPr>
                          <w:rPr>
                            <w:i/>
                          </w:rPr>
                        </w:pPr>
                        <w:r>
                          <w:rPr>
                            <w:i/>
                          </w:rPr>
                          <w:t>b</w:t>
                        </w:r>
                      </w:p>
                    </w:txbxContent>
                  </v:textbox>
                </v:shape>
                <w10:wrap type="square"/>
              </v:group>
            </w:pict>
          </mc:Fallback>
        </mc:AlternateContent>
      </w:r>
      <w:r w:rsidR="00A05215">
        <w:t>Find the unknown sides of the triangle pictured here.</w:t>
      </w:r>
    </w:p>
    <w:p w14:paraId="7455DCFB" w14:textId="77777777" w:rsidR="00A05215" w:rsidRDefault="00A05215" w:rsidP="00A05215">
      <w:pPr>
        <w:pStyle w:val="Example"/>
      </w:pPr>
    </w:p>
    <w:p w14:paraId="1D0B72E9" w14:textId="77777777" w:rsidR="00A05215" w:rsidRDefault="00A05215" w:rsidP="008B0A24">
      <w:pPr>
        <w:pStyle w:val="Example"/>
      </w:pPr>
      <w:r>
        <w:t xml:space="preserve">Since </w:t>
      </w:r>
      <w:r w:rsidRPr="009066B9">
        <w:rPr>
          <w:position w:val="-28"/>
        </w:rPr>
        <w:object w:dxaOrig="2040" w:dyaOrig="660" w14:anchorId="29C625EE">
          <v:shape id="_x0000_i1566" type="#_x0000_t75" style="width:102pt;height:33.5pt" o:ole="">
            <v:imagedata r:id="rId1069" o:title=""/>
          </v:shape>
          <o:OLEObject Type="Embed" ProgID="Equation.3" ShapeID="_x0000_i1566" DrawAspect="Content" ObjectID="_1717921547" r:id="rId1070"/>
        </w:object>
      </w:r>
      <w:r>
        <w:t xml:space="preserve">, </w:t>
      </w:r>
      <w:r w:rsidR="008B0A24">
        <w:t xml:space="preserve"> </w:t>
      </w:r>
      <w:r w:rsidRPr="00532E0A">
        <w:rPr>
          <w:position w:val="-24"/>
        </w:rPr>
        <w:object w:dxaOrig="1260" w:dyaOrig="620" w14:anchorId="31A9EB69">
          <v:shape id="_x0000_i1567" type="#_x0000_t75" style="width:63pt;height:31pt" o:ole="">
            <v:imagedata r:id="rId1071" o:title=""/>
          </v:shape>
          <o:OLEObject Type="Embed" ProgID="Equation.3" ShapeID="_x0000_i1567" DrawAspect="Content" ObjectID="_1717921548" r:id="rId1072"/>
        </w:object>
      </w:r>
      <w:r w:rsidR="008B0A24">
        <w:t>.</w:t>
      </w:r>
    </w:p>
    <w:p w14:paraId="5B441F0C" w14:textId="77777777" w:rsidR="008B0A24" w:rsidRDefault="008B0A24" w:rsidP="00A05215">
      <w:pPr>
        <w:pStyle w:val="Example"/>
      </w:pPr>
    </w:p>
    <w:p w14:paraId="5F67F75C" w14:textId="77777777" w:rsidR="00A05215" w:rsidRDefault="00A05215" w:rsidP="00A05215">
      <w:pPr>
        <w:pStyle w:val="Example"/>
      </w:pPr>
      <w:r>
        <w:t xml:space="preserve">From this, we can solve for the side </w:t>
      </w:r>
      <w:r>
        <w:rPr>
          <w:i/>
        </w:rPr>
        <w:t>b</w:t>
      </w:r>
      <w:r>
        <w:t>.</w:t>
      </w:r>
    </w:p>
    <w:p w14:paraId="328962C2" w14:textId="77777777" w:rsidR="00A05215" w:rsidRDefault="00A05215" w:rsidP="00A05215">
      <w:pPr>
        <w:pStyle w:val="Example"/>
      </w:pPr>
      <w:r w:rsidRPr="00532E0A">
        <w:rPr>
          <w:position w:val="-10"/>
        </w:rPr>
        <w:object w:dxaOrig="1359" w:dyaOrig="320" w14:anchorId="5EB8EDB7">
          <v:shape id="_x0000_i1568" type="#_x0000_t75" style="width:68.5pt;height:16pt" o:ole="">
            <v:imagedata r:id="rId1073" o:title=""/>
          </v:shape>
          <o:OLEObject Type="Embed" ProgID="Equation.3" ShapeID="_x0000_i1568" DrawAspect="Content" ObjectID="_1717921549" r:id="rId1074"/>
        </w:object>
      </w:r>
    </w:p>
    <w:p w14:paraId="5B9E7A40" w14:textId="77777777" w:rsidR="00A05215" w:rsidRDefault="00A05215" w:rsidP="00A05215">
      <w:pPr>
        <w:pStyle w:val="Example"/>
      </w:pPr>
      <w:r w:rsidRPr="00532E0A">
        <w:rPr>
          <w:position w:val="-28"/>
        </w:rPr>
        <w:object w:dxaOrig="1260" w:dyaOrig="660" w14:anchorId="778465C3">
          <v:shape id="_x0000_i1569" type="#_x0000_t75" style="width:63pt;height:33.5pt" o:ole="">
            <v:imagedata r:id="rId1075" o:title=""/>
          </v:shape>
          <o:OLEObject Type="Embed" ProgID="Equation.3" ShapeID="_x0000_i1569" DrawAspect="Content" ObjectID="_1717921550" r:id="rId1076"/>
        </w:object>
      </w:r>
    </w:p>
    <w:p w14:paraId="69C4D7EB" w14:textId="77777777" w:rsidR="00A05215" w:rsidRDefault="00A05215" w:rsidP="00A05215">
      <w:pPr>
        <w:pStyle w:val="Example"/>
      </w:pPr>
    </w:p>
    <w:p w14:paraId="3F9C3713" w14:textId="77777777" w:rsidR="00A05215" w:rsidRDefault="00A05215" w:rsidP="00A05215">
      <w:pPr>
        <w:pStyle w:val="Example"/>
      </w:pPr>
      <w:r>
        <w:t>To obtain a value, we can evaluate the sine and simplify</w:t>
      </w:r>
    </w:p>
    <w:p w14:paraId="66F9B289" w14:textId="77777777" w:rsidR="00A05215" w:rsidRDefault="00A05215" w:rsidP="00A05215">
      <w:pPr>
        <w:pStyle w:val="Example"/>
      </w:pPr>
      <w:r w:rsidRPr="008D2370">
        <w:rPr>
          <w:position w:val="-40"/>
        </w:rPr>
        <w:object w:dxaOrig="1240" w:dyaOrig="780" w14:anchorId="2D40D357">
          <v:shape id="_x0000_i1570" type="#_x0000_t75" style="width:62pt;height:38.5pt" o:ole="">
            <v:imagedata r:id="rId1077" o:title=""/>
          </v:shape>
          <o:OLEObject Type="Embed" ProgID="Equation.3" ShapeID="_x0000_i1570" DrawAspect="Content" ObjectID="_1717921551" r:id="rId1078"/>
        </w:object>
      </w:r>
    </w:p>
    <w:p w14:paraId="14431B6C" w14:textId="77777777" w:rsidR="00A05215" w:rsidRDefault="00A05215" w:rsidP="00A05215">
      <w:pPr>
        <w:pStyle w:val="Example"/>
      </w:pPr>
    </w:p>
    <w:p w14:paraId="6D7FB60E" w14:textId="77777777" w:rsidR="00A05215" w:rsidRDefault="00A05215" w:rsidP="00A05215">
      <w:pPr>
        <w:pStyle w:val="Example"/>
      </w:pPr>
      <w:r>
        <w:t xml:space="preserve">To find the value for side </w:t>
      </w:r>
      <w:r>
        <w:rPr>
          <w:i/>
        </w:rPr>
        <w:t>a</w:t>
      </w:r>
      <w:r>
        <w:t>, we could use the cosine, or simply apply the Pythagorean Theorem:</w:t>
      </w:r>
    </w:p>
    <w:p w14:paraId="57781D49" w14:textId="77777777" w:rsidR="00A05215" w:rsidRDefault="00A05215" w:rsidP="00A05215">
      <w:pPr>
        <w:pStyle w:val="Example"/>
      </w:pPr>
      <w:r w:rsidRPr="008D2370">
        <w:rPr>
          <w:position w:val="-6"/>
        </w:rPr>
        <w:object w:dxaOrig="1260" w:dyaOrig="320" w14:anchorId="2AF880DB">
          <v:shape id="_x0000_i1571" type="#_x0000_t75" style="width:63pt;height:16pt" o:ole="">
            <v:imagedata r:id="rId1079" o:title=""/>
          </v:shape>
          <o:OLEObject Type="Embed" ProgID="Equation.3" ShapeID="_x0000_i1571" DrawAspect="Content" ObjectID="_1717921552" r:id="rId1080"/>
        </w:object>
      </w:r>
    </w:p>
    <w:p w14:paraId="3608706F" w14:textId="77777777" w:rsidR="00A05215" w:rsidRDefault="00A05215" w:rsidP="00A05215">
      <w:pPr>
        <w:pStyle w:val="Example"/>
      </w:pPr>
      <w:r w:rsidRPr="008D2370">
        <w:rPr>
          <w:position w:val="-6"/>
        </w:rPr>
        <w:object w:dxaOrig="1359" w:dyaOrig="320" w14:anchorId="1A7419A4">
          <v:shape id="_x0000_i1572" type="#_x0000_t75" style="width:68.5pt;height:16pt" o:ole="">
            <v:imagedata r:id="rId1081" o:title=""/>
          </v:shape>
          <o:OLEObject Type="Embed" ProgID="Equation.3" ShapeID="_x0000_i1572" DrawAspect="Content" ObjectID="_1717921553" r:id="rId1082"/>
        </w:object>
      </w:r>
    </w:p>
    <w:p w14:paraId="7CCE0FE9" w14:textId="77777777" w:rsidR="00A05215" w:rsidRPr="008D2370" w:rsidRDefault="00A05215" w:rsidP="00A05215">
      <w:pPr>
        <w:pStyle w:val="Example"/>
      </w:pPr>
      <w:r w:rsidRPr="008D2370">
        <w:rPr>
          <w:position w:val="-8"/>
        </w:rPr>
        <w:object w:dxaOrig="980" w:dyaOrig="360" w14:anchorId="73087860">
          <v:shape id="_x0000_i1573" type="#_x0000_t75" style="width:49.5pt;height:17.5pt" o:ole="">
            <v:imagedata r:id="rId1083" o:title=""/>
          </v:shape>
          <o:OLEObject Type="Embed" ProgID="Equation.3" ShapeID="_x0000_i1573" DrawAspect="Content" ObjectID="_1717921554" r:id="rId1084"/>
        </w:object>
      </w:r>
    </w:p>
    <w:p w14:paraId="084569B0" w14:textId="77777777" w:rsidR="00A05215" w:rsidRDefault="00A05215" w:rsidP="00A05215"/>
    <w:p w14:paraId="69F44B25" w14:textId="77777777" w:rsidR="00A05215" w:rsidRDefault="00A05215" w:rsidP="00A05215">
      <w:r>
        <w:lastRenderedPageBreak/>
        <w:t>Notice that if we know at least one of the non-right angles of a right triangle and one side, we can find the rest of the sides and angles.</w:t>
      </w:r>
    </w:p>
    <w:p w14:paraId="5BF3ABD9" w14:textId="77777777" w:rsidR="00A05215" w:rsidRDefault="00A05215" w:rsidP="00A05215"/>
    <w:p w14:paraId="2E1482C5" w14:textId="77777777" w:rsidR="00832379" w:rsidRDefault="00832379" w:rsidP="00A05215"/>
    <w:p w14:paraId="63E9785C" w14:textId="77777777" w:rsidR="00A05215" w:rsidRDefault="00A05215" w:rsidP="00A05215">
      <w:pPr>
        <w:pStyle w:val="TryitNow"/>
      </w:pPr>
      <w:r>
        <w:t>Try it Now</w:t>
      </w:r>
    </w:p>
    <w:p w14:paraId="0EBB557D" w14:textId="77777777" w:rsidR="00B53EA1" w:rsidRDefault="00A05215" w:rsidP="008B0A24">
      <w:pPr>
        <w:pStyle w:val="TryitNowbody"/>
        <w:numPr>
          <w:ilvl w:val="0"/>
          <w:numId w:val="5"/>
        </w:numPr>
        <w:ind w:left="360"/>
      </w:pPr>
      <w:r>
        <w:t xml:space="preserve">A right triangle has one angle of </w:t>
      </w:r>
      <w:r w:rsidRPr="00A15E07">
        <w:rPr>
          <w:position w:val="-24"/>
        </w:rPr>
        <w:object w:dxaOrig="260" w:dyaOrig="620" w14:anchorId="26FEE5E0">
          <v:shape id="_x0000_i1574" type="#_x0000_t75" style="width:12.5pt;height:31pt" o:ole="">
            <v:imagedata r:id="rId1085" o:title=""/>
          </v:shape>
          <o:OLEObject Type="Embed" ProgID="Equation.3" ShapeID="_x0000_i1574" DrawAspect="Content" ObjectID="_1717921555" r:id="rId1086"/>
        </w:object>
      </w:r>
      <w:r>
        <w:t xml:space="preserve"> and a hypotenuse of 20.  Find the unknown sides and angles of the triangle.</w:t>
      </w:r>
    </w:p>
    <w:p w14:paraId="43CB5DBF" w14:textId="77777777" w:rsidR="008B0A24" w:rsidRDefault="008B0A24" w:rsidP="008B0A24"/>
    <w:p w14:paraId="6BD85136" w14:textId="77777777" w:rsidR="008B0A24" w:rsidRDefault="008B0A24" w:rsidP="008B0A24"/>
    <w:p w14:paraId="64B062E0" w14:textId="77777777" w:rsidR="00A05215" w:rsidRDefault="00A05215" w:rsidP="00A05215">
      <w:pPr>
        <w:pStyle w:val="ExampleHeader"/>
      </w:pPr>
      <w:r>
        <w:t>Example 4</w:t>
      </w:r>
    </w:p>
    <w:p w14:paraId="5DCE18B2" w14:textId="77777777" w:rsidR="00A05215" w:rsidRDefault="00A05215" w:rsidP="00A05215">
      <w:pPr>
        <w:pStyle w:val="Example"/>
      </w:pPr>
      <w:r>
        <w:t xml:space="preserve">To find the height of a tree, a person walks to a point 30 feet from the base of the </w:t>
      </w:r>
      <w:proofErr w:type="gramStart"/>
      <w:r>
        <w:t>tree, and</w:t>
      </w:r>
      <w:proofErr w:type="gramEnd"/>
      <w:r>
        <w:t xml:space="preserve"> measures the angle </w:t>
      </w:r>
      <w:r w:rsidR="00D97363">
        <w:t xml:space="preserve">from the ground </w:t>
      </w:r>
      <w:r>
        <w:t>to the top of the tree to be 57 degrees.  Find the height of the tree.</w:t>
      </w:r>
    </w:p>
    <w:p w14:paraId="46963F07" w14:textId="77777777" w:rsidR="00A05215" w:rsidRDefault="00450FE4" w:rsidP="00A05215">
      <w:pPr>
        <w:pStyle w:val="Example"/>
      </w:pPr>
      <w:r>
        <w:rPr>
          <w:noProof/>
        </w:rPr>
        <mc:AlternateContent>
          <mc:Choice Requires="wpc">
            <w:drawing>
              <wp:anchor distT="0" distB="0" distL="114300" distR="114300" simplePos="0" relativeHeight="251663872" behindDoc="0" locked="0" layoutInCell="1" allowOverlap="1" wp14:anchorId="1BC5848A" wp14:editId="4B3F6CCA">
                <wp:simplePos x="0" y="0"/>
                <wp:positionH relativeFrom="column">
                  <wp:posOffset>3566795</wp:posOffset>
                </wp:positionH>
                <wp:positionV relativeFrom="paragraph">
                  <wp:posOffset>143510</wp:posOffset>
                </wp:positionV>
                <wp:extent cx="1895475" cy="1386840"/>
                <wp:effectExtent l="4445" t="0" r="0" b="0"/>
                <wp:wrapSquare wrapText="bothSides"/>
                <wp:docPr id="425" name="Canvas 396" descr="A picture of a tree.  A point is shown a horizontal distance of 30 feet to the left of the tree.  From that point a line is drawn to the top of the tree, with the angle between the line and horizontal is 57 degre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73" name="AutoShape 398"/>
                        <wps:cNvSpPr>
                          <a:spLocks noChangeArrowheads="1"/>
                        </wps:cNvSpPr>
                        <wps:spPr bwMode="auto">
                          <a:xfrm flipH="1">
                            <a:off x="19601" y="102203"/>
                            <a:ext cx="1666966" cy="9525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Text Box 399"/>
                        <wps:cNvSpPr txBox="1">
                          <a:spLocks noChangeArrowheads="1"/>
                        </wps:cNvSpPr>
                        <wps:spPr bwMode="auto">
                          <a:xfrm>
                            <a:off x="614024" y="789323"/>
                            <a:ext cx="286411" cy="17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BA4A" w14:textId="77777777" w:rsidR="007F7B8D" w:rsidRPr="00174B19" w:rsidRDefault="007F7B8D" w:rsidP="00A05215">
                              <w:r>
                                <w:t>57°</w:t>
                              </w:r>
                            </w:p>
                          </w:txbxContent>
                        </wps:txbx>
                        <wps:bodyPr rot="0" vert="horz" wrap="square" lIns="0" tIns="0" rIns="0" bIns="0" anchor="t" anchorCtr="0" upright="1">
                          <a:spAutoFit/>
                        </wps:bodyPr>
                      </wps:wsp>
                      <wps:wsp>
                        <wps:cNvPr id="2075" name="Arc 400"/>
                        <wps:cNvSpPr>
                          <a:spLocks/>
                        </wps:cNvSpPr>
                        <wps:spPr bwMode="auto">
                          <a:xfrm rot="1260081">
                            <a:off x="381015" y="817224"/>
                            <a:ext cx="236209" cy="333410"/>
                          </a:xfrm>
                          <a:custGeom>
                            <a:avLst/>
                            <a:gdLst>
                              <a:gd name="T0" fmla="*/ 28139 w 19879"/>
                              <a:gd name="T1" fmla="*/ 0 h 21470"/>
                              <a:gd name="T2" fmla="*/ 236220 w 19879"/>
                              <a:gd name="T3" fmla="*/ 202199 h 21470"/>
                              <a:gd name="T4" fmla="*/ 0 w 19879"/>
                              <a:gd name="T5" fmla="*/ 333375 h 21470"/>
                              <a:gd name="T6" fmla="*/ 0 60000 65536"/>
                              <a:gd name="T7" fmla="*/ 0 60000 65536"/>
                              <a:gd name="T8" fmla="*/ 0 60000 65536"/>
                            </a:gdLst>
                            <a:ahLst/>
                            <a:cxnLst>
                              <a:cxn ang="T6">
                                <a:pos x="T0" y="T1"/>
                              </a:cxn>
                              <a:cxn ang="T7">
                                <a:pos x="T2" y="T3"/>
                              </a:cxn>
                              <a:cxn ang="T8">
                                <a:pos x="T4" y="T5"/>
                              </a:cxn>
                            </a:cxnLst>
                            <a:rect l="0" t="0" r="r" b="b"/>
                            <a:pathLst>
                              <a:path w="19879" h="21470" fill="none" extrusionOk="0">
                                <a:moveTo>
                                  <a:pt x="2367" y="0"/>
                                </a:moveTo>
                                <a:cubicBezTo>
                                  <a:pt x="10129" y="856"/>
                                  <a:pt x="16825" y="5835"/>
                                  <a:pt x="19879" y="13021"/>
                                </a:cubicBezTo>
                              </a:path>
                              <a:path w="19879" h="21470" stroke="0" extrusionOk="0">
                                <a:moveTo>
                                  <a:pt x="2367" y="0"/>
                                </a:moveTo>
                                <a:cubicBezTo>
                                  <a:pt x="10129" y="856"/>
                                  <a:pt x="16825" y="5835"/>
                                  <a:pt x="19879" y="13021"/>
                                </a:cubicBezTo>
                                <a:lnTo>
                                  <a:pt x="0" y="21470"/>
                                </a:lnTo>
                                <a:lnTo>
                                  <a:pt x="23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Text Box 401"/>
                        <wps:cNvSpPr txBox="1">
                          <a:spLocks noChangeArrowheads="1"/>
                        </wps:cNvSpPr>
                        <wps:spPr bwMode="auto">
                          <a:xfrm>
                            <a:off x="871234" y="1075031"/>
                            <a:ext cx="607024" cy="20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D83C6" w14:textId="77777777" w:rsidR="007F7B8D" w:rsidRPr="003048A3" w:rsidRDefault="007F7B8D" w:rsidP="00A05215">
                              <w:r>
                                <w:t>30 feet</w:t>
                              </w:r>
                            </w:p>
                          </w:txbxContent>
                        </wps:txbx>
                        <wps:bodyPr rot="0" vert="horz" wrap="square" lIns="0" tIns="0" rIns="0" bIns="0" anchor="t" anchorCtr="0" upright="1">
                          <a:noAutofit/>
                        </wps:bodyPr>
                      </wps:wsp>
                      <pic:pic xmlns:pic="http://schemas.openxmlformats.org/drawingml/2006/picture">
                        <pic:nvPicPr>
                          <pic:cNvPr id="2077" name="Picture 402"/>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1496659" y="64102"/>
                            <a:ext cx="381015" cy="10484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BC5848A" id="Canvas 396" o:spid="_x0000_s1488" editas="canvas" alt="A picture of a tree.  A point is shown a horizontal distance of 30 feet to the left of the tree.  From that point a line is drawn to the top of the tree, with the angle between the line and horizontal is 57 degrees." style="position:absolute;left:0;text-align:left;margin-left:280.85pt;margin-top:11.3pt;width:149.25pt;height:109.2pt;z-index:251663872;mso-position-horizontal-relative:text;mso-position-vertical-relative:text" coordsize="18954,138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">
                <v:shape id="_x0000_s1489" type="#_x0000_t75" alt="A picture of a tree.  A point is shown a horizontal distance of 30 feet to the left of the tree.  From that point a line is drawn to the top of the tree, with the angle between the line and horizontal is 57 degrees." style="position:absolute;width:18954;height:13868;visibility:visible;mso-wrap-style:square">
                  <v:fill o:detectmouseclick="t"/>
                  <v:path o:connecttype="none"/>
                </v:shape>
                <v:shape id="AutoShape 398" o:spid="_x0000_s1490" type="#_x0000_t6" style="position:absolute;left:196;top:1022;width:16669;height:95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" filled="f"/>
                <v:shape id="Text Box 399" o:spid="_x0000_s1491" type="#_x0000_t202" style="position:absolute;left:6140;top:7893;width:286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" filled="f" stroked="f">
                  <v:textbox style="mso-fit-shape-to-text:t" inset="0,0,0,0">
                    <w:txbxContent>
                      <w:p w14:paraId="7D86BA4A" w14:textId="77777777" w:rsidR="007F7B8D" w:rsidRPr="00174B19" w:rsidRDefault="007F7B8D" w:rsidP="00A05215">
                        <w:r>
                          <w:t>57°</w:t>
                        </w:r>
                      </w:p>
                    </w:txbxContent>
                  </v:textbox>
                </v:shape>
                <v:shape id="Arc 400" o:spid="_x0000_s1492" style="position:absolute;left:3810;top:8172;width:2362;height:3334;rotation:1376344fd;visibility:visible;mso-wrap-style:square;v-text-anchor:top" coordsize="19879,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" path="m2367,nfc10129,856,16825,5835,19879,13021em2367,nsc10129,856,16825,5835,19879,13021l,21470,2367,xe" filled="f">
                  <v:path arrowok="t" o:extrusionok="f" o:connecttype="custom" o:connectlocs="334357,0;2806846,3139971;0,5177017" o:connectangles="0,0,0"/>
                </v:shape>
                <v:shape id="Text Box 401" o:spid="_x0000_s1493" type="#_x0000_t202" style="position:absolute;left:8712;top:10750;width:607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14:paraId="523D83C6" w14:textId="77777777" w:rsidR="007F7B8D" w:rsidRPr="003048A3" w:rsidRDefault="007F7B8D" w:rsidP="00A05215">
                        <w:r>
                          <w:t>30 feet</w:t>
                        </w:r>
                      </w:p>
                    </w:txbxContent>
                  </v:textbox>
                </v:shape>
                <v:shape id="Picture 402" o:spid="_x0000_s1494" type="#_x0000_t75" style="position:absolute;left:14966;top:641;width:3810;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">
                  <v:imagedata r:id="rId1088" o:title=""/>
                </v:shape>
                <w10:wrap type="square"/>
              </v:group>
            </w:pict>
          </mc:Fallback>
        </mc:AlternateContent>
      </w:r>
    </w:p>
    <w:p w14:paraId="0CFCCBA2" w14:textId="77777777" w:rsidR="00A05215" w:rsidRDefault="00A05215" w:rsidP="00A05215">
      <w:pPr>
        <w:pStyle w:val="Example"/>
      </w:pPr>
      <w:r>
        <w:t xml:space="preserve">We can introduce a variable, </w:t>
      </w:r>
      <w:r>
        <w:rPr>
          <w:i/>
        </w:rPr>
        <w:t>h</w:t>
      </w:r>
      <w:r>
        <w:t>, to represent the height of the tree.  The two sides of the triangle that are most important to us are the side opposite the angle, the height of the tree we are looking for, and the adjacent side, the side we are told is 30 feet long.</w:t>
      </w:r>
    </w:p>
    <w:p w14:paraId="591CC264" w14:textId="77777777" w:rsidR="00A05215" w:rsidRDefault="00A05215" w:rsidP="00A05215">
      <w:pPr>
        <w:pStyle w:val="Example"/>
      </w:pPr>
    </w:p>
    <w:p w14:paraId="3F5A6D8A" w14:textId="77777777" w:rsidR="00A05215" w:rsidRDefault="00A05215" w:rsidP="00A05215">
      <w:pPr>
        <w:pStyle w:val="Example"/>
      </w:pPr>
      <w:r>
        <w:t>The trigonometric function which relates the side opposite of the angle and the side adjacent to the angle is the tangent.</w:t>
      </w:r>
    </w:p>
    <w:p w14:paraId="0B29209A" w14:textId="77777777" w:rsidR="00A05215" w:rsidRDefault="00A05215" w:rsidP="00A05215">
      <w:pPr>
        <w:pStyle w:val="Example"/>
      </w:pPr>
    </w:p>
    <w:p w14:paraId="43D462C7" w14:textId="77777777" w:rsidR="00A05215" w:rsidRDefault="00A05215" w:rsidP="00A05215">
      <w:pPr>
        <w:pStyle w:val="Example"/>
      </w:pPr>
      <w:r w:rsidRPr="009066B9">
        <w:rPr>
          <w:position w:val="-28"/>
        </w:rPr>
        <w:object w:dxaOrig="2500" w:dyaOrig="660" w14:anchorId="096F199D">
          <v:shape id="_x0000_i1575" type="#_x0000_t75" style="width:125.5pt;height:33.5pt" o:ole="">
            <v:imagedata r:id="rId1089" o:title=""/>
          </v:shape>
          <o:OLEObject Type="Embed" ProgID="Equation.3" ShapeID="_x0000_i1575" DrawAspect="Content" ObjectID="_1717921556" r:id="rId1090"/>
        </w:object>
      </w:r>
      <w:r>
        <w:tab/>
      </w:r>
      <w:r>
        <w:tab/>
        <w:t xml:space="preserve">Solving for </w:t>
      </w:r>
      <w:r>
        <w:rPr>
          <w:i/>
        </w:rPr>
        <w:t>h</w:t>
      </w:r>
      <w:r>
        <w:t>,</w:t>
      </w:r>
    </w:p>
    <w:p w14:paraId="45DE33ED" w14:textId="77777777" w:rsidR="00A05215" w:rsidRDefault="00A05215" w:rsidP="00A05215">
      <w:pPr>
        <w:pStyle w:val="Example"/>
      </w:pPr>
      <w:r w:rsidRPr="000E08E0">
        <w:rPr>
          <w:position w:val="-10"/>
        </w:rPr>
        <w:object w:dxaOrig="1500" w:dyaOrig="320" w14:anchorId="0636409B">
          <v:shape id="_x0000_i1576" type="#_x0000_t75" style="width:75.5pt;height:16pt" o:ole="">
            <v:imagedata r:id="rId1091" o:title=""/>
          </v:shape>
          <o:OLEObject Type="Embed" ProgID="Equation.3" ShapeID="_x0000_i1576" DrawAspect="Content" ObjectID="_1717921557" r:id="rId1092"/>
        </w:object>
      </w:r>
      <w:r>
        <w:tab/>
      </w:r>
      <w:r>
        <w:tab/>
      </w:r>
      <w:r>
        <w:tab/>
        <w:t xml:space="preserve">Using </w:t>
      </w:r>
      <w:r w:rsidR="00B536A7">
        <w:t>technology,</w:t>
      </w:r>
      <w:r>
        <w:t xml:space="preserve"> we can approximate a value</w:t>
      </w:r>
    </w:p>
    <w:p w14:paraId="787AD772" w14:textId="77777777" w:rsidR="00A05215" w:rsidRDefault="00A05215" w:rsidP="00A05215">
      <w:pPr>
        <w:pStyle w:val="Example"/>
      </w:pPr>
      <w:r w:rsidRPr="000E08E0">
        <w:rPr>
          <w:position w:val="-10"/>
        </w:rPr>
        <w:object w:dxaOrig="2180" w:dyaOrig="320" w14:anchorId="6A591FFF">
          <v:shape id="_x0000_i1577" type="#_x0000_t75" style="width:108pt;height:16pt" o:ole="">
            <v:imagedata r:id="rId1093" o:title=""/>
          </v:shape>
          <o:OLEObject Type="Embed" ProgID="Equation.3" ShapeID="_x0000_i1577" DrawAspect="Content" ObjectID="_1717921558" r:id="rId1094"/>
        </w:object>
      </w:r>
      <w:r>
        <w:t xml:space="preserve"> feet</w:t>
      </w:r>
    </w:p>
    <w:p w14:paraId="1BA83424" w14:textId="77777777" w:rsidR="00A05215" w:rsidRDefault="00A05215" w:rsidP="00A05215">
      <w:pPr>
        <w:pStyle w:val="Example"/>
      </w:pPr>
    </w:p>
    <w:p w14:paraId="1EE50925" w14:textId="77777777" w:rsidR="00A05215" w:rsidRPr="000E08E0" w:rsidRDefault="00A05215" w:rsidP="00A05215">
      <w:pPr>
        <w:pStyle w:val="Example"/>
      </w:pPr>
      <w:r>
        <w:t>The tree is approximately 46 feet tall.</w:t>
      </w:r>
    </w:p>
    <w:p w14:paraId="539C8F88" w14:textId="77777777" w:rsidR="00A05215" w:rsidRDefault="00A05215" w:rsidP="00A05215"/>
    <w:p w14:paraId="383B2C00" w14:textId="77777777" w:rsidR="00A05215" w:rsidRDefault="00A05215" w:rsidP="00A05215"/>
    <w:p w14:paraId="5113BC70" w14:textId="77777777" w:rsidR="00A05215" w:rsidRDefault="00A05215" w:rsidP="00A05215">
      <w:pPr>
        <w:pStyle w:val="ExampleHeader"/>
      </w:pPr>
      <w:r>
        <w:t>Example 5</w:t>
      </w:r>
    </w:p>
    <w:p w14:paraId="7D30F69E" w14:textId="77777777" w:rsidR="00A05215" w:rsidRDefault="00A05215" w:rsidP="00A05215">
      <w:pPr>
        <w:pStyle w:val="Example"/>
      </w:pPr>
      <w:r>
        <w:t xml:space="preserve">A person standing on the roof of a </w:t>
      </w:r>
      <w:proofErr w:type="gramStart"/>
      <w:r>
        <w:t xml:space="preserve">100 foot </w:t>
      </w:r>
      <w:r w:rsidR="00B536A7">
        <w:t>tall</w:t>
      </w:r>
      <w:proofErr w:type="gramEnd"/>
      <w:r w:rsidR="00B536A7">
        <w:t xml:space="preserve"> </w:t>
      </w:r>
      <w:r>
        <w:t xml:space="preserve">building is looking towards a skyscraper a few blocks away, wondering how tall it is.  She measures the angle of declination </w:t>
      </w:r>
      <w:r w:rsidR="00D97363">
        <w:t xml:space="preserve">from the roof of the building </w:t>
      </w:r>
      <w:r>
        <w:t xml:space="preserve">to the base of the skyscraper to be 20 degrees and the angle of inclination to the top of the skyscraper to be 42 degrees.  </w:t>
      </w:r>
    </w:p>
    <w:p w14:paraId="5A71F4BF" w14:textId="77777777" w:rsidR="00A05215" w:rsidRDefault="00A05215" w:rsidP="00A05215">
      <w:pPr>
        <w:pStyle w:val="Example"/>
      </w:pPr>
    </w:p>
    <w:p w14:paraId="60C72C36" w14:textId="77777777" w:rsidR="008B0A24" w:rsidRDefault="008B0A24" w:rsidP="00A05215">
      <w:pPr>
        <w:pStyle w:val="Example"/>
      </w:pPr>
    </w:p>
    <w:p w14:paraId="53F7F1E0" w14:textId="77777777" w:rsidR="008B0A24" w:rsidRDefault="008B0A24" w:rsidP="00A05215">
      <w:pPr>
        <w:pStyle w:val="Example"/>
      </w:pPr>
    </w:p>
    <w:p w14:paraId="6A070B8B" w14:textId="77777777" w:rsidR="008B0A24" w:rsidRDefault="008B0A24" w:rsidP="00A05215">
      <w:pPr>
        <w:pStyle w:val="Example"/>
      </w:pPr>
    </w:p>
    <w:p w14:paraId="2B52C64A" w14:textId="77777777" w:rsidR="008B0A24" w:rsidRDefault="008B0A24" w:rsidP="00A05215">
      <w:pPr>
        <w:pStyle w:val="Example"/>
      </w:pPr>
    </w:p>
    <w:p w14:paraId="218DC2DA" w14:textId="77777777" w:rsidR="00A05215" w:rsidRDefault="00450FE4" w:rsidP="00A05215">
      <w:pPr>
        <w:pStyle w:val="Example"/>
      </w:pPr>
      <w:r>
        <w:rPr>
          <w:noProof/>
        </w:rPr>
        <w:lastRenderedPageBreak/>
        <mc:AlternateContent>
          <mc:Choice Requires="wpc">
            <w:drawing>
              <wp:anchor distT="0" distB="0" distL="114300" distR="114300" simplePos="0" relativeHeight="251664896" behindDoc="0" locked="0" layoutInCell="1" allowOverlap="1" wp14:anchorId="782D617C" wp14:editId="11163EF8">
                <wp:simplePos x="0" y="0"/>
                <wp:positionH relativeFrom="column">
                  <wp:posOffset>2742565</wp:posOffset>
                </wp:positionH>
                <wp:positionV relativeFrom="paragraph">
                  <wp:posOffset>-635</wp:posOffset>
                </wp:positionV>
                <wp:extent cx="2727960" cy="2078355"/>
                <wp:effectExtent l="0" t="0" r="0" b="0"/>
                <wp:wrapSquare wrapText="bothSides"/>
                <wp:docPr id="432" name="Canvas 403" descr="Two building are shown. The building on the left is 100 feet tall; the building on the right has height labeled h.  From the top of the first building a horizontal line is drawn right to the other building with length labeled x.  A line is drawn from the top of the first building to the bottom of the second building, at an angle of 20 degrees below horizontal.  A line is drawn from the top of the first building to the top of the second building, at an angle of 42 degrees.  The vertical distance from the horizontal line to the top of the second building is labeled 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56" name="AutoShape 405"/>
                        <wps:cNvCnPr>
                          <a:cxnSpLocks noChangeShapeType="1"/>
                        </wps:cNvCnPr>
                        <wps:spPr bwMode="auto">
                          <a:xfrm>
                            <a:off x="342908" y="1845949"/>
                            <a:ext cx="22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406"/>
                        <wps:cNvSpPr>
                          <a:spLocks noChangeArrowheads="1"/>
                        </wps:cNvSpPr>
                        <wps:spPr bwMode="auto">
                          <a:xfrm>
                            <a:off x="571513" y="1388737"/>
                            <a:ext cx="228605" cy="457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407"/>
                        <wps:cNvSpPr>
                          <a:spLocks noChangeArrowheads="1"/>
                        </wps:cNvSpPr>
                        <wps:spPr bwMode="auto">
                          <a:xfrm>
                            <a:off x="2057445" y="131403"/>
                            <a:ext cx="228605" cy="1714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AutoShape 408"/>
                        <wps:cNvCnPr>
                          <a:cxnSpLocks noChangeShapeType="1"/>
                        </wps:cNvCnPr>
                        <wps:spPr bwMode="auto">
                          <a:xfrm>
                            <a:off x="800118" y="1388737"/>
                            <a:ext cx="1257328" cy="4572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409"/>
                        <wps:cNvCnPr>
                          <a:cxnSpLocks noChangeShapeType="1"/>
                        </wps:cNvCnPr>
                        <wps:spPr bwMode="auto">
                          <a:xfrm flipV="1">
                            <a:off x="800118" y="131403"/>
                            <a:ext cx="1257328" cy="12573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410"/>
                        <wps:cNvCnPr>
                          <a:cxnSpLocks noChangeShapeType="1"/>
                        </wps:cNvCnPr>
                        <wps:spPr bwMode="auto">
                          <a:xfrm>
                            <a:off x="800118" y="1388737"/>
                            <a:ext cx="1257328"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2" name="Arc 411"/>
                        <wps:cNvSpPr>
                          <a:spLocks/>
                        </wps:cNvSpPr>
                        <wps:spPr bwMode="auto">
                          <a:xfrm rot="1063955">
                            <a:off x="1043923" y="1134730"/>
                            <a:ext cx="228605" cy="228606"/>
                          </a:xfrm>
                          <a:custGeom>
                            <a:avLst/>
                            <a:gdLst>
                              <a:gd name="T0" fmla="*/ 0 w 21600"/>
                              <a:gd name="T1" fmla="*/ 0 h 21600"/>
                              <a:gd name="T2" fmla="*/ 228600 w 21600"/>
                              <a:gd name="T3" fmla="*/ 224409 h 21600"/>
                              <a:gd name="T4" fmla="*/ 0 w 21600"/>
                              <a:gd name="T5" fmla="*/ 228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774" y="0"/>
                                  <a:pt x="21380" y="9430"/>
                                  <a:pt x="21596" y="21203"/>
                                </a:cubicBezTo>
                              </a:path>
                              <a:path w="21600" h="21600" stroke="0" extrusionOk="0">
                                <a:moveTo>
                                  <a:pt x="-1" y="0"/>
                                </a:moveTo>
                                <a:cubicBezTo>
                                  <a:pt x="11774" y="0"/>
                                  <a:pt x="21380" y="9430"/>
                                  <a:pt x="21596" y="21203"/>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Text Box 412"/>
                        <wps:cNvSpPr txBox="1">
                          <a:spLocks noChangeArrowheads="1"/>
                        </wps:cNvSpPr>
                        <wps:spPr bwMode="auto">
                          <a:xfrm>
                            <a:off x="38101" y="1503040"/>
                            <a:ext cx="619114"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A14D" w14:textId="77777777" w:rsidR="007F7B8D" w:rsidRDefault="007F7B8D" w:rsidP="00A05215">
                              <w:r>
                                <w:t>100 ft</w:t>
                              </w:r>
                            </w:p>
                          </w:txbxContent>
                        </wps:txbx>
                        <wps:bodyPr rot="0" vert="horz" wrap="square" lIns="91440" tIns="45720" rIns="91440" bIns="45720" anchor="t" anchorCtr="0" upright="1">
                          <a:noAutofit/>
                        </wps:bodyPr>
                      </wps:wsp>
                      <wps:wsp>
                        <wps:cNvPr id="2064" name="Text Box 413"/>
                        <wps:cNvSpPr txBox="1">
                          <a:spLocks noChangeArrowheads="1"/>
                        </wps:cNvSpPr>
                        <wps:spPr bwMode="auto">
                          <a:xfrm>
                            <a:off x="2276450" y="902924"/>
                            <a:ext cx="228605"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667F" w14:textId="77777777" w:rsidR="007F7B8D" w:rsidRPr="00687A3C" w:rsidRDefault="007F7B8D" w:rsidP="00A05215">
                              <w:pPr>
                                <w:rPr>
                                  <w:i/>
                                </w:rPr>
                              </w:pPr>
                              <w:r w:rsidRPr="00687A3C">
                                <w:rPr>
                                  <w:i/>
                                </w:rPr>
                                <w:t>h</w:t>
                              </w:r>
                            </w:p>
                          </w:txbxContent>
                        </wps:txbx>
                        <wps:bodyPr rot="0" vert="horz" wrap="square" lIns="91440" tIns="45720" rIns="91440" bIns="45720" anchor="t" anchorCtr="0" upright="1">
                          <a:noAutofit/>
                        </wps:bodyPr>
                      </wps:wsp>
                      <wps:wsp>
                        <wps:cNvPr id="2065" name="Text Box 414"/>
                        <wps:cNvSpPr txBox="1">
                          <a:spLocks noChangeArrowheads="1"/>
                        </wps:cNvSpPr>
                        <wps:spPr bwMode="auto">
                          <a:xfrm>
                            <a:off x="1828840" y="702919"/>
                            <a:ext cx="342908"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A748" w14:textId="77777777" w:rsidR="007F7B8D" w:rsidRPr="00687A3C" w:rsidRDefault="007F7B8D" w:rsidP="00A05215">
                              <w:pPr>
                                <w:rPr>
                                  <w:i/>
                                </w:rPr>
                              </w:pPr>
                              <w:r>
                                <w:rPr>
                                  <w:i/>
                                </w:rPr>
                                <w:t>a</w:t>
                              </w:r>
                            </w:p>
                          </w:txbxContent>
                        </wps:txbx>
                        <wps:bodyPr rot="0" vert="horz" wrap="square" lIns="91440" tIns="45720" rIns="91440" bIns="45720" anchor="t" anchorCtr="0" upright="1">
                          <a:noAutofit/>
                        </wps:bodyPr>
                      </wps:wsp>
                      <wps:wsp>
                        <wps:cNvPr id="2066" name="Text Box 415"/>
                        <wps:cNvSpPr txBox="1">
                          <a:spLocks noChangeArrowheads="1"/>
                        </wps:cNvSpPr>
                        <wps:spPr bwMode="auto">
                          <a:xfrm>
                            <a:off x="1485933" y="1139830"/>
                            <a:ext cx="342908"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A4AA" w14:textId="77777777" w:rsidR="007F7B8D" w:rsidRPr="00687A3C" w:rsidRDefault="007F7B8D" w:rsidP="00A05215">
                              <w:pPr>
                                <w:rPr>
                                  <w:i/>
                                </w:rPr>
                              </w:pPr>
                              <w:r>
                                <w:rPr>
                                  <w:i/>
                                </w:rPr>
                                <w:t>x</w:t>
                              </w:r>
                            </w:p>
                          </w:txbxContent>
                        </wps:txbx>
                        <wps:bodyPr rot="0" vert="horz" wrap="square" lIns="91440" tIns="45720" rIns="91440" bIns="45720" anchor="t" anchorCtr="0" upright="1">
                          <a:noAutofit/>
                        </wps:bodyPr>
                      </wps:wsp>
                      <wps:wsp>
                        <wps:cNvPr id="2067" name="Text Box 416"/>
                        <wps:cNvSpPr txBox="1">
                          <a:spLocks noChangeArrowheads="1"/>
                        </wps:cNvSpPr>
                        <wps:spPr bwMode="auto">
                          <a:xfrm>
                            <a:off x="1143025" y="1045828"/>
                            <a:ext cx="457210"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AC98" w14:textId="77777777" w:rsidR="007F7B8D" w:rsidRDefault="007F7B8D" w:rsidP="00A05215">
                              <w:r>
                                <w:t>42°</w:t>
                              </w:r>
                            </w:p>
                          </w:txbxContent>
                        </wps:txbx>
                        <wps:bodyPr rot="0" vert="horz" wrap="square" lIns="91440" tIns="45720" rIns="91440" bIns="45720" anchor="t" anchorCtr="0" upright="1">
                          <a:noAutofit/>
                        </wps:bodyPr>
                      </wps:wsp>
                      <wps:wsp>
                        <wps:cNvPr id="2068" name="Text Box 417"/>
                        <wps:cNvSpPr txBox="1">
                          <a:spLocks noChangeArrowheads="1"/>
                        </wps:cNvSpPr>
                        <wps:spPr bwMode="auto">
                          <a:xfrm>
                            <a:off x="1257328" y="1350636"/>
                            <a:ext cx="914420"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9F8C" w14:textId="77777777" w:rsidR="007F7B8D" w:rsidRDefault="007F7B8D" w:rsidP="00A05215">
                              <w:r>
                                <w:t>20°</w:t>
                              </w:r>
                            </w:p>
                          </w:txbxContent>
                        </wps:txbx>
                        <wps:bodyPr rot="0" vert="horz" wrap="square" lIns="91440" tIns="45720" rIns="91440" bIns="45720" anchor="t" anchorCtr="0" upright="1">
                          <a:noAutofit/>
                        </wps:bodyPr>
                      </wps:wsp>
                      <wps:wsp>
                        <wps:cNvPr id="2069" name="Arc 418"/>
                        <wps:cNvSpPr>
                          <a:spLocks/>
                        </wps:cNvSpPr>
                        <wps:spPr bwMode="auto">
                          <a:xfrm rot="2982751">
                            <a:off x="1054123" y="1393737"/>
                            <a:ext cx="97803" cy="88902"/>
                          </a:xfrm>
                          <a:custGeom>
                            <a:avLst/>
                            <a:gdLst>
                              <a:gd name="T0" fmla="*/ 26429 w 21390"/>
                              <a:gd name="T1" fmla="*/ 0 h 20812"/>
                              <a:gd name="T2" fmla="*/ 97790 w 21390"/>
                              <a:gd name="T3" fmla="*/ 76064 h 20812"/>
                              <a:gd name="T4" fmla="*/ 0 w 21390"/>
                              <a:gd name="T5" fmla="*/ 88900 h 20812"/>
                              <a:gd name="T6" fmla="*/ 0 60000 65536"/>
                              <a:gd name="T7" fmla="*/ 0 60000 65536"/>
                              <a:gd name="T8" fmla="*/ 0 60000 65536"/>
                            </a:gdLst>
                            <a:ahLst/>
                            <a:cxnLst>
                              <a:cxn ang="T6">
                                <a:pos x="T0" y="T1"/>
                              </a:cxn>
                              <a:cxn ang="T7">
                                <a:pos x="T2" y="T3"/>
                              </a:cxn>
                              <a:cxn ang="T8">
                                <a:pos x="T4" y="T5"/>
                              </a:cxn>
                            </a:cxnLst>
                            <a:rect l="0" t="0" r="r" b="b"/>
                            <a:pathLst>
                              <a:path w="21390" h="20812" fill="none" extrusionOk="0">
                                <a:moveTo>
                                  <a:pt x="5781" y="-1"/>
                                </a:moveTo>
                                <a:cubicBezTo>
                                  <a:pt x="14063" y="2300"/>
                                  <a:pt x="20194" y="9294"/>
                                  <a:pt x="21389" y="17807"/>
                                </a:cubicBezTo>
                              </a:path>
                              <a:path w="21390" h="20812" stroke="0" extrusionOk="0">
                                <a:moveTo>
                                  <a:pt x="5781" y="-1"/>
                                </a:moveTo>
                                <a:cubicBezTo>
                                  <a:pt x="14063" y="2300"/>
                                  <a:pt x="20194" y="9294"/>
                                  <a:pt x="21389" y="17807"/>
                                </a:cubicBezTo>
                                <a:lnTo>
                                  <a:pt x="0" y="20812"/>
                                </a:lnTo>
                                <a:lnTo>
                                  <a:pt x="578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Rectangle 419"/>
                        <wps:cNvSpPr>
                          <a:spLocks noChangeArrowheads="1"/>
                        </wps:cNvSpPr>
                        <wps:spPr bwMode="auto">
                          <a:xfrm>
                            <a:off x="1966543" y="1297934"/>
                            <a:ext cx="90902" cy="90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Text Box 420"/>
                        <wps:cNvSpPr txBox="1">
                          <a:spLocks noChangeArrowheads="1"/>
                        </wps:cNvSpPr>
                        <wps:spPr bwMode="auto">
                          <a:xfrm>
                            <a:off x="1600235" y="1455439"/>
                            <a:ext cx="619114" cy="34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10D3" w14:textId="77777777" w:rsidR="007F7B8D" w:rsidRDefault="007F7B8D" w:rsidP="00A05215">
                              <w:r>
                                <w:t>100 ft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2D617C" id="Canvas 403" o:spid="_x0000_s1495" editas="canvas" alt="Two building are shown. The building on the left is 100 feet tall; the building on the right has height labeled h.  From the top of the first building a horizontal line is drawn right to the other building with length labeled x.  A line is drawn from the top of the first building to the bottom of the second building, at an angle of 20 degrees below horizontal.  A line is drawn from the top of the first building to the top of the second building, at an angle of 42 degrees.  The vertical distance from the horizontal line to the top of the second building is labeled a." style="position:absolute;left:0;text-align:left;margin-left:215.95pt;margin-top:-.05pt;width:214.8pt;height:163.65pt;z-index:251664896;mso-position-horizontal-relative:text;mso-position-vertical-relative:text" coordsize="27279,2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">
                <v:shape id="_x0000_s1496" type="#_x0000_t75" alt="Two building are shown. The building on the left is 100 feet tall; the building on the right has height labeled h.  From the top of the first building a horizontal line is drawn right to the other building with length labeled x.  A line is drawn from the top of the first building to the bottom of the second building, at an angle of 20 degrees below horizontal.  A line is drawn from the top of the first building to the top of the second building, at an angle of 42 degrees.  The vertical distance from the horizontal line to the top of the second building is labeled a." style="position:absolute;width:27279;height:20783;visibility:visible;mso-wrap-style:square">
                  <v:fill o:detectmouseclick="t"/>
                  <v:path o:connecttype="none"/>
                </v:shape>
                <v:shape id="AutoShape 405" o:spid="_x0000_s1497" type="#_x0000_t32" style="position:absolute;left:3429;top:18459;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EH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"/>
                <v:rect id="Rectangle 406" o:spid="_x0000_s1498" style="position:absolute;left:5715;top:13887;width:22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" filled="f"/>
                <v:rect id="Rectangle 407" o:spid="_x0000_s1499" style="position:absolute;left:20574;top:1314;width:228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" filled="f"/>
                <v:shape id="AutoShape 408" o:spid="_x0000_s1500" type="#_x0000_t32" style="position:absolute;left:8001;top:13887;width:12573;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"/>
                <v:shape id="AutoShape 409" o:spid="_x0000_s1501" type="#_x0000_t32" style="position:absolute;left:8001;top:1314;width:12573;height:12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"/>
                <v:shape id="AutoShape 410" o:spid="_x0000_s1502" type="#_x0000_t32" style="position:absolute;left:8001;top:13887;width:1257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">
                  <v:stroke dashstyle="dash"/>
                </v:shape>
                <v:shape id="Arc 411" o:spid="_x0000_s1503" style="position:absolute;left:10439;top:11347;width:2286;height:2286;rotation:116212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" path="m-1,nfc11774,,21380,9430,21596,21203em-1,nsc11774,,21380,9430,21596,21203l,21600,-1,xe" filled="f">
                  <v:path arrowok="t" o:extrusionok="f" o:connecttype="custom" o:connectlocs="0,0;2419403,2375058;0,2419414" o:connectangles="0,0,0"/>
                </v:shape>
                <v:shape id="Text Box 412" o:spid="_x0000_s1504" type="#_x0000_t202" style="position:absolute;left:381;top:15030;width:6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" filled="f" stroked="f">
                  <v:textbox>
                    <w:txbxContent>
                      <w:p w14:paraId="0288A14D" w14:textId="77777777" w:rsidR="007F7B8D" w:rsidRDefault="007F7B8D" w:rsidP="00A05215">
                        <w:r>
                          <w:t>100 ft</w:t>
                        </w:r>
                      </w:p>
                    </w:txbxContent>
                  </v:textbox>
                </v:shape>
                <v:shape id="Text Box 413" o:spid="_x0000_s1505" type="#_x0000_t202" style="position:absolute;left:22764;top:9029;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" filled="f" stroked="f">
                  <v:textbox>
                    <w:txbxContent>
                      <w:p w14:paraId="0948667F" w14:textId="77777777" w:rsidR="007F7B8D" w:rsidRPr="00687A3C" w:rsidRDefault="007F7B8D" w:rsidP="00A05215">
                        <w:pPr>
                          <w:rPr>
                            <w:i/>
                          </w:rPr>
                        </w:pPr>
                        <w:r w:rsidRPr="00687A3C">
                          <w:rPr>
                            <w:i/>
                          </w:rPr>
                          <w:t>h</w:t>
                        </w:r>
                      </w:p>
                    </w:txbxContent>
                  </v:textbox>
                </v:shape>
                <v:shape id="Text Box 414" o:spid="_x0000_s1506" type="#_x0000_t202" style="position:absolute;left:18288;top:702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wC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" filled="f" stroked="f">
                  <v:textbox>
                    <w:txbxContent>
                      <w:p w14:paraId="01BEA748" w14:textId="77777777" w:rsidR="007F7B8D" w:rsidRPr="00687A3C" w:rsidRDefault="007F7B8D" w:rsidP="00A05215">
                        <w:pPr>
                          <w:rPr>
                            <w:i/>
                          </w:rPr>
                        </w:pPr>
                        <w:r>
                          <w:rPr>
                            <w:i/>
                          </w:rPr>
                          <w:t>a</w:t>
                        </w:r>
                      </w:p>
                    </w:txbxContent>
                  </v:textbox>
                </v:shape>
                <v:shape id="Text Box 415" o:spid="_x0000_s1507" type="#_x0000_t202" style="position:absolute;left:14859;top:1139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" filled="f" stroked="f">
                  <v:textbox>
                    <w:txbxContent>
                      <w:p w14:paraId="27DBA4AA" w14:textId="77777777" w:rsidR="007F7B8D" w:rsidRPr="00687A3C" w:rsidRDefault="007F7B8D" w:rsidP="00A05215">
                        <w:pPr>
                          <w:rPr>
                            <w:i/>
                          </w:rPr>
                        </w:pPr>
                        <w:r>
                          <w:rPr>
                            <w:i/>
                          </w:rPr>
                          <w:t>x</w:t>
                        </w:r>
                      </w:p>
                    </w:txbxContent>
                  </v:textbox>
                </v:shape>
                <v:shape id="Text Box 416" o:spid="_x0000_s1508" type="#_x0000_t202" style="position:absolute;left:11430;top:1045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" filled="f" stroked="f">
                  <v:textbox>
                    <w:txbxContent>
                      <w:p w14:paraId="780EAC98" w14:textId="77777777" w:rsidR="007F7B8D" w:rsidRDefault="007F7B8D" w:rsidP="00A05215">
                        <w:r>
                          <w:t>42°</w:t>
                        </w:r>
                      </w:p>
                    </w:txbxContent>
                  </v:textbox>
                </v:shape>
                <v:shape id="Text Box 417" o:spid="_x0000_s1509" type="#_x0000_t202" style="position:absolute;left:12573;top:1350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" filled="f" stroked="f">
                  <v:textbox>
                    <w:txbxContent>
                      <w:p w14:paraId="33E39F8C" w14:textId="77777777" w:rsidR="007F7B8D" w:rsidRDefault="007F7B8D" w:rsidP="00A05215">
                        <w:r>
                          <w:t>20°</w:t>
                        </w:r>
                      </w:p>
                    </w:txbxContent>
                  </v:textbox>
                </v:shape>
                <v:shape id="Arc 418" o:spid="_x0000_s1510" style="position:absolute;left:10541;top:13936;width:978;height:889;rotation:3257959fd;visibility:visible;mso-wrap-style:square;v-text-anchor:top" coordsize="21390,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" path="m5781,-1nfc14063,2300,20194,9294,21389,17807em5781,-1nsc14063,2300,20194,9294,21389,17807l,20812,5781,-1xe" filled="f">
                  <v:path arrowok="t" o:extrusionok="f" o:connecttype="custom" o:connectlocs="120843,0;447132,324920;0,379751" o:connectangles="0,0,0"/>
                </v:shape>
                <v:rect id="Rectangle 419" o:spid="_x0000_s1511" style="position:absolute;left:19665;top:12979;width:90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" filled="f"/>
                <v:shape id="Text Box 420" o:spid="_x0000_s1512" type="#_x0000_t202" style="position:absolute;left:16002;top:14554;width:6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14:paraId="684F10D3" w14:textId="77777777" w:rsidR="007F7B8D" w:rsidRDefault="007F7B8D" w:rsidP="00A05215">
                        <w:r>
                          <w:t>100 ft</w:t>
                        </w:r>
                      </w:p>
                    </w:txbxContent>
                  </v:textbox>
                </v:shape>
                <w10:wrap type="square"/>
              </v:group>
            </w:pict>
          </mc:Fallback>
        </mc:AlternateContent>
      </w:r>
      <w:r w:rsidR="00A05215">
        <w:t xml:space="preserve">To approach this problem, it would be good to start with a picture.  Although we are interested in the height, </w:t>
      </w:r>
      <w:r w:rsidR="00A05215">
        <w:rPr>
          <w:i/>
        </w:rPr>
        <w:t>h</w:t>
      </w:r>
      <w:r w:rsidR="00A05215">
        <w:t xml:space="preserve">, of the skyscraper, it can be helpful to also label other unknown quantities in the picture – in this case the horizontal distance </w:t>
      </w:r>
      <w:r w:rsidR="00A05215">
        <w:rPr>
          <w:i/>
        </w:rPr>
        <w:t>x</w:t>
      </w:r>
      <w:r w:rsidR="00A05215">
        <w:t xml:space="preserve"> between the buildings and </w:t>
      </w:r>
      <w:r w:rsidR="00A05215">
        <w:rPr>
          <w:i/>
        </w:rPr>
        <w:t>a</w:t>
      </w:r>
      <w:r w:rsidR="00A05215">
        <w:t>, the height of the skyscraper above the person.</w:t>
      </w:r>
    </w:p>
    <w:p w14:paraId="5678E0FD" w14:textId="77777777" w:rsidR="00A05215" w:rsidRDefault="00A05215" w:rsidP="00A05215">
      <w:pPr>
        <w:pStyle w:val="Example"/>
      </w:pPr>
    </w:p>
    <w:p w14:paraId="765C21CC" w14:textId="77777777" w:rsidR="00A05215" w:rsidRDefault="00A05215" w:rsidP="00A05215">
      <w:pPr>
        <w:pStyle w:val="Example"/>
      </w:pPr>
      <w:r>
        <w:t xml:space="preserve">To start solving this problem, notice we have two right triangles.  In the top triangle, we know </w:t>
      </w:r>
      <w:r w:rsidR="000B3BE8">
        <w:t>one</w:t>
      </w:r>
      <w:r>
        <w:t xml:space="preserve"> angle is 42 degrees, but we don’t know any of the sides of the triangle, so we don’t yet know enough to work with this triangle.  </w:t>
      </w:r>
    </w:p>
    <w:p w14:paraId="478991C9" w14:textId="77777777" w:rsidR="00A05215" w:rsidRDefault="00A05215" w:rsidP="00A05215">
      <w:pPr>
        <w:pStyle w:val="Example"/>
      </w:pPr>
    </w:p>
    <w:p w14:paraId="03AA9D78" w14:textId="77777777" w:rsidR="008B0A24" w:rsidRDefault="00A05215" w:rsidP="008B0A24">
      <w:pPr>
        <w:pStyle w:val="Example"/>
        <w:spacing w:after="60"/>
      </w:pPr>
      <w:r>
        <w:t xml:space="preserve">In the lower right triangle, we know </w:t>
      </w:r>
      <w:r w:rsidR="000B3BE8">
        <w:t>one</w:t>
      </w:r>
      <w:r>
        <w:t xml:space="preserve"> angle </w:t>
      </w:r>
      <w:r w:rsidR="000B3BE8">
        <w:t>is</w:t>
      </w:r>
      <w:r>
        <w:t xml:space="preserve"> 20 degrees, and we know the vertical height measurement of 100 ft.  Since we know these two pieces of information, we can solve for the unknown distance </w:t>
      </w:r>
      <w:r>
        <w:rPr>
          <w:i/>
        </w:rPr>
        <w:t>x</w:t>
      </w:r>
      <w:r>
        <w:t>.</w:t>
      </w:r>
    </w:p>
    <w:p w14:paraId="4367C914" w14:textId="77777777" w:rsidR="00A05215" w:rsidRDefault="00A05215" w:rsidP="008B0A24">
      <w:pPr>
        <w:pStyle w:val="Example"/>
        <w:spacing w:after="60"/>
        <w:rPr>
          <w:i/>
        </w:rPr>
      </w:pPr>
      <w:r w:rsidRPr="009066B9">
        <w:rPr>
          <w:position w:val="-28"/>
        </w:rPr>
        <w:object w:dxaOrig="2620" w:dyaOrig="660" w14:anchorId="5F81834A">
          <v:shape id="_x0000_i1578" type="#_x0000_t75" style="width:130.5pt;height:33.5pt" o:ole="">
            <v:imagedata r:id="rId1095" o:title=""/>
          </v:shape>
          <o:OLEObject Type="Embed" ProgID="Equation.3" ShapeID="_x0000_i1578" DrawAspect="Content" ObjectID="_1717921559" r:id="rId1096"/>
        </w:object>
      </w:r>
      <w:r>
        <w:tab/>
      </w:r>
      <w:r>
        <w:tab/>
        <w:t xml:space="preserve">Solving for </w:t>
      </w:r>
      <w:r>
        <w:rPr>
          <w:i/>
        </w:rPr>
        <w:t>x</w:t>
      </w:r>
    </w:p>
    <w:p w14:paraId="7F99DEDA" w14:textId="77777777" w:rsidR="00A05215" w:rsidRDefault="00A05215" w:rsidP="008B0A24">
      <w:pPr>
        <w:pStyle w:val="Example"/>
        <w:spacing w:after="60"/>
      </w:pPr>
      <w:r w:rsidRPr="00CF37D2">
        <w:rPr>
          <w:position w:val="-10"/>
        </w:rPr>
        <w:object w:dxaOrig="1620" w:dyaOrig="320" w14:anchorId="0696A2C7">
          <v:shape id="_x0000_i1579" type="#_x0000_t75" style="width:81pt;height:16pt" o:ole="">
            <v:imagedata r:id="rId1097" o:title=""/>
          </v:shape>
          <o:OLEObject Type="Embed" ProgID="Equation.3" ShapeID="_x0000_i1579" DrawAspect="Content" ObjectID="_1717921560" r:id="rId1098"/>
        </w:object>
      </w:r>
    </w:p>
    <w:p w14:paraId="4D074230" w14:textId="77777777" w:rsidR="00A05215" w:rsidRDefault="00A05215" w:rsidP="008B0A24">
      <w:pPr>
        <w:pStyle w:val="Example"/>
      </w:pPr>
      <w:r w:rsidRPr="00CF37D2">
        <w:rPr>
          <w:position w:val="-28"/>
        </w:rPr>
        <w:object w:dxaOrig="1300" w:dyaOrig="660" w14:anchorId="5BEF550D">
          <v:shape id="_x0000_i1580" type="#_x0000_t75" style="width:64.5pt;height:33.5pt" o:ole="">
            <v:imagedata r:id="rId1099" o:title=""/>
          </v:shape>
          <o:OLEObject Type="Embed" ProgID="Equation.3" ShapeID="_x0000_i1580" DrawAspect="Content" ObjectID="_1717921561" r:id="rId1100"/>
        </w:object>
      </w:r>
    </w:p>
    <w:p w14:paraId="2A8301FB" w14:textId="77777777" w:rsidR="00A05215" w:rsidRDefault="00A05215" w:rsidP="00A05215">
      <w:pPr>
        <w:pStyle w:val="Example"/>
      </w:pPr>
    </w:p>
    <w:p w14:paraId="7EEFCC27" w14:textId="77777777" w:rsidR="008B0A24" w:rsidRDefault="00A05215" w:rsidP="008B0A24">
      <w:pPr>
        <w:pStyle w:val="Example"/>
        <w:spacing w:after="60"/>
      </w:pPr>
      <w:r>
        <w:t xml:space="preserve">Now that we have found the distance </w:t>
      </w:r>
      <w:r>
        <w:rPr>
          <w:i/>
        </w:rPr>
        <w:t>x</w:t>
      </w:r>
      <w:r>
        <w:t>, we know enough information to solve the top right triangle.</w:t>
      </w:r>
    </w:p>
    <w:p w14:paraId="5077E96E" w14:textId="77777777" w:rsidR="00A05215" w:rsidRDefault="00A05215" w:rsidP="008B0A24">
      <w:pPr>
        <w:pStyle w:val="Example"/>
        <w:spacing w:after="60"/>
      </w:pPr>
      <w:r w:rsidRPr="00CF37D2">
        <w:rPr>
          <w:position w:val="-46"/>
        </w:rPr>
        <w:object w:dxaOrig="3860" w:dyaOrig="840" w14:anchorId="079ECCBC">
          <v:shape id="_x0000_i1581" type="#_x0000_t75" style="width:194pt;height:42pt" o:ole="">
            <v:imagedata r:id="rId1101" o:title=""/>
          </v:shape>
          <o:OLEObject Type="Embed" ProgID="Equation.3" ShapeID="_x0000_i1581" DrawAspect="Content" ObjectID="_1717921562" r:id="rId1102"/>
        </w:object>
      </w:r>
    </w:p>
    <w:p w14:paraId="23430524" w14:textId="77777777" w:rsidR="00A05215" w:rsidRDefault="00A05215" w:rsidP="008B0A24">
      <w:pPr>
        <w:pStyle w:val="Example"/>
        <w:spacing w:after="60"/>
      </w:pPr>
      <w:r w:rsidRPr="00CF37D2">
        <w:rPr>
          <w:position w:val="-24"/>
        </w:rPr>
        <w:object w:dxaOrig="2120" w:dyaOrig="620" w14:anchorId="7221092F">
          <v:shape id="_x0000_i1582" type="#_x0000_t75" style="width:105.5pt;height:31pt" o:ole="">
            <v:imagedata r:id="rId1103" o:title=""/>
          </v:shape>
          <o:OLEObject Type="Embed" ProgID="Equation.3" ShapeID="_x0000_i1582" DrawAspect="Content" ObjectID="_1717921563" r:id="rId1104"/>
        </w:object>
      </w:r>
    </w:p>
    <w:p w14:paraId="5D290A4C" w14:textId="77777777" w:rsidR="00A05215" w:rsidRDefault="00A05215" w:rsidP="008B0A24">
      <w:pPr>
        <w:pStyle w:val="Example"/>
        <w:spacing w:after="60"/>
      </w:pPr>
      <w:r w:rsidRPr="00CF37D2">
        <w:rPr>
          <w:position w:val="-10"/>
        </w:rPr>
        <w:object w:dxaOrig="2439" w:dyaOrig="320" w14:anchorId="786A3573">
          <v:shape id="_x0000_i1583" type="#_x0000_t75" style="width:122pt;height:16pt" o:ole="">
            <v:imagedata r:id="rId1105" o:title=""/>
          </v:shape>
          <o:OLEObject Type="Embed" ProgID="Equation.3" ShapeID="_x0000_i1583" DrawAspect="Content" ObjectID="_1717921564" r:id="rId1106"/>
        </w:object>
      </w:r>
      <w:r>
        <w:tab/>
      </w:r>
      <w:r>
        <w:tab/>
      </w:r>
      <w:r>
        <w:tab/>
      </w:r>
    </w:p>
    <w:p w14:paraId="0A7CE5BF" w14:textId="77777777" w:rsidR="00A05215" w:rsidRDefault="00A05215" w:rsidP="00A05215">
      <w:pPr>
        <w:pStyle w:val="Example"/>
      </w:pPr>
      <w:r w:rsidRPr="00CF37D2">
        <w:rPr>
          <w:position w:val="-28"/>
        </w:rPr>
        <w:object w:dxaOrig="1660" w:dyaOrig="660" w14:anchorId="1D9173D7">
          <v:shape id="_x0000_i1584" type="#_x0000_t75" style="width:83pt;height:33.5pt" o:ole="">
            <v:imagedata r:id="rId1107" o:title=""/>
          </v:shape>
          <o:OLEObject Type="Embed" ProgID="Equation.3" ShapeID="_x0000_i1584" DrawAspect="Content" ObjectID="_1717921565" r:id="rId1108"/>
        </w:object>
      </w:r>
      <w:r>
        <w:tab/>
      </w:r>
      <w:r>
        <w:tab/>
      </w:r>
    </w:p>
    <w:p w14:paraId="74868595" w14:textId="77777777" w:rsidR="00A05215" w:rsidRDefault="00A05215" w:rsidP="00A05215">
      <w:pPr>
        <w:pStyle w:val="Example"/>
      </w:pPr>
      <w:r>
        <w:tab/>
      </w:r>
      <w:r>
        <w:tab/>
      </w:r>
    </w:p>
    <w:p w14:paraId="67BFA3FB" w14:textId="77777777" w:rsidR="00A05215" w:rsidRDefault="00A05215" w:rsidP="008B0A24">
      <w:pPr>
        <w:pStyle w:val="Example"/>
        <w:spacing w:after="60"/>
      </w:pPr>
      <w:r>
        <w:t>Approximating a value,</w:t>
      </w:r>
    </w:p>
    <w:p w14:paraId="3E02C1F4" w14:textId="77777777" w:rsidR="00A05215" w:rsidRDefault="00A05215" w:rsidP="00A05215">
      <w:pPr>
        <w:pStyle w:val="Example"/>
      </w:pPr>
      <w:r w:rsidRPr="00CF37D2">
        <w:rPr>
          <w:position w:val="-28"/>
        </w:rPr>
        <w:object w:dxaOrig="2460" w:dyaOrig="660" w14:anchorId="7015CAB5">
          <v:shape id="_x0000_i1585" type="#_x0000_t75" style="width:122.5pt;height:33.5pt" o:ole="">
            <v:imagedata r:id="rId1109" o:title=""/>
          </v:shape>
          <o:OLEObject Type="Embed" ProgID="Equation.3" ShapeID="_x0000_i1585" DrawAspect="Content" ObjectID="_1717921566" r:id="rId1110"/>
        </w:object>
      </w:r>
      <w:r>
        <w:t xml:space="preserve"> feet</w:t>
      </w:r>
    </w:p>
    <w:p w14:paraId="0AD78B74" w14:textId="77777777" w:rsidR="00A05215" w:rsidRDefault="00A05215" w:rsidP="00A05215">
      <w:pPr>
        <w:pStyle w:val="Example"/>
      </w:pPr>
    </w:p>
    <w:p w14:paraId="0A0DA481" w14:textId="77777777" w:rsidR="00A05215" w:rsidRDefault="00A05215" w:rsidP="00A05215">
      <w:pPr>
        <w:pStyle w:val="Example"/>
      </w:pPr>
      <w:r>
        <w:t>Adding the height of the first building</w:t>
      </w:r>
      <w:r w:rsidR="000B3BE8">
        <w:t>,</w:t>
      </w:r>
      <w:r>
        <w:t xml:space="preserve"> we determine that the skyscraper is about 347</w:t>
      </w:r>
      <w:r w:rsidR="000B3BE8">
        <w:t xml:space="preserve"> </w:t>
      </w:r>
      <w:r>
        <w:t>feet tall.</w:t>
      </w:r>
    </w:p>
    <w:p w14:paraId="486CA7A7" w14:textId="77777777" w:rsidR="00A05215" w:rsidRDefault="00A05215" w:rsidP="00A05215"/>
    <w:p w14:paraId="0B6893C1" w14:textId="77777777" w:rsidR="00A05215" w:rsidRDefault="00A05215" w:rsidP="00A05215">
      <w:pPr>
        <w:pStyle w:val="DefinitionHeader"/>
      </w:pPr>
      <w:r>
        <w:lastRenderedPageBreak/>
        <w:t>Important Topics of This Section</w:t>
      </w:r>
    </w:p>
    <w:p w14:paraId="45F8FDAC" w14:textId="77777777" w:rsidR="00A05215" w:rsidRDefault="00A05215" w:rsidP="00A05215">
      <w:pPr>
        <w:pStyle w:val="Definition"/>
      </w:pPr>
      <w:r>
        <w:t>SO</w:t>
      </w:r>
      <w:r w:rsidR="0009266A">
        <w:t>H</w:t>
      </w:r>
      <w:r>
        <w:t xml:space="preserve">  CAH  TOA</w:t>
      </w:r>
    </w:p>
    <w:p w14:paraId="7C288FEA" w14:textId="77777777" w:rsidR="00A05215" w:rsidRDefault="00A05215" w:rsidP="00A05215">
      <w:pPr>
        <w:pStyle w:val="Definition"/>
      </w:pPr>
      <w:r>
        <w:t>Cofunction identities</w:t>
      </w:r>
    </w:p>
    <w:p w14:paraId="3B25FB72" w14:textId="77777777" w:rsidR="00A05215" w:rsidRDefault="00A05215" w:rsidP="00A05215">
      <w:pPr>
        <w:pStyle w:val="Definition"/>
      </w:pPr>
      <w:r>
        <w:t xml:space="preserve">Applications with right triangles </w:t>
      </w:r>
    </w:p>
    <w:p w14:paraId="3B2C0C92" w14:textId="77777777" w:rsidR="00A05215" w:rsidRDefault="00A05215" w:rsidP="00A05215"/>
    <w:p w14:paraId="23EB13CF" w14:textId="77777777" w:rsidR="00832379" w:rsidRDefault="00832379" w:rsidP="00A05215"/>
    <w:p w14:paraId="0C63ACB7" w14:textId="77777777" w:rsidR="00A05215" w:rsidRDefault="00A05215" w:rsidP="00A05215">
      <w:pPr>
        <w:pStyle w:val="TryitNow"/>
      </w:pPr>
      <w:r>
        <w:t>Try it Now Answers</w:t>
      </w:r>
    </w:p>
    <w:p w14:paraId="66E5AB04" w14:textId="77777777" w:rsidR="00BC4C31" w:rsidRDefault="00BC4C31" w:rsidP="00FD39E6">
      <w:pPr>
        <w:pStyle w:val="TryitNowbody"/>
      </w:pPr>
      <w:r>
        <w:t xml:space="preserve">1. </w:t>
      </w:r>
      <w:r w:rsidRPr="00B5310B">
        <w:rPr>
          <w:position w:val="-24"/>
        </w:rPr>
        <w:object w:dxaOrig="1180" w:dyaOrig="620" w14:anchorId="0F0E6629">
          <v:shape id="_x0000_i1586" type="#_x0000_t75" style="width:59.5pt;height:31pt" o:ole="">
            <v:imagedata r:id="rId1111" o:title=""/>
          </v:shape>
          <o:OLEObject Type="Embed" ProgID="Equation.3" ShapeID="_x0000_i1586" DrawAspect="Content" ObjectID="_1717921567" r:id="rId1112"/>
        </w:object>
      </w:r>
      <w:r>
        <w:t xml:space="preserve">    </w:t>
      </w:r>
      <w:r w:rsidRPr="00B5310B">
        <w:rPr>
          <w:position w:val="-24"/>
        </w:rPr>
        <w:object w:dxaOrig="1219" w:dyaOrig="620" w14:anchorId="3671F5A8">
          <v:shape id="_x0000_i1587" type="#_x0000_t75" style="width:61pt;height:31pt" o:ole="">
            <v:imagedata r:id="rId1113" o:title=""/>
          </v:shape>
          <o:OLEObject Type="Embed" ProgID="Equation.3" ShapeID="_x0000_i1587" DrawAspect="Content" ObjectID="_1717921568" r:id="rId1114"/>
        </w:object>
      </w:r>
      <w:r>
        <w:t xml:space="preserve">   </w:t>
      </w:r>
      <w:r w:rsidRPr="00B5310B">
        <w:rPr>
          <w:position w:val="-24"/>
        </w:rPr>
        <w:object w:dxaOrig="1200" w:dyaOrig="620" w14:anchorId="4CEA01CD">
          <v:shape id="_x0000_i1588" type="#_x0000_t75" style="width:60.5pt;height:31pt" o:ole="">
            <v:imagedata r:id="rId1115" o:title=""/>
          </v:shape>
          <o:OLEObject Type="Embed" ProgID="Equation.3" ShapeID="_x0000_i1588" DrawAspect="Content" ObjectID="_1717921569" r:id="rId1116"/>
        </w:object>
      </w:r>
      <w:r>
        <w:t xml:space="preserve">   </w:t>
      </w:r>
      <w:r w:rsidRPr="00B5310B">
        <w:rPr>
          <w:position w:val="-24"/>
        </w:rPr>
        <w:object w:dxaOrig="1260" w:dyaOrig="620" w14:anchorId="4853F229">
          <v:shape id="_x0000_i1589" type="#_x0000_t75" style="width:63pt;height:31pt" o:ole="">
            <v:imagedata r:id="rId1117" o:title=""/>
          </v:shape>
          <o:OLEObject Type="Embed" ProgID="Equation.3" ShapeID="_x0000_i1589" DrawAspect="Content" ObjectID="_1717921570" r:id="rId1118"/>
        </w:object>
      </w:r>
    </w:p>
    <w:p w14:paraId="13DE9DAF" w14:textId="77777777" w:rsidR="008B0A24" w:rsidRDefault="008B0A24" w:rsidP="00FD39E6">
      <w:pPr>
        <w:pStyle w:val="TryitNowbody"/>
      </w:pPr>
    </w:p>
    <w:p w14:paraId="5E540542" w14:textId="77777777" w:rsidR="00BC4C31" w:rsidRDefault="00BC4C31" w:rsidP="00FD39E6">
      <w:pPr>
        <w:pStyle w:val="TryitNowbody"/>
      </w:pPr>
      <w:r>
        <w:t>2.</w:t>
      </w:r>
      <w:r w:rsidRPr="00D0367B">
        <w:t xml:space="preserve"> </w:t>
      </w:r>
      <w:r>
        <w:t xml:space="preserve"> </w:t>
      </w:r>
      <w:r w:rsidR="00FD39E6" w:rsidRPr="00D0367B">
        <w:rPr>
          <w:position w:val="-28"/>
        </w:rPr>
        <w:object w:dxaOrig="2720" w:dyaOrig="680" w14:anchorId="577DDCD2">
          <v:shape id="_x0000_i1590" type="#_x0000_t75" style="width:136.5pt;height:33.5pt" o:ole="">
            <v:imagedata r:id="rId1119" o:title=""/>
          </v:shape>
          <o:OLEObject Type="Embed" ProgID="Equation.3" ShapeID="_x0000_i1590" DrawAspect="Content" ObjectID="_1717921571" r:id="rId1120"/>
        </w:object>
      </w:r>
      <w:r>
        <w:t xml:space="preserve">   so, </w:t>
      </w:r>
      <w:r w:rsidR="00FD39E6" w:rsidRPr="00D0367B">
        <w:rPr>
          <w:position w:val="-28"/>
        </w:rPr>
        <w:object w:dxaOrig="3500" w:dyaOrig="680" w14:anchorId="128D3A89">
          <v:shape id="_x0000_i1591" type="#_x0000_t75" style="width:175pt;height:33.5pt" o:ole="">
            <v:imagedata r:id="rId1121" o:title=""/>
          </v:shape>
          <o:OLEObject Type="Embed" ProgID="Equation.3" ShapeID="_x0000_i1591" DrawAspect="Content" ObjectID="_1717921572" r:id="rId1122"/>
        </w:object>
      </w:r>
    </w:p>
    <w:p w14:paraId="585AA824" w14:textId="77777777" w:rsidR="00BC4C31" w:rsidRDefault="00BC4C31" w:rsidP="00FD39E6">
      <w:pPr>
        <w:pStyle w:val="TryitNowbody"/>
      </w:pPr>
      <w:r>
        <w:t xml:space="preserve">   </w:t>
      </w:r>
      <w:r w:rsidR="00FD39E6" w:rsidRPr="00D0367B">
        <w:rPr>
          <w:position w:val="-28"/>
        </w:rPr>
        <w:object w:dxaOrig="2760" w:dyaOrig="680" w14:anchorId="4F0B4FDE">
          <v:shape id="_x0000_i1592" type="#_x0000_t75" style="width:138pt;height:33.5pt" o:ole="">
            <v:imagedata r:id="rId1123" o:title=""/>
          </v:shape>
          <o:OLEObject Type="Embed" ProgID="Equation.3" ShapeID="_x0000_i1592" DrawAspect="Content" ObjectID="_1717921573" r:id="rId1124"/>
        </w:object>
      </w:r>
      <w:r>
        <w:t xml:space="preserve">    so,  </w:t>
      </w:r>
      <w:r w:rsidR="00FD39E6" w:rsidRPr="00D0367B">
        <w:rPr>
          <w:position w:val="-34"/>
        </w:rPr>
        <w:object w:dxaOrig="3940" w:dyaOrig="800" w14:anchorId="0003D709">
          <v:shape id="_x0000_i1593" type="#_x0000_t75" style="width:197.5pt;height:41pt" o:ole="">
            <v:imagedata r:id="rId1125" o:title=""/>
          </v:shape>
          <o:OLEObject Type="Embed" ProgID="Equation.3" ShapeID="_x0000_i1593" DrawAspect="Content" ObjectID="_1717921574" r:id="rId1126"/>
        </w:object>
      </w:r>
    </w:p>
    <w:p w14:paraId="28F14DE3" w14:textId="77777777" w:rsidR="00BC4C31" w:rsidRDefault="00BC4C31" w:rsidP="00FD39E6">
      <w:pPr>
        <w:pStyle w:val="TryitNowbody"/>
        <w:sectPr w:rsidR="00BC4C31" w:rsidSect="00FD39E6">
          <w:headerReference w:type="default" r:id="rId1127"/>
          <w:pgSz w:w="12240" w:h="15840" w:code="1"/>
          <w:pgMar w:top="1440" w:right="1440" w:bottom="1440" w:left="1440" w:header="720" w:footer="720" w:gutter="720"/>
          <w:cols w:space="720"/>
          <w:docGrid w:linePitch="360"/>
        </w:sectPr>
      </w:pPr>
      <w:r>
        <w:t xml:space="preserve">    Missing angle = </w:t>
      </w:r>
      <w:r w:rsidR="008B0A24">
        <w:t xml:space="preserve">180-90-60 = </w:t>
      </w:r>
      <w:r>
        <w:t xml:space="preserve">30 degrees  or  </w:t>
      </w:r>
      <w:r w:rsidRPr="005A7E83">
        <w:rPr>
          <w:position w:val="-18"/>
        </w:rPr>
        <w:object w:dxaOrig="400" w:dyaOrig="480" w14:anchorId="2E5D3083">
          <v:shape id="_x0000_i1594" type="#_x0000_t75" style="width:20pt;height:24.5pt" o:ole="">
            <v:imagedata r:id="rId1128" o:title=""/>
          </v:shape>
          <o:OLEObject Type="Embed" ProgID="Equation.3" ShapeID="_x0000_i1594" DrawAspect="Content" ObjectID="_1717921575" r:id="rId1129"/>
        </w:object>
      </w:r>
      <w:r w:rsidR="008B0A24">
        <w:t>.</w:t>
      </w:r>
    </w:p>
    <w:p w14:paraId="4C45CB04" w14:textId="77777777" w:rsidR="00A12829" w:rsidRDefault="00A12829" w:rsidP="00A12829">
      <w:pPr>
        <w:pStyle w:val="Heading2"/>
      </w:pPr>
      <w:r w:rsidRPr="00322E97">
        <w:lastRenderedPageBreak/>
        <w:t>Section 5.5</w:t>
      </w:r>
      <w:r>
        <w:t xml:space="preserve"> Exercises</w:t>
      </w:r>
    </w:p>
    <w:p w14:paraId="2C8A3238" w14:textId="77777777" w:rsidR="00A12829" w:rsidRDefault="00A12829" w:rsidP="00A12829"/>
    <w:p w14:paraId="4CB5590C" w14:textId="77777777" w:rsidR="00A12829" w:rsidRPr="00A12829" w:rsidRDefault="00A12829" w:rsidP="00A12829">
      <w:r w:rsidRPr="00A12829">
        <w:rPr>
          <w:i/>
        </w:rPr>
        <w:t>Note: pictures may not be drawn to scale.</w:t>
      </w:r>
    </w:p>
    <w:p w14:paraId="6425FEDE" w14:textId="77777777" w:rsidR="00A12829" w:rsidRPr="00A12829" w:rsidRDefault="00A12829" w:rsidP="00A12829"/>
    <w:p w14:paraId="20AF7EDD" w14:textId="77777777" w:rsidR="00A12829" w:rsidRPr="00A12829" w:rsidRDefault="00A12829" w:rsidP="00A12829">
      <w:r w:rsidRPr="00A12829">
        <w:t xml:space="preserve">In each of the triangles below, find </w:t>
      </w:r>
      <w:r w:rsidRPr="00A12829">
        <w:rPr>
          <w:position w:val="-14"/>
        </w:rPr>
        <w:object w:dxaOrig="4700" w:dyaOrig="400" w14:anchorId="481AECEE">
          <v:shape id="_x0000_i1595" type="#_x0000_t75" style="width:234.5pt;height:20pt" o:ole="">
            <v:imagedata r:id="rId1130" o:title=""/>
          </v:shape>
          <o:OLEObject Type="Embed" ProgID="Equation.3" ShapeID="_x0000_i1595" DrawAspect="Content" ObjectID="_1717921576" r:id="rId1131"/>
        </w:object>
      </w:r>
      <w:r w:rsidR="000B3BE8">
        <w:t>.</w:t>
      </w:r>
    </w:p>
    <w:p w14:paraId="07A2B390" w14:textId="77777777" w:rsidR="00A12829" w:rsidRPr="00A12829" w:rsidRDefault="00A12829" w:rsidP="00A12829"/>
    <w:p w14:paraId="07CF5589" w14:textId="77777777" w:rsidR="00A12829" w:rsidRPr="00A12829" w:rsidRDefault="00450FE4" w:rsidP="00A12829">
      <w:r>
        <w:rPr>
          <w:noProof/>
        </w:rPr>
        <mc:AlternateContent>
          <mc:Choice Requires="wpc">
            <w:drawing>
              <wp:anchor distT="0" distB="0" distL="114300" distR="114300" simplePos="0" relativeHeight="251670016" behindDoc="0" locked="0" layoutInCell="1" allowOverlap="1" wp14:anchorId="4C0037DF" wp14:editId="3F6C3A3B">
                <wp:simplePos x="0" y="0"/>
                <wp:positionH relativeFrom="column">
                  <wp:posOffset>3122930</wp:posOffset>
                </wp:positionH>
                <wp:positionV relativeFrom="paragraph">
                  <wp:posOffset>119380</wp:posOffset>
                </wp:positionV>
                <wp:extent cx="1661160" cy="923290"/>
                <wp:effectExtent l="0" t="19050" r="0" b="0"/>
                <wp:wrapSquare wrapText="bothSides"/>
                <wp:docPr id="450" name="Canvas 5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Rectangle 528"/>
                        <wps:cNvSpPr>
                          <a:spLocks noChangeArrowheads="1"/>
                        </wps:cNvSpPr>
                        <wps:spPr bwMode="auto">
                          <a:xfrm>
                            <a:off x="175895" y="593725"/>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529"/>
                        <wps:cNvSpPr>
                          <a:spLocks noChangeArrowheads="1"/>
                        </wps:cNvSpPr>
                        <wps:spPr bwMode="auto">
                          <a:xfrm>
                            <a:off x="175895" y="0"/>
                            <a:ext cx="1380490" cy="6521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530"/>
                        <wps:cNvSpPr txBox="1">
                          <a:spLocks noChangeArrowheads="1"/>
                        </wps:cNvSpPr>
                        <wps:spPr bwMode="auto">
                          <a:xfrm>
                            <a:off x="142240" y="59690"/>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116A" w14:textId="77777777" w:rsidR="007F7B8D" w:rsidRPr="00A12829" w:rsidRDefault="007F7B8D" w:rsidP="00A12829">
                              <w:pPr>
                                <w:rPr>
                                  <w:i/>
                                  <w:sz w:val="20"/>
                                  <w:szCs w:val="20"/>
                                </w:rPr>
                              </w:pPr>
                              <w:r w:rsidRPr="00A12829">
                                <w:rPr>
                                  <w:i/>
                                  <w:sz w:val="20"/>
                                  <w:szCs w:val="20"/>
                                </w:rPr>
                                <w:t>A</w:t>
                              </w:r>
                            </w:p>
                          </w:txbxContent>
                        </wps:txbx>
                        <wps:bodyPr rot="0" vert="horz" wrap="square" lIns="59436" tIns="29718" rIns="59436" bIns="29718" anchor="t" anchorCtr="0" upright="1">
                          <a:noAutofit/>
                        </wps:bodyPr>
                      </wps:wsp>
                      <wps:wsp>
                        <wps:cNvPr id="79" name="Text Box 531"/>
                        <wps:cNvSpPr txBox="1">
                          <a:spLocks noChangeArrowheads="1"/>
                        </wps:cNvSpPr>
                        <wps:spPr bwMode="auto">
                          <a:xfrm>
                            <a:off x="762000" y="635000"/>
                            <a:ext cx="3346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E7F5"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s:wsp>
                        <wps:cNvPr id="80" name="Text Box 532"/>
                        <wps:cNvSpPr txBox="1">
                          <a:spLocks noChangeArrowheads="1"/>
                        </wps:cNvSpPr>
                        <wps:spPr bwMode="auto">
                          <a:xfrm>
                            <a:off x="0" y="27305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8A3F" w14:textId="77777777" w:rsidR="007F7B8D" w:rsidRPr="00A12829" w:rsidRDefault="007F7B8D" w:rsidP="00A12829">
                              <w:pPr>
                                <w:rPr>
                                  <w:sz w:val="20"/>
                                  <w:szCs w:val="20"/>
                                </w:rPr>
                              </w:pPr>
                              <w:r w:rsidRPr="00A12829">
                                <w:rPr>
                                  <w:sz w:val="20"/>
                                  <w:szCs w:val="20"/>
                                </w:rPr>
                                <w:t>4</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0037DF" id="Canvas 526" o:spid="_x0000_s1513" editas="canvas" style="position:absolute;margin-left:245.9pt;margin-top:9.4pt;width:130.8pt;height:72.7pt;z-index:251670016;mso-position-horizontal-relative:text;mso-position-vertical-relative:text" coordsize="16611,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">
                <v:shape id="_x0000_s1514" type="#_x0000_t75" style="position:absolute;width:16611;height:9232;visibility:visible;mso-wrap-style:square">
                  <v:fill o:detectmouseclick="t"/>
                  <v:path o:connecttype="none"/>
                </v:shape>
                <v:rect id="Rectangle 528" o:spid="_x0000_s1515" style="position:absolute;left:1758;top:5937;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shape id="AutoShape 529" o:spid="_x0000_s1516" type="#_x0000_t6" style="position:absolute;left:1758;width:1380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" filled="f"/>
                <v:shape id="Text Box 530" o:spid="_x0000_s1517" type="#_x0000_t202" style="position:absolute;left:1422;top:596;width:210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" filled="f" stroked="f">
                  <v:textbox inset="4.68pt,2.34pt,4.68pt,2.34pt">
                    <w:txbxContent>
                      <w:p w14:paraId="4CA1116A" w14:textId="77777777" w:rsidR="007F7B8D" w:rsidRPr="00A12829" w:rsidRDefault="007F7B8D" w:rsidP="00A12829">
                        <w:pPr>
                          <w:rPr>
                            <w:i/>
                            <w:sz w:val="20"/>
                            <w:szCs w:val="20"/>
                          </w:rPr>
                        </w:pPr>
                        <w:r w:rsidRPr="00A12829">
                          <w:rPr>
                            <w:i/>
                            <w:sz w:val="20"/>
                            <w:szCs w:val="20"/>
                          </w:rPr>
                          <w:t>A</w:t>
                        </w:r>
                      </w:p>
                    </w:txbxContent>
                  </v:textbox>
                </v:shape>
                <v:shape id="Text Box 531" o:spid="_x0000_s1518" type="#_x0000_t202" style="position:absolute;left:7620;top:6350;width:334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" filled="f" stroked="f">
                  <v:textbox inset="4.68pt,2.34pt,4.68pt,2.34pt">
                    <w:txbxContent>
                      <w:p w14:paraId="7BE5E7F5" w14:textId="77777777" w:rsidR="007F7B8D" w:rsidRPr="00A12829" w:rsidRDefault="007F7B8D" w:rsidP="00A12829">
                        <w:pPr>
                          <w:rPr>
                            <w:sz w:val="20"/>
                            <w:szCs w:val="20"/>
                          </w:rPr>
                        </w:pPr>
                        <w:r w:rsidRPr="00A12829">
                          <w:rPr>
                            <w:sz w:val="20"/>
                            <w:szCs w:val="20"/>
                          </w:rPr>
                          <w:t>10</w:t>
                        </w:r>
                      </w:p>
                    </w:txbxContent>
                  </v:textbox>
                </v:shape>
                <v:shape id="Text Box 532" o:spid="_x0000_s1519" type="#_x0000_t202" style="position:absolute;top:2730;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" filled="f" stroked="f">
                  <v:textbox inset="4.68pt,2.34pt,4.68pt,2.34pt">
                    <w:txbxContent>
                      <w:p w14:paraId="38338A3F" w14:textId="77777777" w:rsidR="007F7B8D" w:rsidRPr="00A12829" w:rsidRDefault="007F7B8D" w:rsidP="00A12829">
                        <w:pPr>
                          <w:rPr>
                            <w:sz w:val="20"/>
                            <w:szCs w:val="20"/>
                          </w:rPr>
                        </w:pPr>
                        <w:r w:rsidRPr="00A12829">
                          <w:rPr>
                            <w:sz w:val="20"/>
                            <w:szCs w:val="20"/>
                          </w:rPr>
                          <w:t>4</w:t>
                        </w:r>
                      </w:p>
                    </w:txbxContent>
                  </v:textbox>
                </v:shape>
                <w10:wrap type="square"/>
              </v:group>
            </w:pict>
          </mc:Fallback>
        </mc:AlternateContent>
      </w:r>
      <w:r>
        <w:rPr>
          <w:noProof/>
        </w:rPr>
        <mc:AlternateContent>
          <mc:Choice Requires="wpc">
            <w:drawing>
              <wp:anchor distT="0" distB="0" distL="114300" distR="114300" simplePos="0" relativeHeight="251668992" behindDoc="0" locked="0" layoutInCell="1" allowOverlap="1" wp14:anchorId="3602C991" wp14:editId="23FB9B3D">
                <wp:simplePos x="0" y="0"/>
                <wp:positionH relativeFrom="column">
                  <wp:posOffset>360680</wp:posOffset>
                </wp:positionH>
                <wp:positionV relativeFrom="paragraph">
                  <wp:posOffset>127000</wp:posOffset>
                </wp:positionV>
                <wp:extent cx="927735" cy="974090"/>
                <wp:effectExtent l="0" t="19050" r="0" b="0"/>
                <wp:wrapSquare wrapText="bothSides"/>
                <wp:docPr id="457" name="Canvas 5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 name="Rectangle 521"/>
                        <wps:cNvSpPr>
                          <a:spLocks noChangeArrowheads="1"/>
                        </wps:cNvSpPr>
                        <wps:spPr bwMode="auto">
                          <a:xfrm>
                            <a:off x="206375" y="740410"/>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522"/>
                        <wps:cNvSpPr>
                          <a:spLocks noChangeArrowheads="1"/>
                        </wps:cNvSpPr>
                        <wps:spPr bwMode="auto">
                          <a:xfrm>
                            <a:off x="206375" y="3810"/>
                            <a:ext cx="636905" cy="7950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523"/>
                        <wps:cNvSpPr txBox="1">
                          <a:spLocks noChangeArrowheads="1"/>
                        </wps:cNvSpPr>
                        <wps:spPr bwMode="auto">
                          <a:xfrm>
                            <a:off x="582295" y="627380"/>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89C0" w14:textId="77777777" w:rsidR="007F7B8D" w:rsidRPr="00A12829" w:rsidRDefault="007F7B8D" w:rsidP="00A12829">
                              <w:pPr>
                                <w:rPr>
                                  <w:i/>
                                  <w:sz w:val="20"/>
                                  <w:szCs w:val="20"/>
                                </w:rPr>
                              </w:pPr>
                              <w:r w:rsidRPr="00A12829">
                                <w:rPr>
                                  <w:i/>
                                  <w:sz w:val="20"/>
                                  <w:szCs w:val="20"/>
                                </w:rPr>
                                <w:t>A</w:t>
                              </w:r>
                            </w:p>
                          </w:txbxContent>
                        </wps:txbx>
                        <wps:bodyPr rot="0" vert="horz" wrap="square" lIns="59436" tIns="29718" rIns="59436" bIns="29718" anchor="t" anchorCtr="0" upright="1">
                          <a:noAutofit/>
                        </wps:bodyPr>
                      </wps:wsp>
                      <wps:wsp>
                        <wps:cNvPr id="74" name="Text Box 524"/>
                        <wps:cNvSpPr txBox="1">
                          <a:spLocks noChangeArrowheads="1"/>
                        </wps:cNvSpPr>
                        <wps:spPr bwMode="auto">
                          <a:xfrm>
                            <a:off x="428625" y="778510"/>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20B5" w14:textId="77777777" w:rsidR="007F7B8D" w:rsidRPr="00A12829" w:rsidRDefault="007F7B8D" w:rsidP="00A12829">
                              <w:pPr>
                                <w:rPr>
                                  <w:sz w:val="20"/>
                                  <w:szCs w:val="20"/>
                                </w:rPr>
                              </w:pPr>
                              <w:r w:rsidRPr="00A12829">
                                <w:rPr>
                                  <w:sz w:val="20"/>
                                  <w:szCs w:val="20"/>
                                </w:rPr>
                                <w:t>8</w:t>
                              </w:r>
                            </w:p>
                          </w:txbxContent>
                        </wps:txbx>
                        <wps:bodyPr rot="0" vert="horz" wrap="square" lIns="59436" tIns="29718" rIns="59436" bIns="29718" anchor="t" anchorCtr="0" upright="1">
                          <a:noAutofit/>
                        </wps:bodyPr>
                      </wps:wsp>
                      <wps:wsp>
                        <wps:cNvPr id="75" name="Text Box 525"/>
                        <wps:cNvSpPr txBox="1">
                          <a:spLocks noChangeArrowheads="1"/>
                        </wps:cNvSpPr>
                        <wps:spPr bwMode="auto">
                          <a:xfrm>
                            <a:off x="3175" y="324485"/>
                            <a:ext cx="2470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43AD"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02C991" id="Canvas 519" o:spid="_x0000_s1520" editas="canvas" style="position:absolute;margin-left:28.4pt;margin-top:10pt;width:73.05pt;height:76.7pt;z-index:251668992;mso-position-horizontal-relative:text;mso-position-vertical-relative:text" coordsize="9277,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">
                <v:shape id="_x0000_s1521" type="#_x0000_t75" style="position:absolute;width:9277;height:9740;visibility:visible;mso-wrap-style:square">
                  <v:fill o:detectmouseclick="t"/>
                  <v:path o:connecttype="none"/>
                </v:shape>
                <v:rect id="Rectangle 521" o:spid="_x0000_s1522" style="position:absolute;left:2063;top:7404;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shape id="AutoShape 522" o:spid="_x0000_s1523" type="#_x0000_t6" style="position:absolute;left:2063;top:38;width:636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" filled="f"/>
                <v:shape id="Text Box 523" o:spid="_x0000_s1524" type="#_x0000_t202" style="position:absolute;left:5822;top:6273;width:210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" filled="f" stroked="f">
                  <v:textbox inset="4.68pt,2.34pt,4.68pt,2.34pt">
                    <w:txbxContent>
                      <w:p w14:paraId="64E489C0" w14:textId="77777777" w:rsidR="007F7B8D" w:rsidRPr="00A12829" w:rsidRDefault="007F7B8D" w:rsidP="00A12829">
                        <w:pPr>
                          <w:rPr>
                            <w:i/>
                            <w:sz w:val="20"/>
                            <w:szCs w:val="20"/>
                          </w:rPr>
                        </w:pPr>
                        <w:r w:rsidRPr="00A12829">
                          <w:rPr>
                            <w:i/>
                            <w:sz w:val="20"/>
                            <w:szCs w:val="20"/>
                          </w:rPr>
                          <w:t>A</w:t>
                        </w:r>
                      </w:p>
                    </w:txbxContent>
                  </v:textbox>
                </v:shape>
                <v:shape id="Text Box 524" o:spid="_x0000_s1525" type="#_x0000_t202" style="position:absolute;left:4286;top:7785;width:210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" filled="f" stroked="f">
                  <v:textbox inset="4.68pt,2.34pt,4.68pt,2.34pt">
                    <w:txbxContent>
                      <w:p w14:paraId="4EF220B5" w14:textId="77777777" w:rsidR="007F7B8D" w:rsidRPr="00A12829" w:rsidRDefault="007F7B8D" w:rsidP="00A12829">
                        <w:pPr>
                          <w:rPr>
                            <w:sz w:val="20"/>
                            <w:szCs w:val="20"/>
                          </w:rPr>
                        </w:pPr>
                        <w:r w:rsidRPr="00A12829">
                          <w:rPr>
                            <w:sz w:val="20"/>
                            <w:szCs w:val="20"/>
                          </w:rPr>
                          <w:t>8</w:t>
                        </w:r>
                      </w:p>
                    </w:txbxContent>
                  </v:textbox>
                </v:shape>
                <v:shape id="Text Box 525" o:spid="_x0000_s1526" type="#_x0000_t202" style="position:absolute;left:31;top:3244;width:247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" filled="f" stroked="f">
                  <v:textbox inset="4.68pt,2.34pt,4.68pt,2.34pt">
                    <w:txbxContent>
                      <w:p w14:paraId="063D43AD" w14:textId="77777777" w:rsidR="007F7B8D" w:rsidRPr="00A12829" w:rsidRDefault="007F7B8D" w:rsidP="00A12829">
                        <w:pPr>
                          <w:rPr>
                            <w:sz w:val="20"/>
                            <w:szCs w:val="20"/>
                          </w:rPr>
                        </w:pPr>
                        <w:r w:rsidRPr="00A12829">
                          <w:rPr>
                            <w:sz w:val="20"/>
                            <w:szCs w:val="20"/>
                          </w:rPr>
                          <w:t>10</w:t>
                        </w:r>
                      </w:p>
                    </w:txbxContent>
                  </v:textbox>
                </v:shape>
                <w10:wrap type="square"/>
              </v:group>
            </w:pict>
          </mc:Fallback>
        </mc:AlternateContent>
      </w:r>
    </w:p>
    <w:p w14:paraId="3811216B" w14:textId="77777777" w:rsidR="00A12829" w:rsidRPr="00A12829" w:rsidRDefault="00A12829" w:rsidP="00A12829">
      <w:r>
        <w:t xml:space="preserve">1. </w:t>
      </w:r>
      <w:r>
        <w:tab/>
      </w:r>
      <w:r>
        <w:tab/>
      </w:r>
      <w:r>
        <w:tab/>
      </w:r>
      <w:r w:rsidRPr="00A12829">
        <w:t xml:space="preserve">2. </w:t>
      </w:r>
    </w:p>
    <w:p w14:paraId="043BC5A4" w14:textId="77777777" w:rsidR="00A12829" w:rsidRPr="00A12829" w:rsidRDefault="00A12829" w:rsidP="00A12829"/>
    <w:p w14:paraId="0419C7CC" w14:textId="77777777" w:rsidR="00A12829" w:rsidRPr="00A12829" w:rsidRDefault="00A12829" w:rsidP="00A12829"/>
    <w:p w14:paraId="6C129ED2" w14:textId="77777777" w:rsidR="00A12829" w:rsidRPr="00A12829" w:rsidRDefault="00A12829" w:rsidP="00A12829"/>
    <w:p w14:paraId="2163C398" w14:textId="77777777" w:rsidR="00A12829" w:rsidRPr="00A12829" w:rsidRDefault="00A12829" w:rsidP="00A12829"/>
    <w:p w14:paraId="0B5367E0" w14:textId="77777777" w:rsidR="00A12829" w:rsidRDefault="00A12829" w:rsidP="00A12829"/>
    <w:p w14:paraId="19C4C50F" w14:textId="77777777" w:rsidR="00A12829" w:rsidRDefault="00A12829" w:rsidP="00A12829"/>
    <w:p w14:paraId="2CC88B45" w14:textId="77777777" w:rsidR="00A12829" w:rsidRPr="00A12829" w:rsidRDefault="00A12829" w:rsidP="00A12829">
      <w:r w:rsidRPr="00A12829">
        <w:t>In each of the following triangles, solve for the unknown sides and angles.</w:t>
      </w:r>
    </w:p>
    <w:p w14:paraId="2493A019" w14:textId="77777777" w:rsidR="00A12829" w:rsidRPr="00A12829" w:rsidRDefault="00A12829" w:rsidP="00A12829">
      <w:r>
        <w:t>3.</w:t>
      </w:r>
      <w:r>
        <w:tab/>
      </w:r>
      <w:r>
        <w:tab/>
      </w:r>
      <w:r>
        <w:tab/>
      </w:r>
      <w:r>
        <w:tab/>
      </w:r>
      <w:r>
        <w:tab/>
      </w:r>
      <w:r>
        <w:tab/>
        <w:t>4.</w:t>
      </w:r>
    </w:p>
    <w:p w14:paraId="4E71A43E" w14:textId="77777777" w:rsidR="00A12829" w:rsidRPr="00A12829" w:rsidRDefault="00450FE4" w:rsidP="00A12829">
      <w:r>
        <w:rPr>
          <w:noProof/>
        </w:rPr>
        <mc:AlternateContent>
          <mc:Choice Requires="wpc">
            <w:drawing>
              <wp:anchor distT="0" distB="0" distL="114300" distR="114300" simplePos="0" relativeHeight="251671040" behindDoc="0" locked="0" layoutInCell="1" allowOverlap="1" wp14:anchorId="067F4BA8" wp14:editId="5C860D00">
                <wp:simplePos x="0" y="0"/>
                <wp:positionH relativeFrom="column">
                  <wp:posOffset>427355</wp:posOffset>
                </wp:positionH>
                <wp:positionV relativeFrom="paragraph">
                  <wp:posOffset>114300</wp:posOffset>
                </wp:positionV>
                <wp:extent cx="1661160" cy="854710"/>
                <wp:effectExtent l="0" t="19050" r="0" b="0"/>
                <wp:wrapSquare wrapText="bothSides"/>
                <wp:docPr id="464" name="Canvas 5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 name="Rectangle 535"/>
                        <wps:cNvSpPr>
                          <a:spLocks noChangeArrowheads="1"/>
                        </wps:cNvSpPr>
                        <wps:spPr bwMode="auto">
                          <a:xfrm>
                            <a:off x="175895" y="593725"/>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536"/>
                        <wps:cNvSpPr>
                          <a:spLocks noChangeArrowheads="1"/>
                        </wps:cNvSpPr>
                        <wps:spPr bwMode="auto">
                          <a:xfrm>
                            <a:off x="175895" y="0"/>
                            <a:ext cx="1380490" cy="6521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537"/>
                        <wps:cNvSpPr txBox="1">
                          <a:spLocks noChangeArrowheads="1"/>
                        </wps:cNvSpPr>
                        <wps:spPr bwMode="auto">
                          <a:xfrm>
                            <a:off x="1018540" y="488315"/>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4BB96" w14:textId="77777777" w:rsidR="007F7B8D" w:rsidRPr="00A12829" w:rsidRDefault="007F7B8D" w:rsidP="00A12829">
                              <w:pPr>
                                <w:rPr>
                                  <w:sz w:val="20"/>
                                  <w:szCs w:val="20"/>
                                </w:rPr>
                              </w:pPr>
                              <w:r w:rsidRPr="00A12829">
                                <w:rPr>
                                  <w:sz w:val="20"/>
                                  <w:szCs w:val="20"/>
                                </w:rPr>
                                <w:t>30°</w:t>
                              </w:r>
                            </w:p>
                          </w:txbxContent>
                        </wps:txbx>
                        <wps:bodyPr rot="0" vert="horz" wrap="square" lIns="59436" tIns="29718" rIns="59436" bIns="29718" anchor="t" anchorCtr="0" upright="1">
                          <a:noAutofit/>
                        </wps:bodyPr>
                      </wps:wsp>
                      <wps:wsp>
                        <wps:cNvPr id="67" name="Text Box 539"/>
                        <wps:cNvSpPr txBox="1">
                          <a:spLocks noChangeArrowheads="1"/>
                        </wps:cNvSpPr>
                        <wps:spPr bwMode="auto">
                          <a:xfrm>
                            <a:off x="0" y="27305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4C35" w14:textId="77777777" w:rsidR="007F7B8D" w:rsidRPr="00A12829" w:rsidRDefault="007F7B8D" w:rsidP="00A12829">
                              <w:pPr>
                                <w:rPr>
                                  <w:sz w:val="20"/>
                                  <w:szCs w:val="20"/>
                                </w:rPr>
                              </w:pPr>
                              <w:r w:rsidRPr="00A12829">
                                <w:rPr>
                                  <w:sz w:val="20"/>
                                  <w:szCs w:val="20"/>
                                </w:rPr>
                                <w:t>7</w:t>
                              </w:r>
                            </w:p>
                          </w:txbxContent>
                        </wps:txbx>
                        <wps:bodyPr rot="0" vert="horz" wrap="square" lIns="59436" tIns="29718" rIns="59436" bIns="29718" anchor="t" anchorCtr="0" upright="1">
                          <a:noAutofit/>
                        </wps:bodyPr>
                      </wps:wsp>
                      <wps:wsp>
                        <wps:cNvPr id="68" name="Text Box 540"/>
                        <wps:cNvSpPr txBox="1">
                          <a:spLocks noChangeArrowheads="1"/>
                        </wps:cNvSpPr>
                        <wps:spPr bwMode="auto">
                          <a:xfrm>
                            <a:off x="733425" y="104140"/>
                            <a:ext cx="3346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5C01" w14:textId="77777777" w:rsidR="007F7B8D" w:rsidRPr="00A12829" w:rsidRDefault="007F7B8D" w:rsidP="00A12829">
                              <w:pPr>
                                <w:rPr>
                                  <w:sz w:val="20"/>
                                  <w:szCs w:val="20"/>
                                </w:rPr>
                              </w:pPr>
                              <w:r w:rsidRPr="00A12829">
                                <w:rPr>
                                  <w:sz w:val="20"/>
                                  <w:szCs w:val="20"/>
                                </w:rPr>
                                <w:t>c</w:t>
                              </w:r>
                            </w:p>
                          </w:txbxContent>
                        </wps:txbx>
                        <wps:bodyPr rot="0" vert="horz" wrap="square" lIns="59436" tIns="29718" rIns="59436" bIns="29718" anchor="t" anchorCtr="0" upright="1">
                          <a:noAutofit/>
                        </wps:bodyPr>
                      </wps:wsp>
                      <wps:wsp>
                        <wps:cNvPr id="69" name="Text Box 541"/>
                        <wps:cNvSpPr txBox="1">
                          <a:spLocks noChangeArrowheads="1"/>
                        </wps:cNvSpPr>
                        <wps:spPr bwMode="auto">
                          <a:xfrm>
                            <a:off x="152400" y="60325"/>
                            <a:ext cx="3346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2C8C" w14:textId="77777777" w:rsidR="007F7B8D" w:rsidRPr="00A12829" w:rsidRDefault="007F7B8D" w:rsidP="00A12829">
                              <w:pPr>
                                <w:rPr>
                                  <w:i/>
                                  <w:sz w:val="20"/>
                                  <w:szCs w:val="20"/>
                                </w:rPr>
                              </w:pPr>
                              <w:r w:rsidRPr="00A12829">
                                <w:rPr>
                                  <w:i/>
                                  <w:sz w:val="20"/>
                                  <w:szCs w:val="20"/>
                                </w:rPr>
                                <w:t>B</w:t>
                              </w:r>
                            </w:p>
                          </w:txbxContent>
                        </wps:txbx>
                        <wps:bodyPr rot="0" vert="horz" wrap="square" lIns="59436" tIns="29718" rIns="59436" bIns="29718" anchor="t" anchorCtr="0" upright="1">
                          <a:noAutofit/>
                        </wps:bodyPr>
                      </wps:wsp>
                      <wps:wsp>
                        <wps:cNvPr id="70" name="Text Box 538"/>
                        <wps:cNvSpPr txBox="1">
                          <a:spLocks noChangeArrowheads="1"/>
                        </wps:cNvSpPr>
                        <wps:spPr bwMode="auto">
                          <a:xfrm>
                            <a:off x="762000" y="622300"/>
                            <a:ext cx="3346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9F61" w14:textId="77777777" w:rsidR="007F7B8D" w:rsidRPr="00A12829" w:rsidRDefault="007F7B8D" w:rsidP="00A12829">
                              <w:pPr>
                                <w:rPr>
                                  <w:sz w:val="20"/>
                                  <w:szCs w:val="20"/>
                                </w:rPr>
                              </w:pPr>
                              <w:r w:rsidRPr="00A12829">
                                <w:rPr>
                                  <w:sz w:val="20"/>
                                  <w:szCs w:val="20"/>
                                </w:rPr>
                                <w:t>b</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7F4BA8" id="Canvas 533" o:spid="_x0000_s1527" editas="canvas" style="position:absolute;margin-left:33.65pt;margin-top:9pt;width:130.8pt;height:67.3pt;z-index:251671040;mso-position-horizontal-relative:text;mso-position-vertical-relative:text" coordsize="16611,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">
                <v:shape id="_x0000_s1528" type="#_x0000_t75" style="position:absolute;width:16611;height:8547;visibility:visible;mso-wrap-style:square">
                  <v:fill o:detectmouseclick="t"/>
                  <v:path o:connecttype="none"/>
                </v:shape>
                <v:rect id="Rectangle 535" o:spid="_x0000_s1529" style="position:absolute;left:1758;top:5937;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shape id="AutoShape 536" o:spid="_x0000_s1530" type="#_x0000_t6" style="position:absolute;left:1758;width:1380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" filled="f"/>
                <v:shape id="Text Box 537" o:spid="_x0000_s1531" type="#_x0000_t202" style="position:absolute;left:10185;top:4883;width:420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" filled="f" stroked="f">
                  <v:textbox inset="4.68pt,2.34pt,4.68pt,2.34pt">
                    <w:txbxContent>
                      <w:p w14:paraId="5454BB96" w14:textId="77777777" w:rsidR="007F7B8D" w:rsidRPr="00A12829" w:rsidRDefault="007F7B8D" w:rsidP="00A12829">
                        <w:pPr>
                          <w:rPr>
                            <w:sz w:val="20"/>
                            <w:szCs w:val="20"/>
                          </w:rPr>
                        </w:pPr>
                        <w:r w:rsidRPr="00A12829">
                          <w:rPr>
                            <w:sz w:val="20"/>
                            <w:szCs w:val="20"/>
                          </w:rPr>
                          <w:t>30°</w:t>
                        </w:r>
                      </w:p>
                    </w:txbxContent>
                  </v:textbox>
                </v:shape>
                <v:shape id="Text Box 539" o:spid="_x0000_s1532" type="#_x0000_t202" style="position:absolute;top:2730;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" filled="f" stroked="f">
                  <v:textbox inset="4.68pt,2.34pt,4.68pt,2.34pt">
                    <w:txbxContent>
                      <w:p w14:paraId="01304C35" w14:textId="77777777" w:rsidR="007F7B8D" w:rsidRPr="00A12829" w:rsidRDefault="007F7B8D" w:rsidP="00A12829">
                        <w:pPr>
                          <w:rPr>
                            <w:sz w:val="20"/>
                            <w:szCs w:val="20"/>
                          </w:rPr>
                        </w:pPr>
                        <w:r w:rsidRPr="00A12829">
                          <w:rPr>
                            <w:sz w:val="20"/>
                            <w:szCs w:val="20"/>
                          </w:rPr>
                          <w:t>7</w:t>
                        </w:r>
                      </w:p>
                    </w:txbxContent>
                  </v:textbox>
                </v:shape>
                <v:shape id="Text Box 540" o:spid="_x0000_s1533" type="#_x0000_t202" style="position:absolute;left:7334;top:1041;width:334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" filled="f" stroked="f">
                  <v:textbox inset="4.68pt,2.34pt,4.68pt,2.34pt">
                    <w:txbxContent>
                      <w:p w14:paraId="4CA65C01" w14:textId="77777777" w:rsidR="007F7B8D" w:rsidRPr="00A12829" w:rsidRDefault="007F7B8D" w:rsidP="00A12829">
                        <w:pPr>
                          <w:rPr>
                            <w:sz w:val="20"/>
                            <w:szCs w:val="20"/>
                          </w:rPr>
                        </w:pPr>
                        <w:r w:rsidRPr="00A12829">
                          <w:rPr>
                            <w:sz w:val="20"/>
                            <w:szCs w:val="20"/>
                          </w:rPr>
                          <w:t>c</w:t>
                        </w:r>
                      </w:p>
                    </w:txbxContent>
                  </v:textbox>
                </v:shape>
                <v:shape id="Text Box 541" o:spid="_x0000_s1534" type="#_x0000_t202" style="position:absolute;left:1524;top:603;width:334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" filled="f" stroked="f">
                  <v:textbox inset="4.68pt,2.34pt,4.68pt,2.34pt">
                    <w:txbxContent>
                      <w:p w14:paraId="01002C8C" w14:textId="77777777" w:rsidR="007F7B8D" w:rsidRPr="00A12829" w:rsidRDefault="007F7B8D" w:rsidP="00A12829">
                        <w:pPr>
                          <w:rPr>
                            <w:i/>
                            <w:sz w:val="20"/>
                            <w:szCs w:val="20"/>
                          </w:rPr>
                        </w:pPr>
                        <w:r w:rsidRPr="00A12829">
                          <w:rPr>
                            <w:i/>
                            <w:sz w:val="20"/>
                            <w:szCs w:val="20"/>
                          </w:rPr>
                          <w:t>B</w:t>
                        </w:r>
                      </w:p>
                    </w:txbxContent>
                  </v:textbox>
                </v:shape>
                <v:shape id="Text Box 538" o:spid="_x0000_s1535" type="#_x0000_t202" style="position:absolute;left:7620;top:6223;width:334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" filled="f" stroked="f">
                  <v:textbox inset="4.68pt,2.34pt,4.68pt,2.34pt">
                    <w:txbxContent>
                      <w:p w14:paraId="35D39F61" w14:textId="77777777" w:rsidR="007F7B8D" w:rsidRPr="00A12829" w:rsidRDefault="007F7B8D" w:rsidP="00A12829">
                        <w:pPr>
                          <w:rPr>
                            <w:sz w:val="20"/>
                            <w:szCs w:val="20"/>
                          </w:rPr>
                        </w:pPr>
                        <w:r w:rsidRPr="00A12829">
                          <w:rPr>
                            <w:sz w:val="20"/>
                            <w:szCs w:val="20"/>
                          </w:rPr>
                          <w:t>b</w:t>
                        </w:r>
                      </w:p>
                    </w:txbxContent>
                  </v:textbox>
                </v:shape>
                <w10:wrap type="square"/>
              </v:group>
            </w:pict>
          </mc:Fallback>
        </mc:AlternateContent>
      </w:r>
      <w:r>
        <w:rPr>
          <w:noProof/>
        </w:rPr>
        <mc:AlternateContent>
          <mc:Choice Requires="wpc">
            <w:drawing>
              <wp:anchor distT="0" distB="0" distL="114300" distR="114300" simplePos="0" relativeHeight="251665920" behindDoc="0" locked="0" layoutInCell="1" allowOverlap="1" wp14:anchorId="1DAD8FD8" wp14:editId="267418F4">
                <wp:simplePos x="0" y="0"/>
                <wp:positionH relativeFrom="column">
                  <wp:posOffset>3102610</wp:posOffset>
                </wp:positionH>
                <wp:positionV relativeFrom="paragraph">
                  <wp:posOffset>41275</wp:posOffset>
                </wp:positionV>
                <wp:extent cx="1830070" cy="984885"/>
                <wp:effectExtent l="0" t="0" r="0" b="0"/>
                <wp:wrapSquare wrapText="bothSides"/>
                <wp:docPr id="2055" name="Canvas 4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54" name="Group 492"/>
                        <wpg:cNvGrpSpPr>
                          <a:grpSpLocks/>
                        </wpg:cNvGrpSpPr>
                        <wpg:grpSpPr bwMode="auto">
                          <a:xfrm rot="9284009">
                            <a:off x="195580" y="332105"/>
                            <a:ext cx="1380490" cy="652780"/>
                            <a:chOff x="8540" y="3925"/>
                            <a:chExt cx="2174" cy="1028"/>
                          </a:xfrm>
                        </wpg:grpSpPr>
                        <wps:wsp>
                          <wps:cNvPr id="503" name="Rectangle 493"/>
                          <wps:cNvSpPr>
                            <a:spLocks noChangeArrowheads="1"/>
                          </wps:cNvSpPr>
                          <wps:spPr bwMode="auto">
                            <a:xfrm>
                              <a:off x="8540" y="4860"/>
                              <a:ext cx="93" cy="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AutoShape 494"/>
                          <wps:cNvSpPr>
                            <a:spLocks noChangeArrowheads="1"/>
                          </wps:cNvSpPr>
                          <wps:spPr bwMode="auto">
                            <a:xfrm>
                              <a:off x="8540" y="3925"/>
                              <a:ext cx="2174" cy="10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05" name="Text Box 495"/>
                        <wps:cNvSpPr txBox="1">
                          <a:spLocks noChangeArrowheads="1"/>
                        </wps:cNvSpPr>
                        <wps:spPr bwMode="auto">
                          <a:xfrm>
                            <a:off x="1345565" y="490220"/>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7045" w14:textId="77777777" w:rsidR="007F7B8D" w:rsidRPr="00A12829" w:rsidRDefault="007F7B8D" w:rsidP="00A12829">
                              <w:pPr>
                                <w:rPr>
                                  <w:sz w:val="20"/>
                                  <w:szCs w:val="20"/>
                                </w:rPr>
                              </w:pPr>
                              <w:r w:rsidRPr="00A12829">
                                <w:rPr>
                                  <w:sz w:val="20"/>
                                  <w:szCs w:val="20"/>
                                </w:rPr>
                                <w:t>60°</w:t>
                              </w:r>
                            </w:p>
                          </w:txbxContent>
                        </wps:txbx>
                        <wps:bodyPr rot="0" vert="horz" wrap="square" lIns="59436" tIns="29718" rIns="59436" bIns="29718" anchor="t" anchorCtr="0" upright="1">
                          <a:noAutofit/>
                        </wps:bodyPr>
                      </wps:wsp>
                      <wps:wsp>
                        <wps:cNvPr id="506" name="Text Box 496"/>
                        <wps:cNvSpPr txBox="1">
                          <a:spLocks noChangeArrowheads="1"/>
                        </wps:cNvSpPr>
                        <wps:spPr bwMode="auto">
                          <a:xfrm>
                            <a:off x="1495425" y="222250"/>
                            <a:ext cx="3346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9ED3" w14:textId="77777777" w:rsidR="007F7B8D" w:rsidRPr="00A12829" w:rsidRDefault="007F7B8D" w:rsidP="00A12829">
                              <w:pPr>
                                <w:rPr>
                                  <w:sz w:val="20"/>
                                  <w:szCs w:val="20"/>
                                </w:rPr>
                              </w:pPr>
                              <w:r w:rsidRPr="00A12829">
                                <w:rPr>
                                  <w:sz w:val="20"/>
                                  <w:szCs w:val="20"/>
                                </w:rPr>
                                <w:t>a</w:t>
                              </w:r>
                            </w:p>
                          </w:txbxContent>
                        </wps:txbx>
                        <wps:bodyPr rot="0" vert="horz" wrap="square" lIns="59436" tIns="29718" rIns="59436" bIns="29718" anchor="t" anchorCtr="0" upright="1">
                          <a:noAutofit/>
                        </wps:bodyPr>
                      </wps:wsp>
                      <wps:wsp>
                        <wps:cNvPr id="507" name="Text Box 497"/>
                        <wps:cNvSpPr txBox="1">
                          <a:spLocks noChangeArrowheads="1"/>
                        </wps:cNvSpPr>
                        <wps:spPr bwMode="auto">
                          <a:xfrm>
                            <a:off x="578485" y="168275"/>
                            <a:ext cx="32893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E00E"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s:wsp>
                        <wps:cNvPr id="508" name="Text Box 498"/>
                        <wps:cNvSpPr txBox="1">
                          <a:spLocks noChangeArrowheads="1"/>
                        </wps:cNvSpPr>
                        <wps:spPr bwMode="auto">
                          <a:xfrm>
                            <a:off x="885825" y="646430"/>
                            <a:ext cx="3346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F55A" w14:textId="77777777" w:rsidR="007F7B8D" w:rsidRPr="00A12829" w:rsidRDefault="007F7B8D" w:rsidP="00A12829">
                              <w:pPr>
                                <w:rPr>
                                  <w:sz w:val="20"/>
                                  <w:szCs w:val="20"/>
                                </w:rPr>
                              </w:pPr>
                              <w:r w:rsidRPr="00A12829">
                                <w:rPr>
                                  <w:sz w:val="20"/>
                                  <w:szCs w:val="20"/>
                                </w:rPr>
                                <w:t>c</w:t>
                              </w:r>
                            </w:p>
                          </w:txbxContent>
                        </wps:txbx>
                        <wps:bodyPr rot="0" vert="horz" wrap="square" lIns="59436" tIns="29718" rIns="59436" bIns="29718" anchor="t" anchorCtr="0" upright="1">
                          <a:noAutofit/>
                        </wps:bodyPr>
                      </wps:wsp>
                      <wps:wsp>
                        <wps:cNvPr id="510" name="Text Box 499"/>
                        <wps:cNvSpPr txBox="1">
                          <a:spLocks noChangeArrowheads="1"/>
                        </wps:cNvSpPr>
                        <wps:spPr bwMode="auto">
                          <a:xfrm>
                            <a:off x="375920" y="460375"/>
                            <a:ext cx="33464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C4BC" w14:textId="77777777" w:rsidR="007F7B8D" w:rsidRPr="00A12829" w:rsidRDefault="007F7B8D" w:rsidP="00A12829">
                              <w:pPr>
                                <w:rPr>
                                  <w:i/>
                                  <w:sz w:val="20"/>
                                  <w:szCs w:val="20"/>
                                </w:rPr>
                              </w:pPr>
                              <w:r w:rsidRPr="00A12829">
                                <w:rPr>
                                  <w:i/>
                                  <w:sz w:val="20"/>
                                  <w:szCs w:val="20"/>
                                </w:rPr>
                                <w:t>A</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AD8FD8" id="Canvas 490" o:spid="_x0000_s1536" editas="canvas" style="position:absolute;margin-left:244.3pt;margin-top:3.25pt;width:144.1pt;height:77.55pt;z-index:251665920;mso-position-horizontal-relative:text;mso-position-vertical-relative:text" coordsize="1830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">
                <v:shape id="_x0000_s1537" type="#_x0000_t75" style="position:absolute;width:18300;height:9848;visibility:visible;mso-wrap-style:square">
                  <v:fill o:detectmouseclick="t"/>
                  <v:path o:connecttype="none"/>
                </v:shape>
                <v:group id="Group 492" o:spid="_x0000_s1538" style="position:absolute;left:1955;top:3321;width:13805;height:6527;rotation:10140614fd" coordorigin="8540,3925" coordsize="21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">
                  <v:rect id="Rectangle 493" o:spid="_x0000_s1539" style="position:absolute;left:8540;top:4860;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shape id="AutoShape 494" o:spid="_x0000_s1540" type="#_x0000_t6" style="position:absolute;left:8540;top:3925;width:2174;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" filled="f"/>
                </v:group>
                <v:shape id="Text Box 495" o:spid="_x0000_s1541" type="#_x0000_t202" style="position:absolute;left:13455;top:4902;width:420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" filled="f" stroked="f">
                  <v:textbox inset="4.68pt,2.34pt,4.68pt,2.34pt">
                    <w:txbxContent>
                      <w:p w14:paraId="23BE7045" w14:textId="77777777" w:rsidR="007F7B8D" w:rsidRPr="00A12829" w:rsidRDefault="007F7B8D" w:rsidP="00A12829">
                        <w:pPr>
                          <w:rPr>
                            <w:sz w:val="20"/>
                            <w:szCs w:val="20"/>
                          </w:rPr>
                        </w:pPr>
                        <w:r w:rsidRPr="00A12829">
                          <w:rPr>
                            <w:sz w:val="20"/>
                            <w:szCs w:val="20"/>
                          </w:rPr>
                          <w:t>60°</w:t>
                        </w:r>
                      </w:p>
                    </w:txbxContent>
                  </v:textbox>
                </v:shape>
                <v:shape id="Text Box 496" o:spid="_x0000_s1542" type="#_x0000_t202" style="position:absolute;left:14954;top:2222;width:334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" filled="f" stroked="f">
                  <v:textbox inset="4.68pt,2.34pt,4.68pt,2.34pt">
                    <w:txbxContent>
                      <w:p w14:paraId="19659ED3" w14:textId="77777777" w:rsidR="007F7B8D" w:rsidRPr="00A12829" w:rsidRDefault="007F7B8D" w:rsidP="00A12829">
                        <w:pPr>
                          <w:rPr>
                            <w:sz w:val="20"/>
                            <w:szCs w:val="20"/>
                          </w:rPr>
                        </w:pPr>
                        <w:r w:rsidRPr="00A12829">
                          <w:rPr>
                            <w:sz w:val="20"/>
                            <w:szCs w:val="20"/>
                          </w:rPr>
                          <w:t>a</w:t>
                        </w:r>
                      </w:p>
                    </w:txbxContent>
                  </v:textbox>
                </v:shape>
                <v:shape id="Text Box 497" o:spid="_x0000_s1543" type="#_x0000_t202" style="position:absolute;left:5784;top:1682;width:329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" filled="f" stroked="f">
                  <v:textbox inset="4.68pt,2.34pt,4.68pt,2.34pt">
                    <w:txbxContent>
                      <w:p w14:paraId="6664E00E" w14:textId="77777777" w:rsidR="007F7B8D" w:rsidRPr="00A12829" w:rsidRDefault="007F7B8D" w:rsidP="00A12829">
                        <w:pPr>
                          <w:rPr>
                            <w:sz w:val="20"/>
                            <w:szCs w:val="20"/>
                          </w:rPr>
                        </w:pPr>
                        <w:r w:rsidRPr="00A12829">
                          <w:rPr>
                            <w:sz w:val="20"/>
                            <w:szCs w:val="20"/>
                          </w:rPr>
                          <w:t>10</w:t>
                        </w:r>
                      </w:p>
                    </w:txbxContent>
                  </v:textbox>
                </v:shape>
                <v:shape id="Text Box 498" o:spid="_x0000_s1544" type="#_x0000_t202" style="position:absolute;left:8858;top:6464;width:334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" filled="f" stroked="f">
                  <v:textbox inset="4.68pt,2.34pt,4.68pt,2.34pt">
                    <w:txbxContent>
                      <w:p w14:paraId="29CCF55A" w14:textId="77777777" w:rsidR="007F7B8D" w:rsidRPr="00A12829" w:rsidRDefault="007F7B8D" w:rsidP="00A12829">
                        <w:pPr>
                          <w:rPr>
                            <w:sz w:val="20"/>
                            <w:szCs w:val="20"/>
                          </w:rPr>
                        </w:pPr>
                        <w:r w:rsidRPr="00A12829">
                          <w:rPr>
                            <w:sz w:val="20"/>
                            <w:szCs w:val="20"/>
                          </w:rPr>
                          <w:t>c</w:t>
                        </w:r>
                      </w:p>
                    </w:txbxContent>
                  </v:textbox>
                </v:shape>
                <v:shape id="Text Box 499" o:spid="_x0000_s1545" type="#_x0000_t202" style="position:absolute;left:3759;top:4603;width:334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" filled="f" stroked="f">
                  <v:textbox inset="4.68pt,2.34pt,4.68pt,2.34pt">
                    <w:txbxContent>
                      <w:p w14:paraId="48D9C4BC" w14:textId="77777777" w:rsidR="007F7B8D" w:rsidRPr="00A12829" w:rsidRDefault="007F7B8D" w:rsidP="00A12829">
                        <w:pPr>
                          <w:rPr>
                            <w:i/>
                            <w:sz w:val="20"/>
                            <w:szCs w:val="20"/>
                          </w:rPr>
                        </w:pPr>
                        <w:r w:rsidRPr="00A12829">
                          <w:rPr>
                            <w:i/>
                            <w:sz w:val="20"/>
                            <w:szCs w:val="20"/>
                          </w:rPr>
                          <w:t>A</w:t>
                        </w:r>
                      </w:p>
                    </w:txbxContent>
                  </v:textbox>
                </v:shape>
                <w10:wrap type="square"/>
              </v:group>
            </w:pict>
          </mc:Fallback>
        </mc:AlternateContent>
      </w:r>
      <w:r w:rsidR="00A12829" w:rsidRPr="00A12829">
        <w:tab/>
      </w:r>
      <w:r w:rsidR="00A12829" w:rsidRPr="00A12829">
        <w:tab/>
      </w:r>
      <w:r w:rsidR="00A12829" w:rsidRPr="00A12829">
        <w:tab/>
      </w:r>
      <w:r w:rsidR="00A12829" w:rsidRPr="00A12829">
        <w:tab/>
      </w:r>
      <w:r w:rsidR="00A12829" w:rsidRPr="00A12829">
        <w:tab/>
      </w:r>
    </w:p>
    <w:p w14:paraId="78B6AB19" w14:textId="77777777" w:rsidR="00A12829" w:rsidRPr="00A12829" w:rsidRDefault="00A12829" w:rsidP="00A12829"/>
    <w:p w14:paraId="12CED05A" w14:textId="77777777" w:rsidR="00A12829" w:rsidRPr="00A12829" w:rsidRDefault="00A12829" w:rsidP="00A12829">
      <w:r w:rsidRPr="00A12829">
        <w:tab/>
      </w:r>
    </w:p>
    <w:p w14:paraId="231BC053" w14:textId="77777777" w:rsidR="00A12829" w:rsidRPr="00A12829" w:rsidRDefault="00A12829" w:rsidP="00A12829"/>
    <w:p w14:paraId="7AADE965" w14:textId="77777777" w:rsidR="00C94D3B" w:rsidRDefault="00C94D3B" w:rsidP="00A12829"/>
    <w:p w14:paraId="7CDFBF33" w14:textId="77777777" w:rsidR="00C94D3B" w:rsidRDefault="00C94D3B" w:rsidP="00A12829">
      <w:r>
        <w:rPr>
          <w:noProof/>
        </w:rPr>
        <mc:AlternateContent>
          <mc:Choice Requires="wpc">
            <w:drawing>
              <wp:anchor distT="0" distB="0" distL="114300" distR="114300" simplePos="0" relativeHeight="251673088" behindDoc="0" locked="0" layoutInCell="1" allowOverlap="1" wp14:anchorId="4EEE070E" wp14:editId="1C9189B1">
                <wp:simplePos x="0" y="0"/>
                <wp:positionH relativeFrom="column">
                  <wp:posOffset>360680</wp:posOffset>
                </wp:positionH>
                <wp:positionV relativeFrom="paragraph">
                  <wp:posOffset>43018</wp:posOffset>
                </wp:positionV>
                <wp:extent cx="1830070" cy="984885"/>
                <wp:effectExtent l="0" t="0" r="0" b="0"/>
                <wp:wrapSquare wrapText="bothSides"/>
                <wp:docPr id="2053" name="Canvas 5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52" name="Group 553"/>
                        <wpg:cNvGrpSpPr>
                          <a:grpSpLocks/>
                        </wpg:cNvGrpSpPr>
                        <wpg:grpSpPr bwMode="auto">
                          <a:xfrm rot="9284009">
                            <a:off x="195580" y="332105"/>
                            <a:ext cx="1380490" cy="652780"/>
                            <a:chOff x="8540" y="3925"/>
                            <a:chExt cx="2174" cy="1028"/>
                          </a:xfrm>
                        </wpg:grpSpPr>
                        <wps:wsp>
                          <wps:cNvPr id="494" name="Rectangle 554"/>
                          <wps:cNvSpPr>
                            <a:spLocks noChangeArrowheads="1"/>
                          </wps:cNvSpPr>
                          <wps:spPr bwMode="auto">
                            <a:xfrm>
                              <a:off x="8540" y="4860"/>
                              <a:ext cx="93" cy="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AutoShape 555"/>
                          <wps:cNvSpPr>
                            <a:spLocks noChangeArrowheads="1"/>
                          </wps:cNvSpPr>
                          <wps:spPr bwMode="auto">
                            <a:xfrm>
                              <a:off x="8540" y="3925"/>
                              <a:ext cx="2174" cy="10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6" name="Text Box 556"/>
                        <wps:cNvSpPr txBox="1">
                          <a:spLocks noChangeArrowheads="1"/>
                        </wps:cNvSpPr>
                        <wps:spPr bwMode="auto">
                          <a:xfrm>
                            <a:off x="1334135" y="490220"/>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7FBA" w14:textId="77777777" w:rsidR="007F7B8D" w:rsidRPr="00A12829" w:rsidRDefault="007F7B8D" w:rsidP="00A12829">
                              <w:pPr>
                                <w:rPr>
                                  <w:sz w:val="20"/>
                                  <w:szCs w:val="20"/>
                                </w:rPr>
                              </w:pPr>
                              <w:r w:rsidRPr="00A12829">
                                <w:rPr>
                                  <w:sz w:val="20"/>
                                  <w:szCs w:val="20"/>
                                </w:rPr>
                                <w:t>62°</w:t>
                              </w:r>
                            </w:p>
                          </w:txbxContent>
                        </wps:txbx>
                        <wps:bodyPr rot="0" vert="horz" wrap="square" lIns="59436" tIns="29718" rIns="59436" bIns="29718" anchor="t" anchorCtr="0" upright="1">
                          <a:noAutofit/>
                        </wps:bodyPr>
                      </wps:wsp>
                      <wps:wsp>
                        <wps:cNvPr id="497" name="Text Box 557"/>
                        <wps:cNvSpPr txBox="1">
                          <a:spLocks noChangeArrowheads="1"/>
                        </wps:cNvSpPr>
                        <wps:spPr bwMode="auto">
                          <a:xfrm>
                            <a:off x="1495425" y="168275"/>
                            <a:ext cx="3346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7ACA0" w14:textId="77777777" w:rsidR="007F7B8D" w:rsidRPr="00A12829" w:rsidRDefault="007F7B8D" w:rsidP="00A12829">
                              <w:pPr>
                                <w:rPr>
                                  <w:sz w:val="20"/>
                                  <w:szCs w:val="20"/>
                                </w:rPr>
                              </w:pPr>
                              <w:r w:rsidRPr="00A12829">
                                <w:rPr>
                                  <w:sz w:val="20"/>
                                  <w:szCs w:val="20"/>
                                </w:rPr>
                                <w:t>a</w:t>
                              </w:r>
                            </w:p>
                          </w:txbxContent>
                        </wps:txbx>
                        <wps:bodyPr rot="0" vert="horz" wrap="square" lIns="59436" tIns="29718" rIns="59436" bIns="29718" anchor="t" anchorCtr="0" upright="1">
                          <a:noAutofit/>
                        </wps:bodyPr>
                      </wps:wsp>
                      <wps:wsp>
                        <wps:cNvPr id="498" name="Text Box 558"/>
                        <wps:cNvSpPr txBox="1">
                          <a:spLocks noChangeArrowheads="1"/>
                        </wps:cNvSpPr>
                        <wps:spPr bwMode="auto">
                          <a:xfrm>
                            <a:off x="582295" y="168275"/>
                            <a:ext cx="3251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8655"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s:wsp>
                        <wps:cNvPr id="499" name="Text Box 559"/>
                        <wps:cNvSpPr txBox="1">
                          <a:spLocks noChangeArrowheads="1"/>
                        </wps:cNvSpPr>
                        <wps:spPr bwMode="auto">
                          <a:xfrm>
                            <a:off x="885825" y="646430"/>
                            <a:ext cx="3346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8669" w14:textId="77777777" w:rsidR="007F7B8D" w:rsidRPr="00A12829" w:rsidRDefault="007F7B8D" w:rsidP="00A12829">
                              <w:pPr>
                                <w:rPr>
                                  <w:sz w:val="20"/>
                                  <w:szCs w:val="20"/>
                                </w:rPr>
                              </w:pPr>
                              <w:r w:rsidRPr="00A12829">
                                <w:rPr>
                                  <w:sz w:val="20"/>
                                  <w:szCs w:val="20"/>
                                </w:rPr>
                                <w:t>c</w:t>
                              </w:r>
                            </w:p>
                          </w:txbxContent>
                        </wps:txbx>
                        <wps:bodyPr rot="0" vert="horz" wrap="square" lIns="59436" tIns="29718" rIns="59436" bIns="29718" anchor="t" anchorCtr="0" upright="1">
                          <a:noAutofit/>
                        </wps:bodyPr>
                      </wps:wsp>
                      <wps:wsp>
                        <wps:cNvPr id="501" name="Text Box 560"/>
                        <wps:cNvSpPr txBox="1">
                          <a:spLocks noChangeArrowheads="1"/>
                        </wps:cNvSpPr>
                        <wps:spPr bwMode="auto">
                          <a:xfrm>
                            <a:off x="375920" y="456565"/>
                            <a:ext cx="33464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2F94" w14:textId="77777777" w:rsidR="007F7B8D" w:rsidRPr="00A12829" w:rsidRDefault="007F7B8D" w:rsidP="00A12829">
                              <w:pPr>
                                <w:rPr>
                                  <w:i/>
                                  <w:sz w:val="20"/>
                                  <w:szCs w:val="20"/>
                                </w:rPr>
                              </w:pPr>
                              <w:r w:rsidRPr="00A12829">
                                <w:rPr>
                                  <w:i/>
                                  <w:sz w:val="20"/>
                                  <w:szCs w:val="20"/>
                                </w:rPr>
                                <w:t>A</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EE070E" id="Canvas 551" o:spid="_x0000_s1546" editas="canvas" style="position:absolute;margin-left:28.4pt;margin-top:3.4pt;width:144.1pt;height:77.55pt;z-index:251673088;mso-position-horizontal-relative:text;mso-position-vertical-relative:text" coordsize="1830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">
                <v:shape id="_x0000_s1547" type="#_x0000_t75" style="position:absolute;width:18300;height:9848;visibility:visible;mso-wrap-style:square">
                  <v:fill o:detectmouseclick="t"/>
                  <v:path o:connecttype="none"/>
                </v:shape>
                <v:group id="Group 553" o:spid="_x0000_s1548" style="position:absolute;left:1955;top:3321;width:13805;height:6527;rotation:10140614fd" coordorigin="8540,3925" coordsize="21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">
                  <v:rect id="Rectangle 554" o:spid="_x0000_s1549" style="position:absolute;left:8540;top:4860;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SxAAAANwAAAAPAAAAZHJzL2Rvd25yZXYueG1sRI9Bi8Iw&#10;FITvC/6H8IS9remqyF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LzwT5LEAAAA3AAAAA8A&#10;AAAAAAAAAAAAAAAABwIAAGRycy9kb3ducmV2LnhtbFBLBQYAAAAAAwADALcAAAD4AgAAAAA=&#10;"/>
                  <v:shape id="AutoShape 555" o:spid="_x0000_s1550" type="#_x0000_t6" style="position:absolute;left:8540;top:3925;width:2174;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" filled="f"/>
                </v:group>
                <v:shape id="Text Box 556" o:spid="_x0000_s1551" type="#_x0000_t202" style="position:absolute;left:13341;top:4902;width:420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" filled="f" stroked="f">
                  <v:textbox inset="4.68pt,2.34pt,4.68pt,2.34pt">
                    <w:txbxContent>
                      <w:p w14:paraId="478E7FBA" w14:textId="77777777" w:rsidR="007F7B8D" w:rsidRPr="00A12829" w:rsidRDefault="007F7B8D" w:rsidP="00A12829">
                        <w:pPr>
                          <w:rPr>
                            <w:sz w:val="20"/>
                            <w:szCs w:val="20"/>
                          </w:rPr>
                        </w:pPr>
                        <w:r w:rsidRPr="00A12829">
                          <w:rPr>
                            <w:sz w:val="20"/>
                            <w:szCs w:val="20"/>
                          </w:rPr>
                          <w:t>62°</w:t>
                        </w:r>
                      </w:p>
                    </w:txbxContent>
                  </v:textbox>
                </v:shape>
                <v:shape id="Text Box 557" o:spid="_x0000_s1552" type="#_x0000_t202" style="position:absolute;left:14954;top:1682;width:334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" filled="f" stroked="f">
                  <v:textbox inset="4.68pt,2.34pt,4.68pt,2.34pt">
                    <w:txbxContent>
                      <w:p w14:paraId="2927ACA0" w14:textId="77777777" w:rsidR="007F7B8D" w:rsidRPr="00A12829" w:rsidRDefault="007F7B8D" w:rsidP="00A12829">
                        <w:pPr>
                          <w:rPr>
                            <w:sz w:val="20"/>
                            <w:szCs w:val="20"/>
                          </w:rPr>
                        </w:pPr>
                        <w:r w:rsidRPr="00A12829">
                          <w:rPr>
                            <w:sz w:val="20"/>
                            <w:szCs w:val="20"/>
                          </w:rPr>
                          <w:t>a</w:t>
                        </w:r>
                      </w:p>
                    </w:txbxContent>
                  </v:textbox>
                </v:shape>
                <v:shape id="Text Box 558" o:spid="_x0000_s1553" type="#_x0000_t202" style="position:absolute;left:5822;top:1682;width:325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" filled="f" stroked="f">
                  <v:textbox inset="4.68pt,2.34pt,4.68pt,2.34pt">
                    <w:txbxContent>
                      <w:p w14:paraId="5D348655" w14:textId="77777777" w:rsidR="007F7B8D" w:rsidRPr="00A12829" w:rsidRDefault="007F7B8D" w:rsidP="00A12829">
                        <w:pPr>
                          <w:rPr>
                            <w:sz w:val="20"/>
                            <w:szCs w:val="20"/>
                          </w:rPr>
                        </w:pPr>
                        <w:r w:rsidRPr="00A12829">
                          <w:rPr>
                            <w:sz w:val="20"/>
                            <w:szCs w:val="20"/>
                          </w:rPr>
                          <w:t>10</w:t>
                        </w:r>
                      </w:p>
                    </w:txbxContent>
                  </v:textbox>
                </v:shape>
                <v:shape id="Text Box 559" o:spid="_x0000_s1554" type="#_x0000_t202" style="position:absolute;left:8858;top:6464;width:334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" filled="f" stroked="f">
                  <v:textbox inset="4.68pt,2.34pt,4.68pt,2.34pt">
                    <w:txbxContent>
                      <w:p w14:paraId="30758669" w14:textId="77777777" w:rsidR="007F7B8D" w:rsidRPr="00A12829" w:rsidRDefault="007F7B8D" w:rsidP="00A12829">
                        <w:pPr>
                          <w:rPr>
                            <w:sz w:val="20"/>
                            <w:szCs w:val="20"/>
                          </w:rPr>
                        </w:pPr>
                        <w:r w:rsidRPr="00A12829">
                          <w:rPr>
                            <w:sz w:val="20"/>
                            <w:szCs w:val="20"/>
                          </w:rPr>
                          <w:t>c</w:t>
                        </w:r>
                      </w:p>
                    </w:txbxContent>
                  </v:textbox>
                </v:shape>
                <v:shape id="Text Box 560" o:spid="_x0000_s1555" type="#_x0000_t202" style="position:absolute;left:3759;top:4565;width:334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" filled="f" stroked="f">
                  <v:textbox inset="4.68pt,2.34pt,4.68pt,2.34pt">
                    <w:txbxContent>
                      <w:p w14:paraId="7C9C2F94" w14:textId="77777777" w:rsidR="007F7B8D" w:rsidRPr="00A12829" w:rsidRDefault="007F7B8D" w:rsidP="00A12829">
                        <w:pPr>
                          <w:rPr>
                            <w:i/>
                            <w:sz w:val="20"/>
                            <w:szCs w:val="20"/>
                          </w:rPr>
                        </w:pPr>
                        <w:r w:rsidRPr="00A12829">
                          <w:rPr>
                            <w:i/>
                            <w:sz w:val="20"/>
                            <w:szCs w:val="20"/>
                          </w:rPr>
                          <w:t>A</w:t>
                        </w:r>
                      </w:p>
                    </w:txbxContent>
                  </v:textbox>
                </v:shape>
                <w10:wrap type="square"/>
              </v:group>
            </w:pict>
          </mc:Fallback>
        </mc:AlternateContent>
      </w:r>
    </w:p>
    <w:p w14:paraId="2EB6FCF1" w14:textId="77777777" w:rsidR="00A12829" w:rsidRPr="00A12829" w:rsidRDefault="00450FE4" w:rsidP="00A12829">
      <w:r>
        <w:rPr>
          <w:noProof/>
        </w:rPr>
        <mc:AlternateContent>
          <mc:Choice Requires="wpc">
            <w:drawing>
              <wp:anchor distT="0" distB="0" distL="114300" distR="114300" simplePos="0" relativeHeight="251672064" behindDoc="0" locked="0" layoutInCell="1" allowOverlap="1" wp14:anchorId="165C0A78" wp14:editId="640A55CA">
                <wp:simplePos x="0" y="0"/>
                <wp:positionH relativeFrom="column">
                  <wp:posOffset>3256280</wp:posOffset>
                </wp:positionH>
                <wp:positionV relativeFrom="paragraph">
                  <wp:posOffset>8255</wp:posOffset>
                </wp:positionV>
                <wp:extent cx="1661160" cy="890270"/>
                <wp:effectExtent l="0" t="19050" r="0" b="0"/>
                <wp:wrapSquare wrapText="bothSides"/>
                <wp:docPr id="493" name="Canvas 5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6" name="Rectangle 544"/>
                        <wps:cNvSpPr>
                          <a:spLocks noChangeArrowheads="1"/>
                        </wps:cNvSpPr>
                        <wps:spPr bwMode="auto">
                          <a:xfrm>
                            <a:off x="175895" y="593725"/>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AutoShape 545"/>
                        <wps:cNvSpPr>
                          <a:spLocks noChangeArrowheads="1"/>
                        </wps:cNvSpPr>
                        <wps:spPr bwMode="auto">
                          <a:xfrm>
                            <a:off x="175895" y="0"/>
                            <a:ext cx="1209040" cy="6521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546"/>
                        <wps:cNvSpPr txBox="1">
                          <a:spLocks noChangeArrowheads="1"/>
                        </wps:cNvSpPr>
                        <wps:spPr bwMode="auto">
                          <a:xfrm>
                            <a:off x="883285" y="474980"/>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4A53" w14:textId="77777777" w:rsidR="007F7B8D" w:rsidRPr="00B536A7" w:rsidRDefault="007F7B8D" w:rsidP="00A12829">
                              <w:pPr>
                                <w:rPr>
                                  <w:sz w:val="20"/>
                                </w:rPr>
                              </w:pPr>
                              <w:r w:rsidRPr="00B536A7">
                                <w:rPr>
                                  <w:sz w:val="20"/>
                                </w:rPr>
                                <w:t>35°</w:t>
                              </w:r>
                            </w:p>
                          </w:txbxContent>
                        </wps:txbx>
                        <wps:bodyPr rot="0" vert="horz" wrap="square" lIns="59436" tIns="29718" rIns="59436" bIns="29718" anchor="t" anchorCtr="0" upright="1">
                          <a:noAutofit/>
                        </wps:bodyPr>
                      </wps:wsp>
                      <wps:wsp>
                        <wps:cNvPr id="489" name="Text Box 548"/>
                        <wps:cNvSpPr txBox="1">
                          <a:spLocks noChangeArrowheads="1"/>
                        </wps:cNvSpPr>
                        <wps:spPr bwMode="auto">
                          <a:xfrm>
                            <a:off x="0" y="27305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93A0" w14:textId="77777777" w:rsidR="007F7B8D" w:rsidRPr="00A12829" w:rsidRDefault="007F7B8D" w:rsidP="00A12829">
                              <w:pPr>
                                <w:rPr>
                                  <w:sz w:val="22"/>
                                </w:rPr>
                              </w:pPr>
                              <w:r w:rsidRPr="00A12829">
                                <w:rPr>
                                  <w:sz w:val="22"/>
                                </w:rPr>
                                <w:t>7</w:t>
                              </w:r>
                            </w:p>
                          </w:txbxContent>
                        </wps:txbx>
                        <wps:bodyPr rot="0" vert="horz" wrap="square" lIns="59436" tIns="29718" rIns="59436" bIns="29718" anchor="t" anchorCtr="0" upright="1">
                          <a:noAutofit/>
                        </wps:bodyPr>
                      </wps:wsp>
                      <wps:wsp>
                        <wps:cNvPr id="490" name="Text Box 549"/>
                        <wps:cNvSpPr txBox="1">
                          <a:spLocks noChangeArrowheads="1"/>
                        </wps:cNvSpPr>
                        <wps:spPr bwMode="auto">
                          <a:xfrm>
                            <a:off x="733425" y="127000"/>
                            <a:ext cx="3346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3CC72" w14:textId="77777777" w:rsidR="007F7B8D" w:rsidRPr="00A12829" w:rsidRDefault="007F7B8D" w:rsidP="00A12829">
                              <w:pPr>
                                <w:rPr>
                                  <w:sz w:val="22"/>
                                </w:rPr>
                              </w:pPr>
                              <w:r w:rsidRPr="00A12829">
                                <w:rPr>
                                  <w:sz w:val="22"/>
                                </w:rPr>
                                <w:t>c</w:t>
                              </w:r>
                            </w:p>
                          </w:txbxContent>
                        </wps:txbx>
                        <wps:bodyPr rot="0" vert="horz" wrap="square" lIns="59436" tIns="29718" rIns="59436" bIns="29718" anchor="t" anchorCtr="0" upright="1">
                          <a:noAutofit/>
                        </wps:bodyPr>
                      </wps:wsp>
                      <wps:wsp>
                        <wps:cNvPr id="491" name="Text Box 550"/>
                        <wps:cNvSpPr txBox="1">
                          <a:spLocks noChangeArrowheads="1"/>
                        </wps:cNvSpPr>
                        <wps:spPr bwMode="auto">
                          <a:xfrm>
                            <a:off x="152400" y="60325"/>
                            <a:ext cx="33464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2284" w14:textId="77777777" w:rsidR="007F7B8D" w:rsidRPr="00A12829" w:rsidRDefault="007F7B8D" w:rsidP="00A12829">
                              <w:pPr>
                                <w:rPr>
                                  <w:i/>
                                  <w:sz w:val="22"/>
                                </w:rPr>
                              </w:pPr>
                              <w:r w:rsidRPr="00A12829">
                                <w:rPr>
                                  <w:i/>
                                  <w:sz w:val="22"/>
                                </w:rPr>
                                <w:t>B</w:t>
                              </w:r>
                            </w:p>
                          </w:txbxContent>
                        </wps:txbx>
                        <wps:bodyPr rot="0" vert="horz" wrap="square" lIns="59436" tIns="29718" rIns="59436" bIns="29718" anchor="t" anchorCtr="0" upright="1">
                          <a:noAutofit/>
                        </wps:bodyPr>
                      </wps:wsp>
                      <wps:wsp>
                        <wps:cNvPr id="492" name="Text Box 547"/>
                        <wps:cNvSpPr txBox="1">
                          <a:spLocks noChangeArrowheads="1"/>
                        </wps:cNvSpPr>
                        <wps:spPr bwMode="auto">
                          <a:xfrm>
                            <a:off x="762000" y="633095"/>
                            <a:ext cx="3346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BE53" w14:textId="77777777" w:rsidR="007F7B8D" w:rsidRPr="00A12829" w:rsidRDefault="007F7B8D" w:rsidP="00A12829">
                              <w:pPr>
                                <w:rPr>
                                  <w:sz w:val="22"/>
                                </w:rPr>
                              </w:pPr>
                              <w:r w:rsidRPr="00A12829">
                                <w:rPr>
                                  <w:sz w:val="22"/>
                                </w:rPr>
                                <w:t>b</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5C0A78" id="Canvas 542" o:spid="_x0000_s1556" editas="canvas" style="position:absolute;margin-left:256.4pt;margin-top:.65pt;width:130.8pt;height:70.1pt;z-index:251672064;mso-position-horizontal-relative:text;mso-position-vertical-relative:text" coordsize="16611,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">
                <v:shape id="_x0000_s1557" type="#_x0000_t75" style="position:absolute;width:16611;height:8902;visibility:visible;mso-wrap-style:square">
                  <v:fill o:detectmouseclick="t"/>
                  <v:path o:connecttype="none"/>
                </v:shape>
                <v:rect id="Rectangle 544" o:spid="_x0000_s1558" style="position:absolute;left:1758;top:5937;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shape id="AutoShape 545" o:spid="_x0000_s1559" type="#_x0000_t6" style="position:absolute;left:1758;width:12091;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" filled="f"/>
                <v:shape id="Text Box 546" o:spid="_x0000_s1560" type="#_x0000_t202" style="position:absolute;left:8832;top:4749;width:420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" filled="f" stroked="f">
                  <v:textbox inset="4.68pt,2.34pt,4.68pt,2.34pt">
                    <w:txbxContent>
                      <w:p w14:paraId="64B94A53" w14:textId="77777777" w:rsidR="007F7B8D" w:rsidRPr="00B536A7" w:rsidRDefault="007F7B8D" w:rsidP="00A12829">
                        <w:pPr>
                          <w:rPr>
                            <w:sz w:val="20"/>
                          </w:rPr>
                        </w:pPr>
                        <w:r w:rsidRPr="00B536A7">
                          <w:rPr>
                            <w:sz w:val="20"/>
                          </w:rPr>
                          <w:t>35°</w:t>
                        </w:r>
                      </w:p>
                    </w:txbxContent>
                  </v:textbox>
                </v:shape>
                <v:shape id="Text Box 548" o:spid="_x0000_s1561" type="#_x0000_t202" style="position:absolute;top:2730;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" filled="f" stroked="f">
                  <v:textbox inset="4.68pt,2.34pt,4.68pt,2.34pt">
                    <w:txbxContent>
                      <w:p w14:paraId="4C7D93A0" w14:textId="77777777" w:rsidR="007F7B8D" w:rsidRPr="00A12829" w:rsidRDefault="007F7B8D" w:rsidP="00A12829">
                        <w:pPr>
                          <w:rPr>
                            <w:sz w:val="22"/>
                          </w:rPr>
                        </w:pPr>
                        <w:r w:rsidRPr="00A12829">
                          <w:rPr>
                            <w:sz w:val="22"/>
                          </w:rPr>
                          <w:t>7</w:t>
                        </w:r>
                      </w:p>
                    </w:txbxContent>
                  </v:textbox>
                </v:shape>
                <v:shape id="Text Box 549" o:spid="_x0000_s1562" type="#_x0000_t202" style="position:absolute;left:7334;top:1270;width:334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" filled="f" stroked="f">
                  <v:textbox inset="4.68pt,2.34pt,4.68pt,2.34pt">
                    <w:txbxContent>
                      <w:p w14:paraId="5F93CC72" w14:textId="77777777" w:rsidR="007F7B8D" w:rsidRPr="00A12829" w:rsidRDefault="007F7B8D" w:rsidP="00A12829">
                        <w:pPr>
                          <w:rPr>
                            <w:sz w:val="22"/>
                          </w:rPr>
                        </w:pPr>
                        <w:r w:rsidRPr="00A12829">
                          <w:rPr>
                            <w:sz w:val="22"/>
                          </w:rPr>
                          <w:t>c</w:t>
                        </w:r>
                      </w:p>
                    </w:txbxContent>
                  </v:textbox>
                </v:shape>
                <v:shape id="Text Box 550" o:spid="_x0000_s1563" type="#_x0000_t202" style="position:absolute;left:1524;top:603;width:334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" filled="f" stroked="f">
                  <v:textbox inset="4.68pt,2.34pt,4.68pt,2.34pt">
                    <w:txbxContent>
                      <w:p w14:paraId="441D2284" w14:textId="77777777" w:rsidR="007F7B8D" w:rsidRPr="00A12829" w:rsidRDefault="007F7B8D" w:rsidP="00A12829">
                        <w:pPr>
                          <w:rPr>
                            <w:i/>
                            <w:sz w:val="22"/>
                          </w:rPr>
                        </w:pPr>
                        <w:r w:rsidRPr="00A12829">
                          <w:rPr>
                            <w:i/>
                            <w:sz w:val="22"/>
                          </w:rPr>
                          <w:t>B</w:t>
                        </w:r>
                      </w:p>
                    </w:txbxContent>
                  </v:textbox>
                </v:shape>
                <v:shape id="Text Box 547" o:spid="_x0000_s1564" type="#_x0000_t202" style="position:absolute;left:7620;top:6330;width:334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" filled="f" stroked="f">
                  <v:textbox inset="4.68pt,2.34pt,4.68pt,2.34pt">
                    <w:txbxContent>
                      <w:p w14:paraId="2A1EBE53" w14:textId="77777777" w:rsidR="007F7B8D" w:rsidRPr="00A12829" w:rsidRDefault="007F7B8D" w:rsidP="00A12829">
                        <w:pPr>
                          <w:rPr>
                            <w:sz w:val="22"/>
                          </w:rPr>
                        </w:pPr>
                        <w:r w:rsidRPr="00A12829">
                          <w:rPr>
                            <w:sz w:val="22"/>
                          </w:rPr>
                          <w:t>b</w:t>
                        </w:r>
                      </w:p>
                    </w:txbxContent>
                  </v:textbox>
                </v:shape>
                <w10:wrap type="square"/>
              </v:group>
            </w:pict>
          </mc:Fallback>
        </mc:AlternateContent>
      </w:r>
      <w:r w:rsidR="00A12829" w:rsidRPr="00A12829">
        <w:t>5.</w:t>
      </w:r>
      <w:r w:rsidR="00A12829" w:rsidRPr="00A12829">
        <w:tab/>
        <w:t xml:space="preserve">6. </w:t>
      </w:r>
      <w:r w:rsidR="00A12829" w:rsidRPr="00A12829">
        <w:tab/>
      </w:r>
      <w:r w:rsidR="00A12829" w:rsidRPr="00A12829">
        <w:rPr>
          <w:color w:val="FF0000"/>
        </w:rPr>
        <w:tab/>
      </w:r>
      <w:r w:rsidR="00A12829" w:rsidRPr="00A12829">
        <w:tab/>
      </w:r>
      <w:r w:rsidR="00A12829" w:rsidRPr="00A12829">
        <w:tab/>
      </w:r>
      <w:r w:rsidR="00A12829" w:rsidRPr="00A12829">
        <w:tab/>
        <w:t xml:space="preserve"> </w:t>
      </w:r>
      <w:r w:rsidR="00A12829" w:rsidRPr="00A12829">
        <w:tab/>
      </w:r>
      <w:r w:rsidR="00A12829" w:rsidRPr="00A12829">
        <w:tab/>
      </w:r>
      <w:r w:rsidR="00A12829" w:rsidRPr="00A12829">
        <w:tab/>
      </w:r>
    </w:p>
    <w:p w14:paraId="3D12754E" w14:textId="77777777" w:rsidR="00A12829" w:rsidRPr="00A12829" w:rsidRDefault="00A12829" w:rsidP="00A12829"/>
    <w:p w14:paraId="082AFD51" w14:textId="77777777" w:rsidR="00C94D3B" w:rsidRDefault="00C94D3B" w:rsidP="00A12829">
      <w:r>
        <w:rPr>
          <w:noProof/>
        </w:rPr>
        <mc:AlternateContent>
          <mc:Choice Requires="wpc">
            <w:drawing>
              <wp:anchor distT="0" distB="0" distL="114300" distR="114300" simplePos="0" relativeHeight="251667968" behindDoc="0" locked="0" layoutInCell="1" allowOverlap="1" wp14:anchorId="7B8A090F" wp14:editId="798A8D1D">
                <wp:simplePos x="0" y="0"/>
                <wp:positionH relativeFrom="column">
                  <wp:posOffset>415290</wp:posOffset>
                </wp:positionH>
                <wp:positionV relativeFrom="paragraph">
                  <wp:posOffset>30953</wp:posOffset>
                </wp:positionV>
                <wp:extent cx="1830070" cy="984885"/>
                <wp:effectExtent l="0" t="0" r="0" b="0"/>
                <wp:wrapSquare wrapText="bothSides"/>
                <wp:docPr id="502" name="Canvas 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8" name="Group 511"/>
                        <wpg:cNvGrpSpPr>
                          <a:grpSpLocks/>
                        </wpg:cNvGrpSpPr>
                        <wpg:grpSpPr bwMode="auto">
                          <a:xfrm rot="9284009">
                            <a:off x="344805" y="318770"/>
                            <a:ext cx="1071245" cy="666115"/>
                            <a:chOff x="8540" y="3925"/>
                            <a:chExt cx="2174" cy="1028"/>
                          </a:xfrm>
                        </wpg:grpSpPr>
                        <wps:wsp>
                          <wps:cNvPr id="479" name="Rectangle 512"/>
                          <wps:cNvSpPr>
                            <a:spLocks noChangeArrowheads="1"/>
                          </wps:cNvSpPr>
                          <wps:spPr bwMode="auto">
                            <a:xfrm>
                              <a:off x="8540" y="4860"/>
                              <a:ext cx="93" cy="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 name="AutoShape 513"/>
                          <wps:cNvSpPr>
                            <a:spLocks noChangeArrowheads="1"/>
                          </wps:cNvSpPr>
                          <wps:spPr bwMode="auto">
                            <a:xfrm>
                              <a:off x="8540" y="3925"/>
                              <a:ext cx="2174" cy="10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81" name="Text Box 514"/>
                        <wps:cNvSpPr txBox="1">
                          <a:spLocks noChangeArrowheads="1"/>
                        </wps:cNvSpPr>
                        <wps:spPr bwMode="auto">
                          <a:xfrm>
                            <a:off x="1185545" y="516890"/>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E4AB" w14:textId="77777777" w:rsidR="007F7B8D" w:rsidRPr="00A12829" w:rsidRDefault="007F7B8D" w:rsidP="00A12829">
                              <w:pPr>
                                <w:rPr>
                                  <w:sz w:val="20"/>
                                  <w:szCs w:val="20"/>
                                </w:rPr>
                              </w:pPr>
                              <w:r w:rsidRPr="00A12829">
                                <w:rPr>
                                  <w:sz w:val="20"/>
                                  <w:szCs w:val="20"/>
                                </w:rPr>
                                <w:t>65°</w:t>
                              </w:r>
                            </w:p>
                          </w:txbxContent>
                        </wps:txbx>
                        <wps:bodyPr rot="0" vert="horz" wrap="square" lIns="59436" tIns="29718" rIns="59436" bIns="29718" anchor="t" anchorCtr="0" upright="1">
                          <a:noAutofit/>
                        </wps:bodyPr>
                      </wps:wsp>
                      <wps:wsp>
                        <wps:cNvPr id="482" name="Text Box 515"/>
                        <wps:cNvSpPr txBox="1">
                          <a:spLocks noChangeArrowheads="1"/>
                        </wps:cNvSpPr>
                        <wps:spPr bwMode="auto">
                          <a:xfrm>
                            <a:off x="1333500" y="279400"/>
                            <a:ext cx="3346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809C" w14:textId="77777777" w:rsidR="007F7B8D" w:rsidRPr="00A12829" w:rsidRDefault="007F7B8D" w:rsidP="00A12829">
                              <w:pPr>
                                <w:rPr>
                                  <w:sz w:val="20"/>
                                  <w:szCs w:val="20"/>
                                </w:rPr>
                              </w:pPr>
                              <w:r w:rsidRPr="00A12829">
                                <w:rPr>
                                  <w:sz w:val="20"/>
                                  <w:szCs w:val="20"/>
                                </w:rPr>
                                <w:t>b</w:t>
                              </w:r>
                            </w:p>
                          </w:txbxContent>
                        </wps:txbx>
                        <wps:bodyPr rot="0" vert="horz" wrap="square" lIns="59436" tIns="29718" rIns="59436" bIns="29718" anchor="t" anchorCtr="0" upright="1">
                          <a:noAutofit/>
                        </wps:bodyPr>
                      </wps:wsp>
                      <wps:wsp>
                        <wps:cNvPr id="483" name="Text Box 516"/>
                        <wps:cNvSpPr txBox="1">
                          <a:spLocks noChangeArrowheads="1"/>
                        </wps:cNvSpPr>
                        <wps:spPr bwMode="auto">
                          <a:xfrm>
                            <a:off x="654685" y="15113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66AE1" w14:textId="77777777" w:rsidR="007F7B8D" w:rsidRPr="00A12829" w:rsidRDefault="007F7B8D" w:rsidP="00A12829">
                              <w:pPr>
                                <w:rPr>
                                  <w:sz w:val="20"/>
                                  <w:szCs w:val="20"/>
                                </w:rPr>
                              </w:pPr>
                              <w:r w:rsidRPr="00A12829">
                                <w:rPr>
                                  <w:sz w:val="20"/>
                                  <w:szCs w:val="20"/>
                                </w:rPr>
                                <w:t>a</w:t>
                              </w:r>
                            </w:p>
                          </w:txbxContent>
                        </wps:txbx>
                        <wps:bodyPr rot="0" vert="horz" wrap="square" lIns="59436" tIns="29718" rIns="59436" bIns="29718" anchor="t" anchorCtr="0" upright="1">
                          <a:noAutofit/>
                        </wps:bodyPr>
                      </wps:wsp>
                      <wps:wsp>
                        <wps:cNvPr id="484" name="Text Box 517"/>
                        <wps:cNvSpPr txBox="1">
                          <a:spLocks noChangeArrowheads="1"/>
                        </wps:cNvSpPr>
                        <wps:spPr bwMode="auto">
                          <a:xfrm>
                            <a:off x="885825" y="646430"/>
                            <a:ext cx="3346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2186"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s:wsp>
                        <wps:cNvPr id="485" name="Text Box 518"/>
                        <wps:cNvSpPr txBox="1">
                          <a:spLocks noChangeArrowheads="1"/>
                        </wps:cNvSpPr>
                        <wps:spPr bwMode="auto">
                          <a:xfrm>
                            <a:off x="454025" y="421005"/>
                            <a:ext cx="33464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2533" w14:textId="77777777" w:rsidR="007F7B8D" w:rsidRPr="00A12829" w:rsidRDefault="007F7B8D" w:rsidP="00A12829">
                              <w:pPr>
                                <w:rPr>
                                  <w:i/>
                                  <w:sz w:val="20"/>
                                  <w:szCs w:val="20"/>
                                </w:rPr>
                              </w:pPr>
                              <w:r w:rsidRPr="00A12829">
                                <w:rPr>
                                  <w:i/>
                                  <w:sz w:val="20"/>
                                  <w:szCs w:val="20"/>
                                </w:rPr>
                                <w:t>B</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8A090F" id="Canvas 509" o:spid="_x0000_s1565" editas="canvas" style="position:absolute;margin-left:32.7pt;margin-top:2.45pt;width:144.1pt;height:77.55pt;z-index:251667968;mso-position-horizontal-relative:text;mso-position-vertical-relative:text" coordsize="1830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">
                <v:shape id="_x0000_s1566" type="#_x0000_t75" style="position:absolute;width:18300;height:9848;visibility:visible;mso-wrap-style:square">
                  <v:fill o:detectmouseclick="t"/>
                  <v:path o:connecttype="none"/>
                </v:shape>
                <v:group id="Group 511" o:spid="_x0000_s1567" style="position:absolute;left:3448;top:3187;width:10712;height:6661;rotation:10140614fd" coordorigin="8540,3925" coordsize="21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">
                  <v:rect id="Rectangle 512" o:spid="_x0000_s1568" style="position:absolute;left:8540;top:4860;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shape id="AutoShape 513" o:spid="_x0000_s1569" type="#_x0000_t6" style="position:absolute;left:8540;top:3925;width:2174;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" filled="f"/>
                </v:group>
                <v:shape id="Text Box 514" o:spid="_x0000_s1570" type="#_x0000_t202" style="position:absolute;left:11855;top:5168;width:420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" filled="f" stroked="f">
                  <v:textbox inset="4.68pt,2.34pt,4.68pt,2.34pt">
                    <w:txbxContent>
                      <w:p w14:paraId="367CE4AB" w14:textId="77777777" w:rsidR="007F7B8D" w:rsidRPr="00A12829" w:rsidRDefault="007F7B8D" w:rsidP="00A12829">
                        <w:pPr>
                          <w:rPr>
                            <w:sz w:val="20"/>
                            <w:szCs w:val="20"/>
                          </w:rPr>
                        </w:pPr>
                        <w:r w:rsidRPr="00A12829">
                          <w:rPr>
                            <w:sz w:val="20"/>
                            <w:szCs w:val="20"/>
                          </w:rPr>
                          <w:t>65°</w:t>
                        </w:r>
                      </w:p>
                    </w:txbxContent>
                  </v:textbox>
                </v:shape>
                <v:shape id="Text Box 515" o:spid="_x0000_s1571" type="#_x0000_t202" style="position:absolute;left:13335;top:2794;width:334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" filled="f" stroked="f">
                  <v:textbox inset="4.68pt,2.34pt,4.68pt,2.34pt">
                    <w:txbxContent>
                      <w:p w14:paraId="4462809C" w14:textId="77777777" w:rsidR="007F7B8D" w:rsidRPr="00A12829" w:rsidRDefault="007F7B8D" w:rsidP="00A12829">
                        <w:pPr>
                          <w:rPr>
                            <w:sz w:val="20"/>
                            <w:szCs w:val="20"/>
                          </w:rPr>
                        </w:pPr>
                        <w:r w:rsidRPr="00A12829">
                          <w:rPr>
                            <w:sz w:val="20"/>
                            <w:szCs w:val="20"/>
                          </w:rPr>
                          <w:t>b</w:t>
                        </w:r>
                      </w:p>
                    </w:txbxContent>
                  </v:textbox>
                </v:shape>
                <v:shape id="Text Box 516" o:spid="_x0000_s1572" type="#_x0000_t202" style="position:absolute;left:6546;top:1511;width:235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" filled="f" stroked="f">
                  <v:textbox inset="4.68pt,2.34pt,4.68pt,2.34pt">
                    <w:txbxContent>
                      <w:p w14:paraId="44066AE1" w14:textId="77777777" w:rsidR="007F7B8D" w:rsidRPr="00A12829" w:rsidRDefault="007F7B8D" w:rsidP="00A12829">
                        <w:pPr>
                          <w:rPr>
                            <w:sz w:val="20"/>
                            <w:szCs w:val="20"/>
                          </w:rPr>
                        </w:pPr>
                        <w:r w:rsidRPr="00A12829">
                          <w:rPr>
                            <w:sz w:val="20"/>
                            <w:szCs w:val="20"/>
                          </w:rPr>
                          <w:t>a</w:t>
                        </w:r>
                      </w:p>
                    </w:txbxContent>
                  </v:textbox>
                </v:shape>
                <v:shape id="Text Box 517" o:spid="_x0000_s1573" type="#_x0000_t202" style="position:absolute;left:8858;top:6464;width:334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" filled="f" stroked="f">
                  <v:textbox inset="4.68pt,2.34pt,4.68pt,2.34pt">
                    <w:txbxContent>
                      <w:p w14:paraId="204C2186" w14:textId="77777777" w:rsidR="007F7B8D" w:rsidRPr="00A12829" w:rsidRDefault="007F7B8D" w:rsidP="00A12829">
                        <w:pPr>
                          <w:rPr>
                            <w:sz w:val="20"/>
                            <w:szCs w:val="20"/>
                          </w:rPr>
                        </w:pPr>
                        <w:r w:rsidRPr="00A12829">
                          <w:rPr>
                            <w:sz w:val="20"/>
                            <w:szCs w:val="20"/>
                          </w:rPr>
                          <w:t>10</w:t>
                        </w:r>
                      </w:p>
                    </w:txbxContent>
                  </v:textbox>
                </v:shape>
                <v:shape id="Text Box 518" o:spid="_x0000_s1574" type="#_x0000_t202" style="position:absolute;left:4540;top:4210;width:334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" filled="f" stroked="f">
                  <v:textbox inset="4.68pt,2.34pt,4.68pt,2.34pt">
                    <w:txbxContent>
                      <w:p w14:paraId="08042533" w14:textId="77777777" w:rsidR="007F7B8D" w:rsidRPr="00A12829" w:rsidRDefault="007F7B8D" w:rsidP="00A12829">
                        <w:pPr>
                          <w:rPr>
                            <w:i/>
                            <w:sz w:val="20"/>
                            <w:szCs w:val="20"/>
                          </w:rPr>
                        </w:pPr>
                        <w:r w:rsidRPr="00A12829">
                          <w:rPr>
                            <w:i/>
                            <w:sz w:val="20"/>
                            <w:szCs w:val="20"/>
                          </w:rPr>
                          <w:t>B</w:t>
                        </w:r>
                      </w:p>
                    </w:txbxContent>
                  </v:textbox>
                </v:shape>
                <w10:wrap type="square"/>
              </v:group>
            </w:pict>
          </mc:Fallback>
        </mc:AlternateContent>
      </w:r>
    </w:p>
    <w:p w14:paraId="7444C6F1" w14:textId="77777777" w:rsidR="00A12829" w:rsidRPr="00A12829" w:rsidRDefault="00450FE4" w:rsidP="00A12829">
      <w:r>
        <w:rPr>
          <w:noProof/>
        </w:rPr>
        <mc:AlternateContent>
          <mc:Choice Requires="wpc">
            <w:drawing>
              <wp:anchor distT="0" distB="0" distL="114300" distR="114300" simplePos="0" relativeHeight="251666944" behindDoc="0" locked="0" layoutInCell="1" allowOverlap="1" wp14:anchorId="53549DBA" wp14:editId="7033BCB6">
                <wp:simplePos x="0" y="0"/>
                <wp:positionH relativeFrom="column">
                  <wp:posOffset>3163570</wp:posOffset>
                </wp:positionH>
                <wp:positionV relativeFrom="paragraph">
                  <wp:posOffset>114300</wp:posOffset>
                </wp:positionV>
                <wp:extent cx="1594485" cy="683260"/>
                <wp:effectExtent l="0" t="19050" r="5715" b="0"/>
                <wp:wrapSquare wrapText="bothSides"/>
                <wp:docPr id="512" name="Canvas 5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0" name="Rectangle 502"/>
                        <wps:cNvSpPr>
                          <a:spLocks noChangeArrowheads="1"/>
                        </wps:cNvSpPr>
                        <wps:spPr bwMode="auto">
                          <a:xfrm>
                            <a:off x="175895" y="365760"/>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1" name="AutoShape 503"/>
                        <wps:cNvSpPr>
                          <a:spLocks noChangeArrowheads="1"/>
                        </wps:cNvSpPr>
                        <wps:spPr bwMode="auto">
                          <a:xfrm>
                            <a:off x="175895" y="0"/>
                            <a:ext cx="1380490" cy="4235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504"/>
                        <wps:cNvSpPr txBox="1">
                          <a:spLocks noChangeArrowheads="1"/>
                        </wps:cNvSpPr>
                        <wps:spPr bwMode="auto">
                          <a:xfrm>
                            <a:off x="938530" y="265430"/>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B376" w14:textId="77777777" w:rsidR="007F7B8D" w:rsidRPr="00A12829" w:rsidRDefault="007F7B8D" w:rsidP="00A12829">
                              <w:pPr>
                                <w:rPr>
                                  <w:sz w:val="20"/>
                                  <w:szCs w:val="20"/>
                                </w:rPr>
                              </w:pPr>
                              <w:r w:rsidRPr="00A12829">
                                <w:rPr>
                                  <w:sz w:val="20"/>
                                  <w:szCs w:val="20"/>
                                </w:rPr>
                                <w:t>10°</w:t>
                              </w:r>
                            </w:p>
                          </w:txbxContent>
                        </wps:txbx>
                        <wps:bodyPr rot="0" vert="horz" wrap="square" lIns="59436" tIns="29718" rIns="59436" bIns="29718" anchor="t" anchorCtr="0" upright="1">
                          <a:noAutofit/>
                        </wps:bodyPr>
                      </wps:wsp>
                      <wps:wsp>
                        <wps:cNvPr id="473" name="Text Box 505"/>
                        <wps:cNvSpPr txBox="1">
                          <a:spLocks noChangeArrowheads="1"/>
                        </wps:cNvSpPr>
                        <wps:spPr bwMode="auto">
                          <a:xfrm>
                            <a:off x="647700" y="405765"/>
                            <a:ext cx="3346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1FB4" w14:textId="77777777" w:rsidR="007F7B8D" w:rsidRPr="00A12829" w:rsidRDefault="007F7B8D" w:rsidP="00A12829">
                              <w:pPr>
                                <w:rPr>
                                  <w:sz w:val="20"/>
                                  <w:szCs w:val="20"/>
                                </w:rPr>
                              </w:pPr>
                              <w:r w:rsidRPr="00A12829">
                                <w:rPr>
                                  <w:sz w:val="20"/>
                                  <w:szCs w:val="20"/>
                                </w:rPr>
                                <w:t>b</w:t>
                              </w:r>
                            </w:p>
                          </w:txbxContent>
                        </wps:txbx>
                        <wps:bodyPr rot="0" vert="horz" wrap="square" lIns="59436" tIns="29718" rIns="59436" bIns="29718" anchor="t" anchorCtr="0" upright="1">
                          <a:noAutofit/>
                        </wps:bodyPr>
                      </wps:wsp>
                      <wps:wsp>
                        <wps:cNvPr id="474" name="Text Box 506"/>
                        <wps:cNvSpPr txBox="1">
                          <a:spLocks noChangeArrowheads="1"/>
                        </wps:cNvSpPr>
                        <wps:spPr bwMode="auto">
                          <a:xfrm>
                            <a:off x="19050" y="13970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87E6" w14:textId="77777777" w:rsidR="007F7B8D" w:rsidRPr="00A12829" w:rsidRDefault="007F7B8D" w:rsidP="00A12829">
                              <w:pPr>
                                <w:rPr>
                                  <w:sz w:val="20"/>
                                  <w:szCs w:val="20"/>
                                </w:rPr>
                              </w:pPr>
                              <w:r w:rsidRPr="00A12829">
                                <w:rPr>
                                  <w:sz w:val="20"/>
                                  <w:szCs w:val="20"/>
                                </w:rPr>
                                <w:t>a</w:t>
                              </w:r>
                            </w:p>
                          </w:txbxContent>
                        </wps:txbx>
                        <wps:bodyPr rot="0" vert="horz" wrap="square" lIns="59436" tIns="29718" rIns="59436" bIns="29718" anchor="t" anchorCtr="0" upright="1">
                          <a:noAutofit/>
                        </wps:bodyPr>
                      </wps:wsp>
                      <wps:wsp>
                        <wps:cNvPr id="475" name="Text Box 507"/>
                        <wps:cNvSpPr txBox="1">
                          <a:spLocks noChangeArrowheads="1"/>
                        </wps:cNvSpPr>
                        <wps:spPr bwMode="auto">
                          <a:xfrm>
                            <a:off x="781050" y="37465"/>
                            <a:ext cx="4584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CD2B" w14:textId="77777777" w:rsidR="007F7B8D" w:rsidRPr="00A12829" w:rsidRDefault="007F7B8D" w:rsidP="00A12829">
                              <w:pPr>
                                <w:rPr>
                                  <w:sz w:val="20"/>
                                  <w:szCs w:val="20"/>
                                </w:rPr>
                              </w:pPr>
                              <w:r w:rsidRPr="00A12829">
                                <w:rPr>
                                  <w:sz w:val="20"/>
                                  <w:szCs w:val="20"/>
                                </w:rPr>
                                <w:t>12</w:t>
                              </w:r>
                            </w:p>
                          </w:txbxContent>
                        </wps:txbx>
                        <wps:bodyPr rot="0" vert="horz" wrap="square" lIns="59436" tIns="29718" rIns="59436" bIns="29718" anchor="t" anchorCtr="0" upright="1">
                          <a:noAutofit/>
                        </wps:bodyPr>
                      </wps:wsp>
                      <wps:wsp>
                        <wps:cNvPr id="477" name="Text Box 508"/>
                        <wps:cNvSpPr txBox="1">
                          <a:spLocks noChangeArrowheads="1"/>
                        </wps:cNvSpPr>
                        <wps:spPr bwMode="auto">
                          <a:xfrm>
                            <a:off x="152400" y="60325"/>
                            <a:ext cx="3346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ED81" w14:textId="77777777" w:rsidR="007F7B8D" w:rsidRPr="00A12829" w:rsidRDefault="007F7B8D" w:rsidP="00A12829">
                              <w:pPr>
                                <w:rPr>
                                  <w:i/>
                                  <w:sz w:val="20"/>
                                  <w:szCs w:val="20"/>
                                </w:rPr>
                              </w:pPr>
                              <w:r w:rsidRPr="00A12829">
                                <w:rPr>
                                  <w:i/>
                                  <w:sz w:val="20"/>
                                  <w:szCs w:val="20"/>
                                </w:rPr>
                                <w:t>B</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549DBA" id="Canvas 500" o:spid="_x0000_s1575" editas="canvas" style="position:absolute;margin-left:249.1pt;margin-top:9pt;width:125.55pt;height:53.8pt;z-index:251666944;mso-position-horizontal-relative:text;mso-position-vertical-relative:text" coordsize="15944,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">
                <v:shape id="_x0000_s1576" type="#_x0000_t75" style="position:absolute;width:15944;height:6832;visibility:visible;mso-wrap-style:square">
                  <v:fill o:detectmouseclick="t"/>
                  <v:path o:connecttype="none"/>
                </v:shape>
                <v:rect id="Rectangle 502" o:spid="_x0000_s1577" style="position:absolute;left:1758;top:3657;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shape id="AutoShape 503" o:spid="_x0000_s1578" type="#_x0000_t6" style="position:absolute;left:1758;width:1380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" filled="f"/>
                <v:shape id="Text Box 504" o:spid="_x0000_s1579" type="#_x0000_t202" style="position:absolute;left:9385;top:2654;width:420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" filled="f" stroked="f">
                  <v:textbox inset="4.68pt,2.34pt,4.68pt,2.34pt">
                    <w:txbxContent>
                      <w:p w14:paraId="6CE7B376" w14:textId="77777777" w:rsidR="007F7B8D" w:rsidRPr="00A12829" w:rsidRDefault="007F7B8D" w:rsidP="00A12829">
                        <w:pPr>
                          <w:rPr>
                            <w:sz w:val="20"/>
                            <w:szCs w:val="20"/>
                          </w:rPr>
                        </w:pPr>
                        <w:r w:rsidRPr="00A12829">
                          <w:rPr>
                            <w:sz w:val="20"/>
                            <w:szCs w:val="20"/>
                          </w:rPr>
                          <w:t>10°</w:t>
                        </w:r>
                      </w:p>
                    </w:txbxContent>
                  </v:textbox>
                </v:shape>
                <v:shape id="Text Box 505" o:spid="_x0000_s1580" type="#_x0000_t202" style="position:absolute;left:6477;top:4057;width:334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" filled="f" stroked="f">
                  <v:textbox inset="4.68pt,2.34pt,4.68pt,2.34pt">
                    <w:txbxContent>
                      <w:p w14:paraId="217B1FB4" w14:textId="77777777" w:rsidR="007F7B8D" w:rsidRPr="00A12829" w:rsidRDefault="007F7B8D" w:rsidP="00A12829">
                        <w:pPr>
                          <w:rPr>
                            <w:sz w:val="20"/>
                            <w:szCs w:val="20"/>
                          </w:rPr>
                        </w:pPr>
                        <w:r w:rsidRPr="00A12829">
                          <w:rPr>
                            <w:sz w:val="20"/>
                            <w:szCs w:val="20"/>
                          </w:rPr>
                          <w:t>b</w:t>
                        </w:r>
                      </w:p>
                    </w:txbxContent>
                  </v:textbox>
                </v:shape>
                <v:shape id="Text Box 506" o:spid="_x0000_s1581" type="#_x0000_t202" style="position:absolute;left:190;top:1397;width:235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" filled="f" stroked="f">
                  <v:textbox inset="4.68pt,2.34pt,4.68pt,2.34pt">
                    <w:txbxContent>
                      <w:p w14:paraId="2CCD87E6" w14:textId="77777777" w:rsidR="007F7B8D" w:rsidRPr="00A12829" w:rsidRDefault="007F7B8D" w:rsidP="00A12829">
                        <w:pPr>
                          <w:rPr>
                            <w:sz w:val="20"/>
                            <w:szCs w:val="20"/>
                          </w:rPr>
                        </w:pPr>
                        <w:r w:rsidRPr="00A12829">
                          <w:rPr>
                            <w:sz w:val="20"/>
                            <w:szCs w:val="20"/>
                          </w:rPr>
                          <w:t>a</w:t>
                        </w:r>
                      </w:p>
                    </w:txbxContent>
                  </v:textbox>
                </v:shape>
                <v:shape id="Text Box 507" o:spid="_x0000_s1582" type="#_x0000_t202" style="position:absolute;left:7810;top:374;width:458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" filled="f" stroked="f">
                  <v:textbox inset="4.68pt,2.34pt,4.68pt,2.34pt">
                    <w:txbxContent>
                      <w:p w14:paraId="233FCD2B" w14:textId="77777777" w:rsidR="007F7B8D" w:rsidRPr="00A12829" w:rsidRDefault="007F7B8D" w:rsidP="00A12829">
                        <w:pPr>
                          <w:rPr>
                            <w:sz w:val="20"/>
                            <w:szCs w:val="20"/>
                          </w:rPr>
                        </w:pPr>
                        <w:r w:rsidRPr="00A12829">
                          <w:rPr>
                            <w:sz w:val="20"/>
                            <w:szCs w:val="20"/>
                          </w:rPr>
                          <w:t>12</w:t>
                        </w:r>
                      </w:p>
                    </w:txbxContent>
                  </v:textbox>
                </v:shape>
                <v:shape id="Text Box 508" o:spid="_x0000_s1583" type="#_x0000_t202" style="position:absolute;left:1524;top:603;width:334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" filled="f" stroked="f">
                  <v:textbox inset="4.68pt,2.34pt,4.68pt,2.34pt">
                    <w:txbxContent>
                      <w:p w14:paraId="0688ED81" w14:textId="77777777" w:rsidR="007F7B8D" w:rsidRPr="00A12829" w:rsidRDefault="007F7B8D" w:rsidP="00A12829">
                        <w:pPr>
                          <w:rPr>
                            <w:i/>
                            <w:sz w:val="20"/>
                            <w:szCs w:val="20"/>
                          </w:rPr>
                        </w:pPr>
                        <w:r w:rsidRPr="00A12829">
                          <w:rPr>
                            <w:i/>
                            <w:sz w:val="20"/>
                            <w:szCs w:val="20"/>
                          </w:rPr>
                          <w:t>B</w:t>
                        </w:r>
                      </w:p>
                    </w:txbxContent>
                  </v:textbox>
                </v:shape>
                <w10:wrap type="square"/>
              </v:group>
            </w:pict>
          </mc:Fallback>
        </mc:AlternateContent>
      </w:r>
      <w:r w:rsidR="00A12829" w:rsidRPr="00A12829">
        <w:t>7.</w:t>
      </w:r>
      <w:r w:rsidR="00A12829" w:rsidRPr="00A12829">
        <w:tab/>
        <w:t xml:space="preserve">8. </w:t>
      </w:r>
    </w:p>
    <w:p w14:paraId="0D910670" w14:textId="77777777" w:rsidR="00A12829" w:rsidRPr="00A12829" w:rsidRDefault="00A12829" w:rsidP="00A12829">
      <w:r w:rsidRPr="00A12829">
        <w:tab/>
      </w:r>
    </w:p>
    <w:p w14:paraId="0FB0A5F8" w14:textId="77777777" w:rsidR="00A12829" w:rsidRPr="00A12829" w:rsidRDefault="00A12829" w:rsidP="00A12829"/>
    <w:p w14:paraId="06DBE62D" w14:textId="77777777" w:rsidR="00A12829" w:rsidRPr="00A12829" w:rsidRDefault="00A12829" w:rsidP="00A12829"/>
    <w:p w14:paraId="3D19FFF9" w14:textId="77777777" w:rsidR="00A12829" w:rsidRPr="00A12829" w:rsidRDefault="00A12829" w:rsidP="00A12829"/>
    <w:p w14:paraId="297DD311" w14:textId="77777777" w:rsidR="00A12829" w:rsidRPr="00A12829" w:rsidRDefault="00A12829" w:rsidP="00A12829"/>
    <w:p w14:paraId="5B170452"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 xml:space="preserve">A 33-ft ladder leans against a building so that the angle between the ground and the ladder is 80°.  How high does the ladder reach </w:t>
      </w:r>
      <w:r w:rsidR="000B3BE8">
        <w:rPr>
          <w:rFonts w:ascii="Times New Roman" w:hAnsi="Times New Roman"/>
          <w:sz w:val="24"/>
          <w:szCs w:val="24"/>
        </w:rPr>
        <w:t>up the side of</w:t>
      </w:r>
      <w:r w:rsidRPr="00A12829">
        <w:rPr>
          <w:rFonts w:ascii="Times New Roman" w:hAnsi="Times New Roman"/>
          <w:sz w:val="24"/>
          <w:szCs w:val="24"/>
        </w:rPr>
        <w:t xml:space="preserve"> the building? </w:t>
      </w:r>
    </w:p>
    <w:p w14:paraId="1D0DB321" w14:textId="77777777" w:rsidR="00A12829" w:rsidRPr="00A12829" w:rsidRDefault="00A12829" w:rsidP="00A12829">
      <w:r w:rsidRPr="00A12829">
        <w:t> </w:t>
      </w:r>
    </w:p>
    <w:p w14:paraId="319DBDB3"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 xml:space="preserve">A 23-ft ladder leans against a building so that the angle between the ground and the ladder is 80°.  How high does the ladder </w:t>
      </w:r>
      <w:r w:rsidR="000B3BE8" w:rsidRPr="00A12829">
        <w:rPr>
          <w:rFonts w:ascii="Times New Roman" w:hAnsi="Times New Roman"/>
          <w:sz w:val="24"/>
          <w:szCs w:val="24"/>
        </w:rPr>
        <w:t xml:space="preserve">reach </w:t>
      </w:r>
      <w:r w:rsidR="000B3BE8">
        <w:rPr>
          <w:rFonts w:ascii="Times New Roman" w:hAnsi="Times New Roman"/>
          <w:sz w:val="24"/>
          <w:szCs w:val="24"/>
        </w:rPr>
        <w:t xml:space="preserve">up the side of </w:t>
      </w:r>
      <w:r w:rsidRPr="00A12829">
        <w:rPr>
          <w:rFonts w:ascii="Times New Roman" w:hAnsi="Times New Roman"/>
          <w:sz w:val="24"/>
          <w:szCs w:val="24"/>
        </w:rPr>
        <w:t xml:space="preserve">the building? </w:t>
      </w:r>
    </w:p>
    <w:p w14:paraId="0B834529" w14:textId="77777777" w:rsidR="00A12829" w:rsidRPr="00A12829" w:rsidRDefault="00A12829" w:rsidP="00A12829">
      <w:r w:rsidRPr="00A12829">
        <w:t> </w:t>
      </w:r>
    </w:p>
    <w:p w14:paraId="4600F429" w14:textId="77777777" w:rsidR="00A12829" w:rsidRPr="00A12829" w:rsidRDefault="00A12829" w:rsidP="00A12829">
      <w:r w:rsidRPr="00A12829">
        <w:t> </w:t>
      </w:r>
    </w:p>
    <w:p w14:paraId="2DA3A090"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lastRenderedPageBreak/>
        <w:t xml:space="preserve">The angle of elevation to the top of a building in New York is found to be 9 degrees from the ground at </w:t>
      </w:r>
      <w:proofErr w:type="gramStart"/>
      <w:r w:rsidRPr="00A12829">
        <w:rPr>
          <w:rFonts w:ascii="Times New Roman" w:hAnsi="Times New Roman"/>
          <w:sz w:val="24"/>
          <w:szCs w:val="24"/>
        </w:rPr>
        <w:t>a distance of 1</w:t>
      </w:r>
      <w:proofErr w:type="gramEnd"/>
      <w:r w:rsidRPr="00A12829">
        <w:rPr>
          <w:rFonts w:ascii="Times New Roman" w:hAnsi="Times New Roman"/>
          <w:sz w:val="24"/>
          <w:szCs w:val="24"/>
        </w:rPr>
        <w:t xml:space="preserve"> mile from the base of the building. Using this information, find the height of the building.</w:t>
      </w:r>
    </w:p>
    <w:p w14:paraId="79537BB7" w14:textId="77777777" w:rsidR="00A12829" w:rsidRPr="00A12829" w:rsidRDefault="00A12829" w:rsidP="00A12829">
      <w:pPr>
        <w:pStyle w:val="ListParagraph"/>
        <w:spacing w:line="240" w:lineRule="auto"/>
        <w:ind w:left="360"/>
        <w:rPr>
          <w:rFonts w:ascii="Times New Roman" w:hAnsi="Times New Roman"/>
          <w:sz w:val="24"/>
          <w:szCs w:val="24"/>
        </w:rPr>
      </w:pPr>
    </w:p>
    <w:p w14:paraId="12BE1FA8"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 xml:space="preserve">The angle of elevation to the top of a building in Seattle is found to be 2 degrees from the ground at </w:t>
      </w:r>
      <w:proofErr w:type="gramStart"/>
      <w:r w:rsidRPr="00A12829">
        <w:rPr>
          <w:rFonts w:ascii="Times New Roman" w:hAnsi="Times New Roman"/>
          <w:sz w:val="24"/>
          <w:szCs w:val="24"/>
        </w:rPr>
        <w:t>a distance of 2</w:t>
      </w:r>
      <w:proofErr w:type="gramEnd"/>
      <w:r w:rsidRPr="00A12829">
        <w:rPr>
          <w:rFonts w:ascii="Times New Roman" w:hAnsi="Times New Roman"/>
          <w:sz w:val="24"/>
          <w:szCs w:val="24"/>
        </w:rPr>
        <w:t xml:space="preserve"> miles from the base of the building. Using this information, find the height of the building. </w:t>
      </w:r>
    </w:p>
    <w:p w14:paraId="22D13365" w14:textId="77777777" w:rsidR="00A12829" w:rsidRPr="00A12829" w:rsidRDefault="00A12829" w:rsidP="00A12829">
      <w:pPr>
        <w:pStyle w:val="ListParagraph"/>
        <w:spacing w:line="240" w:lineRule="auto"/>
        <w:ind w:left="360"/>
        <w:rPr>
          <w:rFonts w:ascii="Times New Roman" w:hAnsi="Times New Roman"/>
          <w:sz w:val="24"/>
          <w:szCs w:val="24"/>
        </w:rPr>
      </w:pPr>
    </w:p>
    <w:p w14:paraId="4EAD687B"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A radio tower is located 400 feet from a building. From a window in the building, a person determines that the angle of elevation to the top of the tower is 36° and that the angle of depression to the bottom of the tower is 23°. How tall is the tower?</w:t>
      </w:r>
    </w:p>
    <w:p w14:paraId="6D8E18C3" w14:textId="77777777" w:rsidR="00A12829" w:rsidRPr="00A12829" w:rsidRDefault="00A12829" w:rsidP="00A12829">
      <w:pPr>
        <w:pStyle w:val="ListParagraph"/>
        <w:spacing w:line="240" w:lineRule="auto"/>
        <w:ind w:left="360"/>
        <w:rPr>
          <w:rFonts w:ascii="Times New Roman" w:hAnsi="Times New Roman"/>
          <w:sz w:val="24"/>
          <w:szCs w:val="24"/>
        </w:rPr>
      </w:pPr>
    </w:p>
    <w:p w14:paraId="7F58E81F"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A radio tower is located 325 feet from a building. From a window in the building, a person determines that the angle of elevation to the top of the tower is 43° and that the angle of depression to the bottom of the tower is 31°. How tall is the tower?</w:t>
      </w:r>
    </w:p>
    <w:p w14:paraId="10CDF410" w14:textId="77777777" w:rsidR="00A12829" w:rsidRPr="00A12829" w:rsidRDefault="00A12829" w:rsidP="00A12829">
      <w:pPr>
        <w:pStyle w:val="ListParagraph"/>
        <w:spacing w:line="240" w:lineRule="auto"/>
        <w:ind w:left="360"/>
        <w:rPr>
          <w:rFonts w:ascii="Times New Roman" w:hAnsi="Times New Roman"/>
          <w:sz w:val="24"/>
          <w:szCs w:val="24"/>
        </w:rPr>
      </w:pPr>
    </w:p>
    <w:p w14:paraId="4818B499"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 xml:space="preserve">A </w:t>
      </w:r>
      <w:proofErr w:type="gramStart"/>
      <w:r w:rsidRPr="00A12829">
        <w:rPr>
          <w:rFonts w:ascii="Times New Roman" w:hAnsi="Times New Roman"/>
          <w:sz w:val="24"/>
          <w:szCs w:val="24"/>
        </w:rPr>
        <w:t>200 foot tall</w:t>
      </w:r>
      <w:proofErr w:type="gramEnd"/>
      <w:r w:rsidRPr="00A12829">
        <w:rPr>
          <w:rFonts w:ascii="Times New Roman" w:hAnsi="Times New Roman"/>
          <w:sz w:val="24"/>
          <w:szCs w:val="24"/>
        </w:rPr>
        <w:t xml:space="preserve"> monument is located in the distance. From a window in a building, a person determines that the angle of elevation to the top of the monument is 15° and that the angle of depression to the bottom of the tower is 2°. How far is the person from the monument?</w:t>
      </w:r>
    </w:p>
    <w:p w14:paraId="76D5208E" w14:textId="77777777" w:rsidR="00A12829" w:rsidRPr="00A12829" w:rsidRDefault="00A12829" w:rsidP="00A12829">
      <w:pPr>
        <w:pStyle w:val="ListParagraph"/>
        <w:spacing w:line="240" w:lineRule="auto"/>
        <w:ind w:left="360"/>
        <w:rPr>
          <w:rFonts w:ascii="Times New Roman" w:hAnsi="Times New Roman"/>
          <w:sz w:val="24"/>
          <w:szCs w:val="24"/>
        </w:rPr>
      </w:pPr>
    </w:p>
    <w:p w14:paraId="694ED2A8"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 xml:space="preserve">A </w:t>
      </w:r>
      <w:proofErr w:type="gramStart"/>
      <w:r w:rsidRPr="00A12829">
        <w:rPr>
          <w:rFonts w:ascii="Times New Roman" w:hAnsi="Times New Roman"/>
          <w:sz w:val="24"/>
          <w:szCs w:val="24"/>
        </w:rPr>
        <w:t>400 foot tall</w:t>
      </w:r>
      <w:proofErr w:type="gramEnd"/>
      <w:r w:rsidRPr="00A12829">
        <w:rPr>
          <w:rFonts w:ascii="Times New Roman" w:hAnsi="Times New Roman"/>
          <w:sz w:val="24"/>
          <w:szCs w:val="24"/>
        </w:rPr>
        <w:t xml:space="preserve"> monument is located in the distance. From a window in a building, a person determines that the angle of elevation to the top of the monument is 18° and that the angle of depression to the bottom of the tower is 3°. How far is the person from the monument?</w:t>
      </w:r>
    </w:p>
    <w:p w14:paraId="0FF4669A" w14:textId="77777777" w:rsidR="00A12829" w:rsidRPr="00A12829" w:rsidRDefault="00A12829" w:rsidP="00A12829">
      <w:pPr>
        <w:pStyle w:val="ListParagraph"/>
        <w:spacing w:line="240" w:lineRule="auto"/>
        <w:ind w:left="360"/>
        <w:rPr>
          <w:rFonts w:ascii="Times New Roman" w:hAnsi="Times New Roman"/>
          <w:sz w:val="24"/>
          <w:szCs w:val="24"/>
        </w:rPr>
      </w:pPr>
    </w:p>
    <w:p w14:paraId="2E10E72E"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There is an antenna on the top of a building.  From a location 300 feet from the base of the building, the angle of elevation to the top of the building is measured to be 40°.  From the same location, the angle of elevation to the top of the antenna is measured to be 43°.  Find the height of the antenna.</w:t>
      </w:r>
    </w:p>
    <w:p w14:paraId="5981A341" w14:textId="77777777" w:rsidR="00A12829" w:rsidRPr="00A12829" w:rsidRDefault="00A12829" w:rsidP="00A12829">
      <w:r w:rsidRPr="00A12829">
        <w:t xml:space="preserve">  </w:t>
      </w:r>
    </w:p>
    <w:p w14:paraId="5D60E2C2" w14:textId="77777777" w:rsidR="00A12829" w:rsidRPr="00A12829" w:rsidRDefault="00A12829" w:rsidP="00A12829">
      <w:pPr>
        <w:pStyle w:val="ListParagraph"/>
        <w:numPr>
          <w:ilvl w:val="0"/>
          <w:numId w:val="16"/>
        </w:numPr>
        <w:spacing w:after="0" w:line="240" w:lineRule="auto"/>
        <w:rPr>
          <w:rFonts w:ascii="Times New Roman" w:hAnsi="Times New Roman"/>
          <w:sz w:val="24"/>
          <w:szCs w:val="24"/>
        </w:rPr>
      </w:pPr>
      <w:r w:rsidRPr="00A12829">
        <w:rPr>
          <w:rFonts w:ascii="Times New Roman" w:hAnsi="Times New Roman"/>
          <w:sz w:val="24"/>
          <w:szCs w:val="24"/>
        </w:rPr>
        <w:t>There is lightning rod on the top of a building.  From a location 500 feet from the base of the building, the angle of elevation to the top of the building is measured to be 36°.  From the same location, the angle of elevation to the top of the lightning rod is measured to be 38°.  Find the height of the lightning rod.</w:t>
      </w:r>
    </w:p>
    <w:p w14:paraId="68E806C3" w14:textId="77777777" w:rsidR="00A12829" w:rsidRPr="00A12829" w:rsidRDefault="00A12829" w:rsidP="00A12829"/>
    <w:p w14:paraId="28586253" w14:textId="77777777" w:rsidR="00A12829" w:rsidRPr="00A12829" w:rsidRDefault="00A12829" w:rsidP="00A12829">
      <w:r w:rsidRPr="00A12829">
        <w:t xml:space="preserve">19. Find the length </w:t>
      </w:r>
      <w:r w:rsidRPr="00A12829">
        <w:rPr>
          <w:i/>
          <w:iCs/>
        </w:rPr>
        <w:t>x</w:t>
      </w:r>
      <w:r w:rsidR="000B3BE8">
        <w:rPr>
          <w:iCs/>
        </w:rPr>
        <w:t>.</w:t>
      </w:r>
      <w:r w:rsidR="000B3BE8">
        <w:rPr>
          <w:iCs/>
        </w:rPr>
        <w:tab/>
      </w:r>
      <w:r w:rsidRPr="00A12829">
        <w:tab/>
      </w:r>
      <w:r w:rsidRPr="00A12829">
        <w:tab/>
      </w:r>
      <w:r w:rsidRPr="00A12829">
        <w:tab/>
      </w:r>
      <w:r w:rsidRPr="00A12829">
        <w:tab/>
        <w:t xml:space="preserve">20. Find the length </w:t>
      </w:r>
      <w:r w:rsidRPr="00A12829">
        <w:rPr>
          <w:i/>
          <w:iCs/>
        </w:rPr>
        <w:t>x</w:t>
      </w:r>
      <w:r w:rsidR="000B3BE8">
        <w:t>.</w:t>
      </w:r>
    </w:p>
    <w:p w14:paraId="61C0CAD0" w14:textId="77777777" w:rsidR="00A12829" w:rsidRPr="00A12829" w:rsidRDefault="00450FE4" w:rsidP="00A12829">
      <w:pPr>
        <w:pStyle w:val="ListParagraph"/>
        <w:spacing w:line="240" w:lineRule="auto"/>
        <w:ind w:left="360"/>
        <w:rPr>
          <w:rFonts w:ascii="Times New Roman" w:hAnsi="Times New Roman"/>
          <w:sz w:val="24"/>
          <w:szCs w:val="24"/>
        </w:rPr>
      </w:pPr>
      <w:r>
        <w:rPr>
          <w:rFonts w:ascii="Times New Roman" w:hAnsi="Times New Roman"/>
          <w:noProof/>
          <w:sz w:val="24"/>
          <w:szCs w:val="24"/>
        </w:rPr>
        <mc:AlternateContent>
          <mc:Choice Requires="wpc">
            <w:drawing>
              <wp:inline distT="0" distB="0" distL="0" distR="0" wp14:anchorId="0BDB91A6" wp14:editId="016F46C7">
                <wp:extent cx="2143125" cy="1427480"/>
                <wp:effectExtent l="0" t="0" r="0" b="3810"/>
                <wp:docPr id="521" name="Canvas 4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 name="Freeform 478"/>
                        <wps:cNvSpPr>
                          <a:spLocks/>
                        </wps:cNvSpPr>
                        <wps:spPr bwMode="auto">
                          <a:xfrm>
                            <a:off x="152402" y="133307"/>
                            <a:ext cx="1905022" cy="1047859"/>
                          </a:xfrm>
                          <a:custGeom>
                            <a:avLst/>
                            <a:gdLst>
                              <a:gd name="T0" fmla="*/ 1905000 w 3000"/>
                              <a:gd name="T1" fmla="*/ 1047750 h 1650"/>
                              <a:gd name="T2" fmla="*/ 0 w 3000"/>
                              <a:gd name="T3" fmla="*/ 1047750 h 1650"/>
                              <a:gd name="T4" fmla="*/ 438150 w 3000"/>
                              <a:gd name="T5" fmla="*/ 0 h 1650"/>
                              <a:gd name="T6" fmla="*/ 1905000 w 3000"/>
                              <a:gd name="T7" fmla="*/ 1047750 h 16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0" h="1650">
                                <a:moveTo>
                                  <a:pt x="3000" y="1650"/>
                                </a:moveTo>
                                <a:lnTo>
                                  <a:pt x="0" y="1650"/>
                                </a:lnTo>
                                <a:lnTo>
                                  <a:pt x="690" y="0"/>
                                </a:lnTo>
                                <a:lnTo>
                                  <a:pt x="3000" y="165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Rectangle 479"/>
                        <wps:cNvSpPr>
                          <a:spLocks noChangeArrowheads="1"/>
                        </wps:cNvSpPr>
                        <wps:spPr bwMode="auto">
                          <a:xfrm>
                            <a:off x="590507" y="1090961"/>
                            <a:ext cx="90801"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480"/>
                        <wps:cNvCnPr>
                          <a:cxnSpLocks noChangeShapeType="1"/>
                        </wps:cNvCnPr>
                        <wps:spPr bwMode="auto">
                          <a:xfrm flipV="1">
                            <a:off x="591107" y="133908"/>
                            <a:ext cx="700" cy="104725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481"/>
                        <wps:cNvCnPr>
                          <a:cxnSpLocks noChangeShapeType="1"/>
                        </wps:cNvCnPr>
                        <wps:spPr bwMode="auto">
                          <a:xfrm>
                            <a:off x="147902" y="1276372"/>
                            <a:ext cx="190502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AutoShape 482"/>
                        <wps:cNvCnPr>
                          <a:cxnSpLocks noChangeShapeType="1"/>
                        </wps:cNvCnPr>
                        <wps:spPr bwMode="auto">
                          <a:xfrm>
                            <a:off x="147902" y="1207768"/>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83"/>
                        <wps:cNvCnPr>
                          <a:cxnSpLocks noChangeShapeType="1"/>
                        </wps:cNvCnPr>
                        <wps:spPr bwMode="auto">
                          <a:xfrm>
                            <a:off x="2058024" y="1202667"/>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484"/>
                        <wps:cNvSpPr txBox="1">
                          <a:spLocks noChangeArrowheads="1"/>
                        </wps:cNvSpPr>
                        <wps:spPr bwMode="auto">
                          <a:xfrm>
                            <a:off x="868610" y="1201467"/>
                            <a:ext cx="337904" cy="1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CCAC5" w14:textId="77777777" w:rsidR="007F7B8D" w:rsidRPr="00BF687C" w:rsidRDefault="007F7B8D" w:rsidP="00A12829">
                              <w:pPr>
                                <w:jc w:val="center"/>
                                <w:rPr>
                                  <w:i/>
                                  <w:sz w:val="20"/>
                                  <w:szCs w:val="20"/>
                                </w:rPr>
                              </w:pPr>
                              <w:r w:rsidRPr="00BF687C">
                                <w:rPr>
                                  <w:i/>
                                  <w:sz w:val="20"/>
                                  <w:szCs w:val="20"/>
                                </w:rPr>
                                <w:t>x</w:t>
                              </w:r>
                            </w:p>
                          </w:txbxContent>
                        </wps:txbx>
                        <wps:bodyPr rot="0" vert="horz" wrap="square" lIns="0" tIns="0" rIns="0" bIns="0" anchor="t" anchorCtr="0" upright="1">
                          <a:noAutofit/>
                        </wps:bodyPr>
                      </wps:wsp>
                      <wps:wsp>
                        <wps:cNvPr id="63" name="Text Box 485"/>
                        <wps:cNvSpPr txBox="1">
                          <a:spLocks noChangeArrowheads="1"/>
                        </wps:cNvSpPr>
                        <wps:spPr bwMode="auto">
                          <a:xfrm>
                            <a:off x="630507" y="633736"/>
                            <a:ext cx="3378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0D4F" w14:textId="77777777" w:rsidR="007F7B8D" w:rsidRPr="00BF687C" w:rsidRDefault="007F7B8D" w:rsidP="00A12829">
                              <w:pPr>
                                <w:rPr>
                                  <w:sz w:val="20"/>
                                  <w:szCs w:val="20"/>
                                </w:rPr>
                              </w:pPr>
                              <w:r w:rsidRPr="00BF687C">
                                <w:rPr>
                                  <w:sz w:val="20"/>
                                  <w:szCs w:val="20"/>
                                </w:rPr>
                                <w:t>82</w:t>
                              </w:r>
                            </w:p>
                          </w:txbxContent>
                        </wps:txbx>
                        <wps:bodyPr rot="0" vert="horz" wrap="square" lIns="0" tIns="0" rIns="0" bIns="0" anchor="t" anchorCtr="0" upright="1">
                          <a:noAutofit/>
                        </wps:bodyPr>
                      </wps:wsp>
                      <wps:wsp>
                        <wps:cNvPr id="2048" name="Text Box 486"/>
                        <wps:cNvSpPr txBox="1">
                          <a:spLocks noChangeArrowheads="1"/>
                        </wps:cNvSpPr>
                        <wps:spPr bwMode="auto">
                          <a:xfrm>
                            <a:off x="292103" y="962654"/>
                            <a:ext cx="3378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56ED" w14:textId="77777777" w:rsidR="007F7B8D" w:rsidRPr="00BF687C" w:rsidRDefault="007F7B8D" w:rsidP="00A12829">
                              <w:pPr>
                                <w:rPr>
                                  <w:sz w:val="20"/>
                                  <w:szCs w:val="20"/>
                                </w:rPr>
                              </w:pPr>
                              <w:r>
                                <w:rPr>
                                  <w:sz w:val="20"/>
                                  <w:szCs w:val="20"/>
                                </w:rPr>
                                <w:t>63°</w:t>
                              </w:r>
                            </w:p>
                          </w:txbxContent>
                        </wps:txbx>
                        <wps:bodyPr rot="0" vert="horz" wrap="square" lIns="0" tIns="0" rIns="0" bIns="0" anchor="t" anchorCtr="0" upright="1">
                          <a:noAutofit/>
                        </wps:bodyPr>
                      </wps:wsp>
                      <wps:wsp>
                        <wps:cNvPr id="2049" name="Text Box 487"/>
                        <wps:cNvSpPr txBox="1">
                          <a:spLocks noChangeArrowheads="1"/>
                        </wps:cNvSpPr>
                        <wps:spPr bwMode="auto">
                          <a:xfrm>
                            <a:off x="1617919" y="1009057"/>
                            <a:ext cx="3379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A8A" w14:textId="77777777" w:rsidR="007F7B8D" w:rsidRPr="00BF687C" w:rsidRDefault="007F7B8D" w:rsidP="00A12829">
                              <w:pPr>
                                <w:rPr>
                                  <w:sz w:val="20"/>
                                  <w:szCs w:val="20"/>
                                </w:rPr>
                              </w:pPr>
                              <w:r>
                                <w:rPr>
                                  <w:sz w:val="20"/>
                                  <w:szCs w:val="20"/>
                                </w:rPr>
                                <w:t>39°</w:t>
                              </w:r>
                            </w:p>
                          </w:txbxContent>
                        </wps:txbx>
                        <wps:bodyPr rot="0" vert="horz" wrap="square" lIns="0" tIns="0" rIns="0" bIns="0" anchor="t" anchorCtr="0" upright="1">
                          <a:noAutofit/>
                        </wps:bodyPr>
                      </wps:wsp>
                      <wps:wsp>
                        <wps:cNvPr id="2050" name="Arc 488"/>
                        <wps:cNvSpPr>
                          <a:spLocks/>
                        </wps:cNvSpPr>
                        <wps:spPr bwMode="auto">
                          <a:xfrm flipV="1">
                            <a:off x="167002" y="1047759"/>
                            <a:ext cx="128902" cy="121307"/>
                          </a:xfrm>
                          <a:custGeom>
                            <a:avLst/>
                            <a:gdLst>
                              <a:gd name="T0" fmla="*/ 128905 w 21600"/>
                              <a:gd name="T1" fmla="*/ 0 h 21600"/>
                              <a:gd name="T2" fmla="*/ 44323 w 21600"/>
                              <a:gd name="T3" fmla="*/ 1212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9065"/>
                                  <a:pt x="15939" y="17165"/>
                                  <a:pt x="7426" y="20282"/>
                                </a:cubicBezTo>
                              </a:path>
                              <a:path w="21600" h="21600" stroke="0" extrusionOk="0">
                                <a:moveTo>
                                  <a:pt x="21600" y="0"/>
                                </a:moveTo>
                                <a:cubicBezTo>
                                  <a:pt x="21600" y="9065"/>
                                  <a:pt x="15939" y="17165"/>
                                  <a:pt x="7426" y="20282"/>
                                </a:cubicBezTo>
                                <a:lnTo>
                                  <a:pt x="0" y="0"/>
                                </a:lnTo>
                                <a:lnTo>
                                  <a:pt x="2160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Arc 489"/>
                        <wps:cNvSpPr>
                          <a:spLocks/>
                        </wps:cNvSpPr>
                        <wps:spPr bwMode="auto">
                          <a:xfrm flipV="1">
                            <a:off x="1807221" y="1043959"/>
                            <a:ext cx="128902" cy="129507"/>
                          </a:xfrm>
                          <a:custGeom>
                            <a:avLst/>
                            <a:gdLst>
                              <a:gd name="T0" fmla="*/ 56068 w 21600"/>
                              <a:gd name="T1" fmla="*/ 129540 h 21600"/>
                              <a:gd name="T2" fmla="*/ 2035 w 21600"/>
                              <a:gd name="T3" fmla="*/ 0 h 21600"/>
                              <a:gd name="T4" fmla="*/ 128905 w 21600"/>
                              <a:gd name="T5" fmla="*/ 228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394" y="21642"/>
                                </a:moveTo>
                                <a:cubicBezTo>
                                  <a:pt x="3515" y="17615"/>
                                  <a:pt x="0" y="10947"/>
                                  <a:pt x="0" y="3821"/>
                                </a:cubicBezTo>
                                <a:cubicBezTo>
                                  <a:pt x="0" y="2539"/>
                                  <a:pt x="114" y="1261"/>
                                  <a:pt x="340" y="-1"/>
                                </a:cubicBezTo>
                              </a:path>
                              <a:path w="21600" h="21600" stroke="0" extrusionOk="0">
                                <a:moveTo>
                                  <a:pt x="9394" y="21642"/>
                                </a:moveTo>
                                <a:cubicBezTo>
                                  <a:pt x="3515" y="17615"/>
                                  <a:pt x="0" y="10947"/>
                                  <a:pt x="0" y="3821"/>
                                </a:cubicBezTo>
                                <a:cubicBezTo>
                                  <a:pt x="0" y="2539"/>
                                  <a:pt x="114" y="1261"/>
                                  <a:pt x="340" y="-1"/>
                                </a:cubicBezTo>
                                <a:lnTo>
                                  <a:pt x="21600" y="3821"/>
                                </a:lnTo>
                                <a:lnTo>
                                  <a:pt x="9394" y="216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BDB91A6" id="Canvas 476" o:spid="_x0000_s1584" editas="canvas" style="width:168.75pt;height:112.4pt;mso-position-horizontal-relative:char;mso-position-vertical-relative:line" coordsize="21431,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">
                <v:shape id="_x0000_s1585" type="#_x0000_t75" style="position:absolute;width:21431;height:14274;visibility:visible;mso-wrap-style:square">
                  <v:fill o:detectmouseclick="t"/>
                  <v:path o:connecttype="none"/>
                </v:shape>
                <v:shape id="Freeform 478" o:spid="_x0000_s1586" style="position:absolute;left:1524;top:1333;width:19050;height:10478;visibility:visible;mso-wrap-style:square;v-text-anchor:top" coordsize="300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" path="m3000,1650l,1650,690,,3000,1650xe">
                  <v:path arrowok="t" o:connecttype="custom" o:connectlocs="1209688970,665390465;0,665390465;278228463,0;1209688970,665390465" o:connectangles="0,0,0,0"/>
                </v:shape>
                <v:rect id="Rectangle 479" o:spid="_x0000_s1587" style="position:absolute;left:5905;top:109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shape id="AutoShape 480" o:spid="_x0000_s1588" type="#_x0000_t32" style="position:absolute;left:5911;top:1339;width:7;height:10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">
                  <v:stroke dashstyle="dash"/>
                </v:shape>
                <v:shape id="AutoShape 481" o:spid="_x0000_s1589" type="#_x0000_t32" style="position:absolute;left:1479;top:12763;width:19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">
                  <v:stroke startarrow="block" endarrow="block"/>
                </v:shape>
                <v:shape id="AutoShape 482" o:spid="_x0000_s1590" type="#_x0000_t32" style="position:absolute;left:1479;top:12077;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483" o:spid="_x0000_s1591" type="#_x0000_t32" style="position:absolute;left:20580;top:12026;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Text Box 484" o:spid="_x0000_s1592" type="#_x0000_t202" style="position:absolute;left:8686;top:12014;width:337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40CCCAC5" w14:textId="77777777" w:rsidR="007F7B8D" w:rsidRPr="00BF687C" w:rsidRDefault="007F7B8D" w:rsidP="00A12829">
                        <w:pPr>
                          <w:jc w:val="center"/>
                          <w:rPr>
                            <w:i/>
                            <w:sz w:val="20"/>
                            <w:szCs w:val="20"/>
                          </w:rPr>
                        </w:pPr>
                        <w:r w:rsidRPr="00BF687C">
                          <w:rPr>
                            <w:i/>
                            <w:sz w:val="20"/>
                            <w:szCs w:val="20"/>
                          </w:rPr>
                          <w:t>x</w:t>
                        </w:r>
                      </w:p>
                    </w:txbxContent>
                  </v:textbox>
                </v:shape>
                <v:shape id="Text Box 485" o:spid="_x0000_s1593" type="#_x0000_t202" style="position:absolute;left:6305;top:6337;width:337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D8A0D4F" w14:textId="77777777" w:rsidR="007F7B8D" w:rsidRPr="00BF687C" w:rsidRDefault="007F7B8D" w:rsidP="00A12829">
                        <w:pPr>
                          <w:rPr>
                            <w:sz w:val="20"/>
                            <w:szCs w:val="20"/>
                          </w:rPr>
                        </w:pPr>
                        <w:r w:rsidRPr="00BF687C">
                          <w:rPr>
                            <w:sz w:val="20"/>
                            <w:szCs w:val="20"/>
                          </w:rPr>
                          <w:t>82</w:t>
                        </w:r>
                      </w:p>
                    </w:txbxContent>
                  </v:textbox>
                </v:shape>
                <v:shape id="Text Box 486" o:spid="_x0000_s1594" type="#_x0000_t202" style="position:absolute;left:2921;top:9626;width:337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561556ED" w14:textId="77777777" w:rsidR="007F7B8D" w:rsidRPr="00BF687C" w:rsidRDefault="007F7B8D" w:rsidP="00A12829">
                        <w:pPr>
                          <w:rPr>
                            <w:sz w:val="20"/>
                            <w:szCs w:val="20"/>
                          </w:rPr>
                        </w:pPr>
                        <w:r>
                          <w:rPr>
                            <w:sz w:val="20"/>
                            <w:szCs w:val="20"/>
                          </w:rPr>
                          <w:t>63°</w:t>
                        </w:r>
                      </w:p>
                    </w:txbxContent>
                  </v:textbox>
                </v:shape>
                <v:shape id="Text Box 487" o:spid="_x0000_s1595" type="#_x0000_t202" style="position:absolute;left:16179;top:10090;width:337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14:paraId="2BF72A8A" w14:textId="77777777" w:rsidR="007F7B8D" w:rsidRPr="00BF687C" w:rsidRDefault="007F7B8D" w:rsidP="00A12829">
                        <w:pPr>
                          <w:rPr>
                            <w:sz w:val="20"/>
                            <w:szCs w:val="20"/>
                          </w:rPr>
                        </w:pPr>
                        <w:r>
                          <w:rPr>
                            <w:sz w:val="20"/>
                            <w:szCs w:val="20"/>
                          </w:rPr>
                          <w:t>39°</w:t>
                        </w:r>
                      </w:p>
                    </w:txbxContent>
                  </v:textbox>
                </v:shape>
                <v:shape id="Arc 488" o:spid="_x0000_s1596" style="position:absolute;left:1670;top:10477;width:1289;height:121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" path="m21600,nfc21600,9065,15939,17165,7426,20282em21600,nsc21600,9065,15939,17165,7426,20282l,,21600,xe" filled="f">
                  <v:path arrowok="t" o:extrusionok="f" o:connecttype="custom" o:connectlocs="769264,0;264506,681144;0,0" o:connectangles="0,0,0"/>
                </v:shape>
                <v:shape id="Arc 489" o:spid="_x0000_s1597" style="position:absolute;left:18072;top:10439;width:1289;height:129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" path="m9394,21642nfc3515,17615,,10947,,3821,,2539,114,1261,340,-1em9394,21642nsc3515,17615,,10947,,3821,,2539,114,1261,340,-1l21600,3821,9394,21642xe" filled="f">
                  <v:path arrowok="t" o:extrusionok="f" o:connecttype="custom" o:connectlocs="334596,776682;12144,0;769264,137128" o:connectangles="0,0,0"/>
                </v:shape>
                <w10:anchorlock/>
              </v:group>
            </w:pict>
          </mc:Fallback>
        </mc:AlternateContent>
      </w:r>
      <w:r w:rsidR="00A12829" w:rsidRPr="00A12829">
        <w:rPr>
          <w:rFonts w:ascii="Times New Roman" w:hAnsi="Times New Roman"/>
          <w:sz w:val="24"/>
          <w:szCs w:val="24"/>
        </w:rPr>
        <w:t xml:space="preserve">                </w:t>
      </w:r>
      <w:r>
        <w:rPr>
          <w:rFonts w:ascii="Times New Roman" w:hAnsi="Times New Roman"/>
          <w:noProof/>
          <w:sz w:val="24"/>
          <w:szCs w:val="24"/>
        </w:rPr>
        <mc:AlternateContent>
          <mc:Choice Requires="wpc">
            <w:drawing>
              <wp:inline distT="0" distB="0" distL="0" distR="0" wp14:anchorId="24FAFFFC" wp14:editId="4C3B2929">
                <wp:extent cx="2143125" cy="1427480"/>
                <wp:effectExtent l="0" t="0" r="0" b="3810"/>
                <wp:docPr id="52" name="Canvas 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Freeform 464"/>
                        <wps:cNvSpPr>
                          <a:spLocks/>
                        </wps:cNvSpPr>
                        <wps:spPr bwMode="auto">
                          <a:xfrm>
                            <a:off x="147302" y="309817"/>
                            <a:ext cx="1905022" cy="866849"/>
                          </a:xfrm>
                          <a:custGeom>
                            <a:avLst/>
                            <a:gdLst>
                              <a:gd name="T0" fmla="*/ 1905000 w 3000"/>
                              <a:gd name="T1" fmla="*/ 866775 h 1365"/>
                              <a:gd name="T2" fmla="*/ 1442720 w 3000"/>
                              <a:gd name="T3" fmla="*/ 0 h 1365"/>
                              <a:gd name="T4" fmla="*/ 0 w 3000"/>
                              <a:gd name="T5" fmla="*/ 866775 h 1365"/>
                              <a:gd name="T6" fmla="*/ 1905000 w 3000"/>
                              <a:gd name="T7" fmla="*/ 866775 h 1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0" h="1365">
                                <a:moveTo>
                                  <a:pt x="3000" y="1365"/>
                                </a:moveTo>
                                <a:lnTo>
                                  <a:pt x="2272" y="0"/>
                                </a:lnTo>
                                <a:lnTo>
                                  <a:pt x="0" y="1365"/>
                                </a:lnTo>
                                <a:lnTo>
                                  <a:pt x="3000" y="13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Rectangle 465"/>
                        <wps:cNvSpPr>
                          <a:spLocks noChangeArrowheads="1"/>
                        </wps:cNvSpPr>
                        <wps:spPr bwMode="auto">
                          <a:xfrm>
                            <a:off x="1591319" y="1082061"/>
                            <a:ext cx="90801"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466"/>
                        <wps:cNvCnPr>
                          <a:cxnSpLocks noChangeShapeType="1"/>
                        </wps:cNvCnPr>
                        <wps:spPr bwMode="auto">
                          <a:xfrm flipH="1" flipV="1">
                            <a:off x="1590019" y="309817"/>
                            <a:ext cx="1300" cy="85734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467"/>
                        <wps:cNvCnPr>
                          <a:cxnSpLocks noChangeShapeType="1"/>
                        </wps:cNvCnPr>
                        <wps:spPr bwMode="auto">
                          <a:xfrm>
                            <a:off x="147902" y="1276372"/>
                            <a:ext cx="190502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AutoShape 468"/>
                        <wps:cNvCnPr>
                          <a:cxnSpLocks noChangeShapeType="1"/>
                        </wps:cNvCnPr>
                        <wps:spPr bwMode="auto">
                          <a:xfrm>
                            <a:off x="147902" y="1207768"/>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69"/>
                        <wps:cNvCnPr>
                          <a:cxnSpLocks noChangeShapeType="1"/>
                        </wps:cNvCnPr>
                        <wps:spPr bwMode="auto">
                          <a:xfrm>
                            <a:off x="2058024" y="1202667"/>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470"/>
                        <wps:cNvSpPr txBox="1">
                          <a:spLocks noChangeArrowheads="1"/>
                        </wps:cNvSpPr>
                        <wps:spPr bwMode="auto">
                          <a:xfrm>
                            <a:off x="868610" y="1201467"/>
                            <a:ext cx="337904" cy="1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0C2C" w14:textId="77777777" w:rsidR="007F7B8D" w:rsidRPr="00BF687C" w:rsidRDefault="007F7B8D" w:rsidP="00A12829">
                              <w:pPr>
                                <w:jc w:val="center"/>
                                <w:rPr>
                                  <w:i/>
                                  <w:sz w:val="20"/>
                                  <w:szCs w:val="20"/>
                                </w:rPr>
                              </w:pPr>
                              <w:r w:rsidRPr="00BF687C">
                                <w:rPr>
                                  <w:i/>
                                  <w:sz w:val="20"/>
                                  <w:szCs w:val="20"/>
                                </w:rPr>
                                <w:t>x</w:t>
                              </w:r>
                            </w:p>
                          </w:txbxContent>
                        </wps:txbx>
                        <wps:bodyPr rot="0" vert="horz" wrap="square" lIns="0" tIns="0" rIns="0" bIns="0" anchor="t" anchorCtr="0" upright="1">
                          <a:noAutofit/>
                        </wps:bodyPr>
                      </wps:wsp>
                      <wps:wsp>
                        <wps:cNvPr id="47" name="Text Box 471"/>
                        <wps:cNvSpPr txBox="1">
                          <a:spLocks noChangeArrowheads="1"/>
                        </wps:cNvSpPr>
                        <wps:spPr bwMode="auto">
                          <a:xfrm>
                            <a:off x="1378516" y="700439"/>
                            <a:ext cx="337904" cy="17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7D8E" w14:textId="77777777" w:rsidR="007F7B8D" w:rsidRPr="00BF687C" w:rsidRDefault="007F7B8D" w:rsidP="00A12829">
                              <w:pPr>
                                <w:rPr>
                                  <w:sz w:val="20"/>
                                  <w:szCs w:val="20"/>
                                </w:rPr>
                              </w:pPr>
                              <w:r w:rsidRPr="00BF687C">
                                <w:rPr>
                                  <w:sz w:val="20"/>
                                  <w:szCs w:val="20"/>
                                </w:rPr>
                                <w:t>8</w:t>
                              </w:r>
                              <w:r>
                                <w:rPr>
                                  <w:sz w:val="20"/>
                                  <w:szCs w:val="20"/>
                                </w:rPr>
                                <w:t>5</w:t>
                              </w:r>
                            </w:p>
                          </w:txbxContent>
                        </wps:txbx>
                        <wps:bodyPr rot="0" vert="horz" wrap="square" lIns="0" tIns="0" rIns="0" bIns="0" anchor="t" anchorCtr="0" upright="1">
                          <a:noAutofit/>
                        </wps:bodyPr>
                      </wps:wsp>
                      <wps:wsp>
                        <wps:cNvPr id="48" name="Text Box 472"/>
                        <wps:cNvSpPr txBox="1">
                          <a:spLocks noChangeArrowheads="1"/>
                        </wps:cNvSpPr>
                        <wps:spPr bwMode="auto">
                          <a:xfrm>
                            <a:off x="478106" y="1003356"/>
                            <a:ext cx="337804" cy="17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7B0C" w14:textId="77777777" w:rsidR="007F7B8D" w:rsidRPr="00BF687C" w:rsidRDefault="007F7B8D" w:rsidP="00A12829">
                              <w:pPr>
                                <w:rPr>
                                  <w:sz w:val="20"/>
                                  <w:szCs w:val="20"/>
                                </w:rPr>
                              </w:pPr>
                              <w:r>
                                <w:rPr>
                                  <w:sz w:val="20"/>
                                  <w:szCs w:val="20"/>
                                </w:rPr>
                                <w:t>36°</w:t>
                              </w:r>
                            </w:p>
                          </w:txbxContent>
                        </wps:txbx>
                        <wps:bodyPr rot="0" vert="horz" wrap="square" lIns="0" tIns="0" rIns="0" bIns="0" anchor="t" anchorCtr="0" upright="1">
                          <a:noAutofit/>
                        </wps:bodyPr>
                      </wps:wsp>
                      <wps:wsp>
                        <wps:cNvPr id="49" name="Text Box 473"/>
                        <wps:cNvSpPr txBox="1">
                          <a:spLocks noChangeArrowheads="1"/>
                        </wps:cNvSpPr>
                        <wps:spPr bwMode="auto">
                          <a:xfrm>
                            <a:off x="1736720" y="970254"/>
                            <a:ext cx="294603"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08E09" w14:textId="77777777" w:rsidR="007F7B8D" w:rsidRPr="00BF687C" w:rsidRDefault="007F7B8D" w:rsidP="00A12829">
                              <w:pPr>
                                <w:rPr>
                                  <w:sz w:val="20"/>
                                  <w:szCs w:val="20"/>
                                </w:rPr>
                              </w:pPr>
                              <w:r>
                                <w:rPr>
                                  <w:sz w:val="20"/>
                                  <w:szCs w:val="20"/>
                                </w:rPr>
                                <w:t>50°</w:t>
                              </w:r>
                            </w:p>
                          </w:txbxContent>
                        </wps:txbx>
                        <wps:bodyPr rot="0" vert="horz" wrap="square" lIns="0" tIns="0" rIns="0" bIns="0" anchor="t" anchorCtr="0" upright="1">
                          <a:noAutofit/>
                        </wps:bodyPr>
                      </wps:wsp>
                      <wps:wsp>
                        <wps:cNvPr id="50" name="Arc 474"/>
                        <wps:cNvSpPr>
                          <a:spLocks/>
                        </wps:cNvSpPr>
                        <wps:spPr bwMode="auto">
                          <a:xfrm flipH="1" flipV="1">
                            <a:off x="1876422" y="1033158"/>
                            <a:ext cx="147302" cy="135908"/>
                          </a:xfrm>
                          <a:custGeom>
                            <a:avLst/>
                            <a:gdLst>
                              <a:gd name="T0" fmla="*/ 147320 w 21600"/>
                              <a:gd name="T1" fmla="*/ 0 h 21600"/>
                              <a:gd name="T2" fmla="*/ 50655 w 21600"/>
                              <a:gd name="T3" fmla="*/ 13589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9065"/>
                                  <a:pt x="15939" y="17165"/>
                                  <a:pt x="7426" y="20282"/>
                                </a:cubicBezTo>
                              </a:path>
                              <a:path w="21600" h="21600" stroke="0" extrusionOk="0">
                                <a:moveTo>
                                  <a:pt x="21600" y="0"/>
                                </a:moveTo>
                                <a:cubicBezTo>
                                  <a:pt x="21600" y="9065"/>
                                  <a:pt x="15939" y="17165"/>
                                  <a:pt x="7426" y="20282"/>
                                </a:cubicBezTo>
                                <a:lnTo>
                                  <a:pt x="0" y="0"/>
                                </a:lnTo>
                                <a:lnTo>
                                  <a:pt x="2160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rc 475"/>
                        <wps:cNvSpPr>
                          <a:spLocks/>
                        </wps:cNvSpPr>
                        <wps:spPr bwMode="auto">
                          <a:xfrm flipH="1" flipV="1">
                            <a:off x="320004" y="1038858"/>
                            <a:ext cx="133302" cy="129607"/>
                          </a:xfrm>
                          <a:custGeom>
                            <a:avLst/>
                            <a:gdLst>
                              <a:gd name="T0" fmla="*/ 58001 w 21600"/>
                              <a:gd name="T1" fmla="*/ 129540 h 21600"/>
                              <a:gd name="T2" fmla="*/ 2105 w 21600"/>
                              <a:gd name="T3" fmla="*/ 0 h 21600"/>
                              <a:gd name="T4" fmla="*/ 133350 w 21600"/>
                              <a:gd name="T5" fmla="*/ 228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394" y="21642"/>
                                </a:moveTo>
                                <a:cubicBezTo>
                                  <a:pt x="3515" y="17615"/>
                                  <a:pt x="0" y="10947"/>
                                  <a:pt x="0" y="3821"/>
                                </a:cubicBezTo>
                                <a:cubicBezTo>
                                  <a:pt x="0" y="2539"/>
                                  <a:pt x="114" y="1261"/>
                                  <a:pt x="340" y="-1"/>
                                </a:cubicBezTo>
                              </a:path>
                              <a:path w="21600" h="21600" stroke="0" extrusionOk="0">
                                <a:moveTo>
                                  <a:pt x="9394" y="21642"/>
                                </a:moveTo>
                                <a:cubicBezTo>
                                  <a:pt x="3515" y="17615"/>
                                  <a:pt x="0" y="10947"/>
                                  <a:pt x="0" y="3821"/>
                                </a:cubicBezTo>
                                <a:cubicBezTo>
                                  <a:pt x="0" y="2539"/>
                                  <a:pt x="114" y="1261"/>
                                  <a:pt x="340" y="-1"/>
                                </a:cubicBezTo>
                                <a:lnTo>
                                  <a:pt x="21600" y="3821"/>
                                </a:lnTo>
                                <a:lnTo>
                                  <a:pt x="9394" y="216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4FAFFFC" id="Canvas 462" o:spid="_x0000_s1598" editas="canvas" style="width:168.75pt;height:112.4pt;mso-position-horizontal-relative:char;mso-position-vertical-relative:line" coordsize="21431,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">
                <v:shape id="_x0000_s1599" type="#_x0000_t75" style="position:absolute;width:21431;height:14274;visibility:visible;mso-wrap-style:square">
                  <v:fill o:detectmouseclick="t"/>
                  <v:path o:connecttype="none"/>
                </v:shape>
                <v:shape id="Freeform 464" o:spid="_x0000_s1600" style="position:absolute;left:1473;top:3098;width:19050;height:8668;visibility:visible;mso-wrap-style:square;v-text-anchor:top" coordsize="300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" path="m3000,1365l2272,,,1365r3000,xe">
                  <v:path arrowok="t" o:connecttype="custom" o:connectlocs="1209688970,550449115;916137780,0;0,550449115;1209688970,550449115" o:connectangles="0,0,0,0"/>
                </v:shape>
                <v:rect id="Rectangle 465" o:spid="_x0000_s1601" style="position:absolute;left:15913;top:1082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shape id="AutoShape 466" o:spid="_x0000_s1602" type="#_x0000_t32" style="position:absolute;left:15900;top:3098;width:13;height:8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">
                  <v:stroke dashstyle="dash"/>
                </v:shape>
                <v:shape id="AutoShape 467" o:spid="_x0000_s1603" type="#_x0000_t32" style="position:absolute;left:1479;top:12763;width:19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">
                  <v:stroke startarrow="block" endarrow="block"/>
                </v:shape>
                <v:shape id="AutoShape 468" o:spid="_x0000_s1604" type="#_x0000_t32" style="position:absolute;left:1479;top:12077;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469" o:spid="_x0000_s1605" type="#_x0000_t32" style="position:absolute;left:20580;top:12026;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Text Box 470" o:spid="_x0000_s1606" type="#_x0000_t202" style="position:absolute;left:8686;top:12014;width:337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450C0C2C" w14:textId="77777777" w:rsidR="007F7B8D" w:rsidRPr="00BF687C" w:rsidRDefault="007F7B8D" w:rsidP="00A12829">
                        <w:pPr>
                          <w:jc w:val="center"/>
                          <w:rPr>
                            <w:i/>
                            <w:sz w:val="20"/>
                            <w:szCs w:val="20"/>
                          </w:rPr>
                        </w:pPr>
                        <w:r w:rsidRPr="00BF687C">
                          <w:rPr>
                            <w:i/>
                            <w:sz w:val="20"/>
                            <w:szCs w:val="20"/>
                          </w:rPr>
                          <w:t>x</w:t>
                        </w:r>
                      </w:p>
                    </w:txbxContent>
                  </v:textbox>
                </v:shape>
                <v:shape id="Text Box 471" o:spid="_x0000_s1607" type="#_x0000_t202" style="position:absolute;left:13785;top:7004;width:33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4597D8E" w14:textId="77777777" w:rsidR="007F7B8D" w:rsidRPr="00BF687C" w:rsidRDefault="007F7B8D" w:rsidP="00A12829">
                        <w:pPr>
                          <w:rPr>
                            <w:sz w:val="20"/>
                            <w:szCs w:val="20"/>
                          </w:rPr>
                        </w:pPr>
                        <w:r w:rsidRPr="00BF687C">
                          <w:rPr>
                            <w:sz w:val="20"/>
                            <w:szCs w:val="20"/>
                          </w:rPr>
                          <w:t>8</w:t>
                        </w:r>
                        <w:r>
                          <w:rPr>
                            <w:sz w:val="20"/>
                            <w:szCs w:val="20"/>
                          </w:rPr>
                          <w:t>5</w:t>
                        </w:r>
                      </w:p>
                    </w:txbxContent>
                  </v:textbox>
                </v:shape>
                <v:shape id="Text Box 472" o:spid="_x0000_s1608" type="#_x0000_t202" style="position:absolute;left:4781;top:10033;width:337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7317B0C" w14:textId="77777777" w:rsidR="007F7B8D" w:rsidRPr="00BF687C" w:rsidRDefault="007F7B8D" w:rsidP="00A12829">
                        <w:pPr>
                          <w:rPr>
                            <w:sz w:val="20"/>
                            <w:szCs w:val="20"/>
                          </w:rPr>
                        </w:pPr>
                        <w:r>
                          <w:rPr>
                            <w:sz w:val="20"/>
                            <w:szCs w:val="20"/>
                          </w:rPr>
                          <w:t>36°</w:t>
                        </w:r>
                      </w:p>
                    </w:txbxContent>
                  </v:textbox>
                </v:shape>
                <v:shape id="Text Box 473" o:spid="_x0000_s1609" type="#_x0000_t202" style="position:absolute;left:17367;top:9702;width:29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9F08E09" w14:textId="77777777" w:rsidR="007F7B8D" w:rsidRPr="00BF687C" w:rsidRDefault="007F7B8D" w:rsidP="00A12829">
                        <w:pPr>
                          <w:rPr>
                            <w:sz w:val="20"/>
                            <w:szCs w:val="20"/>
                          </w:rPr>
                        </w:pPr>
                        <w:r>
                          <w:rPr>
                            <w:sz w:val="20"/>
                            <w:szCs w:val="20"/>
                          </w:rPr>
                          <w:t>50°</w:t>
                        </w:r>
                      </w:p>
                    </w:txbxContent>
                  </v:textbox>
                </v:shape>
                <v:shape id="Arc 474" o:spid="_x0000_s1610" style="position:absolute;left:18764;top:10331;width:1473;height:135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" path="m21600,nfc21600,9065,15939,17165,7426,20282em21600,nsc21600,9065,15939,17165,7426,20282l,,21600,xe" filled="f">
                  <v:path arrowok="t" o:extrusionok="f" o:connecttype="custom" o:connectlocs="1004654,0;345444,855025;0,0" o:connectangles="0,0,0"/>
                </v:shape>
                <v:shape id="Arc 475" o:spid="_x0000_s1611" style="position:absolute;left:3200;top:10388;width:1333;height:129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" path="m9394,21642nfc3515,17615,,10947,,3821,,2539,114,1261,340,-1em9394,21642nsc3515,17615,,10947,,3821,,2539,114,1261,340,-1l21600,3821,9394,21642xe" filled="f">
                  <v:path arrowok="t" o:extrusionok="f" o:connecttype="custom" o:connectlocs="357947,777282;12991,0;822955,137233" o:connectangles="0,0,0"/>
                </v:shape>
                <w10:anchorlock/>
              </v:group>
            </w:pict>
          </mc:Fallback>
        </mc:AlternateContent>
      </w:r>
    </w:p>
    <w:p w14:paraId="3C318466" w14:textId="77777777" w:rsidR="00A12829" w:rsidRDefault="00A12829" w:rsidP="00A12829"/>
    <w:p w14:paraId="52B11A0A" w14:textId="77777777" w:rsidR="00A12829" w:rsidRPr="00A12829" w:rsidRDefault="00A12829" w:rsidP="00A12829">
      <w:r w:rsidRPr="00A12829">
        <w:lastRenderedPageBreak/>
        <w:t xml:space="preserve">21. Find the length </w:t>
      </w:r>
      <w:r w:rsidRPr="00A12829">
        <w:rPr>
          <w:i/>
          <w:iCs/>
        </w:rPr>
        <w:t>x</w:t>
      </w:r>
      <w:r w:rsidR="000B3BE8">
        <w:rPr>
          <w:iCs/>
        </w:rPr>
        <w:t>.</w:t>
      </w:r>
      <w:r w:rsidRPr="00A12829">
        <w:t xml:space="preserve"> </w:t>
      </w:r>
      <w:r>
        <w:tab/>
      </w:r>
      <w:r>
        <w:tab/>
      </w:r>
      <w:r>
        <w:tab/>
      </w:r>
      <w:r>
        <w:tab/>
      </w:r>
      <w:r w:rsidRPr="00A12829">
        <w:t xml:space="preserve">22. Find the length </w:t>
      </w:r>
      <w:r w:rsidRPr="00A12829">
        <w:rPr>
          <w:i/>
          <w:iCs/>
        </w:rPr>
        <w:t>x</w:t>
      </w:r>
      <w:r w:rsidR="000B3BE8">
        <w:rPr>
          <w:iCs/>
        </w:rPr>
        <w:t>.</w:t>
      </w:r>
      <w:r w:rsidRPr="00A12829">
        <w:t xml:space="preserve"> </w:t>
      </w:r>
      <w:r w:rsidRPr="00A12829">
        <w:tab/>
      </w:r>
    </w:p>
    <w:p w14:paraId="6F40DB6E" w14:textId="77777777" w:rsidR="00A12829" w:rsidRPr="00A12829" w:rsidRDefault="00A12829" w:rsidP="00A12829">
      <w:r w:rsidRPr="00A12829">
        <w:t xml:space="preserve">       </w:t>
      </w:r>
      <w:r w:rsidR="00450FE4">
        <w:rPr>
          <w:noProof/>
        </w:rPr>
        <mc:AlternateContent>
          <mc:Choice Requires="wpc">
            <w:drawing>
              <wp:inline distT="0" distB="0" distL="0" distR="0" wp14:anchorId="14A6DB3B" wp14:editId="6035339C">
                <wp:extent cx="2143125" cy="1427480"/>
                <wp:effectExtent l="0" t="3810" r="0" b="0"/>
                <wp:docPr id="5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Rectangle 450"/>
                        <wps:cNvSpPr>
                          <a:spLocks noChangeArrowheads="1"/>
                        </wps:cNvSpPr>
                        <wps:spPr bwMode="auto">
                          <a:xfrm>
                            <a:off x="148502" y="1050259"/>
                            <a:ext cx="90801"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451"/>
                        <wps:cNvSpPr>
                          <a:spLocks noChangeArrowheads="1"/>
                        </wps:cNvSpPr>
                        <wps:spPr bwMode="auto">
                          <a:xfrm>
                            <a:off x="147302" y="84405"/>
                            <a:ext cx="1910122" cy="1058659"/>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452"/>
                        <wps:cNvCnPr>
                          <a:cxnSpLocks noChangeShapeType="1"/>
                        </wps:cNvCnPr>
                        <wps:spPr bwMode="auto">
                          <a:xfrm>
                            <a:off x="805109" y="1276372"/>
                            <a:ext cx="124781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453"/>
                        <wps:cNvCnPr>
                          <a:cxnSpLocks noChangeShapeType="1"/>
                        </wps:cNvCnPr>
                        <wps:spPr bwMode="auto">
                          <a:xfrm>
                            <a:off x="805809" y="1212868"/>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54"/>
                        <wps:cNvCnPr>
                          <a:cxnSpLocks noChangeShapeType="1"/>
                        </wps:cNvCnPr>
                        <wps:spPr bwMode="auto">
                          <a:xfrm>
                            <a:off x="2058024" y="1202667"/>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455"/>
                        <wps:cNvSpPr txBox="1">
                          <a:spLocks noChangeArrowheads="1"/>
                        </wps:cNvSpPr>
                        <wps:spPr bwMode="auto">
                          <a:xfrm>
                            <a:off x="1175314" y="1201467"/>
                            <a:ext cx="266103" cy="1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4E7A1" w14:textId="77777777" w:rsidR="007F7B8D" w:rsidRPr="00BF687C" w:rsidRDefault="007F7B8D" w:rsidP="00A12829">
                              <w:pPr>
                                <w:jc w:val="center"/>
                                <w:rPr>
                                  <w:i/>
                                  <w:sz w:val="20"/>
                                  <w:szCs w:val="20"/>
                                </w:rPr>
                              </w:pPr>
                              <w:r w:rsidRPr="00BF687C">
                                <w:rPr>
                                  <w:i/>
                                  <w:sz w:val="20"/>
                                  <w:szCs w:val="20"/>
                                </w:rPr>
                                <w:t>x</w:t>
                              </w:r>
                            </w:p>
                          </w:txbxContent>
                        </wps:txbx>
                        <wps:bodyPr rot="0" vert="horz" wrap="square" lIns="0" tIns="0" rIns="0" bIns="0" anchor="t" anchorCtr="0" upright="1">
                          <a:noAutofit/>
                        </wps:bodyPr>
                      </wps:wsp>
                      <wps:wsp>
                        <wps:cNvPr id="34" name="Text Box 456"/>
                        <wps:cNvSpPr txBox="1">
                          <a:spLocks noChangeArrowheads="1"/>
                        </wps:cNvSpPr>
                        <wps:spPr bwMode="auto">
                          <a:xfrm>
                            <a:off x="168202" y="652737"/>
                            <a:ext cx="3378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78E4" w14:textId="77777777" w:rsidR="007F7B8D" w:rsidRPr="00BF687C" w:rsidRDefault="007F7B8D" w:rsidP="00A12829">
                              <w:pPr>
                                <w:rPr>
                                  <w:sz w:val="20"/>
                                  <w:szCs w:val="20"/>
                                </w:rPr>
                              </w:pPr>
                              <w:r>
                                <w:rPr>
                                  <w:sz w:val="20"/>
                                  <w:szCs w:val="20"/>
                                </w:rPr>
                                <w:t>115</w:t>
                              </w:r>
                            </w:p>
                          </w:txbxContent>
                        </wps:txbx>
                        <wps:bodyPr rot="0" vert="horz" wrap="square" lIns="0" tIns="0" rIns="0" bIns="0" anchor="t" anchorCtr="0" upright="1">
                          <a:noAutofit/>
                        </wps:bodyPr>
                      </wps:wsp>
                      <wps:wsp>
                        <wps:cNvPr id="35" name="Text Box 457"/>
                        <wps:cNvSpPr txBox="1">
                          <a:spLocks noChangeArrowheads="1"/>
                        </wps:cNvSpPr>
                        <wps:spPr bwMode="auto">
                          <a:xfrm>
                            <a:off x="485706" y="962054"/>
                            <a:ext cx="3378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A557" w14:textId="77777777" w:rsidR="007F7B8D" w:rsidRPr="00BF687C" w:rsidRDefault="007F7B8D" w:rsidP="00A12829">
                              <w:pPr>
                                <w:rPr>
                                  <w:sz w:val="20"/>
                                  <w:szCs w:val="20"/>
                                </w:rPr>
                              </w:pPr>
                              <w:r>
                                <w:rPr>
                                  <w:sz w:val="20"/>
                                  <w:szCs w:val="20"/>
                                </w:rPr>
                                <w:t>56°</w:t>
                              </w:r>
                            </w:p>
                          </w:txbxContent>
                        </wps:txbx>
                        <wps:bodyPr rot="0" vert="horz" wrap="square" lIns="0" tIns="0" rIns="0" bIns="0" anchor="t" anchorCtr="0" upright="1">
                          <a:noAutofit/>
                        </wps:bodyPr>
                      </wps:wsp>
                      <wps:wsp>
                        <wps:cNvPr id="36" name="Text Box 458"/>
                        <wps:cNvSpPr txBox="1">
                          <a:spLocks noChangeArrowheads="1"/>
                        </wps:cNvSpPr>
                        <wps:spPr bwMode="auto">
                          <a:xfrm>
                            <a:off x="1585518" y="988055"/>
                            <a:ext cx="337904"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17A1" w14:textId="77777777" w:rsidR="007F7B8D" w:rsidRPr="00BF687C" w:rsidRDefault="007F7B8D" w:rsidP="00A12829">
                              <w:pPr>
                                <w:rPr>
                                  <w:sz w:val="20"/>
                                  <w:szCs w:val="20"/>
                                </w:rPr>
                              </w:pPr>
                              <w:r>
                                <w:rPr>
                                  <w:sz w:val="20"/>
                                  <w:szCs w:val="20"/>
                                </w:rPr>
                                <w:t>35°</w:t>
                              </w:r>
                            </w:p>
                          </w:txbxContent>
                        </wps:txbx>
                        <wps:bodyPr rot="0" vert="horz" wrap="square" lIns="0" tIns="0" rIns="0" bIns="0" anchor="t" anchorCtr="0" upright="1">
                          <a:noAutofit/>
                        </wps:bodyPr>
                      </wps:wsp>
                      <wps:wsp>
                        <wps:cNvPr id="37" name="Arc 459"/>
                        <wps:cNvSpPr>
                          <a:spLocks/>
                        </wps:cNvSpPr>
                        <wps:spPr bwMode="auto">
                          <a:xfrm flipH="1" flipV="1">
                            <a:off x="640707" y="1020457"/>
                            <a:ext cx="166302" cy="114306"/>
                          </a:xfrm>
                          <a:custGeom>
                            <a:avLst/>
                            <a:gdLst>
                              <a:gd name="T0" fmla="*/ 166201 w 21600"/>
                              <a:gd name="T1" fmla="*/ 0 h 21600"/>
                              <a:gd name="T2" fmla="*/ 90302 w 21600"/>
                              <a:gd name="T3" fmla="*/ 114300 h 21600"/>
                              <a:gd name="T4" fmla="*/ 0 w 21600"/>
                              <a:gd name="T5" fmla="*/ 581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78" y="-1"/>
                                </a:moveTo>
                                <a:cubicBezTo>
                                  <a:pt x="21592" y="323"/>
                                  <a:pt x="21600" y="647"/>
                                  <a:pt x="21600" y="972"/>
                                </a:cubicBezTo>
                                <a:cubicBezTo>
                                  <a:pt x="21600" y="8303"/>
                                  <a:pt x="17881" y="15134"/>
                                  <a:pt x="11723" y="19113"/>
                                </a:cubicBezTo>
                              </a:path>
                              <a:path w="21600" h="21600" stroke="0" extrusionOk="0">
                                <a:moveTo>
                                  <a:pt x="21578" y="-1"/>
                                </a:moveTo>
                                <a:cubicBezTo>
                                  <a:pt x="21592" y="323"/>
                                  <a:pt x="21600" y="647"/>
                                  <a:pt x="21600" y="972"/>
                                </a:cubicBezTo>
                                <a:cubicBezTo>
                                  <a:pt x="21600" y="8303"/>
                                  <a:pt x="17881" y="15134"/>
                                  <a:pt x="11723" y="19113"/>
                                </a:cubicBezTo>
                                <a:lnTo>
                                  <a:pt x="0" y="972"/>
                                </a:lnTo>
                                <a:lnTo>
                                  <a:pt x="2157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rc 460"/>
                        <wps:cNvSpPr>
                          <a:spLocks/>
                        </wps:cNvSpPr>
                        <wps:spPr bwMode="auto">
                          <a:xfrm flipV="1">
                            <a:off x="1786821" y="1022957"/>
                            <a:ext cx="90801" cy="120107"/>
                          </a:xfrm>
                          <a:custGeom>
                            <a:avLst/>
                            <a:gdLst>
                              <a:gd name="T0" fmla="*/ 39496 w 21600"/>
                              <a:gd name="T1" fmla="*/ 120015 h 21600"/>
                              <a:gd name="T2" fmla="*/ 1434 w 21600"/>
                              <a:gd name="T3" fmla="*/ 0 h 21600"/>
                              <a:gd name="T4" fmla="*/ 90805 w 21600"/>
                              <a:gd name="T5" fmla="*/ 2118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394" y="21642"/>
                                </a:moveTo>
                                <a:cubicBezTo>
                                  <a:pt x="3515" y="17615"/>
                                  <a:pt x="0" y="10947"/>
                                  <a:pt x="0" y="3821"/>
                                </a:cubicBezTo>
                                <a:cubicBezTo>
                                  <a:pt x="0" y="2539"/>
                                  <a:pt x="114" y="1261"/>
                                  <a:pt x="340" y="-1"/>
                                </a:cubicBezTo>
                              </a:path>
                              <a:path w="21600" h="21600" stroke="0" extrusionOk="0">
                                <a:moveTo>
                                  <a:pt x="9394" y="21642"/>
                                </a:moveTo>
                                <a:cubicBezTo>
                                  <a:pt x="3515" y="17615"/>
                                  <a:pt x="0" y="10947"/>
                                  <a:pt x="0" y="3821"/>
                                </a:cubicBezTo>
                                <a:cubicBezTo>
                                  <a:pt x="0" y="2539"/>
                                  <a:pt x="114" y="1261"/>
                                  <a:pt x="340" y="-1"/>
                                </a:cubicBezTo>
                                <a:lnTo>
                                  <a:pt x="21600" y="3821"/>
                                </a:lnTo>
                                <a:lnTo>
                                  <a:pt x="9394" y="216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461"/>
                        <wps:cNvCnPr>
                          <a:cxnSpLocks noChangeShapeType="1"/>
                        </wps:cNvCnPr>
                        <wps:spPr bwMode="auto">
                          <a:xfrm flipH="1" flipV="1">
                            <a:off x="147302" y="84405"/>
                            <a:ext cx="652808" cy="1058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4A6DB3B" id="Canvas 448" o:spid="_x0000_s1612" editas="canvas" style="width:168.75pt;height:112.4pt;mso-position-horizontal-relative:char;mso-position-vertical-relative:line" coordsize="21431,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">
                <v:shape id="_x0000_s1613" type="#_x0000_t75" style="position:absolute;width:21431;height:14274;visibility:visible;mso-wrap-style:square">
                  <v:fill o:detectmouseclick="t"/>
                  <v:path o:connecttype="none"/>
                </v:shape>
                <v:rect id="Rectangle 450" o:spid="_x0000_s1614" style="position:absolute;left:1485;top:1050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AutoShape 451" o:spid="_x0000_s1615" type="#_x0000_t6" style="position:absolute;left:1473;top:844;width:19101;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" filled="f"/>
                <v:shape id="AutoShape 452" o:spid="_x0000_s1616" type="#_x0000_t32" style="position:absolute;left:8051;top:12763;width:124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ulwAAAANsAAAAPAAAAZHJzL2Rvd25yZXYueG1sRE9Ni8Iw&#10;EL0v+B/CCN7WVMV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6DorpcAAAADbAAAADwAAAAAA&#10;AAAAAAAAAAAHAgAAZHJzL2Rvd25yZXYueG1sUEsFBgAAAAADAAMAtwAAAPQCAAAAAA==&#10;">
                  <v:stroke startarrow="block" endarrow="block"/>
                </v:shape>
                <v:shape id="AutoShape 453" o:spid="_x0000_s1617" type="#_x0000_t32" style="position:absolute;left:8058;top:12128;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454" o:spid="_x0000_s1618" type="#_x0000_t32" style="position:absolute;left:20580;top:12026;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Text Box 455" o:spid="_x0000_s1619" type="#_x0000_t202" style="position:absolute;left:11753;top:12014;width:266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00D4E7A1" w14:textId="77777777" w:rsidR="007F7B8D" w:rsidRPr="00BF687C" w:rsidRDefault="007F7B8D" w:rsidP="00A12829">
                        <w:pPr>
                          <w:jc w:val="center"/>
                          <w:rPr>
                            <w:i/>
                            <w:sz w:val="20"/>
                            <w:szCs w:val="20"/>
                          </w:rPr>
                        </w:pPr>
                        <w:r w:rsidRPr="00BF687C">
                          <w:rPr>
                            <w:i/>
                            <w:sz w:val="20"/>
                            <w:szCs w:val="20"/>
                          </w:rPr>
                          <w:t>x</w:t>
                        </w:r>
                      </w:p>
                    </w:txbxContent>
                  </v:textbox>
                </v:shape>
                <v:shape id="Text Box 456" o:spid="_x0000_s1620" type="#_x0000_t202" style="position:absolute;left:1682;top:6527;width:337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B0978E4" w14:textId="77777777" w:rsidR="007F7B8D" w:rsidRPr="00BF687C" w:rsidRDefault="007F7B8D" w:rsidP="00A12829">
                        <w:pPr>
                          <w:rPr>
                            <w:sz w:val="20"/>
                            <w:szCs w:val="20"/>
                          </w:rPr>
                        </w:pPr>
                        <w:r>
                          <w:rPr>
                            <w:sz w:val="20"/>
                            <w:szCs w:val="20"/>
                          </w:rPr>
                          <w:t>115</w:t>
                        </w:r>
                      </w:p>
                    </w:txbxContent>
                  </v:textbox>
                </v:shape>
                <v:shape id="Text Box 457" o:spid="_x0000_s1621" type="#_x0000_t202" style="position:absolute;left:4857;top:9620;width:337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496A557" w14:textId="77777777" w:rsidR="007F7B8D" w:rsidRPr="00BF687C" w:rsidRDefault="007F7B8D" w:rsidP="00A12829">
                        <w:pPr>
                          <w:rPr>
                            <w:sz w:val="20"/>
                            <w:szCs w:val="20"/>
                          </w:rPr>
                        </w:pPr>
                        <w:r>
                          <w:rPr>
                            <w:sz w:val="20"/>
                            <w:szCs w:val="20"/>
                          </w:rPr>
                          <w:t>56°</w:t>
                        </w:r>
                      </w:p>
                    </w:txbxContent>
                  </v:textbox>
                </v:shape>
                <v:shape id="Text Box 458" o:spid="_x0000_s1622" type="#_x0000_t202" style="position:absolute;left:15855;top:9880;width:337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73917A1" w14:textId="77777777" w:rsidR="007F7B8D" w:rsidRPr="00BF687C" w:rsidRDefault="007F7B8D" w:rsidP="00A12829">
                        <w:pPr>
                          <w:rPr>
                            <w:sz w:val="20"/>
                            <w:szCs w:val="20"/>
                          </w:rPr>
                        </w:pPr>
                        <w:r>
                          <w:rPr>
                            <w:sz w:val="20"/>
                            <w:szCs w:val="20"/>
                          </w:rPr>
                          <w:t>35°</w:t>
                        </w:r>
                      </w:p>
                    </w:txbxContent>
                  </v:textbox>
                </v:shape>
                <v:shape id="Arc 459" o:spid="_x0000_s1623" style="position:absolute;left:6407;top:10204;width:1663;height:1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" path="m21578,-1nfc21592,323,21600,647,21600,972v,7331,-3719,14162,-9877,18141em21578,-1nsc21592,323,21600,647,21600,972v,7331,-3719,14162,-9877,18141l,972,21578,-1xe" filled="f">
                  <v:path arrowok="t" o:extrusionok="f" o:connecttype="custom" o:connectlocs="1279609,0;695250,604869;0,30757" o:connectangles="0,0,0"/>
                </v:shape>
                <v:shape id="Arc 460" o:spid="_x0000_s1624" style="position:absolute;left:17868;top:10229;width:908;height:120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" path="m9394,21642nfc3515,17615,,10947,,3821,,2539,114,1261,340,-1em9394,21642nsc3515,17615,,10947,,3821,,2539,114,1261,340,-1l21600,3821,9394,21642xe" filled="f">
                  <v:path arrowok="t" o:extrusionok="f" o:connecttype="custom" o:connectlocs="166031,667345;6028,0;381722,117822" o:connectangles="0,0,0"/>
                </v:shape>
                <v:shape id="AutoShape 461" o:spid="_x0000_s1625" type="#_x0000_t32" style="position:absolute;left:1473;top:844;width:6528;height:10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"/>
                <w10:anchorlock/>
              </v:group>
            </w:pict>
          </mc:Fallback>
        </mc:AlternateContent>
      </w:r>
      <w:r w:rsidRPr="00A12829">
        <w:rPr>
          <w:i/>
        </w:rPr>
        <w:t xml:space="preserve">         </w:t>
      </w:r>
      <w:r w:rsidR="00450FE4">
        <w:rPr>
          <w:noProof/>
        </w:rPr>
        <mc:AlternateContent>
          <mc:Choice Requires="wpc">
            <w:drawing>
              <wp:inline distT="0" distB="0" distL="0" distR="0" wp14:anchorId="7409C4F4" wp14:editId="35D5CA50">
                <wp:extent cx="2595880" cy="1427480"/>
                <wp:effectExtent l="0" t="3810" r="4445" b="0"/>
                <wp:docPr id="27" name="Canvas 5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567"/>
                        <wps:cNvSpPr>
                          <a:spLocks noChangeArrowheads="1"/>
                        </wps:cNvSpPr>
                        <wps:spPr bwMode="auto">
                          <a:xfrm>
                            <a:off x="179706" y="1050259"/>
                            <a:ext cx="110403"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568"/>
                        <wps:cNvSpPr>
                          <a:spLocks noChangeArrowheads="1"/>
                        </wps:cNvSpPr>
                        <wps:spPr bwMode="auto">
                          <a:xfrm>
                            <a:off x="178405" y="84405"/>
                            <a:ext cx="2313371" cy="1058659"/>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569"/>
                        <wps:cNvCnPr>
                          <a:cxnSpLocks noChangeShapeType="1"/>
                        </wps:cNvCnPr>
                        <wps:spPr bwMode="auto">
                          <a:xfrm>
                            <a:off x="808325" y="1276372"/>
                            <a:ext cx="1678352"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AutoShape 570"/>
                        <wps:cNvCnPr>
                          <a:cxnSpLocks noChangeShapeType="1"/>
                        </wps:cNvCnPr>
                        <wps:spPr bwMode="auto">
                          <a:xfrm>
                            <a:off x="808325" y="1212868"/>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71"/>
                        <wps:cNvCnPr>
                          <a:cxnSpLocks noChangeShapeType="1"/>
                        </wps:cNvCnPr>
                        <wps:spPr bwMode="auto">
                          <a:xfrm>
                            <a:off x="2493077" y="1202667"/>
                            <a:ext cx="600" cy="128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572"/>
                        <wps:cNvSpPr txBox="1">
                          <a:spLocks noChangeArrowheads="1"/>
                        </wps:cNvSpPr>
                        <wps:spPr bwMode="auto">
                          <a:xfrm>
                            <a:off x="1423644" y="1201467"/>
                            <a:ext cx="322610" cy="1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B0E28" w14:textId="77777777" w:rsidR="007F7B8D" w:rsidRPr="00BF687C" w:rsidRDefault="007F7B8D" w:rsidP="00A12829">
                              <w:pPr>
                                <w:jc w:val="center"/>
                                <w:rPr>
                                  <w:i/>
                                  <w:sz w:val="20"/>
                                  <w:szCs w:val="20"/>
                                </w:rPr>
                              </w:pPr>
                              <w:r w:rsidRPr="00BF687C">
                                <w:rPr>
                                  <w:i/>
                                  <w:sz w:val="20"/>
                                  <w:szCs w:val="20"/>
                                </w:rPr>
                                <w:t>x</w:t>
                              </w:r>
                            </w:p>
                          </w:txbxContent>
                        </wps:txbx>
                        <wps:bodyPr rot="0" vert="horz" wrap="square" lIns="0" tIns="0" rIns="0" bIns="0" anchor="t" anchorCtr="0" upright="1">
                          <a:noAutofit/>
                        </wps:bodyPr>
                      </wps:wsp>
                      <wps:wsp>
                        <wps:cNvPr id="20" name="Text Box 573"/>
                        <wps:cNvSpPr txBox="1">
                          <a:spLocks noChangeArrowheads="1"/>
                        </wps:cNvSpPr>
                        <wps:spPr bwMode="auto">
                          <a:xfrm>
                            <a:off x="203806" y="652737"/>
                            <a:ext cx="408913"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009E" w14:textId="77777777" w:rsidR="007F7B8D" w:rsidRPr="00BF687C" w:rsidRDefault="007F7B8D" w:rsidP="00A12829">
                              <w:pPr>
                                <w:rPr>
                                  <w:sz w:val="20"/>
                                  <w:szCs w:val="20"/>
                                </w:rPr>
                              </w:pPr>
                              <w:r>
                                <w:rPr>
                                  <w:sz w:val="20"/>
                                  <w:szCs w:val="20"/>
                                </w:rPr>
                                <w:t>119</w:t>
                              </w:r>
                            </w:p>
                          </w:txbxContent>
                        </wps:txbx>
                        <wps:bodyPr rot="0" vert="horz" wrap="square" lIns="0" tIns="0" rIns="0" bIns="0" anchor="t" anchorCtr="0" upright="1">
                          <a:noAutofit/>
                        </wps:bodyPr>
                      </wps:wsp>
                      <wps:wsp>
                        <wps:cNvPr id="21" name="Text Box 574"/>
                        <wps:cNvSpPr txBox="1">
                          <a:spLocks noChangeArrowheads="1"/>
                        </wps:cNvSpPr>
                        <wps:spPr bwMode="auto">
                          <a:xfrm>
                            <a:off x="498415" y="934052"/>
                            <a:ext cx="409013" cy="1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2317" w14:textId="77777777" w:rsidR="007F7B8D" w:rsidRPr="00BF687C" w:rsidRDefault="007F7B8D" w:rsidP="00A12829">
                              <w:pPr>
                                <w:rPr>
                                  <w:sz w:val="20"/>
                                  <w:szCs w:val="20"/>
                                </w:rPr>
                              </w:pPr>
                              <w:r>
                                <w:rPr>
                                  <w:sz w:val="20"/>
                                  <w:szCs w:val="20"/>
                                </w:rPr>
                                <w:t>70°</w:t>
                              </w:r>
                            </w:p>
                          </w:txbxContent>
                        </wps:txbx>
                        <wps:bodyPr rot="0" vert="horz" wrap="square" lIns="0" tIns="0" rIns="0" bIns="0" anchor="t" anchorCtr="0" upright="1">
                          <a:noAutofit/>
                        </wps:bodyPr>
                      </wps:wsp>
                      <wps:wsp>
                        <wps:cNvPr id="22" name="Text Box 575"/>
                        <wps:cNvSpPr txBox="1">
                          <a:spLocks noChangeArrowheads="1"/>
                        </wps:cNvSpPr>
                        <wps:spPr bwMode="auto">
                          <a:xfrm>
                            <a:off x="1936160" y="977955"/>
                            <a:ext cx="408913" cy="17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966D" w14:textId="77777777" w:rsidR="007F7B8D" w:rsidRPr="00BF687C" w:rsidRDefault="007F7B8D" w:rsidP="00A12829">
                              <w:pPr>
                                <w:rPr>
                                  <w:sz w:val="20"/>
                                  <w:szCs w:val="20"/>
                                </w:rPr>
                              </w:pPr>
                              <w:r>
                                <w:rPr>
                                  <w:sz w:val="20"/>
                                  <w:szCs w:val="20"/>
                                </w:rPr>
                                <w:t>26°</w:t>
                              </w:r>
                            </w:p>
                          </w:txbxContent>
                        </wps:txbx>
                        <wps:bodyPr rot="0" vert="horz" wrap="square" lIns="0" tIns="0" rIns="0" bIns="0" anchor="t" anchorCtr="0" upright="1">
                          <a:noAutofit/>
                        </wps:bodyPr>
                      </wps:wsp>
                      <wps:wsp>
                        <wps:cNvPr id="23" name="Arc 576"/>
                        <wps:cNvSpPr>
                          <a:spLocks/>
                        </wps:cNvSpPr>
                        <wps:spPr bwMode="auto">
                          <a:xfrm flipH="1" flipV="1">
                            <a:off x="623519" y="1020457"/>
                            <a:ext cx="202006" cy="114306"/>
                          </a:xfrm>
                          <a:custGeom>
                            <a:avLst/>
                            <a:gdLst>
                              <a:gd name="T0" fmla="*/ 201724 w 21600"/>
                              <a:gd name="T1" fmla="*/ 0 h 21600"/>
                              <a:gd name="T2" fmla="*/ 109603 w 21600"/>
                              <a:gd name="T3" fmla="*/ 114300 h 21600"/>
                              <a:gd name="T4" fmla="*/ 0 w 21600"/>
                              <a:gd name="T5" fmla="*/ 581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78" y="-1"/>
                                </a:moveTo>
                                <a:cubicBezTo>
                                  <a:pt x="21592" y="323"/>
                                  <a:pt x="21600" y="647"/>
                                  <a:pt x="21600" y="972"/>
                                </a:cubicBezTo>
                                <a:cubicBezTo>
                                  <a:pt x="21600" y="8303"/>
                                  <a:pt x="17881" y="15134"/>
                                  <a:pt x="11723" y="19113"/>
                                </a:cubicBezTo>
                              </a:path>
                              <a:path w="21600" h="21600" stroke="0" extrusionOk="0">
                                <a:moveTo>
                                  <a:pt x="21578" y="-1"/>
                                </a:moveTo>
                                <a:cubicBezTo>
                                  <a:pt x="21592" y="323"/>
                                  <a:pt x="21600" y="647"/>
                                  <a:pt x="21600" y="972"/>
                                </a:cubicBezTo>
                                <a:cubicBezTo>
                                  <a:pt x="21600" y="8303"/>
                                  <a:pt x="17881" y="15134"/>
                                  <a:pt x="11723" y="19113"/>
                                </a:cubicBezTo>
                                <a:lnTo>
                                  <a:pt x="0" y="972"/>
                                </a:lnTo>
                                <a:lnTo>
                                  <a:pt x="2157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577"/>
                        <wps:cNvSpPr>
                          <a:spLocks/>
                        </wps:cNvSpPr>
                        <wps:spPr bwMode="auto">
                          <a:xfrm flipV="1">
                            <a:off x="2164067" y="1022957"/>
                            <a:ext cx="110503" cy="120107"/>
                          </a:xfrm>
                          <a:custGeom>
                            <a:avLst/>
                            <a:gdLst>
                              <a:gd name="T0" fmla="*/ 48058 w 21600"/>
                              <a:gd name="T1" fmla="*/ 120015 h 21600"/>
                              <a:gd name="T2" fmla="*/ 1744 w 21600"/>
                              <a:gd name="T3" fmla="*/ 0 h 21600"/>
                              <a:gd name="T4" fmla="*/ 110490 w 21600"/>
                              <a:gd name="T5" fmla="*/ 2118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394" y="21642"/>
                                </a:moveTo>
                                <a:cubicBezTo>
                                  <a:pt x="3515" y="17615"/>
                                  <a:pt x="0" y="10947"/>
                                  <a:pt x="0" y="3821"/>
                                </a:cubicBezTo>
                                <a:cubicBezTo>
                                  <a:pt x="0" y="2539"/>
                                  <a:pt x="114" y="1261"/>
                                  <a:pt x="340" y="-1"/>
                                </a:cubicBezTo>
                              </a:path>
                              <a:path w="21600" h="21600" stroke="0" extrusionOk="0">
                                <a:moveTo>
                                  <a:pt x="9394" y="21642"/>
                                </a:moveTo>
                                <a:cubicBezTo>
                                  <a:pt x="3515" y="17615"/>
                                  <a:pt x="0" y="10947"/>
                                  <a:pt x="0" y="3821"/>
                                </a:cubicBezTo>
                                <a:cubicBezTo>
                                  <a:pt x="0" y="2539"/>
                                  <a:pt x="114" y="1261"/>
                                  <a:pt x="340" y="-1"/>
                                </a:cubicBezTo>
                                <a:lnTo>
                                  <a:pt x="21600" y="3821"/>
                                </a:lnTo>
                                <a:lnTo>
                                  <a:pt x="9394" y="216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578"/>
                        <wps:cNvCnPr>
                          <a:cxnSpLocks noChangeShapeType="1"/>
                        </wps:cNvCnPr>
                        <wps:spPr bwMode="auto">
                          <a:xfrm flipH="1" flipV="1">
                            <a:off x="178405" y="84405"/>
                            <a:ext cx="621719" cy="1058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09C4F4" id="Canvas 565" o:spid="_x0000_s1626" editas="canvas" style="width:204.4pt;height:112.4pt;mso-position-horizontal-relative:char;mso-position-vertical-relative:line" coordsize="2595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">
                <v:shape id="_x0000_s1627" type="#_x0000_t75" style="position:absolute;width:25958;height:14274;visibility:visible;mso-wrap-style:square">
                  <v:fill o:detectmouseclick="t"/>
                  <v:path o:connecttype="none"/>
                </v:shape>
                <v:rect id="Rectangle 567" o:spid="_x0000_s1628" style="position:absolute;left:1797;top:10502;width:110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568" o:spid="_x0000_s1629" type="#_x0000_t6" style="position:absolute;left:1784;top:844;width:23133;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" filled="f"/>
                <v:shape id="AutoShape 569" o:spid="_x0000_s1630" type="#_x0000_t32" style="position:absolute;left:8083;top:12763;width:167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">
                  <v:stroke startarrow="block" endarrow="block"/>
                </v:shape>
                <v:shape id="AutoShape 570" o:spid="_x0000_s1631" type="#_x0000_t32" style="position:absolute;left:8083;top:12128;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571" o:spid="_x0000_s1632" type="#_x0000_t32" style="position:absolute;left:24930;top:12026;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Text Box 572" o:spid="_x0000_s1633" type="#_x0000_t202" style="position:absolute;left:14236;top:12014;width:322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51CB0E28" w14:textId="77777777" w:rsidR="007F7B8D" w:rsidRPr="00BF687C" w:rsidRDefault="007F7B8D" w:rsidP="00A12829">
                        <w:pPr>
                          <w:jc w:val="center"/>
                          <w:rPr>
                            <w:i/>
                            <w:sz w:val="20"/>
                            <w:szCs w:val="20"/>
                          </w:rPr>
                        </w:pPr>
                        <w:r w:rsidRPr="00BF687C">
                          <w:rPr>
                            <w:i/>
                            <w:sz w:val="20"/>
                            <w:szCs w:val="20"/>
                          </w:rPr>
                          <w:t>x</w:t>
                        </w:r>
                      </w:p>
                    </w:txbxContent>
                  </v:textbox>
                </v:shape>
                <v:shape id="Text Box 573" o:spid="_x0000_s1634" type="#_x0000_t202" style="position:absolute;left:2038;top:6527;width:408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3DE009E" w14:textId="77777777" w:rsidR="007F7B8D" w:rsidRPr="00BF687C" w:rsidRDefault="007F7B8D" w:rsidP="00A12829">
                        <w:pPr>
                          <w:rPr>
                            <w:sz w:val="20"/>
                            <w:szCs w:val="20"/>
                          </w:rPr>
                        </w:pPr>
                        <w:r>
                          <w:rPr>
                            <w:sz w:val="20"/>
                            <w:szCs w:val="20"/>
                          </w:rPr>
                          <w:t>119</w:t>
                        </w:r>
                      </w:p>
                    </w:txbxContent>
                  </v:textbox>
                </v:shape>
                <v:shape id="Text Box 574" o:spid="_x0000_s1635" type="#_x0000_t202" style="position:absolute;left:4984;top:9340;width:409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5482317" w14:textId="77777777" w:rsidR="007F7B8D" w:rsidRPr="00BF687C" w:rsidRDefault="007F7B8D" w:rsidP="00A12829">
                        <w:pPr>
                          <w:rPr>
                            <w:sz w:val="20"/>
                            <w:szCs w:val="20"/>
                          </w:rPr>
                        </w:pPr>
                        <w:r>
                          <w:rPr>
                            <w:sz w:val="20"/>
                            <w:szCs w:val="20"/>
                          </w:rPr>
                          <w:t>70°</w:t>
                        </w:r>
                      </w:p>
                    </w:txbxContent>
                  </v:textbox>
                </v:shape>
                <v:shape id="Text Box 575" o:spid="_x0000_s1636" type="#_x0000_t202" style="position:absolute;left:19361;top:9779;width:408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BA0966D" w14:textId="77777777" w:rsidR="007F7B8D" w:rsidRPr="00BF687C" w:rsidRDefault="007F7B8D" w:rsidP="00A12829">
                        <w:pPr>
                          <w:rPr>
                            <w:sz w:val="20"/>
                            <w:szCs w:val="20"/>
                          </w:rPr>
                        </w:pPr>
                        <w:r>
                          <w:rPr>
                            <w:sz w:val="20"/>
                            <w:szCs w:val="20"/>
                          </w:rPr>
                          <w:t>26°</w:t>
                        </w:r>
                      </w:p>
                    </w:txbxContent>
                  </v:textbox>
                </v:shape>
                <v:shape id="Arc 576" o:spid="_x0000_s1637" style="position:absolute;left:6235;top:10204;width:2020;height:1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" path="m21578,-1nfc21592,323,21600,647,21600,972v,7331,-3719,14162,-9877,18141em21578,-1nsc21592,323,21600,647,21600,972v,7331,-3719,14162,-9877,18141l,972,21578,-1xe" filled="f">
                  <v:path arrowok="t" o:extrusionok="f" o:connecttype="custom" o:connectlocs="1886549,0;1025021,604869;0,30757" o:connectangles="0,0,0"/>
                </v:shape>
                <v:shape id="Arc 577" o:spid="_x0000_s1638" style="position:absolute;left:21640;top:10229;width:1105;height:120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" path="m9394,21642nfc3515,17615,,10947,,3821,,2539,114,1261,340,-1em9394,21642nsc3515,17615,,10947,,3821,,2539,114,1261,340,-1l21600,3821,9394,21642xe" filled="f">
                  <v:path arrowok="t" o:extrusionok="f" o:connecttype="custom" o:connectlocs="245859,667345;8922,0;565254,117822" o:connectangles="0,0,0"/>
                </v:shape>
                <v:shape id="AutoShape 578" o:spid="_x0000_s1639" type="#_x0000_t32" style="position:absolute;left:1784;top:844;width:6217;height:10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"/>
                <w10:anchorlock/>
              </v:group>
            </w:pict>
          </mc:Fallback>
        </mc:AlternateContent>
      </w:r>
      <w:r w:rsidRPr="00A12829">
        <w:rPr>
          <w:i/>
        </w:rPr>
        <w:t xml:space="preserve">      </w:t>
      </w:r>
    </w:p>
    <w:p w14:paraId="262EF716" w14:textId="77777777" w:rsidR="00A12829" w:rsidRPr="00A12829" w:rsidRDefault="00A12829" w:rsidP="00A12829"/>
    <w:p w14:paraId="72C9BEA9" w14:textId="77777777" w:rsidR="00A12829" w:rsidRPr="00A12829" w:rsidRDefault="00A12829" w:rsidP="00A12829">
      <w:pPr>
        <w:autoSpaceDE w:val="0"/>
        <w:autoSpaceDN w:val="0"/>
        <w:adjustRightInd w:val="0"/>
        <w:rPr>
          <w:b/>
        </w:rPr>
      </w:pPr>
    </w:p>
    <w:p w14:paraId="40A45806" w14:textId="77777777" w:rsidR="00A12829" w:rsidRPr="00A12829" w:rsidRDefault="005A4409" w:rsidP="00A12829">
      <w:pPr>
        <w:pStyle w:val="ListParagraph"/>
        <w:numPr>
          <w:ilvl w:val="0"/>
          <w:numId w:val="17"/>
        </w:numPr>
        <w:autoSpaceDE w:val="0"/>
        <w:autoSpaceDN w:val="0"/>
        <w:adjustRightInd w:val="0"/>
        <w:spacing w:after="0"/>
        <w:rPr>
          <w:rFonts w:ascii="Times New Roman" w:hAnsi="Times New Roman"/>
          <w:iCs/>
          <w:sz w:val="24"/>
          <w:szCs w:val="24"/>
        </w:rPr>
      </w:pPr>
      <w:r>
        <w:rPr>
          <w:rFonts w:ascii="Times New Roman" w:hAnsi="Times New Roman"/>
          <w:noProof/>
          <w:sz w:val="24"/>
          <w:szCs w:val="24"/>
        </w:rPr>
        <w:drawing>
          <wp:anchor distT="0" distB="0" distL="114300" distR="114300" simplePos="0" relativeHeight="251627008" behindDoc="1" locked="0" layoutInCell="1" allowOverlap="1" wp14:anchorId="65BF3AB3" wp14:editId="743BC47C">
            <wp:simplePos x="0" y="0"/>
            <wp:positionH relativeFrom="margin">
              <wp:align>right</wp:align>
            </wp:positionH>
            <wp:positionV relativeFrom="paragraph">
              <wp:posOffset>19050</wp:posOffset>
            </wp:positionV>
            <wp:extent cx="2099945" cy="1313815"/>
            <wp:effectExtent l="19050" t="0" r="0" b="0"/>
            <wp:wrapTight wrapText="bothSides">
              <wp:wrapPolygon edited="0">
                <wp:start x="-196" y="0"/>
                <wp:lineTo x="-196" y="21297"/>
                <wp:lineTo x="21554" y="21297"/>
                <wp:lineTo x="21554" y="0"/>
                <wp:lineTo x="-196" y="0"/>
              </wp:wrapPolygon>
            </wp:wrapTight>
            <wp:docPr id="562" name="Picture 120" descr="17 poin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7 point 8"/>
                    <pic:cNvPicPr>
                      <a:picLocks noChangeAspect="1" noChangeArrowheads="1"/>
                    </pic:cNvPicPr>
                  </pic:nvPicPr>
                  <pic:blipFill>
                    <a:blip r:embed="rId1132" cstate="print"/>
                    <a:srcRect l="3853" r="7706" b="20050"/>
                    <a:stretch>
                      <a:fillRect/>
                    </a:stretch>
                  </pic:blipFill>
                  <pic:spPr bwMode="auto">
                    <a:xfrm>
                      <a:off x="0" y="0"/>
                      <a:ext cx="2099945" cy="1313815"/>
                    </a:xfrm>
                    <a:prstGeom prst="rect">
                      <a:avLst/>
                    </a:prstGeom>
                    <a:noFill/>
                    <a:ln w="9525">
                      <a:noFill/>
                      <a:miter lim="800000"/>
                      <a:headEnd/>
                      <a:tailEnd/>
                    </a:ln>
                  </pic:spPr>
                </pic:pic>
              </a:graphicData>
            </a:graphic>
          </wp:anchor>
        </w:drawing>
      </w:r>
      <w:r w:rsidR="00A12829" w:rsidRPr="00A12829">
        <w:rPr>
          <w:rFonts w:ascii="Times New Roman" w:hAnsi="Times New Roman"/>
          <w:iCs/>
          <w:sz w:val="24"/>
          <w:szCs w:val="24"/>
        </w:rPr>
        <w:t xml:space="preserve">A plane is flying 2000 feet above sea level toward a mountain. The pilot observes the top of the mountain to be </w:t>
      </w:r>
      <w:r w:rsidR="00A12829" w:rsidRPr="00A12829">
        <w:rPr>
          <w:rFonts w:ascii="Times New Roman" w:eastAsia="eurm10" w:hAnsi="Times New Roman"/>
          <w:sz w:val="24"/>
          <w:szCs w:val="24"/>
        </w:rPr>
        <w:t>18</w:t>
      </w:r>
      <w:r w:rsidR="00A12829" w:rsidRPr="00A12829">
        <w:rPr>
          <w:rFonts w:ascii="Times New Roman" w:eastAsia="cmsy8" w:hAnsi="Times New Roman"/>
          <w:sz w:val="24"/>
          <w:szCs w:val="24"/>
          <w:vertAlign w:val="superscript"/>
        </w:rPr>
        <w:t>o</w:t>
      </w:r>
      <w:r w:rsidR="00A12829" w:rsidRPr="00A12829">
        <w:rPr>
          <w:rFonts w:ascii="Times New Roman" w:eastAsia="cmsy8" w:hAnsi="Times New Roman"/>
          <w:sz w:val="24"/>
          <w:szCs w:val="24"/>
        </w:rPr>
        <w:t xml:space="preserve"> </w:t>
      </w:r>
      <w:r w:rsidR="00A12829" w:rsidRPr="00A12829">
        <w:rPr>
          <w:rFonts w:ascii="Times New Roman" w:hAnsi="Times New Roman"/>
          <w:iCs/>
          <w:sz w:val="24"/>
          <w:szCs w:val="24"/>
        </w:rPr>
        <w:t xml:space="preserve">above the horizontal, then immediately flies the plane at an angle of </w:t>
      </w:r>
      <w:r w:rsidR="00A12829" w:rsidRPr="00A12829">
        <w:rPr>
          <w:rFonts w:ascii="Times New Roman" w:eastAsia="eurm10" w:hAnsi="Times New Roman"/>
          <w:sz w:val="24"/>
          <w:szCs w:val="24"/>
        </w:rPr>
        <w:t>20</w:t>
      </w:r>
      <w:r w:rsidR="00A12829" w:rsidRPr="00A12829">
        <w:rPr>
          <w:rFonts w:ascii="Times New Roman" w:eastAsia="cmsy8" w:hAnsi="Times New Roman"/>
          <w:sz w:val="24"/>
          <w:szCs w:val="24"/>
          <w:vertAlign w:val="superscript"/>
        </w:rPr>
        <w:t>o</w:t>
      </w:r>
      <w:r w:rsidR="00A12829" w:rsidRPr="00A12829">
        <w:rPr>
          <w:rFonts w:ascii="Times New Roman" w:eastAsia="cmsy8" w:hAnsi="Times New Roman"/>
          <w:sz w:val="24"/>
          <w:szCs w:val="24"/>
        </w:rPr>
        <w:t xml:space="preserve"> </w:t>
      </w:r>
      <w:r w:rsidR="00A12829" w:rsidRPr="00A12829">
        <w:rPr>
          <w:rFonts w:ascii="Times New Roman" w:hAnsi="Times New Roman"/>
          <w:iCs/>
          <w:sz w:val="24"/>
          <w:szCs w:val="24"/>
        </w:rPr>
        <w:t>above horizontal. The airspeed of the plane is 100 mph. After 5 minutes, the plane is directly above the top of the mountain. How high is the plane above the top of the mountain (when it passes over)? What is the height of the mountain?</w:t>
      </w:r>
      <w:r w:rsidR="00A12829" w:rsidRPr="00A12829">
        <w:rPr>
          <w:rFonts w:ascii="Times New Roman" w:hAnsi="Times New Roman"/>
          <w:noProof/>
          <w:sz w:val="24"/>
          <w:szCs w:val="24"/>
        </w:rPr>
        <w:t xml:space="preserve"> </w:t>
      </w:r>
      <w:r w:rsidR="00A12829">
        <w:rPr>
          <w:rFonts w:ascii="Times New Roman" w:hAnsi="Times New Roman"/>
          <w:noProof/>
          <w:sz w:val="24"/>
          <w:szCs w:val="24"/>
        </w:rPr>
        <w:t xml:space="preserve"> [UW]</w:t>
      </w:r>
    </w:p>
    <w:p w14:paraId="7BD1B71E" w14:textId="77777777" w:rsidR="00A12829" w:rsidRPr="00A12829" w:rsidRDefault="00A12829" w:rsidP="00A12829">
      <w:pPr>
        <w:autoSpaceDE w:val="0"/>
        <w:autoSpaceDN w:val="0"/>
        <w:adjustRightInd w:val="0"/>
        <w:ind w:left="1440"/>
        <w:rPr>
          <w:iCs/>
        </w:rPr>
      </w:pPr>
    </w:p>
    <w:p w14:paraId="376AEB0B" w14:textId="77777777" w:rsidR="00A12829" w:rsidRPr="00A12829" w:rsidRDefault="00A12829" w:rsidP="00A12829">
      <w:pPr>
        <w:autoSpaceDE w:val="0"/>
        <w:autoSpaceDN w:val="0"/>
        <w:adjustRightInd w:val="0"/>
      </w:pPr>
    </w:p>
    <w:p w14:paraId="1BC7C344" w14:textId="77777777" w:rsidR="00773848" w:rsidRDefault="00A12829" w:rsidP="00A12829">
      <w:pPr>
        <w:pStyle w:val="ListParagraph"/>
        <w:numPr>
          <w:ilvl w:val="0"/>
          <w:numId w:val="17"/>
        </w:numPr>
        <w:autoSpaceDE w:val="0"/>
        <w:autoSpaceDN w:val="0"/>
        <w:adjustRightInd w:val="0"/>
        <w:spacing w:after="0"/>
        <w:rPr>
          <w:rFonts w:ascii="Times New Roman" w:hAnsi="Times New Roman"/>
          <w:iCs/>
          <w:sz w:val="24"/>
          <w:szCs w:val="24"/>
        </w:rPr>
      </w:pPr>
      <w:r w:rsidRPr="00A12829">
        <w:rPr>
          <w:rFonts w:ascii="Times New Roman" w:hAnsi="Times New Roman"/>
          <w:iCs/>
          <w:sz w:val="24"/>
          <w:szCs w:val="24"/>
        </w:rPr>
        <w:t xml:space="preserve">Three airplanes depart SeaTac Airport. A </w:t>
      </w:r>
      <w:r w:rsidR="002C6597">
        <w:rPr>
          <w:rFonts w:ascii="Times New Roman" w:hAnsi="Times New Roman"/>
          <w:iCs/>
          <w:sz w:val="24"/>
          <w:szCs w:val="24"/>
        </w:rPr>
        <w:t>United</w:t>
      </w:r>
      <w:r w:rsidRPr="00A12829">
        <w:rPr>
          <w:rFonts w:ascii="Times New Roman" w:hAnsi="Times New Roman"/>
          <w:iCs/>
          <w:sz w:val="24"/>
          <w:szCs w:val="24"/>
        </w:rPr>
        <w:t xml:space="preserve"> flight is heading in a direction </w:t>
      </w:r>
      <w:r w:rsidRPr="00A12829">
        <w:rPr>
          <w:rFonts w:ascii="Times New Roman" w:eastAsia="eurm10" w:hAnsi="Times New Roman"/>
          <w:sz w:val="24"/>
          <w:szCs w:val="24"/>
        </w:rPr>
        <w:t>50°</w:t>
      </w:r>
      <w:r w:rsidRPr="00A12829">
        <w:rPr>
          <w:rFonts w:ascii="Times New Roman" w:eastAsia="cmsy8" w:hAnsi="Times New Roman"/>
          <w:sz w:val="24"/>
          <w:szCs w:val="24"/>
        </w:rPr>
        <w:t xml:space="preserve"> </w:t>
      </w:r>
      <w:r w:rsidRPr="00A12829">
        <w:rPr>
          <w:rFonts w:ascii="Times New Roman" w:hAnsi="Times New Roman"/>
          <w:iCs/>
          <w:sz w:val="24"/>
          <w:szCs w:val="24"/>
        </w:rPr>
        <w:t xml:space="preserve">counterclockwise from </w:t>
      </w:r>
      <w:r w:rsidR="000B3BE8">
        <w:rPr>
          <w:rFonts w:ascii="Times New Roman" w:hAnsi="Times New Roman"/>
          <w:iCs/>
          <w:sz w:val="24"/>
          <w:szCs w:val="24"/>
        </w:rPr>
        <w:t>e</w:t>
      </w:r>
      <w:r w:rsidRPr="00A12829">
        <w:rPr>
          <w:rFonts w:ascii="Times New Roman" w:hAnsi="Times New Roman"/>
          <w:iCs/>
          <w:sz w:val="24"/>
          <w:szCs w:val="24"/>
        </w:rPr>
        <w:t xml:space="preserve">ast, an Alaska flight is heading </w:t>
      </w:r>
      <w:r w:rsidRPr="00A12829">
        <w:rPr>
          <w:rFonts w:ascii="Times New Roman" w:eastAsia="eurm10" w:hAnsi="Times New Roman"/>
          <w:sz w:val="24"/>
          <w:szCs w:val="24"/>
        </w:rPr>
        <w:t>115°</w:t>
      </w:r>
      <w:r w:rsidRPr="00A12829">
        <w:rPr>
          <w:rFonts w:ascii="Times New Roman" w:eastAsia="cmsy8" w:hAnsi="Times New Roman"/>
          <w:sz w:val="24"/>
          <w:szCs w:val="24"/>
        </w:rPr>
        <w:t xml:space="preserve"> </w:t>
      </w:r>
      <w:r w:rsidRPr="00A12829">
        <w:rPr>
          <w:rFonts w:ascii="Times New Roman" w:hAnsi="Times New Roman"/>
          <w:iCs/>
          <w:sz w:val="24"/>
          <w:szCs w:val="24"/>
        </w:rPr>
        <w:t xml:space="preserve">counterclockwise from </w:t>
      </w:r>
      <w:r w:rsidR="000B3BE8">
        <w:rPr>
          <w:rFonts w:ascii="Times New Roman" w:hAnsi="Times New Roman"/>
          <w:iCs/>
          <w:sz w:val="24"/>
          <w:szCs w:val="24"/>
        </w:rPr>
        <w:t>e</w:t>
      </w:r>
      <w:r w:rsidRPr="00A12829">
        <w:rPr>
          <w:rFonts w:ascii="Times New Roman" w:hAnsi="Times New Roman"/>
          <w:iCs/>
          <w:sz w:val="24"/>
          <w:szCs w:val="24"/>
        </w:rPr>
        <w:t xml:space="preserve">ast and a Delta flight is heading </w:t>
      </w:r>
      <w:r w:rsidRPr="00A12829">
        <w:rPr>
          <w:rFonts w:ascii="Times New Roman" w:eastAsia="eurm10" w:hAnsi="Times New Roman"/>
          <w:sz w:val="24"/>
          <w:szCs w:val="24"/>
        </w:rPr>
        <w:t>20°</w:t>
      </w:r>
      <w:r w:rsidRPr="00A12829">
        <w:rPr>
          <w:rFonts w:ascii="Times New Roman" w:hAnsi="Times New Roman"/>
          <w:iCs/>
          <w:sz w:val="24"/>
          <w:szCs w:val="24"/>
        </w:rPr>
        <w:t xml:space="preserve"> clockwise from </w:t>
      </w:r>
      <w:r w:rsidR="000B3BE8">
        <w:rPr>
          <w:rFonts w:ascii="Times New Roman" w:hAnsi="Times New Roman"/>
          <w:iCs/>
          <w:sz w:val="24"/>
          <w:szCs w:val="24"/>
        </w:rPr>
        <w:t>e</w:t>
      </w:r>
      <w:r w:rsidRPr="00A12829">
        <w:rPr>
          <w:rFonts w:ascii="Times New Roman" w:hAnsi="Times New Roman"/>
          <w:iCs/>
          <w:sz w:val="24"/>
          <w:szCs w:val="24"/>
        </w:rPr>
        <w:t xml:space="preserve">ast. </w:t>
      </w:r>
      <w:r w:rsidR="00F56DF0">
        <w:rPr>
          <w:rFonts w:ascii="Times New Roman" w:hAnsi="Times New Roman"/>
          <w:noProof/>
          <w:sz w:val="24"/>
          <w:szCs w:val="24"/>
        </w:rPr>
        <w:t>[UW]</w:t>
      </w:r>
    </w:p>
    <w:p w14:paraId="599AB901" w14:textId="77777777" w:rsidR="00F56DF0" w:rsidRDefault="00A12829" w:rsidP="00773848">
      <w:pPr>
        <w:pStyle w:val="ListParagraph"/>
        <w:numPr>
          <w:ilvl w:val="1"/>
          <w:numId w:val="17"/>
        </w:numPr>
        <w:autoSpaceDE w:val="0"/>
        <w:autoSpaceDN w:val="0"/>
        <w:adjustRightInd w:val="0"/>
        <w:spacing w:after="0"/>
        <w:ind w:left="900"/>
        <w:rPr>
          <w:rFonts w:ascii="Times New Roman" w:hAnsi="Times New Roman"/>
          <w:iCs/>
          <w:sz w:val="24"/>
          <w:szCs w:val="24"/>
        </w:rPr>
      </w:pPr>
      <w:r w:rsidRPr="00A12829">
        <w:rPr>
          <w:rFonts w:ascii="Times New Roman" w:hAnsi="Times New Roman"/>
          <w:iCs/>
          <w:sz w:val="24"/>
          <w:szCs w:val="24"/>
        </w:rPr>
        <w:t xml:space="preserve">Find the location of the </w:t>
      </w:r>
      <w:r w:rsidR="002C6597">
        <w:rPr>
          <w:rFonts w:ascii="Times New Roman" w:hAnsi="Times New Roman"/>
          <w:iCs/>
          <w:sz w:val="24"/>
          <w:szCs w:val="24"/>
        </w:rPr>
        <w:t>United</w:t>
      </w:r>
      <w:r w:rsidRPr="00A12829">
        <w:rPr>
          <w:rFonts w:ascii="Times New Roman" w:hAnsi="Times New Roman"/>
          <w:iCs/>
          <w:sz w:val="24"/>
          <w:szCs w:val="24"/>
        </w:rPr>
        <w:t xml:space="preserve"> flight when it is 20 miles </w:t>
      </w:r>
      <w:r w:rsidR="000B3BE8">
        <w:rPr>
          <w:rFonts w:ascii="Times New Roman" w:hAnsi="Times New Roman"/>
          <w:iCs/>
          <w:sz w:val="24"/>
          <w:szCs w:val="24"/>
        </w:rPr>
        <w:t>n</w:t>
      </w:r>
      <w:r w:rsidRPr="00A12829">
        <w:rPr>
          <w:rFonts w:ascii="Times New Roman" w:hAnsi="Times New Roman"/>
          <w:iCs/>
          <w:sz w:val="24"/>
          <w:szCs w:val="24"/>
        </w:rPr>
        <w:t xml:space="preserve">orth of SeaTac. </w:t>
      </w:r>
    </w:p>
    <w:p w14:paraId="1FB84923" w14:textId="77777777" w:rsidR="00F56DF0" w:rsidRDefault="00A12829" w:rsidP="00773848">
      <w:pPr>
        <w:pStyle w:val="ListParagraph"/>
        <w:numPr>
          <w:ilvl w:val="1"/>
          <w:numId w:val="17"/>
        </w:numPr>
        <w:autoSpaceDE w:val="0"/>
        <w:autoSpaceDN w:val="0"/>
        <w:adjustRightInd w:val="0"/>
        <w:spacing w:after="0"/>
        <w:ind w:left="900"/>
        <w:rPr>
          <w:rFonts w:ascii="Times New Roman" w:hAnsi="Times New Roman"/>
          <w:iCs/>
          <w:sz w:val="24"/>
          <w:szCs w:val="24"/>
        </w:rPr>
      </w:pPr>
      <w:r w:rsidRPr="00A12829">
        <w:rPr>
          <w:rFonts w:ascii="Times New Roman" w:hAnsi="Times New Roman"/>
          <w:iCs/>
          <w:sz w:val="24"/>
          <w:szCs w:val="24"/>
        </w:rPr>
        <w:t xml:space="preserve">Find the location of the Alaska flight when it is 50 miles </w:t>
      </w:r>
      <w:r w:rsidR="000B3BE8">
        <w:rPr>
          <w:rFonts w:ascii="Times New Roman" w:hAnsi="Times New Roman"/>
          <w:iCs/>
          <w:sz w:val="24"/>
          <w:szCs w:val="24"/>
        </w:rPr>
        <w:t>w</w:t>
      </w:r>
      <w:r w:rsidRPr="00A12829">
        <w:rPr>
          <w:rFonts w:ascii="Times New Roman" w:hAnsi="Times New Roman"/>
          <w:iCs/>
          <w:sz w:val="24"/>
          <w:szCs w:val="24"/>
        </w:rPr>
        <w:t xml:space="preserve">est of SeaTac. </w:t>
      </w:r>
    </w:p>
    <w:p w14:paraId="7BDA7B29" w14:textId="77777777" w:rsidR="00A12829" w:rsidRPr="002C6597" w:rsidRDefault="00A12829" w:rsidP="00773848">
      <w:pPr>
        <w:pStyle w:val="ListParagraph"/>
        <w:numPr>
          <w:ilvl w:val="1"/>
          <w:numId w:val="17"/>
        </w:numPr>
        <w:autoSpaceDE w:val="0"/>
        <w:autoSpaceDN w:val="0"/>
        <w:adjustRightInd w:val="0"/>
        <w:spacing w:after="0"/>
        <w:ind w:left="900"/>
        <w:rPr>
          <w:rFonts w:ascii="Times New Roman" w:hAnsi="Times New Roman"/>
          <w:iCs/>
          <w:sz w:val="24"/>
          <w:szCs w:val="24"/>
        </w:rPr>
      </w:pPr>
      <w:r w:rsidRPr="00A12829">
        <w:rPr>
          <w:rFonts w:ascii="Times New Roman" w:hAnsi="Times New Roman"/>
          <w:iCs/>
          <w:sz w:val="24"/>
          <w:szCs w:val="24"/>
        </w:rPr>
        <w:t xml:space="preserve">Find the location of the Delta flight when it is 30 miles </w:t>
      </w:r>
      <w:r w:rsidR="000B3BE8">
        <w:rPr>
          <w:rFonts w:ascii="Times New Roman" w:hAnsi="Times New Roman"/>
          <w:iCs/>
          <w:sz w:val="24"/>
          <w:szCs w:val="24"/>
        </w:rPr>
        <w:t>e</w:t>
      </w:r>
      <w:r w:rsidRPr="00A12829">
        <w:rPr>
          <w:rFonts w:ascii="Times New Roman" w:hAnsi="Times New Roman"/>
          <w:iCs/>
          <w:sz w:val="24"/>
          <w:szCs w:val="24"/>
        </w:rPr>
        <w:t>ast of SeaTac.</w:t>
      </w:r>
      <w:r w:rsidRPr="00A12829">
        <w:rPr>
          <w:rFonts w:ascii="Times New Roman" w:hAnsi="Times New Roman"/>
          <w:noProof/>
          <w:sz w:val="24"/>
          <w:szCs w:val="24"/>
        </w:rPr>
        <w:t xml:space="preserve"> </w:t>
      </w:r>
      <w:r>
        <w:rPr>
          <w:rFonts w:ascii="Times New Roman" w:hAnsi="Times New Roman"/>
          <w:noProof/>
          <w:sz w:val="24"/>
          <w:szCs w:val="24"/>
        </w:rPr>
        <w:t xml:space="preserve"> </w:t>
      </w:r>
    </w:p>
    <w:p w14:paraId="07B3BD9F" w14:textId="77777777" w:rsidR="002C6597" w:rsidRDefault="002C6597" w:rsidP="002C6597">
      <w:pPr>
        <w:autoSpaceDE w:val="0"/>
        <w:autoSpaceDN w:val="0"/>
        <w:adjustRightInd w:val="0"/>
        <w:rPr>
          <w:iCs/>
          <w:szCs w:val="24"/>
        </w:rPr>
      </w:pPr>
    </w:p>
    <w:p w14:paraId="157E3BA1" w14:textId="77777777" w:rsidR="002C6597" w:rsidRPr="002C6597" w:rsidRDefault="00450FE4" w:rsidP="00381DCA">
      <w:pPr>
        <w:autoSpaceDE w:val="0"/>
        <w:autoSpaceDN w:val="0"/>
        <w:adjustRightInd w:val="0"/>
        <w:jc w:val="center"/>
        <w:rPr>
          <w:iCs/>
          <w:szCs w:val="24"/>
        </w:rPr>
      </w:pPr>
      <w:r>
        <w:rPr>
          <w:iCs/>
          <w:noProof/>
          <w:szCs w:val="24"/>
        </w:rPr>
        <mc:AlternateContent>
          <mc:Choice Requires="wpc">
            <w:drawing>
              <wp:inline distT="0" distB="0" distL="0" distR="0" wp14:anchorId="33EDB29F" wp14:editId="40EA550E">
                <wp:extent cx="3964940" cy="2056765"/>
                <wp:effectExtent l="0" t="0" r="0" b="3175"/>
                <wp:docPr id="2070" name="Canvas 20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pic:pic xmlns:pic="http://schemas.openxmlformats.org/drawingml/2006/picture">
                        <pic:nvPicPr>
                          <pic:cNvPr id="4" name="Picture 2074"/>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61595" y="95250"/>
                            <a:ext cx="1956435" cy="155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075"/>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2063750" y="95250"/>
                            <a:ext cx="1877060" cy="155448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076"/>
                        <wps:cNvSpPr txBox="1">
                          <a:spLocks noChangeArrowheads="1"/>
                        </wps:cNvSpPr>
                        <wps:spPr bwMode="auto">
                          <a:xfrm>
                            <a:off x="492760" y="1684655"/>
                            <a:ext cx="11753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1108" w14:textId="77777777" w:rsidR="007F7B8D" w:rsidRPr="00381DCA" w:rsidRDefault="007F7B8D" w:rsidP="00381DCA">
                              <w:pPr>
                                <w:jc w:val="center"/>
                                <w:rPr>
                                  <w:sz w:val="20"/>
                                </w:rPr>
                              </w:pPr>
                              <w:r w:rsidRPr="00381DCA">
                                <w:rPr>
                                  <w:sz w:val="20"/>
                                </w:rPr>
                                <w:t>(a) The flight paths of three airplanes</w:t>
                              </w:r>
                            </w:p>
                          </w:txbxContent>
                        </wps:txbx>
                        <wps:bodyPr rot="0" vert="horz" wrap="square" lIns="0" tIns="0" rIns="0" bIns="0" anchor="t" anchorCtr="0" upright="1">
                          <a:noAutofit/>
                        </wps:bodyPr>
                      </wps:wsp>
                      <wps:wsp>
                        <wps:cNvPr id="7" name="Text Box 2077"/>
                        <wps:cNvSpPr txBox="1">
                          <a:spLocks noChangeArrowheads="1"/>
                        </wps:cNvSpPr>
                        <wps:spPr bwMode="auto">
                          <a:xfrm>
                            <a:off x="2315210" y="1670685"/>
                            <a:ext cx="133604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DE9E" w14:textId="77777777" w:rsidR="007F7B8D" w:rsidRPr="00381DCA" w:rsidRDefault="007F7B8D" w:rsidP="00381DCA">
                              <w:pPr>
                                <w:jc w:val="center"/>
                                <w:rPr>
                                  <w:sz w:val="20"/>
                                </w:rPr>
                              </w:pPr>
                              <w:r w:rsidRPr="00381DCA">
                                <w:rPr>
                                  <w:sz w:val="20"/>
                                </w:rPr>
                                <w:t>(</w:t>
                              </w:r>
                              <w:r>
                                <w:rPr>
                                  <w:sz w:val="20"/>
                                </w:rPr>
                                <w:t>b</w:t>
                              </w:r>
                              <w:r w:rsidRPr="00381DCA">
                                <w:rPr>
                                  <w:sz w:val="20"/>
                                </w:rPr>
                                <w:t xml:space="preserve">) </w:t>
                              </w:r>
                              <w:r>
                                <w:rPr>
                                  <w:sz w:val="20"/>
                                </w:rPr>
                                <w:t>Modeling the paths of each flight</w:t>
                              </w:r>
                            </w:p>
                          </w:txbxContent>
                        </wps:txbx>
                        <wps:bodyPr rot="0" vert="horz" wrap="square" lIns="0" tIns="0" rIns="0" bIns="0" anchor="t" anchorCtr="0" upright="1">
                          <a:noAutofit/>
                        </wps:bodyPr>
                      </wps:wsp>
                      <wps:wsp>
                        <wps:cNvPr id="8" name="Text Box 2078"/>
                        <wps:cNvSpPr txBox="1">
                          <a:spLocks noChangeArrowheads="1"/>
                        </wps:cNvSpPr>
                        <wps:spPr bwMode="auto">
                          <a:xfrm>
                            <a:off x="130810" y="278765"/>
                            <a:ext cx="35369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8222C" w14:textId="77777777" w:rsidR="007F7B8D" w:rsidRPr="00381DCA" w:rsidRDefault="007F7B8D" w:rsidP="00381DCA">
                              <w:pPr>
                                <w:rPr>
                                  <w:sz w:val="18"/>
                                </w:rPr>
                              </w:pPr>
                              <w:r w:rsidRPr="00381DCA">
                                <w:rPr>
                                  <w:sz w:val="18"/>
                                </w:rPr>
                                <w:t>Alaska</w:t>
                              </w:r>
                            </w:p>
                          </w:txbxContent>
                        </wps:txbx>
                        <wps:bodyPr rot="0" vert="horz" wrap="square" lIns="0" tIns="0" rIns="0" bIns="0" anchor="t" anchorCtr="0" upright="1">
                          <a:noAutofit/>
                        </wps:bodyPr>
                      </wps:wsp>
                      <wps:wsp>
                        <wps:cNvPr id="9" name="Text Box 2079"/>
                        <wps:cNvSpPr txBox="1">
                          <a:spLocks noChangeArrowheads="1"/>
                        </wps:cNvSpPr>
                        <wps:spPr bwMode="auto">
                          <a:xfrm>
                            <a:off x="1384300" y="323215"/>
                            <a:ext cx="4699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5654C" w14:textId="77777777" w:rsidR="007F7B8D" w:rsidRPr="00381DCA" w:rsidRDefault="007F7B8D" w:rsidP="00381DCA">
                              <w:pPr>
                                <w:rPr>
                                  <w:sz w:val="18"/>
                                </w:rPr>
                              </w:pPr>
                              <w:r>
                                <w:rPr>
                                  <w:sz w:val="18"/>
                                </w:rPr>
                                <w:t>United</w:t>
                              </w:r>
                            </w:p>
                          </w:txbxContent>
                        </wps:txbx>
                        <wps:bodyPr rot="0" vert="horz" wrap="square" lIns="0" tIns="0" rIns="0" bIns="0" anchor="t" anchorCtr="0" upright="1">
                          <a:noAutofit/>
                        </wps:bodyPr>
                      </wps:wsp>
                      <wps:wsp>
                        <wps:cNvPr id="10" name="Text Box 2080"/>
                        <wps:cNvSpPr txBox="1">
                          <a:spLocks noChangeArrowheads="1"/>
                        </wps:cNvSpPr>
                        <wps:spPr bwMode="auto">
                          <a:xfrm>
                            <a:off x="1572260" y="1417320"/>
                            <a:ext cx="36576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7E09E" w14:textId="77777777" w:rsidR="007F7B8D" w:rsidRPr="00381DCA" w:rsidRDefault="007F7B8D" w:rsidP="00381DCA">
                              <w:pPr>
                                <w:rPr>
                                  <w:sz w:val="18"/>
                                </w:rPr>
                              </w:pPr>
                              <w:r>
                                <w:rPr>
                                  <w:sz w:val="18"/>
                                </w:rPr>
                                <w:t>Delta</w:t>
                              </w:r>
                            </w:p>
                          </w:txbxContent>
                        </wps:txbx>
                        <wps:bodyPr rot="0" vert="horz" wrap="square" lIns="0" tIns="0" rIns="0" bIns="0" anchor="t" anchorCtr="0" upright="1">
                          <a:noAutofit/>
                        </wps:bodyPr>
                      </wps:wsp>
                      <wps:wsp>
                        <wps:cNvPr id="11" name="Text Box 2081"/>
                        <wps:cNvSpPr txBox="1">
                          <a:spLocks noChangeArrowheads="1"/>
                        </wps:cNvSpPr>
                        <wps:spPr bwMode="auto">
                          <a:xfrm>
                            <a:off x="2209165" y="193675"/>
                            <a:ext cx="3810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E6BD0" w14:textId="77777777" w:rsidR="007F7B8D" w:rsidRPr="00381DCA" w:rsidRDefault="007F7B8D" w:rsidP="00381DCA">
                              <w:pPr>
                                <w:rPr>
                                  <w:sz w:val="18"/>
                                </w:rPr>
                              </w:pPr>
                              <w:r w:rsidRPr="00381DCA">
                                <w:rPr>
                                  <w:sz w:val="18"/>
                                </w:rPr>
                                <w:t>Alaska</w:t>
                              </w:r>
                            </w:p>
                          </w:txbxContent>
                        </wps:txbx>
                        <wps:bodyPr rot="0" vert="horz" wrap="square" lIns="0" tIns="0" rIns="0" bIns="0" anchor="t" anchorCtr="0" upright="1">
                          <a:noAutofit/>
                        </wps:bodyPr>
                      </wps:wsp>
                      <wps:wsp>
                        <wps:cNvPr id="12" name="Text Box 2082"/>
                        <wps:cNvSpPr txBox="1">
                          <a:spLocks noChangeArrowheads="1"/>
                        </wps:cNvSpPr>
                        <wps:spPr bwMode="auto">
                          <a:xfrm>
                            <a:off x="3215640" y="323215"/>
                            <a:ext cx="4699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8DAEC" w14:textId="77777777" w:rsidR="007F7B8D" w:rsidRPr="00381DCA" w:rsidRDefault="007F7B8D" w:rsidP="00381DCA">
                              <w:pPr>
                                <w:rPr>
                                  <w:sz w:val="18"/>
                                </w:rPr>
                              </w:pPr>
                              <w:r>
                                <w:rPr>
                                  <w:sz w:val="18"/>
                                </w:rPr>
                                <w:t>United</w:t>
                              </w:r>
                            </w:p>
                          </w:txbxContent>
                        </wps:txbx>
                        <wps:bodyPr rot="0" vert="horz" wrap="square" lIns="0" tIns="0" rIns="0" bIns="0" anchor="t" anchorCtr="0" upright="1">
                          <a:noAutofit/>
                        </wps:bodyPr>
                      </wps:wsp>
                      <wps:wsp>
                        <wps:cNvPr id="13" name="Text Box 2083"/>
                        <wps:cNvSpPr txBox="1">
                          <a:spLocks noChangeArrowheads="1"/>
                        </wps:cNvSpPr>
                        <wps:spPr bwMode="auto">
                          <a:xfrm>
                            <a:off x="3405505" y="1264920"/>
                            <a:ext cx="36576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FFC31" w14:textId="77777777" w:rsidR="007F7B8D" w:rsidRPr="00381DCA" w:rsidRDefault="007F7B8D" w:rsidP="00381DCA">
                              <w:pPr>
                                <w:rPr>
                                  <w:sz w:val="18"/>
                                </w:rPr>
                              </w:pPr>
                              <w:r>
                                <w:rPr>
                                  <w:sz w:val="18"/>
                                </w:rPr>
                                <w:t>Delta</w:t>
                              </w:r>
                            </w:p>
                          </w:txbxContent>
                        </wps:txbx>
                        <wps:bodyPr rot="0" vert="horz" wrap="square" lIns="0" tIns="0" rIns="0" bIns="0" anchor="t" anchorCtr="0" upright="1">
                          <a:noAutofit/>
                        </wps:bodyPr>
                      </wps:wsp>
                    </wpc:wpc>
                  </a:graphicData>
                </a:graphic>
              </wp:inline>
            </w:drawing>
          </mc:Choice>
          <mc:Fallback>
            <w:pict>
              <v:group w14:anchorId="33EDB29F" id="Canvas 2070" o:spid="_x0000_s1640" editas="canvas" style="width:312.2pt;height:161.95pt;mso-position-horizontal-relative:char;mso-position-vertical-relative:line" coordsize="39649,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">
                <v:shape id="_x0000_s1641" type="#_x0000_t75" style="position:absolute;width:39649;height:20567;visibility:visible;mso-wrap-style:square" filled="t" fillcolor="white [3212]">
                  <v:fill o:detectmouseclick="t"/>
                  <v:path o:connecttype="none"/>
                </v:shape>
                <v:shape id="Picture 2074" o:spid="_x0000_s1642" type="#_x0000_t75" style="position:absolute;left:615;top:952;width:19565;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">
                  <v:imagedata r:id="rId1135" o:title=""/>
                </v:shape>
                <v:shape id="Picture 2075" o:spid="_x0000_s1643" type="#_x0000_t75" style="position:absolute;left:20637;top:952;width:18771;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">
                  <v:imagedata r:id="rId1136" o:title=""/>
                </v:shape>
                <v:shape id="Text Box 2076" o:spid="_x0000_s1644" type="#_x0000_t202" style="position:absolute;left:4927;top:16846;width:1175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6821108" w14:textId="77777777" w:rsidR="007F7B8D" w:rsidRPr="00381DCA" w:rsidRDefault="007F7B8D" w:rsidP="00381DCA">
                        <w:pPr>
                          <w:jc w:val="center"/>
                          <w:rPr>
                            <w:sz w:val="20"/>
                          </w:rPr>
                        </w:pPr>
                        <w:r w:rsidRPr="00381DCA">
                          <w:rPr>
                            <w:sz w:val="20"/>
                          </w:rPr>
                          <w:t>(a) The flight paths of three airplanes</w:t>
                        </w:r>
                      </w:p>
                    </w:txbxContent>
                  </v:textbox>
                </v:shape>
                <v:shape id="Text Box 2077" o:spid="_x0000_s1645" type="#_x0000_t202" style="position:absolute;left:23152;top:16706;width:1336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A24DE9E" w14:textId="77777777" w:rsidR="007F7B8D" w:rsidRPr="00381DCA" w:rsidRDefault="007F7B8D" w:rsidP="00381DCA">
                        <w:pPr>
                          <w:jc w:val="center"/>
                          <w:rPr>
                            <w:sz w:val="20"/>
                          </w:rPr>
                        </w:pPr>
                        <w:r w:rsidRPr="00381DCA">
                          <w:rPr>
                            <w:sz w:val="20"/>
                          </w:rPr>
                          <w:t>(</w:t>
                        </w:r>
                        <w:r>
                          <w:rPr>
                            <w:sz w:val="20"/>
                          </w:rPr>
                          <w:t>b</w:t>
                        </w:r>
                        <w:r w:rsidRPr="00381DCA">
                          <w:rPr>
                            <w:sz w:val="20"/>
                          </w:rPr>
                          <w:t xml:space="preserve">) </w:t>
                        </w:r>
                        <w:r>
                          <w:rPr>
                            <w:sz w:val="20"/>
                          </w:rPr>
                          <w:t>Modeling the paths of each flight</w:t>
                        </w:r>
                      </w:p>
                    </w:txbxContent>
                  </v:textbox>
                </v:shape>
                <v:shape id="Text Box 2078" o:spid="_x0000_s1646" type="#_x0000_t202" style="position:absolute;left:1308;top:2787;width:35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" fillcolor="white [3212]" stroked="f">
                  <v:textbox inset="0,0,0,0">
                    <w:txbxContent>
                      <w:p w14:paraId="4FC8222C" w14:textId="77777777" w:rsidR="007F7B8D" w:rsidRPr="00381DCA" w:rsidRDefault="007F7B8D" w:rsidP="00381DCA">
                        <w:pPr>
                          <w:rPr>
                            <w:sz w:val="18"/>
                          </w:rPr>
                        </w:pPr>
                        <w:r w:rsidRPr="00381DCA">
                          <w:rPr>
                            <w:sz w:val="18"/>
                          </w:rPr>
                          <w:t>Alaska</w:t>
                        </w:r>
                      </w:p>
                    </w:txbxContent>
                  </v:textbox>
                </v:shape>
                <v:shape id="Text Box 2079" o:spid="_x0000_s1647" type="#_x0000_t202" style="position:absolute;left:13843;top:3232;width:46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14:paraId="1AE5654C" w14:textId="77777777" w:rsidR="007F7B8D" w:rsidRPr="00381DCA" w:rsidRDefault="007F7B8D" w:rsidP="00381DCA">
                        <w:pPr>
                          <w:rPr>
                            <w:sz w:val="18"/>
                          </w:rPr>
                        </w:pPr>
                        <w:r>
                          <w:rPr>
                            <w:sz w:val="18"/>
                          </w:rPr>
                          <w:t>United</w:t>
                        </w:r>
                      </w:p>
                    </w:txbxContent>
                  </v:textbox>
                </v:shape>
                <v:shape id="Text Box 2080" o:spid="_x0000_s1648" type="#_x0000_t202" style="position:absolute;left:15722;top:14173;width:36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" fillcolor="white [3212]" stroked="f">
                  <v:textbox inset="0,0,0,0">
                    <w:txbxContent>
                      <w:p w14:paraId="5B57E09E" w14:textId="77777777" w:rsidR="007F7B8D" w:rsidRPr="00381DCA" w:rsidRDefault="007F7B8D" w:rsidP="00381DCA">
                        <w:pPr>
                          <w:rPr>
                            <w:sz w:val="18"/>
                          </w:rPr>
                        </w:pPr>
                        <w:r>
                          <w:rPr>
                            <w:sz w:val="18"/>
                          </w:rPr>
                          <w:t>Delta</w:t>
                        </w:r>
                      </w:p>
                    </w:txbxContent>
                  </v:textbox>
                </v:shape>
                <v:shape id="Text Box 2081" o:spid="_x0000_s1649" type="#_x0000_t202" style="position:absolute;left:22091;top:1936;width:38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" fillcolor="white [3212]" stroked="f">
                  <v:textbox inset="0,0,0,0">
                    <w:txbxContent>
                      <w:p w14:paraId="205E6BD0" w14:textId="77777777" w:rsidR="007F7B8D" w:rsidRPr="00381DCA" w:rsidRDefault="007F7B8D" w:rsidP="00381DCA">
                        <w:pPr>
                          <w:rPr>
                            <w:sz w:val="18"/>
                          </w:rPr>
                        </w:pPr>
                        <w:r w:rsidRPr="00381DCA">
                          <w:rPr>
                            <w:sz w:val="18"/>
                          </w:rPr>
                          <w:t>Alaska</w:t>
                        </w:r>
                      </w:p>
                    </w:txbxContent>
                  </v:textbox>
                </v:shape>
                <v:shape id="Text Box 2082" o:spid="_x0000_s1650" type="#_x0000_t202" style="position:absolute;left:32156;top:3232;width:46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" fillcolor="white [3212]" stroked="f">
                  <v:textbox inset="0,0,0,0">
                    <w:txbxContent>
                      <w:p w14:paraId="70E8DAEC" w14:textId="77777777" w:rsidR="007F7B8D" w:rsidRPr="00381DCA" w:rsidRDefault="007F7B8D" w:rsidP="00381DCA">
                        <w:pPr>
                          <w:rPr>
                            <w:sz w:val="18"/>
                          </w:rPr>
                        </w:pPr>
                        <w:r>
                          <w:rPr>
                            <w:sz w:val="18"/>
                          </w:rPr>
                          <w:t>United</w:t>
                        </w:r>
                      </w:p>
                    </w:txbxContent>
                  </v:textbox>
                </v:shape>
                <v:shape id="Text Box 2083" o:spid="_x0000_s1651" type="#_x0000_t202" style="position:absolute;left:34055;top:12649;width:365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" fillcolor="white [3212]" stroked="f">
                  <v:textbox inset="0,0,0,0">
                    <w:txbxContent>
                      <w:p w14:paraId="5F4FFC31" w14:textId="77777777" w:rsidR="007F7B8D" w:rsidRPr="00381DCA" w:rsidRDefault="007F7B8D" w:rsidP="00381DCA">
                        <w:pPr>
                          <w:rPr>
                            <w:sz w:val="18"/>
                          </w:rPr>
                        </w:pPr>
                        <w:r>
                          <w:rPr>
                            <w:sz w:val="18"/>
                          </w:rPr>
                          <w:t>Delta</w:t>
                        </w:r>
                      </w:p>
                    </w:txbxContent>
                  </v:textbox>
                </v:shape>
                <w10:anchorlock/>
              </v:group>
            </w:pict>
          </mc:Fallback>
        </mc:AlternateContent>
      </w:r>
    </w:p>
    <w:p w14:paraId="26C2522D" w14:textId="77777777" w:rsidR="00A12829" w:rsidRPr="00A12829" w:rsidRDefault="00A12829" w:rsidP="00A12829">
      <w:pPr>
        <w:autoSpaceDE w:val="0"/>
        <w:autoSpaceDN w:val="0"/>
        <w:adjustRightInd w:val="0"/>
        <w:ind w:left="1440"/>
        <w:rPr>
          <w:iCs/>
        </w:rPr>
      </w:pPr>
    </w:p>
    <w:p w14:paraId="07D75527" w14:textId="77777777" w:rsidR="00A12829" w:rsidRPr="00A12829" w:rsidRDefault="00A12829" w:rsidP="00A12829">
      <w:pPr>
        <w:autoSpaceDE w:val="0"/>
        <w:autoSpaceDN w:val="0"/>
        <w:adjustRightInd w:val="0"/>
        <w:ind w:left="1440"/>
        <w:rPr>
          <w:iCs/>
        </w:rPr>
      </w:pPr>
    </w:p>
    <w:p w14:paraId="6AEA739C" w14:textId="77777777" w:rsidR="00A12829" w:rsidRPr="00A12829" w:rsidRDefault="00A12829" w:rsidP="00A12829">
      <w:pPr>
        <w:autoSpaceDE w:val="0"/>
        <w:autoSpaceDN w:val="0"/>
        <w:adjustRightInd w:val="0"/>
      </w:pPr>
    </w:p>
    <w:p w14:paraId="3F621B96" w14:textId="77777777" w:rsidR="00A12829" w:rsidRPr="00A12829" w:rsidRDefault="005A4409" w:rsidP="00A12829">
      <w:pPr>
        <w:pStyle w:val="ListParagraph"/>
        <w:numPr>
          <w:ilvl w:val="0"/>
          <w:numId w:val="17"/>
        </w:numPr>
        <w:autoSpaceDE w:val="0"/>
        <w:autoSpaceDN w:val="0"/>
        <w:adjustRightInd w:val="0"/>
        <w:spacing w:after="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31104" behindDoc="0" locked="0" layoutInCell="1" allowOverlap="1" wp14:anchorId="78CDC503" wp14:editId="090BF682">
            <wp:simplePos x="0" y="0"/>
            <wp:positionH relativeFrom="margin">
              <wp:align>right</wp:align>
            </wp:positionH>
            <wp:positionV relativeFrom="paragraph">
              <wp:posOffset>95250</wp:posOffset>
            </wp:positionV>
            <wp:extent cx="2819400" cy="1533525"/>
            <wp:effectExtent l="19050" t="0" r="0" b="0"/>
            <wp:wrapSquare wrapText="bothSides"/>
            <wp:docPr id="563" name="Picture 40" descr="17 po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7 point 3"/>
                    <pic:cNvPicPr>
                      <a:picLocks noChangeAspect="1" noChangeArrowheads="1"/>
                    </pic:cNvPicPr>
                  </pic:nvPicPr>
                  <pic:blipFill>
                    <a:blip r:embed="rId1137" cstate="print"/>
                    <a:srcRect/>
                    <a:stretch>
                      <a:fillRect/>
                    </a:stretch>
                  </pic:blipFill>
                  <pic:spPr bwMode="auto">
                    <a:xfrm>
                      <a:off x="0" y="0"/>
                      <a:ext cx="2819400" cy="1533525"/>
                    </a:xfrm>
                    <a:prstGeom prst="rect">
                      <a:avLst/>
                    </a:prstGeom>
                    <a:noFill/>
                    <a:ln w="9525">
                      <a:noFill/>
                      <a:miter lim="800000"/>
                      <a:headEnd/>
                      <a:tailEnd/>
                    </a:ln>
                  </pic:spPr>
                </pic:pic>
              </a:graphicData>
            </a:graphic>
          </wp:anchor>
        </w:drawing>
      </w:r>
      <w:r w:rsidR="00A12829" w:rsidRPr="00A12829">
        <w:rPr>
          <w:rFonts w:ascii="Times New Roman" w:hAnsi="Times New Roman"/>
          <w:sz w:val="24"/>
          <w:szCs w:val="24"/>
        </w:rPr>
        <w:t xml:space="preserve">The crew of a helicopter needs to land temporarily in a forest and spot a flat piece of ground (a clearing in the forest) as a potential landing </w:t>
      </w:r>
      <w:proofErr w:type="gramStart"/>
      <w:r w:rsidR="00A12829" w:rsidRPr="00A12829">
        <w:rPr>
          <w:rFonts w:ascii="Times New Roman" w:hAnsi="Times New Roman"/>
          <w:sz w:val="24"/>
          <w:szCs w:val="24"/>
        </w:rPr>
        <w:t>site, but</w:t>
      </w:r>
      <w:proofErr w:type="gramEnd"/>
      <w:r w:rsidR="00A12829" w:rsidRPr="00A12829">
        <w:rPr>
          <w:rFonts w:ascii="Times New Roman" w:hAnsi="Times New Roman"/>
          <w:sz w:val="24"/>
          <w:szCs w:val="24"/>
        </w:rPr>
        <w:t xml:space="preserve"> are uncertain whether it is wide enough. They make two measurements from </w:t>
      </w:r>
      <w:r w:rsidR="00A12829" w:rsidRPr="00A12829">
        <w:rPr>
          <w:rFonts w:ascii="Times New Roman" w:eastAsia="eurm10" w:hAnsi="Times New Roman"/>
          <w:sz w:val="24"/>
          <w:szCs w:val="24"/>
        </w:rPr>
        <w:t xml:space="preserve">A </w:t>
      </w:r>
      <w:r w:rsidR="00A12829" w:rsidRPr="00A12829">
        <w:rPr>
          <w:rFonts w:ascii="Times New Roman" w:hAnsi="Times New Roman"/>
          <w:sz w:val="24"/>
          <w:szCs w:val="24"/>
        </w:rPr>
        <w:t xml:space="preserve">(see picture) finding </w:t>
      </w:r>
      <w:r w:rsidR="00A12829" w:rsidRPr="00A12829">
        <w:rPr>
          <w:rFonts w:ascii="Times New Roman" w:eastAsia="eurm10" w:hAnsi="Times New Roman"/>
          <w:sz w:val="24"/>
          <w:szCs w:val="24"/>
        </w:rPr>
        <w:t xml:space="preserve">α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25°</w:t>
      </w:r>
      <w:r w:rsidR="00A12829" w:rsidRPr="00A12829">
        <w:rPr>
          <w:rFonts w:ascii="Times New Roman" w:eastAsia="eurm7" w:hAnsi="Times New Roman"/>
          <w:sz w:val="24"/>
          <w:szCs w:val="24"/>
        </w:rPr>
        <w:t xml:space="preserve"> </w:t>
      </w:r>
      <w:r w:rsidR="00A12829" w:rsidRPr="00A12829">
        <w:rPr>
          <w:rFonts w:ascii="Times New Roman" w:hAnsi="Times New Roman"/>
          <w:sz w:val="24"/>
          <w:szCs w:val="24"/>
        </w:rPr>
        <w:t xml:space="preserve">and </w:t>
      </w:r>
      <w:r w:rsidR="00A12829" w:rsidRPr="00A12829">
        <w:rPr>
          <w:rFonts w:ascii="Times New Roman" w:eastAsia="eurm10" w:hAnsi="Times New Roman"/>
          <w:sz w:val="24"/>
          <w:szCs w:val="24"/>
        </w:rPr>
        <w:t xml:space="preserve">β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54°</w:t>
      </w:r>
      <w:r w:rsidR="00A12829" w:rsidRPr="00A12829">
        <w:rPr>
          <w:rFonts w:ascii="Times New Roman" w:hAnsi="Times New Roman"/>
          <w:sz w:val="24"/>
          <w:szCs w:val="24"/>
        </w:rPr>
        <w:t xml:space="preserve">. They rise vertically 100 feet to </w:t>
      </w:r>
      <w:r w:rsidR="00A12829" w:rsidRPr="00A12829">
        <w:rPr>
          <w:rFonts w:ascii="Times New Roman" w:eastAsia="eurm10" w:hAnsi="Times New Roman"/>
          <w:sz w:val="24"/>
          <w:szCs w:val="24"/>
        </w:rPr>
        <w:t xml:space="preserve">B </w:t>
      </w:r>
      <w:r w:rsidR="00A12829" w:rsidRPr="00A12829">
        <w:rPr>
          <w:rFonts w:ascii="Times New Roman" w:hAnsi="Times New Roman"/>
          <w:sz w:val="24"/>
          <w:szCs w:val="24"/>
        </w:rPr>
        <w:t xml:space="preserve">and measure </w:t>
      </w:r>
      <w:r w:rsidR="00A12829" w:rsidRPr="00A12829">
        <w:rPr>
          <w:rFonts w:ascii="Times New Roman" w:eastAsia="eurm10" w:hAnsi="Times New Roman"/>
          <w:sz w:val="24"/>
          <w:szCs w:val="24"/>
        </w:rPr>
        <w:t xml:space="preserve">γ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47°</w:t>
      </w:r>
      <w:r w:rsidR="00A12829" w:rsidRPr="00A12829">
        <w:rPr>
          <w:rFonts w:ascii="Times New Roman" w:hAnsi="Times New Roman"/>
          <w:sz w:val="24"/>
          <w:szCs w:val="24"/>
        </w:rPr>
        <w:t>. Determine the width of the clearing to the nearest foot.</w:t>
      </w:r>
      <w:r w:rsidR="00A12829" w:rsidRPr="00A12829">
        <w:rPr>
          <w:rFonts w:ascii="Times New Roman" w:hAnsi="Times New Roman"/>
          <w:noProof/>
          <w:sz w:val="24"/>
          <w:szCs w:val="24"/>
        </w:rPr>
        <w:t xml:space="preserve"> </w:t>
      </w:r>
      <w:r w:rsidR="00A12829">
        <w:rPr>
          <w:rFonts w:ascii="Times New Roman" w:hAnsi="Times New Roman"/>
          <w:noProof/>
          <w:sz w:val="24"/>
          <w:szCs w:val="24"/>
        </w:rPr>
        <w:t xml:space="preserve"> [UW]</w:t>
      </w:r>
    </w:p>
    <w:p w14:paraId="31C92355" w14:textId="77777777" w:rsidR="00A12829" w:rsidRPr="00A12829" w:rsidRDefault="00A12829" w:rsidP="00A12829">
      <w:pPr>
        <w:autoSpaceDE w:val="0"/>
        <w:autoSpaceDN w:val="0"/>
        <w:adjustRightInd w:val="0"/>
        <w:ind w:left="1440"/>
      </w:pPr>
    </w:p>
    <w:p w14:paraId="0C5D458E" w14:textId="77777777" w:rsidR="00A12829" w:rsidRPr="00A12829" w:rsidRDefault="00A12829" w:rsidP="00A12829">
      <w:pPr>
        <w:autoSpaceDE w:val="0"/>
        <w:autoSpaceDN w:val="0"/>
        <w:adjustRightInd w:val="0"/>
        <w:rPr>
          <w:b/>
          <w:iCs/>
        </w:rPr>
      </w:pPr>
    </w:p>
    <w:p w14:paraId="71420B9C" w14:textId="77777777" w:rsidR="00A12829" w:rsidRPr="00A12829" w:rsidRDefault="005A4409" w:rsidP="00A12829">
      <w:pPr>
        <w:pStyle w:val="ListParagraph"/>
        <w:numPr>
          <w:ilvl w:val="0"/>
          <w:numId w:val="17"/>
        </w:numPr>
        <w:autoSpaceDE w:val="0"/>
        <w:autoSpaceDN w:val="0"/>
        <w:adjustRightInd w:val="0"/>
        <w:spacing w:after="0"/>
        <w:rPr>
          <w:rFonts w:ascii="Times New Roman" w:hAnsi="Times New Roman"/>
          <w:iCs/>
          <w:sz w:val="24"/>
          <w:szCs w:val="24"/>
        </w:rPr>
      </w:pPr>
      <w:r>
        <w:rPr>
          <w:rFonts w:ascii="Times New Roman" w:hAnsi="Times New Roman"/>
          <w:noProof/>
          <w:sz w:val="24"/>
          <w:szCs w:val="24"/>
        </w:rPr>
        <w:drawing>
          <wp:anchor distT="0" distB="0" distL="114300" distR="114300" simplePos="0" relativeHeight="251632128" behindDoc="1" locked="0" layoutInCell="1" allowOverlap="1" wp14:anchorId="2AFC9ACA" wp14:editId="37CB0EC0">
            <wp:simplePos x="0" y="0"/>
            <wp:positionH relativeFrom="margin">
              <wp:align>right</wp:align>
            </wp:positionH>
            <wp:positionV relativeFrom="paragraph">
              <wp:posOffset>72390</wp:posOffset>
            </wp:positionV>
            <wp:extent cx="2244090" cy="1183640"/>
            <wp:effectExtent l="19050" t="0" r="3810" b="0"/>
            <wp:wrapTight wrapText="bothSides">
              <wp:wrapPolygon edited="0">
                <wp:start x="-183" y="0"/>
                <wp:lineTo x="-183" y="21206"/>
                <wp:lineTo x="21637" y="21206"/>
                <wp:lineTo x="21637" y="0"/>
                <wp:lineTo x="-183" y="0"/>
              </wp:wrapPolygon>
            </wp:wrapTight>
            <wp:docPr id="564" name="Picture 121" descr="17 poin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7 point 9"/>
                    <pic:cNvPicPr>
                      <a:picLocks noChangeAspect="1" noChangeArrowheads="1"/>
                    </pic:cNvPicPr>
                  </pic:nvPicPr>
                  <pic:blipFill>
                    <a:blip r:embed="rId1138" cstate="print"/>
                    <a:srcRect l="8380" t="5727" r="5936" b="32449"/>
                    <a:stretch>
                      <a:fillRect/>
                    </a:stretch>
                  </pic:blipFill>
                  <pic:spPr bwMode="auto">
                    <a:xfrm>
                      <a:off x="0" y="0"/>
                      <a:ext cx="2244090" cy="1183640"/>
                    </a:xfrm>
                    <a:prstGeom prst="rect">
                      <a:avLst/>
                    </a:prstGeom>
                    <a:noFill/>
                    <a:ln w="9525">
                      <a:noFill/>
                      <a:miter lim="800000"/>
                      <a:headEnd/>
                      <a:tailEnd/>
                    </a:ln>
                  </pic:spPr>
                </pic:pic>
              </a:graphicData>
            </a:graphic>
          </wp:anchor>
        </w:drawing>
      </w:r>
      <w:r w:rsidR="00A12829" w:rsidRPr="00A12829">
        <w:rPr>
          <w:rFonts w:ascii="Times New Roman" w:hAnsi="Times New Roman"/>
          <w:iCs/>
          <w:sz w:val="24"/>
          <w:szCs w:val="24"/>
        </w:rPr>
        <w:t xml:space="preserve">A Forest Service helicopter needs to determine the width of a deep canyon. While hovering, they measure the angle </w:t>
      </w:r>
      <w:r w:rsidR="00A12829" w:rsidRPr="00A12829">
        <w:rPr>
          <w:rFonts w:ascii="Times New Roman" w:eastAsia="eurm10" w:hAnsi="Times New Roman"/>
          <w:sz w:val="24"/>
          <w:szCs w:val="24"/>
        </w:rPr>
        <w:t xml:space="preserve">γ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 xml:space="preserve">48° </w:t>
      </w:r>
      <w:r w:rsidR="00A12829" w:rsidRPr="00A12829">
        <w:rPr>
          <w:rFonts w:ascii="Times New Roman" w:hAnsi="Times New Roman"/>
          <w:iCs/>
          <w:sz w:val="24"/>
          <w:szCs w:val="24"/>
        </w:rPr>
        <w:t xml:space="preserve">at position </w:t>
      </w:r>
      <w:r w:rsidR="00A12829" w:rsidRPr="00A12829">
        <w:rPr>
          <w:rFonts w:ascii="Times New Roman" w:eastAsia="eurm10" w:hAnsi="Times New Roman"/>
          <w:sz w:val="24"/>
          <w:szCs w:val="24"/>
        </w:rPr>
        <w:t xml:space="preserve">B </w:t>
      </w:r>
      <w:r w:rsidR="00A12829" w:rsidRPr="00A12829">
        <w:rPr>
          <w:rFonts w:ascii="Times New Roman" w:hAnsi="Times New Roman"/>
          <w:iCs/>
          <w:sz w:val="24"/>
          <w:szCs w:val="24"/>
        </w:rPr>
        <w:t xml:space="preserve">(see picture), then descend 400 feet to position </w:t>
      </w:r>
      <w:r w:rsidR="00A12829" w:rsidRPr="00A12829">
        <w:rPr>
          <w:rFonts w:ascii="Times New Roman" w:eastAsia="eurm10" w:hAnsi="Times New Roman"/>
          <w:sz w:val="24"/>
          <w:szCs w:val="24"/>
        </w:rPr>
        <w:t xml:space="preserve">A </w:t>
      </w:r>
      <w:r w:rsidR="000B3BE8">
        <w:rPr>
          <w:rFonts w:ascii="Times New Roman" w:hAnsi="Times New Roman"/>
          <w:iCs/>
          <w:sz w:val="24"/>
          <w:szCs w:val="24"/>
        </w:rPr>
        <w:t>and make two measurements:</w:t>
      </w:r>
      <w:r w:rsidR="00A12829" w:rsidRPr="00A12829">
        <w:rPr>
          <w:rFonts w:ascii="Times New Roman" w:hAnsi="Times New Roman"/>
          <w:iCs/>
          <w:sz w:val="24"/>
          <w:szCs w:val="24"/>
        </w:rPr>
        <w:t xml:space="preserve"> </w:t>
      </w:r>
      <w:r w:rsidR="00A12829" w:rsidRPr="000B3BE8">
        <w:rPr>
          <w:rFonts w:ascii="Times New Roman" w:eastAsia="eurm10" w:hAnsi="Times New Roman"/>
          <w:i/>
          <w:sz w:val="24"/>
          <w:szCs w:val="24"/>
        </w:rPr>
        <w:t>α</w:t>
      </w:r>
      <w:r w:rsidR="00A12829" w:rsidRPr="00A12829">
        <w:rPr>
          <w:rFonts w:ascii="Times New Roman" w:eastAsia="eurm10" w:hAnsi="Times New Roman"/>
          <w:sz w:val="24"/>
          <w:szCs w:val="24"/>
        </w:rPr>
        <w:t xml:space="preserve">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 xml:space="preserve">13° </w:t>
      </w:r>
      <w:r w:rsidR="00A12829" w:rsidRPr="00A12829">
        <w:rPr>
          <w:rFonts w:ascii="Times New Roman" w:hAnsi="Times New Roman"/>
          <w:iCs/>
          <w:sz w:val="24"/>
          <w:szCs w:val="24"/>
        </w:rPr>
        <w:t xml:space="preserve">(the measure of </w:t>
      </w:r>
      <w:r w:rsidR="00A12829" w:rsidRPr="00A12829">
        <w:rPr>
          <w:rFonts w:ascii="Times New Roman" w:hAnsi="Times New Roman"/>
          <w:position w:val="-4"/>
          <w:sz w:val="24"/>
          <w:szCs w:val="24"/>
        </w:rPr>
        <w:object w:dxaOrig="260" w:dyaOrig="240" w14:anchorId="0401ADA7">
          <v:shape id="_x0000_i1596" type="#_x0000_t75" style="width:12.5pt;height:11.5pt" o:ole="">
            <v:imagedata r:id="rId1139" o:title=""/>
          </v:shape>
          <o:OLEObject Type="Embed" ProgID="Equation.3" ShapeID="_x0000_i1596" DrawAspect="Content" ObjectID="_1717921577" r:id="rId1140"/>
        </w:object>
      </w:r>
      <w:r w:rsidR="00A12829" w:rsidRPr="00A12829">
        <w:rPr>
          <w:rFonts w:ascii="Times New Roman" w:eastAsia="eurm10" w:hAnsi="Times New Roman"/>
          <w:sz w:val="24"/>
          <w:szCs w:val="24"/>
        </w:rPr>
        <w:t>EAD</w:t>
      </w:r>
      <w:r w:rsidR="00A12829" w:rsidRPr="00A12829">
        <w:rPr>
          <w:rFonts w:ascii="Times New Roman" w:hAnsi="Times New Roman"/>
          <w:iCs/>
          <w:sz w:val="24"/>
          <w:szCs w:val="24"/>
        </w:rPr>
        <w:t xml:space="preserve">), </w:t>
      </w:r>
      <w:r w:rsidR="00A12829" w:rsidRPr="000B3BE8">
        <w:rPr>
          <w:rFonts w:ascii="Times New Roman" w:eastAsia="eurm10" w:hAnsi="Times New Roman"/>
          <w:i/>
          <w:sz w:val="24"/>
          <w:szCs w:val="24"/>
        </w:rPr>
        <w:t>β</w:t>
      </w:r>
      <w:r w:rsidR="00A12829" w:rsidRPr="00A12829">
        <w:rPr>
          <w:rFonts w:ascii="Times New Roman" w:eastAsia="eurm10" w:hAnsi="Times New Roman"/>
          <w:sz w:val="24"/>
          <w:szCs w:val="24"/>
        </w:rPr>
        <w:t xml:space="preserve"> </w:t>
      </w:r>
      <w:r w:rsidR="00A12829" w:rsidRPr="00A12829">
        <w:rPr>
          <w:rFonts w:ascii="Times New Roman" w:hAnsi="Times New Roman"/>
          <w:sz w:val="24"/>
          <w:szCs w:val="24"/>
        </w:rPr>
        <w:t xml:space="preserve">= </w:t>
      </w:r>
      <w:r w:rsidR="00A12829" w:rsidRPr="00A12829">
        <w:rPr>
          <w:rFonts w:ascii="Times New Roman" w:eastAsia="eurm10" w:hAnsi="Times New Roman"/>
          <w:sz w:val="24"/>
          <w:szCs w:val="24"/>
        </w:rPr>
        <w:t>53°</w:t>
      </w:r>
      <w:r w:rsidR="00A12829" w:rsidRPr="00A12829">
        <w:rPr>
          <w:rFonts w:ascii="Times New Roman" w:hAnsi="Times New Roman"/>
          <w:iCs/>
          <w:sz w:val="24"/>
          <w:szCs w:val="24"/>
        </w:rPr>
        <w:t xml:space="preserve"> (the measure of </w:t>
      </w:r>
      <w:r w:rsidR="00A12829" w:rsidRPr="00A12829">
        <w:rPr>
          <w:rFonts w:ascii="Times New Roman" w:hAnsi="Times New Roman"/>
          <w:position w:val="-4"/>
          <w:sz w:val="24"/>
          <w:szCs w:val="24"/>
        </w:rPr>
        <w:object w:dxaOrig="260" w:dyaOrig="240" w14:anchorId="4F6F813C">
          <v:shape id="_x0000_i1597" type="#_x0000_t75" style="width:12.5pt;height:11.5pt" o:ole="">
            <v:imagedata r:id="rId1141" o:title=""/>
          </v:shape>
          <o:OLEObject Type="Embed" ProgID="Equation.3" ShapeID="_x0000_i1597" DrawAspect="Content" ObjectID="_1717921578" r:id="rId1142"/>
        </w:object>
      </w:r>
      <w:r w:rsidR="00A12829" w:rsidRPr="00A12829">
        <w:rPr>
          <w:rFonts w:ascii="Times New Roman" w:eastAsia="eurm10" w:hAnsi="Times New Roman"/>
          <w:sz w:val="24"/>
          <w:szCs w:val="24"/>
        </w:rPr>
        <w:t>CAD</w:t>
      </w:r>
      <w:r w:rsidR="00A12829" w:rsidRPr="00A12829">
        <w:rPr>
          <w:rFonts w:ascii="Times New Roman" w:hAnsi="Times New Roman"/>
          <w:iCs/>
          <w:sz w:val="24"/>
          <w:szCs w:val="24"/>
        </w:rPr>
        <w:t xml:space="preserve">). </w:t>
      </w:r>
      <w:r w:rsidR="000B3BE8">
        <w:rPr>
          <w:rFonts w:ascii="Times New Roman" w:hAnsi="Times New Roman"/>
          <w:iCs/>
          <w:sz w:val="24"/>
          <w:szCs w:val="24"/>
        </w:rPr>
        <w:t xml:space="preserve"> </w:t>
      </w:r>
      <w:r w:rsidR="00A12829" w:rsidRPr="00A12829">
        <w:rPr>
          <w:rFonts w:ascii="Times New Roman" w:hAnsi="Times New Roman"/>
          <w:iCs/>
          <w:sz w:val="24"/>
          <w:szCs w:val="24"/>
        </w:rPr>
        <w:t>Determine the width of the canyon to the nearest foot.</w:t>
      </w:r>
      <w:r w:rsidR="00A12829" w:rsidRPr="00A12829">
        <w:rPr>
          <w:rFonts w:ascii="Times New Roman" w:hAnsi="Times New Roman"/>
          <w:noProof/>
          <w:sz w:val="24"/>
          <w:szCs w:val="24"/>
        </w:rPr>
        <w:t xml:space="preserve"> </w:t>
      </w:r>
      <w:r w:rsidR="00A12829">
        <w:rPr>
          <w:rFonts w:ascii="Times New Roman" w:hAnsi="Times New Roman"/>
          <w:noProof/>
          <w:sz w:val="24"/>
          <w:szCs w:val="24"/>
        </w:rPr>
        <w:t xml:space="preserve"> [UW]</w:t>
      </w:r>
    </w:p>
    <w:p w14:paraId="0DC45444" w14:textId="77777777" w:rsidR="00A12829" w:rsidRPr="00A12829" w:rsidRDefault="00A12829" w:rsidP="00A12829">
      <w:pPr>
        <w:autoSpaceDE w:val="0"/>
        <w:autoSpaceDN w:val="0"/>
        <w:adjustRightInd w:val="0"/>
      </w:pPr>
    </w:p>
    <w:p w14:paraId="3FE15A18" w14:textId="77777777" w:rsidR="00A05215" w:rsidRDefault="00A05215" w:rsidP="00A12829"/>
    <w:p w14:paraId="434A16B2" w14:textId="77777777" w:rsidR="00490E6A" w:rsidRDefault="00490E6A" w:rsidP="00A12829"/>
    <w:p w14:paraId="0C558B8D" w14:textId="77777777" w:rsidR="00490E6A" w:rsidRDefault="00490E6A" w:rsidP="00A12829"/>
    <w:p w14:paraId="48D74E61" w14:textId="77777777" w:rsidR="00490E6A" w:rsidRDefault="00490E6A" w:rsidP="00A12829"/>
    <w:p w14:paraId="06E6B4E3" w14:textId="77777777" w:rsidR="00490E6A" w:rsidRDefault="00490E6A" w:rsidP="00A12829"/>
    <w:p w14:paraId="5BB60D2E" w14:textId="77777777" w:rsidR="00490E6A" w:rsidRDefault="00490E6A" w:rsidP="00A12829"/>
    <w:p w14:paraId="722477B2" w14:textId="77777777" w:rsidR="00490E6A" w:rsidRDefault="00490E6A" w:rsidP="00A12829"/>
    <w:p w14:paraId="7C10EDA2" w14:textId="77777777" w:rsidR="00490E6A" w:rsidRDefault="00490E6A" w:rsidP="00A12829"/>
    <w:p w14:paraId="3079575D" w14:textId="77777777" w:rsidR="00490E6A" w:rsidRDefault="00490E6A" w:rsidP="00A12829"/>
    <w:p w14:paraId="3A1959D6" w14:textId="77777777" w:rsidR="00490E6A" w:rsidRPr="00A12829" w:rsidRDefault="00490E6A" w:rsidP="00A12829"/>
    <w:sectPr w:rsidR="00490E6A" w:rsidRPr="00A12829" w:rsidSect="000F773B">
      <w:headerReference w:type="default" r:id="rId1143"/>
      <w:pgSz w:w="12240" w:h="15840" w:code="1"/>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C296" w14:textId="77777777" w:rsidR="003A0E72" w:rsidRDefault="003A0E72">
      <w:r>
        <w:separator/>
      </w:r>
    </w:p>
  </w:endnote>
  <w:endnote w:type="continuationSeparator" w:id="0">
    <w:p w14:paraId="6398952D" w14:textId="77777777" w:rsidR="003A0E72" w:rsidRDefault="003A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rm10">
    <w:panose1 w:val="020B0500000000000000"/>
    <w:charset w:val="00"/>
    <w:family w:val="swiss"/>
    <w:pitch w:val="variable"/>
    <w:sig w:usb0="00000003" w:usb1="00000000" w:usb2="00000000" w:usb3="00000000" w:csb0="00000001" w:csb1="00000000"/>
  </w:font>
  <w:font w:name="eurm7">
    <w:panose1 w:val="020B0500000000000000"/>
    <w:charset w:val="00"/>
    <w:family w:val="swiss"/>
    <w:pitch w:val="variable"/>
    <w:sig w:usb0="00000003" w:usb1="00000000" w:usb2="00000000" w:usb3="00000000" w:csb0="00000001" w:csb1="00000000"/>
  </w:font>
  <w:font w:name="cmsy8">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047A" w14:textId="77777777" w:rsidR="007F7B8D" w:rsidRDefault="007F7B8D" w:rsidP="002651B1">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 Rasmussen 2020</w:t>
    </w:r>
    <w:r w:rsidRPr="00DD1274">
      <w:rPr>
        <w:sz w:val="20"/>
        <w:szCs w:val="20"/>
      </w:rPr>
      <w:t xml:space="preserve">.  </w:t>
    </w:r>
  </w:p>
  <w:p w14:paraId="2B268980" w14:textId="77777777" w:rsidR="007F7B8D" w:rsidRPr="00DD1274" w:rsidRDefault="007F7B8D" w:rsidP="002651B1">
    <w:pPr>
      <w:pStyle w:val="Footer"/>
      <w:rPr>
        <w:sz w:val="20"/>
        <w:szCs w:val="20"/>
      </w:rPr>
    </w:pPr>
    <w:r w:rsidRPr="00DD1274">
      <w:rPr>
        <w:sz w:val="20"/>
        <w:szCs w:val="20"/>
      </w:rPr>
      <w:t>This material is licensed under a Creative Commons CC-BY-SA license.</w:t>
    </w:r>
  </w:p>
  <w:p w14:paraId="0075AA6D" w14:textId="77777777" w:rsidR="007F7B8D" w:rsidRDefault="007F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D44A8" w14:textId="77777777" w:rsidR="003A0E72" w:rsidRDefault="003A0E72">
      <w:r>
        <w:separator/>
      </w:r>
    </w:p>
  </w:footnote>
  <w:footnote w:type="continuationSeparator" w:id="0">
    <w:p w14:paraId="6A0C0BF3" w14:textId="77777777" w:rsidR="003A0E72" w:rsidRDefault="003A0E72">
      <w:r>
        <w:continuationSeparator/>
      </w:r>
    </w:p>
  </w:footnote>
  <w:footnote w:id="1">
    <w:p w14:paraId="25CAAB09" w14:textId="77777777" w:rsidR="007F7B8D" w:rsidRPr="002F21EB" w:rsidRDefault="007F7B8D" w:rsidP="00A05215">
      <w:pPr>
        <w:pStyle w:val="FootnoteText"/>
      </w:pPr>
      <w:r>
        <w:rPr>
          <w:rStyle w:val="FootnoteReference"/>
        </w:rPr>
        <w:footnoteRef/>
      </w:r>
      <w:r>
        <w:t xml:space="preserve"> </w:t>
      </w:r>
      <w:hyperlink r:id="rId1" w:history="1">
        <w:r w:rsidRPr="00F46C9B">
          <w:rPr>
            <w:rStyle w:val="Hyperlink"/>
          </w:rPr>
          <w:t>http://commons.wikimedia.org/wiki/File:Pivot_otech_002.JPG</w:t>
        </w:r>
      </w:hyperlink>
      <w:r>
        <w:t xml:space="preserve">  CC-BY-SA</w:t>
      </w:r>
    </w:p>
  </w:footnote>
  <w:footnote w:id="2">
    <w:p w14:paraId="6B1039AE" w14:textId="77777777" w:rsidR="007F7B8D" w:rsidRDefault="007F7B8D">
      <w:pPr>
        <w:pStyle w:val="FootnoteText"/>
      </w:pPr>
      <w:r>
        <w:rPr>
          <w:rStyle w:val="FootnoteReference"/>
        </w:rPr>
        <w:footnoteRef/>
      </w:r>
      <w:r>
        <w:t xml:space="preserve"> </w:t>
      </w:r>
      <w:hyperlink r:id="rId2" w:history="1">
        <w:r w:rsidRPr="004754B6">
          <w:rPr>
            <w:rStyle w:val="Hyperlink"/>
          </w:rPr>
          <w:t>http://en.wikipedia.org/wiki/File:R%C3%B6mische_S%C3%A4gem%C3%BChle.svg</w:t>
        </w:r>
      </w:hyperlink>
      <w:r>
        <w:t xml:space="preserve"> CC-BY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401F" w14:textId="77777777" w:rsidR="007F7B8D" w:rsidRDefault="007F7B8D">
    <w:pPr>
      <w:pStyle w:val="Header"/>
    </w:pPr>
    <w:r>
      <w:fldChar w:fldCharType="begin"/>
    </w:r>
    <w:r>
      <w:instrText xml:space="preserve"> PAGE   \* MERGEFORMAT </w:instrText>
    </w:r>
    <w:r>
      <w:fldChar w:fldCharType="separate"/>
    </w:r>
    <w:r>
      <w:rPr>
        <w:noProof/>
      </w:rPr>
      <w:t>394</w:t>
    </w:r>
    <w:r>
      <w:rPr>
        <w:noProof/>
      </w:rPr>
      <w:fldChar w:fldCharType="end"/>
    </w:r>
    <w:r>
      <w:t xml:space="preserve">  Chapter 5</w:t>
    </w:r>
  </w:p>
  <w:p w14:paraId="121AAB9F" w14:textId="77777777" w:rsidR="007F7B8D" w:rsidRDefault="007F7B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3EB7" w14:textId="77777777" w:rsidR="007F7B8D" w:rsidRDefault="007F7B8D">
    <w:pPr>
      <w:pStyle w:val="Header"/>
      <w:jc w:val="right"/>
    </w:pPr>
    <w:r>
      <w:t xml:space="preserve">  Section 5.1 Circles     </w:t>
    </w:r>
    <w:r>
      <w:fldChar w:fldCharType="begin"/>
    </w:r>
    <w:r>
      <w:instrText xml:space="preserve"> PAGE   \* MERGEFORMAT </w:instrText>
    </w:r>
    <w:r>
      <w:fldChar w:fldCharType="separate"/>
    </w:r>
    <w:r>
      <w:rPr>
        <w:noProof/>
      </w:rPr>
      <w:t>345</w:t>
    </w:r>
    <w:r>
      <w:rPr>
        <w:noProof/>
      </w:rPr>
      <w:fldChar w:fldCharType="end"/>
    </w:r>
  </w:p>
  <w:p w14:paraId="76EBD263" w14:textId="77777777" w:rsidR="007F7B8D" w:rsidRDefault="007F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4022" w14:textId="77777777" w:rsidR="007F7B8D" w:rsidRDefault="007F7B8D">
    <w:pPr>
      <w:pStyle w:val="Header"/>
      <w:jc w:val="right"/>
    </w:pPr>
    <w:r>
      <w:t xml:space="preserve">  Section 5.2 Angles     </w:t>
    </w:r>
    <w:r>
      <w:fldChar w:fldCharType="begin"/>
    </w:r>
    <w:r>
      <w:instrText xml:space="preserve"> PAGE   \* MERGEFORMAT </w:instrText>
    </w:r>
    <w:r>
      <w:fldChar w:fldCharType="separate"/>
    </w:r>
    <w:r>
      <w:rPr>
        <w:noProof/>
      </w:rPr>
      <w:t>361</w:t>
    </w:r>
    <w:r>
      <w:rPr>
        <w:noProof/>
      </w:rPr>
      <w:fldChar w:fldCharType="end"/>
    </w:r>
  </w:p>
  <w:p w14:paraId="32B14346" w14:textId="77777777" w:rsidR="007F7B8D" w:rsidRDefault="007F7B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716C" w14:textId="77777777" w:rsidR="007F7B8D" w:rsidRDefault="007F7B8D">
    <w:pPr>
      <w:pStyle w:val="Header"/>
      <w:jc w:val="right"/>
    </w:pPr>
    <w:r>
      <w:t xml:space="preserve">  Section 5.3 Points on Circles Using Sine and Cosine     </w:t>
    </w:r>
    <w:r>
      <w:fldChar w:fldCharType="begin"/>
    </w:r>
    <w:r>
      <w:instrText xml:space="preserve"> PAGE   \* MERGEFORMAT </w:instrText>
    </w:r>
    <w:r>
      <w:fldChar w:fldCharType="separate"/>
    </w:r>
    <w:r>
      <w:rPr>
        <w:noProof/>
      </w:rPr>
      <w:t>373</w:t>
    </w:r>
    <w:r>
      <w:rPr>
        <w:noProof/>
      </w:rPr>
      <w:fldChar w:fldCharType="end"/>
    </w:r>
  </w:p>
  <w:p w14:paraId="5D33ECC9" w14:textId="77777777" w:rsidR="007F7B8D" w:rsidRDefault="007F7B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FF09" w14:textId="77777777" w:rsidR="007F7B8D" w:rsidRDefault="007F7B8D">
    <w:pPr>
      <w:pStyle w:val="Header"/>
      <w:jc w:val="right"/>
    </w:pPr>
    <w:r>
      <w:t xml:space="preserve">  Section 5.4 The Other Trigonometric Functions     </w:t>
    </w:r>
    <w:r>
      <w:fldChar w:fldCharType="begin"/>
    </w:r>
    <w:r>
      <w:instrText xml:space="preserve"> PAGE   \* MERGEFORMAT </w:instrText>
    </w:r>
    <w:r>
      <w:fldChar w:fldCharType="separate"/>
    </w:r>
    <w:r>
      <w:rPr>
        <w:noProof/>
      </w:rPr>
      <w:t>383</w:t>
    </w:r>
    <w:r>
      <w:rPr>
        <w:noProof/>
      </w:rPr>
      <w:fldChar w:fldCharType="end"/>
    </w:r>
  </w:p>
  <w:p w14:paraId="55D8E23F" w14:textId="77777777" w:rsidR="007F7B8D" w:rsidRDefault="007F7B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3704" w14:textId="77777777" w:rsidR="007F7B8D" w:rsidRDefault="007F7B8D">
    <w:pPr>
      <w:pStyle w:val="Header"/>
      <w:jc w:val="right"/>
    </w:pPr>
    <w:r>
      <w:t xml:space="preserve">  Section 5.5 Right Triangle Trigonometry     </w:t>
    </w:r>
    <w:r>
      <w:fldChar w:fldCharType="begin"/>
    </w:r>
    <w:r>
      <w:instrText xml:space="preserve"> PAGE   \* MERGEFORMAT </w:instrText>
    </w:r>
    <w:r>
      <w:fldChar w:fldCharType="separate"/>
    </w:r>
    <w:r>
      <w:rPr>
        <w:noProof/>
      </w:rPr>
      <w:t>389</w:t>
    </w:r>
    <w:r>
      <w:rPr>
        <w:noProof/>
      </w:rPr>
      <w:fldChar w:fldCharType="end"/>
    </w:r>
  </w:p>
  <w:p w14:paraId="385474E3" w14:textId="77777777" w:rsidR="007F7B8D" w:rsidRDefault="007F7B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EB24" w14:textId="77777777" w:rsidR="007F7B8D" w:rsidRDefault="007F7B8D">
    <w:pPr>
      <w:pStyle w:val="Header"/>
      <w:jc w:val="right"/>
    </w:pPr>
    <w:r>
      <w:t xml:space="preserve">  Section 5.5 Right Triangle Trigonometry  </w:t>
    </w:r>
    <w:r>
      <w:fldChar w:fldCharType="begin"/>
    </w:r>
    <w:r>
      <w:instrText xml:space="preserve"> PAGE   \* MERGEFORMAT </w:instrText>
    </w:r>
    <w:r>
      <w:fldChar w:fldCharType="separate"/>
    </w:r>
    <w:r>
      <w:rPr>
        <w:noProof/>
      </w:rPr>
      <w:t>393</w:t>
    </w:r>
    <w:r>
      <w:rPr>
        <w:noProof/>
      </w:rPr>
      <w:fldChar w:fldCharType="end"/>
    </w:r>
  </w:p>
  <w:p w14:paraId="740A8CE8" w14:textId="77777777" w:rsidR="007F7B8D" w:rsidRDefault="007F7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72F"/>
    <w:multiLevelType w:val="hybridMultilevel"/>
    <w:tmpl w:val="72E647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1765F"/>
    <w:multiLevelType w:val="hybridMultilevel"/>
    <w:tmpl w:val="FDE271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BD10F63"/>
    <w:multiLevelType w:val="hybridMultilevel"/>
    <w:tmpl w:val="00AC44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6312E"/>
    <w:multiLevelType w:val="hybridMultilevel"/>
    <w:tmpl w:val="C1B825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55899"/>
    <w:multiLevelType w:val="hybridMultilevel"/>
    <w:tmpl w:val="D0CE2DC8"/>
    <w:lvl w:ilvl="0" w:tplc="0B260E4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15286306"/>
    <w:multiLevelType w:val="hybridMultilevel"/>
    <w:tmpl w:val="41E431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9022912"/>
    <w:multiLevelType w:val="hybridMultilevel"/>
    <w:tmpl w:val="CBAAB78A"/>
    <w:lvl w:ilvl="0" w:tplc="CA6AF15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F792974"/>
    <w:multiLevelType w:val="hybridMultilevel"/>
    <w:tmpl w:val="1B888FEC"/>
    <w:lvl w:ilvl="0" w:tplc="BF4EB2C8">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669A5"/>
    <w:multiLevelType w:val="hybridMultilevel"/>
    <w:tmpl w:val="E8327812"/>
    <w:lvl w:ilvl="0" w:tplc="EE04BCD6">
      <w:start w:val="1"/>
      <w:numFmt w:val="decimal"/>
      <w:pStyle w:val="MTDisplayEquatio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D35168"/>
    <w:multiLevelType w:val="hybridMultilevel"/>
    <w:tmpl w:val="8A708B7E"/>
    <w:lvl w:ilvl="0" w:tplc="874CDCC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2C020E55"/>
    <w:multiLevelType w:val="hybridMultilevel"/>
    <w:tmpl w:val="F13C51D0"/>
    <w:lvl w:ilvl="0" w:tplc="51E42470">
      <w:start w:val="2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73ACD"/>
    <w:multiLevelType w:val="hybridMultilevel"/>
    <w:tmpl w:val="CCC2A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F0064E"/>
    <w:multiLevelType w:val="hybridMultilevel"/>
    <w:tmpl w:val="88DA7C9A"/>
    <w:lvl w:ilvl="0" w:tplc="C9FC86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5591706A"/>
    <w:multiLevelType w:val="hybridMultilevel"/>
    <w:tmpl w:val="E0B2BE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7CD2993"/>
    <w:multiLevelType w:val="hybridMultilevel"/>
    <w:tmpl w:val="134CD30C"/>
    <w:lvl w:ilvl="0" w:tplc="77661530">
      <w:start w:val="3"/>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15:restartNumberingAfterBreak="0">
    <w:nsid w:val="64642E58"/>
    <w:multiLevelType w:val="hybridMultilevel"/>
    <w:tmpl w:val="5CFEE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7E93149"/>
    <w:multiLevelType w:val="hybridMultilevel"/>
    <w:tmpl w:val="13842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317730">
    <w:abstractNumId w:val="12"/>
  </w:num>
  <w:num w:numId="2" w16cid:durableId="1375228492">
    <w:abstractNumId w:val="6"/>
  </w:num>
  <w:num w:numId="3" w16cid:durableId="187763406">
    <w:abstractNumId w:val="14"/>
  </w:num>
  <w:num w:numId="4" w16cid:durableId="1842743674">
    <w:abstractNumId w:val="4"/>
  </w:num>
  <w:num w:numId="5" w16cid:durableId="1782455779">
    <w:abstractNumId w:val="9"/>
  </w:num>
  <w:num w:numId="6" w16cid:durableId="180123699">
    <w:abstractNumId w:val="13"/>
  </w:num>
  <w:num w:numId="7" w16cid:durableId="106701107">
    <w:abstractNumId w:val="1"/>
  </w:num>
  <w:num w:numId="8" w16cid:durableId="536238590">
    <w:abstractNumId w:val="5"/>
  </w:num>
  <w:num w:numId="9" w16cid:durableId="1229608733">
    <w:abstractNumId w:val="3"/>
  </w:num>
  <w:num w:numId="10" w16cid:durableId="1411267968">
    <w:abstractNumId w:val="15"/>
  </w:num>
  <w:num w:numId="11" w16cid:durableId="145636659">
    <w:abstractNumId w:val="2"/>
  </w:num>
  <w:num w:numId="12" w16cid:durableId="579677353">
    <w:abstractNumId w:val="16"/>
  </w:num>
  <w:num w:numId="13" w16cid:durableId="108014198">
    <w:abstractNumId w:val="11"/>
  </w:num>
  <w:num w:numId="14" w16cid:durableId="544178014">
    <w:abstractNumId w:val="0"/>
  </w:num>
  <w:num w:numId="15" w16cid:durableId="1304772280">
    <w:abstractNumId w:val="8"/>
  </w:num>
  <w:num w:numId="16" w16cid:durableId="891383000">
    <w:abstractNumId w:val="7"/>
  </w:num>
  <w:num w:numId="17" w16cid:durableId="5268721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8"/>
  <w:drawingGridVerticalSpacing w:val="28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15"/>
    <w:rsid w:val="00032DFD"/>
    <w:rsid w:val="00034AFE"/>
    <w:rsid w:val="000458B2"/>
    <w:rsid w:val="00046B7D"/>
    <w:rsid w:val="00075CA8"/>
    <w:rsid w:val="0009266A"/>
    <w:rsid w:val="000B3BE8"/>
    <w:rsid w:val="000B6AB2"/>
    <w:rsid w:val="000C2CE7"/>
    <w:rsid w:val="000C4606"/>
    <w:rsid w:val="000D0F85"/>
    <w:rsid w:val="000D43A8"/>
    <w:rsid w:val="000F773B"/>
    <w:rsid w:val="001333F9"/>
    <w:rsid w:val="001971C3"/>
    <w:rsid w:val="001A0C74"/>
    <w:rsid w:val="001A0CEE"/>
    <w:rsid w:val="001D6903"/>
    <w:rsid w:val="002004D8"/>
    <w:rsid w:val="002069DD"/>
    <w:rsid w:val="00207889"/>
    <w:rsid w:val="00223383"/>
    <w:rsid w:val="00227BA6"/>
    <w:rsid w:val="002651B1"/>
    <w:rsid w:val="002B1535"/>
    <w:rsid w:val="002C6597"/>
    <w:rsid w:val="002C7C9D"/>
    <w:rsid w:val="002D5195"/>
    <w:rsid w:val="002D7034"/>
    <w:rsid w:val="003013E1"/>
    <w:rsid w:val="003215ED"/>
    <w:rsid w:val="003416E2"/>
    <w:rsid w:val="00345CD1"/>
    <w:rsid w:val="00381DCA"/>
    <w:rsid w:val="00382AD1"/>
    <w:rsid w:val="0038351B"/>
    <w:rsid w:val="0038550D"/>
    <w:rsid w:val="003870F2"/>
    <w:rsid w:val="003915E5"/>
    <w:rsid w:val="003934FE"/>
    <w:rsid w:val="00394BC8"/>
    <w:rsid w:val="003959ED"/>
    <w:rsid w:val="003A0E72"/>
    <w:rsid w:val="003A4E94"/>
    <w:rsid w:val="003A7F76"/>
    <w:rsid w:val="003C20F0"/>
    <w:rsid w:val="003E462C"/>
    <w:rsid w:val="0040312B"/>
    <w:rsid w:val="004146C7"/>
    <w:rsid w:val="00450FE4"/>
    <w:rsid w:val="00455EE2"/>
    <w:rsid w:val="00465E63"/>
    <w:rsid w:val="004739F6"/>
    <w:rsid w:val="00490E6A"/>
    <w:rsid w:val="004C6C02"/>
    <w:rsid w:val="004E1903"/>
    <w:rsid w:val="004E390A"/>
    <w:rsid w:val="004F3F3D"/>
    <w:rsid w:val="004F4541"/>
    <w:rsid w:val="00526436"/>
    <w:rsid w:val="005533AE"/>
    <w:rsid w:val="0055556C"/>
    <w:rsid w:val="0057563C"/>
    <w:rsid w:val="0059767C"/>
    <w:rsid w:val="005A4409"/>
    <w:rsid w:val="005C3DF2"/>
    <w:rsid w:val="005C57F6"/>
    <w:rsid w:val="005F2F5B"/>
    <w:rsid w:val="00615587"/>
    <w:rsid w:val="00624BCB"/>
    <w:rsid w:val="006261D5"/>
    <w:rsid w:val="00635FD3"/>
    <w:rsid w:val="006603FE"/>
    <w:rsid w:val="00666B8B"/>
    <w:rsid w:val="006830EA"/>
    <w:rsid w:val="006869A3"/>
    <w:rsid w:val="006977C2"/>
    <w:rsid w:val="006A7BEF"/>
    <w:rsid w:val="006C09F2"/>
    <w:rsid w:val="006C6043"/>
    <w:rsid w:val="0071251C"/>
    <w:rsid w:val="0072373E"/>
    <w:rsid w:val="00744957"/>
    <w:rsid w:val="00773848"/>
    <w:rsid w:val="00775AE9"/>
    <w:rsid w:val="00776135"/>
    <w:rsid w:val="00792DDD"/>
    <w:rsid w:val="007A566B"/>
    <w:rsid w:val="007C15CC"/>
    <w:rsid w:val="007D35B9"/>
    <w:rsid w:val="007F72CF"/>
    <w:rsid w:val="007F7B8D"/>
    <w:rsid w:val="00803E86"/>
    <w:rsid w:val="00806D8A"/>
    <w:rsid w:val="00826971"/>
    <w:rsid w:val="00832379"/>
    <w:rsid w:val="00845BD0"/>
    <w:rsid w:val="00856041"/>
    <w:rsid w:val="00862621"/>
    <w:rsid w:val="00867B2A"/>
    <w:rsid w:val="00873F99"/>
    <w:rsid w:val="008752C3"/>
    <w:rsid w:val="00880061"/>
    <w:rsid w:val="008A37E9"/>
    <w:rsid w:val="008B0A24"/>
    <w:rsid w:val="008D0EBC"/>
    <w:rsid w:val="008E4A25"/>
    <w:rsid w:val="008F26C0"/>
    <w:rsid w:val="00971360"/>
    <w:rsid w:val="009B66CA"/>
    <w:rsid w:val="009B6E32"/>
    <w:rsid w:val="009C6AB6"/>
    <w:rsid w:val="009D7BCB"/>
    <w:rsid w:val="009F0B59"/>
    <w:rsid w:val="00A05215"/>
    <w:rsid w:val="00A1158B"/>
    <w:rsid w:val="00A12829"/>
    <w:rsid w:val="00A63F16"/>
    <w:rsid w:val="00A72411"/>
    <w:rsid w:val="00AA0663"/>
    <w:rsid w:val="00AC0CAE"/>
    <w:rsid w:val="00AD6DFA"/>
    <w:rsid w:val="00AE55CF"/>
    <w:rsid w:val="00AF216F"/>
    <w:rsid w:val="00AF3CFC"/>
    <w:rsid w:val="00B0781E"/>
    <w:rsid w:val="00B35A01"/>
    <w:rsid w:val="00B41761"/>
    <w:rsid w:val="00B448D1"/>
    <w:rsid w:val="00B5038B"/>
    <w:rsid w:val="00B536A7"/>
    <w:rsid w:val="00B53EA1"/>
    <w:rsid w:val="00B84494"/>
    <w:rsid w:val="00B85189"/>
    <w:rsid w:val="00BC4C31"/>
    <w:rsid w:val="00C01A59"/>
    <w:rsid w:val="00C03D50"/>
    <w:rsid w:val="00C2426F"/>
    <w:rsid w:val="00C37900"/>
    <w:rsid w:val="00C46679"/>
    <w:rsid w:val="00C63A89"/>
    <w:rsid w:val="00C739CB"/>
    <w:rsid w:val="00C94D3B"/>
    <w:rsid w:val="00CA0864"/>
    <w:rsid w:val="00CC132C"/>
    <w:rsid w:val="00CD32C7"/>
    <w:rsid w:val="00CE0592"/>
    <w:rsid w:val="00CE10CA"/>
    <w:rsid w:val="00D153E5"/>
    <w:rsid w:val="00D50D20"/>
    <w:rsid w:val="00D55DD7"/>
    <w:rsid w:val="00D6576A"/>
    <w:rsid w:val="00D675A9"/>
    <w:rsid w:val="00D85C7A"/>
    <w:rsid w:val="00D97363"/>
    <w:rsid w:val="00DA76BB"/>
    <w:rsid w:val="00DE540B"/>
    <w:rsid w:val="00DF2BEE"/>
    <w:rsid w:val="00E031D1"/>
    <w:rsid w:val="00E202EA"/>
    <w:rsid w:val="00E32772"/>
    <w:rsid w:val="00E4299E"/>
    <w:rsid w:val="00E4418D"/>
    <w:rsid w:val="00E50479"/>
    <w:rsid w:val="00E60D20"/>
    <w:rsid w:val="00E6606D"/>
    <w:rsid w:val="00E81343"/>
    <w:rsid w:val="00E9020C"/>
    <w:rsid w:val="00EB1FF2"/>
    <w:rsid w:val="00EB4E8D"/>
    <w:rsid w:val="00EE1245"/>
    <w:rsid w:val="00EE209F"/>
    <w:rsid w:val="00EE4C47"/>
    <w:rsid w:val="00EF41F4"/>
    <w:rsid w:val="00F14BA2"/>
    <w:rsid w:val="00F544C5"/>
    <w:rsid w:val="00F56DF0"/>
    <w:rsid w:val="00F66873"/>
    <w:rsid w:val="00F750D9"/>
    <w:rsid w:val="00FC7B95"/>
    <w:rsid w:val="00FD39E6"/>
    <w:rsid w:val="00FE0A37"/>
    <w:rsid w:val="00FF1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7E3F28"/>
  <w15:docId w15:val="{53631D8E-33AB-4FA8-B66B-110B8938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F76"/>
    <w:rPr>
      <w:rFonts w:eastAsiaTheme="minorHAnsi" w:cstheme="minorBidi"/>
      <w:sz w:val="24"/>
      <w:szCs w:val="22"/>
    </w:rPr>
  </w:style>
  <w:style w:type="paragraph" w:styleId="Heading1">
    <w:name w:val="heading 1"/>
    <w:basedOn w:val="Normal"/>
    <w:next w:val="Normal"/>
    <w:qFormat/>
    <w:rsid w:val="00B5038B"/>
    <w:pPr>
      <w:keepNext/>
      <w:spacing w:after="60"/>
      <w:outlineLvl w:val="0"/>
    </w:pPr>
    <w:rPr>
      <w:rFonts w:ascii="Arial" w:hAnsi="Arial" w:cs="Arial"/>
      <w:b/>
      <w:bCs/>
      <w:kern w:val="32"/>
      <w:sz w:val="32"/>
      <w:szCs w:val="32"/>
    </w:rPr>
  </w:style>
  <w:style w:type="paragraph" w:styleId="Heading2">
    <w:name w:val="heading 2"/>
    <w:basedOn w:val="Normal"/>
    <w:next w:val="Normal"/>
    <w:link w:val="Heading2Char"/>
    <w:qFormat/>
    <w:rsid w:val="00A0521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3A7F76"/>
    <w:pPr>
      <w:pBdr>
        <w:left w:val="single" w:sz="6" w:space="4" w:color="365F91" w:themeColor="accent1" w:themeShade="BF"/>
      </w:pBdr>
      <w:ind w:left="144"/>
    </w:pPr>
  </w:style>
  <w:style w:type="paragraph" w:customStyle="1" w:styleId="Definition">
    <w:name w:val="Definition"/>
    <w:basedOn w:val="Normal"/>
    <w:qFormat/>
    <w:rsid w:val="003A7F76"/>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3A7F76"/>
    <w:pPr>
      <w:shd w:val="clear" w:color="auto" w:fill="2D5191"/>
      <w:spacing w:line="259" w:lineRule="auto"/>
    </w:pPr>
    <w:rPr>
      <w:color w:val="FFFFFF" w:themeColor="background1"/>
    </w:rPr>
  </w:style>
  <w:style w:type="paragraph" w:customStyle="1" w:styleId="DefinitionHeader">
    <w:name w:val="Definition Header"/>
    <w:basedOn w:val="Normal"/>
    <w:qFormat/>
    <w:rsid w:val="003A7F76"/>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A05215"/>
    <w:rPr>
      <w:rFonts w:eastAsiaTheme="minorHAnsi" w:cstheme="minorBidi"/>
      <w:sz w:val="24"/>
      <w:szCs w:val="22"/>
    </w:rPr>
  </w:style>
  <w:style w:type="paragraph" w:customStyle="1" w:styleId="TryitNow">
    <w:name w:val="Try it Now"/>
    <w:basedOn w:val="Normal"/>
    <w:qFormat/>
    <w:rsid w:val="003A7F76"/>
    <w:pPr>
      <w:pBdr>
        <w:top w:val="thinThickSmallGap" w:sz="24" w:space="1" w:color="B84C10"/>
      </w:pBdr>
    </w:pPr>
    <w:rPr>
      <w:color w:val="B84C10"/>
    </w:rPr>
  </w:style>
  <w:style w:type="paragraph" w:customStyle="1" w:styleId="TryitNowbody">
    <w:name w:val="Try it Now body"/>
    <w:basedOn w:val="Normal"/>
    <w:qFormat/>
    <w:rsid w:val="003A7F76"/>
    <w:pPr>
      <w:pBdr>
        <w:bottom w:val="thickThinSmallGap" w:sz="24" w:space="1" w:color="B84C10"/>
      </w:pBdr>
    </w:pPr>
  </w:style>
  <w:style w:type="character" w:customStyle="1" w:styleId="Heading2Char">
    <w:name w:val="Heading 2 Char"/>
    <w:link w:val="Heading2"/>
    <w:rsid w:val="00A05215"/>
    <w:rPr>
      <w:rFonts w:ascii="Arial" w:hAnsi="Arial" w:cs="Arial"/>
      <w:b/>
      <w:bCs/>
      <w:i/>
      <w:iCs/>
      <w:sz w:val="28"/>
      <w:szCs w:val="28"/>
      <w:lang w:val="en-US" w:eastAsia="en-US" w:bidi="ar-SA"/>
    </w:rPr>
  </w:style>
  <w:style w:type="paragraph" w:styleId="FootnoteText">
    <w:name w:val="footnote text"/>
    <w:basedOn w:val="Normal"/>
    <w:semiHidden/>
    <w:rsid w:val="00A05215"/>
    <w:rPr>
      <w:sz w:val="20"/>
      <w:szCs w:val="20"/>
    </w:rPr>
  </w:style>
  <w:style w:type="character" w:styleId="FootnoteReference">
    <w:name w:val="footnote reference"/>
    <w:semiHidden/>
    <w:rsid w:val="00A05215"/>
    <w:rPr>
      <w:vertAlign w:val="superscript"/>
    </w:rPr>
  </w:style>
  <w:style w:type="character" w:styleId="Hyperlink">
    <w:name w:val="Hyperlink"/>
    <w:uiPriority w:val="99"/>
    <w:rsid w:val="00A05215"/>
    <w:rPr>
      <w:color w:val="0000FF"/>
      <w:u w:val="single"/>
    </w:rPr>
  </w:style>
  <w:style w:type="paragraph" w:styleId="TOC2">
    <w:name w:val="toc 2"/>
    <w:basedOn w:val="Normal"/>
    <w:next w:val="Normal"/>
    <w:autoRedefine/>
    <w:uiPriority w:val="39"/>
    <w:rsid w:val="00B5038B"/>
    <w:pPr>
      <w:ind w:left="240"/>
    </w:pPr>
  </w:style>
  <w:style w:type="paragraph" w:styleId="TOC1">
    <w:name w:val="toc 1"/>
    <w:basedOn w:val="Normal"/>
    <w:next w:val="Normal"/>
    <w:autoRedefine/>
    <w:uiPriority w:val="39"/>
    <w:rsid w:val="00B5038B"/>
  </w:style>
  <w:style w:type="table" w:styleId="TableGrid">
    <w:name w:val="Table Grid"/>
    <w:basedOn w:val="TableNormal"/>
    <w:rsid w:val="00EF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D32C7"/>
    <w:rPr>
      <w:rFonts w:ascii="Tahoma" w:hAnsi="Tahoma"/>
      <w:sz w:val="16"/>
      <w:szCs w:val="16"/>
    </w:rPr>
  </w:style>
  <w:style w:type="character" w:customStyle="1" w:styleId="BalloonTextChar">
    <w:name w:val="Balloon Text Char"/>
    <w:link w:val="BalloonText"/>
    <w:rsid w:val="00CD32C7"/>
    <w:rPr>
      <w:rFonts w:ascii="Tahoma" w:hAnsi="Tahoma" w:cs="Tahoma"/>
      <w:sz w:val="16"/>
      <w:szCs w:val="16"/>
    </w:rPr>
  </w:style>
  <w:style w:type="paragraph" w:styleId="Header">
    <w:name w:val="header"/>
    <w:basedOn w:val="Normal"/>
    <w:link w:val="HeaderChar"/>
    <w:uiPriority w:val="99"/>
    <w:rsid w:val="00046B7D"/>
    <w:pPr>
      <w:tabs>
        <w:tab w:val="center" w:pos="4680"/>
        <w:tab w:val="right" w:pos="9360"/>
      </w:tabs>
    </w:pPr>
  </w:style>
  <w:style w:type="character" w:customStyle="1" w:styleId="HeaderChar">
    <w:name w:val="Header Char"/>
    <w:link w:val="Header"/>
    <w:uiPriority w:val="99"/>
    <w:rsid w:val="00046B7D"/>
    <w:rPr>
      <w:sz w:val="24"/>
      <w:szCs w:val="24"/>
    </w:rPr>
  </w:style>
  <w:style w:type="paragraph" w:styleId="Footer">
    <w:name w:val="footer"/>
    <w:basedOn w:val="Normal"/>
    <w:link w:val="FooterChar"/>
    <w:uiPriority w:val="99"/>
    <w:rsid w:val="00046B7D"/>
    <w:pPr>
      <w:tabs>
        <w:tab w:val="center" w:pos="4680"/>
        <w:tab w:val="right" w:pos="9360"/>
      </w:tabs>
    </w:pPr>
  </w:style>
  <w:style w:type="character" w:customStyle="1" w:styleId="FooterChar">
    <w:name w:val="Footer Char"/>
    <w:link w:val="Footer"/>
    <w:uiPriority w:val="99"/>
    <w:rsid w:val="00046B7D"/>
    <w:rPr>
      <w:sz w:val="24"/>
      <w:szCs w:val="24"/>
    </w:rPr>
  </w:style>
  <w:style w:type="paragraph" w:styleId="Index1">
    <w:name w:val="index 1"/>
    <w:basedOn w:val="Normal"/>
    <w:next w:val="Normal"/>
    <w:autoRedefine/>
    <w:uiPriority w:val="99"/>
    <w:rsid w:val="00A63F16"/>
    <w:pPr>
      <w:ind w:left="240" w:hanging="240"/>
    </w:pPr>
  </w:style>
  <w:style w:type="paragraph" w:styleId="Index2">
    <w:name w:val="index 2"/>
    <w:basedOn w:val="Normal"/>
    <w:next w:val="Normal"/>
    <w:autoRedefine/>
    <w:uiPriority w:val="99"/>
    <w:rsid w:val="00744957"/>
    <w:pPr>
      <w:ind w:left="480" w:hanging="240"/>
    </w:pPr>
  </w:style>
  <w:style w:type="paragraph" w:styleId="ListParagraph">
    <w:name w:val="List Paragraph"/>
    <w:basedOn w:val="Normal"/>
    <w:link w:val="ListParagraphChar"/>
    <w:uiPriority w:val="34"/>
    <w:qFormat/>
    <w:rsid w:val="00FF11DB"/>
    <w:pPr>
      <w:spacing w:after="200" w:line="276" w:lineRule="auto"/>
      <w:ind w:left="720"/>
      <w:contextualSpacing/>
    </w:pPr>
    <w:rPr>
      <w:rFonts w:ascii="Calibri" w:eastAsia="Calibri" w:hAnsi="Calibri"/>
      <w:sz w:val="22"/>
    </w:rPr>
  </w:style>
  <w:style w:type="character" w:customStyle="1" w:styleId="ListParagraphChar">
    <w:name w:val="List Paragraph Char"/>
    <w:link w:val="ListParagraph"/>
    <w:uiPriority w:val="34"/>
    <w:rsid w:val="000F773B"/>
    <w:rPr>
      <w:rFonts w:ascii="Calibri" w:eastAsia="Calibri" w:hAnsi="Calibri"/>
      <w:sz w:val="22"/>
      <w:szCs w:val="22"/>
    </w:rPr>
  </w:style>
  <w:style w:type="paragraph" w:customStyle="1" w:styleId="MTDisplayEquation">
    <w:name w:val="MTDisplayEquation"/>
    <w:basedOn w:val="ListParagraph"/>
    <w:next w:val="Normal"/>
    <w:link w:val="MTDisplayEquationChar"/>
    <w:rsid w:val="000F773B"/>
    <w:pPr>
      <w:numPr>
        <w:numId w:val="15"/>
      </w:numPr>
      <w:tabs>
        <w:tab w:val="center" w:pos="4860"/>
        <w:tab w:val="right" w:pos="9360"/>
      </w:tabs>
      <w:spacing w:after="0" w:line="360" w:lineRule="auto"/>
    </w:pPr>
    <w:rPr>
      <w:sz w:val="24"/>
    </w:rPr>
  </w:style>
  <w:style w:type="character" w:customStyle="1" w:styleId="MTDisplayEquationChar">
    <w:name w:val="MTDisplayEquation Char"/>
    <w:link w:val="MTDisplayEquation"/>
    <w:rsid w:val="000F773B"/>
    <w:rPr>
      <w:rFonts w:ascii="Calibri" w:eastAsia="Calibri" w:hAnsi="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1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53.bin"/><Relationship Id="rId769" Type="http://schemas.openxmlformats.org/officeDocument/2006/relationships/image" Target="media/image355.wmf"/><Relationship Id="rId976" Type="http://schemas.openxmlformats.org/officeDocument/2006/relationships/oleObject" Target="embeddings/oleObject508.bin"/><Relationship Id="rId21" Type="http://schemas.openxmlformats.org/officeDocument/2006/relationships/image" Target="media/image8.wmf"/><Relationship Id="rId324" Type="http://schemas.openxmlformats.org/officeDocument/2006/relationships/oleObject" Target="embeddings/oleObject167.bin"/><Relationship Id="rId531" Type="http://schemas.openxmlformats.org/officeDocument/2006/relationships/oleObject" Target="embeddings/oleObject276.bin"/><Relationship Id="rId629" Type="http://schemas.openxmlformats.org/officeDocument/2006/relationships/oleObject" Target="embeddings/oleObject334.bin"/><Relationship Id="rId170" Type="http://schemas.openxmlformats.org/officeDocument/2006/relationships/oleObject" Target="embeddings/oleObject77.bin"/><Relationship Id="rId836" Type="http://schemas.openxmlformats.org/officeDocument/2006/relationships/oleObject" Target="embeddings/oleObject437.bin"/><Relationship Id="rId1021" Type="http://schemas.openxmlformats.org/officeDocument/2006/relationships/image" Target="media/image484.wmf"/><Relationship Id="rId1119" Type="http://schemas.openxmlformats.org/officeDocument/2006/relationships/image" Target="media/image539.wmf"/><Relationship Id="rId268" Type="http://schemas.openxmlformats.org/officeDocument/2006/relationships/oleObject" Target="embeddings/oleObject134.bin"/><Relationship Id="rId475" Type="http://schemas.openxmlformats.org/officeDocument/2006/relationships/oleObject" Target="embeddings/oleObject244.bin"/><Relationship Id="rId682" Type="http://schemas.openxmlformats.org/officeDocument/2006/relationships/image" Target="media/image312.wmf"/><Relationship Id="rId903" Type="http://schemas.openxmlformats.org/officeDocument/2006/relationships/image" Target="media/image419.wmf"/><Relationship Id="rId32" Type="http://schemas.openxmlformats.org/officeDocument/2006/relationships/image" Target="media/image14.wmf"/><Relationship Id="rId128" Type="http://schemas.openxmlformats.org/officeDocument/2006/relationships/image" Target="media/image63.wmf"/><Relationship Id="rId335" Type="http://schemas.openxmlformats.org/officeDocument/2006/relationships/oleObject" Target="embeddings/oleObject172.bin"/><Relationship Id="rId542" Type="http://schemas.openxmlformats.org/officeDocument/2006/relationships/image" Target="media/image250.wmf"/><Relationship Id="rId987" Type="http://schemas.openxmlformats.org/officeDocument/2006/relationships/image" Target="media/image461.wmf"/><Relationship Id="rId181" Type="http://schemas.openxmlformats.org/officeDocument/2006/relationships/image" Target="media/image89.wmf"/><Relationship Id="rId402" Type="http://schemas.openxmlformats.org/officeDocument/2006/relationships/oleObject" Target="embeddings/oleObject206.bin"/><Relationship Id="rId847" Type="http://schemas.openxmlformats.org/officeDocument/2006/relationships/image" Target="media/image393.wmf"/><Relationship Id="rId1032" Type="http://schemas.openxmlformats.org/officeDocument/2006/relationships/image" Target="media/image492.wmf"/><Relationship Id="rId279" Type="http://schemas.openxmlformats.org/officeDocument/2006/relationships/oleObject" Target="embeddings/oleObject141.bin"/><Relationship Id="rId486" Type="http://schemas.openxmlformats.org/officeDocument/2006/relationships/oleObject" Target="embeddings/oleObject250.bin"/><Relationship Id="rId693" Type="http://schemas.openxmlformats.org/officeDocument/2006/relationships/oleObject" Target="embeddings/oleObject364.bin"/><Relationship Id="rId707" Type="http://schemas.openxmlformats.org/officeDocument/2006/relationships/oleObject" Target="embeddings/oleObject371.bin"/><Relationship Id="rId914" Type="http://schemas.openxmlformats.org/officeDocument/2006/relationships/oleObject" Target="embeddings/oleObject477.bin"/><Relationship Id="rId43" Type="http://schemas.openxmlformats.org/officeDocument/2006/relationships/oleObject" Target="embeddings/oleObject17.bin"/><Relationship Id="rId139" Type="http://schemas.openxmlformats.org/officeDocument/2006/relationships/oleObject" Target="embeddings/oleObject61.bin"/><Relationship Id="rId346" Type="http://schemas.openxmlformats.org/officeDocument/2006/relationships/oleObject" Target="embeddings/oleObject178.bin"/><Relationship Id="rId553" Type="http://schemas.openxmlformats.org/officeDocument/2006/relationships/oleObject" Target="embeddings/oleObject287.bin"/><Relationship Id="rId760" Type="http://schemas.openxmlformats.org/officeDocument/2006/relationships/image" Target="media/image351.wmf"/><Relationship Id="rId998" Type="http://schemas.openxmlformats.org/officeDocument/2006/relationships/oleObject" Target="embeddings/oleObject519.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191.wmf"/><Relationship Id="rId858" Type="http://schemas.openxmlformats.org/officeDocument/2006/relationships/oleObject" Target="embeddings/oleObject448.bin"/><Relationship Id="rId1043" Type="http://schemas.openxmlformats.org/officeDocument/2006/relationships/oleObject" Target="embeddings/oleObject534.bin"/><Relationship Id="rId497" Type="http://schemas.openxmlformats.org/officeDocument/2006/relationships/oleObject" Target="embeddings/oleObject256.bin"/><Relationship Id="rId620" Type="http://schemas.openxmlformats.org/officeDocument/2006/relationships/oleObject" Target="embeddings/oleObject325.bin"/><Relationship Id="rId718" Type="http://schemas.openxmlformats.org/officeDocument/2006/relationships/image" Target="media/image330.wmf"/><Relationship Id="rId925" Type="http://schemas.openxmlformats.org/officeDocument/2006/relationships/image" Target="media/image430.wmf"/><Relationship Id="rId357" Type="http://schemas.openxmlformats.org/officeDocument/2006/relationships/image" Target="media/image164.wmf"/><Relationship Id="rId1110" Type="http://schemas.openxmlformats.org/officeDocument/2006/relationships/oleObject" Target="embeddings/oleObject563.bin"/><Relationship Id="rId54" Type="http://schemas.openxmlformats.org/officeDocument/2006/relationships/oleObject" Target="embeddings/oleObject22.bin"/><Relationship Id="rId217" Type="http://schemas.openxmlformats.org/officeDocument/2006/relationships/oleObject" Target="embeddings/oleObject102.bin"/><Relationship Id="rId564" Type="http://schemas.openxmlformats.org/officeDocument/2006/relationships/oleObject" Target="embeddings/oleObject294.bin"/><Relationship Id="rId771" Type="http://schemas.openxmlformats.org/officeDocument/2006/relationships/image" Target="media/image356.wmf"/><Relationship Id="rId869" Type="http://schemas.openxmlformats.org/officeDocument/2006/relationships/image" Target="media/image404.wmf"/><Relationship Id="rId424" Type="http://schemas.openxmlformats.org/officeDocument/2006/relationships/image" Target="media/image196.wmf"/><Relationship Id="rId631" Type="http://schemas.openxmlformats.org/officeDocument/2006/relationships/image" Target="media/image285.wmf"/><Relationship Id="rId729" Type="http://schemas.openxmlformats.org/officeDocument/2006/relationships/oleObject" Target="embeddings/oleObject382.bin"/><Relationship Id="rId1054" Type="http://schemas.openxmlformats.org/officeDocument/2006/relationships/image" Target="media/image506.wmf"/><Relationship Id="rId270" Type="http://schemas.openxmlformats.org/officeDocument/2006/relationships/oleObject" Target="embeddings/oleObject136.bin"/><Relationship Id="rId936" Type="http://schemas.openxmlformats.org/officeDocument/2006/relationships/oleObject" Target="embeddings/oleObject488.bin"/><Relationship Id="rId1121" Type="http://schemas.openxmlformats.org/officeDocument/2006/relationships/image" Target="media/image540.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89.bin"/><Relationship Id="rId575" Type="http://schemas.openxmlformats.org/officeDocument/2006/relationships/image" Target="media/image265.wmf"/><Relationship Id="rId782" Type="http://schemas.openxmlformats.org/officeDocument/2006/relationships/oleObject" Target="embeddings/oleObject409.bin"/><Relationship Id="rId228" Type="http://schemas.openxmlformats.org/officeDocument/2006/relationships/image" Target="media/image111.wmf"/><Relationship Id="rId435" Type="http://schemas.openxmlformats.org/officeDocument/2006/relationships/image" Target="media/image201.wmf"/><Relationship Id="rId642" Type="http://schemas.openxmlformats.org/officeDocument/2006/relationships/image" Target="media/image291.wmf"/><Relationship Id="rId1065" Type="http://schemas.openxmlformats.org/officeDocument/2006/relationships/image" Target="media/image511.wmf"/><Relationship Id="rId281" Type="http://schemas.openxmlformats.org/officeDocument/2006/relationships/oleObject" Target="embeddings/oleObject142.bin"/><Relationship Id="rId502" Type="http://schemas.openxmlformats.org/officeDocument/2006/relationships/image" Target="media/image233.wmf"/><Relationship Id="rId947" Type="http://schemas.openxmlformats.org/officeDocument/2006/relationships/image" Target="media/image441.wmf"/><Relationship Id="rId1132" Type="http://schemas.openxmlformats.org/officeDocument/2006/relationships/image" Target="media/image545.png"/><Relationship Id="rId76" Type="http://schemas.openxmlformats.org/officeDocument/2006/relationships/image" Target="media/image36.wmf"/><Relationship Id="rId141" Type="http://schemas.openxmlformats.org/officeDocument/2006/relationships/oleObject" Target="embeddings/oleObject62.bin"/><Relationship Id="rId379" Type="http://schemas.openxmlformats.org/officeDocument/2006/relationships/oleObject" Target="embeddings/oleObject194.bin"/><Relationship Id="rId586" Type="http://schemas.openxmlformats.org/officeDocument/2006/relationships/oleObject" Target="embeddings/oleObject305.bin"/><Relationship Id="rId793" Type="http://schemas.openxmlformats.org/officeDocument/2006/relationships/image" Target="media/image367.wmf"/><Relationship Id="rId807" Type="http://schemas.openxmlformats.org/officeDocument/2006/relationships/oleObject" Target="embeddings/oleObject422.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29.bin"/><Relationship Id="rId653" Type="http://schemas.openxmlformats.org/officeDocument/2006/relationships/image" Target="media/image298.wmf"/><Relationship Id="rId1076" Type="http://schemas.openxmlformats.org/officeDocument/2006/relationships/oleObject" Target="embeddings/oleObject547.bin"/><Relationship Id="rId292" Type="http://schemas.openxmlformats.org/officeDocument/2006/relationships/image" Target="media/image134.wmf"/><Relationship Id="rId306" Type="http://schemas.openxmlformats.org/officeDocument/2006/relationships/image" Target="media/image140.wmf"/><Relationship Id="rId860" Type="http://schemas.openxmlformats.org/officeDocument/2006/relationships/oleObject" Target="embeddings/oleObject449.bin"/><Relationship Id="rId958" Type="http://schemas.openxmlformats.org/officeDocument/2006/relationships/oleObject" Target="embeddings/oleObject499.bin"/><Relationship Id="rId1143" Type="http://schemas.openxmlformats.org/officeDocument/2006/relationships/header" Target="header7.xml"/><Relationship Id="rId87" Type="http://schemas.openxmlformats.org/officeDocument/2006/relationships/oleObject" Target="embeddings/oleObject39.bin"/><Relationship Id="rId513" Type="http://schemas.openxmlformats.org/officeDocument/2006/relationships/oleObject" Target="embeddings/oleObject264.bin"/><Relationship Id="rId597" Type="http://schemas.openxmlformats.org/officeDocument/2006/relationships/image" Target="media/image276.wmf"/><Relationship Id="rId720" Type="http://schemas.openxmlformats.org/officeDocument/2006/relationships/image" Target="media/image331.wmf"/><Relationship Id="rId818" Type="http://schemas.openxmlformats.org/officeDocument/2006/relationships/image" Target="media/image379.wmf"/><Relationship Id="rId152" Type="http://schemas.openxmlformats.org/officeDocument/2006/relationships/image" Target="media/image75.wmf"/><Relationship Id="rId457" Type="http://schemas.openxmlformats.org/officeDocument/2006/relationships/oleObject" Target="embeddings/oleObject235.bin"/><Relationship Id="rId1003" Type="http://schemas.openxmlformats.org/officeDocument/2006/relationships/image" Target="media/image469.wmf"/><Relationship Id="rId1087" Type="http://schemas.openxmlformats.org/officeDocument/2006/relationships/image" Target="media/image522.wmf"/><Relationship Id="rId664" Type="http://schemas.openxmlformats.org/officeDocument/2006/relationships/image" Target="media/image303.wmf"/><Relationship Id="rId871" Type="http://schemas.openxmlformats.org/officeDocument/2006/relationships/oleObject" Target="embeddings/oleObject455.bin"/><Relationship Id="rId969" Type="http://schemas.openxmlformats.org/officeDocument/2006/relationships/image" Target="media/image452.wmf"/><Relationship Id="rId14" Type="http://schemas.openxmlformats.org/officeDocument/2006/relationships/oleObject" Target="embeddings/oleObject3.bin"/><Relationship Id="rId317" Type="http://schemas.openxmlformats.org/officeDocument/2006/relationships/image" Target="media/image144.wmf"/><Relationship Id="rId524" Type="http://schemas.openxmlformats.org/officeDocument/2006/relationships/oleObject" Target="embeddings/oleObject271.bin"/><Relationship Id="rId731" Type="http://schemas.openxmlformats.org/officeDocument/2006/relationships/oleObject" Target="embeddings/oleObject383.bin"/><Relationship Id="rId98" Type="http://schemas.openxmlformats.org/officeDocument/2006/relationships/oleObject" Target="embeddings/oleObject43.bin"/><Relationship Id="rId163" Type="http://schemas.openxmlformats.org/officeDocument/2006/relationships/image" Target="media/image80.wmf"/><Relationship Id="rId370" Type="http://schemas.openxmlformats.org/officeDocument/2006/relationships/image" Target="media/image170.wmf"/><Relationship Id="rId829" Type="http://schemas.openxmlformats.org/officeDocument/2006/relationships/oleObject" Target="embeddings/oleObject433.bin"/><Relationship Id="rId1014" Type="http://schemas.openxmlformats.org/officeDocument/2006/relationships/image" Target="media/image477.wmf"/><Relationship Id="rId230" Type="http://schemas.openxmlformats.org/officeDocument/2006/relationships/image" Target="media/image112.wmf"/><Relationship Id="rId468" Type="http://schemas.openxmlformats.org/officeDocument/2006/relationships/image" Target="media/image217.wmf"/><Relationship Id="rId675" Type="http://schemas.openxmlformats.org/officeDocument/2006/relationships/oleObject" Target="embeddings/oleObject355.bin"/><Relationship Id="rId882" Type="http://schemas.openxmlformats.org/officeDocument/2006/relationships/oleObject" Target="embeddings/oleObject461.bin"/><Relationship Id="rId1098" Type="http://schemas.openxmlformats.org/officeDocument/2006/relationships/oleObject" Target="embeddings/oleObject557.bin"/><Relationship Id="rId25" Type="http://schemas.openxmlformats.org/officeDocument/2006/relationships/image" Target="media/image10.wmf"/><Relationship Id="rId328" Type="http://schemas.openxmlformats.org/officeDocument/2006/relationships/oleObject" Target="embeddings/oleObject169.bin"/><Relationship Id="rId535" Type="http://schemas.openxmlformats.org/officeDocument/2006/relationships/oleObject" Target="embeddings/oleObject278.bin"/><Relationship Id="rId742" Type="http://schemas.openxmlformats.org/officeDocument/2006/relationships/image" Target="media/image342.wmf"/><Relationship Id="rId174" Type="http://schemas.openxmlformats.org/officeDocument/2006/relationships/oleObject" Target="embeddings/oleObject79.bin"/><Relationship Id="rId381" Type="http://schemas.openxmlformats.org/officeDocument/2006/relationships/oleObject" Target="embeddings/oleObject195.bin"/><Relationship Id="rId602" Type="http://schemas.openxmlformats.org/officeDocument/2006/relationships/oleObject" Target="embeddings/oleObject313.bin"/><Relationship Id="rId1025" Type="http://schemas.openxmlformats.org/officeDocument/2006/relationships/image" Target="media/image488.wmf"/><Relationship Id="rId241" Type="http://schemas.openxmlformats.org/officeDocument/2006/relationships/oleObject" Target="embeddings/oleObject114.bin"/><Relationship Id="rId479" Type="http://schemas.openxmlformats.org/officeDocument/2006/relationships/oleObject" Target="embeddings/oleObject246.bin"/><Relationship Id="rId686" Type="http://schemas.openxmlformats.org/officeDocument/2006/relationships/image" Target="media/image314.wmf"/><Relationship Id="rId893" Type="http://schemas.openxmlformats.org/officeDocument/2006/relationships/image" Target="media/image415.wmf"/><Relationship Id="rId907" Type="http://schemas.openxmlformats.org/officeDocument/2006/relationships/image" Target="media/image421.wmf"/><Relationship Id="rId36" Type="http://schemas.openxmlformats.org/officeDocument/2006/relationships/image" Target="media/image16.wmf"/><Relationship Id="rId339" Type="http://schemas.openxmlformats.org/officeDocument/2006/relationships/image" Target="media/image155.wmf"/><Relationship Id="rId546" Type="http://schemas.openxmlformats.org/officeDocument/2006/relationships/image" Target="media/image252.wmf"/><Relationship Id="rId753" Type="http://schemas.openxmlformats.org/officeDocument/2006/relationships/oleObject" Target="embeddings/oleObject394.bin"/><Relationship Id="rId101" Type="http://schemas.openxmlformats.org/officeDocument/2006/relationships/image" Target="media/image47.wmf"/><Relationship Id="rId185" Type="http://schemas.openxmlformats.org/officeDocument/2006/relationships/oleObject" Target="embeddings/oleObject85.bin"/><Relationship Id="rId406" Type="http://schemas.openxmlformats.org/officeDocument/2006/relationships/oleObject" Target="embeddings/oleObject208.bin"/><Relationship Id="rId960" Type="http://schemas.openxmlformats.org/officeDocument/2006/relationships/oleObject" Target="embeddings/oleObject500.bin"/><Relationship Id="rId1036" Type="http://schemas.openxmlformats.org/officeDocument/2006/relationships/image" Target="media/image493.wmf"/><Relationship Id="rId392" Type="http://schemas.openxmlformats.org/officeDocument/2006/relationships/image" Target="media/image181.wmf"/><Relationship Id="rId613" Type="http://schemas.openxmlformats.org/officeDocument/2006/relationships/image" Target="media/image284.wmf"/><Relationship Id="rId697" Type="http://schemas.openxmlformats.org/officeDocument/2006/relationships/oleObject" Target="embeddings/oleObject366.bin"/><Relationship Id="rId820" Type="http://schemas.openxmlformats.org/officeDocument/2006/relationships/image" Target="media/image380.wmf"/><Relationship Id="rId918" Type="http://schemas.openxmlformats.org/officeDocument/2006/relationships/oleObject" Target="embeddings/oleObject479.bin"/><Relationship Id="rId252" Type="http://schemas.openxmlformats.org/officeDocument/2006/relationships/image" Target="media/image123.wmf"/><Relationship Id="rId1103" Type="http://schemas.openxmlformats.org/officeDocument/2006/relationships/image" Target="media/image531.wmf"/><Relationship Id="rId47" Type="http://schemas.openxmlformats.org/officeDocument/2006/relationships/oleObject" Target="embeddings/oleObject19.bin"/><Relationship Id="rId112" Type="http://schemas.openxmlformats.org/officeDocument/2006/relationships/oleObject" Target="embeddings/oleObject47.bin"/><Relationship Id="rId557" Type="http://schemas.openxmlformats.org/officeDocument/2006/relationships/image" Target="media/image256.wmf"/><Relationship Id="rId764" Type="http://schemas.openxmlformats.org/officeDocument/2006/relationships/image" Target="media/image353.wmf"/><Relationship Id="rId971" Type="http://schemas.openxmlformats.org/officeDocument/2006/relationships/image" Target="media/image453.wmf"/><Relationship Id="rId196" Type="http://schemas.openxmlformats.org/officeDocument/2006/relationships/oleObject" Target="embeddings/oleObject91.bin"/><Relationship Id="rId417" Type="http://schemas.openxmlformats.org/officeDocument/2006/relationships/image" Target="media/image193.wmf"/><Relationship Id="rId624" Type="http://schemas.openxmlformats.org/officeDocument/2006/relationships/oleObject" Target="embeddings/oleObject329.bin"/><Relationship Id="rId831" Type="http://schemas.openxmlformats.org/officeDocument/2006/relationships/image" Target="media/image385.wmf"/><Relationship Id="rId1047" Type="http://schemas.openxmlformats.org/officeDocument/2006/relationships/image" Target="media/image500.wmf"/><Relationship Id="rId263" Type="http://schemas.openxmlformats.org/officeDocument/2006/relationships/oleObject" Target="embeddings/oleObject129.bin"/><Relationship Id="rId470" Type="http://schemas.openxmlformats.org/officeDocument/2006/relationships/image" Target="media/image218.wmf"/><Relationship Id="rId929" Type="http://schemas.openxmlformats.org/officeDocument/2006/relationships/image" Target="media/image432.wmf"/><Relationship Id="rId1114" Type="http://schemas.openxmlformats.org/officeDocument/2006/relationships/oleObject" Target="embeddings/oleObject565.bin"/><Relationship Id="rId58" Type="http://schemas.openxmlformats.org/officeDocument/2006/relationships/oleObject" Target="embeddings/oleObject24.bin"/><Relationship Id="rId123" Type="http://schemas.openxmlformats.org/officeDocument/2006/relationships/oleObject" Target="embeddings/oleObject53.bin"/><Relationship Id="rId330" Type="http://schemas.openxmlformats.org/officeDocument/2006/relationships/image" Target="media/image151.wmf"/><Relationship Id="rId568" Type="http://schemas.openxmlformats.org/officeDocument/2006/relationships/oleObject" Target="embeddings/oleObject296.bin"/><Relationship Id="rId775" Type="http://schemas.openxmlformats.org/officeDocument/2006/relationships/image" Target="media/image358.wmf"/><Relationship Id="rId982" Type="http://schemas.openxmlformats.org/officeDocument/2006/relationships/oleObject" Target="embeddings/oleObject511.bin"/><Relationship Id="rId428" Type="http://schemas.openxmlformats.org/officeDocument/2006/relationships/image" Target="media/image198.wmf"/><Relationship Id="rId635" Type="http://schemas.openxmlformats.org/officeDocument/2006/relationships/image" Target="media/image287.wmf"/><Relationship Id="rId842" Type="http://schemas.openxmlformats.org/officeDocument/2006/relationships/oleObject" Target="embeddings/oleObject440.bin"/><Relationship Id="rId1058" Type="http://schemas.openxmlformats.org/officeDocument/2006/relationships/image" Target="media/image508.wmf"/><Relationship Id="rId274" Type="http://schemas.openxmlformats.org/officeDocument/2006/relationships/image" Target="media/image126.wmf"/><Relationship Id="rId481" Type="http://schemas.openxmlformats.org/officeDocument/2006/relationships/oleObject" Target="embeddings/oleObject247.bin"/><Relationship Id="rId702" Type="http://schemas.openxmlformats.org/officeDocument/2006/relationships/image" Target="media/image322.wmf"/><Relationship Id="rId1125" Type="http://schemas.openxmlformats.org/officeDocument/2006/relationships/image" Target="media/image542.wmf"/><Relationship Id="rId69" Type="http://schemas.openxmlformats.org/officeDocument/2006/relationships/oleObject" Target="embeddings/oleObject30.bin"/><Relationship Id="rId134" Type="http://schemas.openxmlformats.org/officeDocument/2006/relationships/image" Target="media/image66.wmf"/><Relationship Id="rId579" Type="http://schemas.openxmlformats.org/officeDocument/2006/relationships/image" Target="media/image267.wmf"/><Relationship Id="rId786" Type="http://schemas.openxmlformats.org/officeDocument/2006/relationships/oleObject" Target="embeddings/oleObject411.bin"/><Relationship Id="rId993" Type="http://schemas.openxmlformats.org/officeDocument/2006/relationships/image" Target="media/image464.wmf"/><Relationship Id="rId341" Type="http://schemas.openxmlformats.org/officeDocument/2006/relationships/image" Target="media/image156.wmf"/><Relationship Id="rId439" Type="http://schemas.openxmlformats.org/officeDocument/2006/relationships/image" Target="media/image203.wmf"/><Relationship Id="rId646" Type="http://schemas.openxmlformats.org/officeDocument/2006/relationships/oleObject" Target="embeddings/oleObject341.bin"/><Relationship Id="rId1069" Type="http://schemas.openxmlformats.org/officeDocument/2006/relationships/image" Target="media/image513.wmf"/><Relationship Id="rId201" Type="http://schemas.openxmlformats.org/officeDocument/2006/relationships/image" Target="media/image98.wmf"/><Relationship Id="rId285" Type="http://schemas.openxmlformats.org/officeDocument/2006/relationships/image" Target="media/image131.wmf"/><Relationship Id="rId506" Type="http://schemas.openxmlformats.org/officeDocument/2006/relationships/image" Target="media/image235.wmf"/><Relationship Id="rId853" Type="http://schemas.openxmlformats.org/officeDocument/2006/relationships/image" Target="media/image396.wmf"/><Relationship Id="rId1136" Type="http://schemas.openxmlformats.org/officeDocument/2006/relationships/image" Target="media/image549.png"/><Relationship Id="rId492" Type="http://schemas.openxmlformats.org/officeDocument/2006/relationships/image" Target="media/image228.wmf"/><Relationship Id="rId713" Type="http://schemas.openxmlformats.org/officeDocument/2006/relationships/oleObject" Target="embeddings/oleObject374.bin"/><Relationship Id="rId797" Type="http://schemas.openxmlformats.org/officeDocument/2006/relationships/image" Target="media/image369.wmf"/><Relationship Id="rId920" Type="http://schemas.openxmlformats.org/officeDocument/2006/relationships/oleObject" Target="embeddings/oleObject480.bin"/><Relationship Id="rId145" Type="http://schemas.openxmlformats.org/officeDocument/2006/relationships/oleObject" Target="embeddings/oleObject64.bin"/><Relationship Id="rId352" Type="http://schemas.openxmlformats.org/officeDocument/2006/relationships/oleObject" Target="embeddings/oleObject181.bin"/><Relationship Id="rId212" Type="http://schemas.openxmlformats.org/officeDocument/2006/relationships/oleObject" Target="embeddings/oleObject99.bin"/><Relationship Id="rId657" Type="http://schemas.openxmlformats.org/officeDocument/2006/relationships/image" Target="media/image300.wmf"/><Relationship Id="rId864" Type="http://schemas.openxmlformats.org/officeDocument/2006/relationships/oleObject" Target="embeddings/oleObject451.bin"/><Relationship Id="rId296" Type="http://schemas.openxmlformats.org/officeDocument/2006/relationships/image" Target="media/image136.wmf"/><Relationship Id="rId517" Type="http://schemas.openxmlformats.org/officeDocument/2006/relationships/oleObject" Target="embeddings/oleObject266.bin"/><Relationship Id="rId724" Type="http://schemas.openxmlformats.org/officeDocument/2006/relationships/image" Target="media/image333.wmf"/><Relationship Id="rId931" Type="http://schemas.openxmlformats.org/officeDocument/2006/relationships/image" Target="media/image433.wmf"/><Relationship Id="rId60" Type="http://schemas.openxmlformats.org/officeDocument/2006/relationships/oleObject" Target="embeddings/oleObject25.bin"/><Relationship Id="rId156" Type="http://schemas.openxmlformats.org/officeDocument/2006/relationships/image" Target="media/image77.wmf"/><Relationship Id="rId363" Type="http://schemas.openxmlformats.org/officeDocument/2006/relationships/image" Target="media/image167.wmf"/><Relationship Id="rId570" Type="http://schemas.openxmlformats.org/officeDocument/2006/relationships/oleObject" Target="embeddings/oleObject297.bin"/><Relationship Id="rId1007" Type="http://schemas.openxmlformats.org/officeDocument/2006/relationships/image" Target="media/image471.wmf"/><Relationship Id="rId223" Type="http://schemas.openxmlformats.org/officeDocument/2006/relationships/oleObject" Target="embeddings/oleObject105.bin"/><Relationship Id="rId430" Type="http://schemas.openxmlformats.org/officeDocument/2006/relationships/image" Target="media/image199.wmf"/><Relationship Id="rId668" Type="http://schemas.openxmlformats.org/officeDocument/2006/relationships/image" Target="media/image305.wmf"/><Relationship Id="rId875" Type="http://schemas.openxmlformats.org/officeDocument/2006/relationships/image" Target="media/image406.wmf"/><Relationship Id="rId1060" Type="http://schemas.openxmlformats.org/officeDocument/2006/relationships/image" Target="media/image509.wmf"/><Relationship Id="rId18" Type="http://schemas.openxmlformats.org/officeDocument/2006/relationships/oleObject" Target="embeddings/oleObject5.bin"/><Relationship Id="rId528" Type="http://schemas.openxmlformats.org/officeDocument/2006/relationships/oleObject" Target="embeddings/oleObject274.bin"/><Relationship Id="rId735" Type="http://schemas.openxmlformats.org/officeDocument/2006/relationships/oleObject" Target="embeddings/oleObject385.bin"/><Relationship Id="rId942" Type="http://schemas.openxmlformats.org/officeDocument/2006/relationships/oleObject" Target="embeddings/oleObject491.bin"/><Relationship Id="rId167" Type="http://schemas.openxmlformats.org/officeDocument/2006/relationships/image" Target="media/image82.wmf"/><Relationship Id="rId374" Type="http://schemas.openxmlformats.org/officeDocument/2006/relationships/image" Target="media/image172.wmf"/><Relationship Id="rId581" Type="http://schemas.openxmlformats.org/officeDocument/2006/relationships/image" Target="media/image268.wmf"/><Relationship Id="rId1018" Type="http://schemas.openxmlformats.org/officeDocument/2006/relationships/image" Target="media/image481.wmf"/><Relationship Id="rId71" Type="http://schemas.openxmlformats.org/officeDocument/2006/relationships/oleObject" Target="embeddings/oleObject31.bin"/><Relationship Id="rId234" Type="http://schemas.openxmlformats.org/officeDocument/2006/relationships/image" Target="media/image114.wmf"/><Relationship Id="rId679" Type="http://schemas.openxmlformats.org/officeDocument/2006/relationships/oleObject" Target="embeddings/oleObject357.bin"/><Relationship Id="rId802" Type="http://schemas.openxmlformats.org/officeDocument/2006/relationships/oleObject" Target="embeddings/oleObject419.bin"/><Relationship Id="rId886" Type="http://schemas.openxmlformats.org/officeDocument/2006/relationships/oleObject" Target="embeddings/oleObject463.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04.wmf"/><Relationship Id="rId539" Type="http://schemas.openxmlformats.org/officeDocument/2006/relationships/oleObject" Target="embeddings/oleObject280.bin"/><Relationship Id="rId746" Type="http://schemas.openxmlformats.org/officeDocument/2006/relationships/image" Target="media/image344.wmf"/><Relationship Id="rId1071" Type="http://schemas.openxmlformats.org/officeDocument/2006/relationships/image" Target="media/image514.wmf"/><Relationship Id="rId178" Type="http://schemas.openxmlformats.org/officeDocument/2006/relationships/oleObject" Target="embeddings/oleObject81.bin"/><Relationship Id="rId301" Type="http://schemas.openxmlformats.org/officeDocument/2006/relationships/oleObject" Target="embeddings/oleObject154.bin"/><Relationship Id="rId953" Type="http://schemas.openxmlformats.org/officeDocument/2006/relationships/image" Target="media/image444.wmf"/><Relationship Id="rId1029" Type="http://schemas.openxmlformats.org/officeDocument/2006/relationships/image" Target="media/image490.wmf"/><Relationship Id="rId82" Type="http://schemas.openxmlformats.org/officeDocument/2006/relationships/image" Target="media/image39.wmf"/><Relationship Id="rId385" Type="http://schemas.openxmlformats.org/officeDocument/2006/relationships/oleObject" Target="embeddings/oleObject197.bin"/><Relationship Id="rId592" Type="http://schemas.openxmlformats.org/officeDocument/2006/relationships/oleObject" Target="embeddings/oleObject308.bin"/><Relationship Id="rId606" Type="http://schemas.openxmlformats.org/officeDocument/2006/relationships/oleObject" Target="embeddings/oleObject315.bin"/><Relationship Id="rId813" Type="http://schemas.openxmlformats.org/officeDocument/2006/relationships/oleObject" Target="embeddings/oleObject425.bin"/><Relationship Id="rId245" Type="http://schemas.openxmlformats.org/officeDocument/2006/relationships/oleObject" Target="embeddings/oleObject116.bin"/><Relationship Id="rId452" Type="http://schemas.openxmlformats.org/officeDocument/2006/relationships/image" Target="media/image209.wmf"/><Relationship Id="rId897" Type="http://schemas.openxmlformats.org/officeDocument/2006/relationships/header" Target="header5.xml"/><Relationship Id="rId1082" Type="http://schemas.openxmlformats.org/officeDocument/2006/relationships/oleObject" Target="embeddings/oleObject550.bin"/><Relationship Id="rId105" Type="http://schemas.openxmlformats.org/officeDocument/2006/relationships/image" Target="media/image50.png"/><Relationship Id="rId312" Type="http://schemas.openxmlformats.org/officeDocument/2006/relationships/image" Target="media/image142.wmf"/><Relationship Id="rId757" Type="http://schemas.openxmlformats.org/officeDocument/2006/relationships/oleObject" Target="embeddings/oleObject396.bin"/><Relationship Id="rId964" Type="http://schemas.openxmlformats.org/officeDocument/2006/relationships/oleObject" Target="embeddings/oleObject502.bin"/><Relationship Id="rId93" Type="http://schemas.openxmlformats.org/officeDocument/2006/relationships/image" Target="media/image43.wmf"/><Relationship Id="rId189" Type="http://schemas.openxmlformats.org/officeDocument/2006/relationships/oleObject" Target="embeddings/oleObject87.bin"/><Relationship Id="rId396" Type="http://schemas.openxmlformats.org/officeDocument/2006/relationships/image" Target="media/image183.wmf"/><Relationship Id="rId617" Type="http://schemas.openxmlformats.org/officeDocument/2006/relationships/oleObject" Target="embeddings/oleObject322.bin"/><Relationship Id="rId824" Type="http://schemas.openxmlformats.org/officeDocument/2006/relationships/image" Target="media/image382.wmf"/><Relationship Id="rId256" Type="http://schemas.openxmlformats.org/officeDocument/2006/relationships/oleObject" Target="embeddings/oleObject122.bin"/><Relationship Id="rId463" Type="http://schemas.openxmlformats.org/officeDocument/2006/relationships/oleObject" Target="embeddings/oleObject238.bin"/><Relationship Id="rId670" Type="http://schemas.openxmlformats.org/officeDocument/2006/relationships/image" Target="media/image306.wmf"/><Relationship Id="rId1093" Type="http://schemas.openxmlformats.org/officeDocument/2006/relationships/image" Target="media/image526.wmf"/><Relationship Id="rId1107" Type="http://schemas.openxmlformats.org/officeDocument/2006/relationships/image" Target="media/image533.wmf"/><Relationship Id="rId116" Type="http://schemas.openxmlformats.org/officeDocument/2006/relationships/oleObject" Target="embeddings/oleObject49.bin"/><Relationship Id="rId323" Type="http://schemas.openxmlformats.org/officeDocument/2006/relationships/oleObject" Target="embeddings/oleObject166.bin"/><Relationship Id="rId530" Type="http://schemas.openxmlformats.org/officeDocument/2006/relationships/oleObject" Target="embeddings/oleObject275.bin"/><Relationship Id="rId768" Type="http://schemas.openxmlformats.org/officeDocument/2006/relationships/oleObject" Target="embeddings/oleObject402.bin"/><Relationship Id="rId975" Type="http://schemas.openxmlformats.org/officeDocument/2006/relationships/image" Target="media/image455.wmf"/><Relationship Id="rId20" Type="http://schemas.openxmlformats.org/officeDocument/2006/relationships/oleObject" Target="embeddings/oleObject6.bin"/><Relationship Id="rId628" Type="http://schemas.openxmlformats.org/officeDocument/2006/relationships/oleObject" Target="embeddings/oleObject333.bin"/><Relationship Id="rId835" Type="http://schemas.openxmlformats.org/officeDocument/2006/relationships/image" Target="media/image387.wmf"/><Relationship Id="rId267" Type="http://schemas.openxmlformats.org/officeDocument/2006/relationships/oleObject" Target="embeddings/oleObject133.bin"/><Relationship Id="rId474" Type="http://schemas.openxmlformats.org/officeDocument/2006/relationships/image" Target="media/image220.wmf"/><Relationship Id="rId1020" Type="http://schemas.openxmlformats.org/officeDocument/2006/relationships/image" Target="media/image483.wmf"/><Relationship Id="rId1118" Type="http://schemas.openxmlformats.org/officeDocument/2006/relationships/oleObject" Target="embeddings/oleObject567.bin"/><Relationship Id="rId127" Type="http://schemas.openxmlformats.org/officeDocument/2006/relationships/oleObject" Target="embeddings/oleObject55.bin"/><Relationship Id="rId681" Type="http://schemas.openxmlformats.org/officeDocument/2006/relationships/oleObject" Target="embeddings/oleObject358.bin"/><Relationship Id="rId779" Type="http://schemas.openxmlformats.org/officeDocument/2006/relationships/image" Target="media/image360.wmf"/><Relationship Id="rId902" Type="http://schemas.openxmlformats.org/officeDocument/2006/relationships/oleObject" Target="embeddings/oleObject471.bin"/><Relationship Id="rId986" Type="http://schemas.openxmlformats.org/officeDocument/2006/relationships/oleObject" Target="embeddings/oleObject513.bin"/><Relationship Id="rId31" Type="http://schemas.openxmlformats.org/officeDocument/2006/relationships/oleObject" Target="embeddings/oleObject11.bin"/><Relationship Id="rId334" Type="http://schemas.openxmlformats.org/officeDocument/2006/relationships/image" Target="media/image153.wmf"/><Relationship Id="rId541" Type="http://schemas.openxmlformats.org/officeDocument/2006/relationships/oleObject" Target="embeddings/oleObject281.bin"/><Relationship Id="rId639" Type="http://schemas.openxmlformats.org/officeDocument/2006/relationships/image" Target="media/image289.wmf"/><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image" Target="media/image115.wmf"/><Relationship Id="rId278" Type="http://schemas.openxmlformats.org/officeDocument/2006/relationships/image" Target="media/image128.wmf"/><Relationship Id="rId401" Type="http://schemas.openxmlformats.org/officeDocument/2006/relationships/image" Target="media/image185.wmf"/><Relationship Id="rId443" Type="http://schemas.openxmlformats.org/officeDocument/2006/relationships/image" Target="media/image205.wmf"/><Relationship Id="rId650" Type="http://schemas.openxmlformats.org/officeDocument/2006/relationships/oleObject" Target="embeddings/oleObject343.bin"/><Relationship Id="rId846" Type="http://schemas.openxmlformats.org/officeDocument/2006/relationships/oleObject" Target="embeddings/oleObject442.bin"/><Relationship Id="rId888" Type="http://schemas.openxmlformats.org/officeDocument/2006/relationships/oleObject" Target="embeddings/oleObject464.bin"/><Relationship Id="rId1031" Type="http://schemas.openxmlformats.org/officeDocument/2006/relationships/oleObject" Target="embeddings/oleObject527.bin"/><Relationship Id="rId1073" Type="http://schemas.openxmlformats.org/officeDocument/2006/relationships/image" Target="media/image515.wmf"/><Relationship Id="rId1129" Type="http://schemas.openxmlformats.org/officeDocument/2006/relationships/oleObject" Target="embeddings/oleObject572.bin"/><Relationship Id="rId303" Type="http://schemas.openxmlformats.org/officeDocument/2006/relationships/oleObject" Target="embeddings/oleObject155.bin"/><Relationship Id="rId485" Type="http://schemas.openxmlformats.org/officeDocument/2006/relationships/oleObject" Target="embeddings/oleObject249.bin"/><Relationship Id="rId692" Type="http://schemas.openxmlformats.org/officeDocument/2006/relationships/image" Target="media/image317.wmf"/><Relationship Id="rId706" Type="http://schemas.openxmlformats.org/officeDocument/2006/relationships/image" Target="media/image324.wmf"/><Relationship Id="rId748" Type="http://schemas.openxmlformats.org/officeDocument/2006/relationships/image" Target="media/image345.wmf"/><Relationship Id="rId913" Type="http://schemas.openxmlformats.org/officeDocument/2006/relationships/image" Target="media/image424.wmf"/><Relationship Id="rId955" Type="http://schemas.openxmlformats.org/officeDocument/2006/relationships/image" Target="media/image445.wmf"/><Relationship Id="rId1140" Type="http://schemas.openxmlformats.org/officeDocument/2006/relationships/oleObject" Target="embeddings/oleObject574.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8.wmf"/><Relationship Id="rId345" Type="http://schemas.openxmlformats.org/officeDocument/2006/relationships/image" Target="media/image158.wmf"/><Relationship Id="rId387" Type="http://schemas.openxmlformats.org/officeDocument/2006/relationships/oleObject" Target="embeddings/oleObject198.bin"/><Relationship Id="rId510" Type="http://schemas.openxmlformats.org/officeDocument/2006/relationships/image" Target="media/image237.wmf"/><Relationship Id="rId552" Type="http://schemas.openxmlformats.org/officeDocument/2006/relationships/image" Target="media/image255.wmf"/><Relationship Id="rId594" Type="http://schemas.openxmlformats.org/officeDocument/2006/relationships/oleObject" Target="embeddings/oleObject309.bin"/><Relationship Id="rId608" Type="http://schemas.openxmlformats.org/officeDocument/2006/relationships/oleObject" Target="embeddings/oleObject316.bin"/><Relationship Id="rId815" Type="http://schemas.openxmlformats.org/officeDocument/2006/relationships/oleObject" Target="embeddings/oleObject426.bin"/><Relationship Id="rId997" Type="http://schemas.openxmlformats.org/officeDocument/2006/relationships/image" Target="media/image466.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7.bin"/><Relationship Id="rId412" Type="http://schemas.openxmlformats.org/officeDocument/2006/relationships/oleObject" Target="embeddings/oleObject211.bin"/><Relationship Id="rId857" Type="http://schemas.openxmlformats.org/officeDocument/2006/relationships/image" Target="media/image398.wmf"/><Relationship Id="rId899" Type="http://schemas.openxmlformats.org/officeDocument/2006/relationships/image" Target="media/image417.wmf"/><Relationship Id="rId1000" Type="http://schemas.openxmlformats.org/officeDocument/2006/relationships/oleObject" Target="embeddings/oleObject520.bin"/><Relationship Id="rId1042" Type="http://schemas.openxmlformats.org/officeDocument/2006/relationships/oleObject" Target="embeddings/oleObject533.bin"/><Relationship Id="rId1084" Type="http://schemas.openxmlformats.org/officeDocument/2006/relationships/oleObject" Target="embeddings/oleObject551.bin"/><Relationship Id="rId107" Type="http://schemas.openxmlformats.org/officeDocument/2006/relationships/image" Target="media/image52.png"/><Relationship Id="rId289" Type="http://schemas.openxmlformats.org/officeDocument/2006/relationships/oleObject" Target="embeddings/oleObject147.bin"/><Relationship Id="rId454" Type="http://schemas.openxmlformats.org/officeDocument/2006/relationships/image" Target="media/image210.wmf"/><Relationship Id="rId496" Type="http://schemas.openxmlformats.org/officeDocument/2006/relationships/image" Target="media/image230.wmf"/><Relationship Id="rId661" Type="http://schemas.openxmlformats.org/officeDocument/2006/relationships/oleObject" Target="embeddings/oleObject348.bin"/><Relationship Id="rId717" Type="http://schemas.openxmlformats.org/officeDocument/2006/relationships/oleObject" Target="embeddings/oleObject376.bin"/><Relationship Id="rId759" Type="http://schemas.openxmlformats.org/officeDocument/2006/relationships/oleObject" Target="embeddings/oleObject397.bin"/><Relationship Id="rId924" Type="http://schemas.openxmlformats.org/officeDocument/2006/relationships/oleObject" Target="embeddings/oleObject482.bin"/><Relationship Id="rId966" Type="http://schemas.openxmlformats.org/officeDocument/2006/relationships/oleObject" Target="embeddings/oleObject503.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6.bin"/><Relationship Id="rId314" Type="http://schemas.openxmlformats.org/officeDocument/2006/relationships/oleObject" Target="embeddings/oleObject162.bin"/><Relationship Id="rId356" Type="http://schemas.openxmlformats.org/officeDocument/2006/relationships/oleObject" Target="embeddings/oleObject183.bin"/><Relationship Id="rId398" Type="http://schemas.openxmlformats.org/officeDocument/2006/relationships/oleObject" Target="embeddings/oleObject204.bin"/><Relationship Id="rId521" Type="http://schemas.openxmlformats.org/officeDocument/2006/relationships/oleObject" Target="embeddings/oleObject268.bin"/><Relationship Id="rId563" Type="http://schemas.openxmlformats.org/officeDocument/2006/relationships/image" Target="media/image259.wmf"/><Relationship Id="rId619" Type="http://schemas.openxmlformats.org/officeDocument/2006/relationships/oleObject" Target="embeddings/oleObject324.bin"/><Relationship Id="rId770" Type="http://schemas.openxmlformats.org/officeDocument/2006/relationships/oleObject" Target="embeddings/oleObject403.bin"/><Relationship Id="rId95" Type="http://schemas.openxmlformats.org/officeDocument/2006/relationships/image" Target="media/image44.wmf"/><Relationship Id="rId160" Type="http://schemas.openxmlformats.org/officeDocument/2006/relationships/image" Target="media/image79.wmf"/><Relationship Id="rId216" Type="http://schemas.openxmlformats.org/officeDocument/2006/relationships/image" Target="media/image105.wmf"/><Relationship Id="rId423" Type="http://schemas.openxmlformats.org/officeDocument/2006/relationships/oleObject" Target="embeddings/oleObject217.bin"/><Relationship Id="rId826" Type="http://schemas.openxmlformats.org/officeDocument/2006/relationships/image" Target="media/image383.wmf"/><Relationship Id="rId868" Type="http://schemas.openxmlformats.org/officeDocument/2006/relationships/oleObject" Target="embeddings/oleObject453.bin"/><Relationship Id="rId1011" Type="http://schemas.openxmlformats.org/officeDocument/2006/relationships/image" Target="media/image474.wmf"/><Relationship Id="rId1053" Type="http://schemas.openxmlformats.org/officeDocument/2006/relationships/oleObject" Target="embeddings/oleObject535.bin"/><Relationship Id="rId1109" Type="http://schemas.openxmlformats.org/officeDocument/2006/relationships/image" Target="media/image534.wmf"/><Relationship Id="rId258" Type="http://schemas.openxmlformats.org/officeDocument/2006/relationships/oleObject" Target="embeddings/oleObject124.bin"/><Relationship Id="rId465" Type="http://schemas.openxmlformats.org/officeDocument/2006/relationships/oleObject" Target="embeddings/oleObject239.bin"/><Relationship Id="rId630" Type="http://schemas.openxmlformats.org/officeDocument/2006/relationships/oleObject" Target="embeddings/oleObject335.bin"/><Relationship Id="rId672" Type="http://schemas.openxmlformats.org/officeDocument/2006/relationships/image" Target="media/image307.wmf"/><Relationship Id="rId728" Type="http://schemas.openxmlformats.org/officeDocument/2006/relationships/image" Target="media/image335.wmf"/><Relationship Id="rId935" Type="http://schemas.openxmlformats.org/officeDocument/2006/relationships/image" Target="media/image435.wmf"/><Relationship Id="rId1095" Type="http://schemas.openxmlformats.org/officeDocument/2006/relationships/image" Target="media/image527.wmf"/><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oleObject" Target="embeddings/oleObject50.bin"/><Relationship Id="rId325" Type="http://schemas.openxmlformats.org/officeDocument/2006/relationships/image" Target="media/image148.wmf"/><Relationship Id="rId367" Type="http://schemas.openxmlformats.org/officeDocument/2006/relationships/image" Target="media/image169.wmf"/><Relationship Id="rId532" Type="http://schemas.openxmlformats.org/officeDocument/2006/relationships/image" Target="media/image245.wmf"/><Relationship Id="rId574" Type="http://schemas.openxmlformats.org/officeDocument/2006/relationships/oleObject" Target="embeddings/oleObject299.bin"/><Relationship Id="rId977" Type="http://schemas.openxmlformats.org/officeDocument/2006/relationships/image" Target="media/image456.wmf"/><Relationship Id="rId1120" Type="http://schemas.openxmlformats.org/officeDocument/2006/relationships/oleObject" Target="embeddings/oleObject568.bin"/><Relationship Id="rId171" Type="http://schemas.openxmlformats.org/officeDocument/2006/relationships/image" Target="media/image84.wmf"/><Relationship Id="rId227" Type="http://schemas.openxmlformats.org/officeDocument/2006/relationships/oleObject" Target="embeddings/oleObject107.bin"/><Relationship Id="rId781" Type="http://schemas.openxmlformats.org/officeDocument/2006/relationships/image" Target="media/image361.wmf"/><Relationship Id="rId837" Type="http://schemas.openxmlformats.org/officeDocument/2006/relationships/image" Target="media/image388.wmf"/><Relationship Id="rId879" Type="http://schemas.openxmlformats.org/officeDocument/2006/relationships/image" Target="media/image408.wmf"/><Relationship Id="rId1022" Type="http://schemas.openxmlformats.org/officeDocument/2006/relationships/image" Target="media/image485.wmf"/><Relationship Id="rId269" Type="http://schemas.openxmlformats.org/officeDocument/2006/relationships/oleObject" Target="embeddings/oleObject135.bin"/><Relationship Id="rId434" Type="http://schemas.openxmlformats.org/officeDocument/2006/relationships/oleObject" Target="embeddings/oleObject223.bin"/><Relationship Id="rId476" Type="http://schemas.openxmlformats.org/officeDocument/2006/relationships/image" Target="media/image221.wmf"/><Relationship Id="rId641" Type="http://schemas.openxmlformats.org/officeDocument/2006/relationships/image" Target="media/image290.wmf"/><Relationship Id="rId683" Type="http://schemas.openxmlformats.org/officeDocument/2006/relationships/oleObject" Target="embeddings/oleObject359.bin"/><Relationship Id="rId739" Type="http://schemas.openxmlformats.org/officeDocument/2006/relationships/oleObject" Target="embeddings/oleObject387.bin"/><Relationship Id="rId890" Type="http://schemas.openxmlformats.org/officeDocument/2006/relationships/oleObject" Target="embeddings/oleObject465.bin"/><Relationship Id="rId904" Type="http://schemas.openxmlformats.org/officeDocument/2006/relationships/oleObject" Target="embeddings/oleObject472.bin"/><Relationship Id="rId1064" Type="http://schemas.openxmlformats.org/officeDocument/2006/relationships/oleObject" Target="embeddings/oleObject541.bin"/><Relationship Id="rId33" Type="http://schemas.openxmlformats.org/officeDocument/2006/relationships/oleObject" Target="embeddings/oleObject12.bin"/><Relationship Id="rId129" Type="http://schemas.openxmlformats.org/officeDocument/2006/relationships/oleObject" Target="embeddings/oleObject56.bin"/><Relationship Id="rId280" Type="http://schemas.openxmlformats.org/officeDocument/2006/relationships/image" Target="media/image129.wmf"/><Relationship Id="rId336" Type="http://schemas.openxmlformats.org/officeDocument/2006/relationships/oleObject" Target="embeddings/oleObject173.bin"/><Relationship Id="rId501" Type="http://schemas.openxmlformats.org/officeDocument/2006/relationships/oleObject" Target="embeddings/oleObject258.bin"/><Relationship Id="rId543" Type="http://schemas.openxmlformats.org/officeDocument/2006/relationships/oleObject" Target="embeddings/oleObject282.bin"/><Relationship Id="rId946" Type="http://schemas.openxmlformats.org/officeDocument/2006/relationships/oleObject" Target="embeddings/oleObject493.bin"/><Relationship Id="rId988" Type="http://schemas.openxmlformats.org/officeDocument/2006/relationships/oleObject" Target="embeddings/oleObject514.bin"/><Relationship Id="rId1131" Type="http://schemas.openxmlformats.org/officeDocument/2006/relationships/oleObject" Target="embeddings/oleObject573.bin"/><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oleObject" Target="embeddings/oleObject83.bin"/><Relationship Id="rId378" Type="http://schemas.openxmlformats.org/officeDocument/2006/relationships/image" Target="media/image174.wmf"/><Relationship Id="rId403" Type="http://schemas.openxmlformats.org/officeDocument/2006/relationships/image" Target="media/image186.wmf"/><Relationship Id="rId585" Type="http://schemas.openxmlformats.org/officeDocument/2006/relationships/image" Target="media/image270.wmf"/><Relationship Id="rId750" Type="http://schemas.openxmlformats.org/officeDocument/2006/relationships/image" Target="media/image346.wmf"/><Relationship Id="rId792" Type="http://schemas.openxmlformats.org/officeDocument/2006/relationships/oleObject" Target="embeddings/oleObject414.bin"/><Relationship Id="rId806" Type="http://schemas.openxmlformats.org/officeDocument/2006/relationships/oleObject" Target="embeddings/oleObject421.bin"/><Relationship Id="rId848" Type="http://schemas.openxmlformats.org/officeDocument/2006/relationships/oleObject" Target="embeddings/oleObject443.bin"/><Relationship Id="rId1033" Type="http://schemas.openxmlformats.org/officeDocument/2006/relationships/oleObject" Target="embeddings/oleObject528.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06.wmf"/><Relationship Id="rId487" Type="http://schemas.openxmlformats.org/officeDocument/2006/relationships/oleObject" Target="embeddings/oleObject251.bin"/><Relationship Id="rId610" Type="http://schemas.openxmlformats.org/officeDocument/2006/relationships/oleObject" Target="embeddings/oleObject317.bin"/><Relationship Id="rId652" Type="http://schemas.openxmlformats.org/officeDocument/2006/relationships/oleObject" Target="embeddings/oleObject344.bin"/><Relationship Id="rId694" Type="http://schemas.openxmlformats.org/officeDocument/2006/relationships/image" Target="media/image318.wmf"/><Relationship Id="rId708" Type="http://schemas.openxmlformats.org/officeDocument/2006/relationships/image" Target="media/image325.wmf"/><Relationship Id="rId915" Type="http://schemas.openxmlformats.org/officeDocument/2006/relationships/image" Target="media/image425.wmf"/><Relationship Id="rId1075" Type="http://schemas.openxmlformats.org/officeDocument/2006/relationships/image" Target="media/image516.wmf"/><Relationship Id="rId291" Type="http://schemas.openxmlformats.org/officeDocument/2006/relationships/oleObject" Target="embeddings/oleObject148.bin"/><Relationship Id="rId305" Type="http://schemas.openxmlformats.org/officeDocument/2006/relationships/oleObject" Target="embeddings/oleObject156.bin"/><Relationship Id="rId347" Type="http://schemas.openxmlformats.org/officeDocument/2006/relationships/image" Target="media/image159.wmf"/><Relationship Id="rId512" Type="http://schemas.openxmlformats.org/officeDocument/2006/relationships/image" Target="media/image238.wmf"/><Relationship Id="rId957" Type="http://schemas.openxmlformats.org/officeDocument/2006/relationships/image" Target="media/image446.wmf"/><Relationship Id="rId999" Type="http://schemas.openxmlformats.org/officeDocument/2006/relationships/image" Target="media/image467.wmf"/><Relationship Id="rId1100" Type="http://schemas.openxmlformats.org/officeDocument/2006/relationships/oleObject" Target="embeddings/oleObject558.bin"/><Relationship Id="rId1142" Type="http://schemas.openxmlformats.org/officeDocument/2006/relationships/oleObject" Target="embeddings/oleObject575.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7.bin"/><Relationship Id="rId389" Type="http://schemas.openxmlformats.org/officeDocument/2006/relationships/oleObject" Target="embeddings/oleObject199.bin"/><Relationship Id="rId554" Type="http://schemas.openxmlformats.org/officeDocument/2006/relationships/oleObject" Target="embeddings/oleObject288.bin"/><Relationship Id="rId596" Type="http://schemas.openxmlformats.org/officeDocument/2006/relationships/oleObject" Target="embeddings/oleObject310.bin"/><Relationship Id="rId761" Type="http://schemas.openxmlformats.org/officeDocument/2006/relationships/oleObject" Target="embeddings/oleObject398.bin"/><Relationship Id="rId817" Type="http://schemas.openxmlformats.org/officeDocument/2006/relationships/oleObject" Target="embeddings/oleObject427.bin"/><Relationship Id="rId859" Type="http://schemas.openxmlformats.org/officeDocument/2006/relationships/image" Target="media/image399.wmf"/><Relationship Id="rId1002" Type="http://schemas.openxmlformats.org/officeDocument/2006/relationships/oleObject" Target="embeddings/oleObject521.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18.bin"/><Relationship Id="rId414" Type="http://schemas.openxmlformats.org/officeDocument/2006/relationships/oleObject" Target="embeddings/oleObject212.bin"/><Relationship Id="rId456" Type="http://schemas.openxmlformats.org/officeDocument/2006/relationships/image" Target="media/image211.wmf"/><Relationship Id="rId498" Type="http://schemas.openxmlformats.org/officeDocument/2006/relationships/image" Target="media/image231.wmf"/><Relationship Id="rId621" Type="http://schemas.openxmlformats.org/officeDocument/2006/relationships/oleObject" Target="embeddings/oleObject326.bin"/><Relationship Id="rId663" Type="http://schemas.openxmlformats.org/officeDocument/2006/relationships/oleObject" Target="embeddings/oleObject349.bin"/><Relationship Id="rId870" Type="http://schemas.openxmlformats.org/officeDocument/2006/relationships/oleObject" Target="embeddings/oleObject454.bin"/><Relationship Id="rId1044" Type="http://schemas.openxmlformats.org/officeDocument/2006/relationships/image" Target="media/image497.wmf"/><Relationship Id="rId1086" Type="http://schemas.openxmlformats.org/officeDocument/2006/relationships/oleObject" Target="embeddings/oleObject552.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oleObject" Target="embeddings/oleObject126.bin"/><Relationship Id="rId316" Type="http://schemas.openxmlformats.org/officeDocument/2006/relationships/oleObject" Target="embeddings/oleObject163.bin"/><Relationship Id="rId523" Type="http://schemas.openxmlformats.org/officeDocument/2006/relationships/oleObject" Target="embeddings/oleObject270.bin"/><Relationship Id="rId719" Type="http://schemas.openxmlformats.org/officeDocument/2006/relationships/oleObject" Target="embeddings/oleObject377.bin"/><Relationship Id="rId926" Type="http://schemas.openxmlformats.org/officeDocument/2006/relationships/oleObject" Target="embeddings/oleObject483.bin"/><Relationship Id="rId968" Type="http://schemas.openxmlformats.org/officeDocument/2006/relationships/oleObject" Target="embeddings/oleObject504.bin"/><Relationship Id="rId1111" Type="http://schemas.openxmlformats.org/officeDocument/2006/relationships/image" Target="media/image535.wmf"/><Relationship Id="rId55" Type="http://schemas.openxmlformats.org/officeDocument/2006/relationships/image" Target="media/image26.wmf"/><Relationship Id="rId97" Type="http://schemas.openxmlformats.org/officeDocument/2006/relationships/image" Target="media/image45.wmf"/><Relationship Id="rId120" Type="http://schemas.openxmlformats.org/officeDocument/2006/relationships/oleObject" Target="embeddings/oleObject51.bin"/><Relationship Id="rId358" Type="http://schemas.openxmlformats.org/officeDocument/2006/relationships/oleObject" Target="embeddings/oleObject184.bin"/><Relationship Id="rId565" Type="http://schemas.openxmlformats.org/officeDocument/2006/relationships/image" Target="media/image260.wmf"/><Relationship Id="rId730" Type="http://schemas.openxmlformats.org/officeDocument/2006/relationships/image" Target="media/image336.wmf"/><Relationship Id="rId772" Type="http://schemas.openxmlformats.org/officeDocument/2006/relationships/oleObject" Target="embeddings/oleObject404.bin"/><Relationship Id="rId828" Type="http://schemas.openxmlformats.org/officeDocument/2006/relationships/image" Target="media/image384.wmf"/><Relationship Id="rId1013" Type="http://schemas.openxmlformats.org/officeDocument/2006/relationships/image" Target="media/image476.wmf"/><Relationship Id="rId162" Type="http://schemas.openxmlformats.org/officeDocument/2006/relationships/oleObject" Target="embeddings/oleObject73.bin"/><Relationship Id="rId218" Type="http://schemas.openxmlformats.org/officeDocument/2006/relationships/image" Target="media/image106.wmf"/><Relationship Id="rId425" Type="http://schemas.openxmlformats.org/officeDocument/2006/relationships/oleObject" Target="embeddings/oleObject218.bin"/><Relationship Id="rId467" Type="http://schemas.openxmlformats.org/officeDocument/2006/relationships/oleObject" Target="embeddings/oleObject240.bin"/><Relationship Id="rId632" Type="http://schemas.openxmlformats.org/officeDocument/2006/relationships/oleObject" Target="embeddings/oleObject336.bin"/><Relationship Id="rId1055" Type="http://schemas.openxmlformats.org/officeDocument/2006/relationships/oleObject" Target="embeddings/oleObject536.bin"/><Relationship Id="rId1097" Type="http://schemas.openxmlformats.org/officeDocument/2006/relationships/image" Target="media/image528.wmf"/><Relationship Id="rId271" Type="http://schemas.openxmlformats.org/officeDocument/2006/relationships/oleObject" Target="embeddings/oleObject137.bin"/><Relationship Id="rId674" Type="http://schemas.openxmlformats.org/officeDocument/2006/relationships/image" Target="media/image308.wmf"/><Relationship Id="rId881" Type="http://schemas.openxmlformats.org/officeDocument/2006/relationships/image" Target="media/image409.wmf"/><Relationship Id="rId937" Type="http://schemas.openxmlformats.org/officeDocument/2006/relationships/image" Target="media/image436.wmf"/><Relationship Id="rId979" Type="http://schemas.openxmlformats.org/officeDocument/2006/relationships/image" Target="media/image457.wmf"/><Relationship Id="rId1122" Type="http://schemas.openxmlformats.org/officeDocument/2006/relationships/oleObject" Target="embeddings/oleObject569.bin"/><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57.bin"/><Relationship Id="rId327" Type="http://schemas.openxmlformats.org/officeDocument/2006/relationships/image" Target="media/image149.wmf"/><Relationship Id="rId369" Type="http://schemas.openxmlformats.org/officeDocument/2006/relationships/header" Target="header3.xml"/><Relationship Id="rId534" Type="http://schemas.openxmlformats.org/officeDocument/2006/relationships/image" Target="media/image246.wmf"/><Relationship Id="rId576" Type="http://schemas.openxmlformats.org/officeDocument/2006/relationships/oleObject" Target="embeddings/oleObject300.bin"/><Relationship Id="rId741" Type="http://schemas.openxmlformats.org/officeDocument/2006/relationships/oleObject" Target="embeddings/oleObject388.bin"/><Relationship Id="rId783" Type="http://schemas.openxmlformats.org/officeDocument/2006/relationships/image" Target="media/image362.wmf"/><Relationship Id="rId839" Type="http://schemas.openxmlformats.org/officeDocument/2006/relationships/image" Target="media/image389.wmf"/><Relationship Id="rId990" Type="http://schemas.openxmlformats.org/officeDocument/2006/relationships/oleObject" Target="embeddings/oleObject515.bin"/><Relationship Id="rId173" Type="http://schemas.openxmlformats.org/officeDocument/2006/relationships/image" Target="media/image85.wmf"/><Relationship Id="rId229" Type="http://schemas.openxmlformats.org/officeDocument/2006/relationships/oleObject" Target="embeddings/oleObject108.bin"/><Relationship Id="rId380" Type="http://schemas.openxmlformats.org/officeDocument/2006/relationships/image" Target="media/image175.wmf"/><Relationship Id="rId436" Type="http://schemas.openxmlformats.org/officeDocument/2006/relationships/oleObject" Target="embeddings/oleObject224.bin"/><Relationship Id="rId601" Type="http://schemas.openxmlformats.org/officeDocument/2006/relationships/image" Target="media/image278.wmf"/><Relationship Id="rId643" Type="http://schemas.openxmlformats.org/officeDocument/2006/relationships/image" Target="media/image292.wmf"/><Relationship Id="rId1024" Type="http://schemas.openxmlformats.org/officeDocument/2006/relationships/image" Target="media/image487.wmf"/><Relationship Id="rId1066" Type="http://schemas.openxmlformats.org/officeDocument/2006/relationships/oleObject" Target="embeddings/oleObject542.bin"/><Relationship Id="rId240" Type="http://schemas.openxmlformats.org/officeDocument/2006/relationships/image" Target="media/image117.wmf"/><Relationship Id="rId478" Type="http://schemas.openxmlformats.org/officeDocument/2006/relationships/image" Target="media/image222.wmf"/><Relationship Id="rId685" Type="http://schemas.openxmlformats.org/officeDocument/2006/relationships/oleObject" Target="embeddings/oleObject360.bin"/><Relationship Id="rId850" Type="http://schemas.openxmlformats.org/officeDocument/2006/relationships/oleObject" Target="embeddings/oleObject444.bin"/><Relationship Id="rId892" Type="http://schemas.openxmlformats.org/officeDocument/2006/relationships/oleObject" Target="embeddings/oleObject466.bin"/><Relationship Id="rId906" Type="http://schemas.openxmlformats.org/officeDocument/2006/relationships/oleObject" Target="embeddings/oleObject473.bin"/><Relationship Id="rId948" Type="http://schemas.openxmlformats.org/officeDocument/2006/relationships/oleObject" Target="embeddings/oleObject494.bin"/><Relationship Id="rId1133" Type="http://schemas.openxmlformats.org/officeDocument/2006/relationships/image" Target="media/image546.png"/><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4.bin"/><Relationship Id="rId282" Type="http://schemas.openxmlformats.org/officeDocument/2006/relationships/image" Target="media/image130.wmf"/><Relationship Id="rId338" Type="http://schemas.openxmlformats.org/officeDocument/2006/relationships/oleObject" Target="embeddings/oleObject174.bin"/><Relationship Id="rId503" Type="http://schemas.openxmlformats.org/officeDocument/2006/relationships/oleObject" Target="embeddings/oleObject259.bin"/><Relationship Id="rId545" Type="http://schemas.openxmlformats.org/officeDocument/2006/relationships/oleObject" Target="embeddings/oleObject283.bin"/><Relationship Id="rId587" Type="http://schemas.openxmlformats.org/officeDocument/2006/relationships/image" Target="media/image271.wmf"/><Relationship Id="rId710" Type="http://schemas.openxmlformats.org/officeDocument/2006/relationships/image" Target="media/image326.wmf"/><Relationship Id="rId752" Type="http://schemas.openxmlformats.org/officeDocument/2006/relationships/image" Target="media/image347.wmf"/><Relationship Id="rId808" Type="http://schemas.openxmlformats.org/officeDocument/2006/relationships/image" Target="media/image374.wmf"/><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4.bin"/><Relationship Id="rId391" Type="http://schemas.openxmlformats.org/officeDocument/2006/relationships/oleObject" Target="embeddings/oleObject200.bin"/><Relationship Id="rId405" Type="http://schemas.openxmlformats.org/officeDocument/2006/relationships/image" Target="media/image187.wmf"/><Relationship Id="rId447" Type="http://schemas.openxmlformats.org/officeDocument/2006/relationships/image" Target="media/image207.wmf"/><Relationship Id="rId612" Type="http://schemas.openxmlformats.org/officeDocument/2006/relationships/oleObject" Target="embeddings/oleObject318.bin"/><Relationship Id="rId794" Type="http://schemas.openxmlformats.org/officeDocument/2006/relationships/oleObject" Target="embeddings/oleObject415.bin"/><Relationship Id="rId1035" Type="http://schemas.openxmlformats.org/officeDocument/2006/relationships/oleObject" Target="embeddings/oleObject530.bin"/><Relationship Id="rId1077" Type="http://schemas.openxmlformats.org/officeDocument/2006/relationships/image" Target="media/image517.wmf"/><Relationship Id="rId251" Type="http://schemas.openxmlformats.org/officeDocument/2006/relationships/oleObject" Target="embeddings/oleObject119.bin"/><Relationship Id="rId489" Type="http://schemas.openxmlformats.org/officeDocument/2006/relationships/oleObject" Target="embeddings/oleObject252.bin"/><Relationship Id="rId654" Type="http://schemas.openxmlformats.org/officeDocument/2006/relationships/oleObject" Target="embeddings/oleObject345.bin"/><Relationship Id="rId696" Type="http://schemas.openxmlformats.org/officeDocument/2006/relationships/image" Target="media/image319.wmf"/><Relationship Id="rId861" Type="http://schemas.openxmlformats.org/officeDocument/2006/relationships/image" Target="media/image400.wmf"/><Relationship Id="rId917" Type="http://schemas.openxmlformats.org/officeDocument/2006/relationships/image" Target="media/image426.wmf"/><Relationship Id="rId959" Type="http://schemas.openxmlformats.org/officeDocument/2006/relationships/image" Target="media/image447.wmf"/><Relationship Id="rId1102" Type="http://schemas.openxmlformats.org/officeDocument/2006/relationships/oleObject" Target="embeddings/oleObject559.bin"/><Relationship Id="rId46" Type="http://schemas.openxmlformats.org/officeDocument/2006/relationships/image" Target="media/image21.wmf"/><Relationship Id="rId293" Type="http://schemas.openxmlformats.org/officeDocument/2006/relationships/oleObject" Target="embeddings/oleObject149.bin"/><Relationship Id="rId307" Type="http://schemas.openxmlformats.org/officeDocument/2006/relationships/oleObject" Target="embeddings/oleObject157.bin"/><Relationship Id="rId349" Type="http://schemas.openxmlformats.org/officeDocument/2006/relationships/image" Target="media/image160.wmf"/><Relationship Id="rId514" Type="http://schemas.openxmlformats.org/officeDocument/2006/relationships/image" Target="media/image239.wmf"/><Relationship Id="rId556" Type="http://schemas.openxmlformats.org/officeDocument/2006/relationships/oleObject" Target="embeddings/oleObject290.bin"/><Relationship Id="rId721" Type="http://schemas.openxmlformats.org/officeDocument/2006/relationships/oleObject" Target="embeddings/oleObject378.bin"/><Relationship Id="rId763" Type="http://schemas.openxmlformats.org/officeDocument/2006/relationships/oleObject" Target="embeddings/oleObject399.bin"/><Relationship Id="rId1144" Type="http://schemas.openxmlformats.org/officeDocument/2006/relationships/fontTable" Target="fontTable.xml"/><Relationship Id="rId88" Type="http://schemas.openxmlformats.org/officeDocument/2006/relationships/header" Target="header1.xml"/><Relationship Id="rId111" Type="http://schemas.openxmlformats.org/officeDocument/2006/relationships/image" Target="media/image55.wmf"/><Relationship Id="rId153" Type="http://schemas.openxmlformats.org/officeDocument/2006/relationships/oleObject" Target="embeddings/oleObject68.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5.bin"/><Relationship Id="rId416" Type="http://schemas.openxmlformats.org/officeDocument/2006/relationships/oleObject" Target="embeddings/oleObject213.bin"/><Relationship Id="rId598" Type="http://schemas.openxmlformats.org/officeDocument/2006/relationships/oleObject" Target="embeddings/oleObject311.bin"/><Relationship Id="rId819" Type="http://schemas.openxmlformats.org/officeDocument/2006/relationships/oleObject" Target="embeddings/oleObject428.bin"/><Relationship Id="rId970" Type="http://schemas.openxmlformats.org/officeDocument/2006/relationships/oleObject" Target="embeddings/oleObject505.bin"/><Relationship Id="rId1004" Type="http://schemas.openxmlformats.org/officeDocument/2006/relationships/oleObject" Target="embeddings/oleObject522.bin"/><Relationship Id="rId1046" Type="http://schemas.openxmlformats.org/officeDocument/2006/relationships/image" Target="media/image499.wmf"/><Relationship Id="rId220" Type="http://schemas.openxmlformats.org/officeDocument/2006/relationships/image" Target="media/image107.wmf"/><Relationship Id="rId458" Type="http://schemas.openxmlformats.org/officeDocument/2006/relationships/image" Target="media/image212.wmf"/><Relationship Id="rId623" Type="http://schemas.openxmlformats.org/officeDocument/2006/relationships/oleObject" Target="embeddings/oleObject328.bin"/><Relationship Id="rId665" Type="http://schemas.openxmlformats.org/officeDocument/2006/relationships/oleObject" Target="embeddings/oleObject350.bin"/><Relationship Id="rId830" Type="http://schemas.openxmlformats.org/officeDocument/2006/relationships/oleObject" Target="embeddings/oleObject434.bin"/><Relationship Id="rId872" Type="http://schemas.openxmlformats.org/officeDocument/2006/relationships/oleObject" Target="embeddings/oleObject456.bin"/><Relationship Id="rId928" Type="http://schemas.openxmlformats.org/officeDocument/2006/relationships/oleObject" Target="embeddings/oleObject484.bin"/><Relationship Id="rId1088" Type="http://schemas.openxmlformats.org/officeDocument/2006/relationships/image" Target="media/image523.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oleObject" Target="embeddings/oleObject128.bin"/><Relationship Id="rId318" Type="http://schemas.openxmlformats.org/officeDocument/2006/relationships/oleObject" Target="embeddings/oleObject164.bin"/><Relationship Id="rId525" Type="http://schemas.openxmlformats.org/officeDocument/2006/relationships/image" Target="media/image243.wmf"/><Relationship Id="rId567" Type="http://schemas.openxmlformats.org/officeDocument/2006/relationships/image" Target="media/image261.wmf"/><Relationship Id="rId732" Type="http://schemas.openxmlformats.org/officeDocument/2006/relationships/image" Target="media/image337.wmf"/><Relationship Id="rId1113" Type="http://schemas.openxmlformats.org/officeDocument/2006/relationships/image" Target="media/image536.wmf"/><Relationship Id="rId99" Type="http://schemas.openxmlformats.org/officeDocument/2006/relationships/image" Target="media/image46.wmf"/><Relationship Id="rId122" Type="http://schemas.openxmlformats.org/officeDocument/2006/relationships/image" Target="media/image60.wmf"/><Relationship Id="rId164" Type="http://schemas.openxmlformats.org/officeDocument/2006/relationships/oleObject" Target="embeddings/oleObject74.bin"/><Relationship Id="rId371" Type="http://schemas.openxmlformats.org/officeDocument/2006/relationships/oleObject" Target="embeddings/oleObject190.bin"/><Relationship Id="rId774" Type="http://schemas.openxmlformats.org/officeDocument/2006/relationships/oleObject" Target="embeddings/oleObject405.bin"/><Relationship Id="rId981" Type="http://schemas.openxmlformats.org/officeDocument/2006/relationships/image" Target="media/image458.wmf"/><Relationship Id="rId1015" Type="http://schemas.openxmlformats.org/officeDocument/2006/relationships/image" Target="media/image478.wmf"/><Relationship Id="rId1057" Type="http://schemas.openxmlformats.org/officeDocument/2006/relationships/oleObject" Target="embeddings/oleObject537.bin"/><Relationship Id="rId427" Type="http://schemas.openxmlformats.org/officeDocument/2006/relationships/oleObject" Target="embeddings/oleObject219.bin"/><Relationship Id="rId469" Type="http://schemas.openxmlformats.org/officeDocument/2006/relationships/oleObject" Target="embeddings/oleObject241.bin"/><Relationship Id="rId634" Type="http://schemas.openxmlformats.org/officeDocument/2006/relationships/oleObject" Target="embeddings/oleObject337.bin"/><Relationship Id="rId676" Type="http://schemas.openxmlformats.org/officeDocument/2006/relationships/image" Target="media/image309.wmf"/><Relationship Id="rId841" Type="http://schemas.openxmlformats.org/officeDocument/2006/relationships/image" Target="media/image390.wmf"/><Relationship Id="rId883" Type="http://schemas.openxmlformats.org/officeDocument/2006/relationships/image" Target="media/image410.wmf"/><Relationship Id="rId1099" Type="http://schemas.openxmlformats.org/officeDocument/2006/relationships/image" Target="media/image529.wmf"/><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oleObject" Target="embeddings/oleObject138.bin"/><Relationship Id="rId329" Type="http://schemas.openxmlformats.org/officeDocument/2006/relationships/image" Target="media/image150.png"/><Relationship Id="rId480" Type="http://schemas.openxmlformats.org/officeDocument/2006/relationships/image" Target="media/image223.wmf"/><Relationship Id="rId536" Type="http://schemas.openxmlformats.org/officeDocument/2006/relationships/image" Target="media/image247.wmf"/><Relationship Id="rId701" Type="http://schemas.openxmlformats.org/officeDocument/2006/relationships/oleObject" Target="embeddings/oleObject368.bin"/><Relationship Id="rId939" Type="http://schemas.openxmlformats.org/officeDocument/2006/relationships/image" Target="media/image437.wmf"/><Relationship Id="rId1124" Type="http://schemas.openxmlformats.org/officeDocument/2006/relationships/oleObject" Target="embeddings/oleObject570.bin"/><Relationship Id="rId68" Type="http://schemas.openxmlformats.org/officeDocument/2006/relationships/image" Target="media/image32.wmf"/><Relationship Id="rId133" Type="http://schemas.openxmlformats.org/officeDocument/2006/relationships/oleObject" Target="embeddings/oleObject58.bin"/><Relationship Id="rId175" Type="http://schemas.openxmlformats.org/officeDocument/2006/relationships/image" Target="media/image86.wmf"/><Relationship Id="rId340" Type="http://schemas.openxmlformats.org/officeDocument/2006/relationships/oleObject" Target="embeddings/oleObject175.bin"/><Relationship Id="rId578" Type="http://schemas.openxmlformats.org/officeDocument/2006/relationships/oleObject" Target="embeddings/oleObject301.bin"/><Relationship Id="rId743" Type="http://schemas.openxmlformats.org/officeDocument/2006/relationships/oleObject" Target="embeddings/oleObject389.bin"/><Relationship Id="rId785" Type="http://schemas.openxmlformats.org/officeDocument/2006/relationships/image" Target="media/image363.wmf"/><Relationship Id="rId950" Type="http://schemas.openxmlformats.org/officeDocument/2006/relationships/oleObject" Target="embeddings/oleObject495.bin"/><Relationship Id="rId992" Type="http://schemas.openxmlformats.org/officeDocument/2006/relationships/oleObject" Target="embeddings/oleObject516.bin"/><Relationship Id="rId1026" Type="http://schemas.openxmlformats.org/officeDocument/2006/relationships/image" Target="media/image489.wmf"/><Relationship Id="rId200" Type="http://schemas.openxmlformats.org/officeDocument/2006/relationships/oleObject" Target="embeddings/oleObject93.bin"/><Relationship Id="rId382" Type="http://schemas.openxmlformats.org/officeDocument/2006/relationships/image" Target="media/image176.wmf"/><Relationship Id="rId438" Type="http://schemas.openxmlformats.org/officeDocument/2006/relationships/oleObject" Target="embeddings/oleObject225.bin"/><Relationship Id="rId603" Type="http://schemas.openxmlformats.org/officeDocument/2006/relationships/image" Target="media/image279.wmf"/><Relationship Id="rId645" Type="http://schemas.openxmlformats.org/officeDocument/2006/relationships/image" Target="media/image294.wmf"/><Relationship Id="rId687" Type="http://schemas.openxmlformats.org/officeDocument/2006/relationships/oleObject" Target="embeddings/oleObject361.bin"/><Relationship Id="rId810" Type="http://schemas.openxmlformats.org/officeDocument/2006/relationships/image" Target="media/image375.wmf"/><Relationship Id="rId852" Type="http://schemas.openxmlformats.org/officeDocument/2006/relationships/oleObject" Target="embeddings/oleObject445.bin"/><Relationship Id="rId908" Type="http://schemas.openxmlformats.org/officeDocument/2006/relationships/oleObject" Target="embeddings/oleObject474.bin"/><Relationship Id="rId1068" Type="http://schemas.openxmlformats.org/officeDocument/2006/relationships/oleObject" Target="embeddings/oleObject543.bin"/><Relationship Id="rId242" Type="http://schemas.openxmlformats.org/officeDocument/2006/relationships/image" Target="media/image118.wmf"/><Relationship Id="rId284" Type="http://schemas.openxmlformats.org/officeDocument/2006/relationships/oleObject" Target="embeddings/oleObject144.bin"/><Relationship Id="rId491" Type="http://schemas.openxmlformats.org/officeDocument/2006/relationships/oleObject" Target="embeddings/oleObject253.bin"/><Relationship Id="rId505" Type="http://schemas.openxmlformats.org/officeDocument/2006/relationships/oleObject" Target="embeddings/oleObject260.bin"/><Relationship Id="rId712" Type="http://schemas.openxmlformats.org/officeDocument/2006/relationships/image" Target="media/image327.wmf"/><Relationship Id="rId894" Type="http://schemas.openxmlformats.org/officeDocument/2006/relationships/oleObject" Target="embeddings/oleObject467.bin"/><Relationship Id="rId1135" Type="http://schemas.openxmlformats.org/officeDocument/2006/relationships/image" Target="media/image548.png"/><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5.bin"/><Relationship Id="rId144" Type="http://schemas.openxmlformats.org/officeDocument/2006/relationships/image" Target="media/image71.wmf"/><Relationship Id="rId547" Type="http://schemas.openxmlformats.org/officeDocument/2006/relationships/oleObject" Target="embeddings/oleObject284.bin"/><Relationship Id="rId589" Type="http://schemas.openxmlformats.org/officeDocument/2006/relationships/image" Target="media/image272.wmf"/><Relationship Id="rId754" Type="http://schemas.openxmlformats.org/officeDocument/2006/relationships/image" Target="media/image348.wmf"/><Relationship Id="rId796" Type="http://schemas.openxmlformats.org/officeDocument/2006/relationships/oleObject" Target="embeddings/oleObject416.bin"/><Relationship Id="rId961" Type="http://schemas.openxmlformats.org/officeDocument/2006/relationships/image" Target="media/image448.wmf"/><Relationship Id="rId90" Type="http://schemas.openxmlformats.org/officeDocument/2006/relationships/footer" Target="footer1.xml"/><Relationship Id="rId186" Type="http://schemas.openxmlformats.org/officeDocument/2006/relationships/image" Target="media/image91.wmf"/><Relationship Id="rId351" Type="http://schemas.openxmlformats.org/officeDocument/2006/relationships/image" Target="media/image161.wmf"/><Relationship Id="rId393" Type="http://schemas.openxmlformats.org/officeDocument/2006/relationships/oleObject" Target="embeddings/oleObject201.bin"/><Relationship Id="rId407" Type="http://schemas.openxmlformats.org/officeDocument/2006/relationships/image" Target="media/image188.wmf"/><Relationship Id="rId449" Type="http://schemas.openxmlformats.org/officeDocument/2006/relationships/oleObject" Target="embeddings/oleObject231.bin"/><Relationship Id="rId614" Type="http://schemas.openxmlformats.org/officeDocument/2006/relationships/oleObject" Target="embeddings/oleObject319.bin"/><Relationship Id="rId656" Type="http://schemas.openxmlformats.org/officeDocument/2006/relationships/oleObject" Target="embeddings/oleObject346.bin"/><Relationship Id="rId821" Type="http://schemas.openxmlformats.org/officeDocument/2006/relationships/oleObject" Target="embeddings/oleObject429.bin"/><Relationship Id="rId863" Type="http://schemas.openxmlformats.org/officeDocument/2006/relationships/image" Target="media/image401.wmf"/><Relationship Id="rId1037" Type="http://schemas.openxmlformats.org/officeDocument/2006/relationships/image" Target="media/image494.wmf"/><Relationship Id="rId1079" Type="http://schemas.openxmlformats.org/officeDocument/2006/relationships/image" Target="media/image518.wmf"/><Relationship Id="rId211" Type="http://schemas.openxmlformats.org/officeDocument/2006/relationships/image" Target="media/image103.wmf"/><Relationship Id="rId253" Type="http://schemas.openxmlformats.org/officeDocument/2006/relationships/oleObject" Target="embeddings/oleObject120.bin"/><Relationship Id="rId295" Type="http://schemas.openxmlformats.org/officeDocument/2006/relationships/oleObject" Target="embeddings/oleObject150.bin"/><Relationship Id="rId309" Type="http://schemas.openxmlformats.org/officeDocument/2006/relationships/image" Target="media/image141.wmf"/><Relationship Id="rId460" Type="http://schemas.openxmlformats.org/officeDocument/2006/relationships/image" Target="media/image213.wmf"/><Relationship Id="rId516" Type="http://schemas.openxmlformats.org/officeDocument/2006/relationships/image" Target="media/image240.wmf"/><Relationship Id="rId698" Type="http://schemas.openxmlformats.org/officeDocument/2006/relationships/image" Target="media/image320.wmf"/><Relationship Id="rId919" Type="http://schemas.openxmlformats.org/officeDocument/2006/relationships/image" Target="media/image427.wmf"/><Relationship Id="rId1090" Type="http://schemas.openxmlformats.org/officeDocument/2006/relationships/oleObject" Target="embeddings/oleObject553.bin"/><Relationship Id="rId1104" Type="http://schemas.openxmlformats.org/officeDocument/2006/relationships/oleObject" Target="embeddings/oleObject560.bin"/><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oleObject" Target="embeddings/oleObject165.bin"/><Relationship Id="rId558" Type="http://schemas.openxmlformats.org/officeDocument/2006/relationships/oleObject" Target="embeddings/oleObject291.bin"/><Relationship Id="rId723" Type="http://schemas.openxmlformats.org/officeDocument/2006/relationships/oleObject" Target="embeddings/oleObject379.bin"/><Relationship Id="rId765" Type="http://schemas.openxmlformats.org/officeDocument/2006/relationships/oleObject" Target="embeddings/oleObject400.bin"/><Relationship Id="rId930" Type="http://schemas.openxmlformats.org/officeDocument/2006/relationships/oleObject" Target="embeddings/oleObject485.bin"/><Relationship Id="rId972" Type="http://schemas.openxmlformats.org/officeDocument/2006/relationships/oleObject" Target="embeddings/oleObject506.bin"/><Relationship Id="rId1006" Type="http://schemas.openxmlformats.org/officeDocument/2006/relationships/oleObject" Target="embeddings/oleObject523.bin"/><Relationship Id="rId155" Type="http://schemas.openxmlformats.org/officeDocument/2006/relationships/oleObject" Target="embeddings/oleObject69.bin"/><Relationship Id="rId197" Type="http://schemas.openxmlformats.org/officeDocument/2006/relationships/image" Target="media/image96.wmf"/><Relationship Id="rId362" Type="http://schemas.openxmlformats.org/officeDocument/2006/relationships/oleObject" Target="embeddings/oleObject186.bin"/><Relationship Id="rId418" Type="http://schemas.openxmlformats.org/officeDocument/2006/relationships/oleObject" Target="embeddings/oleObject214.bin"/><Relationship Id="rId625" Type="http://schemas.openxmlformats.org/officeDocument/2006/relationships/oleObject" Target="embeddings/oleObject330.bin"/><Relationship Id="rId832" Type="http://schemas.openxmlformats.org/officeDocument/2006/relationships/oleObject" Target="embeddings/oleObject435.bin"/><Relationship Id="rId1048" Type="http://schemas.openxmlformats.org/officeDocument/2006/relationships/image" Target="media/image501.wmf"/><Relationship Id="rId222" Type="http://schemas.openxmlformats.org/officeDocument/2006/relationships/image" Target="media/image108.wmf"/><Relationship Id="rId264" Type="http://schemas.openxmlformats.org/officeDocument/2006/relationships/oleObject" Target="embeddings/oleObject130.bin"/><Relationship Id="rId471" Type="http://schemas.openxmlformats.org/officeDocument/2006/relationships/oleObject" Target="embeddings/oleObject242.bin"/><Relationship Id="rId667" Type="http://schemas.openxmlformats.org/officeDocument/2006/relationships/oleObject" Target="embeddings/oleObject351.bin"/><Relationship Id="rId874" Type="http://schemas.openxmlformats.org/officeDocument/2006/relationships/oleObject" Target="embeddings/oleObject457.bin"/><Relationship Id="rId1115" Type="http://schemas.openxmlformats.org/officeDocument/2006/relationships/image" Target="media/image537.wmf"/><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1.wmf"/><Relationship Id="rId527" Type="http://schemas.openxmlformats.org/officeDocument/2006/relationships/oleObject" Target="embeddings/oleObject273.bin"/><Relationship Id="rId569" Type="http://schemas.openxmlformats.org/officeDocument/2006/relationships/image" Target="media/image262.wmf"/><Relationship Id="rId734" Type="http://schemas.openxmlformats.org/officeDocument/2006/relationships/image" Target="media/image338.wmf"/><Relationship Id="rId776" Type="http://schemas.openxmlformats.org/officeDocument/2006/relationships/oleObject" Target="embeddings/oleObject406.bin"/><Relationship Id="rId941" Type="http://schemas.openxmlformats.org/officeDocument/2006/relationships/image" Target="media/image438.wmf"/><Relationship Id="rId983" Type="http://schemas.openxmlformats.org/officeDocument/2006/relationships/image" Target="media/image459.wmf"/><Relationship Id="rId70" Type="http://schemas.openxmlformats.org/officeDocument/2006/relationships/image" Target="media/image33.wmf"/><Relationship Id="rId166" Type="http://schemas.openxmlformats.org/officeDocument/2006/relationships/oleObject" Target="embeddings/oleObject75.bin"/><Relationship Id="rId331" Type="http://schemas.openxmlformats.org/officeDocument/2006/relationships/oleObject" Target="embeddings/oleObject170.bin"/><Relationship Id="rId373" Type="http://schemas.openxmlformats.org/officeDocument/2006/relationships/oleObject" Target="embeddings/oleObject191.bin"/><Relationship Id="rId429" Type="http://schemas.openxmlformats.org/officeDocument/2006/relationships/oleObject" Target="embeddings/oleObject220.bin"/><Relationship Id="rId580" Type="http://schemas.openxmlformats.org/officeDocument/2006/relationships/oleObject" Target="embeddings/oleObject302.bin"/><Relationship Id="rId636" Type="http://schemas.openxmlformats.org/officeDocument/2006/relationships/oleObject" Target="embeddings/oleObject338.bin"/><Relationship Id="rId801" Type="http://schemas.openxmlformats.org/officeDocument/2006/relationships/image" Target="media/image371.wmf"/><Relationship Id="rId1017" Type="http://schemas.openxmlformats.org/officeDocument/2006/relationships/image" Target="media/image480.wmf"/><Relationship Id="rId1059" Type="http://schemas.openxmlformats.org/officeDocument/2006/relationships/oleObject" Target="embeddings/oleObject538.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26.bin"/><Relationship Id="rId678" Type="http://schemas.openxmlformats.org/officeDocument/2006/relationships/image" Target="media/image310.wmf"/><Relationship Id="rId843" Type="http://schemas.openxmlformats.org/officeDocument/2006/relationships/image" Target="media/image391.wmf"/><Relationship Id="rId885" Type="http://schemas.openxmlformats.org/officeDocument/2006/relationships/image" Target="media/image411.wmf"/><Relationship Id="rId1070" Type="http://schemas.openxmlformats.org/officeDocument/2006/relationships/oleObject" Target="embeddings/oleObject544.bin"/><Relationship Id="rId1126" Type="http://schemas.openxmlformats.org/officeDocument/2006/relationships/oleObject" Target="embeddings/oleObject571.bin"/><Relationship Id="rId28" Type="http://schemas.openxmlformats.org/officeDocument/2006/relationships/image" Target="media/image12.wmf"/><Relationship Id="rId275" Type="http://schemas.openxmlformats.org/officeDocument/2006/relationships/oleObject" Target="embeddings/oleObject139.bin"/><Relationship Id="rId300" Type="http://schemas.openxmlformats.org/officeDocument/2006/relationships/oleObject" Target="embeddings/oleObject153.bin"/><Relationship Id="rId482" Type="http://schemas.openxmlformats.org/officeDocument/2006/relationships/image" Target="media/image224.wmf"/><Relationship Id="rId538" Type="http://schemas.openxmlformats.org/officeDocument/2006/relationships/image" Target="media/image248.wmf"/><Relationship Id="rId703" Type="http://schemas.openxmlformats.org/officeDocument/2006/relationships/oleObject" Target="embeddings/oleObject369.bin"/><Relationship Id="rId745" Type="http://schemas.openxmlformats.org/officeDocument/2006/relationships/oleObject" Target="embeddings/oleObject390.bin"/><Relationship Id="rId910" Type="http://schemas.openxmlformats.org/officeDocument/2006/relationships/oleObject" Target="embeddings/oleObject475.bin"/><Relationship Id="rId952" Type="http://schemas.openxmlformats.org/officeDocument/2006/relationships/oleObject" Target="embeddings/oleObject496.bin"/><Relationship Id="rId81" Type="http://schemas.openxmlformats.org/officeDocument/2006/relationships/oleObject" Target="embeddings/oleObject36.bin"/><Relationship Id="rId135" Type="http://schemas.openxmlformats.org/officeDocument/2006/relationships/oleObject" Target="embeddings/oleObject59.bin"/><Relationship Id="rId177" Type="http://schemas.openxmlformats.org/officeDocument/2006/relationships/image" Target="media/image87.wmf"/><Relationship Id="rId342" Type="http://schemas.openxmlformats.org/officeDocument/2006/relationships/oleObject" Target="embeddings/oleObject176.bin"/><Relationship Id="rId384" Type="http://schemas.openxmlformats.org/officeDocument/2006/relationships/image" Target="media/image177.wmf"/><Relationship Id="rId591" Type="http://schemas.openxmlformats.org/officeDocument/2006/relationships/image" Target="media/image273.wmf"/><Relationship Id="rId605" Type="http://schemas.openxmlformats.org/officeDocument/2006/relationships/image" Target="media/image280.wmf"/><Relationship Id="rId787" Type="http://schemas.openxmlformats.org/officeDocument/2006/relationships/image" Target="media/image364.wmf"/><Relationship Id="rId812" Type="http://schemas.openxmlformats.org/officeDocument/2006/relationships/image" Target="media/image376.wmf"/><Relationship Id="rId994" Type="http://schemas.openxmlformats.org/officeDocument/2006/relationships/oleObject" Target="embeddings/oleObject517.bin"/><Relationship Id="rId1028" Type="http://schemas.openxmlformats.org/officeDocument/2006/relationships/oleObject" Target="embeddings/oleObject526.bin"/><Relationship Id="rId202" Type="http://schemas.openxmlformats.org/officeDocument/2006/relationships/oleObject" Target="embeddings/oleObject94.bin"/><Relationship Id="rId244" Type="http://schemas.openxmlformats.org/officeDocument/2006/relationships/image" Target="media/image119.wmf"/><Relationship Id="rId647" Type="http://schemas.openxmlformats.org/officeDocument/2006/relationships/image" Target="media/image295.wmf"/><Relationship Id="rId689" Type="http://schemas.openxmlformats.org/officeDocument/2006/relationships/oleObject" Target="embeddings/oleObject362.bin"/><Relationship Id="rId854" Type="http://schemas.openxmlformats.org/officeDocument/2006/relationships/oleObject" Target="embeddings/oleObject446.bin"/><Relationship Id="rId896" Type="http://schemas.openxmlformats.org/officeDocument/2006/relationships/oleObject" Target="embeddings/oleObject468.bin"/><Relationship Id="rId1081" Type="http://schemas.openxmlformats.org/officeDocument/2006/relationships/image" Target="media/image519.wmf"/><Relationship Id="rId39" Type="http://schemas.openxmlformats.org/officeDocument/2006/relationships/oleObject" Target="embeddings/oleObject15.bin"/><Relationship Id="rId286" Type="http://schemas.openxmlformats.org/officeDocument/2006/relationships/oleObject" Target="embeddings/oleObject145.bin"/><Relationship Id="rId451" Type="http://schemas.openxmlformats.org/officeDocument/2006/relationships/oleObject" Target="embeddings/oleObject232.bin"/><Relationship Id="rId493" Type="http://schemas.openxmlformats.org/officeDocument/2006/relationships/oleObject" Target="embeddings/oleObject254.bin"/><Relationship Id="rId507" Type="http://schemas.openxmlformats.org/officeDocument/2006/relationships/oleObject" Target="embeddings/oleObject261.bin"/><Relationship Id="rId549" Type="http://schemas.openxmlformats.org/officeDocument/2006/relationships/oleObject" Target="embeddings/oleObject285.bin"/><Relationship Id="rId714" Type="http://schemas.openxmlformats.org/officeDocument/2006/relationships/image" Target="media/image328.wmf"/><Relationship Id="rId756" Type="http://schemas.openxmlformats.org/officeDocument/2006/relationships/image" Target="media/image349.wmf"/><Relationship Id="rId921" Type="http://schemas.openxmlformats.org/officeDocument/2006/relationships/image" Target="media/image428.wmf"/><Relationship Id="rId1137" Type="http://schemas.openxmlformats.org/officeDocument/2006/relationships/image" Target="media/image550.png"/><Relationship Id="rId50" Type="http://schemas.openxmlformats.org/officeDocument/2006/relationships/image" Target="media/image23.wmf"/><Relationship Id="rId104" Type="http://schemas.openxmlformats.org/officeDocument/2006/relationships/image" Target="media/image49.png"/><Relationship Id="rId146" Type="http://schemas.openxmlformats.org/officeDocument/2006/relationships/image" Target="media/image72.wmf"/><Relationship Id="rId188" Type="http://schemas.openxmlformats.org/officeDocument/2006/relationships/image" Target="media/image92.wmf"/><Relationship Id="rId311" Type="http://schemas.openxmlformats.org/officeDocument/2006/relationships/oleObject" Target="embeddings/oleObject160.bin"/><Relationship Id="rId353" Type="http://schemas.openxmlformats.org/officeDocument/2006/relationships/image" Target="media/image162.wmf"/><Relationship Id="rId395" Type="http://schemas.openxmlformats.org/officeDocument/2006/relationships/oleObject" Target="embeddings/oleObject202.bin"/><Relationship Id="rId409" Type="http://schemas.openxmlformats.org/officeDocument/2006/relationships/image" Target="media/image189.wmf"/><Relationship Id="rId560" Type="http://schemas.openxmlformats.org/officeDocument/2006/relationships/oleObject" Target="embeddings/oleObject292.bin"/><Relationship Id="rId798" Type="http://schemas.openxmlformats.org/officeDocument/2006/relationships/oleObject" Target="embeddings/oleObject417.bin"/><Relationship Id="rId963" Type="http://schemas.openxmlformats.org/officeDocument/2006/relationships/image" Target="media/image449.wmf"/><Relationship Id="rId1039" Type="http://schemas.openxmlformats.org/officeDocument/2006/relationships/image" Target="media/image496.wmf"/><Relationship Id="rId92" Type="http://schemas.openxmlformats.org/officeDocument/2006/relationships/oleObject" Target="embeddings/oleObject40.bin"/><Relationship Id="rId213" Type="http://schemas.openxmlformats.org/officeDocument/2006/relationships/image" Target="media/image104.wmf"/><Relationship Id="rId420" Type="http://schemas.openxmlformats.org/officeDocument/2006/relationships/oleObject" Target="embeddings/oleObject215.bin"/><Relationship Id="rId616" Type="http://schemas.openxmlformats.org/officeDocument/2006/relationships/oleObject" Target="embeddings/oleObject321.bin"/><Relationship Id="rId658" Type="http://schemas.openxmlformats.org/officeDocument/2006/relationships/oleObject" Target="embeddings/oleObject347.bin"/><Relationship Id="rId823" Type="http://schemas.openxmlformats.org/officeDocument/2006/relationships/oleObject" Target="embeddings/oleObject430.bin"/><Relationship Id="rId865" Type="http://schemas.openxmlformats.org/officeDocument/2006/relationships/image" Target="media/image402.wmf"/><Relationship Id="rId1050" Type="http://schemas.openxmlformats.org/officeDocument/2006/relationships/image" Target="media/image503.wmf"/><Relationship Id="rId255" Type="http://schemas.openxmlformats.org/officeDocument/2006/relationships/oleObject" Target="embeddings/oleObject121.bin"/><Relationship Id="rId297" Type="http://schemas.openxmlformats.org/officeDocument/2006/relationships/oleObject" Target="embeddings/oleObject151.bin"/><Relationship Id="rId462" Type="http://schemas.openxmlformats.org/officeDocument/2006/relationships/image" Target="media/image214.wmf"/><Relationship Id="rId518" Type="http://schemas.openxmlformats.org/officeDocument/2006/relationships/image" Target="media/image241.wmf"/><Relationship Id="rId725" Type="http://schemas.openxmlformats.org/officeDocument/2006/relationships/oleObject" Target="embeddings/oleObject380.bin"/><Relationship Id="rId932" Type="http://schemas.openxmlformats.org/officeDocument/2006/relationships/oleObject" Target="embeddings/oleObject486.bin"/><Relationship Id="rId1092" Type="http://schemas.openxmlformats.org/officeDocument/2006/relationships/oleObject" Target="embeddings/oleObject554.bin"/><Relationship Id="rId1106" Type="http://schemas.openxmlformats.org/officeDocument/2006/relationships/oleObject" Target="embeddings/oleObject561.bin"/><Relationship Id="rId115" Type="http://schemas.openxmlformats.org/officeDocument/2006/relationships/image" Target="media/image57.wmf"/><Relationship Id="rId157" Type="http://schemas.openxmlformats.org/officeDocument/2006/relationships/oleObject" Target="embeddings/oleObject70.bin"/><Relationship Id="rId322" Type="http://schemas.openxmlformats.org/officeDocument/2006/relationships/image" Target="media/image147.wmf"/><Relationship Id="rId364" Type="http://schemas.openxmlformats.org/officeDocument/2006/relationships/oleObject" Target="embeddings/oleObject187.bin"/><Relationship Id="rId767" Type="http://schemas.openxmlformats.org/officeDocument/2006/relationships/oleObject" Target="embeddings/oleObject401.bin"/><Relationship Id="rId974" Type="http://schemas.openxmlformats.org/officeDocument/2006/relationships/oleObject" Target="embeddings/oleObject507.bin"/><Relationship Id="rId1008" Type="http://schemas.openxmlformats.org/officeDocument/2006/relationships/oleObject" Target="embeddings/oleObject524.bin"/><Relationship Id="rId61" Type="http://schemas.openxmlformats.org/officeDocument/2006/relationships/image" Target="media/image29.wmf"/><Relationship Id="rId199" Type="http://schemas.openxmlformats.org/officeDocument/2006/relationships/image" Target="media/image97.wmf"/><Relationship Id="rId571" Type="http://schemas.openxmlformats.org/officeDocument/2006/relationships/image" Target="media/image263.wmf"/><Relationship Id="rId627" Type="http://schemas.openxmlformats.org/officeDocument/2006/relationships/oleObject" Target="embeddings/oleObject332.bin"/><Relationship Id="rId669" Type="http://schemas.openxmlformats.org/officeDocument/2006/relationships/oleObject" Target="embeddings/oleObject352.bin"/><Relationship Id="rId834" Type="http://schemas.openxmlformats.org/officeDocument/2006/relationships/oleObject" Target="embeddings/oleObject436.bin"/><Relationship Id="rId876" Type="http://schemas.openxmlformats.org/officeDocument/2006/relationships/oleObject" Target="embeddings/oleObject458.bin"/><Relationship Id="rId19" Type="http://schemas.openxmlformats.org/officeDocument/2006/relationships/image" Target="media/image7.wmf"/><Relationship Id="rId224" Type="http://schemas.openxmlformats.org/officeDocument/2006/relationships/image" Target="media/image109.wmf"/><Relationship Id="rId266" Type="http://schemas.openxmlformats.org/officeDocument/2006/relationships/oleObject" Target="embeddings/oleObject132.bin"/><Relationship Id="rId431" Type="http://schemas.openxmlformats.org/officeDocument/2006/relationships/oleObject" Target="embeddings/oleObject221.bin"/><Relationship Id="rId473" Type="http://schemas.openxmlformats.org/officeDocument/2006/relationships/oleObject" Target="embeddings/oleObject243.bin"/><Relationship Id="rId529" Type="http://schemas.openxmlformats.org/officeDocument/2006/relationships/image" Target="media/image244.wmf"/><Relationship Id="rId680" Type="http://schemas.openxmlformats.org/officeDocument/2006/relationships/image" Target="media/image311.wmf"/><Relationship Id="rId736" Type="http://schemas.openxmlformats.org/officeDocument/2006/relationships/image" Target="media/image339.wmf"/><Relationship Id="rId901" Type="http://schemas.openxmlformats.org/officeDocument/2006/relationships/image" Target="media/image418.wmf"/><Relationship Id="rId1061" Type="http://schemas.openxmlformats.org/officeDocument/2006/relationships/oleObject" Target="embeddings/oleObject539.bin"/><Relationship Id="rId1117" Type="http://schemas.openxmlformats.org/officeDocument/2006/relationships/image" Target="media/image538.wmf"/><Relationship Id="rId30" Type="http://schemas.openxmlformats.org/officeDocument/2006/relationships/image" Target="media/image13.wmf"/><Relationship Id="rId126" Type="http://schemas.openxmlformats.org/officeDocument/2006/relationships/image" Target="media/image62.wmf"/><Relationship Id="rId168" Type="http://schemas.openxmlformats.org/officeDocument/2006/relationships/oleObject" Target="embeddings/oleObject76.bin"/><Relationship Id="rId333" Type="http://schemas.openxmlformats.org/officeDocument/2006/relationships/oleObject" Target="embeddings/oleObject171.bin"/><Relationship Id="rId540" Type="http://schemas.openxmlformats.org/officeDocument/2006/relationships/image" Target="media/image249.wmf"/><Relationship Id="rId778" Type="http://schemas.openxmlformats.org/officeDocument/2006/relationships/oleObject" Target="embeddings/oleObject407.bin"/><Relationship Id="rId943" Type="http://schemas.openxmlformats.org/officeDocument/2006/relationships/image" Target="media/image439.wmf"/><Relationship Id="rId985" Type="http://schemas.openxmlformats.org/officeDocument/2006/relationships/image" Target="media/image460.wmf"/><Relationship Id="rId1019" Type="http://schemas.openxmlformats.org/officeDocument/2006/relationships/image" Target="media/image482.wmf"/><Relationship Id="rId72" Type="http://schemas.openxmlformats.org/officeDocument/2006/relationships/image" Target="media/image34.wmf"/><Relationship Id="rId375" Type="http://schemas.openxmlformats.org/officeDocument/2006/relationships/oleObject" Target="embeddings/oleObject192.bin"/><Relationship Id="rId582" Type="http://schemas.openxmlformats.org/officeDocument/2006/relationships/oleObject" Target="embeddings/oleObject303.bin"/><Relationship Id="rId638" Type="http://schemas.openxmlformats.org/officeDocument/2006/relationships/oleObject" Target="embeddings/oleObject339.bin"/><Relationship Id="rId803" Type="http://schemas.openxmlformats.org/officeDocument/2006/relationships/image" Target="media/image372.wmf"/><Relationship Id="rId845" Type="http://schemas.openxmlformats.org/officeDocument/2006/relationships/image" Target="media/image392.wmf"/><Relationship Id="rId1030" Type="http://schemas.openxmlformats.org/officeDocument/2006/relationships/image" Target="media/image491.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oleObject" Target="embeddings/oleObject140.bin"/><Relationship Id="rId400" Type="http://schemas.openxmlformats.org/officeDocument/2006/relationships/oleObject" Target="embeddings/oleObject205.bin"/><Relationship Id="rId442" Type="http://schemas.openxmlformats.org/officeDocument/2006/relationships/oleObject" Target="embeddings/oleObject227.bin"/><Relationship Id="rId484" Type="http://schemas.openxmlformats.org/officeDocument/2006/relationships/image" Target="media/image225.wmf"/><Relationship Id="rId705" Type="http://schemas.openxmlformats.org/officeDocument/2006/relationships/oleObject" Target="embeddings/oleObject370.bin"/><Relationship Id="rId887" Type="http://schemas.openxmlformats.org/officeDocument/2006/relationships/image" Target="media/image412.wmf"/><Relationship Id="rId1072" Type="http://schemas.openxmlformats.org/officeDocument/2006/relationships/oleObject" Target="embeddings/oleObject545.bin"/><Relationship Id="rId1128" Type="http://schemas.openxmlformats.org/officeDocument/2006/relationships/image" Target="media/image543.wmf"/><Relationship Id="rId137" Type="http://schemas.openxmlformats.org/officeDocument/2006/relationships/oleObject" Target="embeddings/oleObject60.bin"/><Relationship Id="rId302" Type="http://schemas.openxmlformats.org/officeDocument/2006/relationships/image" Target="media/image138.wmf"/><Relationship Id="rId344" Type="http://schemas.openxmlformats.org/officeDocument/2006/relationships/oleObject" Target="embeddings/oleObject177.bin"/><Relationship Id="rId691" Type="http://schemas.openxmlformats.org/officeDocument/2006/relationships/oleObject" Target="embeddings/oleObject363.bin"/><Relationship Id="rId747" Type="http://schemas.openxmlformats.org/officeDocument/2006/relationships/oleObject" Target="embeddings/oleObject391.bin"/><Relationship Id="rId789" Type="http://schemas.openxmlformats.org/officeDocument/2006/relationships/image" Target="media/image365.wmf"/><Relationship Id="rId912" Type="http://schemas.openxmlformats.org/officeDocument/2006/relationships/oleObject" Target="embeddings/oleObject476.bin"/><Relationship Id="rId954" Type="http://schemas.openxmlformats.org/officeDocument/2006/relationships/oleObject" Target="embeddings/oleObject497.bin"/><Relationship Id="rId996" Type="http://schemas.openxmlformats.org/officeDocument/2006/relationships/oleObject" Target="embeddings/oleObject518.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78.wmf"/><Relationship Id="rId551" Type="http://schemas.openxmlformats.org/officeDocument/2006/relationships/oleObject" Target="embeddings/oleObject286.bin"/><Relationship Id="rId593" Type="http://schemas.openxmlformats.org/officeDocument/2006/relationships/image" Target="media/image274.wmf"/><Relationship Id="rId607" Type="http://schemas.openxmlformats.org/officeDocument/2006/relationships/image" Target="media/image281.wmf"/><Relationship Id="rId649" Type="http://schemas.openxmlformats.org/officeDocument/2006/relationships/image" Target="media/image296.wmf"/><Relationship Id="rId814" Type="http://schemas.openxmlformats.org/officeDocument/2006/relationships/image" Target="media/image377.wmf"/><Relationship Id="rId856" Type="http://schemas.openxmlformats.org/officeDocument/2006/relationships/oleObject" Target="embeddings/oleObject447.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image" Target="media/image120.wmf"/><Relationship Id="rId288" Type="http://schemas.openxmlformats.org/officeDocument/2006/relationships/oleObject" Target="embeddings/oleObject146.bin"/><Relationship Id="rId411" Type="http://schemas.openxmlformats.org/officeDocument/2006/relationships/image" Target="media/image190.wmf"/><Relationship Id="rId453" Type="http://schemas.openxmlformats.org/officeDocument/2006/relationships/oleObject" Target="embeddings/oleObject233.bin"/><Relationship Id="rId509" Type="http://schemas.openxmlformats.org/officeDocument/2006/relationships/oleObject" Target="embeddings/oleObject262.bin"/><Relationship Id="rId660" Type="http://schemas.openxmlformats.org/officeDocument/2006/relationships/image" Target="media/image301.wmf"/><Relationship Id="rId898" Type="http://schemas.openxmlformats.org/officeDocument/2006/relationships/oleObject" Target="embeddings/oleObject469.bin"/><Relationship Id="rId1041" Type="http://schemas.openxmlformats.org/officeDocument/2006/relationships/oleObject" Target="embeddings/oleObject532.bin"/><Relationship Id="rId1083" Type="http://schemas.openxmlformats.org/officeDocument/2006/relationships/image" Target="media/image520.wmf"/><Relationship Id="rId1139" Type="http://schemas.openxmlformats.org/officeDocument/2006/relationships/image" Target="media/image552.wmf"/><Relationship Id="rId106" Type="http://schemas.openxmlformats.org/officeDocument/2006/relationships/image" Target="media/image51.png"/><Relationship Id="rId313" Type="http://schemas.openxmlformats.org/officeDocument/2006/relationships/oleObject" Target="embeddings/oleObject161.bin"/><Relationship Id="rId495" Type="http://schemas.openxmlformats.org/officeDocument/2006/relationships/oleObject" Target="embeddings/oleObject255.bin"/><Relationship Id="rId716" Type="http://schemas.openxmlformats.org/officeDocument/2006/relationships/image" Target="media/image329.wmf"/><Relationship Id="rId758" Type="http://schemas.openxmlformats.org/officeDocument/2006/relationships/image" Target="media/image350.wmf"/><Relationship Id="rId923" Type="http://schemas.openxmlformats.org/officeDocument/2006/relationships/image" Target="media/image429.wmf"/><Relationship Id="rId965" Type="http://schemas.openxmlformats.org/officeDocument/2006/relationships/image" Target="media/image450.wmf"/><Relationship Id="rId10" Type="http://schemas.openxmlformats.org/officeDocument/2006/relationships/image" Target="media/image2.png"/><Relationship Id="rId52" Type="http://schemas.openxmlformats.org/officeDocument/2006/relationships/image" Target="media/image24.png"/><Relationship Id="rId94" Type="http://schemas.openxmlformats.org/officeDocument/2006/relationships/oleObject" Target="embeddings/oleObject41.bin"/><Relationship Id="rId148" Type="http://schemas.openxmlformats.org/officeDocument/2006/relationships/image" Target="media/image73.wmf"/><Relationship Id="rId355" Type="http://schemas.openxmlformats.org/officeDocument/2006/relationships/image" Target="media/image163.wmf"/><Relationship Id="rId397" Type="http://schemas.openxmlformats.org/officeDocument/2006/relationships/oleObject" Target="embeddings/oleObject203.bin"/><Relationship Id="rId520" Type="http://schemas.openxmlformats.org/officeDocument/2006/relationships/image" Target="media/image242.wmf"/><Relationship Id="rId562" Type="http://schemas.openxmlformats.org/officeDocument/2006/relationships/oleObject" Target="embeddings/oleObject293.bin"/><Relationship Id="rId618" Type="http://schemas.openxmlformats.org/officeDocument/2006/relationships/oleObject" Target="embeddings/oleObject323.bin"/><Relationship Id="rId825" Type="http://schemas.openxmlformats.org/officeDocument/2006/relationships/oleObject" Target="embeddings/oleObject431.bin"/><Relationship Id="rId215" Type="http://schemas.openxmlformats.org/officeDocument/2006/relationships/oleObject" Target="embeddings/oleObject101.bin"/><Relationship Id="rId257" Type="http://schemas.openxmlformats.org/officeDocument/2006/relationships/oleObject" Target="embeddings/oleObject123.bin"/><Relationship Id="rId422" Type="http://schemas.openxmlformats.org/officeDocument/2006/relationships/image" Target="media/image195.wmf"/><Relationship Id="rId464" Type="http://schemas.openxmlformats.org/officeDocument/2006/relationships/image" Target="media/image215.wmf"/><Relationship Id="rId867" Type="http://schemas.openxmlformats.org/officeDocument/2006/relationships/image" Target="media/image403.wmf"/><Relationship Id="rId1010" Type="http://schemas.openxmlformats.org/officeDocument/2006/relationships/image" Target="media/image473.wmf"/><Relationship Id="rId1052" Type="http://schemas.openxmlformats.org/officeDocument/2006/relationships/image" Target="media/image505.wmf"/><Relationship Id="rId1094" Type="http://schemas.openxmlformats.org/officeDocument/2006/relationships/oleObject" Target="embeddings/oleObject555.bin"/><Relationship Id="rId1108" Type="http://schemas.openxmlformats.org/officeDocument/2006/relationships/oleObject" Target="embeddings/oleObject562.bin"/><Relationship Id="rId299" Type="http://schemas.openxmlformats.org/officeDocument/2006/relationships/image" Target="media/image137.wmf"/><Relationship Id="rId727" Type="http://schemas.openxmlformats.org/officeDocument/2006/relationships/oleObject" Target="embeddings/oleObject381.bin"/><Relationship Id="rId934" Type="http://schemas.openxmlformats.org/officeDocument/2006/relationships/oleObject" Target="embeddings/oleObject487.bin"/><Relationship Id="rId63" Type="http://schemas.openxmlformats.org/officeDocument/2006/relationships/oleObject" Target="embeddings/oleObject27.bin"/><Relationship Id="rId159" Type="http://schemas.openxmlformats.org/officeDocument/2006/relationships/oleObject" Target="embeddings/oleObject71.bin"/><Relationship Id="rId366" Type="http://schemas.openxmlformats.org/officeDocument/2006/relationships/oleObject" Target="embeddings/oleObject188.bin"/><Relationship Id="rId573" Type="http://schemas.openxmlformats.org/officeDocument/2006/relationships/image" Target="media/image264.wmf"/><Relationship Id="rId780" Type="http://schemas.openxmlformats.org/officeDocument/2006/relationships/oleObject" Target="embeddings/oleObject408.bin"/><Relationship Id="rId226" Type="http://schemas.openxmlformats.org/officeDocument/2006/relationships/image" Target="media/image110.wmf"/><Relationship Id="rId433" Type="http://schemas.openxmlformats.org/officeDocument/2006/relationships/image" Target="media/image200.wmf"/><Relationship Id="rId878" Type="http://schemas.openxmlformats.org/officeDocument/2006/relationships/oleObject" Target="embeddings/oleObject459.bin"/><Relationship Id="rId1063" Type="http://schemas.openxmlformats.org/officeDocument/2006/relationships/image" Target="media/image510.wmf"/><Relationship Id="rId640" Type="http://schemas.openxmlformats.org/officeDocument/2006/relationships/oleObject" Target="embeddings/oleObject340.bin"/><Relationship Id="rId738" Type="http://schemas.openxmlformats.org/officeDocument/2006/relationships/image" Target="media/image340.wmf"/><Relationship Id="rId945" Type="http://schemas.openxmlformats.org/officeDocument/2006/relationships/image" Target="media/image440.wmf"/><Relationship Id="rId74" Type="http://schemas.openxmlformats.org/officeDocument/2006/relationships/image" Target="media/image35.wmf"/><Relationship Id="rId377" Type="http://schemas.openxmlformats.org/officeDocument/2006/relationships/oleObject" Target="embeddings/oleObject193.bin"/><Relationship Id="rId500" Type="http://schemas.openxmlformats.org/officeDocument/2006/relationships/image" Target="media/image232.wmf"/><Relationship Id="rId584" Type="http://schemas.openxmlformats.org/officeDocument/2006/relationships/oleObject" Target="embeddings/oleObject304.bin"/><Relationship Id="rId805" Type="http://schemas.openxmlformats.org/officeDocument/2006/relationships/image" Target="media/image373.wmf"/><Relationship Id="rId1130" Type="http://schemas.openxmlformats.org/officeDocument/2006/relationships/image" Target="media/image544.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66.wmf"/><Relationship Id="rId889" Type="http://schemas.openxmlformats.org/officeDocument/2006/relationships/image" Target="media/image413.wmf"/><Relationship Id="rId1074" Type="http://schemas.openxmlformats.org/officeDocument/2006/relationships/oleObject" Target="embeddings/oleObject546.bin"/><Relationship Id="rId444" Type="http://schemas.openxmlformats.org/officeDocument/2006/relationships/oleObject" Target="embeddings/oleObject228.bin"/><Relationship Id="rId651" Type="http://schemas.openxmlformats.org/officeDocument/2006/relationships/image" Target="media/image297.wmf"/><Relationship Id="rId749" Type="http://schemas.openxmlformats.org/officeDocument/2006/relationships/oleObject" Target="embeddings/oleObject392.bin"/><Relationship Id="rId290" Type="http://schemas.openxmlformats.org/officeDocument/2006/relationships/image" Target="media/image133.wmf"/><Relationship Id="rId304" Type="http://schemas.openxmlformats.org/officeDocument/2006/relationships/image" Target="media/image139.wmf"/><Relationship Id="rId388" Type="http://schemas.openxmlformats.org/officeDocument/2006/relationships/image" Target="media/image179.wmf"/><Relationship Id="rId511" Type="http://schemas.openxmlformats.org/officeDocument/2006/relationships/oleObject" Target="embeddings/oleObject263.bin"/><Relationship Id="rId609" Type="http://schemas.openxmlformats.org/officeDocument/2006/relationships/image" Target="media/image282.wmf"/><Relationship Id="rId956" Type="http://schemas.openxmlformats.org/officeDocument/2006/relationships/oleObject" Target="embeddings/oleObject498.bin"/><Relationship Id="rId1141" Type="http://schemas.openxmlformats.org/officeDocument/2006/relationships/image" Target="media/image553.wmf"/><Relationship Id="rId85" Type="http://schemas.openxmlformats.org/officeDocument/2006/relationships/oleObject" Target="embeddings/oleObject38.bin"/><Relationship Id="rId150" Type="http://schemas.openxmlformats.org/officeDocument/2006/relationships/image" Target="media/image74.wmf"/><Relationship Id="rId595" Type="http://schemas.openxmlformats.org/officeDocument/2006/relationships/image" Target="media/image275.wmf"/><Relationship Id="rId816" Type="http://schemas.openxmlformats.org/officeDocument/2006/relationships/image" Target="media/image378.wmf"/><Relationship Id="rId1001" Type="http://schemas.openxmlformats.org/officeDocument/2006/relationships/image" Target="media/image468.wmf"/><Relationship Id="rId248" Type="http://schemas.openxmlformats.org/officeDocument/2006/relationships/image" Target="media/image121.wmf"/><Relationship Id="rId455" Type="http://schemas.openxmlformats.org/officeDocument/2006/relationships/oleObject" Target="embeddings/oleObject234.bin"/><Relationship Id="rId662" Type="http://schemas.openxmlformats.org/officeDocument/2006/relationships/image" Target="media/image302.wmf"/><Relationship Id="rId1085" Type="http://schemas.openxmlformats.org/officeDocument/2006/relationships/image" Target="media/image521.wmf"/><Relationship Id="rId12" Type="http://schemas.openxmlformats.org/officeDocument/2006/relationships/oleObject" Target="embeddings/oleObject2.bin"/><Relationship Id="rId108" Type="http://schemas.openxmlformats.org/officeDocument/2006/relationships/image" Target="media/image53.png"/><Relationship Id="rId315" Type="http://schemas.openxmlformats.org/officeDocument/2006/relationships/image" Target="media/image143.wmf"/><Relationship Id="rId522" Type="http://schemas.openxmlformats.org/officeDocument/2006/relationships/oleObject" Target="embeddings/oleObject269.bin"/><Relationship Id="rId967" Type="http://schemas.openxmlformats.org/officeDocument/2006/relationships/image" Target="media/image451.wmf"/><Relationship Id="rId96" Type="http://schemas.openxmlformats.org/officeDocument/2006/relationships/oleObject" Target="embeddings/oleObject42.bin"/><Relationship Id="rId161" Type="http://schemas.openxmlformats.org/officeDocument/2006/relationships/oleObject" Target="embeddings/oleObject72.bin"/><Relationship Id="rId399" Type="http://schemas.openxmlformats.org/officeDocument/2006/relationships/image" Target="media/image184.wmf"/><Relationship Id="rId827" Type="http://schemas.openxmlformats.org/officeDocument/2006/relationships/oleObject" Target="embeddings/oleObject432.bin"/><Relationship Id="rId1012" Type="http://schemas.openxmlformats.org/officeDocument/2006/relationships/image" Target="media/image475.wmf"/><Relationship Id="rId259" Type="http://schemas.openxmlformats.org/officeDocument/2006/relationships/oleObject" Target="embeddings/oleObject125.bin"/><Relationship Id="rId466" Type="http://schemas.openxmlformats.org/officeDocument/2006/relationships/image" Target="media/image216.wmf"/><Relationship Id="rId673" Type="http://schemas.openxmlformats.org/officeDocument/2006/relationships/oleObject" Target="embeddings/oleObject354.bin"/><Relationship Id="rId880" Type="http://schemas.openxmlformats.org/officeDocument/2006/relationships/oleObject" Target="embeddings/oleObject460.bin"/><Relationship Id="rId1096" Type="http://schemas.openxmlformats.org/officeDocument/2006/relationships/oleObject" Target="embeddings/oleObject556.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oleObject" Target="embeddings/oleObject168.bin"/><Relationship Id="rId533" Type="http://schemas.openxmlformats.org/officeDocument/2006/relationships/oleObject" Target="embeddings/oleObject277.bin"/><Relationship Id="rId978" Type="http://schemas.openxmlformats.org/officeDocument/2006/relationships/oleObject" Target="embeddings/oleObject509.bin"/><Relationship Id="rId740" Type="http://schemas.openxmlformats.org/officeDocument/2006/relationships/image" Target="media/image341.wmf"/><Relationship Id="rId838" Type="http://schemas.openxmlformats.org/officeDocument/2006/relationships/oleObject" Target="embeddings/oleObject438.bin"/><Relationship Id="rId1023" Type="http://schemas.openxmlformats.org/officeDocument/2006/relationships/image" Target="media/image486.wmf"/><Relationship Id="rId172" Type="http://schemas.openxmlformats.org/officeDocument/2006/relationships/oleObject" Target="embeddings/oleObject78.bin"/><Relationship Id="rId477" Type="http://schemas.openxmlformats.org/officeDocument/2006/relationships/oleObject" Target="embeddings/oleObject245.bin"/><Relationship Id="rId600" Type="http://schemas.openxmlformats.org/officeDocument/2006/relationships/oleObject" Target="embeddings/oleObject312.bin"/><Relationship Id="rId684" Type="http://schemas.openxmlformats.org/officeDocument/2006/relationships/image" Target="media/image313.wmf"/><Relationship Id="rId337" Type="http://schemas.openxmlformats.org/officeDocument/2006/relationships/image" Target="media/image154.wmf"/><Relationship Id="rId891" Type="http://schemas.openxmlformats.org/officeDocument/2006/relationships/image" Target="media/image414.wmf"/><Relationship Id="rId905" Type="http://schemas.openxmlformats.org/officeDocument/2006/relationships/image" Target="media/image420.wmf"/><Relationship Id="rId989" Type="http://schemas.openxmlformats.org/officeDocument/2006/relationships/image" Target="media/image462.wmf"/><Relationship Id="rId34" Type="http://schemas.openxmlformats.org/officeDocument/2006/relationships/image" Target="media/image15.wmf"/><Relationship Id="rId544" Type="http://schemas.openxmlformats.org/officeDocument/2006/relationships/image" Target="media/image251.wmf"/><Relationship Id="rId751" Type="http://schemas.openxmlformats.org/officeDocument/2006/relationships/oleObject" Target="embeddings/oleObject393.bin"/><Relationship Id="rId849" Type="http://schemas.openxmlformats.org/officeDocument/2006/relationships/image" Target="media/image394.wmf"/><Relationship Id="rId183" Type="http://schemas.openxmlformats.org/officeDocument/2006/relationships/image" Target="media/image90.wmf"/><Relationship Id="rId390" Type="http://schemas.openxmlformats.org/officeDocument/2006/relationships/image" Target="media/image180.wmf"/><Relationship Id="rId404" Type="http://schemas.openxmlformats.org/officeDocument/2006/relationships/oleObject" Target="embeddings/oleObject207.bin"/><Relationship Id="rId611" Type="http://schemas.openxmlformats.org/officeDocument/2006/relationships/image" Target="media/image283.wmf"/><Relationship Id="rId1034" Type="http://schemas.openxmlformats.org/officeDocument/2006/relationships/oleObject" Target="embeddings/oleObject529.bin"/><Relationship Id="rId250" Type="http://schemas.openxmlformats.org/officeDocument/2006/relationships/image" Target="media/image122.wmf"/><Relationship Id="rId488" Type="http://schemas.openxmlformats.org/officeDocument/2006/relationships/image" Target="media/image226.wmf"/><Relationship Id="rId695" Type="http://schemas.openxmlformats.org/officeDocument/2006/relationships/oleObject" Target="embeddings/oleObject365.bin"/><Relationship Id="rId709" Type="http://schemas.openxmlformats.org/officeDocument/2006/relationships/oleObject" Target="embeddings/oleObject372.bin"/><Relationship Id="rId916" Type="http://schemas.openxmlformats.org/officeDocument/2006/relationships/oleObject" Target="embeddings/oleObject478.bin"/><Relationship Id="rId1101" Type="http://schemas.openxmlformats.org/officeDocument/2006/relationships/image" Target="media/image530.wmf"/><Relationship Id="rId45" Type="http://schemas.openxmlformats.org/officeDocument/2006/relationships/oleObject" Target="embeddings/oleObject18.bin"/><Relationship Id="rId110" Type="http://schemas.openxmlformats.org/officeDocument/2006/relationships/oleObject" Target="embeddings/oleObject46.bin"/><Relationship Id="rId348" Type="http://schemas.openxmlformats.org/officeDocument/2006/relationships/oleObject" Target="embeddings/oleObject179.bin"/><Relationship Id="rId555" Type="http://schemas.openxmlformats.org/officeDocument/2006/relationships/oleObject" Target="embeddings/oleObject289.bin"/><Relationship Id="rId762" Type="http://schemas.openxmlformats.org/officeDocument/2006/relationships/image" Target="media/image352.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192.wmf"/><Relationship Id="rId622" Type="http://schemas.openxmlformats.org/officeDocument/2006/relationships/oleObject" Target="embeddings/oleObject327.bin"/><Relationship Id="rId1045" Type="http://schemas.openxmlformats.org/officeDocument/2006/relationships/image" Target="media/image498.wmf"/><Relationship Id="rId261" Type="http://schemas.openxmlformats.org/officeDocument/2006/relationships/oleObject" Target="embeddings/oleObject127.bin"/><Relationship Id="rId499" Type="http://schemas.openxmlformats.org/officeDocument/2006/relationships/oleObject" Target="embeddings/oleObject257.bin"/><Relationship Id="rId927" Type="http://schemas.openxmlformats.org/officeDocument/2006/relationships/image" Target="media/image431.wmf"/><Relationship Id="rId1112" Type="http://schemas.openxmlformats.org/officeDocument/2006/relationships/oleObject" Target="embeddings/oleObject564.bin"/><Relationship Id="rId56" Type="http://schemas.openxmlformats.org/officeDocument/2006/relationships/oleObject" Target="embeddings/oleObject23.bin"/><Relationship Id="rId359" Type="http://schemas.openxmlformats.org/officeDocument/2006/relationships/image" Target="media/image165.wmf"/><Relationship Id="rId566" Type="http://schemas.openxmlformats.org/officeDocument/2006/relationships/oleObject" Target="embeddings/oleObject295.bin"/><Relationship Id="rId773" Type="http://schemas.openxmlformats.org/officeDocument/2006/relationships/image" Target="media/image357.wmf"/><Relationship Id="rId121" Type="http://schemas.openxmlformats.org/officeDocument/2006/relationships/oleObject" Target="embeddings/oleObject52.bin"/><Relationship Id="rId219" Type="http://schemas.openxmlformats.org/officeDocument/2006/relationships/oleObject" Target="embeddings/oleObject103.bin"/><Relationship Id="rId426" Type="http://schemas.openxmlformats.org/officeDocument/2006/relationships/image" Target="media/image197.wmf"/><Relationship Id="rId633" Type="http://schemas.openxmlformats.org/officeDocument/2006/relationships/image" Target="media/image286.wmf"/><Relationship Id="rId980" Type="http://schemas.openxmlformats.org/officeDocument/2006/relationships/oleObject" Target="embeddings/oleObject510.bin"/><Relationship Id="rId1056" Type="http://schemas.openxmlformats.org/officeDocument/2006/relationships/image" Target="media/image507.wmf"/><Relationship Id="rId840" Type="http://schemas.openxmlformats.org/officeDocument/2006/relationships/oleObject" Target="embeddings/oleObject439.bin"/><Relationship Id="rId938" Type="http://schemas.openxmlformats.org/officeDocument/2006/relationships/oleObject" Target="embeddings/oleObject489.bin"/><Relationship Id="rId67" Type="http://schemas.openxmlformats.org/officeDocument/2006/relationships/oleObject" Target="embeddings/oleObject29.bin"/><Relationship Id="rId272" Type="http://schemas.openxmlformats.org/officeDocument/2006/relationships/image" Target="media/image125.wmf"/><Relationship Id="rId577" Type="http://schemas.openxmlformats.org/officeDocument/2006/relationships/image" Target="media/image266.wmf"/><Relationship Id="rId700" Type="http://schemas.openxmlformats.org/officeDocument/2006/relationships/image" Target="media/image321.wmf"/><Relationship Id="rId1123" Type="http://schemas.openxmlformats.org/officeDocument/2006/relationships/image" Target="media/image541.wmf"/><Relationship Id="rId132" Type="http://schemas.openxmlformats.org/officeDocument/2006/relationships/image" Target="media/image65.wmf"/><Relationship Id="rId784" Type="http://schemas.openxmlformats.org/officeDocument/2006/relationships/oleObject" Target="embeddings/oleObject410.bin"/><Relationship Id="rId991" Type="http://schemas.openxmlformats.org/officeDocument/2006/relationships/image" Target="media/image463.wmf"/><Relationship Id="rId1067" Type="http://schemas.openxmlformats.org/officeDocument/2006/relationships/image" Target="media/image512.wmf"/><Relationship Id="rId437" Type="http://schemas.openxmlformats.org/officeDocument/2006/relationships/image" Target="media/image202.wmf"/><Relationship Id="rId644" Type="http://schemas.openxmlformats.org/officeDocument/2006/relationships/image" Target="media/image293.wmf"/><Relationship Id="rId851" Type="http://schemas.openxmlformats.org/officeDocument/2006/relationships/image" Target="media/image395.wmf"/><Relationship Id="rId283" Type="http://schemas.openxmlformats.org/officeDocument/2006/relationships/oleObject" Target="embeddings/oleObject143.bin"/><Relationship Id="rId490" Type="http://schemas.openxmlformats.org/officeDocument/2006/relationships/image" Target="media/image227.wmf"/><Relationship Id="rId504" Type="http://schemas.openxmlformats.org/officeDocument/2006/relationships/image" Target="media/image234.wmf"/><Relationship Id="rId711" Type="http://schemas.openxmlformats.org/officeDocument/2006/relationships/oleObject" Target="embeddings/oleObject373.bin"/><Relationship Id="rId949" Type="http://schemas.openxmlformats.org/officeDocument/2006/relationships/image" Target="media/image442.wmf"/><Relationship Id="rId1134" Type="http://schemas.openxmlformats.org/officeDocument/2006/relationships/image" Target="media/image547.png"/><Relationship Id="rId78" Type="http://schemas.openxmlformats.org/officeDocument/2006/relationships/image" Target="media/image37.wmf"/><Relationship Id="rId143" Type="http://schemas.openxmlformats.org/officeDocument/2006/relationships/oleObject" Target="embeddings/oleObject63.bin"/><Relationship Id="rId350" Type="http://schemas.openxmlformats.org/officeDocument/2006/relationships/oleObject" Target="embeddings/oleObject180.bin"/><Relationship Id="rId588" Type="http://schemas.openxmlformats.org/officeDocument/2006/relationships/oleObject" Target="embeddings/oleObject306.bin"/><Relationship Id="rId795" Type="http://schemas.openxmlformats.org/officeDocument/2006/relationships/image" Target="media/image368.wmf"/><Relationship Id="rId809" Type="http://schemas.openxmlformats.org/officeDocument/2006/relationships/oleObject" Target="embeddings/oleObject423.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30.bin"/><Relationship Id="rId655" Type="http://schemas.openxmlformats.org/officeDocument/2006/relationships/image" Target="media/image299.wmf"/><Relationship Id="rId862" Type="http://schemas.openxmlformats.org/officeDocument/2006/relationships/oleObject" Target="embeddings/oleObject450.bin"/><Relationship Id="rId1078" Type="http://schemas.openxmlformats.org/officeDocument/2006/relationships/oleObject" Target="embeddings/oleObject548.bin"/><Relationship Id="rId294" Type="http://schemas.openxmlformats.org/officeDocument/2006/relationships/image" Target="media/image135.wmf"/><Relationship Id="rId308" Type="http://schemas.openxmlformats.org/officeDocument/2006/relationships/oleObject" Target="embeddings/oleObject158.bin"/><Relationship Id="rId515" Type="http://schemas.openxmlformats.org/officeDocument/2006/relationships/oleObject" Target="embeddings/oleObject265.bin"/><Relationship Id="rId722" Type="http://schemas.openxmlformats.org/officeDocument/2006/relationships/image" Target="media/image332.wmf"/><Relationship Id="rId1145" Type="http://schemas.openxmlformats.org/officeDocument/2006/relationships/theme" Target="theme/theme1.xml"/><Relationship Id="rId89" Type="http://schemas.openxmlformats.org/officeDocument/2006/relationships/header" Target="header2.xml"/><Relationship Id="rId154" Type="http://schemas.openxmlformats.org/officeDocument/2006/relationships/image" Target="media/image76.wmf"/><Relationship Id="rId361" Type="http://schemas.openxmlformats.org/officeDocument/2006/relationships/image" Target="media/image166.wmf"/><Relationship Id="rId599" Type="http://schemas.openxmlformats.org/officeDocument/2006/relationships/image" Target="media/image277.wmf"/><Relationship Id="rId1005" Type="http://schemas.openxmlformats.org/officeDocument/2006/relationships/image" Target="media/image470.wmf"/><Relationship Id="rId459" Type="http://schemas.openxmlformats.org/officeDocument/2006/relationships/oleObject" Target="embeddings/oleObject236.bin"/><Relationship Id="rId666" Type="http://schemas.openxmlformats.org/officeDocument/2006/relationships/image" Target="media/image304.wmf"/><Relationship Id="rId873" Type="http://schemas.openxmlformats.org/officeDocument/2006/relationships/image" Target="media/image405.wmf"/><Relationship Id="rId1089" Type="http://schemas.openxmlformats.org/officeDocument/2006/relationships/image" Target="media/image524.wmf"/><Relationship Id="rId16" Type="http://schemas.openxmlformats.org/officeDocument/2006/relationships/oleObject" Target="embeddings/oleObject4.bin"/><Relationship Id="rId221" Type="http://schemas.openxmlformats.org/officeDocument/2006/relationships/oleObject" Target="embeddings/oleObject104.bin"/><Relationship Id="rId319" Type="http://schemas.openxmlformats.org/officeDocument/2006/relationships/image" Target="media/image145.wmf"/><Relationship Id="rId526" Type="http://schemas.openxmlformats.org/officeDocument/2006/relationships/oleObject" Target="embeddings/oleObject272.bin"/><Relationship Id="rId733" Type="http://schemas.openxmlformats.org/officeDocument/2006/relationships/oleObject" Target="embeddings/oleObject384.bin"/><Relationship Id="rId940" Type="http://schemas.openxmlformats.org/officeDocument/2006/relationships/oleObject" Target="embeddings/oleObject490.bin"/><Relationship Id="rId1016" Type="http://schemas.openxmlformats.org/officeDocument/2006/relationships/image" Target="media/image479.wmf"/><Relationship Id="rId165" Type="http://schemas.openxmlformats.org/officeDocument/2006/relationships/image" Target="media/image81.wmf"/><Relationship Id="rId372" Type="http://schemas.openxmlformats.org/officeDocument/2006/relationships/image" Target="media/image171.wmf"/><Relationship Id="rId677" Type="http://schemas.openxmlformats.org/officeDocument/2006/relationships/oleObject" Target="embeddings/oleObject356.bin"/><Relationship Id="rId800" Type="http://schemas.openxmlformats.org/officeDocument/2006/relationships/oleObject" Target="embeddings/oleObject418.bin"/><Relationship Id="rId232" Type="http://schemas.openxmlformats.org/officeDocument/2006/relationships/image" Target="media/image113.wmf"/><Relationship Id="rId884" Type="http://schemas.openxmlformats.org/officeDocument/2006/relationships/oleObject" Target="embeddings/oleObject462.bin"/><Relationship Id="rId27" Type="http://schemas.openxmlformats.org/officeDocument/2006/relationships/image" Target="media/image11.png"/><Relationship Id="rId537" Type="http://schemas.openxmlformats.org/officeDocument/2006/relationships/oleObject" Target="embeddings/oleObject279.bin"/><Relationship Id="rId744" Type="http://schemas.openxmlformats.org/officeDocument/2006/relationships/image" Target="media/image343.wmf"/><Relationship Id="rId951" Type="http://schemas.openxmlformats.org/officeDocument/2006/relationships/image" Target="media/image443.wmf"/><Relationship Id="rId80" Type="http://schemas.openxmlformats.org/officeDocument/2006/relationships/image" Target="media/image38.wmf"/><Relationship Id="rId176" Type="http://schemas.openxmlformats.org/officeDocument/2006/relationships/oleObject" Target="embeddings/oleObject80.bin"/><Relationship Id="rId383" Type="http://schemas.openxmlformats.org/officeDocument/2006/relationships/oleObject" Target="embeddings/oleObject196.bin"/><Relationship Id="rId590" Type="http://schemas.openxmlformats.org/officeDocument/2006/relationships/oleObject" Target="embeddings/oleObject307.bin"/><Relationship Id="rId604" Type="http://schemas.openxmlformats.org/officeDocument/2006/relationships/oleObject" Target="embeddings/oleObject314.bin"/><Relationship Id="rId811" Type="http://schemas.openxmlformats.org/officeDocument/2006/relationships/oleObject" Target="embeddings/oleObject424.bin"/><Relationship Id="rId1027" Type="http://schemas.openxmlformats.org/officeDocument/2006/relationships/oleObject" Target="embeddings/oleObject525.bin"/><Relationship Id="rId243" Type="http://schemas.openxmlformats.org/officeDocument/2006/relationships/oleObject" Target="embeddings/oleObject115.bin"/><Relationship Id="rId450" Type="http://schemas.openxmlformats.org/officeDocument/2006/relationships/image" Target="media/image208.wmf"/><Relationship Id="rId688" Type="http://schemas.openxmlformats.org/officeDocument/2006/relationships/image" Target="media/image315.wmf"/><Relationship Id="rId895" Type="http://schemas.openxmlformats.org/officeDocument/2006/relationships/image" Target="media/image416.wmf"/><Relationship Id="rId909" Type="http://schemas.openxmlformats.org/officeDocument/2006/relationships/image" Target="media/image422.wmf"/><Relationship Id="rId1080" Type="http://schemas.openxmlformats.org/officeDocument/2006/relationships/oleObject" Target="embeddings/oleObject549.bin"/><Relationship Id="rId38" Type="http://schemas.openxmlformats.org/officeDocument/2006/relationships/image" Target="media/image17.wmf"/><Relationship Id="rId103" Type="http://schemas.openxmlformats.org/officeDocument/2006/relationships/image" Target="media/image48.png"/><Relationship Id="rId310" Type="http://schemas.openxmlformats.org/officeDocument/2006/relationships/oleObject" Target="embeddings/oleObject159.bin"/><Relationship Id="rId548" Type="http://schemas.openxmlformats.org/officeDocument/2006/relationships/image" Target="media/image253.wmf"/><Relationship Id="rId755" Type="http://schemas.openxmlformats.org/officeDocument/2006/relationships/oleObject" Target="embeddings/oleObject395.bin"/><Relationship Id="rId962" Type="http://schemas.openxmlformats.org/officeDocument/2006/relationships/oleObject" Target="embeddings/oleObject501.bin"/><Relationship Id="rId91" Type="http://schemas.openxmlformats.org/officeDocument/2006/relationships/image" Target="media/image42.wmf"/><Relationship Id="rId187" Type="http://schemas.openxmlformats.org/officeDocument/2006/relationships/oleObject" Target="embeddings/oleObject86.bin"/><Relationship Id="rId394" Type="http://schemas.openxmlformats.org/officeDocument/2006/relationships/image" Target="media/image182.wmf"/><Relationship Id="rId408" Type="http://schemas.openxmlformats.org/officeDocument/2006/relationships/oleObject" Target="embeddings/oleObject209.bin"/><Relationship Id="rId615" Type="http://schemas.openxmlformats.org/officeDocument/2006/relationships/oleObject" Target="embeddings/oleObject320.bin"/><Relationship Id="rId822" Type="http://schemas.openxmlformats.org/officeDocument/2006/relationships/image" Target="media/image381.wmf"/><Relationship Id="rId1038" Type="http://schemas.openxmlformats.org/officeDocument/2006/relationships/image" Target="media/image495.wmf"/><Relationship Id="rId254" Type="http://schemas.openxmlformats.org/officeDocument/2006/relationships/image" Target="media/image124.wmf"/><Relationship Id="rId699" Type="http://schemas.openxmlformats.org/officeDocument/2006/relationships/oleObject" Target="embeddings/oleObject367.bin"/><Relationship Id="rId1091" Type="http://schemas.openxmlformats.org/officeDocument/2006/relationships/image" Target="media/image525.wmf"/><Relationship Id="rId1105" Type="http://schemas.openxmlformats.org/officeDocument/2006/relationships/image" Target="media/image532.wmf"/><Relationship Id="rId49" Type="http://schemas.openxmlformats.org/officeDocument/2006/relationships/oleObject" Target="embeddings/oleObject20.bin"/><Relationship Id="rId114" Type="http://schemas.openxmlformats.org/officeDocument/2006/relationships/oleObject" Target="embeddings/oleObject48.bin"/><Relationship Id="rId461" Type="http://schemas.openxmlformats.org/officeDocument/2006/relationships/oleObject" Target="embeddings/oleObject237.bin"/><Relationship Id="rId559" Type="http://schemas.openxmlformats.org/officeDocument/2006/relationships/image" Target="media/image257.wmf"/><Relationship Id="rId766" Type="http://schemas.openxmlformats.org/officeDocument/2006/relationships/image" Target="media/image354.wmf"/><Relationship Id="rId198" Type="http://schemas.openxmlformats.org/officeDocument/2006/relationships/oleObject" Target="embeddings/oleObject92.bin"/><Relationship Id="rId321" Type="http://schemas.openxmlformats.org/officeDocument/2006/relationships/image" Target="media/image146.jpeg"/><Relationship Id="rId419" Type="http://schemas.openxmlformats.org/officeDocument/2006/relationships/image" Target="media/image194.wmf"/><Relationship Id="rId626" Type="http://schemas.openxmlformats.org/officeDocument/2006/relationships/oleObject" Target="embeddings/oleObject331.bin"/><Relationship Id="rId973" Type="http://schemas.openxmlformats.org/officeDocument/2006/relationships/image" Target="media/image454.wmf"/><Relationship Id="rId1049" Type="http://schemas.openxmlformats.org/officeDocument/2006/relationships/image" Target="media/image502.wmf"/><Relationship Id="rId833" Type="http://schemas.openxmlformats.org/officeDocument/2006/relationships/image" Target="media/image386.wmf"/><Relationship Id="rId1116" Type="http://schemas.openxmlformats.org/officeDocument/2006/relationships/oleObject" Target="embeddings/oleObject566.bin"/><Relationship Id="rId265" Type="http://schemas.openxmlformats.org/officeDocument/2006/relationships/oleObject" Target="embeddings/oleObject131.bin"/><Relationship Id="rId472" Type="http://schemas.openxmlformats.org/officeDocument/2006/relationships/image" Target="media/image219.wmf"/><Relationship Id="rId900" Type="http://schemas.openxmlformats.org/officeDocument/2006/relationships/oleObject" Target="embeddings/oleObject470.bin"/><Relationship Id="rId125" Type="http://schemas.openxmlformats.org/officeDocument/2006/relationships/oleObject" Target="embeddings/oleObject54.bin"/><Relationship Id="rId332" Type="http://schemas.openxmlformats.org/officeDocument/2006/relationships/image" Target="media/image152.wmf"/><Relationship Id="rId777" Type="http://schemas.openxmlformats.org/officeDocument/2006/relationships/image" Target="media/image359.wmf"/><Relationship Id="rId984" Type="http://schemas.openxmlformats.org/officeDocument/2006/relationships/oleObject" Target="embeddings/oleObject512.bin"/><Relationship Id="rId637" Type="http://schemas.openxmlformats.org/officeDocument/2006/relationships/image" Target="media/image288.wmf"/><Relationship Id="rId844" Type="http://schemas.openxmlformats.org/officeDocument/2006/relationships/oleObject" Target="embeddings/oleObject441.bin"/><Relationship Id="rId276" Type="http://schemas.openxmlformats.org/officeDocument/2006/relationships/image" Target="media/image127.wmf"/><Relationship Id="rId483" Type="http://schemas.openxmlformats.org/officeDocument/2006/relationships/oleObject" Target="embeddings/oleObject248.bin"/><Relationship Id="rId690" Type="http://schemas.openxmlformats.org/officeDocument/2006/relationships/image" Target="media/image316.wmf"/><Relationship Id="rId704" Type="http://schemas.openxmlformats.org/officeDocument/2006/relationships/image" Target="media/image323.wmf"/><Relationship Id="rId911" Type="http://schemas.openxmlformats.org/officeDocument/2006/relationships/image" Target="media/image423.wmf"/><Relationship Id="rId1127" Type="http://schemas.openxmlformats.org/officeDocument/2006/relationships/header" Target="header6.xml"/><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image" Target="media/image157.wmf"/><Relationship Id="rId550" Type="http://schemas.openxmlformats.org/officeDocument/2006/relationships/image" Target="media/image254.wmf"/><Relationship Id="rId788" Type="http://schemas.openxmlformats.org/officeDocument/2006/relationships/oleObject" Target="embeddings/oleObject412.bin"/><Relationship Id="rId995" Type="http://schemas.openxmlformats.org/officeDocument/2006/relationships/image" Target="media/image465.wmf"/><Relationship Id="rId203" Type="http://schemas.openxmlformats.org/officeDocument/2006/relationships/image" Target="media/image99.wmf"/><Relationship Id="rId648" Type="http://schemas.openxmlformats.org/officeDocument/2006/relationships/oleObject" Target="embeddings/oleObject342.bin"/><Relationship Id="rId855" Type="http://schemas.openxmlformats.org/officeDocument/2006/relationships/image" Target="media/image397.wmf"/><Relationship Id="rId1040" Type="http://schemas.openxmlformats.org/officeDocument/2006/relationships/oleObject" Target="embeddings/oleObject531.bin"/><Relationship Id="rId287" Type="http://schemas.openxmlformats.org/officeDocument/2006/relationships/image" Target="media/image132.wmf"/><Relationship Id="rId410" Type="http://schemas.openxmlformats.org/officeDocument/2006/relationships/oleObject" Target="embeddings/oleObject210.bin"/><Relationship Id="rId494" Type="http://schemas.openxmlformats.org/officeDocument/2006/relationships/image" Target="media/image229.wmf"/><Relationship Id="rId508" Type="http://schemas.openxmlformats.org/officeDocument/2006/relationships/image" Target="media/image236.wmf"/><Relationship Id="rId715" Type="http://schemas.openxmlformats.org/officeDocument/2006/relationships/oleObject" Target="embeddings/oleObject375.bin"/><Relationship Id="rId922" Type="http://schemas.openxmlformats.org/officeDocument/2006/relationships/oleObject" Target="embeddings/oleObject481.bin"/><Relationship Id="rId1138" Type="http://schemas.openxmlformats.org/officeDocument/2006/relationships/image" Target="media/image551.png"/><Relationship Id="rId147" Type="http://schemas.openxmlformats.org/officeDocument/2006/relationships/oleObject" Target="embeddings/oleObject65.bin"/><Relationship Id="rId354" Type="http://schemas.openxmlformats.org/officeDocument/2006/relationships/oleObject" Target="embeddings/oleObject182.bin"/><Relationship Id="rId799" Type="http://schemas.openxmlformats.org/officeDocument/2006/relationships/image" Target="media/image370.wmf"/><Relationship Id="rId51" Type="http://schemas.openxmlformats.org/officeDocument/2006/relationships/oleObject" Target="embeddings/oleObject21.bin"/><Relationship Id="rId561" Type="http://schemas.openxmlformats.org/officeDocument/2006/relationships/image" Target="media/image258.wmf"/><Relationship Id="rId659" Type="http://schemas.openxmlformats.org/officeDocument/2006/relationships/header" Target="header4.xml"/><Relationship Id="rId866" Type="http://schemas.openxmlformats.org/officeDocument/2006/relationships/oleObject" Target="embeddings/oleObject452.bin"/><Relationship Id="rId214" Type="http://schemas.openxmlformats.org/officeDocument/2006/relationships/oleObject" Target="embeddings/oleObject100.bin"/><Relationship Id="rId298" Type="http://schemas.openxmlformats.org/officeDocument/2006/relationships/oleObject" Target="embeddings/oleObject152.bin"/><Relationship Id="rId421" Type="http://schemas.openxmlformats.org/officeDocument/2006/relationships/oleObject" Target="embeddings/oleObject216.bin"/><Relationship Id="rId519" Type="http://schemas.openxmlformats.org/officeDocument/2006/relationships/oleObject" Target="embeddings/oleObject267.bin"/><Relationship Id="rId1051" Type="http://schemas.openxmlformats.org/officeDocument/2006/relationships/image" Target="media/image504.wmf"/><Relationship Id="rId158" Type="http://schemas.openxmlformats.org/officeDocument/2006/relationships/image" Target="media/image78.wmf"/><Relationship Id="rId726" Type="http://schemas.openxmlformats.org/officeDocument/2006/relationships/image" Target="media/image334.wmf"/><Relationship Id="rId933" Type="http://schemas.openxmlformats.org/officeDocument/2006/relationships/image" Target="media/image434.wmf"/><Relationship Id="rId1009" Type="http://schemas.openxmlformats.org/officeDocument/2006/relationships/image" Target="media/image472.wmf"/><Relationship Id="rId62" Type="http://schemas.openxmlformats.org/officeDocument/2006/relationships/oleObject" Target="embeddings/oleObject26.bin"/><Relationship Id="rId365" Type="http://schemas.openxmlformats.org/officeDocument/2006/relationships/image" Target="media/image168.wmf"/><Relationship Id="rId572" Type="http://schemas.openxmlformats.org/officeDocument/2006/relationships/oleObject" Target="embeddings/oleObject298.bin"/><Relationship Id="rId225" Type="http://schemas.openxmlformats.org/officeDocument/2006/relationships/oleObject" Target="embeddings/oleObject106.bin"/><Relationship Id="rId432" Type="http://schemas.openxmlformats.org/officeDocument/2006/relationships/oleObject" Target="embeddings/oleObject222.bin"/><Relationship Id="rId877" Type="http://schemas.openxmlformats.org/officeDocument/2006/relationships/image" Target="media/image407.wmf"/><Relationship Id="rId1062" Type="http://schemas.openxmlformats.org/officeDocument/2006/relationships/oleObject" Target="embeddings/oleObject540.bin"/><Relationship Id="rId737" Type="http://schemas.openxmlformats.org/officeDocument/2006/relationships/oleObject" Target="embeddings/oleObject386.bin"/><Relationship Id="rId944" Type="http://schemas.openxmlformats.org/officeDocument/2006/relationships/oleObject" Target="embeddings/oleObject492.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image" Target="media/image173.wmf"/><Relationship Id="rId583" Type="http://schemas.openxmlformats.org/officeDocument/2006/relationships/image" Target="media/image269.wmf"/><Relationship Id="rId790" Type="http://schemas.openxmlformats.org/officeDocument/2006/relationships/oleObject" Target="embeddings/oleObject413.bin"/><Relationship Id="rId804" Type="http://schemas.openxmlformats.org/officeDocument/2006/relationships/oleObject" Target="embeddings/oleObject420.bin"/></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File:R%C3%B6mische_S%C3%A4gem%C3%BChle.svg" TargetMode="External"/><Relationship Id="rId1" Type="http://schemas.openxmlformats.org/officeDocument/2006/relationships/hyperlink" Target="http://commons.wikimedia.org/wiki/File:Pivot_otech_002.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5DB1-3E37-4A48-B960-B7BB9ACE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393</TotalTime>
  <Pages>58</Pages>
  <Words>11422</Words>
  <Characters>65110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In the previous chapters we have explored a variety of functions which could be combined to form a variety of shapes</vt:lpstr>
    </vt:vector>
  </TitlesOfParts>
  <Company>Pierce College</Company>
  <LinksUpToDate>false</LinksUpToDate>
  <CharactersWithSpaces>76380</CharactersWithSpaces>
  <SharedDoc>false</SharedDoc>
  <HLinks>
    <vt:vector size="48" baseType="variant">
      <vt:variant>
        <vt:i4>2031667</vt:i4>
      </vt:variant>
      <vt:variant>
        <vt:i4>26</vt:i4>
      </vt:variant>
      <vt:variant>
        <vt:i4>0</vt:i4>
      </vt:variant>
      <vt:variant>
        <vt:i4>5</vt:i4>
      </vt:variant>
      <vt:variant>
        <vt:lpwstr/>
      </vt:variant>
      <vt:variant>
        <vt:lpwstr>_Toc280623353</vt:lpwstr>
      </vt:variant>
      <vt:variant>
        <vt:i4>2031667</vt:i4>
      </vt:variant>
      <vt:variant>
        <vt:i4>20</vt:i4>
      </vt:variant>
      <vt:variant>
        <vt:i4>0</vt:i4>
      </vt:variant>
      <vt:variant>
        <vt:i4>5</vt:i4>
      </vt:variant>
      <vt:variant>
        <vt:lpwstr/>
      </vt:variant>
      <vt:variant>
        <vt:lpwstr>_Toc280623352</vt:lpwstr>
      </vt:variant>
      <vt:variant>
        <vt:i4>2031667</vt:i4>
      </vt:variant>
      <vt:variant>
        <vt:i4>14</vt:i4>
      </vt:variant>
      <vt:variant>
        <vt:i4>0</vt:i4>
      </vt:variant>
      <vt:variant>
        <vt:i4>5</vt:i4>
      </vt:variant>
      <vt:variant>
        <vt:lpwstr/>
      </vt:variant>
      <vt:variant>
        <vt:lpwstr>_Toc280623351</vt:lpwstr>
      </vt:variant>
      <vt:variant>
        <vt:i4>2031667</vt:i4>
      </vt:variant>
      <vt:variant>
        <vt:i4>8</vt:i4>
      </vt:variant>
      <vt:variant>
        <vt:i4>0</vt:i4>
      </vt:variant>
      <vt:variant>
        <vt:i4>5</vt:i4>
      </vt:variant>
      <vt:variant>
        <vt:lpwstr/>
      </vt:variant>
      <vt:variant>
        <vt:lpwstr>_Toc280623350</vt:lpwstr>
      </vt:variant>
      <vt:variant>
        <vt:i4>1966131</vt:i4>
      </vt:variant>
      <vt:variant>
        <vt:i4>2</vt:i4>
      </vt:variant>
      <vt:variant>
        <vt:i4>0</vt:i4>
      </vt:variant>
      <vt:variant>
        <vt:i4>5</vt:i4>
      </vt:variant>
      <vt:variant>
        <vt:lpwstr/>
      </vt:variant>
      <vt:variant>
        <vt:lpwstr>_Toc280623349</vt:lpwstr>
      </vt:variant>
      <vt:variant>
        <vt:i4>1966138</vt:i4>
      </vt:variant>
      <vt:variant>
        <vt:i4>3</vt:i4>
      </vt:variant>
      <vt:variant>
        <vt:i4>0</vt:i4>
      </vt:variant>
      <vt:variant>
        <vt:i4>5</vt:i4>
      </vt:variant>
      <vt:variant>
        <vt:lpwstr>http://en.wikipedia.org/wiki/File:R%C3%B6mische_S%C3%A4gem%C3%BChle.svg</vt:lpwstr>
      </vt:variant>
      <vt:variant>
        <vt:lpwstr/>
      </vt:variant>
      <vt:variant>
        <vt:i4>6619259</vt:i4>
      </vt:variant>
      <vt:variant>
        <vt:i4>0</vt:i4>
      </vt:variant>
      <vt:variant>
        <vt:i4>0</vt:i4>
      </vt:variant>
      <vt:variant>
        <vt:i4>5</vt:i4>
      </vt:variant>
      <vt:variant>
        <vt:lpwstr>http://commons.wikimedia.org/wiki/File:Pivot_otech_002.JPG</vt:lpwstr>
      </vt:variant>
      <vt:variant>
        <vt:lpwstr/>
      </vt:variant>
      <vt:variant>
        <vt:i4>3604533</vt:i4>
      </vt:variant>
      <vt:variant>
        <vt:i4>-1</vt:i4>
      </vt:variant>
      <vt:variant>
        <vt:i4>1046</vt:i4>
      </vt:variant>
      <vt:variant>
        <vt:i4>1</vt:i4>
      </vt:variant>
      <vt:variant>
        <vt:lpwstr>http://localhost/filter/graph/imgs/179d521da251f4e3baec2526f79070ca.png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previous chapters we have explored a variety of functions which could be combined to form a variety of shapes</dc:title>
  <dc:subject/>
  <dc:creator>Pierce College</dc:creator>
  <cp:keywords/>
  <dc:description/>
  <cp:lastModifiedBy>David Lippman</cp:lastModifiedBy>
  <cp:revision>27</cp:revision>
  <cp:lastPrinted>2017-05-07T19:22:00Z</cp:lastPrinted>
  <dcterms:created xsi:type="dcterms:W3CDTF">2016-11-29T03:53:00Z</dcterms:created>
  <dcterms:modified xsi:type="dcterms:W3CDTF">2022-06-28T17:47:00Z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