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AB65F" w14:textId="77777777" w:rsidR="00D93C62" w:rsidRPr="00D93C62" w:rsidRDefault="00E55FCF" w:rsidP="00E55FCF">
      <w:pPr>
        <w:pStyle w:val="Heading1"/>
        <w:rPr>
          <w:noProof/>
          <w:sz w:val="72"/>
        </w:rPr>
      </w:pPr>
      <w:bookmarkStart w:id="0" w:name="_Hlk481693733"/>
      <w:bookmarkStart w:id="1" w:name="_Toc271805620"/>
      <w:bookmarkStart w:id="2" w:name="_Toc271805684"/>
      <w:bookmarkStart w:id="3" w:name="_Toc273604959"/>
      <w:bookmarkStart w:id="4" w:name="_Toc481691808"/>
      <w:bookmarkEnd w:id="0"/>
      <w:r w:rsidRPr="00D93C62">
        <w:rPr>
          <w:sz w:val="72"/>
        </w:rPr>
        <w:t xml:space="preserve">Chapter 3: </w:t>
      </w:r>
      <w:bookmarkEnd w:id="1"/>
      <w:bookmarkEnd w:id="2"/>
      <w:r w:rsidRPr="00D93C62">
        <w:rPr>
          <w:sz w:val="72"/>
        </w:rPr>
        <w:t>Polynomial and Rational Functions</w:t>
      </w:r>
      <w:bookmarkEnd w:id="3"/>
      <w:bookmarkEnd w:id="4"/>
      <w:r w:rsidR="00FE577E">
        <w:rPr>
          <w:rFonts w:cs="Times New Roman"/>
        </w:rPr>
        <w:fldChar w:fldCharType="begin"/>
      </w:r>
      <w:r>
        <w:instrText xml:space="preserve"> TOC \o "1-2" \h \z \u </w:instrText>
      </w:r>
      <w:r w:rsidR="00FE577E">
        <w:rPr>
          <w:rFonts w:cs="Times New Roman"/>
        </w:rPr>
        <w:fldChar w:fldCharType="separate"/>
      </w:r>
    </w:p>
    <w:p w14:paraId="1EC36043" w14:textId="4C71C5C5" w:rsidR="00D93C62" w:rsidRDefault="00000000">
      <w:pPr>
        <w:pStyle w:val="TOC2"/>
        <w:tabs>
          <w:tab w:val="right" w:leader="dot" w:pos="8630"/>
        </w:tabs>
        <w:rPr>
          <w:rFonts w:asciiTheme="minorHAnsi" w:eastAsiaTheme="minorEastAsia" w:hAnsiTheme="minorHAnsi"/>
          <w:noProof/>
          <w:sz w:val="22"/>
        </w:rPr>
      </w:pPr>
      <w:hyperlink w:anchor="_Toc481691809" w:history="1">
        <w:r w:rsidR="00D93C62" w:rsidRPr="006A0362">
          <w:rPr>
            <w:rStyle w:val="Hyperlink"/>
            <w:noProof/>
          </w:rPr>
          <w:t>Section 3.1 Power Functions &amp; Polynomial Functions</w:t>
        </w:r>
        <w:r w:rsidR="00D93C62">
          <w:rPr>
            <w:noProof/>
            <w:webHidden/>
          </w:rPr>
          <w:tab/>
        </w:r>
        <w:r w:rsidR="00D93C62">
          <w:rPr>
            <w:noProof/>
            <w:webHidden/>
          </w:rPr>
          <w:fldChar w:fldCharType="begin"/>
        </w:r>
        <w:r w:rsidR="00D93C62">
          <w:rPr>
            <w:noProof/>
            <w:webHidden/>
          </w:rPr>
          <w:instrText xml:space="preserve"> PAGEREF _Toc481691809 \h </w:instrText>
        </w:r>
        <w:r w:rsidR="00D93C62">
          <w:rPr>
            <w:noProof/>
            <w:webHidden/>
          </w:rPr>
        </w:r>
        <w:r w:rsidR="00D93C62">
          <w:rPr>
            <w:noProof/>
            <w:webHidden/>
          </w:rPr>
          <w:fldChar w:fldCharType="separate"/>
        </w:r>
        <w:r w:rsidR="00AB4620">
          <w:rPr>
            <w:noProof/>
            <w:webHidden/>
          </w:rPr>
          <w:t>159</w:t>
        </w:r>
        <w:r w:rsidR="00D93C62">
          <w:rPr>
            <w:noProof/>
            <w:webHidden/>
          </w:rPr>
          <w:fldChar w:fldCharType="end"/>
        </w:r>
      </w:hyperlink>
    </w:p>
    <w:p w14:paraId="4850A6A8" w14:textId="11B65F7A" w:rsidR="00D93C62" w:rsidRDefault="00000000">
      <w:pPr>
        <w:pStyle w:val="TOC2"/>
        <w:tabs>
          <w:tab w:val="right" w:leader="dot" w:pos="8630"/>
        </w:tabs>
        <w:rPr>
          <w:rFonts w:asciiTheme="minorHAnsi" w:eastAsiaTheme="minorEastAsia" w:hAnsiTheme="minorHAnsi"/>
          <w:noProof/>
          <w:sz w:val="22"/>
        </w:rPr>
      </w:pPr>
      <w:hyperlink w:anchor="_Toc481691811" w:history="1">
        <w:r w:rsidR="00D93C62" w:rsidRPr="006A0362">
          <w:rPr>
            <w:rStyle w:val="Hyperlink"/>
            <w:noProof/>
          </w:rPr>
          <w:t>Section 3.2 Quadratic Functions</w:t>
        </w:r>
        <w:r w:rsidR="00D93C62">
          <w:rPr>
            <w:noProof/>
            <w:webHidden/>
          </w:rPr>
          <w:tab/>
        </w:r>
        <w:r w:rsidR="00D93C62">
          <w:rPr>
            <w:noProof/>
            <w:webHidden/>
          </w:rPr>
          <w:fldChar w:fldCharType="begin"/>
        </w:r>
        <w:r w:rsidR="00D93C62">
          <w:rPr>
            <w:noProof/>
            <w:webHidden/>
          </w:rPr>
          <w:instrText xml:space="preserve"> PAGEREF _Toc481691811 \h </w:instrText>
        </w:r>
        <w:r w:rsidR="00D93C62">
          <w:rPr>
            <w:noProof/>
            <w:webHidden/>
          </w:rPr>
        </w:r>
        <w:r w:rsidR="00D93C62">
          <w:rPr>
            <w:noProof/>
            <w:webHidden/>
          </w:rPr>
          <w:fldChar w:fldCharType="separate"/>
        </w:r>
        <w:r w:rsidR="00AB4620">
          <w:rPr>
            <w:noProof/>
            <w:webHidden/>
          </w:rPr>
          <w:t>167</w:t>
        </w:r>
        <w:r w:rsidR="00D93C62">
          <w:rPr>
            <w:noProof/>
            <w:webHidden/>
          </w:rPr>
          <w:fldChar w:fldCharType="end"/>
        </w:r>
      </w:hyperlink>
    </w:p>
    <w:p w14:paraId="59165D56" w14:textId="7C80A416" w:rsidR="00D93C62" w:rsidRDefault="00000000">
      <w:pPr>
        <w:pStyle w:val="TOC2"/>
        <w:tabs>
          <w:tab w:val="right" w:leader="dot" w:pos="8630"/>
        </w:tabs>
        <w:rPr>
          <w:rFonts w:asciiTheme="minorHAnsi" w:eastAsiaTheme="minorEastAsia" w:hAnsiTheme="minorHAnsi"/>
          <w:noProof/>
          <w:sz w:val="22"/>
        </w:rPr>
      </w:pPr>
      <w:hyperlink w:anchor="_Toc481691813" w:history="1">
        <w:r w:rsidR="00D93C62" w:rsidRPr="006A0362">
          <w:rPr>
            <w:rStyle w:val="Hyperlink"/>
            <w:noProof/>
          </w:rPr>
          <w:t>Section 3.3 Graphs of Polynomial Functions</w:t>
        </w:r>
        <w:r w:rsidR="00D93C62">
          <w:rPr>
            <w:noProof/>
            <w:webHidden/>
          </w:rPr>
          <w:tab/>
        </w:r>
        <w:r w:rsidR="00D93C62">
          <w:rPr>
            <w:noProof/>
            <w:webHidden/>
          </w:rPr>
          <w:fldChar w:fldCharType="begin"/>
        </w:r>
        <w:r w:rsidR="00D93C62">
          <w:rPr>
            <w:noProof/>
            <w:webHidden/>
          </w:rPr>
          <w:instrText xml:space="preserve"> PAGEREF _Toc481691813 \h </w:instrText>
        </w:r>
        <w:r w:rsidR="00D93C62">
          <w:rPr>
            <w:noProof/>
            <w:webHidden/>
          </w:rPr>
        </w:r>
        <w:r w:rsidR="00D93C62">
          <w:rPr>
            <w:noProof/>
            <w:webHidden/>
          </w:rPr>
          <w:fldChar w:fldCharType="separate"/>
        </w:r>
        <w:r w:rsidR="00AB4620">
          <w:rPr>
            <w:noProof/>
            <w:webHidden/>
          </w:rPr>
          <w:t>181</w:t>
        </w:r>
        <w:r w:rsidR="00D93C62">
          <w:rPr>
            <w:noProof/>
            <w:webHidden/>
          </w:rPr>
          <w:fldChar w:fldCharType="end"/>
        </w:r>
      </w:hyperlink>
    </w:p>
    <w:p w14:paraId="4A079212" w14:textId="72DDDE94" w:rsidR="00D93C62" w:rsidRDefault="00000000">
      <w:pPr>
        <w:pStyle w:val="TOC2"/>
        <w:tabs>
          <w:tab w:val="right" w:leader="dot" w:pos="8630"/>
        </w:tabs>
        <w:rPr>
          <w:rFonts w:asciiTheme="minorHAnsi" w:eastAsiaTheme="minorEastAsia" w:hAnsiTheme="minorHAnsi"/>
          <w:noProof/>
          <w:sz w:val="22"/>
        </w:rPr>
      </w:pPr>
      <w:hyperlink w:anchor="_Toc481691815" w:history="1">
        <w:r w:rsidR="00D93C62" w:rsidRPr="006A0362">
          <w:rPr>
            <w:rStyle w:val="Hyperlink"/>
            <w:noProof/>
          </w:rPr>
          <w:t>Section 3.4 Factor Theorem and Remainder Theorem</w:t>
        </w:r>
        <w:r w:rsidR="00D93C62">
          <w:rPr>
            <w:noProof/>
            <w:webHidden/>
          </w:rPr>
          <w:tab/>
        </w:r>
        <w:r w:rsidR="00D93C62">
          <w:rPr>
            <w:noProof/>
            <w:webHidden/>
          </w:rPr>
          <w:fldChar w:fldCharType="begin"/>
        </w:r>
        <w:r w:rsidR="00D93C62">
          <w:rPr>
            <w:noProof/>
            <w:webHidden/>
          </w:rPr>
          <w:instrText xml:space="preserve"> PAGEREF _Toc481691815 \h </w:instrText>
        </w:r>
        <w:r w:rsidR="00D93C62">
          <w:rPr>
            <w:noProof/>
            <w:webHidden/>
          </w:rPr>
        </w:r>
        <w:r w:rsidR="00D93C62">
          <w:rPr>
            <w:noProof/>
            <w:webHidden/>
          </w:rPr>
          <w:fldChar w:fldCharType="separate"/>
        </w:r>
        <w:r w:rsidR="00AB4620">
          <w:rPr>
            <w:noProof/>
            <w:webHidden/>
          </w:rPr>
          <w:t>194</w:t>
        </w:r>
        <w:r w:rsidR="00D93C62">
          <w:rPr>
            <w:noProof/>
            <w:webHidden/>
          </w:rPr>
          <w:fldChar w:fldCharType="end"/>
        </w:r>
      </w:hyperlink>
    </w:p>
    <w:p w14:paraId="1F7B909C" w14:textId="4D78F195" w:rsidR="00D93C62" w:rsidRDefault="00000000">
      <w:pPr>
        <w:pStyle w:val="TOC2"/>
        <w:tabs>
          <w:tab w:val="right" w:leader="dot" w:pos="8630"/>
        </w:tabs>
        <w:rPr>
          <w:rFonts w:asciiTheme="minorHAnsi" w:eastAsiaTheme="minorEastAsia" w:hAnsiTheme="minorHAnsi"/>
          <w:noProof/>
          <w:sz w:val="22"/>
        </w:rPr>
      </w:pPr>
      <w:hyperlink w:anchor="_Toc481691817" w:history="1">
        <w:r w:rsidR="00D93C62" w:rsidRPr="006A0362">
          <w:rPr>
            <w:rStyle w:val="Hyperlink"/>
            <w:noProof/>
          </w:rPr>
          <w:t>Section 3.5 Real Zeros of Polynomials</w:t>
        </w:r>
        <w:r w:rsidR="00D93C62">
          <w:rPr>
            <w:noProof/>
            <w:webHidden/>
          </w:rPr>
          <w:tab/>
        </w:r>
        <w:r w:rsidR="00D93C62">
          <w:rPr>
            <w:noProof/>
            <w:webHidden/>
          </w:rPr>
          <w:fldChar w:fldCharType="begin"/>
        </w:r>
        <w:r w:rsidR="00D93C62">
          <w:rPr>
            <w:noProof/>
            <w:webHidden/>
          </w:rPr>
          <w:instrText xml:space="preserve"> PAGEREF _Toc481691817 \h </w:instrText>
        </w:r>
        <w:r w:rsidR="00D93C62">
          <w:rPr>
            <w:noProof/>
            <w:webHidden/>
          </w:rPr>
        </w:r>
        <w:r w:rsidR="00D93C62">
          <w:rPr>
            <w:noProof/>
            <w:webHidden/>
          </w:rPr>
          <w:fldChar w:fldCharType="separate"/>
        </w:r>
        <w:r w:rsidR="00AB4620">
          <w:rPr>
            <w:noProof/>
            <w:webHidden/>
          </w:rPr>
          <w:t>203</w:t>
        </w:r>
        <w:r w:rsidR="00D93C62">
          <w:rPr>
            <w:noProof/>
            <w:webHidden/>
          </w:rPr>
          <w:fldChar w:fldCharType="end"/>
        </w:r>
      </w:hyperlink>
    </w:p>
    <w:p w14:paraId="626782DE" w14:textId="1EEDD239" w:rsidR="00D93C62" w:rsidRDefault="00000000">
      <w:pPr>
        <w:pStyle w:val="TOC2"/>
        <w:tabs>
          <w:tab w:val="right" w:leader="dot" w:pos="8630"/>
        </w:tabs>
        <w:rPr>
          <w:rFonts w:asciiTheme="minorHAnsi" w:eastAsiaTheme="minorEastAsia" w:hAnsiTheme="minorHAnsi"/>
          <w:noProof/>
          <w:sz w:val="22"/>
        </w:rPr>
      </w:pPr>
      <w:hyperlink w:anchor="_Toc481691819" w:history="1">
        <w:r w:rsidR="00D93C62" w:rsidRPr="006A0362">
          <w:rPr>
            <w:rStyle w:val="Hyperlink"/>
            <w:noProof/>
          </w:rPr>
          <w:t>Section 3.6 Complex Zeros</w:t>
        </w:r>
        <w:r w:rsidR="00D93C62">
          <w:rPr>
            <w:noProof/>
            <w:webHidden/>
          </w:rPr>
          <w:tab/>
        </w:r>
        <w:r w:rsidR="00D93C62">
          <w:rPr>
            <w:noProof/>
            <w:webHidden/>
          </w:rPr>
          <w:fldChar w:fldCharType="begin"/>
        </w:r>
        <w:r w:rsidR="00D93C62">
          <w:rPr>
            <w:noProof/>
            <w:webHidden/>
          </w:rPr>
          <w:instrText xml:space="preserve"> PAGEREF _Toc481691819 \h </w:instrText>
        </w:r>
        <w:r w:rsidR="00D93C62">
          <w:rPr>
            <w:noProof/>
            <w:webHidden/>
          </w:rPr>
        </w:r>
        <w:r w:rsidR="00D93C62">
          <w:rPr>
            <w:noProof/>
            <w:webHidden/>
          </w:rPr>
          <w:fldChar w:fldCharType="separate"/>
        </w:r>
        <w:r w:rsidR="00AB4620">
          <w:rPr>
            <w:noProof/>
            <w:webHidden/>
          </w:rPr>
          <w:t>210</w:t>
        </w:r>
        <w:r w:rsidR="00D93C62">
          <w:rPr>
            <w:noProof/>
            <w:webHidden/>
          </w:rPr>
          <w:fldChar w:fldCharType="end"/>
        </w:r>
      </w:hyperlink>
    </w:p>
    <w:p w14:paraId="38146274" w14:textId="24615DA3" w:rsidR="00D93C62" w:rsidRDefault="00000000">
      <w:pPr>
        <w:pStyle w:val="TOC2"/>
        <w:tabs>
          <w:tab w:val="right" w:leader="dot" w:pos="8630"/>
        </w:tabs>
        <w:rPr>
          <w:rFonts w:asciiTheme="minorHAnsi" w:eastAsiaTheme="minorEastAsia" w:hAnsiTheme="minorHAnsi"/>
          <w:noProof/>
          <w:sz w:val="22"/>
        </w:rPr>
      </w:pPr>
      <w:hyperlink w:anchor="_Toc481691821" w:history="1">
        <w:r w:rsidR="00D93C62" w:rsidRPr="006A0362">
          <w:rPr>
            <w:rStyle w:val="Hyperlink"/>
            <w:noProof/>
          </w:rPr>
          <w:t>Section 3.7 Rational Functions</w:t>
        </w:r>
        <w:r w:rsidR="00D93C62">
          <w:rPr>
            <w:noProof/>
            <w:webHidden/>
          </w:rPr>
          <w:tab/>
        </w:r>
        <w:r w:rsidR="00D93C62">
          <w:rPr>
            <w:noProof/>
            <w:webHidden/>
          </w:rPr>
          <w:fldChar w:fldCharType="begin"/>
        </w:r>
        <w:r w:rsidR="00D93C62">
          <w:rPr>
            <w:noProof/>
            <w:webHidden/>
          </w:rPr>
          <w:instrText xml:space="preserve"> PAGEREF _Toc481691821 \h </w:instrText>
        </w:r>
        <w:r w:rsidR="00D93C62">
          <w:rPr>
            <w:noProof/>
            <w:webHidden/>
          </w:rPr>
        </w:r>
        <w:r w:rsidR="00D93C62">
          <w:rPr>
            <w:noProof/>
            <w:webHidden/>
          </w:rPr>
          <w:fldChar w:fldCharType="separate"/>
        </w:r>
        <w:r w:rsidR="00AB4620">
          <w:rPr>
            <w:noProof/>
            <w:webHidden/>
          </w:rPr>
          <w:t>218</w:t>
        </w:r>
        <w:r w:rsidR="00D93C62">
          <w:rPr>
            <w:noProof/>
            <w:webHidden/>
          </w:rPr>
          <w:fldChar w:fldCharType="end"/>
        </w:r>
      </w:hyperlink>
    </w:p>
    <w:p w14:paraId="0111D3E3" w14:textId="4FF4D7AB" w:rsidR="00D93C62" w:rsidRDefault="00000000">
      <w:pPr>
        <w:pStyle w:val="TOC2"/>
        <w:tabs>
          <w:tab w:val="right" w:leader="dot" w:pos="8630"/>
        </w:tabs>
        <w:rPr>
          <w:rStyle w:val="Hyperlink"/>
          <w:noProof/>
        </w:rPr>
      </w:pPr>
      <w:hyperlink w:anchor="_Toc481691823" w:history="1">
        <w:r w:rsidR="00D93C62" w:rsidRPr="006A0362">
          <w:rPr>
            <w:rStyle w:val="Hyperlink"/>
            <w:noProof/>
          </w:rPr>
          <w:t>Section 3.8 Inverses and Radical Functions</w:t>
        </w:r>
        <w:r w:rsidR="00D93C62">
          <w:rPr>
            <w:noProof/>
            <w:webHidden/>
          </w:rPr>
          <w:tab/>
        </w:r>
        <w:r w:rsidR="00D93C62">
          <w:rPr>
            <w:noProof/>
            <w:webHidden/>
          </w:rPr>
          <w:fldChar w:fldCharType="begin"/>
        </w:r>
        <w:r w:rsidR="00D93C62">
          <w:rPr>
            <w:noProof/>
            <w:webHidden/>
          </w:rPr>
          <w:instrText xml:space="preserve"> PAGEREF _Toc481691823 \h </w:instrText>
        </w:r>
        <w:r w:rsidR="00D93C62">
          <w:rPr>
            <w:noProof/>
            <w:webHidden/>
          </w:rPr>
        </w:r>
        <w:r w:rsidR="00D93C62">
          <w:rPr>
            <w:noProof/>
            <w:webHidden/>
          </w:rPr>
          <w:fldChar w:fldCharType="separate"/>
        </w:r>
        <w:r w:rsidR="00AB4620">
          <w:rPr>
            <w:noProof/>
            <w:webHidden/>
          </w:rPr>
          <w:t>239</w:t>
        </w:r>
        <w:r w:rsidR="00D93C62">
          <w:rPr>
            <w:noProof/>
            <w:webHidden/>
          </w:rPr>
          <w:fldChar w:fldCharType="end"/>
        </w:r>
      </w:hyperlink>
    </w:p>
    <w:p w14:paraId="23FA537B" w14:textId="77777777" w:rsidR="00D93C62" w:rsidRPr="00D93C62" w:rsidRDefault="00D93C62" w:rsidP="00D93C62">
      <w:pPr>
        <w:rPr>
          <w:rFonts w:eastAsiaTheme="minorEastAsia"/>
          <w:noProof/>
        </w:rPr>
      </w:pPr>
    </w:p>
    <w:p w14:paraId="55614902" w14:textId="77777777" w:rsidR="00E55FCF" w:rsidRDefault="00FE577E" w:rsidP="00E55FCF">
      <w:pPr>
        <w:pStyle w:val="Heading2"/>
      </w:pPr>
      <w:r>
        <w:fldChar w:fldCharType="end"/>
      </w:r>
      <w:bookmarkStart w:id="5" w:name="_Toc481691809"/>
      <w:r w:rsidR="00E55FCF">
        <w:t>Section 3.1 Power Functions &amp; Polynomial Functions</w:t>
      </w:r>
      <w:bookmarkEnd w:id="5"/>
    </w:p>
    <w:p w14:paraId="103AC754" w14:textId="77777777" w:rsidR="00E55FCF" w:rsidRDefault="00E55FCF" w:rsidP="00E55FCF">
      <w:pPr>
        <w:tabs>
          <w:tab w:val="left" w:pos="900"/>
        </w:tabs>
      </w:pPr>
      <w:r>
        <w:t xml:space="preserve">A square is cut out of cardboard, with each side having length </w:t>
      </w:r>
      <w:r>
        <w:rPr>
          <w:i/>
        </w:rPr>
        <w:t>L</w:t>
      </w:r>
      <w:r>
        <w:t xml:space="preserve">.  If we wanted to write a function for the area of the square, with </w:t>
      </w:r>
      <w:r>
        <w:rPr>
          <w:i/>
        </w:rPr>
        <w:t>L</w:t>
      </w:r>
      <w:r>
        <w:t xml:space="preserve"> as the input and the area as output, you may recall that the area of a rectangle can be found by multiplying the length times the width.  Since our shape is a square, the length &amp; the width are the same, giving the formula:</w:t>
      </w:r>
    </w:p>
    <w:p w14:paraId="39FDAB65" w14:textId="77777777" w:rsidR="00E55FCF" w:rsidRDefault="00E55FCF" w:rsidP="00E55FCF">
      <w:pPr>
        <w:tabs>
          <w:tab w:val="left" w:pos="900"/>
        </w:tabs>
      </w:pPr>
      <w:r w:rsidRPr="00A9008E">
        <w:rPr>
          <w:position w:val="-10"/>
        </w:rPr>
        <w:object w:dxaOrig="1700" w:dyaOrig="360" w14:anchorId="45355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7.25pt" o:ole="">
            <v:imagedata r:id="rId8" o:title=""/>
          </v:shape>
          <o:OLEObject Type="Embed" ProgID="Equation.3" ShapeID="_x0000_i1025" DrawAspect="Content" ObjectID="_1720944574" r:id="rId9"/>
        </w:object>
      </w:r>
    </w:p>
    <w:p w14:paraId="53A51F47" w14:textId="77777777" w:rsidR="00E55FCF" w:rsidRDefault="00E55FCF" w:rsidP="00E55FCF">
      <w:pPr>
        <w:tabs>
          <w:tab w:val="left" w:pos="900"/>
        </w:tabs>
      </w:pPr>
    </w:p>
    <w:p w14:paraId="00ADBB9E" w14:textId="77777777" w:rsidR="00E55FCF" w:rsidRDefault="00E55FCF" w:rsidP="00E55FCF">
      <w:pPr>
        <w:tabs>
          <w:tab w:val="left" w:pos="900"/>
        </w:tabs>
      </w:pPr>
      <w:r>
        <w:t xml:space="preserve">Likewise, if we wanted a function for the volume of a cube with each side having some length </w:t>
      </w:r>
      <w:r>
        <w:rPr>
          <w:i/>
        </w:rPr>
        <w:t>L</w:t>
      </w:r>
      <w:r>
        <w:t>, you may recall volume of a rectangular box can be found by multiplying length by width by height, which are all equal for a cube, giving the formula:</w:t>
      </w:r>
    </w:p>
    <w:p w14:paraId="24034131" w14:textId="77777777" w:rsidR="00E55FCF" w:rsidRDefault="00E55FCF" w:rsidP="00E55FCF">
      <w:pPr>
        <w:tabs>
          <w:tab w:val="left" w:pos="900"/>
        </w:tabs>
      </w:pPr>
      <w:r w:rsidRPr="00A9008E">
        <w:rPr>
          <w:position w:val="-10"/>
        </w:rPr>
        <w:object w:dxaOrig="1960" w:dyaOrig="360" w14:anchorId="297A7890">
          <v:shape id="_x0000_i1026" type="#_x0000_t75" style="width:99.75pt;height:17.25pt" o:ole="">
            <v:imagedata r:id="rId10" o:title=""/>
          </v:shape>
          <o:OLEObject Type="Embed" ProgID="Equation.3" ShapeID="_x0000_i1026" DrawAspect="Content" ObjectID="_1720944575" r:id="rId11"/>
        </w:object>
      </w:r>
    </w:p>
    <w:p w14:paraId="2BE8AF66" w14:textId="77777777" w:rsidR="00E55FCF" w:rsidRDefault="00E55FCF" w:rsidP="00E55FCF">
      <w:pPr>
        <w:tabs>
          <w:tab w:val="left" w:pos="900"/>
        </w:tabs>
      </w:pPr>
    </w:p>
    <w:p w14:paraId="189D9CAF" w14:textId="77777777" w:rsidR="00E55FCF" w:rsidRDefault="00E55FCF" w:rsidP="00E55FCF">
      <w:pPr>
        <w:tabs>
          <w:tab w:val="left" w:pos="900"/>
        </w:tabs>
      </w:pPr>
      <w:r>
        <w:t xml:space="preserve">These two functions are examples of </w:t>
      </w:r>
      <w:r>
        <w:rPr>
          <w:b/>
        </w:rPr>
        <w:t>power functions</w:t>
      </w:r>
      <w:r>
        <w:t>, functions that are some power of the variable.</w:t>
      </w:r>
    </w:p>
    <w:p w14:paraId="71909F61" w14:textId="77777777" w:rsidR="00E55FCF" w:rsidRDefault="00E55FCF" w:rsidP="00E55FCF">
      <w:pPr>
        <w:tabs>
          <w:tab w:val="left" w:pos="900"/>
        </w:tabs>
      </w:pPr>
    </w:p>
    <w:p w14:paraId="543F3E77" w14:textId="77777777" w:rsidR="00E55FCF" w:rsidRDefault="00E55FCF" w:rsidP="00E55FCF">
      <w:pPr>
        <w:tabs>
          <w:tab w:val="left" w:pos="900"/>
        </w:tabs>
      </w:pPr>
    </w:p>
    <w:p w14:paraId="194C44F5" w14:textId="77777777" w:rsidR="00E55FCF" w:rsidRDefault="00E55FCF" w:rsidP="00E55FCF">
      <w:pPr>
        <w:pStyle w:val="DefinitionHeader"/>
      </w:pPr>
      <w:r>
        <w:t>Power Function</w:t>
      </w:r>
    </w:p>
    <w:p w14:paraId="1DFE29CC" w14:textId="77777777" w:rsidR="00E55FCF" w:rsidRDefault="00E55FCF" w:rsidP="00E55FCF">
      <w:pPr>
        <w:pStyle w:val="Definition"/>
      </w:pPr>
      <w:r>
        <w:t xml:space="preserve">A </w:t>
      </w:r>
      <w:r w:rsidRPr="00212743">
        <w:rPr>
          <w:b/>
        </w:rPr>
        <w:t>power function</w:t>
      </w:r>
      <w:r w:rsidR="00FE577E">
        <w:rPr>
          <w:b/>
        </w:rPr>
        <w:fldChar w:fldCharType="begin"/>
      </w:r>
      <w:r>
        <w:instrText>xe "</w:instrText>
      </w:r>
      <w:r w:rsidRPr="00446102">
        <w:rPr>
          <w:b/>
        </w:rPr>
        <w:instrText>Function</w:instrText>
      </w:r>
      <w:r w:rsidRPr="00742675">
        <w:instrText>:Power Function</w:instrText>
      </w:r>
      <w:r>
        <w:instrText>s"</w:instrText>
      </w:r>
      <w:r w:rsidR="00FE577E">
        <w:rPr>
          <w:b/>
        </w:rPr>
        <w:fldChar w:fldCharType="end"/>
      </w:r>
      <w:r w:rsidR="00FE577E">
        <w:rPr>
          <w:b/>
        </w:rPr>
        <w:fldChar w:fldCharType="begin"/>
      </w:r>
      <w:r>
        <w:instrText>xe "</w:instrText>
      </w:r>
      <w:r w:rsidRPr="00117C3F">
        <w:rPr>
          <w:b/>
        </w:rPr>
        <w:instrText>Power Function</w:instrText>
      </w:r>
      <w:r>
        <w:rPr>
          <w:b/>
        </w:rPr>
        <w:instrText>s</w:instrText>
      </w:r>
      <w:r>
        <w:instrText>"</w:instrText>
      </w:r>
      <w:r w:rsidR="00FE577E">
        <w:rPr>
          <w:b/>
        </w:rPr>
        <w:fldChar w:fldCharType="end"/>
      </w:r>
      <w:r>
        <w:t xml:space="preserve"> is a function that can be represented in the form</w:t>
      </w:r>
    </w:p>
    <w:p w14:paraId="3A9632D4" w14:textId="77777777" w:rsidR="00E55FCF" w:rsidRDefault="00E55FCF" w:rsidP="00E55FCF">
      <w:pPr>
        <w:pStyle w:val="Definition"/>
      </w:pPr>
      <w:r w:rsidRPr="00A9008E">
        <w:rPr>
          <w:position w:val="-10"/>
        </w:rPr>
        <w:object w:dxaOrig="1020" w:dyaOrig="360" w14:anchorId="5A6FF943">
          <v:shape id="_x0000_i1027" type="#_x0000_t75" style="width:50.25pt;height:17.25pt" o:ole="">
            <v:imagedata r:id="rId12" o:title=""/>
          </v:shape>
          <o:OLEObject Type="Embed" ProgID="Equation.3" ShapeID="_x0000_i1027" DrawAspect="Content" ObjectID="_1720944576" r:id="rId13"/>
        </w:object>
      </w:r>
    </w:p>
    <w:p w14:paraId="2F28BFF1" w14:textId="77777777" w:rsidR="00E55FCF" w:rsidRDefault="00E55FCF" w:rsidP="00E55FCF">
      <w:pPr>
        <w:pStyle w:val="Definition"/>
      </w:pPr>
      <w:r>
        <w:t xml:space="preserve">Where the base is a variable and the exponent, </w:t>
      </w:r>
      <w:r w:rsidRPr="004A1D62">
        <w:rPr>
          <w:i/>
        </w:rPr>
        <w:t>p</w:t>
      </w:r>
      <w:r>
        <w:t>, is a number.</w:t>
      </w:r>
    </w:p>
    <w:p w14:paraId="49583A9F" w14:textId="77777777" w:rsidR="00E55FCF" w:rsidRPr="003330D7" w:rsidRDefault="00E55FCF" w:rsidP="00E55FCF"/>
    <w:p w14:paraId="58CDB6D5" w14:textId="77777777" w:rsidR="00E55FCF" w:rsidRPr="003330D7" w:rsidRDefault="00E55FCF" w:rsidP="00E55FCF"/>
    <w:p w14:paraId="66EBF7BF" w14:textId="77777777" w:rsidR="00E55FCF" w:rsidRDefault="00E55FCF" w:rsidP="00E55FCF">
      <w:pPr>
        <w:pStyle w:val="ExampleHeader"/>
      </w:pPr>
      <w:r>
        <w:t>Example 1</w:t>
      </w:r>
    </w:p>
    <w:p w14:paraId="058C4996" w14:textId="77777777" w:rsidR="00E55FCF" w:rsidRDefault="00E55FCF" w:rsidP="00E55FCF">
      <w:pPr>
        <w:pStyle w:val="Example"/>
      </w:pPr>
      <w:r>
        <w:t>Which of our toolkit functions are power functions?</w:t>
      </w:r>
    </w:p>
    <w:p w14:paraId="71EFA1E2" w14:textId="77777777" w:rsidR="00E55FCF" w:rsidRDefault="00E55FCF" w:rsidP="00E55FCF">
      <w:pPr>
        <w:pStyle w:val="Example"/>
      </w:pPr>
    </w:p>
    <w:p w14:paraId="11224341" w14:textId="77777777" w:rsidR="00E55FCF" w:rsidRDefault="00E55FCF" w:rsidP="00E55FCF">
      <w:pPr>
        <w:pStyle w:val="Example"/>
      </w:pPr>
      <w:r>
        <w:t xml:space="preserve">The constant and identity functions are power </w:t>
      </w:r>
      <w:proofErr w:type="gramStart"/>
      <w:r>
        <w:t>functions, since</w:t>
      </w:r>
      <w:proofErr w:type="gramEnd"/>
      <w:r>
        <w:t xml:space="preserve"> they can be written as </w:t>
      </w:r>
      <w:r w:rsidRPr="00BA003F">
        <w:rPr>
          <w:position w:val="-10"/>
        </w:rPr>
        <w:object w:dxaOrig="999" w:dyaOrig="360" w14:anchorId="14BA6E16">
          <v:shape id="_x0000_i1028" type="#_x0000_t75" style="width:50.25pt;height:17.25pt" o:ole="">
            <v:imagedata r:id="rId14" o:title=""/>
          </v:shape>
          <o:OLEObject Type="Embed" ProgID="Equation.3" ShapeID="_x0000_i1028" DrawAspect="Content" ObjectID="_1720944577" r:id="rId15"/>
        </w:object>
      </w:r>
      <w:r>
        <w:t xml:space="preserve"> and </w:t>
      </w:r>
      <w:r w:rsidRPr="00A9008E">
        <w:rPr>
          <w:position w:val="-10"/>
        </w:rPr>
        <w:object w:dxaOrig="980" w:dyaOrig="360" w14:anchorId="4F1E074D">
          <v:shape id="_x0000_i1029" type="#_x0000_t75" style="width:48.75pt;height:17.25pt" o:ole="">
            <v:imagedata r:id="rId16" o:title=""/>
          </v:shape>
          <o:OLEObject Type="Embed" ProgID="Equation.3" ShapeID="_x0000_i1029" DrawAspect="Content" ObjectID="_1720944578" r:id="rId17"/>
        </w:object>
      </w:r>
      <w:r>
        <w:t xml:space="preserve"> respectively.</w:t>
      </w:r>
    </w:p>
    <w:p w14:paraId="6A7ADAAB" w14:textId="77777777" w:rsidR="00D93C62" w:rsidRDefault="00D93C62" w:rsidP="00E55FCF">
      <w:pPr>
        <w:pStyle w:val="Example"/>
      </w:pPr>
    </w:p>
    <w:p w14:paraId="0623CBF5" w14:textId="77777777" w:rsidR="00E55FCF" w:rsidRDefault="00E55FCF" w:rsidP="00E55FCF">
      <w:pPr>
        <w:pStyle w:val="Example"/>
      </w:pPr>
      <w:r>
        <w:lastRenderedPageBreak/>
        <w:t xml:space="preserve">The quadratic and cubic functions are both power functions with whole number powers: </w:t>
      </w:r>
      <w:r w:rsidRPr="00A9008E">
        <w:rPr>
          <w:position w:val="-10"/>
        </w:rPr>
        <w:object w:dxaOrig="999" w:dyaOrig="360" w14:anchorId="4E0AEF7C">
          <v:shape id="_x0000_i1030" type="#_x0000_t75" style="width:50.25pt;height:17.25pt" o:ole="">
            <v:imagedata r:id="rId18" o:title=""/>
          </v:shape>
          <o:OLEObject Type="Embed" ProgID="Equation.3" ShapeID="_x0000_i1030" DrawAspect="Content" ObjectID="_1720944579" r:id="rId19"/>
        </w:object>
      </w:r>
      <w:r>
        <w:t xml:space="preserve"> and </w:t>
      </w:r>
      <w:r w:rsidRPr="00A9008E">
        <w:rPr>
          <w:position w:val="-10"/>
        </w:rPr>
        <w:object w:dxaOrig="999" w:dyaOrig="360" w14:anchorId="14925213">
          <v:shape id="_x0000_i1031" type="#_x0000_t75" style="width:50.25pt;height:17.25pt" o:ole="">
            <v:imagedata r:id="rId20" o:title=""/>
          </v:shape>
          <o:OLEObject Type="Embed" ProgID="Equation.3" ShapeID="_x0000_i1031" DrawAspect="Content" ObjectID="_1720944580" r:id="rId21"/>
        </w:object>
      </w:r>
      <w:r>
        <w:t>.</w:t>
      </w:r>
    </w:p>
    <w:p w14:paraId="265436D2" w14:textId="77777777" w:rsidR="00E55FCF" w:rsidRDefault="00E55FCF" w:rsidP="00E55FCF">
      <w:pPr>
        <w:pStyle w:val="Example"/>
      </w:pPr>
    </w:p>
    <w:p w14:paraId="07C7CE57" w14:textId="77777777" w:rsidR="00E55FCF" w:rsidRDefault="00E55FCF" w:rsidP="00E55FCF">
      <w:pPr>
        <w:pStyle w:val="Example"/>
      </w:pPr>
      <w:r>
        <w:t xml:space="preserve">The reciprocal and reciprocal squared functions are both power functions with negative whole number powers since they can be written as </w:t>
      </w:r>
      <w:r w:rsidRPr="00A9008E">
        <w:rPr>
          <w:position w:val="-10"/>
        </w:rPr>
        <w:object w:dxaOrig="1080" w:dyaOrig="360" w14:anchorId="4C635734">
          <v:shape id="_x0000_i1032" type="#_x0000_t75" style="width:54.75pt;height:17.25pt" o:ole="">
            <v:imagedata r:id="rId22" o:title=""/>
          </v:shape>
          <o:OLEObject Type="Embed" ProgID="Equation.3" ShapeID="_x0000_i1032" DrawAspect="Content" ObjectID="_1720944581" r:id="rId23"/>
        </w:object>
      </w:r>
      <w:proofErr w:type="spellStart"/>
      <w:r>
        <w:t>and</w:t>
      </w:r>
      <w:proofErr w:type="spellEnd"/>
      <w:r>
        <w:t xml:space="preserve"> </w:t>
      </w:r>
      <w:r w:rsidRPr="00A9008E">
        <w:rPr>
          <w:position w:val="-10"/>
        </w:rPr>
        <w:object w:dxaOrig="1080" w:dyaOrig="360" w14:anchorId="1A15377D">
          <v:shape id="_x0000_i1033" type="#_x0000_t75" style="width:54.75pt;height:17.25pt" o:ole="">
            <v:imagedata r:id="rId24" o:title=""/>
          </v:shape>
          <o:OLEObject Type="Embed" ProgID="Equation.3" ShapeID="_x0000_i1033" DrawAspect="Content" ObjectID="_1720944582" r:id="rId25"/>
        </w:object>
      </w:r>
      <w:r>
        <w:t>.</w:t>
      </w:r>
    </w:p>
    <w:p w14:paraId="17438DFD" w14:textId="77777777" w:rsidR="00E55FCF" w:rsidRDefault="00E55FCF" w:rsidP="00E55FCF">
      <w:pPr>
        <w:pStyle w:val="Example"/>
      </w:pPr>
    </w:p>
    <w:p w14:paraId="15AAE719" w14:textId="77777777" w:rsidR="00E55FCF" w:rsidRDefault="00E55FCF" w:rsidP="00E55FCF">
      <w:pPr>
        <w:pStyle w:val="Example"/>
      </w:pPr>
      <w:r>
        <w:t xml:space="preserve">The square and cube root functions are both power functions with fractional powers since they can be written as </w:t>
      </w:r>
      <w:r w:rsidRPr="00A9008E">
        <w:rPr>
          <w:position w:val="-10"/>
        </w:rPr>
        <w:object w:dxaOrig="1100" w:dyaOrig="360" w14:anchorId="3AFE88D5">
          <v:shape id="_x0000_i1034" type="#_x0000_t75" style="width:57pt;height:17.25pt" o:ole="">
            <v:imagedata r:id="rId26" o:title=""/>
          </v:shape>
          <o:OLEObject Type="Embed" ProgID="Equation.3" ShapeID="_x0000_i1034" DrawAspect="Content" ObjectID="_1720944583" r:id="rId27"/>
        </w:object>
      </w:r>
      <w:r>
        <w:t xml:space="preserve">or </w:t>
      </w:r>
      <w:r w:rsidRPr="00A9008E">
        <w:rPr>
          <w:position w:val="-10"/>
        </w:rPr>
        <w:object w:dxaOrig="1100" w:dyaOrig="360" w14:anchorId="51D425B9">
          <v:shape id="_x0000_i1035" type="#_x0000_t75" style="width:57pt;height:17.25pt" o:ole="">
            <v:imagedata r:id="rId28" o:title=""/>
          </v:shape>
          <o:OLEObject Type="Embed" ProgID="Equation.3" ShapeID="_x0000_i1035" DrawAspect="Content" ObjectID="_1720944584" r:id="rId29"/>
        </w:object>
      </w:r>
      <w:r>
        <w:t>.</w:t>
      </w:r>
    </w:p>
    <w:p w14:paraId="587068CC" w14:textId="77777777" w:rsidR="00D93C62" w:rsidRDefault="00D93C62" w:rsidP="00D93C62"/>
    <w:p w14:paraId="6B713538" w14:textId="77777777" w:rsidR="00D93C62" w:rsidRDefault="00D93C62" w:rsidP="00D93C62"/>
    <w:p w14:paraId="7113A0BF" w14:textId="77777777" w:rsidR="00E55FCF" w:rsidRPr="00D50564" w:rsidRDefault="00E55FCF" w:rsidP="00E55FCF">
      <w:pPr>
        <w:pStyle w:val="TryitNow"/>
      </w:pPr>
      <w:r>
        <w:t>Try it Now</w:t>
      </w:r>
    </w:p>
    <w:p w14:paraId="190AC5E3" w14:textId="77777777" w:rsidR="00E55FCF" w:rsidRPr="003330D7" w:rsidRDefault="00E55FCF" w:rsidP="00E55FCF">
      <w:pPr>
        <w:pStyle w:val="TryitNowbody"/>
      </w:pPr>
      <w:r w:rsidRPr="003330D7">
        <w:t>1. What point(s) do the toolkit power functions have in common?</w:t>
      </w:r>
    </w:p>
    <w:p w14:paraId="4D564ABD" w14:textId="77777777" w:rsidR="00E55FCF" w:rsidRDefault="00E55FCF" w:rsidP="00E55FCF"/>
    <w:p w14:paraId="027E141F" w14:textId="77777777" w:rsidR="00CE27A6" w:rsidRPr="003330D7" w:rsidRDefault="00CE27A6" w:rsidP="00E55FCF"/>
    <w:p w14:paraId="39D6AC79" w14:textId="77777777" w:rsidR="00E55FCF" w:rsidRDefault="007B3A51" w:rsidP="00E55FCF">
      <w:pPr>
        <w:tabs>
          <w:tab w:val="left" w:pos="900"/>
        </w:tabs>
        <w:rPr>
          <w:b/>
        </w:rPr>
      </w:pPr>
      <w:r>
        <w:rPr>
          <w:noProof/>
        </w:rPr>
        <w:drawing>
          <wp:anchor distT="0" distB="0" distL="114300" distR="114300" simplePos="0" relativeHeight="251627008" behindDoc="0" locked="0" layoutInCell="1" allowOverlap="1" wp14:anchorId="52B81BF3" wp14:editId="50437C1F">
            <wp:simplePos x="0" y="0"/>
            <wp:positionH relativeFrom="column">
              <wp:posOffset>3879215</wp:posOffset>
            </wp:positionH>
            <wp:positionV relativeFrom="paragraph">
              <wp:posOffset>143713</wp:posOffset>
            </wp:positionV>
            <wp:extent cx="1795082" cy="1645920"/>
            <wp:effectExtent l="0" t="0" r="0" b="0"/>
            <wp:wrapThrough wrapText="bothSides">
              <wp:wrapPolygon edited="0">
                <wp:start x="0" y="0"/>
                <wp:lineTo x="0" y="21250"/>
                <wp:lineTo x="21325" y="21250"/>
                <wp:lineTo x="21325" y="0"/>
                <wp:lineTo x="0" y="0"/>
              </wp:wrapPolygon>
            </wp:wrapThrough>
            <wp:docPr id="25" name="Picture 25" descr="Graphs of x^2, x^4 and x^6, all U-shaped and passing through the origin and 1 comma 1. x^6 is flattest near the origin and steepest away from the origin; x^2 is the most rounded near the origin and least steep away from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s of x^2, x^4 and x^6, all U-shaped and passing through the origin and 1 comma 1. x^6 is flattest near the origin and steepest away from the origin; x^2 is the most rounded near the origin and least steep away from the orig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5082"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FCF" w:rsidRPr="00BA003F">
        <w:rPr>
          <w:b/>
        </w:rPr>
        <w:t>Characteristics</w:t>
      </w:r>
      <w:r w:rsidR="00FE577E">
        <w:rPr>
          <w:b/>
        </w:rPr>
        <w:fldChar w:fldCharType="begin"/>
      </w:r>
      <w:r w:rsidR="00E55FCF">
        <w:instrText>xe "</w:instrText>
      </w:r>
      <w:r w:rsidR="00E55FCF" w:rsidRPr="006E517D">
        <w:instrText>Power Function</w:instrText>
      </w:r>
      <w:r w:rsidR="00E55FCF">
        <w:instrText>s</w:instrText>
      </w:r>
      <w:r w:rsidR="00E55FCF" w:rsidRPr="006E517D">
        <w:instrText>:Characterisitcs</w:instrText>
      </w:r>
      <w:r w:rsidR="00E55FCF">
        <w:instrText>"</w:instrText>
      </w:r>
      <w:r w:rsidR="00FE577E">
        <w:rPr>
          <w:b/>
        </w:rPr>
        <w:fldChar w:fldCharType="end"/>
      </w:r>
      <w:r w:rsidR="00E55FCF" w:rsidRPr="00BA003F">
        <w:rPr>
          <w:b/>
        </w:rPr>
        <w:t xml:space="preserve"> of Power Functions</w:t>
      </w:r>
    </w:p>
    <w:p w14:paraId="7BA3752C" w14:textId="77777777" w:rsidR="00CE27A6" w:rsidRDefault="00CE27A6" w:rsidP="00E55FCF">
      <w:pPr>
        <w:tabs>
          <w:tab w:val="left" w:pos="900"/>
        </w:tabs>
      </w:pPr>
    </w:p>
    <w:p w14:paraId="48D31A4F" w14:textId="77777777" w:rsidR="00E55FCF" w:rsidRDefault="00E55FCF" w:rsidP="00E55FCF">
      <w:pPr>
        <w:tabs>
          <w:tab w:val="left" w:pos="900"/>
        </w:tabs>
      </w:pPr>
      <w:r>
        <w:t>Shown to the right are the graphs of</w:t>
      </w:r>
      <w:r w:rsidR="00D93C62">
        <w:t xml:space="preserve"> </w:t>
      </w:r>
      <w:r w:rsidR="00D93C62" w:rsidRPr="00A9008E">
        <w:rPr>
          <w:position w:val="-10"/>
        </w:rPr>
        <w:object w:dxaOrig="3560" w:dyaOrig="360" w14:anchorId="4DFE896B">
          <v:shape id="_x0000_i1036" type="#_x0000_t75" style="width:177.75pt;height:19.5pt" o:ole="">
            <v:imagedata r:id="rId31" o:title=""/>
          </v:shape>
          <o:OLEObject Type="Embed" ProgID="Equation.3" ShapeID="_x0000_i1036" DrawAspect="Content" ObjectID="_1720944585" r:id="rId32"/>
        </w:object>
      </w:r>
      <w:r>
        <w:t xml:space="preserve">, all even whole number powers.  Notice that all these graphs have a fairly similar shape, very similar to the quadratic toolkit, but as the power increases the graphs flatten somewhat near the </w:t>
      </w:r>
      <w:proofErr w:type="gramStart"/>
      <w:r>
        <w:t>origin, and</w:t>
      </w:r>
      <w:proofErr w:type="gramEnd"/>
      <w:r>
        <w:t xml:space="preserve"> become steeper away from the origin.</w:t>
      </w:r>
    </w:p>
    <w:p w14:paraId="65A53651" w14:textId="77777777" w:rsidR="00E55FCF" w:rsidRDefault="00E55FCF" w:rsidP="00E55FCF">
      <w:pPr>
        <w:tabs>
          <w:tab w:val="left" w:pos="900"/>
        </w:tabs>
      </w:pPr>
    </w:p>
    <w:p w14:paraId="0E21B7AA" w14:textId="77777777" w:rsidR="00E55FCF" w:rsidRPr="00E03DFA" w:rsidRDefault="00E55FCF" w:rsidP="00E55FCF">
      <w:pPr>
        <w:tabs>
          <w:tab w:val="left" w:pos="900"/>
        </w:tabs>
      </w:pPr>
      <w:r>
        <w:t xml:space="preserve">To describe the behavior as numbers become larger and larger, we use the idea of infinity.  The symbol for positive infinity is </w:t>
      </w:r>
      <w:r w:rsidRPr="00073F51">
        <w:rPr>
          <w:position w:val="-4"/>
        </w:rPr>
        <w:object w:dxaOrig="240" w:dyaOrig="200" w14:anchorId="38EAA085">
          <v:shape id="_x0000_i1037" type="#_x0000_t75" style="width:11.25pt;height:11.25pt" o:ole="">
            <v:imagedata r:id="rId33" o:title=""/>
          </v:shape>
          <o:OLEObject Type="Embed" ProgID="Equation.3" ShapeID="_x0000_i1037" DrawAspect="Content" ObjectID="_1720944586" r:id="rId34"/>
        </w:object>
      </w:r>
      <w:r>
        <w:t xml:space="preserve">, and </w:t>
      </w:r>
      <w:r w:rsidRPr="00073F51">
        <w:rPr>
          <w:position w:val="-4"/>
        </w:rPr>
        <w:object w:dxaOrig="420" w:dyaOrig="200" w14:anchorId="1C1CCF35">
          <v:shape id="_x0000_i1038" type="#_x0000_t75" style="width:21.75pt;height:11.25pt" o:ole="">
            <v:imagedata r:id="rId35" o:title=""/>
          </v:shape>
          <o:OLEObject Type="Embed" ProgID="Equation.3" ShapeID="_x0000_i1038" DrawAspect="Content" ObjectID="_1720944587" r:id="rId36"/>
        </w:object>
      </w:r>
      <w:r>
        <w:t xml:space="preserve"> for negative infinity.  When we say that “</w:t>
      </w:r>
      <w:r>
        <w:rPr>
          <w:i/>
        </w:rPr>
        <w:t>x</w:t>
      </w:r>
      <w:r>
        <w:t xml:space="preserve"> approaches infinity”, which can be symbolically written as </w:t>
      </w:r>
      <w:r w:rsidRPr="003330D7">
        <w:rPr>
          <w:position w:val="-6"/>
        </w:rPr>
        <w:object w:dxaOrig="720" w:dyaOrig="220" w14:anchorId="1845E345">
          <v:shape id="_x0000_i1039" type="#_x0000_t75" style="width:36.75pt;height:11.25pt" o:ole="">
            <v:imagedata r:id="rId37" o:title=""/>
          </v:shape>
          <o:OLEObject Type="Embed" ProgID="Equation.3" ShapeID="_x0000_i1039" DrawAspect="Content" ObjectID="_1720944588" r:id="rId38"/>
        </w:object>
      </w:r>
      <w:r>
        <w:t xml:space="preserve">, we are describing a behavior – we are saying that </w:t>
      </w:r>
      <w:r>
        <w:rPr>
          <w:i/>
        </w:rPr>
        <w:t>x</w:t>
      </w:r>
      <w:r>
        <w:t xml:space="preserve"> is getting large in the positive direction.  </w:t>
      </w:r>
    </w:p>
    <w:p w14:paraId="3E8FC05C" w14:textId="77777777" w:rsidR="00E55FCF" w:rsidRDefault="00E55FCF" w:rsidP="00E55FCF">
      <w:pPr>
        <w:tabs>
          <w:tab w:val="left" w:pos="900"/>
        </w:tabs>
      </w:pPr>
    </w:p>
    <w:p w14:paraId="2BD36DD4" w14:textId="77777777" w:rsidR="00E55FCF" w:rsidRPr="00E03DFA" w:rsidRDefault="00E55FCF" w:rsidP="00E55FCF">
      <w:pPr>
        <w:tabs>
          <w:tab w:val="left" w:pos="900"/>
        </w:tabs>
      </w:pPr>
      <w:r>
        <w:t>With the even power function</w:t>
      </w:r>
      <w:r w:rsidR="00CE27A6">
        <w:t>s</w:t>
      </w:r>
      <w:r>
        <w:t xml:space="preserve">, as the </w:t>
      </w:r>
      <w:r w:rsidR="00CE27A6" w:rsidRPr="00CE27A6">
        <w:rPr>
          <w:i/>
        </w:rPr>
        <w:t>x</w:t>
      </w:r>
      <w:r w:rsidR="00CE27A6">
        <w:t xml:space="preserve"> </w:t>
      </w:r>
      <w:r>
        <w:t xml:space="preserve">becomes large in either the positive or negative direction, the output values become very large positive numbers.  Equivalently, we could describe this by saying that as </w:t>
      </w:r>
      <w:r>
        <w:rPr>
          <w:i/>
        </w:rPr>
        <w:t>x</w:t>
      </w:r>
      <w:r>
        <w:t xml:space="preserve"> approaches positive or negative infinity, the </w:t>
      </w:r>
      <w:r>
        <w:rPr>
          <w:i/>
        </w:rPr>
        <w:t>f(x)</w:t>
      </w:r>
      <w:r>
        <w:t xml:space="preserve"> values approach positive infinity.  In symbolic form, we could </w:t>
      </w:r>
      <w:proofErr w:type="gramStart"/>
      <w:r>
        <w:t>write:</w:t>
      </w:r>
      <w:proofErr w:type="gramEnd"/>
      <w:r>
        <w:t xml:space="preserve"> as </w:t>
      </w:r>
      <w:r w:rsidRPr="003A15BD">
        <w:rPr>
          <w:position w:val="-6"/>
        </w:rPr>
        <w:object w:dxaOrig="859" w:dyaOrig="260" w14:anchorId="4C2C9EB0">
          <v:shape id="_x0000_i1040" type="#_x0000_t75" style="width:42.75pt;height:12pt" o:ole="">
            <v:imagedata r:id="rId39" o:title=""/>
          </v:shape>
          <o:OLEObject Type="Embed" ProgID="Equation.3" ShapeID="_x0000_i1040" DrawAspect="Content" ObjectID="_1720944589" r:id="rId40"/>
        </w:object>
      </w:r>
      <w:r>
        <w:t xml:space="preserve">, </w:t>
      </w:r>
      <w:r w:rsidRPr="003A15BD">
        <w:rPr>
          <w:position w:val="-10"/>
        </w:rPr>
        <w:object w:dxaOrig="1060" w:dyaOrig="320" w14:anchorId="66D0B0DC">
          <v:shape id="_x0000_i1041" type="#_x0000_t75" style="width:52.5pt;height:15.75pt" o:ole="">
            <v:imagedata r:id="rId41" o:title=""/>
          </v:shape>
          <o:OLEObject Type="Embed" ProgID="Equation.3" ShapeID="_x0000_i1041" DrawAspect="Content" ObjectID="_1720944590" r:id="rId42"/>
        </w:object>
      </w:r>
      <w:r>
        <w:t>.</w:t>
      </w:r>
    </w:p>
    <w:p w14:paraId="692920C6" w14:textId="77777777" w:rsidR="00E55FCF" w:rsidRDefault="00CE27A6" w:rsidP="00E55FCF">
      <w:pPr>
        <w:tabs>
          <w:tab w:val="left" w:pos="900"/>
        </w:tabs>
      </w:pPr>
      <w:r>
        <w:rPr>
          <w:noProof/>
        </w:rPr>
        <w:drawing>
          <wp:anchor distT="0" distB="0" distL="114300" distR="114300" simplePos="0" relativeHeight="251654144" behindDoc="0" locked="0" layoutInCell="1" allowOverlap="1" wp14:anchorId="6F1DC97A" wp14:editId="47FD9CC9">
            <wp:simplePos x="0" y="0"/>
            <wp:positionH relativeFrom="column">
              <wp:posOffset>3877310</wp:posOffset>
            </wp:positionH>
            <wp:positionV relativeFrom="paragraph">
              <wp:posOffset>102961</wp:posOffset>
            </wp:positionV>
            <wp:extent cx="1675130" cy="1645920"/>
            <wp:effectExtent l="0" t="0" r="0" b="0"/>
            <wp:wrapTight wrapText="bothSides">
              <wp:wrapPolygon edited="0">
                <wp:start x="0" y="0"/>
                <wp:lineTo x="0" y="21250"/>
                <wp:lineTo x="21371" y="21250"/>
                <wp:lineTo x="21371" y="0"/>
                <wp:lineTo x="0" y="0"/>
              </wp:wrapPolygon>
            </wp:wrapTight>
            <wp:docPr id="26" name="Picture 26" descr="Graphs of x^3, x^5 and x^7, all increasing quickly at first, flattening near the origin, then increasing again, passing through 1 comma 1. x^7 is flattest near the origin and steepest away from the origin; x^3 is the most rounded near the origin and least steep away from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s of x^3, x^5 and x^7, all increasing quickly at first, flattening near the origin, then increasing again, passing through 1 comma 1. x^7 is flattest near the origin and steepest away from the origin; x^3 is the most rounded near the origin and least steep away from the origi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513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B4610" w14:textId="77777777" w:rsidR="00E55FCF" w:rsidRDefault="00E55FCF" w:rsidP="00E55FCF">
      <w:pPr>
        <w:tabs>
          <w:tab w:val="left" w:pos="900"/>
        </w:tabs>
      </w:pPr>
      <w:r>
        <w:t xml:space="preserve">Shown here are the graphs of </w:t>
      </w:r>
      <w:r w:rsidR="00D93C62" w:rsidRPr="00A9008E">
        <w:rPr>
          <w:position w:val="-10"/>
        </w:rPr>
        <w:object w:dxaOrig="3560" w:dyaOrig="360" w14:anchorId="4A1040CB">
          <v:shape id="_x0000_i1042" type="#_x0000_t75" style="width:177.75pt;height:17.25pt" o:ole="">
            <v:imagedata r:id="rId44" o:title=""/>
          </v:shape>
          <o:OLEObject Type="Embed" ProgID="Equation.3" ShapeID="_x0000_i1042" DrawAspect="Content" ObjectID="_1720944591" r:id="rId45"/>
        </w:object>
      </w:r>
      <w:r>
        <w:t xml:space="preserve">, all odd whole number powers.  Notice all these graphs look </w:t>
      </w:r>
      <w:proofErr w:type="gramStart"/>
      <w:r>
        <w:t>similar to</w:t>
      </w:r>
      <w:proofErr w:type="gramEnd"/>
      <w:r>
        <w:t xml:space="preserve"> the cubic toolkit, but again as the power increases the graphs flatten near the origin and become steeper away from the origin.</w:t>
      </w:r>
    </w:p>
    <w:p w14:paraId="1C1BB080" w14:textId="77777777" w:rsidR="00E55FCF" w:rsidRDefault="00E55FCF" w:rsidP="00E55FCF">
      <w:pPr>
        <w:tabs>
          <w:tab w:val="left" w:pos="900"/>
        </w:tabs>
      </w:pPr>
    </w:p>
    <w:p w14:paraId="6D4EEC6C" w14:textId="77777777" w:rsidR="00E55FCF" w:rsidRDefault="00E55FCF" w:rsidP="00E55FCF">
      <w:pPr>
        <w:tabs>
          <w:tab w:val="left" w:pos="900"/>
        </w:tabs>
      </w:pPr>
      <w:r>
        <w:t xml:space="preserve">For these odd power functions, as </w:t>
      </w:r>
      <w:r w:rsidRPr="00135BBC">
        <w:rPr>
          <w:i/>
        </w:rPr>
        <w:t>x</w:t>
      </w:r>
      <w:r>
        <w:t xml:space="preserve"> approaches negative infinity, </w:t>
      </w:r>
      <w:r w:rsidRPr="00135BBC">
        <w:rPr>
          <w:i/>
        </w:rPr>
        <w:t xml:space="preserve">f(x) </w:t>
      </w:r>
      <w:r>
        <w:t xml:space="preserve">approaches negative infinity.  As </w:t>
      </w:r>
      <w:r w:rsidRPr="00135BBC">
        <w:rPr>
          <w:i/>
        </w:rPr>
        <w:t>x</w:t>
      </w:r>
      <w:r>
        <w:t xml:space="preserve"> approaches positive infinity, </w:t>
      </w:r>
      <w:r w:rsidRPr="00135BBC">
        <w:rPr>
          <w:i/>
        </w:rPr>
        <w:t>f(x)</w:t>
      </w:r>
      <w:r>
        <w:t xml:space="preserve"> approaches positive infinity.  In symbolic form we </w:t>
      </w:r>
      <w:proofErr w:type="gramStart"/>
      <w:r>
        <w:t>write:</w:t>
      </w:r>
      <w:proofErr w:type="gramEnd"/>
      <w:r>
        <w:t xml:space="preserve">  </w:t>
      </w:r>
      <w:r w:rsidRPr="00135BBC">
        <w:t xml:space="preserve">as </w:t>
      </w:r>
      <w:r w:rsidRPr="003A15BD">
        <w:rPr>
          <w:position w:val="-6"/>
        </w:rPr>
        <w:object w:dxaOrig="859" w:dyaOrig="220" w14:anchorId="6C928129">
          <v:shape id="_x0000_i1043" type="#_x0000_t75" style="width:42.75pt;height:11.25pt" o:ole="">
            <v:imagedata r:id="rId46" o:title=""/>
          </v:shape>
          <o:OLEObject Type="Embed" ProgID="Equation.3" ShapeID="_x0000_i1043" DrawAspect="Content" ObjectID="_1720944592" r:id="rId47"/>
        </w:object>
      </w:r>
      <w:r>
        <w:t xml:space="preserve">, </w:t>
      </w:r>
      <w:r w:rsidRPr="003A15BD">
        <w:rPr>
          <w:position w:val="-10"/>
        </w:rPr>
        <w:object w:dxaOrig="1200" w:dyaOrig="320" w14:anchorId="4B7204CB">
          <v:shape id="_x0000_i1044" type="#_x0000_t75" style="width:60.75pt;height:15.75pt" o:ole="">
            <v:imagedata r:id="rId48" o:title=""/>
          </v:shape>
          <o:OLEObject Type="Embed" ProgID="Equation.3" ShapeID="_x0000_i1044" DrawAspect="Content" ObjectID="_1720944593" r:id="rId49"/>
        </w:object>
      </w:r>
      <w:r>
        <w:t xml:space="preserve"> and </w:t>
      </w:r>
      <w:r w:rsidRPr="00135BBC">
        <w:t>as</w:t>
      </w:r>
      <w:r>
        <w:t xml:space="preserve"> </w:t>
      </w:r>
      <w:r w:rsidRPr="003A15BD">
        <w:rPr>
          <w:position w:val="-6"/>
        </w:rPr>
        <w:object w:dxaOrig="720" w:dyaOrig="220" w14:anchorId="702EC62C">
          <v:shape id="_x0000_i1045" type="#_x0000_t75" style="width:36.75pt;height:11.25pt" o:ole="">
            <v:imagedata r:id="rId50" o:title=""/>
          </v:shape>
          <o:OLEObject Type="Embed" ProgID="Equation.3" ShapeID="_x0000_i1045" DrawAspect="Content" ObjectID="_1720944594" r:id="rId51"/>
        </w:object>
      </w:r>
      <w:r>
        <w:t xml:space="preserve">, </w:t>
      </w:r>
      <w:r w:rsidRPr="003A15BD">
        <w:rPr>
          <w:position w:val="-10"/>
        </w:rPr>
        <w:object w:dxaOrig="1060" w:dyaOrig="320" w14:anchorId="4D756B70">
          <v:shape id="_x0000_i1046" type="#_x0000_t75" style="width:52.5pt;height:15.75pt" o:ole="">
            <v:imagedata r:id="rId52" o:title=""/>
          </v:shape>
          <o:OLEObject Type="Embed" ProgID="Equation.3" ShapeID="_x0000_i1046" DrawAspect="Content" ObjectID="_1720944595" r:id="rId53"/>
        </w:object>
      </w:r>
      <w:r>
        <w:t>.</w:t>
      </w:r>
    </w:p>
    <w:p w14:paraId="07D0E7D8" w14:textId="77777777" w:rsidR="00E55FCF" w:rsidRDefault="00E55FCF" w:rsidP="00E55FCF">
      <w:pPr>
        <w:pStyle w:val="DefinitionHeader"/>
      </w:pPr>
      <w:r>
        <w:lastRenderedPageBreak/>
        <w:t>Long Run Behavior</w:t>
      </w:r>
    </w:p>
    <w:p w14:paraId="745AFFA4" w14:textId="77777777" w:rsidR="00E55FCF" w:rsidRDefault="00E55FCF" w:rsidP="00E55FCF">
      <w:pPr>
        <w:pStyle w:val="Definition"/>
      </w:pPr>
      <w:r>
        <w:t xml:space="preserve">The behavior of the graph of a function as the input takes </w:t>
      </w:r>
      <w:r w:rsidR="00CE27A6">
        <w:t>on large negative values,</w:t>
      </w:r>
      <w:r w:rsidRPr="003A15BD">
        <w:rPr>
          <w:position w:val="-6"/>
        </w:rPr>
        <w:object w:dxaOrig="859" w:dyaOrig="220" w14:anchorId="2CA77F6E">
          <v:shape id="_x0000_i1047" type="#_x0000_t75" style="width:42.75pt;height:11.25pt" o:ole="">
            <v:imagedata r:id="rId46" o:title=""/>
          </v:shape>
          <o:OLEObject Type="Embed" ProgID="Equation.3" ShapeID="_x0000_i1047" DrawAspect="Content" ObjectID="_1720944596" r:id="rId54"/>
        </w:object>
      </w:r>
      <w:r w:rsidR="00CE27A6">
        <w:t>,</w:t>
      </w:r>
      <w:r>
        <w:t xml:space="preserve"> and large positive values</w:t>
      </w:r>
      <w:r w:rsidR="00CE27A6">
        <w:t xml:space="preserve">, </w:t>
      </w:r>
      <w:r w:rsidRPr="003A15BD">
        <w:rPr>
          <w:position w:val="-6"/>
        </w:rPr>
        <w:object w:dxaOrig="720" w:dyaOrig="220" w14:anchorId="30D06D56">
          <v:shape id="_x0000_i1048" type="#_x0000_t75" style="width:36.75pt;height:11.25pt" o:ole="">
            <v:imagedata r:id="rId55" o:title=""/>
          </v:shape>
          <o:OLEObject Type="Embed" ProgID="Equation.3" ShapeID="_x0000_i1048" DrawAspect="Content" ObjectID="_1720944597" r:id="rId56"/>
        </w:object>
      </w:r>
      <w:r w:rsidR="00CE27A6">
        <w:t>,</w:t>
      </w:r>
      <w:r>
        <w:t xml:space="preserve"> is referred to as the </w:t>
      </w:r>
      <w:r>
        <w:rPr>
          <w:b/>
        </w:rPr>
        <w:t>long run behavior</w:t>
      </w:r>
      <w:r w:rsidR="00FE577E">
        <w:rPr>
          <w:b/>
        </w:rPr>
        <w:fldChar w:fldCharType="begin"/>
      </w:r>
      <w:r>
        <w:instrText>xe "</w:instrText>
      </w:r>
      <w:r w:rsidRPr="00524B80">
        <w:rPr>
          <w:b/>
        </w:rPr>
        <w:instrText>Long Run Behavior</w:instrText>
      </w:r>
      <w:r>
        <w:instrText>"</w:instrText>
      </w:r>
      <w:r w:rsidR="00FE577E">
        <w:rPr>
          <w:b/>
        </w:rPr>
        <w:fldChar w:fldCharType="end"/>
      </w:r>
      <w:r>
        <w:t xml:space="preserve"> of the function.</w:t>
      </w:r>
    </w:p>
    <w:p w14:paraId="620E1CEE" w14:textId="77777777" w:rsidR="00E55FCF" w:rsidRDefault="00E55FCF" w:rsidP="00E55FCF">
      <w:pPr>
        <w:tabs>
          <w:tab w:val="left" w:pos="900"/>
        </w:tabs>
      </w:pPr>
    </w:p>
    <w:p w14:paraId="5278B518" w14:textId="77777777" w:rsidR="00D93C62" w:rsidRDefault="00D93C62" w:rsidP="00E55FCF">
      <w:pPr>
        <w:tabs>
          <w:tab w:val="left" w:pos="900"/>
        </w:tabs>
      </w:pPr>
    </w:p>
    <w:p w14:paraId="7BC8435D" w14:textId="77777777" w:rsidR="00E55FCF" w:rsidRDefault="00E55FCF" w:rsidP="00E55FCF">
      <w:pPr>
        <w:pStyle w:val="ExampleHeader"/>
      </w:pPr>
      <w:r>
        <w:t>Example 2</w:t>
      </w:r>
    </w:p>
    <w:p w14:paraId="4CCD4B55" w14:textId="77777777" w:rsidR="00E55FCF" w:rsidRDefault="00E55FCF" w:rsidP="00E55FCF">
      <w:pPr>
        <w:pStyle w:val="Example"/>
      </w:pPr>
      <w:r>
        <w:t xml:space="preserve">Describe the long run behavior of the graph of </w:t>
      </w:r>
      <w:r w:rsidRPr="00A9008E">
        <w:rPr>
          <w:position w:val="-10"/>
        </w:rPr>
        <w:object w:dxaOrig="999" w:dyaOrig="360" w14:anchorId="46FF55EE">
          <v:shape id="_x0000_i1049" type="#_x0000_t75" style="width:50.25pt;height:17.25pt" o:ole="">
            <v:imagedata r:id="rId57" o:title=""/>
          </v:shape>
          <o:OLEObject Type="Embed" ProgID="Equation.3" ShapeID="_x0000_i1049" DrawAspect="Content" ObjectID="_1720944598" r:id="rId58"/>
        </w:object>
      </w:r>
      <w:r>
        <w:t>.</w:t>
      </w:r>
    </w:p>
    <w:p w14:paraId="7ACFE227" w14:textId="77777777" w:rsidR="00E55FCF" w:rsidRDefault="00E55FCF" w:rsidP="00E55FCF">
      <w:pPr>
        <w:pStyle w:val="Example"/>
      </w:pPr>
    </w:p>
    <w:p w14:paraId="1423F00D" w14:textId="77777777" w:rsidR="00E55FCF" w:rsidRDefault="00E55FCF" w:rsidP="00E55FCF">
      <w:pPr>
        <w:pStyle w:val="Example"/>
      </w:pPr>
      <w:r>
        <w:t xml:space="preserve">Since </w:t>
      </w:r>
      <w:r w:rsidRPr="00A9008E">
        <w:rPr>
          <w:position w:val="-10"/>
        </w:rPr>
        <w:object w:dxaOrig="999" w:dyaOrig="360" w14:anchorId="4C90758F">
          <v:shape id="_x0000_i1050" type="#_x0000_t75" style="width:50.25pt;height:17.25pt" o:ole="">
            <v:imagedata r:id="rId59" o:title=""/>
          </v:shape>
          <o:OLEObject Type="Embed" ProgID="Equation.3" ShapeID="_x0000_i1050" DrawAspect="Content" ObjectID="_1720944599" r:id="rId60"/>
        </w:object>
      </w:r>
      <w:r>
        <w:t xml:space="preserve"> has a whole, even power, we would expect this function to behave somewhat like the quadratic function.  As the input gets large positive or negative, we would expect the output to grow without bound in the positive direction.  In symbolic form, </w:t>
      </w:r>
      <w:r w:rsidRPr="004A1D62">
        <w:t xml:space="preserve">as </w:t>
      </w:r>
      <w:r w:rsidRPr="003A15BD">
        <w:rPr>
          <w:position w:val="-6"/>
        </w:rPr>
        <w:object w:dxaOrig="859" w:dyaOrig="260" w14:anchorId="5CFAD094">
          <v:shape id="_x0000_i1051" type="#_x0000_t75" style="width:42.75pt;height:12.75pt" o:ole="">
            <v:imagedata r:id="rId39" o:title=""/>
          </v:shape>
          <o:OLEObject Type="Embed" ProgID="Equation.3" ShapeID="_x0000_i1051" DrawAspect="Content" ObjectID="_1720944600" r:id="rId61"/>
        </w:object>
      </w:r>
      <w:r>
        <w:t xml:space="preserve">, </w:t>
      </w:r>
      <w:r w:rsidRPr="003A15BD">
        <w:rPr>
          <w:position w:val="-10"/>
        </w:rPr>
        <w:object w:dxaOrig="1060" w:dyaOrig="320" w14:anchorId="1D20B19B">
          <v:shape id="_x0000_i1052" type="#_x0000_t75" style="width:52.5pt;height:15pt" o:ole="">
            <v:imagedata r:id="rId41" o:title=""/>
          </v:shape>
          <o:OLEObject Type="Embed" ProgID="Equation.3" ShapeID="_x0000_i1052" DrawAspect="Content" ObjectID="_1720944601" r:id="rId62"/>
        </w:object>
      </w:r>
      <w:r>
        <w:t xml:space="preserve">. </w:t>
      </w:r>
    </w:p>
    <w:p w14:paraId="41BCDC31" w14:textId="77777777" w:rsidR="00E55FCF" w:rsidRDefault="00E55FCF" w:rsidP="00E55FCF"/>
    <w:p w14:paraId="055829DB" w14:textId="77777777" w:rsidR="00E55FCF" w:rsidRPr="00135BBC" w:rsidRDefault="00E55FCF" w:rsidP="00E55FCF"/>
    <w:p w14:paraId="224A792C" w14:textId="77777777" w:rsidR="00E55FCF" w:rsidRDefault="00E55FCF" w:rsidP="00E55FCF">
      <w:pPr>
        <w:pStyle w:val="ExampleHeader"/>
      </w:pPr>
      <w:r>
        <w:t>Example 3</w:t>
      </w:r>
    </w:p>
    <w:p w14:paraId="1E1752D2" w14:textId="77777777" w:rsidR="00E55FCF" w:rsidRDefault="00E55FCF" w:rsidP="00E55FCF">
      <w:pPr>
        <w:pStyle w:val="Example"/>
      </w:pPr>
      <w:r>
        <w:t xml:space="preserve">Describe the long run behavior of the graph of </w:t>
      </w:r>
      <w:r w:rsidRPr="00A9008E">
        <w:rPr>
          <w:position w:val="-10"/>
        </w:rPr>
        <w:object w:dxaOrig="1140" w:dyaOrig="360" w14:anchorId="0A4A5A1C">
          <v:shape id="_x0000_i1053" type="#_x0000_t75" style="width:57.75pt;height:16.5pt" o:ole="">
            <v:imagedata r:id="rId63" o:title=""/>
          </v:shape>
          <o:OLEObject Type="Embed" ProgID="Equation.3" ShapeID="_x0000_i1053" DrawAspect="Content" ObjectID="_1720944602" r:id="rId64"/>
        </w:object>
      </w:r>
    </w:p>
    <w:p w14:paraId="7FD100DA" w14:textId="77777777" w:rsidR="00E55FCF" w:rsidRDefault="00E55FCF" w:rsidP="00E55FCF">
      <w:pPr>
        <w:pStyle w:val="Example"/>
      </w:pPr>
    </w:p>
    <w:p w14:paraId="101A9EBD" w14:textId="77777777" w:rsidR="00E55FCF" w:rsidRDefault="00E55FCF" w:rsidP="00E55FCF">
      <w:pPr>
        <w:pStyle w:val="Example"/>
      </w:pPr>
      <w:r>
        <w:t xml:space="preserve">Since this function has a whole odd power, we would expect it to behave somewhat like the cubic function.  The negative in front of the </w:t>
      </w:r>
      <w:r w:rsidRPr="002B2024">
        <w:rPr>
          <w:position w:val="-6"/>
        </w:rPr>
        <w:object w:dxaOrig="279" w:dyaOrig="320" w14:anchorId="616F8CA2">
          <v:shape id="_x0000_i1054" type="#_x0000_t75" style="width:13.5pt;height:15pt" o:ole="">
            <v:imagedata r:id="rId65" o:title=""/>
          </v:shape>
          <o:OLEObject Type="Embed" ProgID="Equation.3" ShapeID="_x0000_i1054" DrawAspect="Content" ObjectID="_1720944603" r:id="rId66"/>
        </w:object>
      </w:r>
      <w:r>
        <w:t xml:space="preserve"> will cause a vertical reflection, so as the inputs grow large positive, the outputs will grow large in the negative direction, and as the inputs grow large negative, the outputs will grow large in the positive direction. </w:t>
      </w:r>
      <w:r w:rsidRPr="00801A7A">
        <w:t xml:space="preserve"> </w:t>
      </w:r>
      <w:r>
        <w:t xml:space="preserve">In symbolic form, for the long run behavior we would </w:t>
      </w:r>
      <w:proofErr w:type="gramStart"/>
      <w:r>
        <w:t>write:</w:t>
      </w:r>
      <w:proofErr w:type="gramEnd"/>
      <w:r>
        <w:t xml:space="preserve"> as </w:t>
      </w:r>
      <w:r w:rsidRPr="003A15BD">
        <w:rPr>
          <w:position w:val="-6"/>
        </w:rPr>
        <w:object w:dxaOrig="720" w:dyaOrig="220" w14:anchorId="0F72FFFE">
          <v:shape id="_x0000_i1055" type="#_x0000_t75" style="width:36pt;height:12pt" o:ole="">
            <v:imagedata r:id="rId67" o:title=""/>
          </v:shape>
          <o:OLEObject Type="Embed" ProgID="Equation.3" ShapeID="_x0000_i1055" DrawAspect="Content" ObjectID="_1720944604" r:id="rId68"/>
        </w:object>
      </w:r>
      <w:r>
        <w:t xml:space="preserve">, </w:t>
      </w:r>
      <w:r w:rsidRPr="00801A7A">
        <w:rPr>
          <w:position w:val="-10"/>
        </w:rPr>
        <w:object w:dxaOrig="1200" w:dyaOrig="320" w14:anchorId="49D35E48">
          <v:shape id="_x0000_i1056" type="#_x0000_t75" style="width:60pt;height:15pt" o:ole="">
            <v:imagedata r:id="rId69" o:title=""/>
          </v:shape>
          <o:OLEObject Type="Embed" ProgID="Equation.3" ShapeID="_x0000_i1056" DrawAspect="Content" ObjectID="_1720944605" r:id="rId70"/>
        </w:object>
      </w:r>
      <w:r>
        <w:t xml:space="preserve">and as </w:t>
      </w:r>
      <w:r w:rsidRPr="005A19C9">
        <w:rPr>
          <w:position w:val="-6"/>
        </w:rPr>
        <w:object w:dxaOrig="859" w:dyaOrig="220" w14:anchorId="4CD4D409">
          <v:shape id="_x0000_i1057" type="#_x0000_t75" style="width:42.75pt;height:12pt" o:ole="">
            <v:imagedata r:id="rId71" o:title=""/>
          </v:shape>
          <o:OLEObject Type="Embed" ProgID="Equation.3" ShapeID="_x0000_i1057" DrawAspect="Content" ObjectID="_1720944606" r:id="rId72"/>
        </w:object>
      </w:r>
      <w:r>
        <w:t xml:space="preserve">, </w:t>
      </w:r>
      <w:r w:rsidRPr="00801A7A">
        <w:rPr>
          <w:position w:val="-10"/>
        </w:rPr>
        <w:object w:dxaOrig="1060" w:dyaOrig="320" w14:anchorId="1BD73BFB">
          <v:shape id="_x0000_i1058" type="#_x0000_t75" style="width:52.5pt;height:15pt" o:ole="">
            <v:imagedata r:id="rId73" o:title=""/>
          </v:shape>
          <o:OLEObject Type="Embed" ProgID="Equation.3" ShapeID="_x0000_i1058" DrawAspect="Content" ObjectID="_1720944607" r:id="rId74"/>
        </w:object>
      </w:r>
      <w:r>
        <w:t>.</w:t>
      </w:r>
    </w:p>
    <w:p w14:paraId="68486FBB" w14:textId="77777777" w:rsidR="00E55FCF" w:rsidRDefault="00E55FCF" w:rsidP="00E55FCF">
      <w:pPr>
        <w:pStyle w:val="Example"/>
      </w:pPr>
    </w:p>
    <w:p w14:paraId="3DF3462E" w14:textId="77777777" w:rsidR="00E55FCF" w:rsidRDefault="00E55FCF" w:rsidP="00E55FCF">
      <w:pPr>
        <w:pStyle w:val="Example"/>
      </w:pPr>
      <w:r>
        <w:t>You may use words or symbols to describe the long run behavior of these functions.</w:t>
      </w:r>
    </w:p>
    <w:p w14:paraId="38D8261B" w14:textId="77777777" w:rsidR="00E55FCF" w:rsidRDefault="00E55FCF" w:rsidP="00E55FCF">
      <w:pPr>
        <w:tabs>
          <w:tab w:val="left" w:pos="900"/>
        </w:tabs>
      </w:pPr>
    </w:p>
    <w:p w14:paraId="573ABA04" w14:textId="77777777" w:rsidR="00E55FCF" w:rsidRDefault="00E55FCF" w:rsidP="00E55FCF">
      <w:pPr>
        <w:tabs>
          <w:tab w:val="left" w:pos="900"/>
        </w:tabs>
      </w:pPr>
    </w:p>
    <w:p w14:paraId="02FF0DFD" w14:textId="77777777" w:rsidR="00E55FCF" w:rsidRPr="008D2370" w:rsidRDefault="00E55FCF" w:rsidP="00E55FCF">
      <w:pPr>
        <w:pStyle w:val="TryitNow"/>
      </w:pPr>
      <w:r>
        <w:t>Try it Now</w:t>
      </w:r>
    </w:p>
    <w:p w14:paraId="0DC850EB" w14:textId="77777777" w:rsidR="00E55FCF" w:rsidRDefault="00E55FCF" w:rsidP="00E55FCF">
      <w:pPr>
        <w:pStyle w:val="TryitNowbody"/>
      </w:pPr>
      <w:r>
        <w:t xml:space="preserve">2. Describe in words and symbols the long run behavior of </w:t>
      </w:r>
      <w:r w:rsidRPr="00A9008E">
        <w:rPr>
          <w:position w:val="-10"/>
        </w:rPr>
        <w:object w:dxaOrig="1140" w:dyaOrig="360" w14:anchorId="2B24D670">
          <v:shape id="_x0000_i1059" type="#_x0000_t75" style="width:57.75pt;height:16.5pt" o:ole="">
            <v:imagedata r:id="rId75" o:title=""/>
          </v:shape>
          <o:OLEObject Type="Embed" ProgID="Equation.3" ShapeID="_x0000_i1059" DrawAspect="Content" ObjectID="_1720944608" r:id="rId76"/>
        </w:object>
      </w:r>
    </w:p>
    <w:p w14:paraId="58D50F14" w14:textId="77777777" w:rsidR="00E55FCF" w:rsidRDefault="00E55FCF" w:rsidP="00E55FCF">
      <w:pPr>
        <w:tabs>
          <w:tab w:val="left" w:pos="900"/>
        </w:tabs>
      </w:pPr>
    </w:p>
    <w:p w14:paraId="00B05C98" w14:textId="77777777" w:rsidR="00E55FCF" w:rsidRDefault="00E55FCF" w:rsidP="00E55FCF">
      <w:pPr>
        <w:tabs>
          <w:tab w:val="left" w:pos="900"/>
        </w:tabs>
      </w:pPr>
    </w:p>
    <w:p w14:paraId="08DCDD08" w14:textId="77777777" w:rsidR="00E55FCF" w:rsidRDefault="00E55FCF" w:rsidP="00E55FCF">
      <w:pPr>
        <w:tabs>
          <w:tab w:val="left" w:pos="900"/>
        </w:tabs>
      </w:pPr>
      <w:r>
        <w:t>Treatment of the rational and radical forms of power functions will be saved for later.</w:t>
      </w:r>
    </w:p>
    <w:p w14:paraId="1C183D06" w14:textId="77777777" w:rsidR="00E55FCF" w:rsidRDefault="00E55FCF" w:rsidP="00E55FCF">
      <w:pPr>
        <w:tabs>
          <w:tab w:val="left" w:pos="900"/>
        </w:tabs>
      </w:pPr>
    </w:p>
    <w:p w14:paraId="68E9C83C" w14:textId="77777777" w:rsidR="00E55FCF" w:rsidRDefault="00E55FCF" w:rsidP="00E55FCF">
      <w:pPr>
        <w:tabs>
          <w:tab w:val="left" w:pos="900"/>
        </w:tabs>
      </w:pPr>
    </w:p>
    <w:p w14:paraId="6BB39F11" w14:textId="77777777" w:rsidR="00E55FCF" w:rsidRDefault="00E55FCF" w:rsidP="00E55FCF">
      <w:pPr>
        <w:tabs>
          <w:tab w:val="left" w:pos="900"/>
        </w:tabs>
        <w:rPr>
          <w:b/>
        </w:rPr>
      </w:pPr>
      <w:r>
        <w:rPr>
          <w:b/>
        </w:rPr>
        <w:t>Polynomials</w:t>
      </w:r>
    </w:p>
    <w:p w14:paraId="64EA3BAC" w14:textId="77777777" w:rsidR="007B3A51" w:rsidRDefault="007B3A51" w:rsidP="00E55FCF">
      <w:pPr>
        <w:tabs>
          <w:tab w:val="left" w:pos="900"/>
        </w:tabs>
      </w:pPr>
    </w:p>
    <w:p w14:paraId="09000FED" w14:textId="77777777" w:rsidR="00CE27A6" w:rsidRDefault="00E55FCF" w:rsidP="00E55FCF">
      <w:pPr>
        <w:tabs>
          <w:tab w:val="left" w:pos="900"/>
        </w:tabs>
      </w:pPr>
      <w:r>
        <w:t xml:space="preserve">An oil pipeline bursts in the Gulf of Mexico, causing an oil slick in a roughly circular shape.  The slick is currently 24 miles in radius, but that radius is increasing by 8 miles each week.   If we wanted to write a formula for the area covered by the oil slick, we could do so by composing two functions together.  The first is a formula for the radius, </w:t>
      </w:r>
      <w:r>
        <w:rPr>
          <w:i/>
        </w:rPr>
        <w:t>r</w:t>
      </w:r>
      <w:r>
        <w:t xml:space="preserve">, of the spill, which depends on the number of weeks, </w:t>
      </w:r>
      <w:r>
        <w:rPr>
          <w:i/>
        </w:rPr>
        <w:t>w</w:t>
      </w:r>
      <w:r>
        <w:t xml:space="preserve">, that have passed.  </w:t>
      </w:r>
    </w:p>
    <w:p w14:paraId="626FB3CA" w14:textId="77777777" w:rsidR="00CE27A6" w:rsidRDefault="00CE27A6" w:rsidP="00E55FCF">
      <w:pPr>
        <w:tabs>
          <w:tab w:val="left" w:pos="900"/>
        </w:tabs>
      </w:pPr>
    </w:p>
    <w:p w14:paraId="72512B2A" w14:textId="77777777" w:rsidR="007B3A51" w:rsidRDefault="00E55FCF" w:rsidP="00E55FCF">
      <w:pPr>
        <w:tabs>
          <w:tab w:val="left" w:pos="900"/>
        </w:tabs>
      </w:pPr>
      <w:r>
        <w:lastRenderedPageBreak/>
        <w:t xml:space="preserve">Hopefully you recognized that this relationship is linear:  </w:t>
      </w:r>
    </w:p>
    <w:p w14:paraId="2EF1E1D8" w14:textId="77777777" w:rsidR="00E55FCF" w:rsidRDefault="00E55FCF" w:rsidP="00E55FCF">
      <w:pPr>
        <w:tabs>
          <w:tab w:val="left" w:pos="900"/>
        </w:tabs>
      </w:pPr>
      <w:r w:rsidRPr="00DE0262">
        <w:rPr>
          <w:position w:val="-10"/>
        </w:rPr>
        <w:object w:dxaOrig="1500" w:dyaOrig="320" w14:anchorId="3F4360C0">
          <v:shape id="_x0000_i1060" type="#_x0000_t75" style="width:74.25pt;height:15pt" o:ole="">
            <v:imagedata r:id="rId77" o:title=""/>
          </v:shape>
          <o:OLEObject Type="Embed" ProgID="Equation.3" ShapeID="_x0000_i1060" DrawAspect="Content" ObjectID="_1720944609" r:id="rId78"/>
        </w:object>
      </w:r>
    </w:p>
    <w:p w14:paraId="1071F16A" w14:textId="77777777" w:rsidR="00B335DF" w:rsidRDefault="00B335DF" w:rsidP="00E55FCF">
      <w:pPr>
        <w:tabs>
          <w:tab w:val="left" w:pos="900"/>
        </w:tabs>
      </w:pPr>
    </w:p>
    <w:p w14:paraId="7E473018" w14:textId="77777777" w:rsidR="007B3A51" w:rsidRDefault="00E55FCF" w:rsidP="00E55FCF">
      <w:pPr>
        <w:tabs>
          <w:tab w:val="left" w:pos="900"/>
        </w:tabs>
      </w:pPr>
      <w:r>
        <w:t xml:space="preserve">We can combine this with the formula for the area, </w:t>
      </w:r>
      <w:r>
        <w:rPr>
          <w:i/>
        </w:rPr>
        <w:t>A</w:t>
      </w:r>
      <w:r>
        <w:t xml:space="preserve">, of a circle: </w:t>
      </w:r>
    </w:p>
    <w:p w14:paraId="0C0CF897" w14:textId="77777777" w:rsidR="00E55FCF" w:rsidRDefault="00E55FCF" w:rsidP="00E55FCF">
      <w:pPr>
        <w:tabs>
          <w:tab w:val="left" w:pos="900"/>
        </w:tabs>
      </w:pPr>
      <w:r w:rsidRPr="00DE0262">
        <w:rPr>
          <w:position w:val="-10"/>
        </w:rPr>
        <w:object w:dxaOrig="1080" w:dyaOrig="360" w14:anchorId="16E38C54">
          <v:shape id="_x0000_i1061" type="#_x0000_t75" style="width:55.5pt;height:16.5pt" o:ole="">
            <v:imagedata r:id="rId79" o:title=""/>
          </v:shape>
          <o:OLEObject Type="Embed" ProgID="Equation.3" ShapeID="_x0000_i1061" DrawAspect="Content" ObjectID="_1720944610" r:id="rId80"/>
        </w:object>
      </w:r>
    </w:p>
    <w:p w14:paraId="68A973AC" w14:textId="77777777" w:rsidR="007B3A51" w:rsidRDefault="007B3A51" w:rsidP="00E55FCF">
      <w:pPr>
        <w:tabs>
          <w:tab w:val="left" w:pos="900"/>
        </w:tabs>
      </w:pPr>
    </w:p>
    <w:p w14:paraId="47C77DE0" w14:textId="77777777" w:rsidR="00E55FCF" w:rsidRDefault="00E55FCF" w:rsidP="00E55FCF">
      <w:pPr>
        <w:tabs>
          <w:tab w:val="left" w:pos="900"/>
        </w:tabs>
      </w:pPr>
      <w:r>
        <w:t>Composing these functions gives a formula for the area in terms of weeks:</w:t>
      </w:r>
    </w:p>
    <w:p w14:paraId="4B34E5E6" w14:textId="77777777" w:rsidR="00E55FCF" w:rsidRDefault="00E55FCF" w:rsidP="00E55FCF">
      <w:pPr>
        <w:tabs>
          <w:tab w:val="left" w:pos="900"/>
        </w:tabs>
      </w:pPr>
      <w:r w:rsidRPr="00DE0262">
        <w:rPr>
          <w:position w:val="-10"/>
        </w:rPr>
        <w:object w:dxaOrig="4320" w:dyaOrig="360" w14:anchorId="328B3F8B">
          <v:shape id="_x0000_i1062" type="#_x0000_t75" style="width:3in;height:16.5pt" o:ole="">
            <v:imagedata r:id="rId81" o:title=""/>
          </v:shape>
          <o:OLEObject Type="Embed" ProgID="Equation.3" ShapeID="_x0000_i1062" DrawAspect="Content" ObjectID="_1720944611" r:id="rId82"/>
        </w:object>
      </w:r>
    </w:p>
    <w:p w14:paraId="47647522" w14:textId="77777777" w:rsidR="00D93C62" w:rsidRDefault="00D93C62" w:rsidP="00E55FCF">
      <w:pPr>
        <w:tabs>
          <w:tab w:val="left" w:pos="900"/>
        </w:tabs>
      </w:pPr>
    </w:p>
    <w:p w14:paraId="73EE6540" w14:textId="77777777" w:rsidR="00E55FCF" w:rsidRDefault="00E55FCF" w:rsidP="00E55FCF">
      <w:pPr>
        <w:tabs>
          <w:tab w:val="left" w:pos="900"/>
        </w:tabs>
      </w:pPr>
      <w:r>
        <w:t>Multiplying this out gives the formula</w:t>
      </w:r>
    </w:p>
    <w:p w14:paraId="1BAF4888" w14:textId="77777777" w:rsidR="00E55FCF" w:rsidRPr="00DE0262" w:rsidRDefault="00E55FCF" w:rsidP="00E55FCF">
      <w:pPr>
        <w:tabs>
          <w:tab w:val="left" w:pos="900"/>
        </w:tabs>
      </w:pPr>
      <w:r w:rsidRPr="00DE0262">
        <w:rPr>
          <w:position w:val="-10"/>
        </w:rPr>
        <w:object w:dxaOrig="3019" w:dyaOrig="360" w14:anchorId="231186D9">
          <v:shape id="_x0000_i1063" type="#_x0000_t75" style="width:150.75pt;height:16.5pt" o:ole="">
            <v:imagedata r:id="rId83" o:title=""/>
          </v:shape>
          <o:OLEObject Type="Embed" ProgID="Equation.3" ShapeID="_x0000_i1063" DrawAspect="Content" ObjectID="_1720944612" r:id="rId84"/>
        </w:object>
      </w:r>
    </w:p>
    <w:p w14:paraId="2E7E3BAF" w14:textId="77777777" w:rsidR="00E55FCF" w:rsidRDefault="00E55FCF" w:rsidP="00E55FCF">
      <w:pPr>
        <w:tabs>
          <w:tab w:val="left" w:pos="900"/>
        </w:tabs>
      </w:pPr>
    </w:p>
    <w:p w14:paraId="3BC47DD8" w14:textId="77777777" w:rsidR="00E55FCF" w:rsidRDefault="00E55FCF" w:rsidP="00E55FCF">
      <w:pPr>
        <w:tabs>
          <w:tab w:val="left" w:pos="900"/>
        </w:tabs>
      </w:pPr>
      <w:r>
        <w:t xml:space="preserve">This formula is an example of a </w:t>
      </w:r>
      <w:r>
        <w:rPr>
          <w:b/>
        </w:rPr>
        <w:t>polynomial</w:t>
      </w:r>
      <w:r>
        <w:t xml:space="preserve">.  A polynomial is simply the sum of terms each consisting of a </w:t>
      </w:r>
      <w:r w:rsidR="007A7FFD">
        <w:t xml:space="preserve">vertically stretched or compressed </w:t>
      </w:r>
      <w:r>
        <w:t xml:space="preserve">power function with </w:t>
      </w:r>
      <w:r w:rsidR="007A7FFD">
        <w:t>non-negative</w:t>
      </w:r>
      <w:r>
        <w:t xml:space="preserve"> whole number power.</w:t>
      </w:r>
    </w:p>
    <w:p w14:paraId="7C1C9611" w14:textId="77777777" w:rsidR="00D93C62" w:rsidRDefault="00D93C62" w:rsidP="00E55FCF">
      <w:pPr>
        <w:tabs>
          <w:tab w:val="left" w:pos="900"/>
        </w:tabs>
      </w:pPr>
    </w:p>
    <w:p w14:paraId="6FB5F8C4" w14:textId="77777777" w:rsidR="00D93C62" w:rsidRDefault="00D93C62" w:rsidP="00E55FCF">
      <w:pPr>
        <w:tabs>
          <w:tab w:val="left" w:pos="900"/>
        </w:tabs>
      </w:pPr>
    </w:p>
    <w:p w14:paraId="33157B4E" w14:textId="77777777" w:rsidR="00E55FCF" w:rsidRDefault="00E55FCF" w:rsidP="00E55FCF">
      <w:pPr>
        <w:pStyle w:val="DefinitionHeader"/>
      </w:pPr>
      <w:r>
        <w:t>Terminology of Polynomial Functions</w:t>
      </w:r>
    </w:p>
    <w:p w14:paraId="5A281BCD" w14:textId="77777777" w:rsidR="00E55FCF" w:rsidRDefault="00E55FCF" w:rsidP="00E55FCF">
      <w:pPr>
        <w:pStyle w:val="Definition"/>
      </w:pPr>
      <w:r>
        <w:t xml:space="preserve">A </w:t>
      </w:r>
      <w:r>
        <w:rPr>
          <w:b/>
        </w:rPr>
        <w:t>polynomial</w:t>
      </w:r>
      <w:r w:rsidR="00FE577E">
        <w:rPr>
          <w:b/>
        </w:rPr>
        <w:fldChar w:fldCharType="begin"/>
      </w:r>
      <w:r>
        <w:instrText>xe "</w:instrText>
      </w:r>
      <w:r w:rsidRPr="0033282F">
        <w:rPr>
          <w:b/>
        </w:rPr>
        <w:instrText>Polynomial</w:instrText>
      </w:r>
      <w:r>
        <w:instrText>"</w:instrText>
      </w:r>
      <w:r w:rsidR="00FE577E">
        <w:rPr>
          <w:b/>
        </w:rPr>
        <w:fldChar w:fldCharType="end"/>
      </w:r>
      <w:r>
        <w:t xml:space="preserve"> is function that can be written as </w:t>
      </w:r>
      <w:r w:rsidRPr="006D2FB4">
        <w:rPr>
          <w:position w:val="-12"/>
        </w:rPr>
        <w:object w:dxaOrig="3360" w:dyaOrig="380" w14:anchorId="726EF404">
          <v:shape id="_x0000_i1064" type="#_x0000_t75" style="width:168pt;height:19.5pt" o:ole="">
            <v:imagedata r:id="rId85" o:title=""/>
          </v:shape>
          <o:OLEObject Type="Embed" ProgID="Equation.3" ShapeID="_x0000_i1064" DrawAspect="Content" ObjectID="_1720944613" r:id="rId86"/>
        </w:object>
      </w:r>
    </w:p>
    <w:p w14:paraId="4FBF77B7" w14:textId="77777777" w:rsidR="00E55FCF" w:rsidRDefault="00E55FCF" w:rsidP="00E55FCF">
      <w:pPr>
        <w:pStyle w:val="Definition"/>
      </w:pPr>
    </w:p>
    <w:p w14:paraId="7F608510" w14:textId="77777777" w:rsidR="00E55FCF" w:rsidRPr="005C4A9C" w:rsidRDefault="00E55FCF" w:rsidP="00E55FCF">
      <w:pPr>
        <w:pStyle w:val="Definition"/>
      </w:pPr>
      <w:r>
        <w:t xml:space="preserve">Each of the </w:t>
      </w:r>
      <w:r>
        <w:rPr>
          <w:i/>
        </w:rPr>
        <w:t>a</w:t>
      </w:r>
      <w:r>
        <w:rPr>
          <w:i/>
          <w:vertAlign w:val="subscript"/>
        </w:rPr>
        <w:t>i</w:t>
      </w:r>
      <w:r>
        <w:rPr>
          <w:i/>
        </w:rPr>
        <w:t xml:space="preserve"> </w:t>
      </w:r>
      <w:r>
        <w:t xml:space="preserve">constants are called </w:t>
      </w:r>
      <w:r>
        <w:rPr>
          <w:b/>
        </w:rPr>
        <w:t>coefficients</w:t>
      </w:r>
      <w:r w:rsidR="00FE577E">
        <w:rPr>
          <w:b/>
        </w:rPr>
        <w:fldChar w:fldCharType="begin"/>
      </w:r>
      <w:r>
        <w:instrText>xe "</w:instrText>
      </w:r>
      <w:r w:rsidRPr="00F31940">
        <w:rPr>
          <w:b/>
        </w:rPr>
        <w:instrText>Coefficients</w:instrText>
      </w:r>
      <w:r>
        <w:instrText>"</w:instrText>
      </w:r>
      <w:r w:rsidR="00FE577E">
        <w:rPr>
          <w:b/>
        </w:rPr>
        <w:fldChar w:fldCharType="end"/>
      </w:r>
      <w:r w:rsidR="00FE577E">
        <w:rPr>
          <w:b/>
        </w:rPr>
        <w:fldChar w:fldCharType="begin"/>
      </w:r>
      <w:r>
        <w:instrText>xe "Polynomial</w:instrText>
      </w:r>
      <w:r w:rsidRPr="008C58EA">
        <w:instrText>:Coefficients</w:instrText>
      </w:r>
      <w:r>
        <w:instrText>"</w:instrText>
      </w:r>
      <w:r w:rsidR="00FE577E">
        <w:rPr>
          <w:b/>
        </w:rPr>
        <w:fldChar w:fldCharType="end"/>
      </w:r>
      <w:r>
        <w:t xml:space="preserve"> and can be positive, negative, or zero, and be whole numbers, decimals, or fractions.</w:t>
      </w:r>
    </w:p>
    <w:p w14:paraId="34DDB1FF" w14:textId="77777777" w:rsidR="00E55FCF" w:rsidRDefault="00E55FCF" w:rsidP="00E55FCF">
      <w:pPr>
        <w:pStyle w:val="Definition"/>
      </w:pPr>
    </w:p>
    <w:p w14:paraId="38024ECA" w14:textId="77777777" w:rsidR="00E55FCF" w:rsidRDefault="00E55FCF" w:rsidP="00E55FCF">
      <w:pPr>
        <w:pStyle w:val="Definition"/>
      </w:pPr>
      <w:r>
        <w:t xml:space="preserve">A </w:t>
      </w:r>
      <w:r>
        <w:rPr>
          <w:b/>
        </w:rPr>
        <w:t>term</w:t>
      </w:r>
      <w:r w:rsidR="00FE577E">
        <w:rPr>
          <w:b/>
        </w:rPr>
        <w:fldChar w:fldCharType="begin"/>
      </w:r>
      <w:r>
        <w:instrText>xe "</w:instrText>
      </w:r>
      <w:r w:rsidRPr="001C462F">
        <w:rPr>
          <w:b/>
        </w:rPr>
        <w:instrText>Term</w:instrText>
      </w:r>
      <w:r>
        <w:instrText>"</w:instrText>
      </w:r>
      <w:r w:rsidR="00FE577E">
        <w:rPr>
          <w:b/>
        </w:rPr>
        <w:fldChar w:fldCharType="end"/>
      </w:r>
      <w:r w:rsidR="00FE577E">
        <w:rPr>
          <w:b/>
        </w:rPr>
        <w:fldChar w:fldCharType="begin"/>
      </w:r>
      <w:r>
        <w:instrText>xe "</w:instrText>
      </w:r>
      <w:r w:rsidRPr="00A77243">
        <w:instrText>Polynomial:Term</w:instrText>
      </w:r>
      <w:r>
        <w:instrText>"</w:instrText>
      </w:r>
      <w:r w:rsidR="00FE577E">
        <w:rPr>
          <w:b/>
        </w:rPr>
        <w:fldChar w:fldCharType="end"/>
      </w:r>
      <w:r>
        <w:t xml:space="preserve"> of the polynomial is any one piece of the sum, that is any </w:t>
      </w:r>
      <w:r w:rsidRPr="006D2FB4">
        <w:rPr>
          <w:position w:val="-12"/>
        </w:rPr>
        <w:object w:dxaOrig="440" w:dyaOrig="380" w14:anchorId="25943EB5">
          <v:shape id="_x0000_i1065" type="#_x0000_t75" style="width:21.75pt;height:19.5pt" o:ole="">
            <v:imagedata r:id="rId87" o:title=""/>
          </v:shape>
          <o:OLEObject Type="Embed" ProgID="Equation.3" ShapeID="_x0000_i1065" DrawAspect="Content" ObjectID="_1720944614" r:id="rId88"/>
        </w:object>
      </w:r>
      <w:r>
        <w:t>. Each individual term is a transformed power function.</w:t>
      </w:r>
    </w:p>
    <w:p w14:paraId="4B957C57" w14:textId="77777777" w:rsidR="00E55FCF" w:rsidRDefault="00E55FCF" w:rsidP="00E55FCF">
      <w:pPr>
        <w:pStyle w:val="Definition"/>
      </w:pPr>
    </w:p>
    <w:p w14:paraId="40CFF118" w14:textId="77777777" w:rsidR="00E55FCF" w:rsidRDefault="00E55FCF" w:rsidP="00E55FCF">
      <w:pPr>
        <w:pStyle w:val="Definition"/>
      </w:pPr>
      <w:r>
        <w:t xml:space="preserve">The </w:t>
      </w:r>
      <w:r>
        <w:rPr>
          <w:b/>
        </w:rPr>
        <w:t>degree</w:t>
      </w:r>
      <w:r w:rsidR="00FE577E">
        <w:rPr>
          <w:b/>
        </w:rPr>
        <w:fldChar w:fldCharType="begin"/>
      </w:r>
      <w:r>
        <w:instrText>xe "</w:instrText>
      </w:r>
      <w:r w:rsidRPr="001C48D2">
        <w:rPr>
          <w:b/>
        </w:rPr>
        <w:instrText>Degree</w:instrText>
      </w:r>
      <w:r>
        <w:instrText>"</w:instrText>
      </w:r>
      <w:r w:rsidR="00FE577E">
        <w:rPr>
          <w:b/>
        </w:rPr>
        <w:fldChar w:fldCharType="end"/>
      </w:r>
      <w:r w:rsidR="00FE577E">
        <w:rPr>
          <w:b/>
        </w:rPr>
        <w:fldChar w:fldCharType="begin"/>
      </w:r>
      <w:r>
        <w:instrText>xe "</w:instrText>
      </w:r>
      <w:r w:rsidRPr="00012A87">
        <w:instrText>Polynomial:Degree</w:instrText>
      </w:r>
      <w:r>
        <w:instrText>"</w:instrText>
      </w:r>
      <w:r w:rsidR="00FE577E">
        <w:rPr>
          <w:b/>
        </w:rPr>
        <w:fldChar w:fldCharType="end"/>
      </w:r>
      <w:r>
        <w:t xml:space="preserve"> of the polynomial is the highest power of the variable that occurs in the polynomial.</w:t>
      </w:r>
    </w:p>
    <w:p w14:paraId="0460F73F" w14:textId="77777777" w:rsidR="00E55FCF" w:rsidRDefault="00E55FCF" w:rsidP="00E55FCF">
      <w:pPr>
        <w:pStyle w:val="Definition"/>
      </w:pPr>
    </w:p>
    <w:p w14:paraId="16F9D0FB" w14:textId="77777777" w:rsidR="00E55FCF" w:rsidRDefault="00E55FCF" w:rsidP="00E55FCF">
      <w:pPr>
        <w:pStyle w:val="Definition"/>
      </w:pPr>
      <w:r>
        <w:t xml:space="preserve">The </w:t>
      </w:r>
      <w:r>
        <w:rPr>
          <w:b/>
        </w:rPr>
        <w:t>leading term</w:t>
      </w:r>
      <w:r w:rsidR="00FE577E">
        <w:rPr>
          <w:b/>
        </w:rPr>
        <w:fldChar w:fldCharType="begin"/>
      </w:r>
      <w:r>
        <w:instrText>xe "</w:instrText>
      </w:r>
      <w:r w:rsidRPr="004311DB">
        <w:rPr>
          <w:b/>
        </w:rPr>
        <w:instrText>Leading Term</w:instrText>
      </w:r>
      <w:r>
        <w:instrText>"</w:instrText>
      </w:r>
      <w:r w:rsidR="00FE577E">
        <w:rPr>
          <w:b/>
        </w:rPr>
        <w:fldChar w:fldCharType="end"/>
      </w:r>
      <w:r w:rsidR="00FE577E">
        <w:rPr>
          <w:b/>
        </w:rPr>
        <w:fldChar w:fldCharType="begin"/>
      </w:r>
      <w:r>
        <w:instrText>xe "</w:instrText>
      </w:r>
      <w:r w:rsidRPr="00AA3EA6">
        <w:instrText>Polynomial:Leading Term</w:instrText>
      </w:r>
      <w:r>
        <w:instrText>"</w:instrText>
      </w:r>
      <w:r w:rsidR="00FE577E">
        <w:rPr>
          <w:b/>
        </w:rPr>
        <w:fldChar w:fldCharType="end"/>
      </w:r>
      <w:r>
        <w:t xml:space="preserve"> is the term containing the highest power of the variable: the term with the highest degree. </w:t>
      </w:r>
    </w:p>
    <w:p w14:paraId="08D2DD4B" w14:textId="77777777" w:rsidR="00E55FCF" w:rsidRDefault="00E55FCF" w:rsidP="00E55FCF">
      <w:pPr>
        <w:pStyle w:val="Definition"/>
      </w:pPr>
    </w:p>
    <w:p w14:paraId="1C802AE3" w14:textId="77777777" w:rsidR="00E55FCF" w:rsidRDefault="00E55FCF" w:rsidP="00E55FCF">
      <w:pPr>
        <w:pStyle w:val="Definition"/>
      </w:pPr>
      <w:r>
        <w:t xml:space="preserve">The </w:t>
      </w:r>
      <w:r>
        <w:rPr>
          <w:b/>
        </w:rPr>
        <w:t>leading coefficient</w:t>
      </w:r>
      <w:r w:rsidR="00FE577E">
        <w:rPr>
          <w:b/>
        </w:rPr>
        <w:fldChar w:fldCharType="begin"/>
      </w:r>
      <w:r>
        <w:instrText>xe "</w:instrText>
      </w:r>
      <w:r w:rsidRPr="00AD6EF7">
        <w:rPr>
          <w:b/>
        </w:rPr>
        <w:instrText>Leading Coefficient</w:instrText>
      </w:r>
      <w:r>
        <w:instrText>"</w:instrText>
      </w:r>
      <w:r w:rsidR="00FE577E">
        <w:rPr>
          <w:b/>
        </w:rPr>
        <w:fldChar w:fldCharType="end"/>
      </w:r>
      <w:r w:rsidR="00FE577E">
        <w:rPr>
          <w:b/>
        </w:rPr>
        <w:fldChar w:fldCharType="begin"/>
      </w:r>
      <w:r>
        <w:instrText>xe "</w:instrText>
      </w:r>
      <w:r w:rsidRPr="00675F23">
        <w:instrText>Polynomial:Leading Coefficient</w:instrText>
      </w:r>
      <w:r>
        <w:instrText>"</w:instrText>
      </w:r>
      <w:r w:rsidR="00FE577E">
        <w:rPr>
          <w:b/>
        </w:rPr>
        <w:fldChar w:fldCharType="end"/>
      </w:r>
      <w:r>
        <w:t xml:space="preserve"> is the coefficient of the leading term.</w:t>
      </w:r>
    </w:p>
    <w:p w14:paraId="7BFA197B" w14:textId="77777777" w:rsidR="00E55FCF" w:rsidRDefault="00E55FCF" w:rsidP="00E55FCF">
      <w:pPr>
        <w:pStyle w:val="Definition"/>
      </w:pPr>
    </w:p>
    <w:p w14:paraId="44B08DC7" w14:textId="77777777" w:rsidR="00E55FCF" w:rsidRDefault="00E55FCF" w:rsidP="00E55FCF">
      <w:pPr>
        <w:pStyle w:val="Definition"/>
      </w:pPr>
      <w:r>
        <w:t>Because of the definition of the “leading” term we often rearrange polynomials so that the powers are descending.</w:t>
      </w:r>
    </w:p>
    <w:p w14:paraId="443BDC24" w14:textId="77777777" w:rsidR="00E55FCF" w:rsidRDefault="00E55FCF" w:rsidP="00E55FCF">
      <w:pPr>
        <w:pStyle w:val="Definition"/>
      </w:pPr>
      <w:r w:rsidRPr="000F7085">
        <w:rPr>
          <w:position w:val="-12"/>
        </w:rPr>
        <w:object w:dxaOrig="3519" w:dyaOrig="400" w14:anchorId="433665F8">
          <v:shape id="_x0000_i1066" type="#_x0000_t75" style="width:174.75pt;height:21pt" o:ole="">
            <v:imagedata r:id="rId89" o:title=""/>
          </v:shape>
          <o:OLEObject Type="Embed" ProgID="Equation.3" ShapeID="_x0000_i1066" DrawAspect="Content" ObjectID="_1720944615" r:id="rId90"/>
        </w:object>
      </w:r>
    </w:p>
    <w:p w14:paraId="47792A8B" w14:textId="77777777" w:rsidR="00E55FCF" w:rsidRDefault="00E55FCF" w:rsidP="00E55FCF">
      <w:pPr>
        <w:tabs>
          <w:tab w:val="left" w:pos="900"/>
        </w:tabs>
      </w:pPr>
    </w:p>
    <w:p w14:paraId="0E61EBB1" w14:textId="77777777" w:rsidR="00CE27A6" w:rsidRDefault="00CE27A6" w:rsidP="00E55FCF">
      <w:pPr>
        <w:tabs>
          <w:tab w:val="left" w:pos="900"/>
        </w:tabs>
      </w:pPr>
    </w:p>
    <w:p w14:paraId="5D9BACEE" w14:textId="77777777" w:rsidR="00CE27A6" w:rsidRDefault="00CE27A6" w:rsidP="00E55FCF">
      <w:pPr>
        <w:tabs>
          <w:tab w:val="left" w:pos="900"/>
        </w:tabs>
      </w:pPr>
    </w:p>
    <w:p w14:paraId="3846192D" w14:textId="77777777" w:rsidR="00E55FCF" w:rsidRDefault="00E55FCF" w:rsidP="00E55FCF">
      <w:pPr>
        <w:tabs>
          <w:tab w:val="left" w:pos="900"/>
        </w:tabs>
      </w:pPr>
    </w:p>
    <w:p w14:paraId="7440B0B5" w14:textId="77777777" w:rsidR="00E55FCF" w:rsidRDefault="00E55FCF" w:rsidP="00E55FCF">
      <w:pPr>
        <w:pStyle w:val="ExampleHeader"/>
      </w:pPr>
      <w:r>
        <w:lastRenderedPageBreak/>
        <w:t>Example 4</w:t>
      </w:r>
    </w:p>
    <w:p w14:paraId="70C7F607" w14:textId="77777777" w:rsidR="00E55FCF" w:rsidRDefault="00E55FCF" w:rsidP="00E55FCF">
      <w:pPr>
        <w:pStyle w:val="Example"/>
      </w:pPr>
      <w:r>
        <w:t>Identify the degree, leading term, and leading coefficient of these polynomials:</w:t>
      </w:r>
    </w:p>
    <w:p w14:paraId="4236687F" w14:textId="77777777" w:rsidR="007B3A51" w:rsidRDefault="007B3A51" w:rsidP="00E55FCF">
      <w:pPr>
        <w:pStyle w:val="Example"/>
      </w:pPr>
    </w:p>
    <w:p w14:paraId="3C53B704" w14:textId="77777777" w:rsidR="00E55FCF" w:rsidRDefault="007B3A51" w:rsidP="00E55FCF">
      <w:pPr>
        <w:pStyle w:val="Example"/>
      </w:pPr>
      <w:r>
        <w:t xml:space="preserve">a) </w:t>
      </w:r>
      <w:r w:rsidR="00E55FCF" w:rsidRPr="0089225D">
        <w:rPr>
          <w:position w:val="-10"/>
        </w:rPr>
        <w:object w:dxaOrig="2040" w:dyaOrig="360" w14:anchorId="18F2A81F">
          <v:shape id="_x0000_i1067" type="#_x0000_t75" style="width:102pt;height:16.5pt" o:ole="">
            <v:imagedata r:id="rId91" o:title=""/>
          </v:shape>
          <o:OLEObject Type="Embed" ProgID="Equation.3" ShapeID="_x0000_i1067" DrawAspect="Content" ObjectID="_1720944616" r:id="rId92"/>
        </w:object>
      </w:r>
      <w:r w:rsidR="00D93C62">
        <w:tab/>
      </w:r>
      <w:r>
        <w:t xml:space="preserve">b) </w:t>
      </w:r>
      <w:r w:rsidR="00E55FCF" w:rsidRPr="0089225D">
        <w:rPr>
          <w:position w:val="-10"/>
        </w:rPr>
        <w:object w:dxaOrig="1980" w:dyaOrig="360" w14:anchorId="30287C9D">
          <v:shape id="_x0000_i1068" type="#_x0000_t75" style="width:99.75pt;height:16.5pt" o:ole="">
            <v:imagedata r:id="rId93" o:title=""/>
          </v:shape>
          <o:OLEObject Type="Embed" ProgID="Equation.3" ShapeID="_x0000_i1068" DrawAspect="Content" ObjectID="_1720944617" r:id="rId94"/>
        </w:object>
      </w:r>
      <w:r w:rsidR="00D93C62">
        <w:tab/>
      </w:r>
      <w:r>
        <w:t xml:space="preserve">c) </w:t>
      </w:r>
      <w:r w:rsidR="00E55FCF" w:rsidRPr="0089225D">
        <w:rPr>
          <w:position w:val="-10"/>
        </w:rPr>
        <w:object w:dxaOrig="1900" w:dyaOrig="360" w14:anchorId="1C41543A">
          <v:shape id="_x0000_i1069" type="#_x0000_t75" style="width:94.5pt;height:16.5pt" o:ole="">
            <v:imagedata r:id="rId95" o:title=""/>
          </v:shape>
          <o:OLEObject Type="Embed" ProgID="Equation.3" ShapeID="_x0000_i1069" DrawAspect="Content" ObjectID="_1720944618" r:id="rId96"/>
        </w:object>
      </w:r>
    </w:p>
    <w:p w14:paraId="72A0D6FD" w14:textId="77777777" w:rsidR="00E55FCF" w:rsidRDefault="00E55FCF" w:rsidP="00E55FCF">
      <w:pPr>
        <w:pStyle w:val="Example"/>
      </w:pPr>
    </w:p>
    <w:p w14:paraId="1F648D24" w14:textId="77777777" w:rsidR="00E55FCF" w:rsidRDefault="007B3A51" w:rsidP="00E55FCF">
      <w:pPr>
        <w:pStyle w:val="Example"/>
      </w:pPr>
      <w:r>
        <w:t xml:space="preserve">a) </w:t>
      </w:r>
      <w:r w:rsidR="00E55FCF">
        <w:t xml:space="preserve">For the function </w:t>
      </w:r>
      <w:r w:rsidR="00E55FCF">
        <w:rPr>
          <w:i/>
        </w:rPr>
        <w:t>f(x)</w:t>
      </w:r>
      <w:r w:rsidR="00E55FCF">
        <w:t xml:space="preserve">, the degree is 3, the highest power on </w:t>
      </w:r>
      <w:r w:rsidR="00E55FCF">
        <w:rPr>
          <w:i/>
        </w:rPr>
        <w:t>x</w:t>
      </w:r>
      <w:r w:rsidR="00E55FCF">
        <w:t xml:space="preserve">.  The leading term is the term containing that power, </w:t>
      </w:r>
      <w:r w:rsidR="00E55FCF" w:rsidRPr="0089225D">
        <w:rPr>
          <w:position w:val="-6"/>
        </w:rPr>
        <w:object w:dxaOrig="580" w:dyaOrig="320" w14:anchorId="1148E999">
          <v:shape id="_x0000_i1070" type="#_x0000_t75" style="width:29.25pt;height:15pt" o:ole="">
            <v:imagedata r:id="rId97" o:title=""/>
          </v:shape>
          <o:OLEObject Type="Embed" ProgID="Equation.3" ShapeID="_x0000_i1070" DrawAspect="Content" ObjectID="_1720944619" r:id="rId98"/>
        </w:object>
      </w:r>
      <w:r w:rsidR="00E55FCF">
        <w:t>.  The leading coefficient is the coefficient of that term, -4.</w:t>
      </w:r>
    </w:p>
    <w:p w14:paraId="6F8760D6" w14:textId="77777777" w:rsidR="00E55FCF" w:rsidRDefault="00E55FCF" w:rsidP="00E55FCF">
      <w:pPr>
        <w:pStyle w:val="Example"/>
      </w:pPr>
    </w:p>
    <w:p w14:paraId="379AEBE0" w14:textId="77777777" w:rsidR="00E55FCF" w:rsidRDefault="007B3A51" w:rsidP="00E55FCF">
      <w:pPr>
        <w:pStyle w:val="Example"/>
      </w:pPr>
      <w:r>
        <w:t xml:space="preserve">b) </w:t>
      </w:r>
      <w:r w:rsidR="00E55FCF">
        <w:t xml:space="preserve">For </w:t>
      </w:r>
      <w:r w:rsidR="00E55FCF">
        <w:rPr>
          <w:i/>
        </w:rPr>
        <w:t>g(t)</w:t>
      </w:r>
      <w:r w:rsidR="00E55FCF">
        <w:t xml:space="preserve">, the degree is 5, the leading term is </w:t>
      </w:r>
      <w:r w:rsidR="00E55FCF" w:rsidRPr="0089225D">
        <w:rPr>
          <w:position w:val="-6"/>
        </w:rPr>
        <w:object w:dxaOrig="340" w:dyaOrig="320" w14:anchorId="353652B9">
          <v:shape id="_x0000_i1071" type="#_x0000_t75" style="width:15pt;height:15pt" o:ole="">
            <v:imagedata r:id="rId99" o:title=""/>
          </v:shape>
          <o:OLEObject Type="Embed" ProgID="Equation.3" ShapeID="_x0000_i1071" DrawAspect="Content" ObjectID="_1720944620" r:id="rId100"/>
        </w:object>
      </w:r>
      <w:r w:rsidR="00E55FCF">
        <w:t>, and the leading coefficient is 5.</w:t>
      </w:r>
    </w:p>
    <w:p w14:paraId="4D57CD36" w14:textId="77777777" w:rsidR="00E55FCF" w:rsidRDefault="00E55FCF" w:rsidP="00E55FCF">
      <w:pPr>
        <w:pStyle w:val="Example"/>
      </w:pPr>
    </w:p>
    <w:p w14:paraId="3C686C7B" w14:textId="77777777" w:rsidR="00E55FCF" w:rsidRDefault="007B3A51" w:rsidP="00E55FCF">
      <w:pPr>
        <w:pStyle w:val="Example"/>
      </w:pPr>
      <w:r>
        <w:t xml:space="preserve">c) </w:t>
      </w:r>
      <w:r w:rsidR="00E55FCF">
        <w:t xml:space="preserve">For </w:t>
      </w:r>
      <w:r w:rsidR="00E55FCF">
        <w:rPr>
          <w:i/>
        </w:rPr>
        <w:t>h(p)</w:t>
      </w:r>
      <w:r w:rsidR="00E55FCF">
        <w:t xml:space="preserve">, the degree is 3, the leading term is </w:t>
      </w:r>
      <w:r w:rsidR="00E55FCF" w:rsidRPr="0089225D">
        <w:rPr>
          <w:position w:val="-10"/>
        </w:rPr>
        <w:object w:dxaOrig="499" w:dyaOrig="360" w14:anchorId="00104945">
          <v:shape id="_x0000_i1072" type="#_x0000_t75" style="width:26.25pt;height:16.5pt" o:ole="">
            <v:imagedata r:id="rId101" o:title=""/>
          </v:shape>
          <o:OLEObject Type="Embed" ProgID="Equation.3" ShapeID="_x0000_i1072" DrawAspect="Content" ObjectID="_1720944621" r:id="rId102"/>
        </w:object>
      </w:r>
      <w:r w:rsidR="00E55FCF">
        <w:t>, so the leading coefficient is -1.</w:t>
      </w:r>
    </w:p>
    <w:p w14:paraId="0D1678B0" w14:textId="77777777" w:rsidR="00E55FCF" w:rsidRDefault="00E55FCF" w:rsidP="00E55FCF"/>
    <w:p w14:paraId="3220AEC9" w14:textId="77777777" w:rsidR="007B3A51" w:rsidRPr="002B2024" w:rsidRDefault="007B3A51" w:rsidP="00E55FCF"/>
    <w:p w14:paraId="2ADE2D5D" w14:textId="77777777" w:rsidR="00E55FCF" w:rsidRDefault="00E55FCF" w:rsidP="00E55FCF">
      <w:pPr>
        <w:pStyle w:val="DefinitionHeader"/>
      </w:pPr>
      <w:r>
        <w:t>Long Run Behavior of Polynomials</w:t>
      </w:r>
    </w:p>
    <w:p w14:paraId="287F022F" w14:textId="77777777" w:rsidR="00E55FCF" w:rsidRDefault="00E55FCF" w:rsidP="00E55FCF">
      <w:pPr>
        <w:pStyle w:val="Definition"/>
      </w:pPr>
      <w:r>
        <w:t xml:space="preserve">For any polynomial, the </w:t>
      </w:r>
      <w:r>
        <w:rPr>
          <w:b/>
        </w:rPr>
        <w:t>long run behavior</w:t>
      </w:r>
      <w:r w:rsidR="00FE577E">
        <w:rPr>
          <w:b/>
        </w:rPr>
        <w:fldChar w:fldCharType="begin"/>
      </w:r>
      <w:r>
        <w:instrText>xe "</w:instrText>
      </w:r>
      <w:r w:rsidRPr="007C311C">
        <w:rPr>
          <w:b/>
        </w:rPr>
        <w:instrText>Long Run Behavior</w:instrText>
      </w:r>
      <w:r>
        <w:instrText>"</w:instrText>
      </w:r>
      <w:r w:rsidR="00FE577E">
        <w:rPr>
          <w:b/>
        </w:rPr>
        <w:fldChar w:fldCharType="end"/>
      </w:r>
      <w:r>
        <w:rPr>
          <w:b/>
        </w:rPr>
        <w:t xml:space="preserve"> </w:t>
      </w:r>
      <w:r>
        <w:t>of the polynomial will match the long run behavior of the leading term.</w:t>
      </w:r>
    </w:p>
    <w:p w14:paraId="2B837DCC" w14:textId="77777777" w:rsidR="00E55FCF" w:rsidRDefault="00E55FCF" w:rsidP="00E55FCF">
      <w:pPr>
        <w:tabs>
          <w:tab w:val="left" w:pos="900"/>
        </w:tabs>
      </w:pPr>
    </w:p>
    <w:p w14:paraId="6E7DC1D7" w14:textId="77777777" w:rsidR="00E55FCF" w:rsidRPr="00F90550" w:rsidRDefault="00E55FCF" w:rsidP="00E55FCF">
      <w:pPr>
        <w:tabs>
          <w:tab w:val="left" w:pos="900"/>
        </w:tabs>
      </w:pPr>
    </w:p>
    <w:p w14:paraId="698240ED" w14:textId="77777777" w:rsidR="00E55FCF" w:rsidRDefault="00E55FCF" w:rsidP="00E55FCF">
      <w:pPr>
        <w:pStyle w:val="ExampleHeader"/>
      </w:pPr>
      <w:r>
        <w:t>Example 5</w:t>
      </w:r>
    </w:p>
    <w:p w14:paraId="4501AC9F" w14:textId="77777777" w:rsidR="00E55FCF" w:rsidRDefault="00CE27A6" w:rsidP="00E55FCF">
      <w:pPr>
        <w:pStyle w:val="Example"/>
      </w:pPr>
      <w:r>
        <w:rPr>
          <w:rFonts w:ascii="Trebuchet MS" w:hAnsi="Trebuchet MS"/>
          <w:noProof/>
          <w:sz w:val="22"/>
        </w:rPr>
        <w:drawing>
          <wp:anchor distT="0" distB="0" distL="114300" distR="114300" simplePos="0" relativeHeight="251660288" behindDoc="0" locked="0" layoutInCell="1" allowOverlap="1" wp14:anchorId="0BD7892D" wp14:editId="67749798">
            <wp:simplePos x="0" y="0"/>
            <wp:positionH relativeFrom="column">
              <wp:posOffset>3679280</wp:posOffset>
            </wp:positionH>
            <wp:positionV relativeFrom="paragraph">
              <wp:posOffset>35469</wp:posOffset>
            </wp:positionV>
            <wp:extent cx="1911350" cy="1911350"/>
            <wp:effectExtent l="0" t="0" r="0" b="0"/>
            <wp:wrapSquare wrapText="bothSides"/>
            <wp:docPr id="27" name="Picture 27" descr="Polynomial graph increasing to 0 comma 2, decreasing to about 3.8 comma negative 2.1, then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olynomial graph increasing to 0 comma 2, decreasing to about 3.8 comma negative 2.1, then increasi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1135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FCF">
        <w:t>What can we determine about the long run behavior and degree of the equation for the polynomial graphed here?</w:t>
      </w:r>
    </w:p>
    <w:p w14:paraId="6C483882" w14:textId="77777777" w:rsidR="00E55FCF" w:rsidRDefault="00E55FCF" w:rsidP="00E55FCF">
      <w:pPr>
        <w:pStyle w:val="Example"/>
        <w:rPr>
          <w:rFonts w:ascii="Trebuchet MS" w:hAnsi="Trebuchet MS"/>
          <w:sz w:val="22"/>
        </w:rPr>
      </w:pPr>
    </w:p>
    <w:p w14:paraId="29ACD0E2" w14:textId="77777777" w:rsidR="00E55FCF" w:rsidRDefault="00E55FCF" w:rsidP="00E55FCF">
      <w:pPr>
        <w:pStyle w:val="Example"/>
      </w:pPr>
      <w:r>
        <w:t xml:space="preserve">Since the output grows large and positive as the inputs grow large and positive, we describe the long run behavior symbolically by writing: as </w:t>
      </w:r>
      <w:r w:rsidRPr="003A15BD">
        <w:rPr>
          <w:position w:val="-6"/>
        </w:rPr>
        <w:object w:dxaOrig="720" w:dyaOrig="220" w14:anchorId="7961C4F5">
          <v:shape id="_x0000_i1073" type="#_x0000_t75" style="width:36pt;height:12pt" o:ole="">
            <v:imagedata r:id="rId67" o:title=""/>
          </v:shape>
          <o:OLEObject Type="Embed" ProgID="Equation.3" ShapeID="_x0000_i1073" DrawAspect="Content" ObjectID="_1720944622" r:id="rId104"/>
        </w:object>
      </w:r>
      <w:r>
        <w:t xml:space="preserve">, </w:t>
      </w:r>
      <w:r w:rsidRPr="000E5262">
        <w:rPr>
          <w:position w:val="-10"/>
        </w:rPr>
        <w:object w:dxaOrig="1060" w:dyaOrig="320" w14:anchorId="36CDE07E">
          <v:shape id="_x0000_i1074" type="#_x0000_t75" style="width:52.5pt;height:15pt" o:ole="">
            <v:imagedata r:id="rId105" o:title=""/>
          </v:shape>
          <o:OLEObject Type="Embed" ProgID="Equation.3" ShapeID="_x0000_i1074" DrawAspect="Content" ObjectID="_1720944623" r:id="rId106"/>
        </w:object>
      </w:r>
      <w:r>
        <w:t xml:space="preserve">.  Similarly, as </w:t>
      </w:r>
      <w:r w:rsidRPr="003A15BD">
        <w:rPr>
          <w:position w:val="-6"/>
        </w:rPr>
        <w:object w:dxaOrig="859" w:dyaOrig="220" w14:anchorId="132A146C">
          <v:shape id="_x0000_i1075" type="#_x0000_t75" style="width:42.75pt;height:12pt" o:ole="">
            <v:imagedata r:id="rId107" o:title=""/>
          </v:shape>
          <o:OLEObject Type="Embed" ProgID="Equation.3" ShapeID="_x0000_i1075" DrawAspect="Content" ObjectID="_1720944624" r:id="rId108"/>
        </w:object>
      </w:r>
      <w:r>
        <w:t xml:space="preserve">, </w:t>
      </w:r>
      <w:r w:rsidRPr="000E5262">
        <w:rPr>
          <w:position w:val="-10"/>
        </w:rPr>
        <w:object w:dxaOrig="1200" w:dyaOrig="320" w14:anchorId="505E341F">
          <v:shape id="_x0000_i1076" type="#_x0000_t75" style="width:60pt;height:15pt" o:ole="">
            <v:imagedata r:id="rId109" o:title=""/>
          </v:shape>
          <o:OLEObject Type="Embed" ProgID="Equation.3" ShapeID="_x0000_i1076" DrawAspect="Content" ObjectID="_1720944625" r:id="rId110"/>
        </w:object>
      </w:r>
      <w:r>
        <w:t>.</w:t>
      </w:r>
    </w:p>
    <w:p w14:paraId="65D6391A" w14:textId="77777777" w:rsidR="00E55FCF" w:rsidRDefault="00E55FCF" w:rsidP="00E55FCF">
      <w:pPr>
        <w:pStyle w:val="Example"/>
      </w:pPr>
    </w:p>
    <w:p w14:paraId="665993D4" w14:textId="77777777" w:rsidR="00E55FCF" w:rsidRDefault="00E55FCF" w:rsidP="00E55FCF">
      <w:pPr>
        <w:pStyle w:val="Example"/>
      </w:pPr>
      <w:r>
        <w:t xml:space="preserve">In words, we could say that as </w:t>
      </w:r>
      <w:r w:rsidRPr="003F3DB2">
        <w:rPr>
          <w:i/>
        </w:rPr>
        <w:t>x</w:t>
      </w:r>
      <w:r>
        <w:t xml:space="preserve"> values approach infinity, the function values approach infinity, and as </w:t>
      </w:r>
      <w:r w:rsidRPr="003F3DB2">
        <w:rPr>
          <w:i/>
        </w:rPr>
        <w:t>x</w:t>
      </w:r>
      <w:r>
        <w:t xml:space="preserve"> values approach negative infinity the function values approach negative infinity.</w:t>
      </w:r>
    </w:p>
    <w:p w14:paraId="15890FC0" w14:textId="77777777" w:rsidR="00E55FCF" w:rsidRDefault="00E55FCF" w:rsidP="00E55FCF">
      <w:pPr>
        <w:pStyle w:val="Example"/>
      </w:pPr>
    </w:p>
    <w:p w14:paraId="462DE329" w14:textId="77777777" w:rsidR="00E55FCF" w:rsidRDefault="00E55FCF" w:rsidP="00E55FCF">
      <w:pPr>
        <w:pStyle w:val="Example"/>
      </w:pPr>
      <w:r>
        <w:t>We can tell this graph has the shape of an odd degree power function which has not been reflected, so the degree of the polynomial creating this graph must be odd, and the leading coefficient would be positive.</w:t>
      </w:r>
    </w:p>
    <w:p w14:paraId="69706E63" w14:textId="77777777" w:rsidR="00CE27A6" w:rsidRDefault="00CE27A6" w:rsidP="00CE27A6"/>
    <w:p w14:paraId="1947CBA5" w14:textId="77777777" w:rsidR="00CE27A6" w:rsidRDefault="00CE27A6" w:rsidP="00CE27A6"/>
    <w:p w14:paraId="725C4032" w14:textId="77777777" w:rsidR="00E55FCF" w:rsidRPr="008D2370" w:rsidRDefault="00E55FCF" w:rsidP="00E55FCF">
      <w:pPr>
        <w:pStyle w:val="TryitNow"/>
      </w:pPr>
      <w:r>
        <w:t>Try it Now</w:t>
      </w:r>
    </w:p>
    <w:p w14:paraId="5817B466" w14:textId="77777777" w:rsidR="00E55FCF" w:rsidRPr="008D2370" w:rsidRDefault="00E55FCF" w:rsidP="00C15BA3">
      <w:pPr>
        <w:pStyle w:val="TryitNowbody"/>
        <w:ind w:left="270" w:hanging="270"/>
      </w:pPr>
      <w:r>
        <w:t>3</w:t>
      </w:r>
      <w:r w:rsidRPr="008D2370">
        <w:t>.</w:t>
      </w:r>
      <w:r w:rsidRPr="00FE5A7F">
        <w:t xml:space="preserve"> </w:t>
      </w:r>
      <w:r>
        <w:t>Given the function</w:t>
      </w:r>
      <w:r w:rsidRPr="00FE5A7F">
        <w:rPr>
          <w:position w:val="-10"/>
        </w:rPr>
        <w:object w:dxaOrig="2940" w:dyaOrig="320" w14:anchorId="49026EA4">
          <v:shape id="_x0000_i1077" type="#_x0000_t75" style="width:146.25pt;height:15pt" o:ole="">
            <v:imagedata r:id="rId111" o:title=""/>
          </v:shape>
          <o:OLEObject Type="Embed" ProgID="Equation.3" ShapeID="_x0000_i1077" DrawAspect="Content" ObjectID="_1720944626" r:id="rId112"/>
        </w:object>
      </w:r>
      <w:r>
        <w:t xml:space="preserve">use your algebra skills to write the function in standard polynomial form (as a sum of terms) and determine the leading term, degree, and long run behavior of the function. </w:t>
      </w:r>
    </w:p>
    <w:p w14:paraId="20709F2C" w14:textId="77777777" w:rsidR="00E55FCF" w:rsidRDefault="00E55FCF" w:rsidP="00E55FCF">
      <w:pPr>
        <w:tabs>
          <w:tab w:val="left" w:pos="900"/>
        </w:tabs>
        <w:rPr>
          <w:b/>
        </w:rPr>
      </w:pPr>
    </w:p>
    <w:p w14:paraId="1B9726F7" w14:textId="77777777" w:rsidR="007B3A51" w:rsidRDefault="007B3A51" w:rsidP="00E55FCF">
      <w:pPr>
        <w:tabs>
          <w:tab w:val="left" w:pos="900"/>
        </w:tabs>
        <w:rPr>
          <w:b/>
        </w:rPr>
      </w:pPr>
    </w:p>
    <w:p w14:paraId="10BE8C41" w14:textId="77777777" w:rsidR="007B3A51" w:rsidRDefault="00E55FCF" w:rsidP="00E55FCF">
      <w:pPr>
        <w:tabs>
          <w:tab w:val="left" w:pos="900"/>
        </w:tabs>
        <w:rPr>
          <w:b/>
        </w:rPr>
      </w:pPr>
      <w:r>
        <w:rPr>
          <w:b/>
        </w:rPr>
        <w:lastRenderedPageBreak/>
        <w:t>Short Run Behavior</w:t>
      </w:r>
    </w:p>
    <w:p w14:paraId="791747C4" w14:textId="77777777" w:rsidR="00E55FCF" w:rsidRDefault="00FE577E" w:rsidP="00E55FCF">
      <w:pPr>
        <w:tabs>
          <w:tab w:val="left" w:pos="900"/>
        </w:tabs>
      </w:pPr>
      <w:r>
        <w:rPr>
          <w:b/>
        </w:rPr>
        <w:fldChar w:fldCharType="begin"/>
      </w:r>
      <w:r w:rsidR="00E55FCF">
        <w:instrText>xe "</w:instrText>
      </w:r>
      <w:r w:rsidR="00E55FCF" w:rsidRPr="00726D2A">
        <w:rPr>
          <w:b/>
        </w:rPr>
        <w:instrText>Short Run Behavior</w:instrText>
      </w:r>
      <w:r w:rsidR="00E55FCF">
        <w:instrText>"</w:instrText>
      </w:r>
      <w:r>
        <w:rPr>
          <w:b/>
        </w:rPr>
        <w:fldChar w:fldCharType="end"/>
      </w:r>
    </w:p>
    <w:p w14:paraId="0D292636" w14:textId="77777777" w:rsidR="00E55FCF" w:rsidRDefault="00E55FCF" w:rsidP="00E55FCF">
      <w:pPr>
        <w:tabs>
          <w:tab w:val="left" w:pos="900"/>
        </w:tabs>
      </w:pPr>
      <w:r>
        <w:t xml:space="preserve">Characteristics of the graph such as vertical and horizontal intercepts and the places the graph changes direction are part of the short run behavior of the polynomial.  </w:t>
      </w:r>
    </w:p>
    <w:p w14:paraId="7EABB0C4" w14:textId="77777777" w:rsidR="00E55FCF" w:rsidRDefault="00E55FCF" w:rsidP="00E55FCF">
      <w:pPr>
        <w:tabs>
          <w:tab w:val="left" w:pos="900"/>
        </w:tabs>
      </w:pPr>
    </w:p>
    <w:p w14:paraId="1BA95687" w14:textId="77777777" w:rsidR="00E55FCF" w:rsidRDefault="00E55FCF" w:rsidP="00E55FCF">
      <w:pPr>
        <w:tabs>
          <w:tab w:val="left" w:pos="900"/>
        </w:tabs>
      </w:pPr>
      <w:r>
        <w:t xml:space="preserve">Like with all functions, the vertical intercept is where the graph crosses the vertical </w:t>
      </w:r>
      <w:proofErr w:type="gramStart"/>
      <w:r>
        <w:t>axis, and</w:t>
      </w:r>
      <w:proofErr w:type="gramEnd"/>
      <w:r>
        <w:t xml:space="preserve"> occurs when the input value is zero.  Since a polynomial is a function, there can only be one vertical intercept, which occurs at the point </w:t>
      </w:r>
      <w:r w:rsidRPr="006D2FB4">
        <w:rPr>
          <w:position w:val="-12"/>
        </w:rPr>
        <w:object w:dxaOrig="680" w:dyaOrig="360" w14:anchorId="7D5B5A33">
          <v:shape id="_x0000_i1078" type="#_x0000_t75" style="width:34.5pt;height:16.5pt" o:ole="">
            <v:imagedata r:id="rId113" o:title=""/>
          </v:shape>
          <o:OLEObject Type="Embed" ProgID="Equation.3" ShapeID="_x0000_i1078" DrawAspect="Content" ObjectID="_1720944627" r:id="rId114"/>
        </w:object>
      </w:r>
      <w:r>
        <w:t>.  The horizontal intercepts occur at the input values that correspond with an output value of zero.  It is possible to have more than one horizontal intercept.</w:t>
      </w:r>
    </w:p>
    <w:p w14:paraId="4A692E51" w14:textId="77777777" w:rsidR="00E55FCF" w:rsidRDefault="00E55FCF" w:rsidP="00E55FCF">
      <w:pPr>
        <w:tabs>
          <w:tab w:val="left" w:pos="900"/>
        </w:tabs>
      </w:pPr>
    </w:p>
    <w:p w14:paraId="4022B8E2" w14:textId="77777777" w:rsidR="00E55FCF" w:rsidRDefault="00FD10B8" w:rsidP="00E55FCF">
      <w:pPr>
        <w:tabs>
          <w:tab w:val="left" w:pos="900"/>
        </w:tabs>
      </w:pPr>
      <w:r>
        <w:t xml:space="preserve">Horizontal intercepts are also called </w:t>
      </w:r>
      <w:r>
        <w:rPr>
          <w:b/>
        </w:rPr>
        <w:t>zeros</w:t>
      </w:r>
      <w:r w:rsidR="00FE577E">
        <w:rPr>
          <w:b/>
        </w:rPr>
        <w:fldChar w:fldCharType="begin"/>
      </w:r>
      <w:r>
        <w:instrText xml:space="preserve"> XE "</w:instrText>
      </w:r>
      <w:r w:rsidRPr="000A70A0">
        <w:rPr>
          <w:b/>
        </w:rPr>
        <w:instrText>zeros</w:instrText>
      </w:r>
      <w:r>
        <w:instrText xml:space="preserve">" </w:instrText>
      </w:r>
      <w:r w:rsidR="00FE577E">
        <w:rPr>
          <w:b/>
        </w:rPr>
        <w:fldChar w:fldCharType="end"/>
      </w:r>
      <w:r>
        <w:t xml:space="preserve">, or </w:t>
      </w:r>
      <w:r>
        <w:rPr>
          <w:b/>
        </w:rPr>
        <w:t>roots</w:t>
      </w:r>
      <w:r w:rsidR="00FE577E">
        <w:rPr>
          <w:b/>
        </w:rPr>
        <w:fldChar w:fldCharType="begin"/>
      </w:r>
      <w:r>
        <w:instrText xml:space="preserve"> XE "</w:instrText>
      </w:r>
      <w:r w:rsidRPr="00E23FB9">
        <w:rPr>
          <w:b/>
        </w:rPr>
        <w:instrText>roots</w:instrText>
      </w:r>
      <w:r>
        <w:instrText xml:space="preserve">" </w:instrText>
      </w:r>
      <w:r w:rsidR="00FE577E">
        <w:rPr>
          <w:b/>
        </w:rPr>
        <w:fldChar w:fldCharType="end"/>
      </w:r>
      <w:r>
        <w:t xml:space="preserve"> of the function.</w:t>
      </w:r>
    </w:p>
    <w:p w14:paraId="0F1B9FAE" w14:textId="77777777" w:rsidR="007B3A51" w:rsidRDefault="007B3A51" w:rsidP="00E55FCF">
      <w:pPr>
        <w:tabs>
          <w:tab w:val="left" w:pos="900"/>
        </w:tabs>
      </w:pPr>
    </w:p>
    <w:p w14:paraId="31C98711" w14:textId="77777777" w:rsidR="007B3A51" w:rsidRPr="00FD10B8" w:rsidRDefault="007B3A51" w:rsidP="00E55FCF">
      <w:pPr>
        <w:tabs>
          <w:tab w:val="left" w:pos="900"/>
        </w:tabs>
      </w:pPr>
    </w:p>
    <w:p w14:paraId="1B4F5B23" w14:textId="77777777" w:rsidR="00E55FCF" w:rsidRDefault="00E55FCF" w:rsidP="00E55FCF">
      <w:pPr>
        <w:pStyle w:val="ExampleHeader"/>
      </w:pPr>
      <w:r>
        <w:t>Example 6</w:t>
      </w:r>
    </w:p>
    <w:p w14:paraId="4E681DE3" w14:textId="77777777" w:rsidR="00E55FCF" w:rsidRDefault="00E55FCF" w:rsidP="00E55FCF">
      <w:pPr>
        <w:pStyle w:val="Example"/>
      </w:pPr>
      <w:r>
        <w:t xml:space="preserve">Given the polynomial function </w:t>
      </w:r>
      <w:r w:rsidRPr="0089225D">
        <w:rPr>
          <w:position w:val="-10"/>
        </w:rPr>
        <w:object w:dxaOrig="2659" w:dyaOrig="320" w14:anchorId="34A04173">
          <v:shape id="_x0000_i1079" type="#_x0000_t75" style="width:132pt;height:15pt" o:ole="">
            <v:imagedata r:id="rId115" o:title=""/>
          </v:shape>
          <o:OLEObject Type="Embed" ProgID="Equation.3" ShapeID="_x0000_i1079" DrawAspect="Content" ObjectID="_1720944628" r:id="rId116"/>
        </w:object>
      </w:r>
      <w:r>
        <w:t xml:space="preserve">, written in factored form for your convenience, determine the vertical and horizontal intercepts.  </w:t>
      </w:r>
    </w:p>
    <w:p w14:paraId="0B4F74F2" w14:textId="77777777" w:rsidR="00E55FCF" w:rsidRDefault="00E55FCF" w:rsidP="00E55FCF">
      <w:pPr>
        <w:pStyle w:val="Example"/>
      </w:pPr>
    </w:p>
    <w:p w14:paraId="02461579" w14:textId="77777777" w:rsidR="00E55FCF" w:rsidRDefault="00E55FCF" w:rsidP="00E55FCF">
      <w:pPr>
        <w:pStyle w:val="Example"/>
      </w:pPr>
      <w:r>
        <w:t xml:space="preserve">The vertical intercept occurs when the input is zero.  </w:t>
      </w:r>
    </w:p>
    <w:p w14:paraId="55B28737" w14:textId="77777777" w:rsidR="00E55FCF" w:rsidRDefault="00E55FCF" w:rsidP="00E55FCF">
      <w:pPr>
        <w:pStyle w:val="Example"/>
      </w:pPr>
      <w:r w:rsidRPr="0089225D">
        <w:rPr>
          <w:position w:val="-10"/>
        </w:rPr>
        <w:object w:dxaOrig="2980" w:dyaOrig="320" w14:anchorId="02FBBA6A">
          <v:shape id="_x0000_i1080" type="#_x0000_t75" style="width:149.25pt;height:15pt" o:ole="">
            <v:imagedata r:id="rId117" o:title=""/>
          </v:shape>
          <o:OLEObject Type="Embed" ProgID="Equation.3" ShapeID="_x0000_i1080" DrawAspect="Content" ObjectID="_1720944629" r:id="rId118"/>
        </w:object>
      </w:r>
      <w:r>
        <w:t xml:space="preserve">.  </w:t>
      </w:r>
    </w:p>
    <w:p w14:paraId="3CFA3508" w14:textId="77777777" w:rsidR="00E55FCF" w:rsidRDefault="00E55FCF" w:rsidP="00E55FCF">
      <w:pPr>
        <w:pStyle w:val="Example"/>
      </w:pPr>
    </w:p>
    <w:p w14:paraId="65D13B89" w14:textId="77777777" w:rsidR="00E55FCF" w:rsidRDefault="00E55FCF" w:rsidP="00E55FCF">
      <w:pPr>
        <w:pStyle w:val="Example"/>
      </w:pPr>
      <w:r>
        <w:t>The graph crosses the vertical axis at the point (0, 8).</w:t>
      </w:r>
    </w:p>
    <w:p w14:paraId="26E5E97D" w14:textId="77777777" w:rsidR="00E55FCF" w:rsidRDefault="00E55FCF" w:rsidP="00E55FCF">
      <w:pPr>
        <w:pStyle w:val="Example"/>
      </w:pPr>
    </w:p>
    <w:p w14:paraId="5D3B1768" w14:textId="77777777" w:rsidR="00E55FCF" w:rsidRDefault="00E55FCF" w:rsidP="00E55FCF">
      <w:pPr>
        <w:pStyle w:val="Example"/>
      </w:pPr>
      <w:r>
        <w:t>The horizontal intercepts occur when the output is zero.</w:t>
      </w:r>
    </w:p>
    <w:p w14:paraId="3EFDD70F" w14:textId="77777777" w:rsidR="00E55FCF" w:rsidRDefault="00E55FCF" w:rsidP="00E55FCF">
      <w:pPr>
        <w:pStyle w:val="Example"/>
      </w:pPr>
      <w:r w:rsidRPr="0089225D">
        <w:rPr>
          <w:position w:val="-10"/>
        </w:rPr>
        <w:object w:dxaOrig="2299" w:dyaOrig="320" w14:anchorId="0E2B1BA0">
          <v:shape id="_x0000_i1081" type="#_x0000_t75" style="width:114.75pt;height:15pt" o:ole="">
            <v:imagedata r:id="rId119" o:title=""/>
          </v:shape>
          <o:OLEObject Type="Embed" ProgID="Equation.3" ShapeID="_x0000_i1081" DrawAspect="Content" ObjectID="_1720944630" r:id="rId120"/>
        </w:object>
      </w:r>
      <w:r>
        <w:t xml:space="preserve"> when </w:t>
      </w:r>
      <w:r>
        <w:rPr>
          <w:i/>
        </w:rPr>
        <w:t>x</w:t>
      </w:r>
      <w:r>
        <w:t xml:space="preserve"> = 2, -1, or 4</w:t>
      </w:r>
      <w:r w:rsidR="00FD10B8">
        <w:t>.</w:t>
      </w:r>
    </w:p>
    <w:p w14:paraId="2B3031F8" w14:textId="77777777" w:rsidR="00FD10B8" w:rsidRPr="00FD10B8" w:rsidRDefault="00FD10B8" w:rsidP="00E55FCF">
      <w:pPr>
        <w:pStyle w:val="Example"/>
      </w:pPr>
      <w:r>
        <w:rPr>
          <w:i/>
        </w:rPr>
        <w:t>f(x)</w:t>
      </w:r>
      <w:r>
        <w:t xml:space="preserve"> has zeros, or roots, at </w:t>
      </w:r>
      <w:r>
        <w:rPr>
          <w:i/>
        </w:rPr>
        <w:t>x</w:t>
      </w:r>
      <w:r>
        <w:t xml:space="preserve"> = 2, -1, and 4.</w:t>
      </w:r>
    </w:p>
    <w:p w14:paraId="72F9B090" w14:textId="77777777" w:rsidR="00E55FCF" w:rsidRDefault="00E55FCF" w:rsidP="00E55FCF">
      <w:pPr>
        <w:pStyle w:val="Example"/>
      </w:pPr>
    </w:p>
    <w:p w14:paraId="6FF76A5D" w14:textId="77777777" w:rsidR="00E55FCF" w:rsidRDefault="00E55FCF" w:rsidP="00E55FCF">
      <w:pPr>
        <w:pStyle w:val="Example"/>
      </w:pPr>
      <w:r>
        <w:t>The graph crosses the horizontal axis at the points (2, 0), (-1, 0), and (4, 0)</w:t>
      </w:r>
    </w:p>
    <w:p w14:paraId="01B85AEA" w14:textId="77777777" w:rsidR="00E55FCF" w:rsidRDefault="00E55FCF" w:rsidP="00E55FCF">
      <w:pPr>
        <w:tabs>
          <w:tab w:val="left" w:pos="900"/>
        </w:tabs>
      </w:pPr>
    </w:p>
    <w:p w14:paraId="1884707E" w14:textId="77777777" w:rsidR="00E55FCF" w:rsidRDefault="00E55FCF" w:rsidP="00E55FCF">
      <w:pPr>
        <w:tabs>
          <w:tab w:val="left" w:pos="900"/>
        </w:tabs>
      </w:pPr>
    </w:p>
    <w:p w14:paraId="2BDC4F12" w14:textId="77777777" w:rsidR="00E55FCF" w:rsidRDefault="00E55FCF" w:rsidP="00E55FCF">
      <w:pPr>
        <w:tabs>
          <w:tab w:val="left" w:pos="900"/>
        </w:tabs>
      </w:pPr>
      <w:r>
        <w:t>Notice that the polynomial in the previous example, which would be degree three if multiplied out, had three horizontal intercepts and two turning points – places where the graph changes direction.  We will now make a general statement without justifying it – the reasons will become clear later in this chapter.</w:t>
      </w:r>
    </w:p>
    <w:p w14:paraId="3DD21FFC" w14:textId="77777777" w:rsidR="00CE27A6" w:rsidRDefault="00CE27A6" w:rsidP="00E55FCF">
      <w:pPr>
        <w:tabs>
          <w:tab w:val="left" w:pos="900"/>
        </w:tabs>
      </w:pPr>
    </w:p>
    <w:p w14:paraId="4121D419" w14:textId="77777777" w:rsidR="00CE27A6" w:rsidRDefault="00CE27A6" w:rsidP="00E55FCF">
      <w:pPr>
        <w:tabs>
          <w:tab w:val="left" w:pos="900"/>
        </w:tabs>
      </w:pPr>
    </w:p>
    <w:p w14:paraId="49D29CD9" w14:textId="77777777" w:rsidR="00E55FCF" w:rsidRDefault="00E55FCF" w:rsidP="00E55FCF">
      <w:pPr>
        <w:pStyle w:val="DefinitionHeader"/>
      </w:pPr>
      <w:r>
        <w:t>Intercepts and Turning Points of Polynomials</w:t>
      </w:r>
    </w:p>
    <w:p w14:paraId="2FD7FB89" w14:textId="77777777" w:rsidR="00E55FCF" w:rsidRDefault="00E55FCF" w:rsidP="00E55FCF">
      <w:pPr>
        <w:pStyle w:val="Definition"/>
      </w:pPr>
      <w:r>
        <w:t xml:space="preserve">A polynomial of degree </w:t>
      </w:r>
      <w:r>
        <w:rPr>
          <w:i/>
        </w:rPr>
        <w:t>n</w:t>
      </w:r>
      <w:r>
        <w:t xml:space="preserve"> will have:</w:t>
      </w:r>
    </w:p>
    <w:p w14:paraId="0BD99449" w14:textId="77777777" w:rsidR="00E55FCF" w:rsidRDefault="00E55FCF" w:rsidP="00E55FCF">
      <w:pPr>
        <w:pStyle w:val="Definition"/>
      </w:pPr>
      <w:r>
        <w:t xml:space="preserve">At most </w:t>
      </w:r>
      <w:r>
        <w:rPr>
          <w:i/>
        </w:rPr>
        <w:t>n</w:t>
      </w:r>
      <w:r>
        <w:t xml:space="preserve"> horizontal intercepts.  An odd degree polynomial will always have at least one.</w:t>
      </w:r>
    </w:p>
    <w:p w14:paraId="351A5C02" w14:textId="77777777" w:rsidR="00E55FCF" w:rsidRDefault="00E55FCF" w:rsidP="00E55FCF">
      <w:pPr>
        <w:pStyle w:val="Definition"/>
      </w:pPr>
      <w:r>
        <w:t xml:space="preserve">At most </w:t>
      </w:r>
      <w:r>
        <w:rPr>
          <w:i/>
        </w:rPr>
        <w:t>n</w:t>
      </w:r>
      <w:r w:rsidR="007B3A51">
        <w:t>−</w:t>
      </w:r>
      <w:r>
        <w:t>1 turning points</w:t>
      </w:r>
    </w:p>
    <w:p w14:paraId="4F488800" w14:textId="77777777" w:rsidR="007B3A51" w:rsidRDefault="007B3A51" w:rsidP="00E55FCF">
      <w:pPr>
        <w:tabs>
          <w:tab w:val="left" w:pos="900"/>
        </w:tabs>
      </w:pPr>
    </w:p>
    <w:p w14:paraId="2C964896" w14:textId="77777777" w:rsidR="00CE27A6" w:rsidRDefault="00CE27A6" w:rsidP="00E55FCF">
      <w:pPr>
        <w:tabs>
          <w:tab w:val="left" w:pos="900"/>
        </w:tabs>
      </w:pPr>
    </w:p>
    <w:p w14:paraId="1C6B5B24" w14:textId="77777777" w:rsidR="00CE27A6" w:rsidRDefault="00CE27A6" w:rsidP="00E55FCF">
      <w:pPr>
        <w:tabs>
          <w:tab w:val="left" w:pos="900"/>
        </w:tabs>
      </w:pPr>
    </w:p>
    <w:p w14:paraId="5D9433D7" w14:textId="77777777" w:rsidR="007B3A51" w:rsidRDefault="007B3A51" w:rsidP="00E55FCF">
      <w:pPr>
        <w:tabs>
          <w:tab w:val="left" w:pos="900"/>
        </w:tabs>
      </w:pPr>
    </w:p>
    <w:p w14:paraId="1995AF0D" w14:textId="77777777" w:rsidR="00E55FCF" w:rsidRDefault="00E55FCF" w:rsidP="00E55FCF">
      <w:pPr>
        <w:pStyle w:val="ExampleHeader"/>
      </w:pPr>
      <w:r>
        <w:lastRenderedPageBreak/>
        <w:t>Example 7</w:t>
      </w:r>
    </w:p>
    <w:p w14:paraId="1E694770" w14:textId="77777777" w:rsidR="00E55FCF" w:rsidRDefault="007B3A51" w:rsidP="00E55FCF">
      <w:pPr>
        <w:pStyle w:val="Example"/>
      </w:pPr>
      <w:r>
        <w:rPr>
          <w:rFonts w:ascii="Trebuchet MS" w:hAnsi="Trebuchet MS"/>
          <w:noProof/>
          <w:sz w:val="22"/>
        </w:rPr>
        <w:drawing>
          <wp:anchor distT="0" distB="0" distL="114300" distR="114300" simplePos="0" relativeHeight="251653632" behindDoc="0" locked="0" layoutInCell="1" allowOverlap="1" wp14:anchorId="26CF7590" wp14:editId="7EE8947B">
            <wp:simplePos x="0" y="0"/>
            <wp:positionH relativeFrom="column">
              <wp:posOffset>3657046</wp:posOffset>
            </wp:positionH>
            <wp:positionV relativeFrom="paragraph">
              <wp:posOffset>48800</wp:posOffset>
            </wp:positionV>
            <wp:extent cx="2032000" cy="1867180"/>
            <wp:effectExtent l="0" t="0" r="0" b="0"/>
            <wp:wrapSquare wrapText="bothSides"/>
            <wp:docPr id="28" name="Picture 28" descr="Polynomial graph decreasing to about (negative 1,7,negative 3.5), increasing to 0 comma negative 2, decreasing to 1.6 comma negative 3.2, then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olynomial graph decreasing to about (negative 1,7,negative 3.5), increasing to 0 comma negative 2, decreasing to 1.6 comma negative 3.2, then increasi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32000" cy="186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FCF">
        <w:t>What can we conclude about the graph of the polynomial shown here?</w:t>
      </w:r>
    </w:p>
    <w:p w14:paraId="47E652A1" w14:textId="77777777" w:rsidR="00E55FCF" w:rsidRDefault="00E55FCF" w:rsidP="00E55FCF">
      <w:pPr>
        <w:pStyle w:val="Example"/>
        <w:rPr>
          <w:rFonts w:ascii="Trebuchet MS" w:hAnsi="Trebuchet MS"/>
          <w:sz w:val="22"/>
        </w:rPr>
      </w:pPr>
    </w:p>
    <w:p w14:paraId="69FCB424" w14:textId="77777777" w:rsidR="00E55FCF" w:rsidRDefault="00E55FCF" w:rsidP="00E55FCF">
      <w:pPr>
        <w:pStyle w:val="Example"/>
      </w:pPr>
      <w:r>
        <w:t xml:space="preserve">Based on the long run behavior, with the graph becoming large positive on both ends of the graph, we can determine that this is the graph of an even degree polynomial.  The graph has 2 horizontal intercepts, suggesting a degree of 2 or greater, and 3 turning points, suggesting a degree of 4 or greater.  Based on this, it would be reasonable to conclude that the degree is even and at least 4, so it is probably a </w:t>
      </w:r>
      <w:proofErr w:type="gramStart"/>
      <w:r>
        <w:t>fourth degree</w:t>
      </w:r>
      <w:proofErr w:type="gramEnd"/>
      <w:r>
        <w:t xml:space="preserve"> polynomial.</w:t>
      </w:r>
    </w:p>
    <w:p w14:paraId="1E97B820" w14:textId="77777777" w:rsidR="00E55FCF" w:rsidRDefault="00E55FCF" w:rsidP="00E55FCF">
      <w:pPr>
        <w:tabs>
          <w:tab w:val="left" w:pos="900"/>
        </w:tabs>
      </w:pPr>
    </w:p>
    <w:p w14:paraId="3D7F5E72" w14:textId="77777777" w:rsidR="007B3A51" w:rsidRDefault="007B3A51" w:rsidP="00E55FCF">
      <w:pPr>
        <w:tabs>
          <w:tab w:val="left" w:pos="900"/>
        </w:tabs>
      </w:pPr>
    </w:p>
    <w:p w14:paraId="5A570571" w14:textId="77777777" w:rsidR="00E55FCF" w:rsidRDefault="00E55FCF" w:rsidP="00E55FCF">
      <w:pPr>
        <w:pStyle w:val="TryitNow"/>
      </w:pPr>
      <w:r>
        <w:t>Try it Now</w:t>
      </w:r>
    </w:p>
    <w:p w14:paraId="5778AB92" w14:textId="77777777" w:rsidR="00E55FCF" w:rsidRDefault="00E55FCF" w:rsidP="00E55FCF">
      <w:pPr>
        <w:pStyle w:val="TryitNowbody"/>
      </w:pPr>
      <w:r>
        <w:t>4.</w:t>
      </w:r>
      <w:r w:rsidRPr="00ED6281">
        <w:t xml:space="preserve"> </w:t>
      </w:r>
      <w:r>
        <w:t>Given the function</w:t>
      </w:r>
      <w:r w:rsidRPr="00FE5A7F">
        <w:rPr>
          <w:position w:val="-10"/>
        </w:rPr>
        <w:object w:dxaOrig="2940" w:dyaOrig="320" w14:anchorId="7C38AA5C">
          <v:shape id="_x0000_i1082" type="#_x0000_t75" style="width:146.25pt;height:15pt" o:ole="">
            <v:imagedata r:id="rId111" o:title=""/>
          </v:shape>
          <o:OLEObject Type="Embed" ProgID="Equation.3" ShapeID="_x0000_i1082" DrawAspect="Content" ObjectID="_1720944631" r:id="rId122"/>
        </w:object>
      </w:r>
      <w:r w:rsidR="00CE27A6">
        <w:t xml:space="preserve">, </w:t>
      </w:r>
      <w:r>
        <w:t>determine the short run behavior.</w:t>
      </w:r>
    </w:p>
    <w:p w14:paraId="4B5AF2FB" w14:textId="77777777" w:rsidR="00E55FCF" w:rsidRDefault="00E55FCF" w:rsidP="00E55FCF">
      <w:pPr>
        <w:tabs>
          <w:tab w:val="left" w:pos="900"/>
        </w:tabs>
      </w:pPr>
    </w:p>
    <w:p w14:paraId="7B285315" w14:textId="77777777" w:rsidR="00E55FCF" w:rsidRDefault="00E55FCF" w:rsidP="00E55FCF">
      <w:pPr>
        <w:tabs>
          <w:tab w:val="left" w:pos="900"/>
        </w:tabs>
      </w:pPr>
    </w:p>
    <w:p w14:paraId="55084CE8" w14:textId="77777777" w:rsidR="00E55FCF" w:rsidRPr="00497D18" w:rsidRDefault="00E55FCF" w:rsidP="00E55FCF">
      <w:pPr>
        <w:pStyle w:val="DefinitionHeader"/>
      </w:pPr>
      <w:r>
        <w:t>Important Topics of this Section</w:t>
      </w:r>
    </w:p>
    <w:p w14:paraId="3A7B38EC" w14:textId="77777777" w:rsidR="00E55FCF" w:rsidRDefault="00E55FCF" w:rsidP="00E55FCF">
      <w:pPr>
        <w:pStyle w:val="Definition"/>
      </w:pPr>
      <w:r>
        <w:t>Power Functions</w:t>
      </w:r>
    </w:p>
    <w:p w14:paraId="24438B01" w14:textId="77777777" w:rsidR="00E55FCF" w:rsidRDefault="00E55FCF" w:rsidP="00E55FCF">
      <w:pPr>
        <w:pStyle w:val="Definition"/>
      </w:pPr>
      <w:r>
        <w:t>Polynomials</w:t>
      </w:r>
    </w:p>
    <w:p w14:paraId="4E3873F6" w14:textId="77777777" w:rsidR="00E55FCF" w:rsidRDefault="00E55FCF" w:rsidP="00E55FCF">
      <w:pPr>
        <w:pStyle w:val="Definition"/>
      </w:pPr>
      <w:r>
        <w:t>Coefficients</w:t>
      </w:r>
    </w:p>
    <w:p w14:paraId="66C592F6" w14:textId="77777777" w:rsidR="00E55FCF" w:rsidRDefault="00E55FCF" w:rsidP="00E55FCF">
      <w:pPr>
        <w:pStyle w:val="Definition"/>
      </w:pPr>
      <w:r>
        <w:t>Leading coefficient</w:t>
      </w:r>
    </w:p>
    <w:p w14:paraId="44A3C51A" w14:textId="77777777" w:rsidR="00E55FCF" w:rsidRDefault="00E55FCF" w:rsidP="00E55FCF">
      <w:pPr>
        <w:pStyle w:val="Definition"/>
      </w:pPr>
      <w:r>
        <w:t>Term</w:t>
      </w:r>
    </w:p>
    <w:p w14:paraId="59CD5933" w14:textId="77777777" w:rsidR="00E55FCF" w:rsidRDefault="00E55FCF" w:rsidP="00E55FCF">
      <w:pPr>
        <w:pStyle w:val="Definition"/>
      </w:pPr>
      <w:r>
        <w:t>Leading Term</w:t>
      </w:r>
    </w:p>
    <w:p w14:paraId="35E3E2CD" w14:textId="77777777" w:rsidR="00E55FCF" w:rsidRDefault="00E55FCF" w:rsidP="00E55FCF">
      <w:pPr>
        <w:pStyle w:val="Definition"/>
      </w:pPr>
      <w:r>
        <w:t>Degree of a polynomial</w:t>
      </w:r>
      <w:r w:rsidRPr="00ED6281">
        <w:t xml:space="preserve"> </w:t>
      </w:r>
    </w:p>
    <w:p w14:paraId="0280B42F" w14:textId="77777777" w:rsidR="00E55FCF" w:rsidRDefault="00E55FCF" w:rsidP="00E55FCF">
      <w:pPr>
        <w:pStyle w:val="Definition"/>
      </w:pPr>
      <w:r>
        <w:t>Long run behavior</w:t>
      </w:r>
    </w:p>
    <w:p w14:paraId="1E8D1D28" w14:textId="77777777" w:rsidR="00E55FCF" w:rsidRDefault="00E55FCF" w:rsidP="00E55FCF">
      <w:pPr>
        <w:pStyle w:val="Definition"/>
      </w:pPr>
      <w:r>
        <w:t>Short run behavior</w:t>
      </w:r>
    </w:p>
    <w:p w14:paraId="26A45636" w14:textId="77777777" w:rsidR="00CE27A6" w:rsidRDefault="00CE27A6" w:rsidP="00E55FCF">
      <w:pPr>
        <w:tabs>
          <w:tab w:val="left" w:pos="900"/>
        </w:tabs>
      </w:pPr>
    </w:p>
    <w:p w14:paraId="098C1576" w14:textId="77777777" w:rsidR="00CE27A6" w:rsidRDefault="00CE27A6" w:rsidP="00E55FCF">
      <w:pPr>
        <w:tabs>
          <w:tab w:val="left" w:pos="900"/>
        </w:tabs>
      </w:pPr>
    </w:p>
    <w:p w14:paraId="5E1FFA0D" w14:textId="77777777" w:rsidR="00E55FCF" w:rsidRPr="008D2370" w:rsidRDefault="00E55FCF" w:rsidP="00E55FCF">
      <w:pPr>
        <w:pStyle w:val="TryitNow"/>
      </w:pPr>
      <w:r>
        <w:t>Try it Now Answers</w:t>
      </w:r>
    </w:p>
    <w:p w14:paraId="0BC8A8AE" w14:textId="77777777" w:rsidR="00366665" w:rsidRDefault="00E55FCF" w:rsidP="00366665">
      <w:pPr>
        <w:pStyle w:val="TryitNowbody"/>
        <w:numPr>
          <w:ilvl w:val="0"/>
          <w:numId w:val="25"/>
        </w:numPr>
        <w:ind w:left="360"/>
      </w:pPr>
      <w:r>
        <w:t>(0, 0) and (1, 1) are common to all power functions.</w:t>
      </w:r>
    </w:p>
    <w:p w14:paraId="2BFBDA87" w14:textId="77777777" w:rsidR="00E55FCF" w:rsidRDefault="00E55FCF" w:rsidP="00CE27A6">
      <w:pPr>
        <w:pStyle w:val="TryitNowbody"/>
        <w:numPr>
          <w:ilvl w:val="0"/>
          <w:numId w:val="25"/>
        </w:numPr>
        <w:ind w:left="360"/>
      </w:pPr>
      <w:r>
        <w:t xml:space="preserve">As </w:t>
      </w:r>
      <w:r w:rsidRPr="00CE27A6">
        <w:rPr>
          <w:i/>
        </w:rPr>
        <w:t>x</w:t>
      </w:r>
      <w:r>
        <w:t xml:space="preserve"> approaches positive and negative infinity, </w:t>
      </w:r>
      <w:r w:rsidRPr="00CE27A6">
        <w:rPr>
          <w:i/>
        </w:rPr>
        <w:t>f(x)</w:t>
      </w:r>
      <w:r>
        <w:t xml:space="preserve"> approaches negative infinity:  </w:t>
      </w:r>
      <w:r w:rsidRPr="003F3DB2">
        <w:t xml:space="preserve">as </w:t>
      </w:r>
      <w:r w:rsidRPr="003A15BD">
        <w:rPr>
          <w:position w:val="-6"/>
        </w:rPr>
        <w:object w:dxaOrig="859" w:dyaOrig="260" w14:anchorId="24EC8422">
          <v:shape id="_x0000_i1083" type="#_x0000_t75" style="width:42.75pt;height:12.75pt" o:ole="">
            <v:imagedata r:id="rId39" o:title=""/>
          </v:shape>
          <o:OLEObject Type="Embed" ProgID="Equation.3" ShapeID="_x0000_i1083" DrawAspect="Content" ObjectID="_1720944632" r:id="rId123"/>
        </w:object>
      </w:r>
      <w:r>
        <w:t xml:space="preserve">, </w:t>
      </w:r>
      <w:r w:rsidRPr="003A15BD">
        <w:rPr>
          <w:position w:val="-10"/>
        </w:rPr>
        <w:object w:dxaOrig="1200" w:dyaOrig="320" w14:anchorId="2095D7CE">
          <v:shape id="_x0000_i1084" type="#_x0000_t75" style="width:60pt;height:15pt" o:ole="">
            <v:imagedata r:id="rId124" o:title=""/>
          </v:shape>
          <o:OLEObject Type="Embed" ProgID="Equation.3" ShapeID="_x0000_i1084" DrawAspect="Content" ObjectID="_1720944633" r:id="rId125"/>
        </w:object>
      </w:r>
      <w:r>
        <w:t xml:space="preserve"> because of the vertical flip.</w:t>
      </w:r>
    </w:p>
    <w:p w14:paraId="77FB332C" w14:textId="77777777" w:rsidR="00E55FCF" w:rsidRDefault="00E55FCF" w:rsidP="00CE27A6">
      <w:pPr>
        <w:pStyle w:val="TryitNowbody"/>
        <w:numPr>
          <w:ilvl w:val="0"/>
          <w:numId w:val="25"/>
        </w:numPr>
        <w:ind w:left="360"/>
      </w:pPr>
      <w:r>
        <w:t xml:space="preserve">The leading term is </w:t>
      </w:r>
      <w:r w:rsidRPr="00FE5A7F">
        <w:rPr>
          <w:position w:val="-6"/>
        </w:rPr>
        <w:object w:dxaOrig="580" w:dyaOrig="320" w14:anchorId="2F84D04E">
          <v:shape id="_x0000_i1085" type="#_x0000_t75" style="width:29.25pt;height:15pt" o:ole="">
            <v:imagedata r:id="rId126" o:title=""/>
          </v:shape>
          <o:OLEObject Type="Embed" ProgID="Equation.3" ShapeID="_x0000_i1085" DrawAspect="Content" ObjectID="_1720944634" r:id="rId127"/>
        </w:object>
      </w:r>
      <w:r>
        <w:t>, so it is a degree 3 polynomial.</w:t>
      </w:r>
      <w:r w:rsidR="00CE27A6">
        <w:br/>
      </w:r>
      <w:r>
        <w:t xml:space="preserve">As </w:t>
      </w:r>
      <w:r w:rsidRPr="00CE27A6">
        <w:rPr>
          <w:i/>
        </w:rPr>
        <w:t>x</w:t>
      </w:r>
      <w:r>
        <w:t xml:space="preserve"> approaches infinity (or gets very large in the positive direction) </w:t>
      </w:r>
      <w:r w:rsidRPr="00CE27A6">
        <w:rPr>
          <w:i/>
        </w:rPr>
        <w:t>f(x)</w:t>
      </w:r>
      <w:r>
        <w:t xml:space="preserve"> approaches </w:t>
      </w:r>
      <w:proofErr w:type="gramStart"/>
      <w:r>
        <w:t>infinity;</w:t>
      </w:r>
      <w:proofErr w:type="gramEnd"/>
      <w:r>
        <w:t xml:space="preserve"> as </w:t>
      </w:r>
      <w:r w:rsidRPr="00CE27A6">
        <w:rPr>
          <w:i/>
        </w:rPr>
        <w:t>x</w:t>
      </w:r>
      <w:r>
        <w:t xml:space="preserve"> approaches negative infinity (or gets very large in the negative direction) </w:t>
      </w:r>
      <w:r w:rsidRPr="00CE27A6">
        <w:rPr>
          <w:i/>
        </w:rPr>
        <w:t>f(x)</w:t>
      </w:r>
      <w:r>
        <w:t xml:space="preserve"> approaches negative infinity.  (</w:t>
      </w:r>
      <w:proofErr w:type="gramStart"/>
      <w:r>
        <w:t>Basically</w:t>
      </w:r>
      <w:proofErr w:type="gramEnd"/>
      <w:r>
        <w:t xml:space="preserve"> the long run behavior is the same as the cubic function).</w:t>
      </w:r>
    </w:p>
    <w:p w14:paraId="7AE71FC8" w14:textId="77777777" w:rsidR="00E55FCF" w:rsidRPr="00CE27A6" w:rsidRDefault="00E55FCF" w:rsidP="00CE27A6">
      <w:pPr>
        <w:pStyle w:val="TryitNowbody"/>
        <w:numPr>
          <w:ilvl w:val="0"/>
          <w:numId w:val="25"/>
        </w:numPr>
        <w:tabs>
          <w:tab w:val="left" w:pos="900"/>
        </w:tabs>
        <w:ind w:left="360"/>
        <w:rPr>
          <w:rFonts w:ascii="Trebuchet MS" w:hAnsi="Trebuchet MS"/>
        </w:rPr>
      </w:pPr>
      <w:r>
        <w:t>Horizontal intercepts are (2, 0) (-1, 0) and (5, 0), the vertical intercept is (0, 2) and there are 2 turns in the graph.</w:t>
      </w:r>
    </w:p>
    <w:p w14:paraId="0FBB4527" w14:textId="77777777" w:rsidR="00E55FCF" w:rsidRDefault="00E55FCF" w:rsidP="00E55FCF">
      <w:pPr>
        <w:tabs>
          <w:tab w:val="left" w:pos="900"/>
        </w:tabs>
        <w:rPr>
          <w:rFonts w:ascii="Trebuchet MS" w:hAnsi="Trebuchet MS"/>
        </w:rPr>
        <w:sectPr w:rsidR="00E55FCF" w:rsidSect="00C15BA3">
          <w:headerReference w:type="even" r:id="rId128"/>
          <w:headerReference w:type="default" r:id="rId129"/>
          <w:headerReference w:type="first" r:id="rId130"/>
          <w:footerReference w:type="first" r:id="rId131"/>
          <w:pgSz w:w="12240" w:h="15840" w:code="1"/>
          <w:pgMar w:top="1440" w:right="1440" w:bottom="1440" w:left="1440" w:header="720" w:footer="720" w:gutter="720"/>
          <w:pgNumType w:start="159"/>
          <w:cols w:space="720"/>
          <w:titlePg/>
          <w:docGrid w:linePitch="360"/>
        </w:sectPr>
      </w:pPr>
    </w:p>
    <w:p w14:paraId="1E58A8A2" w14:textId="77777777" w:rsidR="00E55FCF" w:rsidRPr="00C2258C" w:rsidRDefault="00E55FCF" w:rsidP="00E55FCF">
      <w:pPr>
        <w:pStyle w:val="Heading2"/>
      </w:pPr>
      <w:bookmarkStart w:id="6" w:name="_Toc481691810"/>
      <w:r w:rsidRPr="00C2258C">
        <w:lastRenderedPageBreak/>
        <w:t>Section 3.1 Exercises</w:t>
      </w:r>
      <w:bookmarkEnd w:id="6"/>
    </w:p>
    <w:p w14:paraId="4A4A22EC" w14:textId="77777777" w:rsidR="00E55FCF" w:rsidRDefault="00E55FCF" w:rsidP="00E55FCF">
      <w:pPr>
        <w:rPr>
          <w:rFonts w:ascii="Arial" w:hAnsi="Arial" w:cs="Arial"/>
          <w:b/>
          <w:sz w:val="28"/>
          <w:szCs w:val="28"/>
        </w:rPr>
      </w:pPr>
    </w:p>
    <w:p w14:paraId="192A89EF" w14:textId="77777777" w:rsidR="00E55FCF" w:rsidRPr="00A3613F" w:rsidRDefault="00E55FCF" w:rsidP="00E55FCF">
      <w:r w:rsidRPr="00A3613F">
        <w:t xml:space="preserve">Find the long run behavior of each function as </w:t>
      </w:r>
      <w:r w:rsidRPr="00611E88">
        <w:rPr>
          <w:position w:val="-6"/>
        </w:rPr>
        <w:object w:dxaOrig="700" w:dyaOrig="220" w14:anchorId="15380B58">
          <v:shape id="_x0000_i1086" type="#_x0000_t75" style="width:36pt;height:12pt" o:ole="">
            <v:imagedata r:id="rId132" o:title=""/>
          </v:shape>
          <o:OLEObject Type="Embed" ProgID="Equation.3" ShapeID="_x0000_i1086" DrawAspect="Content" ObjectID="_1720944635" r:id="rId133"/>
        </w:object>
      </w:r>
      <w:r w:rsidRPr="00A3613F">
        <w:t xml:space="preserve"> and </w:t>
      </w:r>
      <w:r w:rsidRPr="00611E88">
        <w:rPr>
          <w:position w:val="-6"/>
        </w:rPr>
        <w:object w:dxaOrig="840" w:dyaOrig="220" w14:anchorId="2217DBA1">
          <v:shape id="_x0000_i1087" type="#_x0000_t75" style="width:42pt;height:12pt" o:ole="">
            <v:imagedata r:id="rId134" o:title=""/>
          </v:shape>
          <o:OLEObject Type="Embed" ProgID="Equation.3" ShapeID="_x0000_i1087" DrawAspect="Content" ObjectID="_1720944636" r:id="rId135"/>
        </w:object>
      </w:r>
    </w:p>
    <w:p w14:paraId="0FFA5345" w14:textId="77777777" w:rsidR="00E55FCF" w:rsidRPr="00A3613F" w:rsidRDefault="00E55FCF" w:rsidP="00E55FCF">
      <w:r>
        <w:t xml:space="preserve">1. </w:t>
      </w:r>
      <w:r w:rsidRPr="00611E88">
        <w:rPr>
          <w:position w:val="-14"/>
        </w:rPr>
        <w:object w:dxaOrig="1020" w:dyaOrig="400" w14:anchorId="08516CDC">
          <v:shape id="_x0000_i1088" type="#_x0000_t75" style="width:50.25pt;height:21pt" o:ole="">
            <v:imagedata r:id="rId136" o:title=""/>
          </v:shape>
          <o:OLEObject Type="Embed" ProgID="Equation.3" ShapeID="_x0000_i1088" DrawAspect="Content" ObjectID="_1720944637" r:id="rId137"/>
        </w:object>
      </w:r>
      <w:r w:rsidRPr="00A3613F">
        <w:tab/>
      </w:r>
      <w:r w:rsidRPr="00A3613F">
        <w:tab/>
      </w:r>
      <w:r>
        <w:t>2.</w:t>
      </w:r>
      <w:r w:rsidRPr="00A3613F">
        <w:t xml:space="preserve"> </w:t>
      </w:r>
      <w:r w:rsidRPr="00611E88">
        <w:rPr>
          <w:position w:val="-14"/>
        </w:rPr>
        <w:object w:dxaOrig="1020" w:dyaOrig="400" w14:anchorId="36C9DE55">
          <v:shape id="_x0000_i1089" type="#_x0000_t75" style="width:50.25pt;height:21pt" o:ole="">
            <v:imagedata r:id="rId138" o:title=""/>
          </v:shape>
          <o:OLEObject Type="Embed" ProgID="Equation.3" ShapeID="_x0000_i1089" DrawAspect="Content" ObjectID="_1720944638" r:id="rId139"/>
        </w:object>
      </w:r>
      <w:r w:rsidRPr="00A3613F">
        <w:tab/>
        <w:t xml:space="preserve"> </w:t>
      </w:r>
      <w:r w:rsidRPr="00A3613F">
        <w:tab/>
      </w:r>
      <w:r>
        <w:t xml:space="preserve">3. </w:t>
      </w:r>
      <w:r w:rsidRPr="00611E88">
        <w:rPr>
          <w:position w:val="-14"/>
        </w:rPr>
        <w:object w:dxaOrig="1020" w:dyaOrig="400" w14:anchorId="7963355F">
          <v:shape id="_x0000_i1090" type="#_x0000_t75" style="width:50.25pt;height:21pt" o:ole="">
            <v:imagedata r:id="rId140" o:title=""/>
          </v:shape>
          <o:OLEObject Type="Embed" ProgID="Equation.3" ShapeID="_x0000_i1090" DrawAspect="Content" ObjectID="_1720944639" r:id="rId141"/>
        </w:object>
      </w:r>
      <w:r w:rsidRPr="00A3613F">
        <w:tab/>
      </w:r>
      <w:r w:rsidRPr="00A3613F">
        <w:tab/>
      </w:r>
      <w:r>
        <w:t xml:space="preserve">4. </w:t>
      </w:r>
      <w:r w:rsidRPr="00611E88">
        <w:rPr>
          <w:position w:val="-14"/>
        </w:rPr>
        <w:object w:dxaOrig="1020" w:dyaOrig="400" w14:anchorId="6E037D30">
          <v:shape id="_x0000_i1091" type="#_x0000_t75" style="width:50.25pt;height:21pt" o:ole="">
            <v:imagedata r:id="rId142" o:title=""/>
          </v:shape>
          <o:OLEObject Type="Embed" ProgID="Equation.3" ShapeID="_x0000_i1091" DrawAspect="Content" ObjectID="_1720944640" r:id="rId143"/>
        </w:object>
      </w:r>
    </w:p>
    <w:p w14:paraId="11592F73" w14:textId="77777777" w:rsidR="00E55FCF" w:rsidRDefault="00E55FCF" w:rsidP="00E55FCF">
      <w:r>
        <w:t xml:space="preserve">5. </w:t>
      </w:r>
      <w:r w:rsidRPr="00611E88">
        <w:rPr>
          <w:position w:val="-14"/>
        </w:rPr>
        <w:object w:dxaOrig="1160" w:dyaOrig="400" w14:anchorId="16E6880F">
          <v:shape id="_x0000_i1092" type="#_x0000_t75" style="width:58.5pt;height:21pt" o:ole="">
            <v:imagedata r:id="rId144" o:title=""/>
          </v:shape>
          <o:OLEObject Type="Embed" ProgID="Equation.3" ShapeID="_x0000_i1092" DrawAspect="Content" ObjectID="_1720944641" r:id="rId145"/>
        </w:object>
      </w:r>
      <w:r w:rsidRPr="00A3613F">
        <w:t xml:space="preserve"> </w:t>
      </w:r>
      <w:r w:rsidRPr="00A3613F">
        <w:tab/>
      </w:r>
      <w:r>
        <w:t xml:space="preserve">6. </w:t>
      </w:r>
      <w:r w:rsidRPr="00611E88">
        <w:rPr>
          <w:position w:val="-14"/>
        </w:rPr>
        <w:object w:dxaOrig="1160" w:dyaOrig="400" w14:anchorId="24FE7766">
          <v:shape id="_x0000_i1093" type="#_x0000_t75" style="width:58.5pt;height:21pt" o:ole="">
            <v:imagedata r:id="rId146" o:title=""/>
          </v:shape>
          <o:OLEObject Type="Embed" ProgID="Equation.3" ShapeID="_x0000_i1093" DrawAspect="Content" ObjectID="_1720944642" r:id="rId147"/>
        </w:object>
      </w:r>
      <w:r w:rsidRPr="00A3613F">
        <w:tab/>
      </w:r>
      <w:r>
        <w:tab/>
        <w:t xml:space="preserve">7. </w:t>
      </w:r>
      <w:r w:rsidRPr="00611E88">
        <w:rPr>
          <w:position w:val="-14"/>
        </w:rPr>
        <w:object w:dxaOrig="1160" w:dyaOrig="400" w14:anchorId="513756A0">
          <v:shape id="_x0000_i1094" type="#_x0000_t75" style="width:58.5pt;height:21pt" o:ole="">
            <v:imagedata r:id="rId148" o:title=""/>
          </v:shape>
          <o:OLEObject Type="Embed" ProgID="Equation.3" ShapeID="_x0000_i1094" DrawAspect="Content" ObjectID="_1720944643" r:id="rId149"/>
        </w:object>
      </w:r>
      <w:r w:rsidRPr="00A3613F">
        <w:tab/>
      </w:r>
      <w:r>
        <w:tab/>
        <w:t xml:space="preserve">8. </w:t>
      </w:r>
      <w:r w:rsidRPr="00611E88">
        <w:rPr>
          <w:position w:val="-14"/>
        </w:rPr>
        <w:object w:dxaOrig="1160" w:dyaOrig="400" w14:anchorId="53031868">
          <v:shape id="_x0000_i1095" type="#_x0000_t75" style="width:58.5pt;height:21pt" o:ole="">
            <v:imagedata r:id="rId150" o:title=""/>
          </v:shape>
          <o:OLEObject Type="Embed" ProgID="Equation.3" ShapeID="_x0000_i1095" DrawAspect="Content" ObjectID="_1720944644" r:id="rId151"/>
        </w:object>
      </w:r>
    </w:p>
    <w:p w14:paraId="257DF6CA" w14:textId="77777777" w:rsidR="00E55FCF" w:rsidRPr="00A3613F" w:rsidRDefault="00E55FCF" w:rsidP="00E55FCF"/>
    <w:p w14:paraId="6C717D12" w14:textId="77777777" w:rsidR="00E55FCF" w:rsidRPr="00A3613F" w:rsidRDefault="00E55FCF" w:rsidP="00E55FCF">
      <w:r w:rsidRPr="00A3613F">
        <w:t>Find the degree and leading coefficient of each polynomial</w:t>
      </w:r>
    </w:p>
    <w:p w14:paraId="58D805A3" w14:textId="77777777" w:rsidR="00E55FCF" w:rsidRDefault="00E55FCF" w:rsidP="00E55FCF">
      <w:r>
        <w:t xml:space="preserve">9. </w:t>
      </w:r>
      <w:r w:rsidRPr="00611E88">
        <w:rPr>
          <w:position w:val="-6"/>
        </w:rPr>
        <w:object w:dxaOrig="400" w:dyaOrig="320" w14:anchorId="38CC3748">
          <v:shape id="_x0000_i1096" type="#_x0000_t75" style="width:21pt;height:15pt" o:ole="">
            <v:imagedata r:id="rId152" o:title=""/>
          </v:shape>
          <o:OLEObject Type="Embed" ProgID="Equation.3" ShapeID="_x0000_i1096" DrawAspect="Content" ObjectID="_1720944645" r:id="rId153"/>
        </w:object>
      </w:r>
      <w:r w:rsidRPr="00A3613F">
        <w:tab/>
      </w:r>
      <w:r w:rsidRPr="00A3613F">
        <w:tab/>
      </w:r>
      <w:r w:rsidRPr="00A3613F">
        <w:tab/>
      </w:r>
      <w:r>
        <w:tab/>
      </w:r>
      <w:r>
        <w:tab/>
      </w:r>
      <w:r>
        <w:tab/>
        <w:t xml:space="preserve">10. </w:t>
      </w:r>
      <w:r w:rsidRPr="00611E88">
        <w:rPr>
          <w:position w:val="-6"/>
        </w:rPr>
        <w:object w:dxaOrig="380" w:dyaOrig="320" w14:anchorId="0D719568">
          <v:shape id="_x0000_i1097" type="#_x0000_t75" style="width:19.5pt;height:15pt" o:ole="">
            <v:imagedata r:id="rId154" o:title=""/>
          </v:shape>
          <o:OLEObject Type="Embed" ProgID="Equation.3" ShapeID="_x0000_i1097" DrawAspect="Content" ObjectID="_1720944646" r:id="rId155"/>
        </w:object>
      </w:r>
      <w:r w:rsidRPr="00A3613F">
        <w:tab/>
      </w:r>
      <w:r w:rsidRPr="00A3613F">
        <w:tab/>
      </w:r>
    </w:p>
    <w:p w14:paraId="725D1FD8" w14:textId="77777777" w:rsidR="00E55FCF" w:rsidRPr="00A3613F" w:rsidRDefault="00E55FCF" w:rsidP="00E55FCF">
      <w:r>
        <w:t xml:space="preserve">11. </w:t>
      </w:r>
      <w:r w:rsidRPr="00611E88">
        <w:rPr>
          <w:position w:val="-6"/>
        </w:rPr>
        <w:object w:dxaOrig="600" w:dyaOrig="320" w14:anchorId="597D7EDC">
          <v:shape id="_x0000_i1098" type="#_x0000_t75" style="width:30pt;height:15pt" o:ole="">
            <v:imagedata r:id="rId156" o:title=""/>
          </v:shape>
          <o:OLEObject Type="Embed" ProgID="Equation.3" ShapeID="_x0000_i1098" DrawAspect="Content" ObjectID="_1720944647" r:id="rId157"/>
        </w:object>
      </w:r>
      <w:r w:rsidRPr="00A3613F">
        <w:tab/>
      </w:r>
      <w:r w:rsidRPr="00A3613F">
        <w:tab/>
      </w:r>
      <w:r>
        <w:tab/>
      </w:r>
      <w:r>
        <w:tab/>
      </w:r>
      <w:r>
        <w:tab/>
        <w:t xml:space="preserve">12. </w:t>
      </w:r>
      <w:r w:rsidRPr="00611E88">
        <w:rPr>
          <w:position w:val="-6"/>
        </w:rPr>
        <w:object w:dxaOrig="1160" w:dyaOrig="320" w14:anchorId="3E78B416">
          <v:shape id="_x0000_i1099" type="#_x0000_t75" style="width:58.5pt;height:15pt" o:ole="">
            <v:imagedata r:id="rId158" o:title=""/>
          </v:shape>
          <o:OLEObject Type="Embed" ProgID="Equation.3" ShapeID="_x0000_i1099" DrawAspect="Content" ObjectID="_1720944648" r:id="rId159"/>
        </w:object>
      </w:r>
    </w:p>
    <w:p w14:paraId="799B954E" w14:textId="77777777" w:rsidR="00E55FCF" w:rsidRPr="00A3613F" w:rsidRDefault="00E55FCF" w:rsidP="00E55FCF">
      <w:r>
        <w:t xml:space="preserve">13. </w:t>
      </w:r>
      <w:r w:rsidRPr="00611E88">
        <w:rPr>
          <w:position w:val="-6"/>
        </w:rPr>
        <w:object w:dxaOrig="1719" w:dyaOrig="320" w14:anchorId="37A174A1">
          <v:shape id="_x0000_i1100" type="#_x0000_t75" style="width:85.5pt;height:15pt" o:ole="">
            <v:imagedata r:id="rId160" o:title=""/>
          </v:shape>
          <o:OLEObject Type="Embed" ProgID="Equation.3" ShapeID="_x0000_i1100" DrawAspect="Content" ObjectID="_1720944649" r:id="rId161"/>
        </w:object>
      </w:r>
      <w:r w:rsidRPr="00A3613F">
        <w:t xml:space="preserve">   </w:t>
      </w:r>
      <w:r w:rsidRPr="00A3613F">
        <w:tab/>
      </w:r>
      <w:r w:rsidRPr="00A3613F">
        <w:tab/>
      </w:r>
      <w:r w:rsidRPr="00A3613F">
        <w:tab/>
      </w:r>
      <w:r>
        <w:t xml:space="preserve">14. </w:t>
      </w:r>
      <w:r w:rsidRPr="00611E88">
        <w:rPr>
          <w:position w:val="-6"/>
        </w:rPr>
        <w:object w:dxaOrig="1719" w:dyaOrig="320" w14:anchorId="480406A6">
          <v:shape id="_x0000_i1101" type="#_x0000_t75" style="width:85.5pt;height:15pt" o:ole="">
            <v:imagedata r:id="rId162" o:title=""/>
          </v:shape>
          <o:OLEObject Type="Embed" ProgID="Equation.3" ShapeID="_x0000_i1101" DrawAspect="Content" ObjectID="_1720944650" r:id="rId163"/>
        </w:object>
      </w:r>
    </w:p>
    <w:p w14:paraId="60BBCAA5" w14:textId="77777777" w:rsidR="00E55FCF" w:rsidRDefault="00E55FCF" w:rsidP="00E55FCF">
      <w:r>
        <w:t xml:space="preserve">15. </w:t>
      </w:r>
      <w:r w:rsidRPr="00611E88">
        <w:rPr>
          <w:position w:val="-14"/>
        </w:rPr>
        <w:object w:dxaOrig="2200" w:dyaOrig="400" w14:anchorId="5D7FF70E">
          <v:shape id="_x0000_i1102" type="#_x0000_t75" style="width:109.5pt;height:21pt" o:ole="">
            <v:imagedata r:id="rId164" o:title=""/>
          </v:shape>
          <o:OLEObject Type="Embed" ProgID="Equation.3" ShapeID="_x0000_i1102" DrawAspect="Content" ObjectID="_1720944651" r:id="rId165"/>
        </w:object>
      </w:r>
      <w:r w:rsidRPr="00A3613F">
        <w:tab/>
      </w:r>
      <w:r w:rsidRPr="00A3613F">
        <w:tab/>
      </w:r>
      <w:r>
        <w:tab/>
        <w:t xml:space="preserve">16. </w:t>
      </w:r>
      <w:r w:rsidRPr="00611E88">
        <w:rPr>
          <w:position w:val="-14"/>
        </w:rPr>
        <w:object w:dxaOrig="2160" w:dyaOrig="400" w14:anchorId="1135AB61">
          <v:shape id="_x0000_i1103" type="#_x0000_t75" style="width:108.75pt;height:21pt" o:ole="">
            <v:imagedata r:id="rId166" o:title=""/>
          </v:shape>
          <o:OLEObject Type="Embed" ProgID="Equation.3" ShapeID="_x0000_i1103" DrawAspect="Content" ObjectID="_1720944652" r:id="rId167"/>
        </w:object>
      </w:r>
      <w:r w:rsidRPr="00A3613F">
        <w:t xml:space="preserve"> </w:t>
      </w:r>
    </w:p>
    <w:p w14:paraId="1F59F8C8" w14:textId="77777777" w:rsidR="00E55FCF" w:rsidRPr="00A3613F" w:rsidRDefault="00E55FCF" w:rsidP="00E55FCF"/>
    <w:p w14:paraId="59A9C627" w14:textId="77777777" w:rsidR="00E55FCF" w:rsidRPr="00A3613F" w:rsidRDefault="00E55FCF" w:rsidP="00E55FCF">
      <w:r w:rsidRPr="00A3613F">
        <w:t xml:space="preserve">Find the long run behavior of each function as </w:t>
      </w:r>
      <w:r w:rsidRPr="00611E88">
        <w:rPr>
          <w:position w:val="-6"/>
        </w:rPr>
        <w:object w:dxaOrig="700" w:dyaOrig="220" w14:anchorId="52FC732A">
          <v:shape id="_x0000_i1104" type="#_x0000_t75" style="width:36pt;height:12pt" o:ole="">
            <v:imagedata r:id="rId168" o:title=""/>
          </v:shape>
          <o:OLEObject Type="Embed" ProgID="Equation.3" ShapeID="_x0000_i1104" DrawAspect="Content" ObjectID="_1720944653" r:id="rId169"/>
        </w:object>
      </w:r>
      <w:r w:rsidRPr="00A3613F">
        <w:t xml:space="preserve"> and </w:t>
      </w:r>
      <w:r w:rsidRPr="00611E88">
        <w:rPr>
          <w:position w:val="-6"/>
        </w:rPr>
        <w:object w:dxaOrig="840" w:dyaOrig="220" w14:anchorId="39DB04AD">
          <v:shape id="_x0000_i1105" type="#_x0000_t75" style="width:42pt;height:12pt" o:ole="">
            <v:imagedata r:id="rId170" o:title=""/>
          </v:shape>
          <o:OLEObject Type="Embed" ProgID="Equation.3" ShapeID="_x0000_i1105" DrawAspect="Content" ObjectID="_1720944654" r:id="rId171"/>
        </w:object>
      </w:r>
    </w:p>
    <w:p w14:paraId="6123BA88" w14:textId="77777777" w:rsidR="00E55FCF" w:rsidRPr="00A3613F" w:rsidRDefault="00E55FCF" w:rsidP="00E55FCF">
      <w:r>
        <w:t xml:space="preserve">17. </w:t>
      </w:r>
      <w:r w:rsidRPr="00611E88">
        <w:rPr>
          <w:position w:val="-6"/>
        </w:rPr>
        <w:object w:dxaOrig="1719" w:dyaOrig="320" w14:anchorId="224F2256">
          <v:shape id="_x0000_i1106" type="#_x0000_t75" style="width:85.5pt;height:15pt" o:ole="">
            <v:imagedata r:id="rId172" o:title=""/>
          </v:shape>
          <o:OLEObject Type="Embed" ProgID="Equation.3" ShapeID="_x0000_i1106" DrawAspect="Content" ObjectID="_1720944655" r:id="rId173"/>
        </w:object>
      </w:r>
      <w:r w:rsidRPr="00A3613F">
        <w:t xml:space="preserve">   </w:t>
      </w:r>
      <w:r w:rsidRPr="00A3613F">
        <w:tab/>
      </w:r>
      <w:r w:rsidRPr="00A3613F">
        <w:tab/>
      </w:r>
      <w:r w:rsidRPr="00A3613F">
        <w:tab/>
      </w:r>
      <w:r>
        <w:t xml:space="preserve">18. </w:t>
      </w:r>
      <w:r w:rsidRPr="00611E88">
        <w:rPr>
          <w:position w:val="-6"/>
        </w:rPr>
        <w:object w:dxaOrig="1719" w:dyaOrig="320" w14:anchorId="50E50DA4">
          <v:shape id="_x0000_i1107" type="#_x0000_t75" style="width:85.5pt;height:15pt" o:ole="">
            <v:imagedata r:id="rId174" o:title=""/>
          </v:shape>
          <o:OLEObject Type="Embed" ProgID="Equation.3" ShapeID="_x0000_i1107" DrawAspect="Content" ObjectID="_1720944656" r:id="rId175"/>
        </w:object>
      </w:r>
    </w:p>
    <w:p w14:paraId="32B7D09E" w14:textId="77777777" w:rsidR="00E55FCF" w:rsidRDefault="00E55FCF" w:rsidP="00E55FCF">
      <w:r>
        <w:t xml:space="preserve">19. </w:t>
      </w:r>
      <w:r w:rsidRPr="00611E88">
        <w:rPr>
          <w:position w:val="-6"/>
        </w:rPr>
        <w:object w:dxaOrig="1060" w:dyaOrig="320" w14:anchorId="7E492298">
          <v:shape id="_x0000_i1108" type="#_x0000_t75" style="width:52.5pt;height:15pt" o:ole="">
            <v:imagedata r:id="rId176" o:title=""/>
          </v:shape>
          <o:OLEObject Type="Embed" ProgID="Equation.3" ShapeID="_x0000_i1108" DrawAspect="Content" ObjectID="_1720944657" r:id="rId177"/>
        </w:object>
      </w:r>
      <w:r w:rsidRPr="00A3613F">
        <w:tab/>
      </w:r>
      <w:r w:rsidRPr="00A3613F">
        <w:tab/>
      </w:r>
      <w:r w:rsidRPr="00A3613F">
        <w:tab/>
      </w:r>
      <w:r w:rsidRPr="00A3613F">
        <w:tab/>
      </w:r>
      <w:r>
        <w:tab/>
        <w:t xml:space="preserve">20. </w:t>
      </w:r>
      <w:r w:rsidRPr="00611E88">
        <w:rPr>
          <w:position w:val="-6"/>
        </w:rPr>
        <w:object w:dxaOrig="1620" w:dyaOrig="320" w14:anchorId="56C10F23">
          <v:shape id="_x0000_i1109" type="#_x0000_t75" style="width:81pt;height:15pt" o:ole="">
            <v:imagedata r:id="rId178" o:title=""/>
          </v:shape>
          <o:OLEObject Type="Embed" ProgID="Equation.3" ShapeID="_x0000_i1109" DrawAspect="Content" ObjectID="_1720944658" r:id="rId179"/>
        </w:object>
      </w:r>
    </w:p>
    <w:p w14:paraId="50CB15BD" w14:textId="77777777" w:rsidR="00E55FCF" w:rsidRPr="00A3613F" w:rsidRDefault="00E55FCF" w:rsidP="00E55FCF"/>
    <w:p w14:paraId="1A0DD36C" w14:textId="77777777" w:rsidR="00E55FCF" w:rsidRDefault="00E55FCF" w:rsidP="00E55FCF">
      <w:r>
        <w:t xml:space="preserve">21. </w:t>
      </w:r>
      <w:r w:rsidRPr="00A3613F">
        <w:t xml:space="preserve">What is the maximum number of </w:t>
      </w:r>
      <w:r w:rsidRPr="00A3613F">
        <w:rPr>
          <w:i/>
        </w:rPr>
        <w:t>x</w:t>
      </w:r>
      <w:r w:rsidRPr="00A3613F">
        <w:t xml:space="preserve">-intercepts and turning points for a polynomial of degree 5? </w:t>
      </w:r>
    </w:p>
    <w:p w14:paraId="1F748EF5" w14:textId="77777777" w:rsidR="00E55FCF" w:rsidRPr="00A3613F" w:rsidRDefault="00E55FCF" w:rsidP="00E55FCF"/>
    <w:p w14:paraId="559D13BC" w14:textId="77777777" w:rsidR="00E55FCF" w:rsidRDefault="00E55FCF" w:rsidP="00E55FCF">
      <w:r>
        <w:t xml:space="preserve">22. </w:t>
      </w:r>
      <w:r w:rsidRPr="00A3613F">
        <w:t xml:space="preserve">What is the maximum number of </w:t>
      </w:r>
      <w:r w:rsidRPr="00A3613F">
        <w:rPr>
          <w:i/>
        </w:rPr>
        <w:t>x</w:t>
      </w:r>
      <w:r w:rsidRPr="00A3613F">
        <w:t xml:space="preserve">-intercepts and turning points for a polynomial of degree 8? </w:t>
      </w:r>
    </w:p>
    <w:p w14:paraId="060AFF1F" w14:textId="77777777" w:rsidR="00E55FCF" w:rsidRPr="00A3613F" w:rsidRDefault="00E55FCF" w:rsidP="00E55FCF"/>
    <w:p w14:paraId="6EEA0A59" w14:textId="77777777" w:rsidR="00E55FCF" w:rsidRPr="00A3613F" w:rsidRDefault="00E55FCF" w:rsidP="00E55FCF">
      <w:r w:rsidRPr="00A3613F">
        <w:t xml:space="preserve">What is the least possible degree of </w:t>
      </w:r>
      <w:r>
        <w:t xml:space="preserve">the polynomial function shown in </w:t>
      </w:r>
      <w:r w:rsidRPr="00A3613F">
        <w:t>each graph?</w:t>
      </w:r>
    </w:p>
    <w:p w14:paraId="239BDA1E" w14:textId="77777777" w:rsidR="00E55FCF" w:rsidRDefault="00E55FCF" w:rsidP="00E55FCF">
      <w:r>
        <w:t>23.</w:t>
      </w:r>
      <w:r w:rsidR="00C157F4">
        <w:rPr>
          <w:noProof/>
        </w:rPr>
        <w:drawing>
          <wp:inline distT="0" distB="0" distL="0" distR="0" wp14:anchorId="476E9D89" wp14:editId="3B9532F6">
            <wp:extent cx="1097280" cy="915670"/>
            <wp:effectExtent l="0" t="0" r="0" b="0"/>
            <wp:docPr id="33" name="Picture 33" descr="Macintosh HD:Users:kimberleymstern:Documents:AAAAAA-CALC:X:EX3.1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Macintosh HD:Users:kimberleymstern:Documents:AAAAAA-CALC:X:EX3.1_23.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97280" cy="915670"/>
                    </a:xfrm>
                    <a:prstGeom prst="rect">
                      <a:avLst/>
                    </a:prstGeom>
                    <a:noFill/>
                    <a:ln>
                      <a:noFill/>
                    </a:ln>
                  </pic:spPr>
                </pic:pic>
              </a:graphicData>
            </a:graphic>
          </wp:inline>
        </w:drawing>
      </w:r>
      <w:r>
        <w:t>24.</w:t>
      </w:r>
      <w:r w:rsidR="00C157F4">
        <w:rPr>
          <w:noProof/>
        </w:rPr>
        <w:drawing>
          <wp:inline distT="0" distB="0" distL="0" distR="0" wp14:anchorId="4F9D3B20" wp14:editId="65D0E001">
            <wp:extent cx="1097280" cy="948517"/>
            <wp:effectExtent l="0" t="0" r="0" b="0"/>
            <wp:docPr id="34" name="Picture 34" descr="Macintosh HD:Users:kimberleymstern:Documents:AAAAAA-CALC:X:EX3.1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Macintosh HD:Users:kimberleymstern:Documents:AAAAAA-CALC:X:EX3.1_24.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97280" cy="948517"/>
                    </a:xfrm>
                    <a:prstGeom prst="rect">
                      <a:avLst/>
                    </a:prstGeom>
                    <a:noFill/>
                    <a:ln>
                      <a:noFill/>
                    </a:ln>
                  </pic:spPr>
                </pic:pic>
              </a:graphicData>
            </a:graphic>
          </wp:inline>
        </w:drawing>
      </w:r>
      <w:r>
        <w:t>25.</w:t>
      </w:r>
      <w:r w:rsidR="00C157F4">
        <w:rPr>
          <w:noProof/>
        </w:rPr>
        <w:drawing>
          <wp:inline distT="0" distB="0" distL="0" distR="0" wp14:anchorId="2B47280F" wp14:editId="192E81FF">
            <wp:extent cx="1097280" cy="923088"/>
            <wp:effectExtent l="0" t="0" r="0" b="0"/>
            <wp:docPr id="35" name="Picture 35" descr="Macintosh HD:Users:kimberleymstern:Documents:AAAAAA-CALC:X:EX3.1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Macintosh HD:Users:kimberleymstern:Documents:AAAAAA-CALC:X:EX3.1_25.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97280" cy="923088"/>
                    </a:xfrm>
                    <a:prstGeom prst="rect">
                      <a:avLst/>
                    </a:prstGeom>
                    <a:noFill/>
                    <a:ln>
                      <a:noFill/>
                    </a:ln>
                  </pic:spPr>
                </pic:pic>
              </a:graphicData>
            </a:graphic>
          </wp:inline>
        </w:drawing>
      </w:r>
      <w:r>
        <w:t>26.</w:t>
      </w:r>
      <w:r w:rsidR="00C157F4">
        <w:rPr>
          <w:noProof/>
        </w:rPr>
        <w:drawing>
          <wp:inline distT="0" distB="0" distL="0" distR="0" wp14:anchorId="06887E64" wp14:editId="283DE23D">
            <wp:extent cx="1097280" cy="914188"/>
            <wp:effectExtent l="0" t="0" r="0" b="0"/>
            <wp:docPr id="36" name="Picture 36" descr="Macintosh HD:Users:kimberleymstern:Documents:AAAAAA-CALC:X:EX3.1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Macintosh HD:Users:kimberleymstern:Documents:AAAAAA-CALC:X:EX3.1_26.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97280" cy="914188"/>
                    </a:xfrm>
                    <a:prstGeom prst="rect">
                      <a:avLst/>
                    </a:prstGeom>
                    <a:noFill/>
                    <a:ln>
                      <a:noFill/>
                    </a:ln>
                  </pic:spPr>
                </pic:pic>
              </a:graphicData>
            </a:graphic>
          </wp:inline>
        </w:drawing>
      </w:r>
    </w:p>
    <w:p w14:paraId="2D0B6606" w14:textId="77777777" w:rsidR="00E55FCF" w:rsidRDefault="00E55FCF" w:rsidP="00E55FCF">
      <w:pPr>
        <w:rPr>
          <w:noProof/>
        </w:rPr>
      </w:pPr>
      <w:r>
        <w:t xml:space="preserve">27. </w:t>
      </w:r>
      <w:r w:rsidR="00837F7A">
        <w:rPr>
          <w:noProof/>
        </w:rPr>
        <w:drawing>
          <wp:inline distT="0" distB="0" distL="0" distR="0" wp14:anchorId="762C0B1C" wp14:editId="691D0664">
            <wp:extent cx="1097280" cy="924560"/>
            <wp:effectExtent l="0" t="0" r="0" b="0"/>
            <wp:docPr id="37" name="Picture 37" descr="Macintosh HD:Users:kimberleymstern:Documents:AAAAAA-CALC:X:EX3.1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Macintosh HD:Users:kimberleymstern:Documents:AAAAAA-CALC:X:EX3.1_27.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97280" cy="924560"/>
                    </a:xfrm>
                    <a:prstGeom prst="rect">
                      <a:avLst/>
                    </a:prstGeom>
                    <a:noFill/>
                    <a:ln>
                      <a:noFill/>
                    </a:ln>
                  </pic:spPr>
                </pic:pic>
              </a:graphicData>
            </a:graphic>
          </wp:inline>
        </w:drawing>
      </w:r>
      <w:r>
        <w:t>28.</w:t>
      </w:r>
      <w:r w:rsidR="00BF596D">
        <w:rPr>
          <w:noProof/>
        </w:rPr>
        <w:drawing>
          <wp:inline distT="0" distB="0" distL="0" distR="0" wp14:anchorId="00F5708E" wp14:editId="198B0811">
            <wp:extent cx="1097280" cy="908050"/>
            <wp:effectExtent l="0" t="0" r="0" b="0"/>
            <wp:docPr id="38" name="Picture 38" descr="Macintosh HD:Users:kimberleymstern:Documents:AAAAAA-CALC:X:EX3.1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Macintosh HD:Users:kimberleymstern:Documents:AAAAAA-CALC:X:EX3.1_28.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97280" cy="908050"/>
                    </a:xfrm>
                    <a:prstGeom prst="rect">
                      <a:avLst/>
                    </a:prstGeom>
                    <a:noFill/>
                    <a:ln>
                      <a:noFill/>
                    </a:ln>
                  </pic:spPr>
                </pic:pic>
              </a:graphicData>
            </a:graphic>
          </wp:inline>
        </w:drawing>
      </w:r>
      <w:r>
        <w:t>29.</w:t>
      </w:r>
      <w:r w:rsidR="00BF596D">
        <w:rPr>
          <w:noProof/>
        </w:rPr>
        <w:drawing>
          <wp:inline distT="0" distB="0" distL="0" distR="0" wp14:anchorId="05FFF723" wp14:editId="05C13092">
            <wp:extent cx="1097280" cy="926903"/>
            <wp:effectExtent l="0" t="0" r="0" b="0"/>
            <wp:docPr id="39" name="Picture 39" descr="Macintosh HD:Users:kimberleymstern:Documents:AAAAAA-CALC:X:EX3.1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Macintosh HD:Users:kimberleymstern:Documents:AAAAAA-CALC:X:EX3.1_29.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97280" cy="926903"/>
                    </a:xfrm>
                    <a:prstGeom prst="rect">
                      <a:avLst/>
                    </a:prstGeom>
                    <a:noFill/>
                    <a:ln>
                      <a:noFill/>
                    </a:ln>
                  </pic:spPr>
                </pic:pic>
              </a:graphicData>
            </a:graphic>
          </wp:inline>
        </w:drawing>
      </w:r>
      <w:r>
        <w:t>30.</w:t>
      </w:r>
      <w:r w:rsidR="007B3A51" w:rsidRPr="007B3A51">
        <w:rPr>
          <w:noProof/>
        </w:rPr>
        <w:t xml:space="preserve"> </w:t>
      </w:r>
      <w:r w:rsidR="007B3A51">
        <w:rPr>
          <w:noProof/>
        </w:rPr>
        <w:drawing>
          <wp:inline distT="0" distB="0" distL="0" distR="0" wp14:anchorId="11D64E1D" wp14:editId="5F7113F3">
            <wp:extent cx="1097280" cy="909517"/>
            <wp:effectExtent l="0" t="0" r="0" b="0"/>
            <wp:docPr id="41" name="Picture 41" descr="Macintosh HD:Users:kimberleymstern:Documents:AAAAAA-CALC:X:EX3.1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Macintosh HD:Users:kimberleymstern:Documents:AAAAAA-CALC:X:EX3.1_30.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97280" cy="909517"/>
                    </a:xfrm>
                    <a:prstGeom prst="rect">
                      <a:avLst/>
                    </a:prstGeom>
                    <a:noFill/>
                    <a:ln>
                      <a:noFill/>
                    </a:ln>
                  </pic:spPr>
                </pic:pic>
              </a:graphicData>
            </a:graphic>
          </wp:inline>
        </w:drawing>
      </w:r>
    </w:p>
    <w:p w14:paraId="2955C5B4" w14:textId="77777777" w:rsidR="007B3A51" w:rsidRDefault="007B3A51" w:rsidP="00E55FCF"/>
    <w:p w14:paraId="5A8E55D8" w14:textId="77777777" w:rsidR="00E55FCF" w:rsidRDefault="00E55FCF" w:rsidP="00E55FCF">
      <w:r>
        <w:t>Find the vertical and horizontal intercepts of each function.</w:t>
      </w:r>
    </w:p>
    <w:p w14:paraId="218015F0" w14:textId="77777777" w:rsidR="00E55FCF" w:rsidRDefault="00E55FCF" w:rsidP="00E55FCF">
      <w:r>
        <w:t xml:space="preserve">31. </w:t>
      </w:r>
      <w:r w:rsidRPr="00611E88">
        <w:rPr>
          <w:position w:val="-14"/>
        </w:rPr>
        <w:object w:dxaOrig="2659" w:dyaOrig="400" w14:anchorId="66A5B34E">
          <v:shape id="_x0000_i1110" type="#_x0000_t75" style="width:132pt;height:21pt" o:ole="">
            <v:imagedata r:id="rId188" o:title=""/>
          </v:shape>
          <o:OLEObject Type="Embed" ProgID="Equation.3" ShapeID="_x0000_i1110" DrawAspect="Content" ObjectID="_1720944659" r:id="rId189"/>
        </w:object>
      </w:r>
      <w:r>
        <w:tab/>
      </w:r>
      <w:r>
        <w:tab/>
        <w:t xml:space="preserve">32. </w:t>
      </w:r>
      <w:r w:rsidRPr="00611E88">
        <w:rPr>
          <w:position w:val="-14"/>
        </w:rPr>
        <w:object w:dxaOrig="2860" w:dyaOrig="400" w14:anchorId="7DDCB37D">
          <v:shape id="_x0000_i1111" type="#_x0000_t75" style="width:141.75pt;height:21pt" o:ole="">
            <v:imagedata r:id="rId190" o:title=""/>
          </v:shape>
          <o:OLEObject Type="Embed" ProgID="Equation.3" ShapeID="_x0000_i1111" DrawAspect="Content" ObjectID="_1720944660" r:id="rId191"/>
        </w:object>
      </w:r>
    </w:p>
    <w:p w14:paraId="49D66331" w14:textId="77777777" w:rsidR="00E55FCF" w:rsidRPr="00A3613F" w:rsidRDefault="00E55FCF" w:rsidP="00E55FCF">
      <w:r>
        <w:t xml:space="preserve">33. </w:t>
      </w:r>
      <w:r w:rsidRPr="00611E88">
        <w:rPr>
          <w:position w:val="-14"/>
        </w:rPr>
        <w:object w:dxaOrig="2520" w:dyaOrig="400" w14:anchorId="16DEC1CB">
          <v:shape id="_x0000_i1112" type="#_x0000_t75" style="width:127.5pt;height:21pt" o:ole="">
            <v:imagedata r:id="rId192" o:title=""/>
          </v:shape>
          <o:OLEObject Type="Embed" ProgID="Equation.3" ShapeID="_x0000_i1112" DrawAspect="Content" ObjectID="_1720944661" r:id="rId193"/>
        </w:object>
      </w:r>
      <w:r>
        <w:tab/>
      </w:r>
      <w:r>
        <w:tab/>
        <w:t xml:space="preserve">34. </w:t>
      </w:r>
      <w:bookmarkStart w:id="7" w:name="MTBlankEqn"/>
      <w:r w:rsidRPr="00611E88">
        <w:rPr>
          <w:position w:val="-14"/>
        </w:rPr>
        <w:object w:dxaOrig="2439" w:dyaOrig="400" w14:anchorId="7ABD3420">
          <v:shape id="_x0000_i1113" type="#_x0000_t75" style="width:123pt;height:21pt" o:ole="">
            <v:imagedata r:id="rId194" o:title=""/>
          </v:shape>
          <o:OLEObject Type="Embed" ProgID="Equation.3" ShapeID="_x0000_i1113" DrawAspect="Content" ObjectID="_1720944662" r:id="rId195"/>
        </w:object>
      </w:r>
      <w:bookmarkEnd w:id="7"/>
      <w:r>
        <w:t xml:space="preserve">  </w:t>
      </w:r>
    </w:p>
    <w:p w14:paraId="40A821D2" w14:textId="77777777" w:rsidR="00E55FCF" w:rsidRDefault="00E55FCF" w:rsidP="00E55FCF"/>
    <w:p w14:paraId="0D265906" w14:textId="77777777" w:rsidR="00E55FCF" w:rsidRDefault="00E55FCF" w:rsidP="00E55FCF">
      <w:pPr>
        <w:tabs>
          <w:tab w:val="left" w:pos="900"/>
        </w:tabs>
        <w:rPr>
          <w:rFonts w:ascii="Trebuchet MS" w:hAnsi="Trebuchet MS"/>
        </w:rPr>
        <w:sectPr w:rsidR="00E55FCF" w:rsidSect="00E55FCF">
          <w:pgSz w:w="12240" w:h="15840" w:code="1"/>
          <w:pgMar w:top="1440" w:right="1440" w:bottom="1440" w:left="1440" w:header="720" w:footer="518" w:gutter="720"/>
          <w:cols w:space="720"/>
          <w:docGrid w:linePitch="360"/>
        </w:sectPr>
      </w:pPr>
    </w:p>
    <w:p w14:paraId="1331E598" w14:textId="77777777" w:rsidR="00E55FCF" w:rsidRDefault="00E55FCF" w:rsidP="00E55FCF">
      <w:pPr>
        <w:pStyle w:val="Heading2"/>
      </w:pPr>
      <w:bookmarkStart w:id="8" w:name="_Toc481691811"/>
      <w:r>
        <w:lastRenderedPageBreak/>
        <w:t>Section 3.2 Quadratic Functions</w:t>
      </w:r>
      <w:bookmarkEnd w:id="8"/>
    </w:p>
    <w:p w14:paraId="7C41A459" w14:textId="77777777" w:rsidR="00E55FCF" w:rsidRDefault="00FE577E" w:rsidP="00E55FCF">
      <w:pPr>
        <w:tabs>
          <w:tab w:val="left" w:pos="900"/>
        </w:tabs>
      </w:pPr>
      <w:r>
        <w:fldChar w:fldCharType="begin"/>
      </w:r>
      <w:r w:rsidR="00E55FCF">
        <w:instrText>xe "</w:instrText>
      </w:r>
      <w:r w:rsidR="00E55FCF" w:rsidRPr="004A76AA">
        <w:rPr>
          <w:b/>
        </w:rPr>
        <w:instrText>Quadratic Function</w:instrText>
      </w:r>
      <w:r w:rsidR="00E55FCF">
        <w:rPr>
          <w:b/>
        </w:rPr>
        <w:instrText>s</w:instrText>
      </w:r>
      <w:r w:rsidR="00E55FCF">
        <w:instrText>"</w:instrText>
      </w:r>
      <w:r>
        <w:fldChar w:fldCharType="end"/>
      </w:r>
      <w:r>
        <w:fldChar w:fldCharType="begin"/>
      </w:r>
      <w:r w:rsidR="00E55FCF">
        <w:instrText>xe "</w:instrText>
      </w:r>
      <w:r w:rsidR="00E55FCF" w:rsidRPr="00857612">
        <w:instrText>Function:Quadratic</w:instrText>
      </w:r>
      <w:r w:rsidR="00E55FCF">
        <w:instrText xml:space="preserve"> Functions"</w:instrText>
      </w:r>
      <w:r>
        <w:fldChar w:fldCharType="end"/>
      </w:r>
    </w:p>
    <w:p w14:paraId="7D4AEA02" w14:textId="77777777" w:rsidR="00E55FCF" w:rsidRDefault="00E55FCF" w:rsidP="00E55FCF">
      <w:pPr>
        <w:tabs>
          <w:tab w:val="left" w:pos="900"/>
        </w:tabs>
      </w:pPr>
      <w:r>
        <w:t>In this section, we will explore the family of 2</w:t>
      </w:r>
      <w:r w:rsidRPr="001479A5">
        <w:rPr>
          <w:vertAlign w:val="superscript"/>
        </w:rPr>
        <w:t>nd</w:t>
      </w:r>
      <w:r>
        <w:t xml:space="preserve"> degree polynomials, the quadratic functions.  While they share many characteristics of polynomials in general, the calculations involved in working with quadratics is typically a little simpler, which makes them a good place to start our exploration of short run behavior.  In addition, quadratics commonly arise from problems involving area and projectile motion, providing some interesting applications.</w:t>
      </w:r>
    </w:p>
    <w:p w14:paraId="3E003C59" w14:textId="77777777" w:rsidR="00E55FCF" w:rsidRDefault="00E55FCF" w:rsidP="00E55FCF">
      <w:pPr>
        <w:tabs>
          <w:tab w:val="left" w:pos="900"/>
        </w:tabs>
      </w:pPr>
    </w:p>
    <w:p w14:paraId="2A17F248" w14:textId="77777777" w:rsidR="00E55FCF" w:rsidRDefault="00E55FCF" w:rsidP="00E55FCF">
      <w:pPr>
        <w:tabs>
          <w:tab w:val="left" w:pos="900"/>
        </w:tabs>
      </w:pPr>
    </w:p>
    <w:p w14:paraId="73B686B9" w14:textId="77777777" w:rsidR="00E55FCF" w:rsidRDefault="00E55FCF" w:rsidP="00E55FCF">
      <w:pPr>
        <w:pStyle w:val="ExampleHeader"/>
      </w:pPr>
      <w:r>
        <w:t>Example 1</w:t>
      </w:r>
    </w:p>
    <w:p w14:paraId="3C5B6DDB" w14:textId="77777777" w:rsidR="00E55FCF" w:rsidRDefault="00E55FCF" w:rsidP="00E55FCF">
      <w:pPr>
        <w:pStyle w:val="Example"/>
      </w:pPr>
      <w:r>
        <w:t xml:space="preserve">A backyard farmer wants to enclose a rectangular space for a new garden.  She has purchased 80 feet of wire fencing to enclose 3 </w:t>
      </w:r>
      <w:proofErr w:type="gramStart"/>
      <w:r>
        <w:t>sides, and</w:t>
      </w:r>
      <w:proofErr w:type="gramEnd"/>
      <w:r>
        <w:t xml:space="preserve"> will put the 4</w:t>
      </w:r>
      <w:r w:rsidRPr="00DC2101">
        <w:rPr>
          <w:vertAlign w:val="superscript"/>
        </w:rPr>
        <w:t>th</w:t>
      </w:r>
      <w:r>
        <w:t xml:space="preserve"> side against the backyard fence.  Find a formula for the area enclosed by the fence if the sides of fencing perpendicular to the existing fence have length </w:t>
      </w:r>
      <w:r>
        <w:rPr>
          <w:i/>
        </w:rPr>
        <w:t>L</w:t>
      </w:r>
      <w:r>
        <w:t>.</w:t>
      </w:r>
    </w:p>
    <w:p w14:paraId="1A922DC6" w14:textId="77777777" w:rsidR="00E55FCF" w:rsidRDefault="00FE52CD" w:rsidP="00E55FCF">
      <w:pPr>
        <w:pStyle w:val="Example"/>
      </w:pPr>
      <w:r>
        <w:rPr>
          <w:noProof/>
        </w:rPr>
        <mc:AlternateContent>
          <mc:Choice Requires="wpg">
            <w:drawing>
              <wp:anchor distT="0" distB="0" distL="114300" distR="114300" simplePos="0" relativeHeight="251662848" behindDoc="0" locked="0" layoutInCell="1" allowOverlap="1" wp14:anchorId="4785B659" wp14:editId="101732FD">
                <wp:simplePos x="0" y="0"/>
                <wp:positionH relativeFrom="column">
                  <wp:posOffset>3752850</wp:posOffset>
                </wp:positionH>
                <wp:positionV relativeFrom="paragraph">
                  <wp:posOffset>94615</wp:posOffset>
                </wp:positionV>
                <wp:extent cx="1762125" cy="1143000"/>
                <wp:effectExtent l="19050" t="19050" r="9525" b="0"/>
                <wp:wrapSquare wrapText="bothSides"/>
                <wp:docPr id="1056" name="Group 159" descr="A rectangular area is labeled Backyard. Inside of it is a smaller rectangle labeled Garden, with one side up against the edge of the backyard.  The dimensions of the garden are labeled W and 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1143000"/>
                          <a:chOff x="7365" y="6075"/>
                          <a:chExt cx="2775" cy="1800"/>
                        </a:xfrm>
                      </wpg:grpSpPr>
                      <wps:wsp>
                        <wps:cNvPr id="160" name="Rectangle 70"/>
                        <wps:cNvSpPr>
                          <a:spLocks noChangeArrowheads="1"/>
                        </wps:cNvSpPr>
                        <wps:spPr bwMode="auto">
                          <a:xfrm>
                            <a:off x="7365" y="6075"/>
                            <a:ext cx="2775" cy="180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wps:wsp>
                        <wps:cNvPr id="161" name="Text Box 71"/>
                        <wps:cNvSpPr txBox="1">
                          <a:spLocks noChangeArrowheads="1"/>
                        </wps:cNvSpPr>
                        <wps:spPr bwMode="auto">
                          <a:xfrm>
                            <a:off x="8100" y="7425"/>
                            <a:ext cx="1335" cy="4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E4D7F1F" w14:textId="77777777" w:rsidR="00FE52CD" w:rsidRDefault="00FE52CD" w:rsidP="00E55FCF">
                              <w:r w:rsidRPr="00082F97">
                                <w:t>Backyard</w:t>
                              </w:r>
                            </w:p>
                          </w:txbxContent>
                        </wps:txbx>
                        <wps:bodyPr rot="0" vert="horz" wrap="square" lIns="91440" tIns="45720" rIns="91440" bIns="45720" anchor="t" anchorCtr="0" upright="1">
                          <a:noAutofit/>
                        </wps:bodyPr>
                      </wps:wsp>
                      <wps:wsp>
                        <wps:cNvPr id="162" name="Freeform 72"/>
                        <wps:cNvSpPr>
                          <a:spLocks/>
                        </wps:cNvSpPr>
                        <wps:spPr bwMode="auto">
                          <a:xfrm>
                            <a:off x="7875" y="6090"/>
                            <a:ext cx="1530" cy="750"/>
                          </a:xfrm>
                          <a:custGeom>
                            <a:avLst/>
                            <a:gdLst>
                              <a:gd name="T0" fmla="*/ 0 w 1530"/>
                              <a:gd name="T1" fmla="*/ 0 h 540"/>
                              <a:gd name="T2" fmla="*/ 0 w 1530"/>
                              <a:gd name="T3" fmla="*/ 540 h 540"/>
                              <a:gd name="T4" fmla="*/ 1530 w 1530"/>
                              <a:gd name="T5" fmla="*/ 540 h 540"/>
                              <a:gd name="T6" fmla="*/ 1530 w 1530"/>
                              <a:gd name="T7" fmla="*/ 0 h 540"/>
                            </a:gdLst>
                            <a:ahLst/>
                            <a:cxnLst>
                              <a:cxn ang="0">
                                <a:pos x="T0" y="T1"/>
                              </a:cxn>
                              <a:cxn ang="0">
                                <a:pos x="T2" y="T3"/>
                              </a:cxn>
                              <a:cxn ang="0">
                                <a:pos x="T4" y="T5"/>
                              </a:cxn>
                              <a:cxn ang="0">
                                <a:pos x="T6" y="T7"/>
                              </a:cxn>
                            </a:cxnLst>
                            <a:rect l="0" t="0" r="r" b="b"/>
                            <a:pathLst>
                              <a:path w="1530" h="540">
                                <a:moveTo>
                                  <a:pt x="0" y="0"/>
                                </a:moveTo>
                                <a:lnTo>
                                  <a:pt x="0" y="540"/>
                                </a:lnTo>
                                <a:lnTo>
                                  <a:pt x="1530" y="540"/>
                                </a:lnTo>
                                <a:lnTo>
                                  <a:pt x="1530" y="0"/>
                                </a:lnTo>
                              </a:path>
                            </a:pathLst>
                          </a:cu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163" name="Text Box 73"/>
                        <wps:cNvSpPr txBox="1">
                          <a:spLocks noChangeArrowheads="1"/>
                        </wps:cNvSpPr>
                        <wps:spPr bwMode="auto">
                          <a:xfrm>
                            <a:off x="8160" y="6225"/>
                            <a:ext cx="1335" cy="4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C3D8CFA" w14:textId="77777777" w:rsidR="00FE52CD" w:rsidRDefault="00FE52CD" w:rsidP="00E55FCF">
                              <w:r w:rsidRPr="00082F97">
                                <w:t>Garden</w:t>
                              </w:r>
                            </w:p>
                          </w:txbxContent>
                        </wps:txbx>
                        <wps:bodyPr rot="0" vert="horz" wrap="square" lIns="91440" tIns="45720" rIns="91440" bIns="45720" anchor="t" anchorCtr="0" upright="1">
                          <a:noAutofit/>
                        </wps:bodyPr>
                      </wps:wsp>
                      <wps:wsp>
                        <wps:cNvPr id="164" name="Text Box 74"/>
                        <wps:cNvSpPr txBox="1">
                          <a:spLocks noChangeArrowheads="1"/>
                        </wps:cNvSpPr>
                        <wps:spPr bwMode="auto">
                          <a:xfrm>
                            <a:off x="8370" y="6825"/>
                            <a:ext cx="495" cy="4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826BCAB" w14:textId="77777777" w:rsidR="00FE52CD" w:rsidRPr="006F22C3" w:rsidRDefault="00FE52CD" w:rsidP="00E55FCF">
                              <w:pPr>
                                <w:rPr>
                                  <w:i/>
                                </w:rPr>
                              </w:pPr>
                              <w:r w:rsidRPr="00082F97">
                                <w:rPr>
                                  <w:i/>
                                </w:rPr>
                                <w:t>W</w:t>
                              </w:r>
                            </w:p>
                          </w:txbxContent>
                        </wps:txbx>
                        <wps:bodyPr rot="0" vert="horz" wrap="square" lIns="91440" tIns="45720" rIns="91440" bIns="45720" anchor="t" anchorCtr="0" upright="1">
                          <a:noAutofit/>
                        </wps:bodyPr>
                      </wps:wsp>
                      <wps:wsp>
                        <wps:cNvPr id="165" name="Text Box 75"/>
                        <wps:cNvSpPr txBox="1">
                          <a:spLocks noChangeArrowheads="1"/>
                        </wps:cNvSpPr>
                        <wps:spPr bwMode="auto">
                          <a:xfrm>
                            <a:off x="9360" y="6225"/>
                            <a:ext cx="495" cy="4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661E5F8" w14:textId="77777777" w:rsidR="00FE52CD" w:rsidRPr="006F22C3" w:rsidRDefault="00FE52CD" w:rsidP="00E55FCF">
                              <w:pPr>
                                <w:rPr>
                                  <w:i/>
                                </w:rPr>
                              </w:pPr>
                              <w:r w:rsidRPr="00082F97">
                                <w:rPr>
                                  <w:i/>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5B659" id="Group 159" o:spid="_x0000_s1026" alt="A rectangular area is labeled Backyard. Inside of it is a smaller rectangle labeled Garden, with one side up against the edge of the backyard.  The dimensions of the garden are labeled W and L." style="position:absolute;left:0;text-align:left;margin-left:295.5pt;margin-top:7.45pt;width:138.75pt;height:90pt;z-index:251662848" coordorigin="7365,6075" coordsize="277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">
                <v:rect id="Rectangle 70" o:spid="_x0000_s1027" style="position:absolute;left:7365;top:6075;width:277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" strokeweight="3pt">
                  <v:stroke linestyle="thinThin"/>
                </v:rect>
                <v:shapetype id="_x0000_t202" coordsize="21600,21600" o:spt="202" path="m,l,21600r21600,l21600,xe">
                  <v:stroke joinstyle="miter"/>
                  <v:path gradientshapeok="t" o:connecttype="rect"/>
                </v:shapetype>
                <v:shape id="Text Box 71" o:spid="_x0000_s1028" type="#_x0000_t202" style="position:absolute;left:8100;top:7425;width:13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4E4D7F1F" w14:textId="77777777" w:rsidR="00FE52CD" w:rsidRDefault="00FE52CD" w:rsidP="00E55FCF">
                        <w:r w:rsidRPr="00082F97">
                          <w:t>Backyard</w:t>
                        </w:r>
                      </w:p>
                    </w:txbxContent>
                  </v:textbox>
                </v:shape>
                <v:shape id="Freeform 72" o:spid="_x0000_s1029" style="position:absolute;left:7875;top:6090;width:1530;height:750;visibility:visible;mso-wrap-style:square;v-text-anchor:top" coordsize="153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" path="m,l,540r1530,l1530,e" filled="f">
                  <v:path arrowok="t" o:connecttype="custom" o:connectlocs="0,0;0,750;1530,750;1530,0" o:connectangles="0,0,0,0"/>
                </v:shape>
                <v:shape id="Text Box 73" o:spid="_x0000_s1030" type="#_x0000_t202" style="position:absolute;left:8160;top:6225;width:13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7C3D8CFA" w14:textId="77777777" w:rsidR="00FE52CD" w:rsidRDefault="00FE52CD" w:rsidP="00E55FCF">
                        <w:r w:rsidRPr="00082F97">
                          <w:t>Garden</w:t>
                        </w:r>
                      </w:p>
                    </w:txbxContent>
                  </v:textbox>
                </v:shape>
                <v:shape id="Text Box 74" o:spid="_x0000_s1031" type="#_x0000_t202" style="position:absolute;left:8370;top:6825;width:49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6826BCAB" w14:textId="77777777" w:rsidR="00FE52CD" w:rsidRPr="006F22C3" w:rsidRDefault="00FE52CD" w:rsidP="00E55FCF">
                        <w:pPr>
                          <w:rPr>
                            <w:i/>
                          </w:rPr>
                        </w:pPr>
                        <w:r w:rsidRPr="00082F97">
                          <w:rPr>
                            <w:i/>
                          </w:rPr>
                          <w:t>W</w:t>
                        </w:r>
                      </w:p>
                    </w:txbxContent>
                  </v:textbox>
                </v:shape>
                <v:shape id="Text Box 75" o:spid="_x0000_s1032" type="#_x0000_t202" style="position:absolute;left:9360;top:6225;width:49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5661E5F8" w14:textId="77777777" w:rsidR="00FE52CD" w:rsidRPr="006F22C3" w:rsidRDefault="00FE52CD" w:rsidP="00E55FCF">
                        <w:pPr>
                          <w:rPr>
                            <w:i/>
                          </w:rPr>
                        </w:pPr>
                        <w:r w:rsidRPr="00082F97">
                          <w:rPr>
                            <w:i/>
                          </w:rPr>
                          <w:t>L</w:t>
                        </w:r>
                      </w:p>
                    </w:txbxContent>
                  </v:textbox>
                </v:shape>
                <w10:wrap type="square"/>
              </v:group>
            </w:pict>
          </mc:Fallback>
        </mc:AlternateContent>
      </w:r>
    </w:p>
    <w:p w14:paraId="74F2B5C8" w14:textId="77777777" w:rsidR="00E55FCF" w:rsidRDefault="00E55FCF" w:rsidP="00E55FCF">
      <w:pPr>
        <w:pStyle w:val="Example"/>
      </w:pPr>
      <w:r>
        <w:t xml:space="preserve">In a scenario like this involving geometry, it is often helpful to draw a picture.  It might also be helpful to introduce a temporary variable, </w:t>
      </w:r>
      <w:r>
        <w:rPr>
          <w:i/>
        </w:rPr>
        <w:t>W</w:t>
      </w:r>
      <w:r>
        <w:t>, to represent the side of fencing parallel to the 4</w:t>
      </w:r>
      <w:r w:rsidRPr="001479A5">
        <w:rPr>
          <w:vertAlign w:val="superscript"/>
        </w:rPr>
        <w:t>th</w:t>
      </w:r>
      <w:r>
        <w:t xml:space="preserve"> side or backyard fence.  </w:t>
      </w:r>
    </w:p>
    <w:p w14:paraId="1E34A3FB" w14:textId="77777777" w:rsidR="00E55FCF" w:rsidRDefault="00E55FCF" w:rsidP="00E55FCF">
      <w:pPr>
        <w:pStyle w:val="Example"/>
      </w:pPr>
    </w:p>
    <w:p w14:paraId="6483A46E" w14:textId="77777777" w:rsidR="00E55FCF" w:rsidRDefault="00E55FCF" w:rsidP="00E55FCF">
      <w:pPr>
        <w:pStyle w:val="Example"/>
      </w:pPr>
      <w:r>
        <w:t xml:space="preserve">Since we know we only have 80 feet of fence available, we know that </w:t>
      </w:r>
      <w:r w:rsidRPr="00DC2101">
        <w:rPr>
          <w:position w:val="-6"/>
        </w:rPr>
        <w:object w:dxaOrig="1520" w:dyaOrig="279" w14:anchorId="7DBADA8D">
          <v:shape id="_x0000_i1114" type="#_x0000_t75" style="width:75pt;height:13.5pt" o:ole="">
            <v:imagedata r:id="rId196" o:title=""/>
          </v:shape>
          <o:OLEObject Type="Embed" ProgID="Equation.3" ShapeID="_x0000_i1114" DrawAspect="Content" ObjectID="_1720944663" r:id="rId197"/>
        </w:object>
      </w:r>
      <w:r>
        <w:t xml:space="preserve">, or more simply, </w:t>
      </w:r>
      <w:r w:rsidRPr="00DC2101">
        <w:rPr>
          <w:position w:val="-6"/>
        </w:rPr>
        <w:object w:dxaOrig="1260" w:dyaOrig="279" w14:anchorId="045F6051">
          <v:shape id="_x0000_i1115" type="#_x0000_t75" style="width:63pt;height:13.5pt" o:ole="">
            <v:imagedata r:id="rId198" o:title=""/>
          </v:shape>
          <o:OLEObject Type="Embed" ProgID="Equation.3" ShapeID="_x0000_i1115" DrawAspect="Content" ObjectID="_1720944664" r:id="rId199"/>
        </w:object>
      </w:r>
      <w:r>
        <w:t xml:space="preserve">.  This allows us to represent the width, </w:t>
      </w:r>
      <w:r>
        <w:rPr>
          <w:i/>
        </w:rPr>
        <w:t>W</w:t>
      </w:r>
      <w:r>
        <w:t xml:space="preserve">, in terms of </w:t>
      </w:r>
      <w:r>
        <w:rPr>
          <w:i/>
        </w:rPr>
        <w:t>L</w:t>
      </w:r>
      <w:r>
        <w:t xml:space="preserve">:  </w:t>
      </w:r>
      <w:r w:rsidRPr="00DC2101">
        <w:rPr>
          <w:position w:val="-6"/>
        </w:rPr>
        <w:object w:dxaOrig="1260" w:dyaOrig="279" w14:anchorId="59FEB819">
          <v:shape id="_x0000_i1116" type="#_x0000_t75" style="width:63pt;height:13.5pt" o:ole="">
            <v:imagedata r:id="rId200" o:title=""/>
          </v:shape>
          <o:OLEObject Type="Embed" ProgID="Equation.3" ShapeID="_x0000_i1116" DrawAspect="Content" ObjectID="_1720944665" r:id="rId201"/>
        </w:object>
      </w:r>
    </w:p>
    <w:p w14:paraId="2947FE68" w14:textId="77777777" w:rsidR="00E55FCF" w:rsidRDefault="00E55FCF" w:rsidP="00E55FCF">
      <w:pPr>
        <w:pStyle w:val="Example"/>
      </w:pPr>
    </w:p>
    <w:p w14:paraId="49F7AB94" w14:textId="77777777" w:rsidR="00E55FCF" w:rsidRDefault="00E55FCF" w:rsidP="00E55FCF">
      <w:pPr>
        <w:pStyle w:val="Example"/>
      </w:pPr>
      <w:r>
        <w:t xml:space="preserve">Now we are ready to write an equation for the area the fence encloses.  We know the area of a rectangle is length multiplied by width, so </w:t>
      </w:r>
    </w:p>
    <w:p w14:paraId="3D7E37C4" w14:textId="77777777" w:rsidR="00E55FCF" w:rsidRDefault="00E55FCF" w:rsidP="00E55FCF">
      <w:pPr>
        <w:pStyle w:val="Example"/>
      </w:pPr>
      <w:r w:rsidRPr="00DC2101">
        <w:rPr>
          <w:position w:val="-10"/>
        </w:rPr>
        <w:object w:dxaOrig="2160" w:dyaOrig="320" w14:anchorId="1BE98B86">
          <v:shape id="_x0000_i1117" type="#_x0000_t75" style="width:108.75pt;height:15.75pt" o:ole="">
            <v:imagedata r:id="rId202" o:title=""/>
          </v:shape>
          <o:OLEObject Type="Embed" ProgID="Equation.3" ShapeID="_x0000_i1117" DrawAspect="Content" ObjectID="_1720944666" r:id="rId203"/>
        </w:object>
      </w:r>
    </w:p>
    <w:p w14:paraId="2E2E1C5E" w14:textId="77777777" w:rsidR="00E55FCF" w:rsidRDefault="00E55FCF" w:rsidP="00E55FCF">
      <w:pPr>
        <w:pStyle w:val="Example"/>
      </w:pPr>
      <w:r w:rsidRPr="00DC2101">
        <w:rPr>
          <w:position w:val="-10"/>
        </w:rPr>
        <w:object w:dxaOrig="1740" w:dyaOrig="360" w14:anchorId="699A517E">
          <v:shape id="_x0000_i1118" type="#_x0000_t75" style="width:87.75pt;height:16.5pt" o:ole="">
            <v:imagedata r:id="rId204" o:title=""/>
          </v:shape>
          <o:OLEObject Type="Embed" ProgID="Equation.3" ShapeID="_x0000_i1118" DrawAspect="Content" ObjectID="_1720944667" r:id="rId205"/>
        </w:object>
      </w:r>
      <w:r>
        <w:t xml:space="preserve"> </w:t>
      </w:r>
    </w:p>
    <w:p w14:paraId="3A030489" w14:textId="77777777" w:rsidR="00E55FCF" w:rsidRDefault="00E55FCF" w:rsidP="00E55FCF">
      <w:pPr>
        <w:pStyle w:val="Example"/>
      </w:pPr>
      <w:r>
        <w:t xml:space="preserve">This formula represents the area of the fence in terms of the variable length </w:t>
      </w:r>
      <w:r w:rsidRPr="00442C2E">
        <w:rPr>
          <w:i/>
        </w:rPr>
        <w:t>L</w:t>
      </w:r>
      <w:r>
        <w:t>.</w:t>
      </w:r>
    </w:p>
    <w:p w14:paraId="20D1D310" w14:textId="77777777" w:rsidR="00E55FCF" w:rsidRPr="0004126C" w:rsidRDefault="00E55FCF" w:rsidP="00E55FCF"/>
    <w:p w14:paraId="2C9AD7BE" w14:textId="77777777" w:rsidR="00E55FCF" w:rsidRDefault="00E55FCF" w:rsidP="00E55FCF">
      <w:pPr>
        <w:pStyle w:val="ListBullet"/>
        <w:numPr>
          <w:ilvl w:val="0"/>
          <w:numId w:val="0"/>
        </w:numPr>
      </w:pPr>
    </w:p>
    <w:p w14:paraId="4B536013" w14:textId="77777777" w:rsidR="00E55FCF" w:rsidRDefault="00E55FCF" w:rsidP="00E55FCF">
      <w:pPr>
        <w:pStyle w:val="ListBullet"/>
        <w:numPr>
          <w:ilvl w:val="0"/>
          <w:numId w:val="0"/>
        </w:numPr>
      </w:pPr>
      <w:r>
        <w:rPr>
          <w:b/>
        </w:rPr>
        <w:t>Short run Behavior</w:t>
      </w:r>
      <w:r w:rsidR="00FE577E">
        <w:rPr>
          <w:b/>
        </w:rPr>
        <w:fldChar w:fldCharType="begin"/>
      </w:r>
      <w:r>
        <w:instrText>xe "</w:instrText>
      </w:r>
      <w:r>
        <w:rPr>
          <w:b/>
        </w:rPr>
        <w:instrText>Short R</w:instrText>
      </w:r>
      <w:r w:rsidRPr="00AF397C">
        <w:rPr>
          <w:b/>
        </w:rPr>
        <w:instrText>un Behavior</w:instrText>
      </w:r>
      <w:r>
        <w:instrText>"</w:instrText>
      </w:r>
      <w:r w:rsidR="00FE577E">
        <w:rPr>
          <w:b/>
        </w:rPr>
        <w:fldChar w:fldCharType="end"/>
      </w:r>
      <w:r>
        <w:rPr>
          <w:b/>
        </w:rPr>
        <w:t>: Vertex</w:t>
      </w:r>
    </w:p>
    <w:p w14:paraId="5899A0C0" w14:textId="77777777" w:rsidR="00E55FCF" w:rsidRDefault="00E55FCF" w:rsidP="00E55FCF">
      <w:pPr>
        <w:pStyle w:val="ListBullet"/>
        <w:numPr>
          <w:ilvl w:val="0"/>
          <w:numId w:val="0"/>
        </w:numPr>
      </w:pPr>
    </w:p>
    <w:p w14:paraId="18B8DC84" w14:textId="77777777" w:rsidR="00E55FCF" w:rsidRDefault="00E55FCF" w:rsidP="00E55FCF">
      <w:pPr>
        <w:pStyle w:val="ListBullet"/>
        <w:numPr>
          <w:ilvl w:val="0"/>
          <w:numId w:val="0"/>
        </w:numPr>
      </w:pPr>
      <w:r>
        <w:t xml:space="preserve">We now explore the interesting features of the graphs of quadratics.  In addition to intercepts, quadratics have an interesting feature where they change direction, called the </w:t>
      </w:r>
      <w:r w:rsidRPr="0064562D">
        <w:rPr>
          <w:b/>
        </w:rPr>
        <w:t>vertex</w:t>
      </w:r>
      <w:r w:rsidR="00FE577E">
        <w:rPr>
          <w:b/>
        </w:rPr>
        <w:fldChar w:fldCharType="begin"/>
      </w:r>
      <w:r>
        <w:instrText>xe "</w:instrText>
      </w:r>
      <w:r w:rsidRPr="009D16A3">
        <w:rPr>
          <w:b/>
        </w:rPr>
        <w:instrText>Vertex</w:instrText>
      </w:r>
      <w:r>
        <w:instrText>"</w:instrText>
      </w:r>
      <w:r w:rsidR="00FE577E">
        <w:rPr>
          <w:b/>
        </w:rPr>
        <w:fldChar w:fldCharType="end"/>
      </w:r>
      <w:r>
        <w:t>.  You probably noticed that all quadratics are related to transformations of the basic quadratic function</w:t>
      </w:r>
      <w:r w:rsidRPr="00DC2101">
        <w:rPr>
          <w:position w:val="-10"/>
        </w:rPr>
        <w:object w:dxaOrig="999" w:dyaOrig="360" w14:anchorId="6035495B">
          <v:shape id="_x0000_i1119" type="#_x0000_t75" style="width:49.5pt;height:17.25pt" o:ole="">
            <v:imagedata r:id="rId206" o:title=""/>
          </v:shape>
          <o:OLEObject Type="Embed" ProgID="Equation.3" ShapeID="_x0000_i1119" DrawAspect="Content" ObjectID="_1720944668" r:id="rId207"/>
        </w:object>
      </w:r>
      <w:r>
        <w:t>.</w:t>
      </w:r>
    </w:p>
    <w:p w14:paraId="06F0639D" w14:textId="77777777" w:rsidR="00E55FCF" w:rsidRDefault="00E55FCF" w:rsidP="00E55FCF">
      <w:pPr>
        <w:pStyle w:val="ListBullet"/>
        <w:numPr>
          <w:ilvl w:val="0"/>
          <w:numId w:val="0"/>
        </w:numPr>
      </w:pPr>
    </w:p>
    <w:p w14:paraId="4F2A1F3A" w14:textId="77777777" w:rsidR="00E55FCF" w:rsidRDefault="00E55FCF" w:rsidP="00E55FCF">
      <w:pPr>
        <w:pStyle w:val="ListBullet"/>
        <w:numPr>
          <w:ilvl w:val="0"/>
          <w:numId w:val="0"/>
        </w:numPr>
      </w:pPr>
    </w:p>
    <w:p w14:paraId="1DFCDFD2" w14:textId="77777777" w:rsidR="00E55FCF" w:rsidRDefault="00E55FCF" w:rsidP="00E55FCF">
      <w:pPr>
        <w:pStyle w:val="ListBullet"/>
        <w:numPr>
          <w:ilvl w:val="0"/>
          <w:numId w:val="0"/>
        </w:numPr>
      </w:pPr>
    </w:p>
    <w:p w14:paraId="09233669" w14:textId="77777777" w:rsidR="00E55FCF" w:rsidRDefault="00E55FCF" w:rsidP="00E55FCF">
      <w:pPr>
        <w:pStyle w:val="ListBullet"/>
        <w:numPr>
          <w:ilvl w:val="0"/>
          <w:numId w:val="0"/>
        </w:numPr>
      </w:pPr>
    </w:p>
    <w:p w14:paraId="26EB19B0" w14:textId="77777777" w:rsidR="00E55FCF" w:rsidRDefault="00E55FCF" w:rsidP="00E55FCF">
      <w:pPr>
        <w:pStyle w:val="ListBullet"/>
        <w:numPr>
          <w:ilvl w:val="0"/>
          <w:numId w:val="0"/>
        </w:numPr>
      </w:pPr>
    </w:p>
    <w:p w14:paraId="2445299D" w14:textId="77777777" w:rsidR="00E55FCF" w:rsidRDefault="00E55FCF" w:rsidP="00E55FCF">
      <w:pPr>
        <w:pStyle w:val="ListBullet"/>
        <w:numPr>
          <w:ilvl w:val="0"/>
          <w:numId w:val="0"/>
        </w:numPr>
      </w:pPr>
    </w:p>
    <w:p w14:paraId="0C5A3A1D" w14:textId="77777777" w:rsidR="00E55FCF" w:rsidRDefault="00E55FCF" w:rsidP="00E55FCF">
      <w:pPr>
        <w:pStyle w:val="ExampleHeader"/>
      </w:pPr>
      <w:r>
        <w:lastRenderedPageBreak/>
        <w:t>Example 2</w:t>
      </w:r>
    </w:p>
    <w:p w14:paraId="7C742859" w14:textId="77777777" w:rsidR="00E55FCF" w:rsidRDefault="00E55FCF" w:rsidP="00E55FCF">
      <w:pPr>
        <w:pStyle w:val="Example"/>
      </w:pPr>
      <w:r>
        <w:t xml:space="preserve">Write an equation for the quadratic graphed below as a transformation of </w:t>
      </w:r>
      <w:r w:rsidRPr="00DC2101">
        <w:rPr>
          <w:position w:val="-10"/>
        </w:rPr>
        <w:object w:dxaOrig="999" w:dyaOrig="360" w14:anchorId="774C0830">
          <v:shape id="_x0000_i1120" type="#_x0000_t75" style="width:49.5pt;height:17.25pt" o:ole="">
            <v:imagedata r:id="rId206" o:title=""/>
          </v:shape>
          <o:OLEObject Type="Embed" ProgID="Equation.3" ShapeID="_x0000_i1120" DrawAspect="Content" ObjectID="_1720944669" r:id="rId208"/>
        </w:object>
      </w:r>
      <w:r>
        <w:t>, then expand the formula and simplify terms to write the equation in standard polynomial form.</w:t>
      </w:r>
    </w:p>
    <w:p w14:paraId="0F3CD8EB" w14:textId="77777777" w:rsidR="00E55FCF" w:rsidRDefault="009A6695" w:rsidP="00E55FCF">
      <w:pPr>
        <w:pStyle w:val="Example"/>
      </w:pPr>
      <w:r>
        <w:rPr>
          <w:noProof/>
        </w:rPr>
        <w:drawing>
          <wp:inline distT="0" distB="0" distL="0" distR="0" wp14:anchorId="3AE31B5D" wp14:editId="650BC1FD">
            <wp:extent cx="2375257" cy="1769745"/>
            <wp:effectExtent l="0" t="0" r="12700" b="8255"/>
            <wp:docPr id="29" name="Picture 29" descr="A U-shaped parabola with vertex at negative 2 comma negative 3 and passing through 0 comma negati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U-shaped parabola with vertex at negative 2 comma negative 3 and passing through 0 comma negativ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376083" cy="1770361"/>
                    </a:xfrm>
                    <a:prstGeom prst="rect">
                      <a:avLst/>
                    </a:prstGeom>
                    <a:noFill/>
                    <a:ln>
                      <a:noFill/>
                    </a:ln>
                  </pic:spPr>
                </pic:pic>
              </a:graphicData>
            </a:graphic>
          </wp:inline>
        </w:drawing>
      </w:r>
    </w:p>
    <w:p w14:paraId="2C5A6924" w14:textId="77777777" w:rsidR="00E55FCF" w:rsidRDefault="00E55FCF" w:rsidP="00E55FCF">
      <w:pPr>
        <w:pStyle w:val="Example"/>
      </w:pPr>
      <w:r>
        <w:t xml:space="preserve">We can see the graph is the basic quadratic shifted to the left 2 and down 3, giving a formula in the form </w:t>
      </w:r>
      <w:r w:rsidRPr="00DC2101">
        <w:rPr>
          <w:position w:val="-10"/>
        </w:rPr>
        <w:object w:dxaOrig="2000" w:dyaOrig="360" w14:anchorId="79C705DD">
          <v:shape id="_x0000_i1121" type="#_x0000_t75" style="width:99.75pt;height:17.25pt" o:ole="">
            <v:imagedata r:id="rId210" o:title=""/>
          </v:shape>
          <o:OLEObject Type="Embed" ProgID="Equation.3" ShapeID="_x0000_i1121" DrawAspect="Content" ObjectID="_1720944670" r:id="rId211"/>
        </w:object>
      </w:r>
      <w:r>
        <w:t>.  By plugging in a point that falls on the grid, such as (</w:t>
      </w:r>
      <w:proofErr w:type="gramStart"/>
      <w:r>
        <w:t>0,-</w:t>
      </w:r>
      <w:proofErr w:type="gramEnd"/>
      <w:r>
        <w:t>1), we can solve for the stretch factor:</w:t>
      </w:r>
    </w:p>
    <w:p w14:paraId="238065A4" w14:textId="77777777" w:rsidR="00E55FCF" w:rsidRPr="00DC2101" w:rsidRDefault="00E55FCF" w:rsidP="00E55FCF">
      <w:pPr>
        <w:pStyle w:val="Example"/>
      </w:pPr>
      <w:r w:rsidRPr="004A6083">
        <w:rPr>
          <w:position w:val="-74"/>
        </w:rPr>
        <w:object w:dxaOrig="1800" w:dyaOrig="1359" w14:anchorId="6338E43F">
          <v:shape id="_x0000_i1122" type="#_x0000_t75" style="width:90pt;height:69pt" o:ole="">
            <v:imagedata r:id="rId212" o:title=""/>
          </v:shape>
          <o:OLEObject Type="Embed" ProgID="Equation.3" ShapeID="_x0000_i1122" DrawAspect="Content" ObjectID="_1720944671" r:id="rId213"/>
        </w:object>
      </w:r>
    </w:p>
    <w:p w14:paraId="0FC81D12" w14:textId="77777777" w:rsidR="00E55FCF" w:rsidRDefault="00E55FCF" w:rsidP="00E55FCF">
      <w:pPr>
        <w:pStyle w:val="Example"/>
      </w:pPr>
    </w:p>
    <w:p w14:paraId="0B1002E0" w14:textId="77777777" w:rsidR="00E55FCF" w:rsidRDefault="00E55FCF" w:rsidP="00E55FCF">
      <w:pPr>
        <w:pStyle w:val="Example"/>
      </w:pPr>
      <w:r>
        <w:t xml:space="preserve">Written as a transformation, the equation for this formula is </w:t>
      </w:r>
      <w:r w:rsidRPr="004A6083">
        <w:rPr>
          <w:position w:val="-24"/>
        </w:rPr>
        <w:object w:dxaOrig="2060" w:dyaOrig="620" w14:anchorId="1899338F">
          <v:shape id="_x0000_i1123" type="#_x0000_t75" style="width:103.5pt;height:31.5pt" o:ole="">
            <v:imagedata r:id="rId214" o:title=""/>
          </v:shape>
          <o:OLEObject Type="Embed" ProgID="Equation.3" ShapeID="_x0000_i1123" DrawAspect="Content" ObjectID="_1720944672" r:id="rId215"/>
        </w:object>
      </w:r>
      <w:r>
        <w:t>.  To write this in standard polynomial form, we can expand the formula and simplify terms:</w:t>
      </w:r>
    </w:p>
    <w:p w14:paraId="004AFBDC" w14:textId="77777777" w:rsidR="00E55FCF" w:rsidRDefault="00E55FCF" w:rsidP="00E55FCF">
      <w:pPr>
        <w:pStyle w:val="Example"/>
      </w:pPr>
      <w:r w:rsidRPr="00442C2E">
        <w:rPr>
          <w:position w:val="-152"/>
        </w:rPr>
        <w:object w:dxaOrig="2560" w:dyaOrig="3180" w14:anchorId="485BB34A">
          <v:shape id="_x0000_i1124" type="#_x0000_t75" style="width:127.5pt;height:159.75pt" o:ole="">
            <v:imagedata r:id="rId216" o:title=""/>
          </v:shape>
          <o:OLEObject Type="Embed" ProgID="Equation.3" ShapeID="_x0000_i1124" DrawAspect="Content" ObjectID="_1720944673" r:id="rId217"/>
        </w:object>
      </w:r>
    </w:p>
    <w:p w14:paraId="57ACC80A" w14:textId="77777777" w:rsidR="00E55FCF" w:rsidRDefault="00E55FCF" w:rsidP="00E55FCF">
      <w:pPr>
        <w:tabs>
          <w:tab w:val="left" w:pos="900"/>
        </w:tabs>
      </w:pPr>
    </w:p>
    <w:p w14:paraId="1A830C6A" w14:textId="77777777" w:rsidR="00E55FCF" w:rsidRDefault="00E55FCF" w:rsidP="00E55FCF">
      <w:pPr>
        <w:tabs>
          <w:tab w:val="left" w:pos="900"/>
        </w:tabs>
      </w:pPr>
    </w:p>
    <w:p w14:paraId="30800C23" w14:textId="77777777" w:rsidR="00E55FCF" w:rsidRDefault="00E55FCF" w:rsidP="00E55FCF">
      <w:pPr>
        <w:tabs>
          <w:tab w:val="left" w:pos="900"/>
        </w:tabs>
      </w:pPr>
      <w:r>
        <w:t>Notice that the horizontal and vertical shifts of the basic quadratic determine the location of the vertex of the parabola; the vertex is unaffected by stretches and compressions.</w:t>
      </w:r>
    </w:p>
    <w:p w14:paraId="3B5E5516" w14:textId="77777777" w:rsidR="00E55FCF" w:rsidRDefault="00E55FCF" w:rsidP="00E55FCF">
      <w:pPr>
        <w:tabs>
          <w:tab w:val="left" w:pos="900"/>
        </w:tabs>
      </w:pPr>
    </w:p>
    <w:p w14:paraId="2CF2F393" w14:textId="77777777" w:rsidR="00E55FCF" w:rsidRDefault="00E55FCF" w:rsidP="00E55FCF">
      <w:pPr>
        <w:tabs>
          <w:tab w:val="left" w:pos="900"/>
        </w:tabs>
      </w:pPr>
    </w:p>
    <w:p w14:paraId="7F772C49" w14:textId="77777777" w:rsidR="00E55FCF" w:rsidRDefault="00E55FCF" w:rsidP="00E55FCF">
      <w:pPr>
        <w:tabs>
          <w:tab w:val="left" w:pos="900"/>
        </w:tabs>
      </w:pPr>
    </w:p>
    <w:p w14:paraId="19EADD37" w14:textId="77777777" w:rsidR="00E55FCF" w:rsidRDefault="00E55FCF" w:rsidP="00E55FCF">
      <w:pPr>
        <w:tabs>
          <w:tab w:val="left" w:pos="900"/>
        </w:tabs>
      </w:pPr>
    </w:p>
    <w:p w14:paraId="623541A6" w14:textId="7132EB16" w:rsidR="00E55FCF" w:rsidRDefault="006B3EDF" w:rsidP="00E55FCF">
      <w:pPr>
        <w:tabs>
          <w:tab w:val="left" w:pos="900"/>
        </w:tabs>
      </w:pPr>
      <w:r>
        <w:rPr>
          <w:noProof/>
        </w:rPr>
        <w:lastRenderedPageBreak/>
        <mc:AlternateContent>
          <mc:Choice Requires="wpg">
            <w:drawing>
              <wp:anchor distT="0" distB="0" distL="114300" distR="114300" simplePos="0" relativeHeight="251664896" behindDoc="0" locked="0" layoutInCell="1" allowOverlap="1" wp14:anchorId="497199F6" wp14:editId="2ACA6DBB">
                <wp:simplePos x="0" y="0"/>
                <wp:positionH relativeFrom="column">
                  <wp:posOffset>3155950</wp:posOffset>
                </wp:positionH>
                <wp:positionV relativeFrom="paragraph">
                  <wp:posOffset>120650</wp:posOffset>
                </wp:positionV>
                <wp:extent cx="2371725" cy="1882140"/>
                <wp:effectExtent l="0" t="0" r="9525" b="3810"/>
                <wp:wrapSquare wrapText="bothSides"/>
                <wp:docPr id="93" name="Group 93" descr="An image showing a basketball being thrown, with pictures of the basketball at several points along the path.  A grid is shown over the image. Using the lower left point on the graph as the origin, the basket is at 0.5 comma 3.5.  The basketball is shown at 8 comma 0, 7.5 comma 2.5, 7 comma 3, 6.5 comma 4, 6 comma 5, 5 comma 6.5, and 4 comma 7. "/>
                <wp:cNvGraphicFramePr/>
                <a:graphic xmlns:a="http://schemas.openxmlformats.org/drawingml/2006/main">
                  <a:graphicData uri="http://schemas.microsoft.com/office/word/2010/wordprocessingGroup">
                    <wpg:wgp>
                      <wpg:cNvGrpSpPr/>
                      <wpg:grpSpPr>
                        <a:xfrm>
                          <a:off x="0" y="0"/>
                          <a:ext cx="2371725" cy="1882140"/>
                          <a:chOff x="0" y="0"/>
                          <a:chExt cx="2371725" cy="1882140"/>
                        </a:xfrm>
                      </wpg:grpSpPr>
                      <pic:pic xmlns:pic="http://schemas.openxmlformats.org/drawingml/2006/picture">
                        <pic:nvPicPr>
                          <pic:cNvPr id="12" name="Picture 137"/>
                          <pic:cNvPicPr>
                            <a:picLocks noChangeAspect="1"/>
                          </pic:cNvPicPr>
                        </pic:nvPicPr>
                        <pic:blipFill>
                          <a:blip r:embed="rId218" cstate="print"/>
                          <a:srcRect l="25200" t="23212" r="24750" b="7858"/>
                          <a:stretch>
                            <a:fillRect/>
                          </a:stretch>
                        </pic:blipFill>
                        <pic:spPr bwMode="auto">
                          <a:xfrm>
                            <a:off x="0" y="38100"/>
                            <a:ext cx="2371725" cy="1844040"/>
                          </a:xfrm>
                          <a:prstGeom prst="rect">
                            <a:avLst/>
                          </a:prstGeom>
                          <a:noFill/>
                          <a:ln w="9525">
                            <a:noFill/>
                            <a:miter lim="800000"/>
                            <a:headEnd/>
                            <a:tailEnd/>
                          </a:ln>
                        </pic:spPr>
                      </pic:pic>
                      <wpg:grpSp>
                        <wpg:cNvPr id="139" name="Group 138"/>
                        <wpg:cNvGrpSpPr>
                          <a:grpSpLocks/>
                        </wpg:cNvGrpSpPr>
                        <wpg:grpSpPr bwMode="auto">
                          <a:xfrm>
                            <a:off x="215900" y="0"/>
                            <a:ext cx="1790700" cy="952500"/>
                            <a:chOff x="7890" y="1815"/>
                            <a:chExt cx="2430" cy="1500"/>
                          </a:xfrm>
                        </wpg:grpSpPr>
                        <wps:wsp>
                          <wps:cNvPr id="140" name="Line 80"/>
                          <wps:cNvCnPr/>
                          <wps:spPr bwMode="auto">
                            <a:xfrm flipV="1">
                              <a:off x="10230" y="1815"/>
                              <a:ext cx="0" cy="150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grpSp>
                          <wpg:cNvPr id="141" name="Group 81"/>
                          <wpg:cNvGrpSpPr>
                            <a:grpSpLocks/>
                          </wpg:cNvGrpSpPr>
                          <wpg:grpSpPr bwMode="auto">
                            <a:xfrm>
                              <a:off x="7890" y="2025"/>
                              <a:ext cx="2430" cy="1200"/>
                              <a:chOff x="7785" y="2025"/>
                              <a:chExt cx="2640" cy="1200"/>
                            </a:xfrm>
                          </wpg:grpSpPr>
                          <wps:wsp>
                            <wps:cNvPr id="142" name="Line 82"/>
                            <wps:cNvCnPr/>
                            <wps:spPr bwMode="auto">
                              <a:xfrm flipH="1">
                                <a:off x="7785" y="3225"/>
                                <a:ext cx="264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43" name="Line 83"/>
                            <wps:cNvCnPr/>
                            <wps:spPr bwMode="auto">
                              <a:xfrm flipH="1">
                                <a:off x="7785" y="3075"/>
                                <a:ext cx="264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44" name="Line 84"/>
                            <wps:cNvCnPr/>
                            <wps:spPr bwMode="auto">
                              <a:xfrm flipH="1">
                                <a:off x="7785" y="2925"/>
                                <a:ext cx="264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45" name="Line 85"/>
                            <wps:cNvCnPr/>
                            <wps:spPr bwMode="auto">
                              <a:xfrm flipH="1">
                                <a:off x="7785" y="2775"/>
                                <a:ext cx="264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46" name="Line 86"/>
                            <wps:cNvCnPr/>
                            <wps:spPr bwMode="auto">
                              <a:xfrm flipH="1">
                                <a:off x="7785" y="2625"/>
                                <a:ext cx="264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47" name="Line 87"/>
                            <wps:cNvCnPr/>
                            <wps:spPr bwMode="auto">
                              <a:xfrm flipH="1">
                                <a:off x="7785" y="2475"/>
                                <a:ext cx="264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48" name="Line 88"/>
                            <wps:cNvCnPr/>
                            <wps:spPr bwMode="auto">
                              <a:xfrm flipH="1">
                                <a:off x="7785" y="2325"/>
                                <a:ext cx="264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49" name="Line 89"/>
                            <wps:cNvCnPr/>
                            <wps:spPr bwMode="auto">
                              <a:xfrm flipH="1">
                                <a:off x="7785" y="2175"/>
                                <a:ext cx="264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50" name="Line 90"/>
                            <wps:cNvCnPr/>
                            <wps:spPr bwMode="auto">
                              <a:xfrm flipH="1">
                                <a:off x="7785" y="2025"/>
                                <a:ext cx="264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g:cNvPr id="151" name="Group 91"/>
                          <wpg:cNvGrpSpPr>
                            <a:grpSpLocks/>
                          </wpg:cNvGrpSpPr>
                          <wpg:grpSpPr bwMode="auto">
                            <a:xfrm>
                              <a:off x="8006" y="1897"/>
                              <a:ext cx="1946" cy="1418"/>
                              <a:chOff x="8006" y="1815"/>
                              <a:chExt cx="1946" cy="1500"/>
                            </a:xfrm>
                          </wpg:grpSpPr>
                          <wps:wsp>
                            <wps:cNvPr id="152" name="Line 92"/>
                            <wps:cNvCnPr/>
                            <wps:spPr bwMode="auto">
                              <a:xfrm flipV="1">
                                <a:off x="9952" y="1815"/>
                                <a:ext cx="0" cy="15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53" name="Line 93"/>
                            <wps:cNvCnPr/>
                            <wps:spPr bwMode="auto">
                              <a:xfrm flipV="1">
                                <a:off x="9674" y="1815"/>
                                <a:ext cx="0" cy="15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54" name="Line 94"/>
                            <wps:cNvCnPr/>
                            <wps:spPr bwMode="auto">
                              <a:xfrm flipV="1">
                                <a:off x="9396" y="1815"/>
                                <a:ext cx="0" cy="15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55" name="Line 95"/>
                            <wps:cNvCnPr/>
                            <wps:spPr bwMode="auto">
                              <a:xfrm flipV="1">
                                <a:off x="9118" y="1815"/>
                                <a:ext cx="0" cy="15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56" name="Line 96"/>
                            <wps:cNvCnPr/>
                            <wps:spPr bwMode="auto">
                              <a:xfrm flipV="1">
                                <a:off x="8840" y="1815"/>
                                <a:ext cx="0" cy="15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57" name="Line 97"/>
                            <wps:cNvCnPr/>
                            <wps:spPr bwMode="auto">
                              <a:xfrm flipV="1">
                                <a:off x="8562" y="1815"/>
                                <a:ext cx="0" cy="15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58" name="Line 98"/>
                            <wps:cNvCnPr/>
                            <wps:spPr bwMode="auto">
                              <a:xfrm flipV="1">
                                <a:off x="8284" y="1815"/>
                                <a:ext cx="0" cy="15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59" name="Line 99"/>
                            <wps:cNvCnPr/>
                            <wps:spPr bwMode="auto">
                              <a:xfrm flipV="1">
                                <a:off x="8006" y="1815"/>
                                <a:ext cx="0" cy="15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w14:anchorId="52A11E74" id="Group 93" o:spid="_x0000_s1026" alt="An image showing a basketball being thrown, with pictures of the basketball at several points along the path.  A grid is shown over the image. Using the lower left point on the graph as the origin, the basket is at 0.5 comma 3.5.  The basketball is shown at 8 comma 0, 7.5 comma 2.5, 7 comma 3, 6.5 comma 4, 6 comma 5, 5 comma 6.5, and 4 comma 7. " style="position:absolute;margin-left:248.5pt;margin-top:9.5pt;width:186.75pt;height:148.2pt;z-index:251664896" coordsize="23717,18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">
                <v:shape id="Picture 137" o:spid="_x0000_s1027" type="#_x0000_t75" style="position:absolute;top:381;width:23717;height:18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">
                  <v:imagedata r:id="rId219" o:title="" croptop="15212f" cropbottom="5150f" cropleft="16515f" cropright="16220f"/>
                </v:shape>
                <v:group id="Group 138" o:spid="_x0000_s1028" style="position:absolute;left:2159;width:17907;height:9525" coordorigin="7890,1815" coordsize="243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Line 80" o:spid="_x0000_s1029" style="position:absolute;flip:y;visibility:visible;mso-wrap-style:square" from="10230,1815" to="10230,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" strokecolor="white" strokeweight="1.5pt"/>
                  <v:group id="Group 81" o:spid="_x0000_s1030" style="position:absolute;left:7890;top:2025;width:2430;height:1200" coordorigin="7785,2025" coordsize="264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line id="Line 82" o:spid="_x0000_s1031" style="position:absolute;flip:x;visibility:visible;mso-wrap-style:square" from="7785,3225" to="10425,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" strokecolor="white" strokeweight="1.5pt"/>
                    <v:line id="Line 83" o:spid="_x0000_s1032" style="position:absolute;flip:x;visibility:visible;mso-wrap-style:square" from="7785,3075" to="10425,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" strokecolor="white"/>
                    <v:line id="Line 84" o:spid="_x0000_s1033" style="position:absolute;flip:x;visibility:visible;mso-wrap-style:square" from="7785,2925" to="10425,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" strokecolor="white"/>
                    <v:line id="Line 85" o:spid="_x0000_s1034" style="position:absolute;flip:x;visibility:visible;mso-wrap-style:square" from="7785,2775" to="10425,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" strokecolor="white"/>
                    <v:line id="Line 86" o:spid="_x0000_s1035" style="position:absolute;flip:x;visibility:visible;mso-wrap-style:square" from="7785,2625" to="10425,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" strokecolor="white"/>
                    <v:line id="Line 87" o:spid="_x0000_s1036" style="position:absolute;flip:x;visibility:visible;mso-wrap-style:square" from="7785,2475" to="10425,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" strokecolor="white"/>
                    <v:line id="Line 88" o:spid="_x0000_s1037" style="position:absolute;flip:x;visibility:visible;mso-wrap-style:square" from="7785,2325" to="10425,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" strokecolor="white"/>
                    <v:line id="Line 89" o:spid="_x0000_s1038" style="position:absolute;flip:x;visibility:visible;mso-wrap-style:square" from="7785,2175" to="10425,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" strokecolor="white"/>
                    <v:line id="Line 90" o:spid="_x0000_s1039" style="position:absolute;flip:x;visibility:visible;mso-wrap-style:square" from="7785,2025" to="10425,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" strokecolor="white"/>
                  </v:group>
                  <v:group id="Group 91" o:spid="_x0000_s1040" style="position:absolute;left:8006;top:1897;width:1946;height:1418" coordorigin="8006,1815" coordsize="1946,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Line 92" o:spid="_x0000_s1041" style="position:absolute;flip:y;visibility:visible;mso-wrap-style:square" from="9952,1815" to="9952,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" strokecolor="white"/>
                    <v:line id="Line 93" o:spid="_x0000_s1042" style="position:absolute;flip:y;visibility:visible;mso-wrap-style:square" from="9674,1815" to="9674,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" strokecolor="white"/>
                    <v:line id="Line 94" o:spid="_x0000_s1043" style="position:absolute;flip:y;visibility:visible;mso-wrap-style:square" from="9396,1815" to="9396,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" strokecolor="white"/>
                    <v:line id="Line 95" o:spid="_x0000_s1044" style="position:absolute;flip:y;visibility:visible;mso-wrap-style:square" from="9118,1815" to="9118,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" strokecolor="white"/>
                    <v:line id="Line 96" o:spid="_x0000_s1045" style="position:absolute;flip:y;visibility:visible;mso-wrap-style:square" from="8840,1815" to="8840,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" strokecolor="white"/>
                    <v:line id="Line 97" o:spid="_x0000_s1046" style="position:absolute;flip:y;visibility:visible;mso-wrap-style:square" from="8562,1815" to="8562,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" strokecolor="white"/>
                    <v:line id="Line 98" o:spid="_x0000_s1047" style="position:absolute;flip:y;visibility:visible;mso-wrap-style:square" from="8284,1815" to="8284,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" strokecolor="white"/>
                    <v:line id="Line 99" o:spid="_x0000_s1048" style="position:absolute;flip:y;visibility:visible;mso-wrap-style:square" from="8006,1815" to="8006,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" strokecolor="white"/>
                  </v:group>
                </v:group>
                <w10:wrap type="square"/>
              </v:group>
            </w:pict>
          </mc:Fallback>
        </mc:AlternateContent>
      </w:r>
    </w:p>
    <w:p w14:paraId="30245FC3" w14:textId="77777777" w:rsidR="00E55FCF" w:rsidRPr="009A1477" w:rsidRDefault="00E55FCF" w:rsidP="00E55FCF">
      <w:pPr>
        <w:pStyle w:val="TryitNow"/>
      </w:pPr>
      <w:r>
        <w:t>Try it Now</w:t>
      </w:r>
    </w:p>
    <w:p w14:paraId="7E7A893D" w14:textId="77777777" w:rsidR="00E55FCF" w:rsidRDefault="00E55FCF" w:rsidP="00CE27A6">
      <w:pPr>
        <w:pStyle w:val="TryitNowbody"/>
        <w:numPr>
          <w:ilvl w:val="0"/>
          <w:numId w:val="10"/>
        </w:numPr>
        <w:tabs>
          <w:tab w:val="clear" w:pos="504"/>
          <w:tab w:val="num" w:pos="450"/>
        </w:tabs>
        <w:ind w:hanging="504"/>
      </w:pPr>
      <w:r>
        <w:rPr>
          <w:noProof/>
        </w:rPr>
        <w:t>A</w:t>
      </w:r>
      <w:r>
        <w:t xml:space="preserve"> coordinate grid has been superimposed over the quadratic path of a basketball</w:t>
      </w:r>
      <w:r>
        <w:rPr>
          <w:rStyle w:val="FootnoteReference"/>
        </w:rPr>
        <w:footnoteReference w:id="1"/>
      </w:r>
      <w:r>
        <w:t>.  Find an equation for the path of the ball.  Does he make the basket?</w:t>
      </w:r>
    </w:p>
    <w:p w14:paraId="3DEFDB5A" w14:textId="77777777" w:rsidR="00E55FCF" w:rsidRDefault="00E55FCF" w:rsidP="00E55FCF">
      <w:pPr>
        <w:pStyle w:val="TryitNowbody"/>
      </w:pPr>
    </w:p>
    <w:p w14:paraId="35BEDEA4" w14:textId="77777777" w:rsidR="00E55FCF" w:rsidRDefault="00E55FCF" w:rsidP="00E55FCF">
      <w:pPr>
        <w:pStyle w:val="TryitNowbody"/>
      </w:pPr>
    </w:p>
    <w:p w14:paraId="76701656" w14:textId="77777777" w:rsidR="00E55FCF" w:rsidRDefault="00E55FCF" w:rsidP="00E55FCF">
      <w:pPr>
        <w:pStyle w:val="TryitNowbody"/>
      </w:pPr>
    </w:p>
    <w:p w14:paraId="4515DC80" w14:textId="77777777" w:rsidR="007B3A51" w:rsidRDefault="007B3A51" w:rsidP="00E55FCF">
      <w:pPr>
        <w:pStyle w:val="TryitNowbody"/>
      </w:pPr>
    </w:p>
    <w:p w14:paraId="72B8ECB2" w14:textId="77777777" w:rsidR="00E55FCF" w:rsidRDefault="00E55FCF" w:rsidP="00E55FCF">
      <w:pPr>
        <w:tabs>
          <w:tab w:val="left" w:pos="900"/>
        </w:tabs>
      </w:pPr>
    </w:p>
    <w:p w14:paraId="3B5D4C78" w14:textId="77777777" w:rsidR="00E55FCF" w:rsidRDefault="00E55FCF" w:rsidP="00E55FCF">
      <w:pPr>
        <w:tabs>
          <w:tab w:val="left" w:pos="900"/>
        </w:tabs>
      </w:pPr>
    </w:p>
    <w:p w14:paraId="054B6F57" w14:textId="77777777" w:rsidR="00E55FCF" w:rsidRDefault="00E55FCF" w:rsidP="00E55FCF">
      <w:pPr>
        <w:pStyle w:val="DefinitionHeader"/>
      </w:pPr>
      <w:r>
        <w:t>Forms of Quadratic Functions</w:t>
      </w:r>
    </w:p>
    <w:p w14:paraId="39FB049E" w14:textId="77777777" w:rsidR="00E55FCF" w:rsidRDefault="00E55FCF" w:rsidP="00E55FCF">
      <w:pPr>
        <w:pStyle w:val="Definition"/>
      </w:pPr>
      <w:r>
        <w:t xml:space="preserve">The </w:t>
      </w:r>
      <w:r>
        <w:rPr>
          <w:b/>
        </w:rPr>
        <w:t>standard form</w:t>
      </w:r>
      <w:r w:rsidR="00FE577E">
        <w:rPr>
          <w:b/>
        </w:rPr>
        <w:fldChar w:fldCharType="begin"/>
      </w:r>
      <w:r>
        <w:instrText>xe "</w:instrText>
      </w:r>
      <w:r w:rsidRPr="009755FF">
        <w:rPr>
          <w:b/>
        </w:rPr>
        <w:instrText>Standard Form</w:instrText>
      </w:r>
      <w:r>
        <w:instrText>"</w:instrText>
      </w:r>
      <w:r w:rsidR="00FE577E">
        <w:rPr>
          <w:b/>
        </w:rPr>
        <w:fldChar w:fldCharType="end"/>
      </w:r>
      <w:r w:rsidR="00FE577E">
        <w:rPr>
          <w:b/>
        </w:rPr>
        <w:fldChar w:fldCharType="begin"/>
      </w:r>
      <w:r>
        <w:instrText>xe "</w:instrText>
      </w:r>
      <w:r w:rsidRPr="00E7728D">
        <w:instrText>Quadratic Function</w:instrText>
      </w:r>
      <w:r>
        <w:instrText>s</w:instrText>
      </w:r>
      <w:r w:rsidRPr="00E7728D">
        <w:instrText>:Standard Form</w:instrText>
      </w:r>
      <w:r>
        <w:instrText>"</w:instrText>
      </w:r>
      <w:r w:rsidR="00FE577E">
        <w:rPr>
          <w:b/>
        </w:rPr>
        <w:fldChar w:fldCharType="end"/>
      </w:r>
      <w:r>
        <w:t xml:space="preserve"> of a quadratic function is </w:t>
      </w:r>
      <w:r w:rsidRPr="004A6083">
        <w:rPr>
          <w:position w:val="-10"/>
        </w:rPr>
        <w:object w:dxaOrig="1939" w:dyaOrig="360" w14:anchorId="54A20F7F">
          <v:shape id="_x0000_i1125" type="#_x0000_t75" style="width:96pt;height:17.25pt" o:ole="">
            <v:imagedata r:id="rId220" o:title=""/>
          </v:shape>
          <o:OLEObject Type="Embed" ProgID="Equation.3" ShapeID="_x0000_i1125" DrawAspect="Content" ObjectID="_1720944674" r:id="rId221"/>
        </w:object>
      </w:r>
    </w:p>
    <w:p w14:paraId="6DECFB16" w14:textId="77777777" w:rsidR="00E55FCF" w:rsidRDefault="00E55FCF" w:rsidP="00E55FCF">
      <w:pPr>
        <w:pStyle w:val="Definition"/>
      </w:pPr>
      <w:r>
        <w:t xml:space="preserve">The </w:t>
      </w:r>
      <w:r>
        <w:rPr>
          <w:b/>
        </w:rPr>
        <w:t>transformation form</w:t>
      </w:r>
      <w:r w:rsidR="00FE577E">
        <w:rPr>
          <w:b/>
        </w:rPr>
        <w:fldChar w:fldCharType="begin"/>
      </w:r>
      <w:r>
        <w:instrText>xe "</w:instrText>
      </w:r>
      <w:r w:rsidRPr="00194BFA">
        <w:rPr>
          <w:b/>
        </w:rPr>
        <w:instrText>Transformation Form</w:instrText>
      </w:r>
      <w:r>
        <w:instrText>"</w:instrText>
      </w:r>
      <w:r w:rsidR="00FE577E">
        <w:rPr>
          <w:b/>
        </w:rPr>
        <w:fldChar w:fldCharType="end"/>
      </w:r>
      <w:r w:rsidR="00FE577E">
        <w:rPr>
          <w:b/>
        </w:rPr>
        <w:fldChar w:fldCharType="begin"/>
      </w:r>
      <w:r>
        <w:instrText>xe "</w:instrText>
      </w:r>
      <w:r w:rsidRPr="00CB61AA">
        <w:instrText>Quadratic Function</w:instrText>
      </w:r>
      <w:r>
        <w:instrText>s</w:instrText>
      </w:r>
      <w:r w:rsidRPr="00CB61AA">
        <w:instrText>:Transformation Form</w:instrText>
      </w:r>
      <w:r>
        <w:instrText>"</w:instrText>
      </w:r>
      <w:r w:rsidR="00FE577E">
        <w:rPr>
          <w:b/>
        </w:rPr>
        <w:fldChar w:fldCharType="end"/>
      </w:r>
      <w:r>
        <w:t xml:space="preserve"> of a quadratic function is </w:t>
      </w:r>
      <w:r w:rsidRPr="004A6083">
        <w:rPr>
          <w:position w:val="-10"/>
        </w:rPr>
        <w:object w:dxaOrig="2040" w:dyaOrig="360" w14:anchorId="68395F8A">
          <v:shape id="_x0000_i1126" type="#_x0000_t75" style="width:102pt;height:17.25pt" o:ole="">
            <v:imagedata r:id="rId222" o:title=""/>
          </v:shape>
          <o:OLEObject Type="Embed" ProgID="Equation.3" ShapeID="_x0000_i1126" DrawAspect="Content" ObjectID="_1720944675" r:id="rId223"/>
        </w:object>
      </w:r>
    </w:p>
    <w:p w14:paraId="37696517" w14:textId="77777777" w:rsidR="00E55FCF" w:rsidRPr="0064562D" w:rsidRDefault="00E55FCF" w:rsidP="00E55FCF">
      <w:pPr>
        <w:pStyle w:val="Definition"/>
      </w:pPr>
      <w:r>
        <w:t xml:space="preserve">The </w:t>
      </w:r>
      <w:r>
        <w:rPr>
          <w:b/>
        </w:rPr>
        <w:t>vertex</w:t>
      </w:r>
      <w:r w:rsidR="00FE577E">
        <w:rPr>
          <w:b/>
        </w:rPr>
        <w:fldChar w:fldCharType="begin"/>
      </w:r>
      <w:r>
        <w:instrText>xe "</w:instrText>
      </w:r>
      <w:r w:rsidRPr="007F7881">
        <w:rPr>
          <w:b/>
        </w:rPr>
        <w:instrText>Vertex</w:instrText>
      </w:r>
      <w:r>
        <w:instrText>"</w:instrText>
      </w:r>
      <w:r w:rsidR="00FE577E">
        <w:rPr>
          <w:b/>
        </w:rPr>
        <w:fldChar w:fldCharType="end"/>
      </w:r>
      <w:r>
        <w:t xml:space="preserve"> of the quadratic function is located at (</w:t>
      </w:r>
      <w:r>
        <w:rPr>
          <w:i/>
        </w:rPr>
        <w:t>h</w:t>
      </w:r>
      <w:r>
        <w:t xml:space="preserve">, </w:t>
      </w:r>
      <w:r>
        <w:rPr>
          <w:i/>
        </w:rPr>
        <w:t>k</w:t>
      </w:r>
      <w:r>
        <w:t xml:space="preserve">), where </w:t>
      </w:r>
      <w:r>
        <w:rPr>
          <w:i/>
        </w:rPr>
        <w:t>h</w:t>
      </w:r>
      <w:r>
        <w:t xml:space="preserve"> and </w:t>
      </w:r>
      <w:r>
        <w:rPr>
          <w:i/>
        </w:rPr>
        <w:t>k</w:t>
      </w:r>
      <w:r>
        <w:t xml:space="preserve"> are the numbers in the transformation form of the function.  Because the vertex appears in the transformation form, it is often called the </w:t>
      </w:r>
      <w:r w:rsidRPr="00442C2E">
        <w:rPr>
          <w:b/>
        </w:rPr>
        <w:t>vertex form</w:t>
      </w:r>
      <w:r w:rsidR="00FE577E">
        <w:rPr>
          <w:b/>
        </w:rPr>
        <w:fldChar w:fldCharType="begin"/>
      </w:r>
      <w:r>
        <w:instrText>xe "</w:instrText>
      </w:r>
      <w:r w:rsidRPr="0083010A">
        <w:rPr>
          <w:b/>
        </w:rPr>
        <w:instrText>Vertex Form</w:instrText>
      </w:r>
      <w:r>
        <w:instrText>"</w:instrText>
      </w:r>
      <w:r w:rsidR="00FE577E">
        <w:rPr>
          <w:b/>
        </w:rPr>
        <w:fldChar w:fldCharType="end"/>
      </w:r>
      <w:r w:rsidR="00FE577E">
        <w:rPr>
          <w:b/>
        </w:rPr>
        <w:fldChar w:fldCharType="begin"/>
      </w:r>
      <w:r>
        <w:instrText>xe "</w:instrText>
      </w:r>
      <w:r w:rsidRPr="00D61199">
        <w:instrText>Quadratic Function</w:instrText>
      </w:r>
      <w:r>
        <w:instrText>s</w:instrText>
      </w:r>
      <w:r w:rsidRPr="00D61199">
        <w:instrText>:Vertex Form</w:instrText>
      </w:r>
      <w:r>
        <w:instrText>"</w:instrText>
      </w:r>
      <w:r w:rsidR="00FE577E">
        <w:rPr>
          <w:b/>
        </w:rPr>
        <w:fldChar w:fldCharType="end"/>
      </w:r>
      <w:r>
        <w:t>.</w:t>
      </w:r>
    </w:p>
    <w:p w14:paraId="615804FC" w14:textId="77777777" w:rsidR="00E55FCF" w:rsidRDefault="00E55FCF" w:rsidP="00E55FCF">
      <w:pPr>
        <w:tabs>
          <w:tab w:val="left" w:pos="900"/>
        </w:tabs>
      </w:pPr>
    </w:p>
    <w:p w14:paraId="08C42B64" w14:textId="77777777" w:rsidR="00E55FCF" w:rsidRDefault="00E55FCF" w:rsidP="00E55FCF">
      <w:pPr>
        <w:tabs>
          <w:tab w:val="left" w:pos="900"/>
        </w:tabs>
      </w:pPr>
    </w:p>
    <w:p w14:paraId="68C147C2" w14:textId="77777777" w:rsidR="00E55FCF" w:rsidRDefault="00E55FCF" w:rsidP="00E55FCF">
      <w:pPr>
        <w:tabs>
          <w:tab w:val="left" w:pos="900"/>
        </w:tabs>
      </w:pPr>
      <w:r>
        <w:t xml:space="preserve">In the previous example, we saw that it is possible to rewrite a quadratic function given in transformation form and rewrite it in standard form by expanding the formula.  It would be useful to reverse this </w:t>
      </w:r>
      <w:proofErr w:type="gramStart"/>
      <w:r>
        <w:t>process, since</w:t>
      </w:r>
      <w:proofErr w:type="gramEnd"/>
      <w:r>
        <w:t xml:space="preserve"> the transformation </w:t>
      </w:r>
      <w:proofErr w:type="spellStart"/>
      <w:r>
        <w:t>form</w:t>
      </w:r>
      <w:proofErr w:type="spellEnd"/>
      <w:r>
        <w:t xml:space="preserve"> reveals the vertex.</w:t>
      </w:r>
    </w:p>
    <w:p w14:paraId="59EAD2AA" w14:textId="77777777" w:rsidR="00E55FCF" w:rsidRDefault="00E55FCF" w:rsidP="00E55FCF">
      <w:pPr>
        <w:tabs>
          <w:tab w:val="left" w:pos="900"/>
        </w:tabs>
      </w:pPr>
    </w:p>
    <w:p w14:paraId="20A0A0E5" w14:textId="77777777" w:rsidR="00E55FCF" w:rsidRDefault="00E55FCF" w:rsidP="00E55FCF">
      <w:pPr>
        <w:tabs>
          <w:tab w:val="left" w:pos="900"/>
        </w:tabs>
      </w:pPr>
      <w:r>
        <w:t>Expanding out the general transformation form of a quadratic gives:</w:t>
      </w:r>
    </w:p>
    <w:p w14:paraId="4D494290" w14:textId="77777777" w:rsidR="00E55FCF" w:rsidRDefault="00E55FCF" w:rsidP="00E55FCF">
      <w:pPr>
        <w:tabs>
          <w:tab w:val="left" w:pos="900"/>
        </w:tabs>
      </w:pPr>
      <w:r w:rsidRPr="0064562D">
        <w:rPr>
          <w:position w:val="-32"/>
        </w:rPr>
        <w:object w:dxaOrig="5000" w:dyaOrig="760" w14:anchorId="7C131A41">
          <v:shape id="_x0000_i1127" type="#_x0000_t75" style="width:250.5pt;height:37.5pt" o:ole="">
            <v:imagedata r:id="rId224" o:title=""/>
          </v:shape>
          <o:OLEObject Type="Embed" ProgID="Equation.3" ShapeID="_x0000_i1127" DrawAspect="Content" ObjectID="_1720944676" r:id="rId225"/>
        </w:object>
      </w:r>
    </w:p>
    <w:p w14:paraId="0E8B7232" w14:textId="77777777" w:rsidR="00E55FCF" w:rsidRDefault="00E55FCF" w:rsidP="00E55FCF">
      <w:pPr>
        <w:tabs>
          <w:tab w:val="left" w:pos="900"/>
        </w:tabs>
      </w:pPr>
    </w:p>
    <w:p w14:paraId="16A8A083" w14:textId="77777777" w:rsidR="00E55FCF" w:rsidRDefault="00E55FCF" w:rsidP="00E55FCF">
      <w:pPr>
        <w:tabs>
          <w:tab w:val="left" w:pos="900"/>
        </w:tabs>
      </w:pPr>
      <w:r>
        <w:t>This should be equal to the standard form of the quadratic:</w:t>
      </w:r>
    </w:p>
    <w:p w14:paraId="5E228BD8" w14:textId="77777777" w:rsidR="00E55FCF" w:rsidRDefault="00E55FCF" w:rsidP="00E55FCF">
      <w:pPr>
        <w:tabs>
          <w:tab w:val="left" w:pos="900"/>
        </w:tabs>
      </w:pPr>
      <w:r w:rsidRPr="0064562D">
        <w:rPr>
          <w:position w:val="-6"/>
        </w:rPr>
        <w:object w:dxaOrig="3480" w:dyaOrig="320" w14:anchorId="03E329C0">
          <v:shape id="_x0000_i1128" type="#_x0000_t75" style="width:174.75pt;height:15.75pt" o:ole="">
            <v:imagedata r:id="rId226" o:title=""/>
          </v:shape>
          <o:OLEObject Type="Embed" ProgID="Equation.3" ShapeID="_x0000_i1128" DrawAspect="Content" ObjectID="_1720944677" r:id="rId227"/>
        </w:object>
      </w:r>
    </w:p>
    <w:p w14:paraId="6E5BB788" w14:textId="77777777" w:rsidR="00E55FCF" w:rsidRDefault="00E55FCF" w:rsidP="00E55FCF">
      <w:pPr>
        <w:tabs>
          <w:tab w:val="left" w:pos="900"/>
        </w:tabs>
      </w:pPr>
    </w:p>
    <w:p w14:paraId="4F9CC2FC" w14:textId="77777777" w:rsidR="00E55FCF" w:rsidRDefault="00E55FCF" w:rsidP="00E55FCF">
      <w:pPr>
        <w:tabs>
          <w:tab w:val="left" w:pos="900"/>
        </w:tabs>
      </w:pPr>
      <w:r>
        <w:t xml:space="preserve">The </w:t>
      </w:r>
      <w:proofErr w:type="gramStart"/>
      <w:r>
        <w:t>second degree</w:t>
      </w:r>
      <w:proofErr w:type="gramEnd"/>
      <w:r>
        <w:t xml:space="preserve"> terms are already equal.  For the linear terms to be equal, the coefficients must be equal:</w:t>
      </w:r>
    </w:p>
    <w:p w14:paraId="4BF10AA6" w14:textId="77777777" w:rsidR="00E55FCF" w:rsidRDefault="00E55FCF" w:rsidP="00E55FCF">
      <w:pPr>
        <w:tabs>
          <w:tab w:val="left" w:pos="900"/>
        </w:tabs>
      </w:pPr>
      <w:r w:rsidRPr="0064562D">
        <w:rPr>
          <w:position w:val="-6"/>
        </w:rPr>
        <w:object w:dxaOrig="999" w:dyaOrig="279" w14:anchorId="3CC56139">
          <v:shape id="_x0000_i1129" type="#_x0000_t75" style="width:49.5pt;height:14.25pt" o:ole="">
            <v:imagedata r:id="rId228" o:title=""/>
          </v:shape>
          <o:OLEObject Type="Embed" ProgID="Equation.3" ShapeID="_x0000_i1129" DrawAspect="Content" ObjectID="_1720944678" r:id="rId229"/>
        </w:object>
      </w:r>
      <w:r>
        <w:t xml:space="preserve">, so </w:t>
      </w:r>
      <w:r w:rsidRPr="0064562D">
        <w:rPr>
          <w:position w:val="-24"/>
        </w:rPr>
        <w:object w:dxaOrig="900" w:dyaOrig="620" w14:anchorId="7B2FA391">
          <v:shape id="_x0000_i1130" type="#_x0000_t75" style="width:45.75pt;height:31.5pt" o:ole="">
            <v:imagedata r:id="rId230" o:title=""/>
          </v:shape>
          <o:OLEObject Type="Embed" ProgID="Equation.3" ShapeID="_x0000_i1130" DrawAspect="Content" ObjectID="_1720944679" r:id="rId231"/>
        </w:object>
      </w:r>
    </w:p>
    <w:p w14:paraId="7932589E" w14:textId="77777777" w:rsidR="007B3A51" w:rsidRDefault="007B3A51" w:rsidP="00E55FCF">
      <w:pPr>
        <w:tabs>
          <w:tab w:val="left" w:pos="900"/>
        </w:tabs>
      </w:pPr>
    </w:p>
    <w:p w14:paraId="1B7EAF32" w14:textId="77777777" w:rsidR="00E55FCF" w:rsidRDefault="00E55FCF" w:rsidP="00E55FCF">
      <w:pPr>
        <w:tabs>
          <w:tab w:val="left" w:pos="900"/>
        </w:tabs>
      </w:pPr>
      <w:r>
        <w:t>This provides us a method to determine the horizontal shift of the quadratic from the standard form.  We could likewise set the constant terms equal to find:</w:t>
      </w:r>
    </w:p>
    <w:p w14:paraId="6613C623" w14:textId="77777777" w:rsidR="00E55FCF" w:rsidRDefault="00E55FCF" w:rsidP="00E55FCF">
      <w:pPr>
        <w:tabs>
          <w:tab w:val="left" w:pos="900"/>
        </w:tabs>
      </w:pPr>
      <w:r w:rsidRPr="0064562D">
        <w:rPr>
          <w:position w:val="-6"/>
        </w:rPr>
        <w:object w:dxaOrig="1160" w:dyaOrig="320" w14:anchorId="6DA2E609">
          <v:shape id="_x0000_i1131" type="#_x0000_t75" style="width:57.75pt;height:15.75pt" o:ole="">
            <v:imagedata r:id="rId232" o:title=""/>
          </v:shape>
          <o:OLEObject Type="Embed" ProgID="Equation.3" ShapeID="_x0000_i1131" DrawAspect="Content" ObjectID="_1720944680" r:id="rId233"/>
        </w:object>
      </w:r>
      <w:r>
        <w:t xml:space="preserve">, so </w:t>
      </w:r>
      <w:r w:rsidRPr="000A1E1D">
        <w:rPr>
          <w:position w:val="-28"/>
        </w:rPr>
        <w:object w:dxaOrig="4740" w:dyaOrig="740" w14:anchorId="1D5FEAEC">
          <v:shape id="_x0000_i1132" type="#_x0000_t75" style="width:237.75pt;height:36.75pt" o:ole="">
            <v:imagedata r:id="rId234" o:title=""/>
          </v:shape>
          <o:OLEObject Type="Embed" ProgID="Equation.3" ShapeID="_x0000_i1132" DrawAspect="Content" ObjectID="_1720944681" r:id="rId235"/>
        </w:object>
      </w:r>
    </w:p>
    <w:p w14:paraId="1FA516AA" w14:textId="77777777" w:rsidR="00E55FCF" w:rsidRDefault="00E55FCF" w:rsidP="00E55FCF">
      <w:pPr>
        <w:tabs>
          <w:tab w:val="left" w:pos="900"/>
        </w:tabs>
      </w:pPr>
      <w:r>
        <w:lastRenderedPageBreak/>
        <w:t xml:space="preserve">In practice, though, it is usually easier to remember that </w:t>
      </w:r>
      <w:r>
        <w:rPr>
          <w:i/>
        </w:rPr>
        <w:t>k</w:t>
      </w:r>
      <w:r>
        <w:t xml:space="preserve"> is the output value of the function when the input is </w:t>
      </w:r>
      <w:r>
        <w:rPr>
          <w:i/>
        </w:rPr>
        <w:t>h</w:t>
      </w:r>
      <w:r>
        <w:t xml:space="preserve">, so </w:t>
      </w:r>
      <w:r w:rsidRPr="00381729">
        <w:rPr>
          <w:position w:val="-10"/>
        </w:rPr>
        <w:object w:dxaOrig="920" w:dyaOrig="320" w14:anchorId="03C418C2">
          <v:shape id="_x0000_i1133" type="#_x0000_t75" style="width:45pt;height:15.75pt" o:ole="">
            <v:imagedata r:id="rId236" o:title=""/>
          </v:shape>
          <o:OLEObject Type="Embed" ProgID="Equation.3" ShapeID="_x0000_i1133" DrawAspect="Content" ObjectID="_1720944682" r:id="rId237"/>
        </w:object>
      </w:r>
      <w:r>
        <w:t>.</w:t>
      </w:r>
    </w:p>
    <w:p w14:paraId="1B634B75" w14:textId="77777777" w:rsidR="007B3A51" w:rsidRDefault="007B3A51" w:rsidP="00E55FCF">
      <w:pPr>
        <w:tabs>
          <w:tab w:val="left" w:pos="900"/>
        </w:tabs>
      </w:pPr>
    </w:p>
    <w:p w14:paraId="4B5276DC" w14:textId="77777777" w:rsidR="00E55FCF" w:rsidRDefault="00E55FCF" w:rsidP="00E55FCF">
      <w:pPr>
        <w:pStyle w:val="DefinitionHeader"/>
      </w:pPr>
      <w:r>
        <w:t>Finding the Vertex of a Quadratic</w:t>
      </w:r>
    </w:p>
    <w:p w14:paraId="35A6A7F8" w14:textId="77777777" w:rsidR="00E55FCF" w:rsidRDefault="00E55FCF" w:rsidP="00E55FCF">
      <w:pPr>
        <w:pStyle w:val="Definition"/>
      </w:pPr>
      <w:r>
        <w:t>For a quadratic given in standard form</w:t>
      </w:r>
      <w:r w:rsidR="00FE577E">
        <w:fldChar w:fldCharType="begin"/>
      </w:r>
      <w:r>
        <w:instrText>xe "</w:instrText>
      </w:r>
      <w:r w:rsidRPr="008137D7">
        <w:instrText>Standard Form</w:instrText>
      </w:r>
      <w:r>
        <w:instrText>"</w:instrText>
      </w:r>
      <w:r w:rsidR="00FE577E">
        <w:fldChar w:fldCharType="end"/>
      </w:r>
      <w:r w:rsidR="00FE577E">
        <w:fldChar w:fldCharType="begin"/>
      </w:r>
      <w:r>
        <w:instrText>xe "</w:instrText>
      </w:r>
      <w:r w:rsidRPr="001E25D6">
        <w:instrText>Quadratic Function</w:instrText>
      </w:r>
      <w:r>
        <w:instrText>s</w:instrText>
      </w:r>
      <w:r w:rsidRPr="001E25D6">
        <w:instrText>:Standard Form</w:instrText>
      </w:r>
      <w:r>
        <w:instrText>"</w:instrText>
      </w:r>
      <w:r w:rsidR="00FE577E">
        <w:fldChar w:fldCharType="end"/>
      </w:r>
      <w:r>
        <w:t>, the vertex (</w:t>
      </w:r>
      <w:r>
        <w:rPr>
          <w:i/>
        </w:rPr>
        <w:t>h</w:t>
      </w:r>
      <w:r>
        <w:t xml:space="preserve">, </w:t>
      </w:r>
      <w:r>
        <w:rPr>
          <w:i/>
        </w:rPr>
        <w:t>k</w:t>
      </w:r>
      <w:r>
        <w:t>) is located at:</w:t>
      </w:r>
    </w:p>
    <w:p w14:paraId="5586AAF6" w14:textId="77777777" w:rsidR="00E55FCF" w:rsidRDefault="00E55FCF" w:rsidP="00E55FCF">
      <w:pPr>
        <w:pStyle w:val="Definition"/>
      </w:pPr>
      <w:r w:rsidRPr="0064562D">
        <w:rPr>
          <w:position w:val="-24"/>
        </w:rPr>
        <w:object w:dxaOrig="900" w:dyaOrig="620" w14:anchorId="14F686B9">
          <v:shape id="_x0000_i1134" type="#_x0000_t75" style="width:45.75pt;height:31.5pt" o:ole="">
            <v:imagedata r:id="rId230" o:title=""/>
          </v:shape>
          <o:OLEObject Type="Embed" ProgID="Equation.3" ShapeID="_x0000_i1134" DrawAspect="Content" ObjectID="_1720944683" r:id="rId238"/>
        </w:object>
      </w:r>
      <w:r>
        <w:t xml:space="preserve">,   </w:t>
      </w:r>
      <w:r w:rsidRPr="002D1FB7">
        <w:rPr>
          <w:position w:val="-28"/>
        </w:rPr>
        <w:object w:dxaOrig="1860" w:dyaOrig="680" w14:anchorId="509B1C2E">
          <v:shape id="_x0000_i1135" type="#_x0000_t75" style="width:92.25pt;height:34.5pt" o:ole="">
            <v:imagedata r:id="rId239" o:title=""/>
          </v:shape>
          <o:OLEObject Type="Embed" ProgID="Equation.3" ShapeID="_x0000_i1135" DrawAspect="Content" ObjectID="_1720944684" r:id="rId240"/>
        </w:object>
      </w:r>
    </w:p>
    <w:p w14:paraId="2A597F5A" w14:textId="77777777" w:rsidR="00E55FCF" w:rsidRDefault="00E55FCF" w:rsidP="00E55FCF">
      <w:pPr>
        <w:tabs>
          <w:tab w:val="left" w:pos="900"/>
        </w:tabs>
      </w:pPr>
    </w:p>
    <w:p w14:paraId="46776D52" w14:textId="77777777" w:rsidR="00E55FCF" w:rsidRDefault="00E55FCF" w:rsidP="00E55FCF">
      <w:pPr>
        <w:tabs>
          <w:tab w:val="left" w:pos="900"/>
        </w:tabs>
      </w:pPr>
    </w:p>
    <w:p w14:paraId="6EA9C385" w14:textId="77777777" w:rsidR="00E55FCF" w:rsidRDefault="00E55FCF" w:rsidP="00E55FCF">
      <w:pPr>
        <w:pStyle w:val="ExampleHeader"/>
      </w:pPr>
      <w:r>
        <w:t>Example 3</w:t>
      </w:r>
    </w:p>
    <w:p w14:paraId="01BEB244" w14:textId="77777777" w:rsidR="00E55FCF" w:rsidRDefault="00E55FCF" w:rsidP="00E55FCF">
      <w:pPr>
        <w:pStyle w:val="Example"/>
      </w:pPr>
      <w:r>
        <w:t xml:space="preserve">Find the vertex of the quadratic </w:t>
      </w:r>
      <w:r w:rsidRPr="009B6344">
        <w:rPr>
          <w:position w:val="-10"/>
        </w:rPr>
        <w:object w:dxaOrig="1980" w:dyaOrig="360" w14:anchorId="6994FAA8">
          <v:shape id="_x0000_i1136" type="#_x0000_t75" style="width:98.25pt;height:17.25pt" o:ole="">
            <v:imagedata r:id="rId241" o:title=""/>
          </v:shape>
          <o:OLEObject Type="Embed" ProgID="Equation.3" ShapeID="_x0000_i1136" DrawAspect="Content" ObjectID="_1720944685" r:id="rId242"/>
        </w:object>
      </w:r>
      <w:r>
        <w:t>.  Rewrite the quadratic into transformation form (vertex form).</w:t>
      </w:r>
    </w:p>
    <w:p w14:paraId="0BC99261" w14:textId="77777777" w:rsidR="00E55FCF" w:rsidRDefault="00E55FCF" w:rsidP="00E55FCF">
      <w:pPr>
        <w:pStyle w:val="Example"/>
      </w:pPr>
    </w:p>
    <w:p w14:paraId="4F014524" w14:textId="77777777" w:rsidR="00E55FCF" w:rsidRDefault="00E55FCF" w:rsidP="00E55FCF">
      <w:pPr>
        <w:pStyle w:val="Example"/>
      </w:pPr>
      <w:r>
        <w:t xml:space="preserve">The horizontal coordinate of the vertex will be at </w:t>
      </w:r>
      <w:r w:rsidRPr="009B6344">
        <w:rPr>
          <w:position w:val="-28"/>
        </w:rPr>
        <w:object w:dxaOrig="2600" w:dyaOrig="660" w14:anchorId="1360F918">
          <v:shape id="_x0000_i1137" type="#_x0000_t75" style="width:129.75pt;height:31.5pt" o:ole="">
            <v:imagedata r:id="rId243" o:title=""/>
          </v:shape>
          <o:OLEObject Type="Embed" ProgID="Equation.3" ShapeID="_x0000_i1137" DrawAspect="Content" ObjectID="_1720944686" r:id="rId244"/>
        </w:object>
      </w:r>
    </w:p>
    <w:p w14:paraId="7EC665DC" w14:textId="77777777" w:rsidR="00E55FCF" w:rsidRDefault="00E55FCF" w:rsidP="00E55FCF">
      <w:pPr>
        <w:pStyle w:val="Example"/>
      </w:pPr>
      <w:r>
        <w:t xml:space="preserve">The vertical coordinate of the vertex will be at </w:t>
      </w:r>
      <w:r w:rsidRPr="009B6344">
        <w:rPr>
          <w:position w:val="-28"/>
        </w:rPr>
        <w:object w:dxaOrig="3019" w:dyaOrig="740" w14:anchorId="0A40BD14">
          <v:shape id="_x0000_i1138" type="#_x0000_t75" style="width:150pt;height:36.75pt" o:ole="">
            <v:imagedata r:id="rId245" o:title=""/>
          </v:shape>
          <o:OLEObject Type="Embed" ProgID="Equation.3" ShapeID="_x0000_i1138" DrawAspect="Content" ObjectID="_1720944687" r:id="rId246"/>
        </w:object>
      </w:r>
    </w:p>
    <w:p w14:paraId="1C3E9A24" w14:textId="77777777" w:rsidR="00E55FCF" w:rsidRDefault="00E55FCF" w:rsidP="00E55FCF">
      <w:pPr>
        <w:pStyle w:val="Example"/>
      </w:pPr>
    </w:p>
    <w:p w14:paraId="28AC1C3D" w14:textId="77777777" w:rsidR="00E55FCF" w:rsidRDefault="00E55FCF" w:rsidP="00E55FCF">
      <w:pPr>
        <w:pStyle w:val="Example"/>
      </w:pPr>
      <w:r>
        <w:t xml:space="preserve">Rewriting into transformation form, the stretch factor will be the same as the </w:t>
      </w:r>
      <w:r>
        <w:rPr>
          <w:i/>
        </w:rPr>
        <w:t>a</w:t>
      </w:r>
      <w:r>
        <w:t xml:space="preserve"> in the original quadratic.  Using the vertex to determine the shifts, </w:t>
      </w:r>
    </w:p>
    <w:p w14:paraId="6DC41CBC" w14:textId="77777777" w:rsidR="00E55FCF" w:rsidRDefault="00E55FCF" w:rsidP="00E55FCF">
      <w:pPr>
        <w:pStyle w:val="Example"/>
      </w:pPr>
      <w:r w:rsidRPr="009B6344">
        <w:rPr>
          <w:position w:val="-28"/>
        </w:rPr>
        <w:object w:dxaOrig="2160" w:dyaOrig="740" w14:anchorId="70A253F2">
          <v:shape id="_x0000_i1139" type="#_x0000_t75" style="width:108.75pt;height:36.75pt" o:ole="">
            <v:imagedata r:id="rId247" o:title=""/>
          </v:shape>
          <o:OLEObject Type="Embed" ProgID="Equation.3" ShapeID="_x0000_i1139" DrawAspect="Content" ObjectID="_1720944688" r:id="rId248"/>
        </w:object>
      </w:r>
    </w:p>
    <w:p w14:paraId="178F4A91" w14:textId="77777777" w:rsidR="00E55FCF" w:rsidRDefault="00E55FCF" w:rsidP="00E55FCF">
      <w:pPr>
        <w:tabs>
          <w:tab w:val="left" w:pos="900"/>
        </w:tabs>
      </w:pPr>
    </w:p>
    <w:p w14:paraId="6F2C504C" w14:textId="77777777" w:rsidR="00E55FCF" w:rsidRDefault="00E55FCF" w:rsidP="00E55FCF">
      <w:pPr>
        <w:tabs>
          <w:tab w:val="left" w:pos="900"/>
        </w:tabs>
      </w:pPr>
    </w:p>
    <w:p w14:paraId="12117996" w14:textId="77777777" w:rsidR="00E55FCF" w:rsidRPr="009A1477" w:rsidRDefault="00E55FCF" w:rsidP="00E55FCF">
      <w:pPr>
        <w:pStyle w:val="TryitNow"/>
      </w:pPr>
      <w:r>
        <w:t>Try it Now</w:t>
      </w:r>
    </w:p>
    <w:p w14:paraId="43721A47" w14:textId="77777777" w:rsidR="00E55FCF" w:rsidRDefault="00E55FCF" w:rsidP="00C15BA3">
      <w:pPr>
        <w:pStyle w:val="TryitNowbody"/>
        <w:ind w:left="270" w:hanging="270"/>
      </w:pPr>
      <w:r>
        <w:t xml:space="preserve">2. Given the equation </w:t>
      </w:r>
      <w:r w:rsidRPr="009B6344">
        <w:rPr>
          <w:position w:val="-10"/>
        </w:rPr>
        <w:object w:dxaOrig="1920" w:dyaOrig="360" w14:anchorId="1E7B6726">
          <v:shape id="_x0000_i1140" type="#_x0000_t75" style="width:96pt;height:17.25pt" o:ole="">
            <v:imagedata r:id="rId249" o:title=""/>
          </v:shape>
          <o:OLEObject Type="Embed" ProgID="Equation.3" ShapeID="_x0000_i1140" DrawAspect="Content" ObjectID="_1720944689" r:id="rId250"/>
        </w:object>
      </w:r>
      <w:r>
        <w:t xml:space="preserve"> write the equation in standard form and then in transformation/vertex form.</w:t>
      </w:r>
    </w:p>
    <w:p w14:paraId="0B66E4C5" w14:textId="77777777" w:rsidR="00E55FCF" w:rsidRDefault="00E55FCF" w:rsidP="00E55FCF">
      <w:pPr>
        <w:tabs>
          <w:tab w:val="left" w:pos="900"/>
        </w:tabs>
      </w:pPr>
    </w:p>
    <w:p w14:paraId="05631E48" w14:textId="77777777" w:rsidR="00E55FCF" w:rsidRDefault="00E55FCF" w:rsidP="00D81D7D"/>
    <w:p w14:paraId="468D52EC" w14:textId="77777777" w:rsidR="00D81D7D" w:rsidRDefault="00D81D7D" w:rsidP="00D81D7D">
      <w:pPr>
        <w:tabs>
          <w:tab w:val="left" w:pos="900"/>
        </w:tabs>
      </w:pPr>
      <w:r>
        <w:t xml:space="preserve">As an alternative to using a formula for finding the vertex, the equation can also be written into vertex form by </w:t>
      </w:r>
      <w:r>
        <w:rPr>
          <w:b/>
        </w:rPr>
        <w:t>completing the square</w:t>
      </w:r>
      <w:r>
        <w:rPr>
          <w:b/>
        </w:rPr>
        <w:fldChar w:fldCharType="begin"/>
      </w:r>
      <w:r>
        <w:instrText xml:space="preserve"> XE "</w:instrText>
      </w:r>
      <w:r w:rsidRPr="00FE00A3">
        <w:rPr>
          <w:b/>
        </w:rPr>
        <w:instrText>completing the square</w:instrText>
      </w:r>
      <w:r>
        <w:instrText xml:space="preserve">" </w:instrText>
      </w:r>
      <w:r>
        <w:rPr>
          <w:b/>
        </w:rPr>
        <w:fldChar w:fldCharType="end"/>
      </w:r>
      <w:r>
        <w:rPr>
          <w:b/>
        </w:rPr>
        <w:fldChar w:fldCharType="begin"/>
      </w:r>
      <w:r>
        <w:instrText xml:space="preserve"> XE "</w:instrText>
      </w:r>
      <w:r w:rsidRPr="00A138BE">
        <w:instrText>Completing the square</w:instrText>
      </w:r>
      <w:r>
        <w:instrText xml:space="preserve">" </w:instrText>
      </w:r>
      <w:r>
        <w:rPr>
          <w:b/>
        </w:rPr>
        <w:fldChar w:fldCharType="end"/>
      </w:r>
      <w:r>
        <w:t>.  This process is most easily explained through example.  In most cases, using the formula for finding the vertex will be quicker and easier than completing the square, but completing the square is a useful technique when faced with some other algebraic problems.</w:t>
      </w:r>
    </w:p>
    <w:p w14:paraId="36B30C5D" w14:textId="77777777" w:rsidR="00D81D7D" w:rsidRDefault="00D81D7D" w:rsidP="00D81D7D">
      <w:pPr>
        <w:tabs>
          <w:tab w:val="left" w:pos="900"/>
        </w:tabs>
      </w:pPr>
    </w:p>
    <w:p w14:paraId="0DEE2374" w14:textId="77777777" w:rsidR="00DA2DAC" w:rsidRDefault="00DA2DAC" w:rsidP="00D81D7D">
      <w:pPr>
        <w:tabs>
          <w:tab w:val="left" w:pos="900"/>
        </w:tabs>
      </w:pPr>
    </w:p>
    <w:p w14:paraId="03D2E08D" w14:textId="77777777" w:rsidR="00D81D7D" w:rsidRDefault="00D81D7D" w:rsidP="00D81D7D">
      <w:pPr>
        <w:pStyle w:val="ExampleHeader"/>
      </w:pPr>
      <w:r>
        <w:t>Example 4</w:t>
      </w:r>
    </w:p>
    <w:p w14:paraId="4BFD38AB" w14:textId="77777777" w:rsidR="00D81D7D" w:rsidRDefault="00D81D7D" w:rsidP="00D81D7D">
      <w:pPr>
        <w:pStyle w:val="Example"/>
      </w:pPr>
      <w:r>
        <w:t xml:space="preserve">Rewrite </w:t>
      </w:r>
      <w:r w:rsidRPr="009B6344">
        <w:rPr>
          <w:position w:val="-10"/>
        </w:rPr>
        <w:object w:dxaOrig="2000" w:dyaOrig="360" w14:anchorId="7F30D692">
          <v:shape id="_x0000_i1141" type="#_x0000_t75" style="width:101.25pt;height:17.25pt" o:ole="">
            <v:imagedata r:id="rId251" o:title=""/>
          </v:shape>
          <o:OLEObject Type="Embed" ProgID="Equation.3" ShapeID="_x0000_i1141" DrawAspect="Content" ObjectID="_1720944690" r:id="rId252"/>
        </w:object>
      </w:r>
      <w:r>
        <w:t xml:space="preserve"> into vertex form by completing the square.</w:t>
      </w:r>
    </w:p>
    <w:p w14:paraId="4C73E1D8" w14:textId="77777777" w:rsidR="00D81D7D" w:rsidRDefault="00D81D7D" w:rsidP="00D81D7D">
      <w:pPr>
        <w:pStyle w:val="Example"/>
      </w:pPr>
    </w:p>
    <w:p w14:paraId="14AC00A0" w14:textId="77777777" w:rsidR="00D81D7D" w:rsidRDefault="00D81D7D" w:rsidP="00D81D7D">
      <w:pPr>
        <w:pStyle w:val="Example"/>
      </w:pPr>
      <w:r>
        <w:t>We start by factoring the leading coefficient from the quadratic and linear terms.</w:t>
      </w:r>
    </w:p>
    <w:p w14:paraId="25A0B5D8" w14:textId="77777777" w:rsidR="00D81D7D" w:rsidRDefault="00D81D7D" w:rsidP="00D81D7D">
      <w:pPr>
        <w:pStyle w:val="Example"/>
      </w:pPr>
      <w:r w:rsidRPr="00EA1A84">
        <w:rPr>
          <w:position w:val="-10"/>
        </w:rPr>
        <w:object w:dxaOrig="1380" w:dyaOrig="360" w14:anchorId="0FA4A0F8">
          <v:shape id="_x0000_i1142" type="#_x0000_t75" style="width:67.5pt;height:17.25pt" o:ole="">
            <v:imagedata r:id="rId253" o:title=""/>
          </v:shape>
          <o:OLEObject Type="Embed" ProgID="Equation.3" ShapeID="_x0000_i1142" DrawAspect="Content" ObjectID="_1720944691" r:id="rId254"/>
        </w:object>
      </w:r>
    </w:p>
    <w:p w14:paraId="216CF065" w14:textId="77777777" w:rsidR="00D81D7D" w:rsidRDefault="00D81D7D" w:rsidP="00D81D7D">
      <w:pPr>
        <w:pStyle w:val="Example"/>
      </w:pPr>
      <w:r>
        <w:lastRenderedPageBreak/>
        <w:t xml:space="preserve">Next, we are going to add something inside the parentheses so that the quadratic inside the parentheses becomes a perfect square.  In other words, we are looking for values </w:t>
      </w:r>
      <w:r>
        <w:rPr>
          <w:i/>
        </w:rPr>
        <w:t>p</w:t>
      </w:r>
      <w:r>
        <w:t xml:space="preserve"> and </w:t>
      </w:r>
      <w:r>
        <w:rPr>
          <w:i/>
        </w:rPr>
        <w:t>q</w:t>
      </w:r>
      <w:r>
        <w:t xml:space="preserve"> so that </w:t>
      </w:r>
      <w:r w:rsidRPr="00EA1A84">
        <w:rPr>
          <w:position w:val="-10"/>
        </w:rPr>
        <w:object w:dxaOrig="2120" w:dyaOrig="360" w14:anchorId="39BFFC5F">
          <v:shape id="_x0000_i1143" type="#_x0000_t75" style="width:106.5pt;height:17.25pt" o:ole="">
            <v:imagedata r:id="rId255" o:title=""/>
          </v:shape>
          <o:OLEObject Type="Embed" ProgID="Equation.3" ShapeID="_x0000_i1143" DrawAspect="Content" ObjectID="_1720944692" r:id="rId256"/>
        </w:object>
      </w:r>
      <w:r>
        <w:t xml:space="preserve">.  </w:t>
      </w:r>
    </w:p>
    <w:p w14:paraId="6B4F0CC2" w14:textId="77777777" w:rsidR="007B3A51" w:rsidRDefault="007B3A51" w:rsidP="00D81D7D">
      <w:pPr>
        <w:pStyle w:val="Example"/>
      </w:pPr>
    </w:p>
    <w:p w14:paraId="52A965E9" w14:textId="77777777" w:rsidR="00D81D7D" w:rsidRDefault="00D81D7D" w:rsidP="00D81D7D">
      <w:pPr>
        <w:pStyle w:val="Example"/>
      </w:pPr>
      <w:r>
        <w:t>Notice that if multiplied out on the right, the middle term would be -2</w:t>
      </w:r>
      <w:r>
        <w:rPr>
          <w:i/>
        </w:rPr>
        <w:t>q</w:t>
      </w:r>
      <w:r>
        <w:t xml:space="preserve">, so </w:t>
      </w:r>
      <w:r>
        <w:rPr>
          <w:i/>
        </w:rPr>
        <w:t>q</w:t>
      </w:r>
      <w:r>
        <w:t xml:space="preserve"> must be half of the middle term on the left; </w:t>
      </w:r>
      <w:r>
        <w:rPr>
          <w:i/>
        </w:rPr>
        <w:t>q</w:t>
      </w:r>
      <w:r>
        <w:t xml:space="preserve"> = -3.  In that case, </w:t>
      </w:r>
      <w:r>
        <w:rPr>
          <w:i/>
        </w:rPr>
        <w:t>p</w:t>
      </w:r>
      <w:r>
        <w:t xml:space="preserve"> must be (-3)</w:t>
      </w:r>
      <w:r>
        <w:rPr>
          <w:vertAlign w:val="superscript"/>
        </w:rPr>
        <w:t>2</w:t>
      </w:r>
      <w:r>
        <w:t xml:space="preserve"> = 9.  </w:t>
      </w:r>
      <w:r w:rsidRPr="00EA1A84">
        <w:rPr>
          <w:position w:val="-10"/>
        </w:rPr>
        <w:object w:dxaOrig="2060" w:dyaOrig="360" w14:anchorId="15419DC8">
          <v:shape id="_x0000_i1144" type="#_x0000_t75" style="width:102.75pt;height:17.25pt" o:ole="">
            <v:imagedata r:id="rId257" o:title=""/>
          </v:shape>
          <o:OLEObject Type="Embed" ProgID="Equation.3" ShapeID="_x0000_i1144" DrawAspect="Content" ObjectID="_1720944693" r:id="rId258"/>
        </w:object>
      </w:r>
    </w:p>
    <w:p w14:paraId="47B78A2A" w14:textId="77777777" w:rsidR="00D81D7D" w:rsidRDefault="00D81D7D" w:rsidP="00D81D7D">
      <w:pPr>
        <w:pStyle w:val="Example"/>
      </w:pPr>
    </w:p>
    <w:p w14:paraId="673C4406" w14:textId="77777777" w:rsidR="00D81D7D" w:rsidRDefault="00D81D7D" w:rsidP="00D81D7D">
      <w:pPr>
        <w:pStyle w:val="Example"/>
      </w:pPr>
      <w:r>
        <w:t xml:space="preserve">Now, we can’t just add 9 into the expression – that would change the value of the expression.  In fact, adding 9 inside the parentheses </w:t>
      </w:r>
      <w:proofErr w:type="gramStart"/>
      <w:r>
        <w:t>actually adds</w:t>
      </w:r>
      <w:proofErr w:type="gramEnd"/>
      <w:r>
        <w:t xml:space="preserve"> 18 to the expression, since the 2 outside the parentheses will distribute.  To keep the expression balanced, we can subtract 18.</w:t>
      </w:r>
    </w:p>
    <w:p w14:paraId="0E0A810F" w14:textId="77777777" w:rsidR="00D81D7D" w:rsidRDefault="00D81D7D" w:rsidP="00D81D7D">
      <w:pPr>
        <w:pStyle w:val="Example"/>
      </w:pPr>
      <w:r w:rsidRPr="00EA1A84">
        <w:rPr>
          <w:position w:val="-10"/>
        </w:rPr>
        <w:object w:dxaOrig="2120" w:dyaOrig="360" w14:anchorId="114ED042">
          <v:shape id="_x0000_i1145" type="#_x0000_t75" style="width:105.75pt;height:17.25pt" o:ole="">
            <v:imagedata r:id="rId259" o:title=""/>
          </v:shape>
          <o:OLEObject Type="Embed" ProgID="Equation.3" ShapeID="_x0000_i1145" DrawAspect="Content" ObjectID="_1720944694" r:id="rId260"/>
        </w:object>
      </w:r>
    </w:p>
    <w:p w14:paraId="4405DEFC" w14:textId="77777777" w:rsidR="00D81D7D" w:rsidRDefault="00D81D7D" w:rsidP="00D81D7D">
      <w:pPr>
        <w:pStyle w:val="Example"/>
      </w:pPr>
    </w:p>
    <w:p w14:paraId="30484EC7" w14:textId="77777777" w:rsidR="00D81D7D" w:rsidRDefault="00D81D7D" w:rsidP="00D81D7D">
      <w:pPr>
        <w:pStyle w:val="Example"/>
      </w:pPr>
      <w:r>
        <w:t>Simplifying, we are left with vertex form.</w:t>
      </w:r>
    </w:p>
    <w:p w14:paraId="6102EAFA" w14:textId="77777777" w:rsidR="00D81D7D" w:rsidRDefault="00D81D7D" w:rsidP="00D81D7D">
      <w:pPr>
        <w:pStyle w:val="Example"/>
      </w:pPr>
      <w:r w:rsidRPr="00EA1A84">
        <w:rPr>
          <w:position w:val="-10"/>
        </w:rPr>
        <w:object w:dxaOrig="1200" w:dyaOrig="360" w14:anchorId="17983C36">
          <v:shape id="_x0000_i1146" type="#_x0000_t75" style="width:60pt;height:17.25pt" o:ole="">
            <v:imagedata r:id="rId261" o:title=""/>
          </v:shape>
          <o:OLEObject Type="Embed" ProgID="Equation.3" ShapeID="_x0000_i1146" DrawAspect="Content" ObjectID="_1720944695" r:id="rId262"/>
        </w:object>
      </w:r>
    </w:p>
    <w:p w14:paraId="47FD6BFC" w14:textId="77777777" w:rsidR="00D81D7D" w:rsidRPr="00EA1A84" w:rsidRDefault="00D81D7D" w:rsidP="00D81D7D">
      <w:pPr>
        <w:tabs>
          <w:tab w:val="left" w:pos="900"/>
        </w:tabs>
      </w:pPr>
    </w:p>
    <w:p w14:paraId="6024835A" w14:textId="77777777" w:rsidR="00D81D7D" w:rsidRDefault="00D81D7D" w:rsidP="00D81D7D"/>
    <w:p w14:paraId="73D0079B" w14:textId="77777777" w:rsidR="00E55FCF" w:rsidRDefault="00E55FCF" w:rsidP="00E55FCF">
      <w:pPr>
        <w:tabs>
          <w:tab w:val="left" w:pos="900"/>
        </w:tabs>
      </w:pPr>
      <w:r>
        <w:t>In addition to enabling us to more easily graph a quadratic written in standard form, finding the vertex serves another important purpose – it allows us to determine the maximum or minimum value of the function, depending on which way the graph opens.</w:t>
      </w:r>
    </w:p>
    <w:p w14:paraId="0EC0C570" w14:textId="77777777" w:rsidR="00E55FCF" w:rsidRDefault="00E55FCF" w:rsidP="00E55FCF">
      <w:pPr>
        <w:tabs>
          <w:tab w:val="left" w:pos="900"/>
        </w:tabs>
      </w:pPr>
    </w:p>
    <w:p w14:paraId="1463248B" w14:textId="77777777" w:rsidR="00E55FCF" w:rsidRDefault="00E55FCF" w:rsidP="00E55FCF">
      <w:pPr>
        <w:tabs>
          <w:tab w:val="left" w:pos="900"/>
        </w:tabs>
      </w:pPr>
    </w:p>
    <w:p w14:paraId="3A7DAD95" w14:textId="77777777" w:rsidR="00E55FCF" w:rsidRDefault="00E55FCF" w:rsidP="00E55FCF">
      <w:pPr>
        <w:pStyle w:val="ExampleHeader"/>
      </w:pPr>
      <w:r>
        <w:t>Example</w:t>
      </w:r>
      <w:r w:rsidR="00D81D7D">
        <w:t xml:space="preserve"> 5</w:t>
      </w:r>
    </w:p>
    <w:p w14:paraId="0278F2BE" w14:textId="77777777" w:rsidR="00E55FCF" w:rsidRDefault="00E55FCF" w:rsidP="00E55FCF">
      <w:pPr>
        <w:pStyle w:val="Example"/>
      </w:pPr>
      <w:r>
        <w:t>Returning to our backyard farmer from the beginning of the section, what dimensions should she make her garden to maximize the enclosed area?</w:t>
      </w:r>
    </w:p>
    <w:p w14:paraId="75050CAE" w14:textId="77777777" w:rsidR="00E55FCF" w:rsidRDefault="00E55FCF" w:rsidP="00E55FCF">
      <w:pPr>
        <w:pStyle w:val="Example"/>
      </w:pPr>
    </w:p>
    <w:p w14:paraId="5DC46F1D" w14:textId="77777777" w:rsidR="00E55FCF" w:rsidRDefault="00E55FCF" w:rsidP="00E55FCF">
      <w:pPr>
        <w:pStyle w:val="Example"/>
      </w:pPr>
      <w:r>
        <w:t xml:space="preserve">Earlier we determined the area she could enclose with 80 feet of fencing on three sides was given by the equation </w:t>
      </w:r>
      <w:r w:rsidRPr="00DC2101">
        <w:rPr>
          <w:position w:val="-10"/>
        </w:rPr>
        <w:object w:dxaOrig="1740" w:dyaOrig="360" w14:anchorId="464A9AFD">
          <v:shape id="_x0000_i1147" type="#_x0000_t75" style="width:87.75pt;height:17.25pt" o:ole="">
            <v:imagedata r:id="rId204" o:title=""/>
          </v:shape>
          <o:OLEObject Type="Embed" ProgID="Equation.3" ShapeID="_x0000_i1147" DrawAspect="Content" ObjectID="_1720944696" r:id="rId263"/>
        </w:object>
      </w:r>
      <w:r>
        <w:t>.  Notice that quadratic has been vertically reflected, since the coefficient on the squared term is negative, so the graph will open downwards, and the vertex will be a maximum value for the area.</w:t>
      </w:r>
    </w:p>
    <w:p w14:paraId="53E79EB3" w14:textId="77777777" w:rsidR="00E55FCF" w:rsidRDefault="00E55FCF" w:rsidP="00E55FCF">
      <w:pPr>
        <w:pStyle w:val="Example"/>
      </w:pPr>
    </w:p>
    <w:p w14:paraId="77C019D5" w14:textId="77777777" w:rsidR="00E55FCF" w:rsidRDefault="00E55FCF" w:rsidP="00E55FCF">
      <w:pPr>
        <w:pStyle w:val="Example"/>
      </w:pPr>
      <w:r>
        <w:t xml:space="preserve">In finding the vertex, we take care since the equation is not written in standard polynomial form with decreasing powers.  But we know that </w:t>
      </w:r>
      <w:r>
        <w:rPr>
          <w:i/>
        </w:rPr>
        <w:t>a</w:t>
      </w:r>
      <w:r>
        <w:t xml:space="preserve"> is the coefficient on the squared term, so </w:t>
      </w:r>
      <w:r>
        <w:rPr>
          <w:i/>
        </w:rPr>
        <w:t>a</w:t>
      </w:r>
      <w:r>
        <w:t xml:space="preserve"> = -2, </w:t>
      </w:r>
      <w:r>
        <w:rPr>
          <w:i/>
        </w:rPr>
        <w:t>b</w:t>
      </w:r>
      <w:r>
        <w:t xml:space="preserve"> = 80, and </w:t>
      </w:r>
      <w:r>
        <w:rPr>
          <w:i/>
        </w:rPr>
        <w:t>c</w:t>
      </w:r>
      <w:r>
        <w:t xml:space="preserve"> = 0.  </w:t>
      </w:r>
    </w:p>
    <w:p w14:paraId="1FABF44C" w14:textId="77777777" w:rsidR="00E55FCF" w:rsidRDefault="00E55FCF" w:rsidP="00E55FCF">
      <w:pPr>
        <w:pStyle w:val="Example"/>
      </w:pPr>
      <w:r>
        <w:t>Finding the vertex:</w:t>
      </w:r>
    </w:p>
    <w:p w14:paraId="22C7BB16" w14:textId="77777777" w:rsidR="00E55FCF" w:rsidRDefault="00E55FCF" w:rsidP="00E55FCF">
      <w:pPr>
        <w:pStyle w:val="Example"/>
      </w:pPr>
      <w:r w:rsidRPr="001921FF">
        <w:rPr>
          <w:position w:val="-28"/>
        </w:rPr>
        <w:object w:dxaOrig="1700" w:dyaOrig="660" w14:anchorId="3728BEAB">
          <v:shape id="_x0000_i1148" type="#_x0000_t75" style="width:86.25pt;height:31.5pt" o:ole="">
            <v:imagedata r:id="rId264" o:title=""/>
          </v:shape>
          <o:OLEObject Type="Embed" ProgID="Equation.3" ShapeID="_x0000_i1148" DrawAspect="Content" ObjectID="_1720944697" r:id="rId265"/>
        </w:object>
      </w:r>
      <w:r>
        <w:t xml:space="preserve">,   </w:t>
      </w:r>
      <w:r w:rsidRPr="00381729">
        <w:rPr>
          <w:position w:val="-10"/>
        </w:rPr>
        <w:object w:dxaOrig="3400" w:dyaOrig="360" w14:anchorId="31276909">
          <v:shape id="_x0000_i1149" type="#_x0000_t75" style="width:171pt;height:17.25pt" o:ole="">
            <v:imagedata r:id="rId266" o:title=""/>
          </v:shape>
          <o:OLEObject Type="Embed" ProgID="Equation.3" ShapeID="_x0000_i1149" DrawAspect="Content" ObjectID="_1720944698" r:id="rId267"/>
        </w:object>
      </w:r>
    </w:p>
    <w:p w14:paraId="63610CAA" w14:textId="77777777" w:rsidR="00E55FCF" w:rsidRDefault="00E55FCF" w:rsidP="00E55FCF">
      <w:pPr>
        <w:pStyle w:val="Example"/>
      </w:pPr>
    </w:p>
    <w:p w14:paraId="1D2FAF26" w14:textId="77777777" w:rsidR="00E55FCF" w:rsidRDefault="00E55FCF" w:rsidP="00E55FCF">
      <w:pPr>
        <w:pStyle w:val="Example"/>
      </w:pPr>
      <w:r>
        <w:t xml:space="preserve">The maximum value of the function is an area of 800 square feet, which occurs when </w:t>
      </w:r>
      <w:r>
        <w:rPr>
          <w:i/>
        </w:rPr>
        <w:t>L</w:t>
      </w:r>
      <w:r>
        <w:t xml:space="preserve"> = 20 feet.  When the shorter sides are 20 feet, that leaves 40 feet of fencing for the longer side.  To maximize the area, she should enclose the </w:t>
      </w:r>
      <w:proofErr w:type="gramStart"/>
      <w:r>
        <w:t>garden</w:t>
      </w:r>
      <w:proofErr w:type="gramEnd"/>
      <w:r>
        <w:t xml:space="preserve"> so the two shorter sides have length 20 feet, and the longer side parallel to the existing fence has length 40 feet.</w:t>
      </w:r>
    </w:p>
    <w:p w14:paraId="495F1308" w14:textId="77777777" w:rsidR="00DA2DAC" w:rsidRDefault="00DA2DAC" w:rsidP="00DA2DAC"/>
    <w:p w14:paraId="5F69E5A8" w14:textId="77777777" w:rsidR="00E55FCF" w:rsidRDefault="00E55FCF" w:rsidP="00E55FCF">
      <w:pPr>
        <w:pStyle w:val="ExampleHeader"/>
      </w:pPr>
      <w:r>
        <w:lastRenderedPageBreak/>
        <w:t xml:space="preserve">Example </w:t>
      </w:r>
      <w:r w:rsidR="00D81D7D">
        <w:t>6</w:t>
      </w:r>
    </w:p>
    <w:p w14:paraId="7C9C505E" w14:textId="77777777" w:rsidR="00E55FCF" w:rsidRDefault="00E55FCF" w:rsidP="00E55FCF">
      <w:pPr>
        <w:pStyle w:val="Example"/>
      </w:pPr>
      <w:r>
        <w:t>A local newspaper currently has 84,000 subscribers, at a quarterly charge of $30.  Market research has suggested that if they raised the price to $32, they would lose 5,000 subscribers.  Assuming that subscriptions are linearly related to the price, what price should the newspaper charge for a quarterly subscription to maximize their revenue?</w:t>
      </w:r>
    </w:p>
    <w:p w14:paraId="13C42D66" w14:textId="77777777" w:rsidR="00E55FCF" w:rsidRDefault="00E55FCF" w:rsidP="00E55FCF">
      <w:pPr>
        <w:pStyle w:val="Example"/>
      </w:pPr>
    </w:p>
    <w:p w14:paraId="680E5049" w14:textId="77777777" w:rsidR="00E55FCF" w:rsidRDefault="00E55FCF" w:rsidP="00E55FCF">
      <w:pPr>
        <w:pStyle w:val="Example"/>
      </w:pPr>
      <w:r>
        <w:t xml:space="preserve">Revenue is the amount of money a company brings in.  In this case, the revenue can be found by multiplying the charge per subscription times the number of subscribers.  We can introduce variables, </w:t>
      </w:r>
      <w:r>
        <w:rPr>
          <w:i/>
        </w:rPr>
        <w:t>C</w:t>
      </w:r>
      <w:r>
        <w:t xml:space="preserve"> for charge per subscription and </w:t>
      </w:r>
      <w:r>
        <w:rPr>
          <w:i/>
        </w:rPr>
        <w:t>S</w:t>
      </w:r>
      <w:r>
        <w:t xml:space="preserve"> for the number subscribers, giving us the equation</w:t>
      </w:r>
    </w:p>
    <w:p w14:paraId="082ADD22" w14:textId="77777777" w:rsidR="00E55FCF" w:rsidRDefault="00E55FCF" w:rsidP="00E55FCF">
      <w:pPr>
        <w:pStyle w:val="Example"/>
      </w:pPr>
      <w:r>
        <w:t xml:space="preserve">Revenue = </w:t>
      </w:r>
      <w:r>
        <w:rPr>
          <w:i/>
        </w:rPr>
        <w:t>CS</w:t>
      </w:r>
    </w:p>
    <w:p w14:paraId="6F72284E" w14:textId="77777777" w:rsidR="00E55FCF" w:rsidRDefault="00E55FCF" w:rsidP="00E55FCF">
      <w:pPr>
        <w:pStyle w:val="Example"/>
      </w:pPr>
    </w:p>
    <w:p w14:paraId="09813911" w14:textId="77777777" w:rsidR="00E55FCF" w:rsidRDefault="00E55FCF" w:rsidP="00E55FCF">
      <w:pPr>
        <w:pStyle w:val="Example"/>
      </w:pPr>
      <w:r>
        <w:t xml:space="preserve">Since the number of subscribers changes with the price, we need to find a relationship between the variables.  We know that currently </w:t>
      </w:r>
      <w:r>
        <w:rPr>
          <w:i/>
        </w:rPr>
        <w:t>S</w:t>
      </w:r>
      <w:r>
        <w:t xml:space="preserve"> = 84,000 and </w:t>
      </w:r>
      <w:r>
        <w:rPr>
          <w:i/>
        </w:rPr>
        <w:t>C</w:t>
      </w:r>
      <w:r>
        <w:t xml:space="preserve"> = 30, and that if they raise the price to </w:t>
      </w:r>
      <w:proofErr w:type="gramStart"/>
      <w:r>
        <w:t>$32</w:t>
      </w:r>
      <w:proofErr w:type="gramEnd"/>
      <w:r>
        <w:t xml:space="preserve"> they would lose 5,000 subscribers, giving a second pair of values, </w:t>
      </w:r>
      <w:r>
        <w:rPr>
          <w:i/>
        </w:rPr>
        <w:t>C</w:t>
      </w:r>
      <w:r>
        <w:t xml:space="preserve"> = 32 and </w:t>
      </w:r>
      <w:r>
        <w:rPr>
          <w:i/>
        </w:rPr>
        <w:t>S</w:t>
      </w:r>
      <w:r>
        <w:t xml:space="preserve"> = 79,000.  From this we can find a linear equation relating the two quantities.  Treating </w:t>
      </w:r>
      <w:r>
        <w:rPr>
          <w:i/>
        </w:rPr>
        <w:t>C</w:t>
      </w:r>
      <w:r>
        <w:t xml:space="preserve"> as the input and </w:t>
      </w:r>
      <w:r>
        <w:rPr>
          <w:i/>
        </w:rPr>
        <w:t>S</w:t>
      </w:r>
      <w:r>
        <w:t xml:space="preserve"> as the output, the equation will have form </w:t>
      </w:r>
      <w:r w:rsidRPr="00DC08C2">
        <w:rPr>
          <w:position w:val="-6"/>
        </w:rPr>
        <w:object w:dxaOrig="1140" w:dyaOrig="279" w14:anchorId="4FF5399D">
          <v:shape id="_x0000_i1150" type="#_x0000_t75" style="width:57pt;height:14.25pt" o:ole="">
            <v:imagedata r:id="rId268" o:title=""/>
          </v:shape>
          <o:OLEObject Type="Embed" ProgID="Equation.3" ShapeID="_x0000_i1150" DrawAspect="Content" ObjectID="_1720944699" r:id="rId269"/>
        </w:object>
      </w:r>
      <w:r>
        <w:t xml:space="preserve">.  The slope will be </w:t>
      </w:r>
    </w:p>
    <w:p w14:paraId="3D76F70D" w14:textId="77777777" w:rsidR="00E55FCF" w:rsidRDefault="00E55FCF" w:rsidP="00E55FCF">
      <w:pPr>
        <w:pStyle w:val="Example"/>
      </w:pPr>
      <w:r w:rsidRPr="00DC08C2">
        <w:rPr>
          <w:position w:val="-24"/>
        </w:rPr>
        <w:object w:dxaOrig="3920" w:dyaOrig="620" w14:anchorId="0DB0107C">
          <v:shape id="_x0000_i1151" type="#_x0000_t75" style="width:195.75pt;height:31.5pt" o:ole="">
            <v:imagedata r:id="rId270" o:title=""/>
          </v:shape>
          <o:OLEObject Type="Embed" ProgID="Equation.3" ShapeID="_x0000_i1151" DrawAspect="Content" ObjectID="_1720944700" r:id="rId271"/>
        </w:object>
      </w:r>
    </w:p>
    <w:p w14:paraId="17F07834" w14:textId="77777777" w:rsidR="00E55FCF" w:rsidRDefault="00E55FCF" w:rsidP="00E55FCF">
      <w:pPr>
        <w:pStyle w:val="Example"/>
      </w:pPr>
    </w:p>
    <w:p w14:paraId="7F402B7E" w14:textId="77777777" w:rsidR="00E55FCF" w:rsidRDefault="00E55FCF" w:rsidP="00E55FCF">
      <w:pPr>
        <w:pStyle w:val="Example"/>
      </w:pPr>
      <w:r>
        <w:t>This tells us the paper will lose 2,500 subscribers for each dollar they raise the price.  We can then solve for the vertical intercept</w:t>
      </w:r>
    </w:p>
    <w:p w14:paraId="5BD18159" w14:textId="77777777" w:rsidR="006C296C" w:rsidRDefault="006C296C" w:rsidP="00E55FCF">
      <w:pPr>
        <w:pStyle w:val="Example"/>
      </w:pPr>
    </w:p>
    <w:p w14:paraId="0F5C27D9" w14:textId="77777777" w:rsidR="00E55FCF" w:rsidRDefault="00E55FCF" w:rsidP="00E55FCF">
      <w:pPr>
        <w:pStyle w:val="Example"/>
      </w:pPr>
      <w:r w:rsidRPr="00DC08C2">
        <w:rPr>
          <w:position w:val="-6"/>
        </w:rPr>
        <w:object w:dxaOrig="1579" w:dyaOrig="279" w14:anchorId="36750D5C">
          <v:shape id="_x0000_i1152" type="#_x0000_t75" style="width:77.25pt;height:14.25pt" o:ole="">
            <v:imagedata r:id="rId272" o:title=""/>
          </v:shape>
          <o:OLEObject Type="Embed" ProgID="Equation.3" ShapeID="_x0000_i1152" DrawAspect="Content" ObjectID="_1720944701" r:id="rId273"/>
        </w:object>
      </w:r>
      <w:r>
        <w:tab/>
      </w:r>
      <w:r>
        <w:tab/>
      </w:r>
      <w:r>
        <w:tab/>
      </w:r>
      <w:r w:rsidR="006C296C">
        <w:tab/>
      </w:r>
      <w:r>
        <w:t xml:space="preserve">Plug in the point </w:t>
      </w:r>
      <w:r>
        <w:rPr>
          <w:i/>
        </w:rPr>
        <w:t>S</w:t>
      </w:r>
      <w:r>
        <w:t xml:space="preserve"> = 8</w:t>
      </w:r>
      <w:r w:rsidR="00BF516E">
        <w:t>4</w:t>
      </w:r>
      <w:r>
        <w:t xml:space="preserve">,000 and </w:t>
      </w:r>
      <w:r>
        <w:rPr>
          <w:i/>
        </w:rPr>
        <w:t>C</w:t>
      </w:r>
      <w:r>
        <w:t xml:space="preserve"> = 30</w:t>
      </w:r>
    </w:p>
    <w:p w14:paraId="5D71749D" w14:textId="77777777" w:rsidR="00E55FCF" w:rsidRDefault="00E55FCF" w:rsidP="00E55FCF">
      <w:pPr>
        <w:pStyle w:val="Example"/>
      </w:pPr>
      <w:r w:rsidRPr="00DC08C2">
        <w:rPr>
          <w:position w:val="-10"/>
        </w:rPr>
        <w:object w:dxaOrig="2299" w:dyaOrig="320" w14:anchorId="438E519F">
          <v:shape id="_x0000_i1153" type="#_x0000_t75" style="width:114.75pt;height:15.75pt" o:ole="">
            <v:imagedata r:id="rId274" o:title=""/>
          </v:shape>
          <o:OLEObject Type="Embed" ProgID="Equation.3" ShapeID="_x0000_i1153" DrawAspect="Content" ObjectID="_1720944702" r:id="rId275"/>
        </w:object>
      </w:r>
      <w:r>
        <w:tab/>
      </w:r>
      <w:r>
        <w:tab/>
      </w:r>
      <w:r w:rsidR="006C296C">
        <w:tab/>
      </w:r>
      <w:r>
        <w:t xml:space="preserve">Solve for </w:t>
      </w:r>
      <w:r>
        <w:rPr>
          <w:i/>
        </w:rPr>
        <w:t>b</w:t>
      </w:r>
    </w:p>
    <w:p w14:paraId="6493A17F" w14:textId="77777777" w:rsidR="00E55FCF" w:rsidRDefault="00E55FCF" w:rsidP="00E55FCF">
      <w:pPr>
        <w:pStyle w:val="Example"/>
      </w:pPr>
      <w:r w:rsidRPr="00DC08C2">
        <w:rPr>
          <w:position w:val="-10"/>
        </w:rPr>
        <w:object w:dxaOrig="1180" w:dyaOrig="320" w14:anchorId="45DE1A60">
          <v:shape id="_x0000_i1154" type="#_x0000_t75" style="width:57.75pt;height:15.75pt" o:ole="">
            <v:imagedata r:id="rId276" o:title=""/>
          </v:shape>
          <o:OLEObject Type="Embed" ProgID="Equation.3" ShapeID="_x0000_i1154" DrawAspect="Content" ObjectID="_1720944703" r:id="rId277"/>
        </w:object>
      </w:r>
    </w:p>
    <w:p w14:paraId="0EA765A6" w14:textId="77777777" w:rsidR="00E55FCF" w:rsidRDefault="00E55FCF" w:rsidP="00E55FCF">
      <w:pPr>
        <w:pStyle w:val="Example"/>
      </w:pPr>
    </w:p>
    <w:p w14:paraId="46F342FB" w14:textId="77777777" w:rsidR="00E55FCF" w:rsidRDefault="00E55FCF" w:rsidP="00E55FCF">
      <w:pPr>
        <w:pStyle w:val="Example"/>
      </w:pPr>
      <w:r>
        <w:t xml:space="preserve">This gives us the linear equation </w:t>
      </w:r>
      <w:r w:rsidRPr="00DC08C2">
        <w:rPr>
          <w:position w:val="-10"/>
        </w:rPr>
        <w:object w:dxaOrig="2260" w:dyaOrig="320" w14:anchorId="74A6B801">
          <v:shape id="_x0000_i1155" type="#_x0000_t75" style="width:112.5pt;height:15.75pt" o:ole="">
            <v:imagedata r:id="rId278" o:title=""/>
          </v:shape>
          <o:OLEObject Type="Embed" ProgID="Equation.3" ShapeID="_x0000_i1155" DrawAspect="Content" ObjectID="_1720944704" r:id="rId279"/>
        </w:object>
      </w:r>
      <w:r>
        <w:t xml:space="preserve"> relating cost and subscribers.  We now return to our revenue equation.</w:t>
      </w:r>
    </w:p>
    <w:p w14:paraId="7D5D816E" w14:textId="77777777" w:rsidR="006C296C" w:rsidRDefault="006C296C" w:rsidP="00E55FCF">
      <w:pPr>
        <w:pStyle w:val="Example"/>
      </w:pPr>
    </w:p>
    <w:p w14:paraId="073B4888" w14:textId="77777777" w:rsidR="00E55FCF" w:rsidRDefault="00E55FCF" w:rsidP="00E55FCF">
      <w:pPr>
        <w:pStyle w:val="Example"/>
      </w:pPr>
      <w:r w:rsidRPr="00DC08C2">
        <w:rPr>
          <w:position w:val="-6"/>
        </w:rPr>
        <w:object w:dxaOrig="1440" w:dyaOrig="279" w14:anchorId="3AEDE41E">
          <v:shape id="_x0000_i1156" type="#_x0000_t75" style="width:1in;height:14.25pt" o:ole="">
            <v:imagedata r:id="rId280" o:title=""/>
          </v:shape>
          <o:OLEObject Type="Embed" ProgID="Equation.3" ShapeID="_x0000_i1156" DrawAspect="Content" ObjectID="_1720944705" r:id="rId281"/>
        </w:object>
      </w:r>
      <w:r>
        <w:tab/>
      </w:r>
      <w:r>
        <w:tab/>
      </w:r>
      <w:r>
        <w:tab/>
      </w:r>
      <w:r w:rsidR="006C296C">
        <w:tab/>
      </w:r>
      <w:r>
        <w:t xml:space="preserve">Substituting the equation for </w:t>
      </w:r>
      <w:r>
        <w:rPr>
          <w:i/>
        </w:rPr>
        <w:t>S</w:t>
      </w:r>
      <w:r>
        <w:t xml:space="preserve"> from above</w:t>
      </w:r>
    </w:p>
    <w:p w14:paraId="085A4EB8" w14:textId="77777777" w:rsidR="00E55FCF" w:rsidRPr="00DC08C2" w:rsidRDefault="00E55FCF" w:rsidP="00E55FCF">
      <w:pPr>
        <w:pStyle w:val="Example"/>
      </w:pPr>
      <w:r w:rsidRPr="00DC08C2">
        <w:rPr>
          <w:position w:val="-10"/>
        </w:rPr>
        <w:object w:dxaOrig="3280" w:dyaOrig="320" w14:anchorId="53552026">
          <v:shape id="_x0000_i1157" type="#_x0000_t75" style="width:164.25pt;height:15.75pt" o:ole="">
            <v:imagedata r:id="rId282" o:title=""/>
          </v:shape>
          <o:OLEObject Type="Embed" ProgID="Equation.3" ShapeID="_x0000_i1157" DrawAspect="Content" ObjectID="_1720944706" r:id="rId283"/>
        </w:object>
      </w:r>
      <w:r>
        <w:tab/>
      </w:r>
      <w:r w:rsidR="006C296C">
        <w:tab/>
      </w:r>
      <w:r>
        <w:t>Expanding</w:t>
      </w:r>
    </w:p>
    <w:p w14:paraId="0B8A9CFF" w14:textId="77777777" w:rsidR="00E55FCF" w:rsidRDefault="00E55FCF" w:rsidP="00E55FCF">
      <w:pPr>
        <w:pStyle w:val="Example"/>
      </w:pPr>
      <w:r w:rsidRPr="00DC08C2">
        <w:rPr>
          <w:position w:val="-10"/>
        </w:rPr>
        <w:object w:dxaOrig="3220" w:dyaOrig="360" w14:anchorId="03BF3610">
          <v:shape id="_x0000_i1158" type="#_x0000_t75" style="width:159.75pt;height:17.25pt" o:ole="">
            <v:imagedata r:id="rId284" o:title=""/>
          </v:shape>
          <o:OLEObject Type="Embed" ProgID="Equation.3" ShapeID="_x0000_i1158" DrawAspect="Content" ObjectID="_1720944707" r:id="rId285"/>
        </w:object>
      </w:r>
    </w:p>
    <w:p w14:paraId="5FB5A64C" w14:textId="77777777" w:rsidR="006C296C" w:rsidRDefault="006C296C" w:rsidP="00E55FCF">
      <w:pPr>
        <w:pStyle w:val="Example"/>
      </w:pPr>
    </w:p>
    <w:p w14:paraId="56B98C46" w14:textId="77777777" w:rsidR="00E55FCF" w:rsidRDefault="00E55FCF" w:rsidP="00E55FCF">
      <w:pPr>
        <w:pStyle w:val="Example"/>
      </w:pPr>
      <w:r>
        <w:t>We now have a quadratic equation for revenue as a function of the subscription charge.  To find the price that will maximize revenue for the newspaper, we can find the vertex:</w:t>
      </w:r>
    </w:p>
    <w:p w14:paraId="27472B07" w14:textId="77777777" w:rsidR="00E55FCF" w:rsidRDefault="00E55FCF" w:rsidP="00E55FCF">
      <w:pPr>
        <w:pStyle w:val="Example"/>
      </w:pPr>
      <w:r w:rsidRPr="005F2414">
        <w:rPr>
          <w:position w:val="-28"/>
        </w:rPr>
        <w:object w:dxaOrig="2240" w:dyaOrig="660" w14:anchorId="5989B8A3">
          <v:shape id="_x0000_i1159" type="#_x0000_t75" style="width:111.75pt;height:31.5pt" o:ole="">
            <v:imagedata r:id="rId286" o:title=""/>
          </v:shape>
          <o:OLEObject Type="Embed" ProgID="Equation.3" ShapeID="_x0000_i1159" DrawAspect="Content" ObjectID="_1720944708" r:id="rId287"/>
        </w:object>
      </w:r>
    </w:p>
    <w:p w14:paraId="704A7DF6" w14:textId="77777777" w:rsidR="00E55FCF" w:rsidRDefault="00E55FCF" w:rsidP="00E55FCF">
      <w:pPr>
        <w:pStyle w:val="Example"/>
      </w:pPr>
    </w:p>
    <w:p w14:paraId="74CF3F13" w14:textId="77777777" w:rsidR="00E55FCF" w:rsidRDefault="00E55FCF" w:rsidP="00E55FCF">
      <w:pPr>
        <w:pStyle w:val="Example"/>
      </w:pPr>
      <w:r>
        <w:t>The model tells us that the maximum revenue will occur if the newspaper charges $31.80 for a subscription.  To find what the maximum revenue is, we can evaluate the revenue equation:</w:t>
      </w:r>
    </w:p>
    <w:p w14:paraId="4DB3ADB8" w14:textId="77777777" w:rsidR="00E55FCF" w:rsidRDefault="00E55FCF" w:rsidP="00E55FCF">
      <w:pPr>
        <w:pStyle w:val="Example"/>
      </w:pPr>
      <w:r>
        <w:t xml:space="preserve">Maximum Revenue = </w:t>
      </w:r>
      <w:r w:rsidRPr="00DC08C2">
        <w:rPr>
          <w:position w:val="-10"/>
        </w:rPr>
        <w:object w:dxaOrig="3260" w:dyaOrig="360" w14:anchorId="137D213B">
          <v:shape id="_x0000_i1160" type="#_x0000_t75" style="width:161.25pt;height:17.25pt" o:ole="">
            <v:imagedata r:id="rId288" o:title=""/>
          </v:shape>
          <o:OLEObject Type="Embed" ProgID="Equation.3" ShapeID="_x0000_i1160" DrawAspect="Content" ObjectID="_1720944709" r:id="rId289"/>
        </w:object>
      </w:r>
      <w:r>
        <w:t>$2,528,100</w:t>
      </w:r>
    </w:p>
    <w:p w14:paraId="12ECD024" w14:textId="77777777" w:rsidR="00A04132" w:rsidRDefault="00A04132" w:rsidP="00E55FCF">
      <w:pPr>
        <w:pStyle w:val="ListBullet"/>
        <w:numPr>
          <w:ilvl w:val="0"/>
          <w:numId w:val="0"/>
        </w:numPr>
        <w:rPr>
          <w:b/>
        </w:rPr>
      </w:pPr>
    </w:p>
    <w:p w14:paraId="011C4264" w14:textId="42BACA39" w:rsidR="00E55FCF" w:rsidRDefault="00E55FCF" w:rsidP="00E55FCF">
      <w:pPr>
        <w:pStyle w:val="ListBullet"/>
        <w:numPr>
          <w:ilvl w:val="0"/>
          <w:numId w:val="0"/>
        </w:numPr>
      </w:pPr>
      <w:r>
        <w:rPr>
          <w:b/>
        </w:rPr>
        <w:lastRenderedPageBreak/>
        <w:t>Short run Behavior</w:t>
      </w:r>
      <w:r w:rsidR="00FE577E">
        <w:rPr>
          <w:b/>
        </w:rPr>
        <w:fldChar w:fldCharType="begin"/>
      </w:r>
      <w:r>
        <w:instrText>xe "</w:instrText>
      </w:r>
      <w:r w:rsidRPr="00F9628A">
        <w:rPr>
          <w:b/>
        </w:rPr>
        <w:instrText>Short Run Behavior</w:instrText>
      </w:r>
      <w:r>
        <w:instrText>"</w:instrText>
      </w:r>
      <w:r w:rsidR="00FE577E">
        <w:rPr>
          <w:b/>
        </w:rPr>
        <w:fldChar w:fldCharType="end"/>
      </w:r>
      <w:r>
        <w:rPr>
          <w:b/>
        </w:rPr>
        <w:t>: Intercepts</w:t>
      </w:r>
      <w:r w:rsidR="00FE577E">
        <w:rPr>
          <w:b/>
        </w:rPr>
        <w:fldChar w:fldCharType="begin"/>
      </w:r>
      <w:r>
        <w:instrText>xe "</w:instrText>
      </w:r>
      <w:r w:rsidRPr="004E6843">
        <w:rPr>
          <w:b/>
        </w:rPr>
        <w:instrText>Intercepts</w:instrText>
      </w:r>
      <w:r>
        <w:instrText>"</w:instrText>
      </w:r>
      <w:r w:rsidR="00FE577E">
        <w:rPr>
          <w:b/>
        </w:rPr>
        <w:fldChar w:fldCharType="end"/>
      </w:r>
    </w:p>
    <w:p w14:paraId="342BA1F0" w14:textId="77777777" w:rsidR="00E55FCF" w:rsidRDefault="00E55FCF" w:rsidP="00E55FCF">
      <w:pPr>
        <w:tabs>
          <w:tab w:val="left" w:pos="900"/>
        </w:tabs>
      </w:pPr>
    </w:p>
    <w:p w14:paraId="08F04318" w14:textId="77777777" w:rsidR="00E55FCF" w:rsidRDefault="00E55FCF" w:rsidP="00E55FCF">
      <w:pPr>
        <w:pStyle w:val="ListBullet"/>
        <w:numPr>
          <w:ilvl w:val="0"/>
          <w:numId w:val="0"/>
        </w:numPr>
      </w:pPr>
      <w:r>
        <w:t>As with any function, we can find the vertical intercepts of a quadratic by evaluating the function at an input of zero, and we can find the horizontal intercepts by solving for when the output will be zero.  Notice that depending upon the location of the graph, we might have zero, one, or two horizontal intercepts.</w:t>
      </w:r>
    </w:p>
    <w:p w14:paraId="044A929A" w14:textId="77777777" w:rsidR="00E55FCF" w:rsidRDefault="00E55FCF" w:rsidP="00E55FCF">
      <w:pPr>
        <w:pStyle w:val="ListBullet"/>
        <w:numPr>
          <w:ilvl w:val="0"/>
          <w:numId w:val="0"/>
        </w:numPr>
      </w:pPr>
    </w:p>
    <w:tbl>
      <w:tblPr>
        <w:tblW w:w="7830" w:type="dxa"/>
        <w:tblInd w:w="198" w:type="dxa"/>
        <w:tblLook w:val="04A0" w:firstRow="1" w:lastRow="0" w:firstColumn="1" w:lastColumn="0" w:noHBand="0" w:noVBand="1"/>
      </w:tblPr>
      <w:tblGrid>
        <w:gridCol w:w="2700"/>
        <w:gridCol w:w="2520"/>
        <w:gridCol w:w="2610"/>
      </w:tblGrid>
      <w:tr w:rsidR="00E55FCF" w:rsidRPr="00411493" w14:paraId="1C00E05A" w14:textId="77777777" w:rsidTr="00E55FCF">
        <w:tc>
          <w:tcPr>
            <w:tcW w:w="2700" w:type="dxa"/>
          </w:tcPr>
          <w:p w14:paraId="3BE6D37B" w14:textId="77777777" w:rsidR="00E55FCF" w:rsidRPr="00411493" w:rsidRDefault="00CC0233" w:rsidP="00E55FCF">
            <w:pPr>
              <w:pStyle w:val="ListBullet"/>
              <w:numPr>
                <w:ilvl w:val="0"/>
                <w:numId w:val="0"/>
              </w:numPr>
              <w:jc w:val="center"/>
            </w:pPr>
            <w:r>
              <w:rPr>
                <w:noProof/>
              </w:rPr>
              <w:drawing>
                <wp:inline distT="0" distB="0" distL="0" distR="0" wp14:anchorId="42708A02" wp14:editId="0C57687B">
                  <wp:extent cx="1181100" cy="1189312"/>
                  <wp:effectExtent l="0" t="0" r="0" b="5080"/>
                  <wp:docPr id="30" name="Picture 30" descr="A U-shaped parabola opening upwards with vertex at 2 comma 1 with no horizontal inter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U-shaped parabola opening upwards with vertex at 2 comma 1 with no horizontal intercepts."/>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181563" cy="1189779"/>
                          </a:xfrm>
                          <a:prstGeom prst="rect">
                            <a:avLst/>
                          </a:prstGeom>
                          <a:noFill/>
                          <a:ln>
                            <a:noFill/>
                          </a:ln>
                        </pic:spPr>
                      </pic:pic>
                    </a:graphicData>
                  </a:graphic>
                </wp:inline>
              </w:drawing>
            </w:r>
          </w:p>
        </w:tc>
        <w:tc>
          <w:tcPr>
            <w:tcW w:w="2520" w:type="dxa"/>
          </w:tcPr>
          <w:p w14:paraId="214BFA5A" w14:textId="77777777" w:rsidR="00E55FCF" w:rsidRPr="00411493" w:rsidRDefault="00407226" w:rsidP="00E55FCF">
            <w:pPr>
              <w:pStyle w:val="ListBullet"/>
              <w:numPr>
                <w:ilvl w:val="0"/>
                <w:numId w:val="0"/>
              </w:numPr>
              <w:jc w:val="center"/>
            </w:pPr>
            <w:r>
              <w:rPr>
                <w:noProof/>
              </w:rPr>
              <w:drawing>
                <wp:inline distT="0" distB="0" distL="0" distR="0" wp14:anchorId="1810DCC2" wp14:editId="104FE9F0">
                  <wp:extent cx="1225550" cy="1211365"/>
                  <wp:effectExtent l="0" t="0" r="0" b="8255"/>
                  <wp:docPr id="31" name="Picture 31" descr="A U-shaped parabola opening upwards with one horizontal intercept at the vertex at 2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U-shaped parabola opening upwards with one horizontal intercept at the vertex at 2 comma 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226222" cy="1212029"/>
                          </a:xfrm>
                          <a:prstGeom prst="rect">
                            <a:avLst/>
                          </a:prstGeom>
                          <a:noFill/>
                          <a:ln>
                            <a:noFill/>
                          </a:ln>
                        </pic:spPr>
                      </pic:pic>
                    </a:graphicData>
                  </a:graphic>
                </wp:inline>
              </w:drawing>
            </w:r>
          </w:p>
        </w:tc>
        <w:tc>
          <w:tcPr>
            <w:tcW w:w="2610" w:type="dxa"/>
          </w:tcPr>
          <w:p w14:paraId="7AD016A0" w14:textId="77777777" w:rsidR="00E55FCF" w:rsidRPr="00411493" w:rsidRDefault="00407226" w:rsidP="00E55FCF">
            <w:pPr>
              <w:pStyle w:val="ListBullet"/>
              <w:numPr>
                <w:ilvl w:val="0"/>
                <w:numId w:val="0"/>
              </w:numPr>
              <w:jc w:val="center"/>
            </w:pPr>
            <w:r>
              <w:rPr>
                <w:noProof/>
              </w:rPr>
              <w:drawing>
                <wp:inline distT="0" distB="0" distL="0" distR="0" wp14:anchorId="281C7120" wp14:editId="64CE58F4">
                  <wp:extent cx="1168400" cy="1175170"/>
                  <wp:effectExtent l="0" t="0" r="0" b="0"/>
                  <wp:docPr id="32" name="Picture 32" descr="A U-shaped parabola opening upwards with vertex at 2 comma negative 1 with two horizontal intercepts at 1 comma 0 and 3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U-shaped parabola opening upwards with vertex at 2 comma negative 1 with two horizontal intercepts at 1 comma 0 and 3 comma 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168612" cy="1175383"/>
                          </a:xfrm>
                          <a:prstGeom prst="rect">
                            <a:avLst/>
                          </a:prstGeom>
                          <a:noFill/>
                          <a:ln>
                            <a:noFill/>
                          </a:ln>
                        </pic:spPr>
                      </pic:pic>
                    </a:graphicData>
                  </a:graphic>
                </wp:inline>
              </w:drawing>
            </w:r>
          </w:p>
        </w:tc>
      </w:tr>
      <w:tr w:rsidR="00E55FCF" w:rsidRPr="00411493" w14:paraId="2FC7F167" w14:textId="77777777" w:rsidTr="00E55FCF">
        <w:tc>
          <w:tcPr>
            <w:tcW w:w="2700" w:type="dxa"/>
          </w:tcPr>
          <w:p w14:paraId="68ABA9A5" w14:textId="77777777" w:rsidR="00E55FCF" w:rsidRPr="00411493" w:rsidRDefault="00E55FCF" w:rsidP="00E55FCF">
            <w:pPr>
              <w:pStyle w:val="ListBullet"/>
              <w:numPr>
                <w:ilvl w:val="0"/>
                <w:numId w:val="0"/>
              </w:numPr>
            </w:pPr>
            <w:r>
              <w:t>zero horizontal intercepts</w:t>
            </w:r>
          </w:p>
        </w:tc>
        <w:tc>
          <w:tcPr>
            <w:tcW w:w="2520" w:type="dxa"/>
          </w:tcPr>
          <w:p w14:paraId="1C980DB0" w14:textId="77777777" w:rsidR="00E55FCF" w:rsidRPr="00411493" w:rsidRDefault="00E55FCF" w:rsidP="00E55FCF">
            <w:pPr>
              <w:pStyle w:val="ListBullet"/>
              <w:numPr>
                <w:ilvl w:val="0"/>
                <w:numId w:val="0"/>
              </w:numPr>
            </w:pPr>
            <w:r>
              <w:t>one horizontal intercept</w:t>
            </w:r>
          </w:p>
        </w:tc>
        <w:tc>
          <w:tcPr>
            <w:tcW w:w="2610" w:type="dxa"/>
          </w:tcPr>
          <w:p w14:paraId="1051DE40" w14:textId="77777777" w:rsidR="00E55FCF" w:rsidRPr="00411493" w:rsidRDefault="00E55FCF" w:rsidP="00E55FCF">
            <w:pPr>
              <w:pStyle w:val="ListBullet"/>
              <w:numPr>
                <w:ilvl w:val="0"/>
                <w:numId w:val="0"/>
              </w:numPr>
            </w:pPr>
            <w:r>
              <w:t>two horizontal intercepts</w:t>
            </w:r>
          </w:p>
        </w:tc>
      </w:tr>
    </w:tbl>
    <w:p w14:paraId="2484C015" w14:textId="77777777" w:rsidR="00E55FCF" w:rsidRDefault="00E55FCF" w:rsidP="00E55FCF"/>
    <w:p w14:paraId="13C999EF" w14:textId="77777777" w:rsidR="00E55FCF" w:rsidRDefault="00E55FCF" w:rsidP="00E55FCF"/>
    <w:p w14:paraId="3823110F" w14:textId="77777777" w:rsidR="00E55FCF" w:rsidRDefault="00E55FCF" w:rsidP="00E55FCF">
      <w:pPr>
        <w:pStyle w:val="ExampleHeader"/>
      </w:pPr>
      <w:r>
        <w:t xml:space="preserve">Example </w:t>
      </w:r>
      <w:r w:rsidR="00D81D7D">
        <w:t>7</w:t>
      </w:r>
    </w:p>
    <w:p w14:paraId="34523EDF" w14:textId="77777777" w:rsidR="00E55FCF" w:rsidRDefault="00E55FCF" w:rsidP="00E55FCF">
      <w:pPr>
        <w:pStyle w:val="Example"/>
      </w:pPr>
      <w:r>
        <w:t xml:space="preserve">Find the vertical and horizontal intercepts of the quadratic </w:t>
      </w:r>
      <w:r w:rsidRPr="009B6344">
        <w:rPr>
          <w:position w:val="-10"/>
        </w:rPr>
        <w:object w:dxaOrig="1960" w:dyaOrig="360" w14:anchorId="58DBF287">
          <v:shape id="_x0000_i1161" type="#_x0000_t75" style="width:99pt;height:17.25pt" o:ole="">
            <v:imagedata r:id="rId293" o:title=""/>
          </v:shape>
          <o:OLEObject Type="Embed" ProgID="Equation.3" ShapeID="_x0000_i1161" DrawAspect="Content" ObjectID="_1720944710" r:id="rId294"/>
        </w:object>
      </w:r>
    </w:p>
    <w:p w14:paraId="5242C35B" w14:textId="77777777" w:rsidR="00E55FCF" w:rsidRDefault="00E55FCF" w:rsidP="00E55FCF">
      <w:pPr>
        <w:pStyle w:val="Example"/>
      </w:pPr>
    </w:p>
    <w:p w14:paraId="664D6BCC" w14:textId="77777777" w:rsidR="00E55FCF" w:rsidRDefault="00E55FCF" w:rsidP="00E55FCF">
      <w:pPr>
        <w:pStyle w:val="Example"/>
      </w:pPr>
      <w:r>
        <w:t>We can find the vertical intercept by evaluating the function at an input of zero:</w:t>
      </w:r>
    </w:p>
    <w:p w14:paraId="432D66F9" w14:textId="77777777" w:rsidR="00E55FCF" w:rsidRDefault="00E55FCF" w:rsidP="00E55FCF">
      <w:pPr>
        <w:pStyle w:val="Example"/>
      </w:pPr>
      <w:r w:rsidRPr="009B6344">
        <w:rPr>
          <w:position w:val="-10"/>
        </w:rPr>
        <w:object w:dxaOrig="2760" w:dyaOrig="360" w14:anchorId="08F3FBBD">
          <v:shape id="_x0000_i1162" type="#_x0000_t75" style="width:138pt;height:17.25pt" o:ole="">
            <v:imagedata r:id="rId295" o:title=""/>
          </v:shape>
          <o:OLEObject Type="Embed" ProgID="Equation.3" ShapeID="_x0000_i1162" DrawAspect="Content" ObjectID="_1720944711" r:id="rId296"/>
        </w:object>
      </w:r>
      <w:r>
        <w:tab/>
      </w:r>
      <w:r>
        <w:tab/>
        <w:t>Vertical intercept at (</w:t>
      </w:r>
      <w:proofErr w:type="gramStart"/>
      <w:r>
        <w:t>0,-</w:t>
      </w:r>
      <w:proofErr w:type="gramEnd"/>
      <w:r>
        <w:t>2)</w:t>
      </w:r>
    </w:p>
    <w:p w14:paraId="3FD42D95" w14:textId="77777777" w:rsidR="00E55FCF" w:rsidRDefault="00E55FCF" w:rsidP="00E55FCF">
      <w:pPr>
        <w:pStyle w:val="Example"/>
      </w:pPr>
    </w:p>
    <w:p w14:paraId="49E57FC6" w14:textId="77777777" w:rsidR="00E55FCF" w:rsidRDefault="00E55FCF" w:rsidP="00E55FCF">
      <w:pPr>
        <w:pStyle w:val="Example"/>
      </w:pPr>
      <w:r>
        <w:t>For the horizontal intercepts, we solve for when the output will be zero</w:t>
      </w:r>
    </w:p>
    <w:p w14:paraId="0463B62F" w14:textId="77777777" w:rsidR="00E55FCF" w:rsidRDefault="00E55FCF" w:rsidP="00E55FCF">
      <w:pPr>
        <w:pStyle w:val="Example"/>
      </w:pPr>
      <w:r w:rsidRPr="009B6344">
        <w:rPr>
          <w:position w:val="-6"/>
        </w:rPr>
        <w:object w:dxaOrig="1600" w:dyaOrig="320" w14:anchorId="130D3B35">
          <v:shape id="_x0000_i1163" type="#_x0000_t75" style="width:83.25pt;height:15.75pt" o:ole="">
            <v:imagedata r:id="rId297" o:title=""/>
          </v:shape>
          <o:OLEObject Type="Embed" ProgID="Equation.3" ShapeID="_x0000_i1163" DrawAspect="Content" ObjectID="_1720944712" r:id="rId298"/>
        </w:object>
      </w:r>
    </w:p>
    <w:p w14:paraId="0050E818" w14:textId="77777777" w:rsidR="00E55FCF" w:rsidRDefault="00E55FCF" w:rsidP="00E55FCF">
      <w:pPr>
        <w:pStyle w:val="Example"/>
      </w:pPr>
    </w:p>
    <w:p w14:paraId="3AE48AFB" w14:textId="77777777" w:rsidR="00E55FCF" w:rsidRDefault="00E55FCF" w:rsidP="00E55FCF">
      <w:pPr>
        <w:pStyle w:val="Example"/>
      </w:pPr>
      <w:r>
        <w:t>In this case, the quadratic can be factored easily, providing the simplest method for solution</w:t>
      </w:r>
    </w:p>
    <w:p w14:paraId="6CB483BE" w14:textId="77777777" w:rsidR="00E55FCF" w:rsidRDefault="00E55FCF" w:rsidP="00E55FCF">
      <w:pPr>
        <w:pStyle w:val="Example"/>
      </w:pPr>
      <w:r w:rsidRPr="009B6344">
        <w:rPr>
          <w:position w:val="-10"/>
        </w:rPr>
        <w:object w:dxaOrig="1780" w:dyaOrig="320" w14:anchorId="7DA526E8">
          <v:shape id="_x0000_i1164" type="#_x0000_t75" style="width:89.25pt;height:15.75pt" o:ole="">
            <v:imagedata r:id="rId299" o:title=""/>
          </v:shape>
          <o:OLEObject Type="Embed" ProgID="Equation.3" ShapeID="_x0000_i1164" DrawAspect="Content" ObjectID="_1720944713" r:id="rId300"/>
        </w:object>
      </w:r>
    </w:p>
    <w:p w14:paraId="642EFFF7" w14:textId="77777777" w:rsidR="00E55FCF" w:rsidRDefault="00E55FCF" w:rsidP="00E55FCF">
      <w:pPr>
        <w:pStyle w:val="Example"/>
      </w:pPr>
      <w:r w:rsidRPr="009B6344">
        <w:rPr>
          <w:position w:val="-42"/>
        </w:rPr>
        <w:object w:dxaOrig="980" w:dyaOrig="960" w14:anchorId="43D29D80">
          <v:shape id="_x0000_i1165" type="#_x0000_t75" style="width:48.75pt;height:48.75pt" o:ole="">
            <v:imagedata r:id="rId301" o:title=""/>
          </v:shape>
          <o:OLEObject Type="Embed" ProgID="Equation.3" ShapeID="_x0000_i1165" DrawAspect="Content" ObjectID="_1720944714" r:id="rId302"/>
        </w:object>
      </w:r>
      <w:r>
        <w:tab/>
        <w:t>or</w:t>
      </w:r>
      <w:r>
        <w:tab/>
      </w:r>
      <w:r w:rsidRPr="009B6344">
        <w:rPr>
          <w:position w:val="-26"/>
        </w:rPr>
        <w:object w:dxaOrig="920" w:dyaOrig="639" w14:anchorId="01F0FDDD">
          <v:shape id="_x0000_i1166" type="#_x0000_t75" style="width:42.75pt;height:31.5pt" o:ole="">
            <v:imagedata r:id="rId303" o:title=""/>
          </v:shape>
          <o:OLEObject Type="Embed" ProgID="Equation.3" ShapeID="_x0000_i1166" DrawAspect="Content" ObjectID="_1720944715" r:id="rId304"/>
        </w:object>
      </w:r>
      <w:r>
        <w:tab/>
      </w:r>
      <w:r>
        <w:tab/>
        <w:t xml:space="preserve">Horizontal intercepts at </w:t>
      </w:r>
      <w:r w:rsidRPr="009B6344">
        <w:rPr>
          <w:position w:val="-28"/>
        </w:rPr>
        <w:object w:dxaOrig="639" w:dyaOrig="680" w14:anchorId="1547A9E8">
          <v:shape id="_x0000_i1167" type="#_x0000_t75" style="width:31.5pt;height:34.5pt" o:ole="">
            <v:imagedata r:id="rId305" o:title=""/>
          </v:shape>
          <o:OLEObject Type="Embed" ProgID="Equation.3" ShapeID="_x0000_i1167" DrawAspect="Content" ObjectID="_1720944716" r:id="rId306"/>
        </w:object>
      </w:r>
      <w:r>
        <w:t xml:space="preserve"> and (-2,0)</w:t>
      </w:r>
    </w:p>
    <w:p w14:paraId="7A1E8EF4" w14:textId="77777777" w:rsidR="006C296C" w:rsidRDefault="006C296C" w:rsidP="00E55FCF">
      <w:pPr>
        <w:pStyle w:val="ListBullet"/>
        <w:numPr>
          <w:ilvl w:val="0"/>
          <w:numId w:val="0"/>
        </w:numPr>
      </w:pPr>
    </w:p>
    <w:p w14:paraId="015F19E2" w14:textId="77777777" w:rsidR="006C296C" w:rsidRDefault="006C296C" w:rsidP="00E55FCF">
      <w:pPr>
        <w:pStyle w:val="ListBullet"/>
        <w:numPr>
          <w:ilvl w:val="0"/>
          <w:numId w:val="0"/>
        </w:numPr>
      </w:pPr>
    </w:p>
    <w:p w14:paraId="3870B4AA" w14:textId="77777777" w:rsidR="00E55FCF" w:rsidRDefault="00E55FCF" w:rsidP="00E55FCF">
      <w:pPr>
        <w:pStyle w:val="ListBullet"/>
        <w:numPr>
          <w:ilvl w:val="0"/>
          <w:numId w:val="0"/>
        </w:numPr>
      </w:pPr>
      <w:r>
        <w:t xml:space="preserve">Notice that in the standard form of a quadratic, the constant term </w:t>
      </w:r>
      <w:r>
        <w:rPr>
          <w:i/>
        </w:rPr>
        <w:t>c</w:t>
      </w:r>
      <w:r>
        <w:t xml:space="preserve"> reveals the vertical intercept of the graph.</w:t>
      </w:r>
    </w:p>
    <w:p w14:paraId="56CFB520" w14:textId="77777777" w:rsidR="00E55FCF" w:rsidRDefault="00E55FCF" w:rsidP="00E55FCF">
      <w:pPr>
        <w:pStyle w:val="ListBullet"/>
        <w:numPr>
          <w:ilvl w:val="0"/>
          <w:numId w:val="0"/>
        </w:numPr>
      </w:pPr>
    </w:p>
    <w:p w14:paraId="796469FC" w14:textId="77777777" w:rsidR="00E55FCF" w:rsidRDefault="00E55FCF" w:rsidP="00E55FCF">
      <w:pPr>
        <w:pStyle w:val="ListBullet"/>
        <w:numPr>
          <w:ilvl w:val="0"/>
          <w:numId w:val="0"/>
        </w:numPr>
      </w:pPr>
    </w:p>
    <w:p w14:paraId="1C42CED4" w14:textId="77777777" w:rsidR="00E55FCF" w:rsidRDefault="00E55FCF" w:rsidP="00E55FCF">
      <w:pPr>
        <w:pStyle w:val="ExampleHeader"/>
      </w:pPr>
      <w:r>
        <w:t xml:space="preserve">Example </w:t>
      </w:r>
      <w:r w:rsidR="00D81D7D">
        <w:t>8</w:t>
      </w:r>
    </w:p>
    <w:p w14:paraId="4A054C3E" w14:textId="77777777" w:rsidR="00E55FCF" w:rsidRDefault="00E55FCF" w:rsidP="00E55FCF">
      <w:pPr>
        <w:pStyle w:val="Example"/>
      </w:pPr>
      <w:r>
        <w:t xml:space="preserve">Find the horizontal intercepts of the quadratic </w:t>
      </w:r>
      <w:r w:rsidRPr="009B6344">
        <w:rPr>
          <w:position w:val="-10"/>
        </w:rPr>
        <w:object w:dxaOrig="1980" w:dyaOrig="360" w14:anchorId="794DD99C">
          <v:shape id="_x0000_i1168" type="#_x0000_t75" style="width:98.25pt;height:17.25pt" o:ole="">
            <v:imagedata r:id="rId307" o:title=""/>
          </v:shape>
          <o:OLEObject Type="Embed" ProgID="Equation.3" ShapeID="_x0000_i1168" DrawAspect="Content" ObjectID="_1720944717" r:id="rId308"/>
        </w:object>
      </w:r>
    </w:p>
    <w:p w14:paraId="484ACD53" w14:textId="77777777" w:rsidR="00E55FCF" w:rsidRDefault="00E55FCF" w:rsidP="00E55FCF">
      <w:pPr>
        <w:pStyle w:val="Example"/>
      </w:pPr>
    </w:p>
    <w:p w14:paraId="78B3CB15" w14:textId="77777777" w:rsidR="00E55FCF" w:rsidRDefault="00E55FCF" w:rsidP="00E55FCF">
      <w:pPr>
        <w:pStyle w:val="Example"/>
      </w:pPr>
      <w:proofErr w:type="gramStart"/>
      <w:r>
        <w:t>Again</w:t>
      </w:r>
      <w:proofErr w:type="gramEnd"/>
      <w:r>
        <w:t xml:space="preserve"> we will solve for when the output will be zero</w:t>
      </w:r>
    </w:p>
    <w:p w14:paraId="2482CDFB" w14:textId="77777777" w:rsidR="00E55FCF" w:rsidRDefault="00E55FCF" w:rsidP="00E55FCF">
      <w:pPr>
        <w:pStyle w:val="Example"/>
      </w:pPr>
      <w:r w:rsidRPr="00AE1C72">
        <w:rPr>
          <w:position w:val="-6"/>
        </w:rPr>
        <w:object w:dxaOrig="1640" w:dyaOrig="320" w14:anchorId="3AA22C95">
          <v:shape id="_x0000_i1169" type="#_x0000_t75" style="width:83.25pt;height:15.75pt" o:ole="">
            <v:imagedata r:id="rId309" o:title=""/>
          </v:shape>
          <o:OLEObject Type="Embed" ProgID="Equation.3" ShapeID="_x0000_i1169" DrawAspect="Content" ObjectID="_1720944718" r:id="rId310"/>
        </w:object>
      </w:r>
    </w:p>
    <w:p w14:paraId="4924D8A5" w14:textId="77777777" w:rsidR="00E55FCF" w:rsidRDefault="00E55FCF" w:rsidP="00E55FCF">
      <w:pPr>
        <w:pStyle w:val="Example"/>
      </w:pPr>
    </w:p>
    <w:p w14:paraId="25981034" w14:textId="77777777" w:rsidR="00E55FCF" w:rsidRDefault="00E55FCF" w:rsidP="00E55FCF">
      <w:pPr>
        <w:pStyle w:val="Example"/>
      </w:pPr>
      <w:r>
        <w:lastRenderedPageBreak/>
        <w:t>Since the quadratic is not easily factorable in this case, we solve for the intercepts by first rewriting the quadratic into transformation form.</w:t>
      </w:r>
    </w:p>
    <w:p w14:paraId="55B261B2" w14:textId="77777777" w:rsidR="00E55FCF" w:rsidRDefault="00E55FCF" w:rsidP="00E55FCF">
      <w:pPr>
        <w:pStyle w:val="Example"/>
      </w:pPr>
      <w:r w:rsidRPr="00AE1C72">
        <w:rPr>
          <w:position w:val="-28"/>
        </w:rPr>
        <w:object w:dxaOrig="2260" w:dyaOrig="660" w14:anchorId="7A953428">
          <v:shape id="_x0000_i1170" type="#_x0000_t75" style="width:113.25pt;height:31.5pt" o:ole="">
            <v:imagedata r:id="rId311" o:title=""/>
          </v:shape>
          <o:OLEObject Type="Embed" ProgID="Equation.3" ShapeID="_x0000_i1170" DrawAspect="Content" ObjectID="_1720944719" r:id="rId312"/>
        </w:object>
      </w:r>
      <w:r>
        <w:tab/>
      </w:r>
      <w:r w:rsidRPr="00AE1C72">
        <w:rPr>
          <w:position w:val="-10"/>
        </w:rPr>
        <w:object w:dxaOrig="3519" w:dyaOrig="360" w14:anchorId="48FECF2D">
          <v:shape id="_x0000_i1171" type="#_x0000_t75" style="width:174.75pt;height:17.25pt" o:ole="">
            <v:imagedata r:id="rId313" o:title=""/>
          </v:shape>
          <o:OLEObject Type="Embed" ProgID="Equation.3" ShapeID="_x0000_i1171" DrawAspect="Content" ObjectID="_1720944720" r:id="rId314"/>
        </w:object>
      </w:r>
    </w:p>
    <w:p w14:paraId="375ADC74" w14:textId="77777777" w:rsidR="00E55FCF" w:rsidRDefault="00E55FCF" w:rsidP="00E55FCF">
      <w:pPr>
        <w:pStyle w:val="Example"/>
      </w:pPr>
      <w:r w:rsidRPr="009B6344">
        <w:rPr>
          <w:position w:val="-10"/>
        </w:rPr>
        <w:object w:dxaOrig="1960" w:dyaOrig="360" w14:anchorId="725ED9DF">
          <v:shape id="_x0000_i1172" type="#_x0000_t75" style="width:99pt;height:17.25pt" o:ole="">
            <v:imagedata r:id="rId315" o:title=""/>
          </v:shape>
          <o:OLEObject Type="Embed" ProgID="Equation.3" ShapeID="_x0000_i1172" DrawAspect="Content" ObjectID="_1720944721" r:id="rId316"/>
        </w:object>
      </w:r>
    </w:p>
    <w:p w14:paraId="33C83278" w14:textId="77777777" w:rsidR="00E55FCF" w:rsidRDefault="00E55FCF" w:rsidP="00E55FCF">
      <w:pPr>
        <w:pStyle w:val="Example"/>
      </w:pPr>
    </w:p>
    <w:p w14:paraId="224507C0" w14:textId="77777777" w:rsidR="00E55FCF" w:rsidRDefault="00E55FCF" w:rsidP="00E55FCF">
      <w:pPr>
        <w:pStyle w:val="Example"/>
      </w:pPr>
      <w:r>
        <w:t>Now we can solve for when the output will be zero</w:t>
      </w:r>
    </w:p>
    <w:p w14:paraId="4D4728A4" w14:textId="77777777" w:rsidR="00E55FCF" w:rsidRDefault="00E55FCF" w:rsidP="00E55FCF">
      <w:pPr>
        <w:pStyle w:val="Example"/>
      </w:pPr>
      <w:r w:rsidRPr="00AE1C72">
        <w:rPr>
          <w:position w:val="-90"/>
        </w:rPr>
        <w:object w:dxaOrig="1620" w:dyaOrig="1939" w14:anchorId="3BD928C3">
          <v:shape id="_x0000_i1173" type="#_x0000_t75" style="width:82.5pt;height:96pt" o:ole="">
            <v:imagedata r:id="rId317" o:title=""/>
          </v:shape>
          <o:OLEObject Type="Embed" ProgID="Equation.3" ShapeID="_x0000_i1173" DrawAspect="Content" ObjectID="_1720944722" r:id="rId318"/>
        </w:object>
      </w:r>
      <w:r>
        <w:tab/>
      </w:r>
    </w:p>
    <w:p w14:paraId="3DEEF7E4" w14:textId="77777777" w:rsidR="00E55FCF" w:rsidRDefault="00E55FCF" w:rsidP="00E55FCF">
      <w:pPr>
        <w:pStyle w:val="Example"/>
      </w:pPr>
    </w:p>
    <w:p w14:paraId="13A8B747" w14:textId="77777777" w:rsidR="00E55FCF" w:rsidRDefault="00E55FCF" w:rsidP="00E55FCF">
      <w:pPr>
        <w:pStyle w:val="Example"/>
      </w:pPr>
      <w:r>
        <w:t xml:space="preserve">The graph has horizontal intercepts at </w:t>
      </w:r>
      <w:r w:rsidRPr="00AE1C72">
        <w:rPr>
          <w:position w:val="-10"/>
        </w:rPr>
        <w:object w:dxaOrig="1160" w:dyaOrig="380" w14:anchorId="14FD9849">
          <v:shape id="_x0000_i1174" type="#_x0000_t75" style="width:57.75pt;height:17.25pt" o:ole="">
            <v:imagedata r:id="rId319" o:title=""/>
          </v:shape>
          <o:OLEObject Type="Embed" ProgID="Equation.3" ShapeID="_x0000_i1174" DrawAspect="Content" ObjectID="_1720944723" r:id="rId320"/>
        </w:object>
      </w:r>
      <w:r>
        <w:t xml:space="preserve">and </w:t>
      </w:r>
      <w:r w:rsidRPr="00AE1C72">
        <w:rPr>
          <w:position w:val="-10"/>
        </w:rPr>
        <w:object w:dxaOrig="1160" w:dyaOrig="380" w14:anchorId="5FC7DB05">
          <v:shape id="_x0000_i1175" type="#_x0000_t75" style="width:57.75pt;height:17.25pt" o:ole="">
            <v:imagedata r:id="rId321" o:title=""/>
          </v:shape>
          <o:OLEObject Type="Embed" ProgID="Equation.3" ShapeID="_x0000_i1175" DrawAspect="Content" ObjectID="_1720944724" r:id="rId322"/>
        </w:object>
      </w:r>
    </w:p>
    <w:p w14:paraId="4A8BE347" w14:textId="77777777" w:rsidR="00E55FCF" w:rsidRDefault="00E55FCF" w:rsidP="00E55FCF">
      <w:pPr>
        <w:tabs>
          <w:tab w:val="left" w:pos="900"/>
        </w:tabs>
      </w:pPr>
    </w:p>
    <w:p w14:paraId="739AF561" w14:textId="77777777" w:rsidR="00E55FCF" w:rsidRPr="00442C2E" w:rsidRDefault="00E55FCF" w:rsidP="00E55FCF"/>
    <w:p w14:paraId="1AC47B3C" w14:textId="77777777" w:rsidR="00E55FCF" w:rsidRDefault="00E55FCF" w:rsidP="00E55FCF">
      <w:pPr>
        <w:pStyle w:val="TryitNow"/>
      </w:pPr>
      <w:r>
        <w:t>Try it Now</w:t>
      </w:r>
    </w:p>
    <w:p w14:paraId="7EB85CF9" w14:textId="77777777" w:rsidR="00E55FCF" w:rsidRDefault="00E55FCF" w:rsidP="00C15BA3">
      <w:pPr>
        <w:pStyle w:val="TryitNowbody"/>
        <w:ind w:left="270" w:hanging="270"/>
      </w:pPr>
      <w:r>
        <w:t>3. In Try it Now problem 2 we found the standard &amp; transformation form for the function</w:t>
      </w:r>
      <w:r w:rsidRPr="00087684">
        <w:t xml:space="preserve"> </w:t>
      </w:r>
      <w:r w:rsidRPr="009B6344">
        <w:rPr>
          <w:position w:val="-10"/>
        </w:rPr>
        <w:object w:dxaOrig="1920" w:dyaOrig="360" w14:anchorId="112A38FE">
          <v:shape id="_x0000_i1176" type="#_x0000_t75" style="width:96pt;height:17.25pt" o:ole="">
            <v:imagedata r:id="rId323" o:title=""/>
          </v:shape>
          <o:OLEObject Type="Embed" ProgID="Equation.3" ShapeID="_x0000_i1176" DrawAspect="Content" ObjectID="_1720944725" r:id="rId324"/>
        </w:object>
      </w:r>
      <w:r>
        <w:t>.  Now find the Vertical &amp; Horizontal intercepts (if any).</w:t>
      </w:r>
    </w:p>
    <w:p w14:paraId="01D3B4CC" w14:textId="77777777" w:rsidR="00E55FCF" w:rsidRDefault="00E55FCF" w:rsidP="00E55FCF">
      <w:pPr>
        <w:tabs>
          <w:tab w:val="left" w:pos="900"/>
        </w:tabs>
      </w:pPr>
    </w:p>
    <w:p w14:paraId="31CB9ECC" w14:textId="77777777" w:rsidR="00E55FCF" w:rsidRDefault="00E55FCF" w:rsidP="00E55FCF">
      <w:pPr>
        <w:tabs>
          <w:tab w:val="left" w:pos="900"/>
        </w:tabs>
      </w:pPr>
    </w:p>
    <w:p w14:paraId="6B97C3C9" w14:textId="77777777" w:rsidR="00E55FCF" w:rsidRDefault="00E55FCF" w:rsidP="00E55FCF">
      <w:pPr>
        <w:tabs>
          <w:tab w:val="left" w:pos="900"/>
        </w:tabs>
      </w:pPr>
      <w:r>
        <w:t>Th</w:t>
      </w:r>
      <w:r w:rsidR="006C296C">
        <w:t>e</w:t>
      </w:r>
      <w:r>
        <w:t xml:space="preserve"> process </w:t>
      </w:r>
      <w:r w:rsidR="006C296C">
        <w:t xml:space="preserve">in the last example </w:t>
      </w:r>
      <w:r>
        <w:t>is done commonly enough that sometimes people find it easier to solve the problem once in general and remember the formula for the result, rather than repeating the process each time.  Based on our previous work we showed that any quadratic in standard form can be written into transformation form as:</w:t>
      </w:r>
    </w:p>
    <w:p w14:paraId="383EF865" w14:textId="77777777" w:rsidR="00E55FCF" w:rsidRDefault="00E55FCF" w:rsidP="00E55FCF">
      <w:pPr>
        <w:tabs>
          <w:tab w:val="left" w:pos="900"/>
        </w:tabs>
      </w:pPr>
      <w:r w:rsidRPr="00B90723">
        <w:rPr>
          <w:position w:val="-28"/>
        </w:rPr>
        <w:object w:dxaOrig="2760" w:dyaOrig="740" w14:anchorId="1BD92A83">
          <v:shape id="_x0000_i1177" type="#_x0000_t75" style="width:138pt;height:36.75pt" o:ole="">
            <v:imagedata r:id="rId325" o:title=""/>
          </v:shape>
          <o:OLEObject Type="Embed" ProgID="Equation.3" ShapeID="_x0000_i1177" DrawAspect="Content" ObjectID="_1720944726" r:id="rId326"/>
        </w:object>
      </w:r>
    </w:p>
    <w:p w14:paraId="62CC16A0" w14:textId="77777777" w:rsidR="00E55FCF" w:rsidRDefault="00E55FCF" w:rsidP="00E55FCF">
      <w:pPr>
        <w:tabs>
          <w:tab w:val="left" w:pos="900"/>
        </w:tabs>
      </w:pPr>
    </w:p>
    <w:p w14:paraId="4A8CF375" w14:textId="77777777" w:rsidR="00E55FCF" w:rsidRDefault="00E55FCF" w:rsidP="00E55FCF">
      <w:pPr>
        <w:tabs>
          <w:tab w:val="left" w:pos="900"/>
        </w:tabs>
      </w:pPr>
      <w:r>
        <w:t>Solving for the horizontal intercepts using this general equation gives:</w:t>
      </w:r>
    </w:p>
    <w:p w14:paraId="1C64A899" w14:textId="77777777" w:rsidR="00E55FCF" w:rsidRDefault="00E55FCF" w:rsidP="00E55FCF">
      <w:pPr>
        <w:tabs>
          <w:tab w:val="left" w:pos="900"/>
        </w:tabs>
      </w:pPr>
      <w:r w:rsidRPr="00E60928">
        <w:rPr>
          <w:position w:val="-28"/>
        </w:rPr>
        <w:object w:dxaOrig="2420" w:dyaOrig="740" w14:anchorId="7540ACF1">
          <v:shape id="_x0000_i1178" type="#_x0000_t75" style="width:122.25pt;height:36.75pt" o:ole="">
            <v:imagedata r:id="rId327" o:title=""/>
          </v:shape>
          <o:OLEObject Type="Embed" ProgID="Equation.3" ShapeID="_x0000_i1178" DrawAspect="Content" ObjectID="_1720944727" r:id="rId328"/>
        </w:object>
      </w:r>
      <w:r>
        <w:tab/>
        <w:t xml:space="preserve">start to solve for </w:t>
      </w:r>
      <w:r w:rsidRPr="00442C2E">
        <w:rPr>
          <w:i/>
        </w:rPr>
        <w:t>x</w:t>
      </w:r>
      <w:r>
        <w:t xml:space="preserve"> by moving the constants to the other side </w:t>
      </w:r>
      <w:r w:rsidRPr="00E60928">
        <w:rPr>
          <w:position w:val="-28"/>
        </w:rPr>
        <w:object w:dxaOrig="2040" w:dyaOrig="740" w14:anchorId="4D379316">
          <v:shape id="_x0000_i1179" type="#_x0000_t75" style="width:102.75pt;height:36.75pt" o:ole="">
            <v:imagedata r:id="rId329" o:title=""/>
          </v:shape>
          <o:OLEObject Type="Embed" ProgID="Equation.3" ShapeID="_x0000_i1179" DrawAspect="Content" ObjectID="_1720944728" r:id="rId330"/>
        </w:object>
      </w:r>
      <w:r>
        <w:tab/>
      </w:r>
      <w:r>
        <w:tab/>
        <w:t xml:space="preserve">divide both sides by </w:t>
      </w:r>
      <w:r w:rsidRPr="00442C2E">
        <w:rPr>
          <w:i/>
        </w:rPr>
        <w:t>a</w:t>
      </w:r>
    </w:p>
    <w:p w14:paraId="5CA4A7EF" w14:textId="77777777" w:rsidR="00E55FCF" w:rsidRDefault="00E55FCF" w:rsidP="00E55FCF">
      <w:pPr>
        <w:tabs>
          <w:tab w:val="left" w:pos="900"/>
        </w:tabs>
      </w:pPr>
      <w:r w:rsidRPr="008660B6">
        <w:rPr>
          <w:position w:val="-28"/>
        </w:rPr>
        <w:object w:dxaOrig="2020" w:dyaOrig="740" w14:anchorId="68127E71">
          <v:shape id="_x0000_i1180" type="#_x0000_t75" style="width:101.25pt;height:36.75pt" o:ole="">
            <v:imagedata r:id="rId331" o:title=""/>
          </v:shape>
          <o:OLEObject Type="Embed" ProgID="Equation.3" ShapeID="_x0000_i1180" DrawAspect="Content" ObjectID="_1720944729" r:id="rId332"/>
        </w:object>
      </w:r>
      <w:r>
        <w:tab/>
      </w:r>
      <w:r>
        <w:tab/>
        <w:t>find a common denominator to combine fractions</w:t>
      </w:r>
    </w:p>
    <w:p w14:paraId="33CB5810" w14:textId="77777777" w:rsidR="00E55FCF" w:rsidRDefault="00E55FCF" w:rsidP="00E55FCF">
      <w:pPr>
        <w:tabs>
          <w:tab w:val="left" w:pos="900"/>
        </w:tabs>
      </w:pPr>
      <w:r w:rsidRPr="008660B6">
        <w:rPr>
          <w:position w:val="-28"/>
        </w:rPr>
        <w:object w:dxaOrig="2340" w:dyaOrig="740" w14:anchorId="2889B1E2">
          <v:shape id="_x0000_i1181" type="#_x0000_t75" style="width:117pt;height:36.75pt" o:ole="">
            <v:imagedata r:id="rId333" o:title=""/>
          </v:shape>
          <o:OLEObject Type="Embed" ProgID="Equation.3" ShapeID="_x0000_i1181" DrawAspect="Content" ObjectID="_1720944730" r:id="rId334"/>
        </w:object>
      </w:r>
      <w:r>
        <w:tab/>
        <w:t>combine the fractions on the left side of the equation</w:t>
      </w:r>
    </w:p>
    <w:p w14:paraId="1AFE284B" w14:textId="77777777" w:rsidR="00E55FCF" w:rsidRDefault="00E55FCF" w:rsidP="00E55FCF">
      <w:pPr>
        <w:tabs>
          <w:tab w:val="left" w:pos="900"/>
        </w:tabs>
      </w:pPr>
      <w:r w:rsidRPr="008660B6">
        <w:rPr>
          <w:position w:val="-28"/>
        </w:rPr>
        <w:object w:dxaOrig="2140" w:dyaOrig="740" w14:anchorId="4579F61B">
          <v:shape id="_x0000_i1182" type="#_x0000_t75" style="width:107.25pt;height:36.75pt" o:ole="">
            <v:imagedata r:id="rId335" o:title=""/>
          </v:shape>
          <o:OLEObject Type="Embed" ProgID="Equation.3" ShapeID="_x0000_i1182" DrawAspect="Content" ObjectID="_1720944731" r:id="rId336"/>
        </w:object>
      </w:r>
      <w:r>
        <w:tab/>
      </w:r>
      <w:r>
        <w:tab/>
        <w:t>take the square root of both sides</w:t>
      </w:r>
    </w:p>
    <w:p w14:paraId="235C8DDB" w14:textId="77777777" w:rsidR="00E55FCF" w:rsidRDefault="00E55FCF" w:rsidP="00E55FCF">
      <w:pPr>
        <w:tabs>
          <w:tab w:val="left" w:pos="900"/>
        </w:tabs>
      </w:pPr>
      <w:r w:rsidRPr="00E60928">
        <w:rPr>
          <w:position w:val="-26"/>
        </w:rPr>
        <w:object w:dxaOrig="2200" w:dyaOrig="720" w14:anchorId="72E33CD4">
          <v:shape id="_x0000_i1183" type="#_x0000_t75" style="width:109.5pt;height:36.75pt" o:ole="">
            <v:imagedata r:id="rId337" o:title=""/>
          </v:shape>
          <o:OLEObject Type="Embed" ProgID="Equation.3" ShapeID="_x0000_i1183" DrawAspect="Content" ObjectID="_1720944732" r:id="rId338"/>
        </w:object>
      </w:r>
      <w:r>
        <w:tab/>
        <w:t xml:space="preserve">subtract </w:t>
      </w:r>
      <w:r w:rsidRPr="00442C2E">
        <w:rPr>
          <w:i/>
        </w:rPr>
        <w:t>b</w:t>
      </w:r>
      <w:r>
        <w:t>/2</w:t>
      </w:r>
      <w:r w:rsidRPr="00442C2E">
        <w:rPr>
          <w:i/>
        </w:rPr>
        <w:t>a</w:t>
      </w:r>
      <w:r>
        <w:t xml:space="preserve"> from both sides</w:t>
      </w:r>
    </w:p>
    <w:p w14:paraId="30BABE69" w14:textId="77777777" w:rsidR="00E55FCF" w:rsidRDefault="00E55FCF" w:rsidP="00E55FCF">
      <w:pPr>
        <w:tabs>
          <w:tab w:val="left" w:pos="900"/>
        </w:tabs>
      </w:pPr>
      <w:r w:rsidRPr="00E60928">
        <w:rPr>
          <w:position w:val="-24"/>
        </w:rPr>
        <w:object w:dxaOrig="2200" w:dyaOrig="700" w14:anchorId="12A174C0">
          <v:shape id="_x0000_i1184" type="#_x0000_t75" style="width:109.5pt;height:36.75pt" o:ole="">
            <v:imagedata r:id="rId339" o:title=""/>
          </v:shape>
          <o:OLEObject Type="Embed" ProgID="Equation.3" ShapeID="_x0000_i1184" DrawAspect="Content" ObjectID="_1720944733" r:id="rId340"/>
        </w:object>
      </w:r>
      <w:r>
        <w:tab/>
        <w:t>combining the fractions</w:t>
      </w:r>
    </w:p>
    <w:p w14:paraId="0727904C" w14:textId="77777777" w:rsidR="00E55FCF" w:rsidRDefault="00E55FCF" w:rsidP="00E55FCF">
      <w:pPr>
        <w:tabs>
          <w:tab w:val="left" w:pos="900"/>
        </w:tabs>
      </w:pPr>
      <w:r w:rsidRPr="00E60928">
        <w:rPr>
          <w:position w:val="-24"/>
        </w:rPr>
        <w:object w:dxaOrig="2020" w:dyaOrig="700" w14:anchorId="5708943C">
          <v:shape id="_x0000_i1185" type="#_x0000_t75" style="width:101.25pt;height:36.75pt" o:ole="">
            <v:imagedata r:id="rId341" o:title=""/>
          </v:shape>
          <o:OLEObject Type="Embed" ProgID="Equation.3" ShapeID="_x0000_i1185" DrawAspect="Content" ObjectID="_1720944734" r:id="rId342"/>
        </w:object>
      </w:r>
      <w:r>
        <w:tab/>
      </w:r>
      <w:r>
        <w:tab/>
        <w:t xml:space="preserve">Notice that this can yield two different answers for </w:t>
      </w:r>
      <w:r w:rsidRPr="00442C2E">
        <w:rPr>
          <w:i/>
        </w:rPr>
        <w:t>x</w:t>
      </w:r>
    </w:p>
    <w:p w14:paraId="13D77866" w14:textId="77777777" w:rsidR="00E55FCF" w:rsidRDefault="00E55FCF" w:rsidP="00E55FCF">
      <w:pPr>
        <w:tabs>
          <w:tab w:val="left" w:pos="900"/>
        </w:tabs>
      </w:pPr>
    </w:p>
    <w:p w14:paraId="4C328ACA" w14:textId="77777777" w:rsidR="00E55FCF" w:rsidRDefault="00E55FCF" w:rsidP="00E55FCF">
      <w:pPr>
        <w:tabs>
          <w:tab w:val="left" w:pos="900"/>
        </w:tabs>
      </w:pPr>
    </w:p>
    <w:p w14:paraId="4A0347E4" w14:textId="77777777" w:rsidR="00E55FCF" w:rsidRDefault="00E55FCF" w:rsidP="00E55FCF">
      <w:pPr>
        <w:pStyle w:val="DefinitionHeader"/>
      </w:pPr>
      <w:r>
        <w:t>Quadratic Formula</w:t>
      </w:r>
    </w:p>
    <w:p w14:paraId="7AE9CDDE" w14:textId="77777777" w:rsidR="00E55FCF" w:rsidRDefault="00E55FCF" w:rsidP="00E55FCF">
      <w:pPr>
        <w:pStyle w:val="Definition"/>
      </w:pPr>
      <w:r>
        <w:t xml:space="preserve">For a quadratic function given in standard form </w:t>
      </w:r>
      <w:r w:rsidRPr="00BB719F">
        <w:rPr>
          <w:position w:val="-10"/>
        </w:rPr>
        <w:object w:dxaOrig="1880" w:dyaOrig="360" w14:anchorId="7F2B9B42">
          <v:shape id="_x0000_i1186" type="#_x0000_t75" style="width:92.25pt;height:17.25pt" o:ole="">
            <v:imagedata r:id="rId343" o:title=""/>
          </v:shape>
          <o:OLEObject Type="Embed" ProgID="Equation.3" ShapeID="_x0000_i1186" DrawAspect="Content" ObjectID="_1720944735" r:id="rId344"/>
        </w:object>
      </w:r>
      <w:r>
        <w:t xml:space="preserve">, the </w:t>
      </w:r>
      <w:r w:rsidRPr="00E60928">
        <w:rPr>
          <w:b/>
        </w:rPr>
        <w:t>quadratic formula</w:t>
      </w:r>
      <w:r w:rsidR="00FE577E">
        <w:rPr>
          <w:b/>
        </w:rPr>
        <w:fldChar w:fldCharType="begin"/>
      </w:r>
      <w:r>
        <w:instrText>xe "</w:instrText>
      </w:r>
      <w:r w:rsidRPr="009A3B0F">
        <w:rPr>
          <w:b/>
        </w:rPr>
        <w:instrText>Quadratic Formula</w:instrText>
      </w:r>
      <w:r>
        <w:instrText>"</w:instrText>
      </w:r>
      <w:r w:rsidR="00FE577E">
        <w:rPr>
          <w:b/>
        </w:rPr>
        <w:fldChar w:fldCharType="end"/>
      </w:r>
      <w:r w:rsidR="00FE577E">
        <w:rPr>
          <w:b/>
        </w:rPr>
        <w:fldChar w:fldCharType="begin"/>
      </w:r>
      <w:r>
        <w:instrText>xe "</w:instrText>
      </w:r>
      <w:r w:rsidRPr="008B060B">
        <w:instrText>Quadratic Function</w:instrText>
      </w:r>
      <w:r>
        <w:instrText>s</w:instrText>
      </w:r>
      <w:r w:rsidRPr="008B060B">
        <w:instrText>:Quadratic Formula</w:instrText>
      </w:r>
      <w:r>
        <w:instrText>"</w:instrText>
      </w:r>
      <w:r w:rsidR="00FE577E">
        <w:rPr>
          <w:b/>
        </w:rPr>
        <w:fldChar w:fldCharType="end"/>
      </w:r>
      <w:r>
        <w:t xml:space="preserve"> gives the horizontal intercepts of the graph of this function.</w:t>
      </w:r>
    </w:p>
    <w:p w14:paraId="768BA7E5" w14:textId="77777777" w:rsidR="00E55FCF" w:rsidRDefault="00E55FCF" w:rsidP="00E55FCF">
      <w:pPr>
        <w:pStyle w:val="Definition"/>
      </w:pPr>
      <w:r w:rsidRPr="00E60928">
        <w:rPr>
          <w:position w:val="-24"/>
        </w:rPr>
        <w:object w:dxaOrig="2020" w:dyaOrig="700" w14:anchorId="46F02E89">
          <v:shape id="_x0000_i1187" type="#_x0000_t75" style="width:101.25pt;height:36.75pt" o:ole="">
            <v:imagedata r:id="rId345" o:title=""/>
          </v:shape>
          <o:OLEObject Type="Embed" ProgID="Equation.3" ShapeID="_x0000_i1187" DrawAspect="Content" ObjectID="_1720944736" r:id="rId346"/>
        </w:object>
      </w:r>
    </w:p>
    <w:p w14:paraId="66B4EBE8" w14:textId="77777777" w:rsidR="00E55FCF" w:rsidRDefault="00E55FCF" w:rsidP="00E55FCF">
      <w:pPr>
        <w:tabs>
          <w:tab w:val="left" w:pos="900"/>
        </w:tabs>
      </w:pPr>
    </w:p>
    <w:p w14:paraId="45CB1CE4" w14:textId="77777777" w:rsidR="00E55FCF" w:rsidRDefault="00E55FCF" w:rsidP="00E55FCF">
      <w:pPr>
        <w:tabs>
          <w:tab w:val="left" w:pos="900"/>
        </w:tabs>
      </w:pPr>
    </w:p>
    <w:p w14:paraId="1C20291A" w14:textId="77777777" w:rsidR="00E55FCF" w:rsidRDefault="00E55FCF" w:rsidP="00E55FCF">
      <w:pPr>
        <w:pStyle w:val="ExampleHeader"/>
      </w:pPr>
      <w:r>
        <w:t xml:space="preserve">Example </w:t>
      </w:r>
      <w:r w:rsidR="00D81D7D">
        <w:t>9</w:t>
      </w:r>
    </w:p>
    <w:p w14:paraId="18D58EDC" w14:textId="77777777" w:rsidR="00E55FCF" w:rsidRDefault="00E55FCF" w:rsidP="00E55FCF">
      <w:pPr>
        <w:pStyle w:val="Example"/>
      </w:pPr>
      <w:r>
        <w:t xml:space="preserve">A ball is thrown upwards from the top of a </w:t>
      </w:r>
      <w:r w:rsidR="00DA2DAC">
        <w:t>40-foot-tall</w:t>
      </w:r>
      <w:r>
        <w:t xml:space="preserve"> building at a speed of 80 feet per second.  The ball’s height above ground can be modeled by the equation </w:t>
      </w:r>
      <w:r w:rsidRPr="005D5AC6">
        <w:rPr>
          <w:position w:val="-10"/>
        </w:rPr>
        <w:object w:dxaOrig="2299" w:dyaOrig="360" w14:anchorId="0736057B">
          <v:shape id="_x0000_i1188" type="#_x0000_t75" style="width:114.75pt;height:17.25pt" o:ole="">
            <v:imagedata r:id="rId347" o:title=""/>
          </v:shape>
          <o:OLEObject Type="Embed" ProgID="Equation.3" ShapeID="_x0000_i1188" DrawAspect="Content" ObjectID="_1720944737" r:id="rId348"/>
        </w:object>
      </w:r>
      <w:r>
        <w:t xml:space="preserve">.  </w:t>
      </w:r>
    </w:p>
    <w:p w14:paraId="53D63B2D" w14:textId="77777777" w:rsidR="00E55FCF" w:rsidRDefault="00E55FCF" w:rsidP="00E55FCF">
      <w:pPr>
        <w:pStyle w:val="Example"/>
      </w:pPr>
      <w:r>
        <w:t>What is the maximum height of the ball?</w:t>
      </w:r>
    </w:p>
    <w:p w14:paraId="5CA92276" w14:textId="77777777" w:rsidR="00E55FCF" w:rsidRDefault="00E55FCF" w:rsidP="00E55FCF">
      <w:pPr>
        <w:pStyle w:val="Example"/>
      </w:pPr>
      <w:r>
        <w:t>When does the ball hit the ground?</w:t>
      </w:r>
    </w:p>
    <w:p w14:paraId="5F9BDF08" w14:textId="77777777" w:rsidR="00E55FCF" w:rsidRDefault="00E55FCF" w:rsidP="00E55FCF">
      <w:pPr>
        <w:pStyle w:val="Example"/>
      </w:pPr>
    </w:p>
    <w:p w14:paraId="79C831C2" w14:textId="77777777" w:rsidR="00E55FCF" w:rsidRDefault="00E55FCF" w:rsidP="00E55FCF">
      <w:pPr>
        <w:pStyle w:val="Example"/>
      </w:pPr>
      <w:r>
        <w:t>To find the maximum height of the ball, we would need to know the vertex of the quadratic.</w:t>
      </w:r>
    </w:p>
    <w:p w14:paraId="1029E959" w14:textId="77777777" w:rsidR="00E55FCF" w:rsidRDefault="00E55FCF" w:rsidP="00E55FCF">
      <w:pPr>
        <w:pStyle w:val="Example"/>
      </w:pPr>
      <w:r w:rsidRPr="005D5AC6">
        <w:rPr>
          <w:position w:val="-28"/>
        </w:rPr>
        <w:object w:dxaOrig="2260" w:dyaOrig="660" w14:anchorId="3E7CECA4">
          <v:shape id="_x0000_i1189" type="#_x0000_t75" style="width:113.25pt;height:31.5pt" o:ole="">
            <v:imagedata r:id="rId349" o:title=""/>
          </v:shape>
          <o:OLEObject Type="Embed" ProgID="Equation.3" ShapeID="_x0000_i1189" DrawAspect="Content" ObjectID="_1720944738" r:id="rId350"/>
        </w:object>
      </w:r>
      <w:r>
        <w:t xml:space="preserve">,   </w:t>
      </w:r>
      <w:r w:rsidRPr="005D5AC6">
        <w:rPr>
          <w:position w:val="-28"/>
        </w:rPr>
        <w:object w:dxaOrig="4099" w:dyaOrig="740" w14:anchorId="598F28D1">
          <v:shape id="_x0000_i1190" type="#_x0000_t75" style="width:205.5pt;height:36.75pt" o:ole="">
            <v:imagedata r:id="rId351" o:title=""/>
          </v:shape>
          <o:OLEObject Type="Embed" ProgID="Equation.3" ShapeID="_x0000_i1190" DrawAspect="Content" ObjectID="_1720944739" r:id="rId352"/>
        </w:object>
      </w:r>
    </w:p>
    <w:p w14:paraId="32E9B733" w14:textId="77777777" w:rsidR="00E55FCF" w:rsidRDefault="00E55FCF" w:rsidP="00E55FCF">
      <w:pPr>
        <w:pStyle w:val="Example"/>
      </w:pPr>
    </w:p>
    <w:p w14:paraId="4B25FE63" w14:textId="77777777" w:rsidR="00E55FCF" w:rsidRDefault="00E55FCF" w:rsidP="00147942">
      <w:pPr>
        <w:pStyle w:val="Example"/>
      </w:pPr>
      <w:r>
        <w:t>The ball reaches a maximum height of 140 feet after 2.5 seconds.</w:t>
      </w:r>
    </w:p>
    <w:p w14:paraId="0B9CF429" w14:textId="77777777" w:rsidR="00E55FCF" w:rsidRDefault="00E55FCF" w:rsidP="00E55FCF">
      <w:pPr>
        <w:pStyle w:val="Example"/>
      </w:pPr>
      <w:r>
        <w:t xml:space="preserve">To find when the ball hits the ground, we need to determine when the height is zero – when </w:t>
      </w:r>
      <w:r>
        <w:rPr>
          <w:i/>
        </w:rPr>
        <w:t>H(t)</w:t>
      </w:r>
      <w:r>
        <w:t xml:space="preserve"> = 0.  While we could do this using the transformation form of the quadratic, we can also use the quadratic formula:</w:t>
      </w:r>
    </w:p>
    <w:p w14:paraId="1F4F745B" w14:textId="77777777" w:rsidR="00E55FCF" w:rsidRDefault="00E55FCF" w:rsidP="00E55FCF">
      <w:pPr>
        <w:pStyle w:val="Example"/>
      </w:pPr>
      <w:r w:rsidRPr="005D5AC6">
        <w:rPr>
          <w:position w:val="-28"/>
        </w:rPr>
        <w:object w:dxaOrig="4480" w:dyaOrig="760" w14:anchorId="641DC093">
          <v:shape id="_x0000_i1191" type="#_x0000_t75" style="width:225pt;height:37.5pt" o:ole="">
            <v:imagedata r:id="rId353" o:title=""/>
          </v:shape>
          <o:OLEObject Type="Embed" ProgID="Equation.3" ShapeID="_x0000_i1191" DrawAspect="Content" ObjectID="_1720944740" r:id="rId354"/>
        </w:object>
      </w:r>
    </w:p>
    <w:p w14:paraId="462F8805" w14:textId="77777777" w:rsidR="00E55FCF" w:rsidRDefault="00E55FCF" w:rsidP="00E55FCF">
      <w:pPr>
        <w:pStyle w:val="Example"/>
      </w:pPr>
    </w:p>
    <w:p w14:paraId="2882142A" w14:textId="77777777" w:rsidR="00E55FCF" w:rsidRDefault="00E55FCF" w:rsidP="00E55FCF">
      <w:pPr>
        <w:pStyle w:val="Example"/>
      </w:pPr>
      <w:r>
        <w:t>Since the square root does not simplify nicely, we can use a calculator to approximate the values of the solutions:</w:t>
      </w:r>
    </w:p>
    <w:p w14:paraId="214C5BC3" w14:textId="77777777" w:rsidR="00E55FCF" w:rsidRDefault="00E55FCF" w:rsidP="00E55FCF">
      <w:pPr>
        <w:pStyle w:val="Example"/>
      </w:pPr>
      <w:r w:rsidRPr="005D5AC6">
        <w:rPr>
          <w:position w:val="-24"/>
        </w:rPr>
        <w:object w:dxaOrig="2500" w:dyaOrig="680" w14:anchorId="6471C1C2">
          <v:shape id="_x0000_i1192" type="#_x0000_t75" style="width:126pt;height:34.5pt" o:ole="">
            <v:imagedata r:id="rId355" o:title=""/>
          </v:shape>
          <o:OLEObject Type="Embed" ProgID="Equation.3" ShapeID="_x0000_i1192" DrawAspect="Content" ObjectID="_1720944741" r:id="rId356"/>
        </w:object>
      </w:r>
      <w:r>
        <w:tab/>
        <w:t xml:space="preserve">or </w:t>
      </w:r>
      <w:r>
        <w:tab/>
      </w:r>
      <w:r w:rsidRPr="005D5AC6">
        <w:rPr>
          <w:position w:val="-24"/>
        </w:rPr>
        <w:object w:dxaOrig="2659" w:dyaOrig="680" w14:anchorId="7B232111">
          <v:shape id="_x0000_i1193" type="#_x0000_t75" style="width:132pt;height:34.5pt" o:ole="">
            <v:imagedata r:id="rId357" o:title=""/>
          </v:shape>
          <o:OLEObject Type="Embed" ProgID="Equation.3" ShapeID="_x0000_i1193" DrawAspect="Content" ObjectID="_1720944742" r:id="rId358"/>
        </w:object>
      </w:r>
    </w:p>
    <w:p w14:paraId="09690CC7" w14:textId="77777777" w:rsidR="00E55FCF" w:rsidRDefault="00E55FCF" w:rsidP="00E55FCF">
      <w:pPr>
        <w:pStyle w:val="Example"/>
      </w:pPr>
    </w:p>
    <w:p w14:paraId="1E1BE5F8" w14:textId="77777777" w:rsidR="00E55FCF" w:rsidRDefault="00E55FCF" w:rsidP="00E55FCF">
      <w:pPr>
        <w:pStyle w:val="Example"/>
      </w:pPr>
      <w:r>
        <w:t>The second answer is outside the reasonable domain of our model, so we conclude the ball will hit the ground after about 5.458 seconds.</w:t>
      </w:r>
    </w:p>
    <w:p w14:paraId="2F520CFF" w14:textId="77777777" w:rsidR="00E55FCF" w:rsidRDefault="00E55FCF" w:rsidP="00E55FCF"/>
    <w:p w14:paraId="79C96B6C" w14:textId="77777777" w:rsidR="00E55FCF" w:rsidRDefault="00E55FCF" w:rsidP="00E55FCF">
      <w:pPr>
        <w:pStyle w:val="TryitNow"/>
      </w:pPr>
      <w:r>
        <w:t>Try it Now</w:t>
      </w:r>
    </w:p>
    <w:p w14:paraId="3F2B17CE" w14:textId="77777777" w:rsidR="00E55FCF" w:rsidRDefault="00E55FCF" w:rsidP="00C15BA3">
      <w:pPr>
        <w:pStyle w:val="TryitNowbody"/>
        <w:ind w:left="270" w:hanging="270"/>
      </w:pPr>
      <w:r>
        <w:t>4. For these two equations determine if the vertex will be a maximum value or a minimum value.</w:t>
      </w:r>
      <w:r w:rsidR="00C15BA3">
        <w:br/>
      </w:r>
      <w:r>
        <w:t xml:space="preserve">a.  </w:t>
      </w:r>
      <w:r w:rsidRPr="009B6344">
        <w:rPr>
          <w:position w:val="-10"/>
        </w:rPr>
        <w:object w:dxaOrig="1960" w:dyaOrig="360" w14:anchorId="0DB8711B">
          <v:shape id="_x0000_i1194" type="#_x0000_t75" style="width:99pt;height:17.25pt" o:ole="">
            <v:imagedata r:id="rId359" o:title=""/>
          </v:shape>
          <o:OLEObject Type="Embed" ProgID="Equation.3" ShapeID="_x0000_i1194" DrawAspect="Content" ObjectID="_1720944743" r:id="rId360"/>
        </w:object>
      </w:r>
      <w:r w:rsidR="00C15BA3">
        <w:br/>
      </w:r>
      <w:r>
        <w:t xml:space="preserve">b.  </w:t>
      </w:r>
      <w:r w:rsidRPr="009B6344">
        <w:rPr>
          <w:position w:val="-10"/>
        </w:rPr>
        <w:object w:dxaOrig="2100" w:dyaOrig="360" w14:anchorId="77D7C9E2">
          <v:shape id="_x0000_i1195" type="#_x0000_t75" style="width:103.5pt;height:17.25pt" o:ole="">
            <v:imagedata r:id="rId361" o:title=""/>
          </v:shape>
          <o:OLEObject Type="Embed" ProgID="Equation.3" ShapeID="_x0000_i1195" DrawAspect="Content" ObjectID="_1720944744" r:id="rId362"/>
        </w:object>
      </w:r>
    </w:p>
    <w:p w14:paraId="733D0031" w14:textId="77777777" w:rsidR="00E55FCF" w:rsidRPr="00411493" w:rsidRDefault="00E55FCF" w:rsidP="00E55FCF"/>
    <w:p w14:paraId="063D4726" w14:textId="77777777" w:rsidR="00E55FCF" w:rsidRPr="00411493" w:rsidRDefault="00E55FCF" w:rsidP="00E55FCF"/>
    <w:p w14:paraId="77DF2D48" w14:textId="77777777" w:rsidR="00E55FCF" w:rsidRPr="00497D18" w:rsidRDefault="00E55FCF" w:rsidP="00E55FCF">
      <w:pPr>
        <w:pStyle w:val="DefinitionHeader"/>
      </w:pPr>
      <w:r>
        <w:t>Important Topics of this Section</w:t>
      </w:r>
    </w:p>
    <w:p w14:paraId="47D91100" w14:textId="77777777" w:rsidR="00E55FCF" w:rsidRDefault="00E55FCF" w:rsidP="00E55FCF">
      <w:pPr>
        <w:pStyle w:val="Definition"/>
      </w:pPr>
      <w:r>
        <w:t>Quadratic functions</w:t>
      </w:r>
    </w:p>
    <w:p w14:paraId="6D6E11ED" w14:textId="77777777" w:rsidR="00E55FCF" w:rsidRDefault="00E55FCF" w:rsidP="00E55FCF">
      <w:pPr>
        <w:pStyle w:val="Definition"/>
      </w:pPr>
      <w:r>
        <w:tab/>
        <w:t>Standard form</w:t>
      </w:r>
    </w:p>
    <w:p w14:paraId="32B2A4A3" w14:textId="77777777" w:rsidR="00E55FCF" w:rsidRDefault="00E55FCF" w:rsidP="00E55FCF">
      <w:pPr>
        <w:pStyle w:val="Definition"/>
      </w:pPr>
      <w:r>
        <w:tab/>
        <w:t>Transformation form/Vertex form</w:t>
      </w:r>
    </w:p>
    <w:p w14:paraId="0A62DEA7" w14:textId="77777777" w:rsidR="00E55FCF" w:rsidRDefault="00E55FCF" w:rsidP="00E55FCF">
      <w:pPr>
        <w:pStyle w:val="Definition"/>
      </w:pPr>
      <w:r>
        <w:tab/>
        <w:t>Vertex as a maximum / Vertex as a minimum</w:t>
      </w:r>
    </w:p>
    <w:p w14:paraId="0E04738E" w14:textId="77777777" w:rsidR="00E55FCF" w:rsidRDefault="00E55FCF" w:rsidP="00E55FCF">
      <w:pPr>
        <w:pStyle w:val="Definition"/>
      </w:pPr>
      <w:r>
        <w:t>Short run behavior</w:t>
      </w:r>
    </w:p>
    <w:p w14:paraId="5BD1BB9E" w14:textId="77777777" w:rsidR="00E55FCF" w:rsidRDefault="00E55FCF" w:rsidP="00E55FCF">
      <w:pPr>
        <w:pStyle w:val="Definition"/>
      </w:pPr>
      <w:r>
        <w:tab/>
        <w:t xml:space="preserve">Vertex / Horizontal &amp; Vertical intercepts </w:t>
      </w:r>
    </w:p>
    <w:p w14:paraId="18177C9C" w14:textId="77777777" w:rsidR="00E55FCF" w:rsidRDefault="00E55FCF" w:rsidP="00E55FCF">
      <w:pPr>
        <w:pStyle w:val="Definition"/>
      </w:pPr>
      <w:r>
        <w:t>Quadratic formula</w:t>
      </w:r>
    </w:p>
    <w:p w14:paraId="581428D7" w14:textId="77777777" w:rsidR="00E55FCF" w:rsidRPr="00411493" w:rsidRDefault="00E55FCF" w:rsidP="00E55FCF"/>
    <w:p w14:paraId="186F947A" w14:textId="77777777" w:rsidR="00E55FCF" w:rsidRPr="00411493" w:rsidRDefault="00E55FCF" w:rsidP="00E55FCF"/>
    <w:p w14:paraId="0B9FD408" w14:textId="77777777" w:rsidR="00E55FCF" w:rsidRPr="009A1477" w:rsidRDefault="00E55FCF" w:rsidP="00E55FCF">
      <w:pPr>
        <w:pStyle w:val="TryitNow"/>
      </w:pPr>
      <w:r>
        <w:t>Try it Now Answers</w:t>
      </w:r>
    </w:p>
    <w:p w14:paraId="0D95E3DE" w14:textId="77777777" w:rsidR="00E55FCF" w:rsidRDefault="00FE52CD" w:rsidP="00366665">
      <w:pPr>
        <w:pStyle w:val="TryitNowbody"/>
        <w:ind w:left="270" w:hanging="270"/>
      </w:pPr>
      <w:r>
        <w:rPr>
          <w:noProof/>
        </w:rPr>
        <mc:AlternateContent>
          <mc:Choice Requires="wpg">
            <w:drawing>
              <wp:anchor distT="0" distB="0" distL="114300" distR="114300" simplePos="0" relativeHeight="251665920" behindDoc="0" locked="0" layoutInCell="1" allowOverlap="1" wp14:anchorId="2C68E255" wp14:editId="1D93CB58">
                <wp:simplePos x="0" y="0"/>
                <wp:positionH relativeFrom="column">
                  <wp:posOffset>3930015</wp:posOffset>
                </wp:positionH>
                <wp:positionV relativeFrom="paragraph">
                  <wp:posOffset>34925</wp:posOffset>
                </wp:positionV>
                <wp:extent cx="1574165" cy="864235"/>
                <wp:effectExtent l="0" t="0" r="0" b="0"/>
                <wp:wrapSquare wrapText="bothSides"/>
                <wp:docPr id="135" name="Group 134" descr="A  picture of a basketball several places along its path.  A parabola is shown passing through the basketball, and comes up short of the bask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864235"/>
                          <a:chOff x="7407" y="11160"/>
                          <a:chExt cx="2479" cy="1361"/>
                        </a:xfrm>
                      </wpg:grpSpPr>
                      <pic:pic xmlns:pic="http://schemas.openxmlformats.org/drawingml/2006/picture">
                        <pic:nvPicPr>
                          <pic:cNvPr id="136" name="Picture 101"/>
                          <pic:cNvPicPr>
                            <a:picLocks noChangeAspect="1" noChangeArrowheads="1"/>
                          </pic:cNvPicPr>
                        </pic:nvPicPr>
                        <pic:blipFill>
                          <a:blip r:embed="rId218">
                            <a:extLst>
                              <a:ext uri="{28A0092B-C50C-407E-A947-70E740481C1C}">
                                <a14:useLocalDpi xmlns:a14="http://schemas.microsoft.com/office/drawing/2010/main" val="0"/>
                              </a:ext>
                            </a:extLst>
                          </a:blip>
                          <a:srcRect l="27643" t="23199" r="28468" b="34134"/>
                          <a:stretch>
                            <a:fillRect/>
                          </a:stretch>
                        </pic:blipFill>
                        <pic:spPr bwMode="auto">
                          <a:xfrm>
                            <a:off x="7407" y="11160"/>
                            <a:ext cx="2479"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02"/>
                          <pic:cNvPicPr>
                            <a:picLocks noChangeAspect="1" noChangeArrowheads="1"/>
                          </pic:cNvPicPr>
                        </pic:nvPicPr>
                        <pic:blipFill>
                          <a:blip r:embed="rId36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7589" y="11246"/>
                            <a:ext cx="2140"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8E83EC" id="Group 134" o:spid="_x0000_s1026" alt="A  picture of a basketball several places along its path.  A parabola is shown passing through the basketball, and comes up short of the basket." style="position:absolute;margin-left:309.45pt;margin-top:2.75pt;width:123.95pt;height:68.05pt;z-index:251665920" coordorigin="7407,11160" coordsize="2479,1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">
                <v:shape id="Picture 101" o:spid="_x0000_s1027" type="#_x0000_t75" style="position:absolute;left:7407;top:11160;width:2479;height: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">
                  <v:imagedata r:id="rId219" o:title="" croptop="15204f" cropbottom="22370f" cropleft="18116f" cropright="18657f"/>
                </v:shape>
                <v:shape id="Picture 102" o:spid="_x0000_s1028" type="#_x0000_t75" style="position:absolute;left:7589;top:11246;width:2140;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">
                  <v:imagedata r:id="rId364" o:title="" chromakey="black"/>
                </v:shape>
                <w10:wrap type="square"/>
              </v:group>
            </w:pict>
          </mc:Fallback>
        </mc:AlternateContent>
      </w:r>
      <w:r w:rsidR="00E55FCF">
        <w:t xml:space="preserve">1. The path passes through the origin with vertex at (-4, 7).  </w:t>
      </w:r>
      <w:r w:rsidR="00E55FCF" w:rsidRPr="002B7140">
        <w:rPr>
          <w:position w:val="-24"/>
        </w:rPr>
        <w:object w:dxaOrig="2240" w:dyaOrig="620" w14:anchorId="27A3FA48">
          <v:shape id="_x0000_i1196" type="#_x0000_t75" style="width:111.75pt;height:31.5pt" o:ole="">
            <v:imagedata r:id="rId365" o:title=""/>
          </v:shape>
          <o:OLEObject Type="Embed" ProgID="Equation.3" ShapeID="_x0000_i1196" DrawAspect="Content" ObjectID="_1720944745" r:id="rId366"/>
        </w:object>
      </w:r>
      <w:r w:rsidR="00E55FCF">
        <w:t xml:space="preserve">.  To make the shot, </w:t>
      </w:r>
      <w:proofErr w:type="gramStart"/>
      <w:r w:rsidR="00E55FCF" w:rsidRPr="002B7140">
        <w:rPr>
          <w:i/>
        </w:rPr>
        <w:t>h</w:t>
      </w:r>
      <w:r w:rsidR="00E55FCF">
        <w:t>(</w:t>
      </w:r>
      <w:proofErr w:type="gramEnd"/>
      <w:r w:rsidR="00E55FCF">
        <w:t xml:space="preserve">-7.5) would need to be about 4.  </w:t>
      </w:r>
      <w:r w:rsidR="00E55FCF" w:rsidRPr="00D242FD">
        <w:rPr>
          <w:position w:val="-10"/>
        </w:rPr>
        <w:object w:dxaOrig="1420" w:dyaOrig="320" w14:anchorId="58C55D45">
          <v:shape id="_x0000_i1197" type="#_x0000_t75" style="width:70.5pt;height:15.75pt" o:ole="">
            <v:imagedata r:id="rId367" o:title=""/>
          </v:shape>
          <o:OLEObject Type="Embed" ProgID="Equation.3" ShapeID="_x0000_i1197" DrawAspect="Content" ObjectID="_1720944746" r:id="rId368"/>
        </w:object>
      </w:r>
      <w:r w:rsidR="00E55FCF">
        <w:t>; he doesn’t make it.</w:t>
      </w:r>
    </w:p>
    <w:p w14:paraId="4A536E86" w14:textId="77777777" w:rsidR="00E55FCF" w:rsidRDefault="00E55FCF" w:rsidP="00E55FCF">
      <w:pPr>
        <w:pStyle w:val="TryitNowbody"/>
      </w:pPr>
    </w:p>
    <w:p w14:paraId="7DC3F154" w14:textId="77777777" w:rsidR="00E55FCF" w:rsidRDefault="00E55FCF" w:rsidP="00366665">
      <w:pPr>
        <w:pStyle w:val="TryitNowbody"/>
        <w:ind w:left="180" w:hanging="180"/>
      </w:pPr>
      <w:r>
        <w:t xml:space="preserve">2. </w:t>
      </w:r>
      <w:r w:rsidRPr="009B6344">
        <w:rPr>
          <w:position w:val="-10"/>
        </w:rPr>
        <w:object w:dxaOrig="1920" w:dyaOrig="360" w14:anchorId="2697F3FD">
          <v:shape id="_x0000_i1198" type="#_x0000_t75" style="width:96pt;height:17.25pt" o:ole="">
            <v:imagedata r:id="rId369" o:title=""/>
          </v:shape>
          <o:OLEObject Type="Embed" ProgID="Equation.3" ShapeID="_x0000_i1198" DrawAspect="Content" ObjectID="_1720944747" r:id="rId370"/>
        </w:object>
      </w:r>
      <w:r>
        <w:t xml:space="preserve"> in Standard form;  </w:t>
      </w:r>
      <w:r w:rsidR="00366665">
        <w:br/>
        <w:t xml:space="preserve">Finding the vertex, </w:t>
      </w:r>
      <w:r w:rsidR="00366665" w:rsidRPr="00366665">
        <w:rPr>
          <w:position w:val="-30"/>
        </w:rPr>
        <w:object w:dxaOrig="1440" w:dyaOrig="680" w14:anchorId="2E77F52C">
          <v:shape id="_x0000_i1199" type="#_x0000_t75" style="width:1in;height:35.25pt" o:ole="">
            <v:imagedata r:id="rId371" o:title=""/>
          </v:shape>
          <o:OLEObject Type="Embed" ProgID="Equation.3" ShapeID="_x0000_i1199" DrawAspect="Content" ObjectID="_1720944748" r:id="rId372"/>
        </w:object>
      </w:r>
      <w:r w:rsidR="00366665">
        <w:t xml:space="preserve">.  </w:t>
      </w:r>
      <w:r w:rsidR="00366665" w:rsidRPr="00366665">
        <w:rPr>
          <w:position w:val="-10"/>
        </w:rPr>
        <w:object w:dxaOrig="2760" w:dyaOrig="360" w14:anchorId="4B055EAB">
          <v:shape id="_x0000_i1200" type="#_x0000_t75" style="width:138pt;height:17.25pt" o:ole="">
            <v:imagedata r:id="rId373" o:title=""/>
          </v:shape>
          <o:OLEObject Type="Embed" ProgID="Equation.3" ShapeID="_x0000_i1200" DrawAspect="Content" ObjectID="_1720944749" r:id="rId374"/>
        </w:object>
      </w:r>
      <w:r w:rsidR="00366665">
        <w:t>.</w:t>
      </w:r>
      <w:r w:rsidR="00366665">
        <w:br/>
      </w:r>
      <w:r w:rsidRPr="009B6344">
        <w:rPr>
          <w:position w:val="-10"/>
        </w:rPr>
        <w:object w:dxaOrig="1860" w:dyaOrig="360" w14:anchorId="280D9D1D">
          <v:shape id="_x0000_i1201" type="#_x0000_t75" style="width:92.25pt;height:17.25pt" o:ole="">
            <v:imagedata r:id="rId375" o:title=""/>
          </v:shape>
          <o:OLEObject Type="Embed" ProgID="Equation.3" ShapeID="_x0000_i1201" DrawAspect="Content" ObjectID="_1720944750" r:id="rId376"/>
        </w:object>
      </w:r>
      <w:r>
        <w:t>in Transformation form</w:t>
      </w:r>
    </w:p>
    <w:p w14:paraId="610E1DDF" w14:textId="77777777" w:rsidR="00E55FCF" w:rsidRDefault="00E55FCF" w:rsidP="00E55FCF">
      <w:pPr>
        <w:pStyle w:val="TryitNowbody"/>
      </w:pPr>
    </w:p>
    <w:p w14:paraId="759CE5AD" w14:textId="77777777" w:rsidR="00E55FCF" w:rsidRPr="00366665" w:rsidRDefault="00E55FCF" w:rsidP="00366665">
      <w:pPr>
        <w:pStyle w:val="TryitNowbody"/>
        <w:ind w:left="270" w:hanging="270"/>
      </w:pPr>
      <w:r>
        <w:t>3. Vertical intercept at (0, 13</w:t>
      </w:r>
      <w:proofErr w:type="gramStart"/>
      <w:r>
        <w:t>),  N</w:t>
      </w:r>
      <w:r w:rsidR="00366665">
        <w:t>o</w:t>
      </w:r>
      <w:proofErr w:type="gramEnd"/>
      <w:r>
        <w:t xml:space="preserve"> </w:t>
      </w:r>
      <w:r w:rsidR="00366665">
        <w:t xml:space="preserve">horizontal intercepts since the vertex is above the </w:t>
      </w:r>
      <w:r w:rsidR="00366665">
        <w:rPr>
          <w:i/>
        </w:rPr>
        <w:t>x</w:t>
      </w:r>
      <w:r w:rsidR="00366665">
        <w:t>-axis and the graph opens upwards.</w:t>
      </w:r>
    </w:p>
    <w:p w14:paraId="1F240CBE" w14:textId="77777777" w:rsidR="00E55FCF" w:rsidRPr="00366665" w:rsidRDefault="00E55FCF" w:rsidP="00E55FCF">
      <w:pPr>
        <w:pStyle w:val="TryitNowbody"/>
        <w:rPr>
          <w:i/>
        </w:rPr>
      </w:pPr>
    </w:p>
    <w:p w14:paraId="4509A845" w14:textId="77777777" w:rsidR="00E55FCF" w:rsidRPr="00366665" w:rsidRDefault="00E55FCF" w:rsidP="00E55FCF">
      <w:pPr>
        <w:pStyle w:val="TryitNowbody"/>
      </w:pPr>
      <w:r>
        <w:t>4. a. Vertex is a minimum value</w:t>
      </w:r>
      <w:r w:rsidR="00366665">
        <w:t xml:space="preserve">, since </w:t>
      </w:r>
      <w:r w:rsidR="00366665">
        <w:rPr>
          <w:i/>
        </w:rPr>
        <w:t>a</w:t>
      </w:r>
      <w:r w:rsidR="00366665">
        <w:t xml:space="preserve"> &gt; 0 and the graph opens upwards</w:t>
      </w:r>
    </w:p>
    <w:p w14:paraId="1E893157" w14:textId="77777777" w:rsidR="00E55FCF" w:rsidRPr="00366665" w:rsidRDefault="00E55FCF" w:rsidP="00366665">
      <w:pPr>
        <w:pStyle w:val="TryitNowbody"/>
        <w:sectPr w:rsidR="00E55FCF" w:rsidRPr="00366665" w:rsidSect="00E55FCF">
          <w:headerReference w:type="default" r:id="rId377"/>
          <w:pgSz w:w="12240" w:h="15840" w:code="1"/>
          <w:pgMar w:top="1440" w:right="1440" w:bottom="1440" w:left="1440" w:header="720" w:footer="720" w:gutter="720"/>
          <w:cols w:space="720"/>
          <w:docGrid w:linePitch="360"/>
        </w:sectPr>
      </w:pPr>
      <w:r>
        <w:t xml:space="preserve">    b. Vertex is a maximum value</w:t>
      </w:r>
      <w:r w:rsidR="00366665">
        <w:t xml:space="preserve">, since </w:t>
      </w:r>
      <w:r w:rsidR="00366665">
        <w:rPr>
          <w:i/>
        </w:rPr>
        <w:t>a</w:t>
      </w:r>
      <w:r w:rsidR="00366665">
        <w:t xml:space="preserve"> &lt; 0 and the graph opens downwards</w:t>
      </w:r>
    </w:p>
    <w:p w14:paraId="10369B05" w14:textId="77777777" w:rsidR="00E55FCF" w:rsidRDefault="00E55FCF" w:rsidP="00E55FCF">
      <w:pPr>
        <w:pStyle w:val="Heading2"/>
      </w:pPr>
      <w:bookmarkStart w:id="9" w:name="_Toc481691812"/>
      <w:r>
        <w:lastRenderedPageBreak/>
        <w:t>Section 3.2 Exercises</w:t>
      </w:r>
      <w:bookmarkEnd w:id="9"/>
    </w:p>
    <w:p w14:paraId="19E5BC13" w14:textId="77777777" w:rsidR="00E55FCF" w:rsidRDefault="00E55FCF" w:rsidP="00E55FCF">
      <w:pPr>
        <w:pStyle w:val="ExercisesHeader"/>
      </w:pPr>
    </w:p>
    <w:p w14:paraId="1D6CF3A8" w14:textId="77777777" w:rsidR="00E55FCF" w:rsidRPr="003829F8" w:rsidRDefault="00E55FCF" w:rsidP="00E55FCF">
      <w:r w:rsidRPr="003829F8">
        <w:t xml:space="preserve">Write an equation for the quadratic </w:t>
      </w:r>
      <w:r>
        <w:t xml:space="preserve">function </w:t>
      </w:r>
      <w:r w:rsidRPr="003829F8">
        <w:t>graphed</w:t>
      </w:r>
      <w:r>
        <w:t>.</w:t>
      </w:r>
    </w:p>
    <w:p w14:paraId="77CC23D5" w14:textId="660E0CA6" w:rsidR="00E55FCF" w:rsidRDefault="00E55FCF" w:rsidP="00E55FCF">
      <w:r>
        <w:t xml:space="preserve">1. </w:t>
      </w:r>
      <w:r w:rsidR="00BD4FE1">
        <w:rPr>
          <w:noProof/>
        </w:rPr>
        <w:drawing>
          <wp:inline distT="0" distB="0" distL="0" distR="0" wp14:anchorId="0CC95B1A" wp14:editId="7892E5CA">
            <wp:extent cx="1463040" cy="1463040"/>
            <wp:effectExtent l="0" t="0" r="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r>
        <w:tab/>
      </w:r>
      <w:r>
        <w:tab/>
      </w:r>
      <w:r>
        <w:tab/>
      </w:r>
      <w:r w:rsidR="00BD4FE1">
        <w:tab/>
      </w:r>
      <w:r>
        <w:t>2.</w:t>
      </w:r>
      <w:r w:rsidR="00D568F3">
        <w:t xml:space="preserve"> </w:t>
      </w:r>
      <w:r w:rsidR="00F248A1">
        <w:rPr>
          <w:noProof/>
        </w:rPr>
        <w:drawing>
          <wp:inline distT="0" distB="0" distL="0" distR="0" wp14:anchorId="25D7A3B4" wp14:editId="36867310">
            <wp:extent cx="1471557" cy="1463040"/>
            <wp:effectExtent l="0" t="0" r="0" b="0"/>
            <wp:docPr id="43" name="Picture 43" descr="Macintosh HD:Users:kimberleymstern:Documents:AAAAAA-CALC:X:EX3.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Macintosh HD:Users:kimberleymstern:Documents:AAAAAA-CALC:X:EX3.2_2.pn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471557" cy="1463040"/>
                    </a:xfrm>
                    <a:prstGeom prst="rect">
                      <a:avLst/>
                    </a:prstGeom>
                    <a:noFill/>
                    <a:ln>
                      <a:noFill/>
                    </a:ln>
                  </pic:spPr>
                </pic:pic>
              </a:graphicData>
            </a:graphic>
          </wp:inline>
        </w:drawing>
      </w:r>
    </w:p>
    <w:p w14:paraId="6D879E3C" w14:textId="77777777" w:rsidR="00E55FCF" w:rsidRDefault="00E55FCF" w:rsidP="00E55FCF">
      <w:r>
        <w:t>3.</w:t>
      </w:r>
      <w:r w:rsidR="00D568F3">
        <w:t xml:space="preserve"> </w:t>
      </w:r>
      <w:r w:rsidR="00D568F3">
        <w:rPr>
          <w:noProof/>
        </w:rPr>
        <w:drawing>
          <wp:inline distT="0" distB="0" distL="0" distR="0" wp14:anchorId="6377C54D" wp14:editId="5EF9103E">
            <wp:extent cx="1434778" cy="1463040"/>
            <wp:effectExtent l="0" t="0" r="0" b="0"/>
            <wp:docPr id="44" name="Picture 44" descr="Macintosh HD:Users:kimberleymstern:Documents:AAAAAA-CALC:X:EX3.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Macintosh HD:Users:kimberleymstern:Documents:AAAAAA-CALC:X:EX3.2_3.pn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434778" cy="1463040"/>
                    </a:xfrm>
                    <a:prstGeom prst="rect">
                      <a:avLst/>
                    </a:prstGeom>
                    <a:noFill/>
                    <a:ln>
                      <a:noFill/>
                    </a:ln>
                  </pic:spPr>
                </pic:pic>
              </a:graphicData>
            </a:graphic>
          </wp:inline>
        </w:drawing>
      </w:r>
      <w:r>
        <w:tab/>
      </w:r>
      <w:r>
        <w:tab/>
      </w:r>
      <w:r w:rsidR="00D568F3">
        <w:tab/>
      </w:r>
      <w:r w:rsidR="00D568F3">
        <w:tab/>
      </w:r>
      <w:r>
        <w:t>4.</w:t>
      </w:r>
      <w:r w:rsidR="00D568F3">
        <w:t xml:space="preserve"> </w:t>
      </w:r>
      <w:r w:rsidR="00D568F3">
        <w:rPr>
          <w:noProof/>
        </w:rPr>
        <w:drawing>
          <wp:inline distT="0" distB="0" distL="0" distR="0" wp14:anchorId="14178B83" wp14:editId="13F0F5CA">
            <wp:extent cx="1420299" cy="1463040"/>
            <wp:effectExtent l="0" t="0" r="0" b="0"/>
            <wp:docPr id="45" name="Picture 45" descr="Macintosh HD:Users:kimberleymstern:Documents:AAAAAA-CALC:X:EX3.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Macintosh HD:Users:kimberleymstern:Documents:AAAAAA-CALC:X:EX3.2_4.pn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420299" cy="1463040"/>
                    </a:xfrm>
                    <a:prstGeom prst="rect">
                      <a:avLst/>
                    </a:prstGeom>
                    <a:noFill/>
                    <a:ln>
                      <a:noFill/>
                    </a:ln>
                  </pic:spPr>
                </pic:pic>
              </a:graphicData>
            </a:graphic>
          </wp:inline>
        </w:drawing>
      </w:r>
    </w:p>
    <w:p w14:paraId="06CE4761" w14:textId="77777777" w:rsidR="00E55FCF" w:rsidRPr="003829F8" w:rsidRDefault="00E55FCF" w:rsidP="00E55FCF">
      <w:r>
        <w:t>5.</w:t>
      </w:r>
      <w:r w:rsidR="00D568F3">
        <w:t xml:space="preserve">  </w:t>
      </w:r>
      <w:r>
        <w:t xml:space="preserve"> </w:t>
      </w:r>
      <w:r w:rsidR="00D568F3">
        <w:rPr>
          <w:noProof/>
        </w:rPr>
        <w:drawing>
          <wp:inline distT="0" distB="0" distL="0" distR="0" wp14:anchorId="1F3125BB" wp14:editId="1E120301">
            <wp:extent cx="1463040" cy="1463040"/>
            <wp:effectExtent l="0" t="0" r="0" b="0"/>
            <wp:docPr id="46" name="Picture 46" descr="Macintosh HD:Users:kimberleymstern:Documents:AAAAAA-CALC:X:EX3.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Macintosh HD:Users:kimberleymstern:Documents:AAAAAA-CALC:X:EX3.2_5.pn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r>
        <w:tab/>
      </w:r>
      <w:r>
        <w:tab/>
      </w:r>
      <w:r>
        <w:tab/>
      </w:r>
      <w:r w:rsidR="00F50FC5">
        <w:tab/>
      </w:r>
      <w:r>
        <w:t>6.</w:t>
      </w:r>
      <w:r w:rsidRPr="003829F8">
        <w:t xml:space="preserve"> </w:t>
      </w:r>
      <w:r w:rsidR="00D568F3">
        <w:rPr>
          <w:noProof/>
        </w:rPr>
        <w:drawing>
          <wp:inline distT="0" distB="0" distL="0" distR="0" wp14:anchorId="667B41D9" wp14:editId="3409EED1">
            <wp:extent cx="1404452" cy="1463040"/>
            <wp:effectExtent l="0" t="0" r="0" b="0"/>
            <wp:docPr id="47" name="Picture 47" descr="Macintosh HD:Users:kimberleymstern:Documents:AAAAAA-CALC:X:EX3.2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Macintosh HD:Users:kimberleymstern:Documents:AAAAAA-CALC:X:EX3.2_6.pn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404452" cy="1463040"/>
                    </a:xfrm>
                    <a:prstGeom prst="rect">
                      <a:avLst/>
                    </a:prstGeom>
                    <a:noFill/>
                    <a:ln>
                      <a:noFill/>
                    </a:ln>
                  </pic:spPr>
                </pic:pic>
              </a:graphicData>
            </a:graphic>
          </wp:inline>
        </w:drawing>
      </w:r>
    </w:p>
    <w:p w14:paraId="32951727" w14:textId="77777777" w:rsidR="00E55FCF" w:rsidRPr="003829F8" w:rsidRDefault="00E55FCF" w:rsidP="00E55FCF"/>
    <w:p w14:paraId="1CA5EE83" w14:textId="77777777" w:rsidR="00E55FCF" w:rsidRDefault="00E55FCF" w:rsidP="00E55FCF">
      <w:r w:rsidRPr="003829F8">
        <w:t>For each of the foll</w:t>
      </w:r>
      <w:r>
        <w:t>ow quadratic functions</w:t>
      </w:r>
      <w:r w:rsidRPr="003829F8">
        <w:t>, find a) the vertex, b) the vertical intercept, and c) the horizontal intercepts.</w:t>
      </w:r>
    </w:p>
    <w:p w14:paraId="24BBEC09" w14:textId="77777777" w:rsidR="00E55FCF" w:rsidRPr="003829F8" w:rsidRDefault="00E55FCF" w:rsidP="00E55FCF">
      <w:r>
        <w:t xml:space="preserve">7. </w:t>
      </w:r>
      <w:r w:rsidRPr="00D44FDA">
        <w:rPr>
          <w:position w:val="-14"/>
        </w:rPr>
        <w:object w:dxaOrig="2120" w:dyaOrig="400" w14:anchorId="2D91ED8D">
          <v:shape id="_x0000_i1202" type="#_x0000_t75" style="width:105.75pt;height:20.25pt" o:ole="">
            <v:imagedata r:id="rId384" o:title=""/>
          </v:shape>
          <o:OLEObject Type="Embed" ProgID="Equation.3" ShapeID="_x0000_i1202" DrawAspect="Content" ObjectID="_1720944751" r:id="rId385"/>
        </w:object>
      </w:r>
      <w:r>
        <w:tab/>
      </w:r>
      <w:r>
        <w:tab/>
      </w:r>
      <w:r>
        <w:tab/>
        <w:t xml:space="preserve">8. </w:t>
      </w:r>
      <w:r w:rsidRPr="00D44FDA">
        <w:rPr>
          <w:position w:val="-14"/>
        </w:rPr>
        <w:object w:dxaOrig="1920" w:dyaOrig="400" w14:anchorId="52530945">
          <v:shape id="_x0000_i1203" type="#_x0000_t75" style="width:96pt;height:20.25pt" o:ole="">
            <v:imagedata r:id="rId386" o:title=""/>
          </v:shape>
          <o:OLEObject Type="Embed" ProgID="Equation.3" ShapeID="_x0000_i1203" DrawAspect="Content" ObjectID="_1720944752" r:id="rId387"/>
        </w:object>
      </w:r>
      <w:r>
        <w:t xml:space="preserve"> </w:t>
      </w:r>
    </w:p>
    <w:p w14:paraId="585AE3F1" w14:textId="77777777" w:rsidR="00E55FCF" w:rsidRDefault="00E55FCF" w:rsidP="00E55FCF">
      <w:r>
        <w:t xml:space="preserve">9. </w:t>
      </w:r>
      <w:r w:rsidRPr="00D44FDA">
        <w:rPr>
          <w:position w:val="-14"/>
        </w:rPr>
        <w:object w:dxaOrig="2060" w:dyaOrig="400" w14:anchorId="56978E1B">
          <v:shape id="_x0000_i1204" type="#_x0000_t75" style="width:103.5pt;height:20.25pt" o:ole="">
            <v:imagedata r:id="rId388" o:title=""/>
          </v:shape>
          <o:OLEObject Type="Embed" ProgID="Equation.3" ShapeID="_x0000_i1204" DrawAspect="Content" ObjectID="_1720944753" r:id="rId389"/>
        </w:object>
      </w:r>
      <w:r>
        <w:tab/>
      </w:r>
      <w:r>
        <w:tab/>
      </w:r>
      <w:r>
        <w:tab/>
        <w:t xml:space="preserve">10. </w:t>
      </w:r>
      <w:r w:rsidRPr="00D44FDA">
        <w:rPr>
          <w:position w:val="-14"/>
        </w:rPr>
        <w:object w:dxaOrig="2260" w:dyaOrig="400" w14:anchorId="0F338D2F">
          <v:shape id="_x0000_i1205" type="#_x0000_t75" style="width:113.25pt;height:20.25pt" o:ole="">
            <v:imagedata r:id="rId390" o:title=""/>
          </v:shape>
          <o:OLEObject Type="Embed" ProgID="Equation.3" ShapeID="_x0000_i1205" DrawAspect="Content" ObjectID="_1720944754" r:id="rId391"/>
        </w:object>
      </w:r>
    </w:p>
    <w:p w14:paraId="31E78A1D" w14:textId="77777777" w:rsidR="00E55FCF" w:rsidRDefault="00E55FCF" w:rsidP="00E55FCF">
      <w:r>
        <w:t xml:space="preserve">11. </w:t>
      </w:r>
      <w:r w:rsidRPr="00D44FDA">
        <w:rPr>
          <w:position w:val="-14"/>
        </w:rPr>
        <w:object w:dxaOrig="1860" w:dyaOrig="400" w14:anchorId="47BC02B7">
          <v:shape id="_x0000_i1206" type="#_x0000_t75" style="width:92.25pt;height:20.25pt" o:ole="">
            <v:imagedata r:id="rId392" o:title=""/>
          </v:shape>
          <o:OLEObject Type="Embed" ProgID="Equation.3" ShapeID="_x0000_i1206" DrawAspect="Content" ObjectID="_1720944755" r:id="rId393"/>
        </w:object>
      </w:r>
      <w:r>
        <w:tab/>
      </w:r>
      <w:r>
        <w:tab/>
      </w:r>
      <w:r>
        <w:tab/>
        <w:t xml:space="preserve">12. </w:t>
      </w:r>
      <w:r w:rsidRPr="00D44FDA">
        <w:rPr>
          <w:position w:val="-14"/>
        </w:rPr>
        <w:object w:dxaOrig="1980" w:dyaOrig="400" w14:anchorId="12C0FAA1">
          <v:shape id="_x0000_i1207" type="#_x0000_t75" style="width:98.25pt;height:20.25pt" o:ole="">
            <v:imagedata r:id="rId394" o:title=""/>
          </v:shape>
          <o:OLEObject Type="Embed" ProgID="Equation.3" ShapeID="_x0000_i1207" DrawAspect="Content" ObjectID="_1720944756" r:id="rId395"/>
        </w:object>
      </w:r>
      <w:r>
        <w:t xml:space="preserve"> </w:t>
      </w:r>
    </w:p>
    <w:p w14:paraId="1AAA5427" w14:textId="77777777" w:rsidR="00E55FCF" w:rsidRDefault="00E55FCF" w:rsidP="00E55FCF"/>
    <w:p w14:paraId="136B18F0" w14:textId="77777777" w:rsidR="00E55FCF" w:rsidRDefault="00E55FCF" w:rsidP="00E55FCF">
      <w:r>
        <w:t>Rewrite the quadratic function into vertex form.</w:t>
      </w:r>
    </w:p>
    <w:p w14:paraId="0EA86E95" w14:textId="77777777" w:rsidR="00E55FCF" w:rsidRDefault="00E55FCF" w:rsidP="00E55FCF">
      <w:r>
        <w:t xml:space="preserve">13. </w:t>
      </w:r>
      <w:r w:rsidRPr="00D44FDA">
        <w:rPr>
          <w:position w:val="-14"/>
        </w:rPr>
        <w:object w:dxaOrig="2040" w:dyaOrig="400" w14:anchorId="105BA54B">
          <v:shape id="_x0000_i1208" type="#_x0000_t75" style="width:102.75pt;height:20.25pt" o:ole="">
            <v:imagedata r:id="rId396" o:title=""/>
          </v:shape>
          <o:OLEObject Type="Embed" ProgID="Equation.3" ShapeID="_x0000_i1208" DrawAspect="Content" ObjectID="_1720944757" r:id="rId397"/>
        </w:object>
      </w:r>
      <w:r>
        <w:tab/>
      </w:r>
      <w:r>
        <w:tab/>
      </w:r>
      <w:r>
        <w:tab/>
        <w:t xml:space="preserve">14. </w:t>
      </w:r>
      <w:r w:rsidRPr="00D44FDA">
        <w:rPr>
          <w:position w:val="-14"/>
        </w:rPr>
        <w:object w:dxaOrig="1800" w:dyaOrig="400" w14:anchorId="26E0E791">
          <v:shape id="_x0000_i1209" type="#_x0000_t75" style="width:90pt;height:20.25pt" o:ole="">
            <v:imagedata r:id="rId398" o:title=""/>
          </v:shape>
          <o:OLEObject Type="Embed" ProgID="Equation.3" ShapeID="_x0000_i1209" DrawAspect="Content" ObjectID="_1720944758" r:id="rId399"/>
        </w:object>
      </w:r>
    </w:p>
    <w:p w14:paraId="6EA6F0DD" w14:textId="77777777" w:rsidR="00E55FCF" w:rsidRDefault="00E55FCF" w:rsidP="00E55FCF">
      <w:r>
        <w:t xml:space="preserve">15. </w:t>
      </w:r>
      <w:r w:rsidRPr="00D44FDA">
        <w:rPr>
          <w:position w:val="-14"/>
        </w:rPr>
        <w:object w:dxaOrig="2000" w:dyaOrig="400" w14:anchorId="1D207DCB">
          <v:shape id="_x0000_i1210" type="#_x0000_t75" style="width:101.25pt;height:20.25pt" o:ole="">
            <v:imagedata r:id="rId400" o:title=""/>
          </v:shape>
          <o:OLEObject Type="Embed" ProgID="Equation.3" ShapeID="_x0000_i1210" DrawAspect="Content" ObjectID="_1720944759" r:id="rId401"/>
        </w:object>
      </w:r>
      <w:r>
        <w:tab/>
      </w:r>
      <w:r>
        <w:tab/>
      </w:r>
      <w:r>
        <w:tab/>
        <w:t xml:space="preserve">16. </w:t>
      </w:r>
      <w:r w:rsidRPr="00D44FDA">
        <w:rPr>
          <w:position w:val="-14"/>
        </w:rPr>
        <w:object w:dxaOrig="1880" w:dyaOrig="400" w14:anchorId="02869F9B">
          <v:shape id="_x0000_i1211" type="#_x0000_t75" style="width:92.25pt;height:20.25pt" o:ole="">
            <v:imagedata r:id="rId402" o:title=""/>
          </v:shape>
          <o:OLEObject Type="Embed" ProgID="Equation.3" ShapeID="_x0000_i1211" DrawAspect="Content" ObjectID="_1720944760" r:id="rId403"/>
        </w:object>
      </w:r>
      <w:r>
        <w:t xml:space="preserve"> </w:t>
      </w:r>
    </w:p>
    <w:p w14:paraId="15734AF8" w14:textId="77777777" w:rsidR="00F50FC5" w:rsidRDefault="00F50FC5" w:rsidP="00E55FCF"/>
    <w:p w14:paraId="030FC92A" w14:textId="77777777" w:rsidR="00E55FCF" w:rsidRPr="001F545D" w:rsidRDefault="00E55FCF" w:rsidP="00E55FCF">
      <w:r>
        <w:t xml:space="preserve">17. Find the values of </w:t>
      </w:r>
      <w:r>
        <w:rPr>
          <w:i/>
        </w:rPr>
        <w:t>b</w:t>
      </w:r>
      <w:r>
        <w:t xml:space="preserve"> and </w:t>
      </w:r>
      <w:r>
        <w:rPr>
          <w:i/>
        </w:rPr>
        <w:t>c</w:t>
      </w:r>
      <w:r>
        <w:t xml:space="preserve"> so </w:t>
      </w:r>
      <w:r w:rsidRPr="00D44FDA">
        <w:rPr>
          <w:position w:val="-14"/>
        </w:rPr>
        <w:object w:dxaOrig="2060" w:dyaOrig="400" w14:anchorId="01A59C09">
          <v:shape id="_x0000_i1212" type="#_x0000_t75" style="width:103.5pt;height:20.25pt" o:ole="">
            <v:imagedata r:id="rId404" o:title=""/>
          </v:shape>
          <o:OLEObject Type="Embed" ProgID="Equation.3" ShapeID="_x0000_i1212" DrawAspect="Content" ObjectID="_1720944761" r:id="rId405"/>
        </w:object>
      </w:r>
      <w:r>
        <w:t xml:space="preserve"> has vertex </w:t>
      </w:r>
      <w:r w:rsidRPr="00D44FDA">
        <w:rPr>
          <w:position w:val="-14"/>
        </w:rPr>
        <w:object w:dxaOrig="700" w:dyaOrig="400" w14:anchorId="495FA484">
          <v:shape id="_x0000_i1213" type="#_x0000_t75" style="width:36.75pt;height:20.25pt" o:ole="">
            <v:imagedata r:id="rId406" o:title=""/>
          </v:shape>
          <o:OLEObject Type="Embed" ProgID="Equation.3" ShapeID="_x0000_i1213" DrawAspect="Content" ObjectID="_1720944762" r:id="rId407"/>
        </w:object>
      </w:r>
    </w:p>
    <w:p w14:paraId="0FA50529" w14:textId="77777777" w:rsidR="00E55FCF" w:rsidRDefault="00E55FCF" w:rsidP="00E55FCF">
      <w:r>
        <w:t xml:space="preserve">18. Find the values of </w:t>
      </w:r>
      <w:r>
        <w:rPr>
          <w:i/>
        </w:rPr>
        <w:t>b</w:t>
      </w:r>
      <w:r>
        <w:t xml:space="preserve"> and </w:t>
      </w:r>
      <w:r>
        <w:rPr>
          <w:i/>
        </w:rPr>
        <w:t>c</w:t>
      </w:r>
      <w:r>
        <w:t xml:space="preserve"> so </w:t>
      </w:r>
      <w:r w:rsidRPr="00D44FDA">
        <w:rPr>
          <w:position w:val="-14"/>
        </w:rPr>
        <w:object w:dxaOrig="1920" w:dyaOrig="400" w14:anchorId="753742F9">
          <v:shape id="_x0000_i1214" type="#_x0000_t75" style="width:96pt;height:20.25pt" o:ole="">
            <v:imagedata r:id="rId408" o:title=""/>
          </v:shape>
          <o:OLEObject Type="Embed" ProgID="Equation.3" ShapeID="_x0000_i1214" DrawAspect="Content" ObjectID="_1720944763" r:id="rId409"/>
        </w:object>
      </w:r>
      <w:r>
        <w:t xml:space="preserve"> has vertex </w:t>
      </w:r>
      <w:r w:rsidRPr="00D44FDA">
        <w:rPr>
          <w:position w:val="-10"/>
        </w:rPr>
        <w:object w:dxaOrig="680" w:dyaOrig="320" w14:anchorId="64112E2F">
          <v:shape id="_x0000_i1215" type="#_x0000_t75" style="width:34.5pt;height:15.75pt" o:ole="">
            <v:imagedata r:id="rId410" o:title=""/>
          </v:shape>
          <o:OLEObject Type="Embed" ProgID="Equation.3" ShapeID="_x0000_i1215" DrawAspect="Content" ObjectID="_1720944764" r:id="rId411"/>
        </w:object>
      </w:r>
    </w:p>
    <w:p w14:paraId="48C3B283" w14:textId="77777777" w:rsidR="00E55FCF" w:rsidRDefault="00E55FCF" w:rsidP="00E55FCF">
      <w:r>
        <w:lastRenderedPageBreak/>
        <w:t>Write an equation for a quadratic with the given features</w:t>
      </w:r>
    </w:p>
    <w:p w14:paraId="16A43A69" w14:textId="77777777" w:rsidR="00F50FC5" w:rsidRDefault="00F50FC5" w:rsidP="00E55FCF"/>
    <w:p w14:paraId="35619A6C" w14:textId="77777777" w:rsidR="00E55FCF" w:rsidRPr="001F545D" w:rsidRDefault="00E55FCF" w:rsidP="001B5382">
      <w:pPr>
        <w:pStyle w:val="ListParagraph"/>
      </w:pPr>
      <w:r w:rsidRPr="001F545D">
        <w:rPr>
          <w:i/>
        </w:rPr>
        <w:t>x</w:t>
      </w:r>
      <w:r w:rsidRPr="001F545D">
        <w:t xml:space="preserve">-intercepts (-3, 0) and (1, 0), and </w:t>
      </w:r>
      <w:r w:rsidRPr="001F545D">
        <w:softHyphen/>
      </w:r>
      <w:r w:rsidRPr="001F545D">
        <w:softHyphen/>
      </w:r>
      <w:r w:rsidRPr="001F545D">
        <w:rPr>
          <w:i/>
        </w:rPr>
        <w:t>y</w:t>
      </w:r>
      <w:r w:rsidRPr="001F545D">
        <w:t xml:space="preserve"> intercept (0, 2)</w:t>
      </w:r>
    </w:p>
    <w:p w14:paraId="7C6DF7A0" w14:textId="77777777" w:rsidR="00E55FCF" w:rsidRPr="001F545D" w:rsidRDefault="00E55FCF" w:rsidP="00E55FCF">
      <w:pPr>
        <w:pStyle w:val="ListParagraph"/>
      </w:pPr>
      <w:r w:rsidRPr="001F545D">
        <w:rPr>
          <w:i/>
        </w:rPr>
        <w:t>x</w:t>
      </w:r>
      <w:r w:rsidRPr="001F545D">
        <w:t xml:space="preserve">-intercepts (2, 0) and (-5, 0), and </w:t>
      </w:r>
      <w:r w:rsidRPr="001F545D">
        <w:softHyphen/>
      </w:r>
      <w:r w:rsidRPr="001F545D">
        <w:softHyphen/>
      </w:r>
      <w:r w:rsidRPr="001F545D">
        <w:rPr>
          <w:i/>
        </w:rPr>
        <w:t>y</w:t>
      </w:r>
      <w:r w:rsidRPr="001F545D">
        <w:t xml:space="preserve"> intercept (0, 3)</w:t>
      </w:r>
    </w:p>
    <w:p w14:paraId="21C19F86" w14:textId="77777777" w:rsidR="00E55FCF" w:rsidRPr="001F545D" w:rsidRDefault="00E55FCF" w:rsidP="00E55FCF">
      <w:pPr>
        <w:pStyle w:val="ListParagraph"/>
      </w:pPr>
      <w:r w:rsidRPr="001F545D">
        <w:rPr>
          <w:i/>
        </w:rPr>
        <w:t>x</w:t>
      </w:r>
      <w:r w:rsidRPr="001F545D">
        <w:t xml:space="preserve">-intercepts (2, 0) and (5, 0), and </w:t>
      </w:r>
      <w:r w:rsidRPr="001F545D">
        <w:softHyphen/>
      </w:r>
      <w:r w:rsidRPr="001F545D">
        <w:softHyphen/>
      </w:r>
      <w:r w:rsidRPr="001F545D">
        <w:rPr>
          <w:i/>
        </w:rPr>
        <w:t>y</w:t>
      </w:r>
      <w:r w:rsidRPr="001F545D">
        <w:t xml:space="preserve"> intercept (0, 6)</w:t>
      </w:r>
    </w:p>
    <w:p w14:paraId="1C11AED3" w14:textId="77777777" w:rsidR="00E55FCF" w:rsidRPr="001F545D" w:rsidRDefault="00E55FCF" w:rsidP="00E55FCF">
      <w:pPr>
        <w:pStyle w:val="ListParagraph"/>
      </w:pPr>
      <w:r w:rsidRPr="001F545D">
        <w:rPr>
          <w:i/>
        </w:rPr>
        <w:t>x</w:t>
      </w:r>
      <w:r w:rsidRPr="001F545D">
        <w:t xml:space="preserve">-intercepts (1, 0) and (3, 0), and </w:t>
      </w:r>
      <w:r w:rsidRPr="001F545D">
        <w:softHyphen/>
      </w:r>
      <w:r w:rsidRPr="001F545D">
        <w:softHyphen/>
      </w:r>
      <w:r w:rsidRPr="001F545D">
        <w:rPr>
          <w:i/>
        </w:rPr>
        <w:t>y</w:t>
      </w:r>
      <w:r w:rsidRPr="001F545D">
        <w:t xml:space="preserve"> intercept (0, 4)</w:t>
      </w:r>
    </w:p>
    <w:p w14:paraId="6D6C91A4" w14:textId="77777777" w:rsidR="00E55FCF" w:rsidRPr="001F545D" w:rsidRDefault="00E55FCF" w:rsidP="00E55FCF">
      <w:pPr>
        <w:pStyle w:val="ListParagraph"/>
      </w:pPr>
      <w:r w:rsidRPr="001F545D">
        <w:t xml:space="preserve">Vertex at (4, 0), and </w:t>
      </w:r>
      <w:r w:rsidRPr="001F545D">
        <w:rPr>
          <w:i/>
        </w:rPr>
        <w:t>y</w:t>
      </w:r>
      <w:r w:rsidRPr="001F545D">
        <w:t xml:space="preserve"> intercept (0, -4)</w:t>
      </w:r>
    </w:p>
    <w:p w14:paraId="791C3B3C" w14:textId="77777777" w:rsidR="00E55FCF" w:rsidRPr="001F545D" w:rsidRDefault="00E55FCF" w:rsidP="00E55FCF">
      <w:pPr>
        <w:pStyle w:val="ListParagraph"/>
      </w:pPr>
      <w:r w:rsidRPr="001F545D">
        <w:t xml:space="preserve">Vertex at (5, 6), and </w:t>
      </w:r>
      <w:r w:rsidRPr="001F545D">
        <w:rPr>
          <w:i/>
        </w:rPr>
        <w:t>y</w:t>
      </w:r>
      <w:r w:rsidRPr="001F545D">
        <w:t xml:space="preserve"> intercept (0, -1)</w:t>
      </w:r>
    </w:p>
    <w:p w14:paraId="4B1953F9" w14:textId="77777777" w:rsidR="00E55FCF" w:rsidRPr="001F545D" w:rsidRDefault="00E55FCF" w:rsidP="00E55FCF">
      <w:pPr>
        <w:pStyle w:val="ListParagraph"/>
      </w:pPr>
      <w:r w:rsidRPr="001F545D">
        <w:t>Vertex at (-3, 2), and passing through (3, -2)</w:t>
      </w:r>
    </w:p>
    <w:p w14:paraId="25B755F2" w14:textId="77777777" w:rsidR="00E55FCF" w:rsidRDefault="00E55FCF" w:rsidP="00E55FCF">
      <w:pPr>
        <w:pStyle w:val="ListParagraph"/>
      </w:pPr>
      <w:r w:rsidRPr="001F545D">
        <w:t>Vertex at (1, -3), and passing through (-2, 3)</w:t>
      </w:r>
    </w:p>
    <w:p w14:paraId="0568DA44" w14:textId="77777777" w:rsidR="00E55FCF" w:rsidRPr="001F545D" w:rsidRDefault="00E55FCF" w:rsidP="00E55FCF">
      <w:pPr>
        <w:pStyle w:val="ListParagraph"/>
        <w:numPr>
          <w:ilvl w:val="0"/>
          <w:numId w:val="0"/>
        </w:numPr>
        <w:ind w:left="360"/>
      </w:pPr>
    </w:p>
    <w:p w14:paraId="228A22C5" w14:textId="77777777" w:rsidR="00E55FCF" w:rsidRDefault="00E55FCF" w:rsidP="00E55FCF">
      <w:pPr>
        <w:pStyle w:val="ListParagraph"/>
      </w:pPr>
      <w:r>
        <w:t xml:space="preserve">A rocket is launched in the air.  Its height, in meters above sea level, as a function of time, in seconds, is given by </w:t>
      </w:r>
      <w:r w:rsidRPr="00D44FDA">
        <w:rPr>
          <w:position w:val="-14"/>
        </w:rPr>
        <w:object w:dxaOrig="2560" w:dyaOrig="400" w14:anchorId="0225B84A">
          <v:shape id="_x0000_i1216" type="#_x0000_t75" style="width:127.5pt;height:20.25pt" o:ole="">
            <v:imagedata r:id="rId412" o:title=""/>
          </v:shape>
          <o:OLEObject Type="Embed" ProgID="Equation.3" ShapeID="_x0000_i1216" DrawAspect="Content" ObjectID="_1720944765" r:id="rId413"/>
        </w:object>
      </w:r>
      <w:r>
        <w:t xml:space="preserve">.  </w:t>
      </w:r>
    </w:p>
    <w:p w14:paraId="28649EA8" w14:textId="77777777" w:rsidR="00E55FCF" w:rsidRDefault="00E55FCF" w:rsidP="00E55FCF">
      <w:pPr>
        <w:pStyle w:val="ListParagraph"/>
        <w:numPr>
          <w:ilvl w:val="1"/>
          <w:numId w:val="11"/>
        </w:numPr>
      </w:pPr>
      <w:r>
        <w:t>From what height was the rocket launched?</w:t>
      </w:r>
    </w:p>
    <w:p w14:paraId="37276AA0" w14:textId="77777777" w:rsidR="00E55FCF" w:rsidRDefault="00E55FCF" w:rsidP="00E55FCF">
      <w:pPr>
        <w:pStyle w:val="ListParagraph"/>
        <w:numPr>
          <w:ilvl w:val="1"/>
          <w:numId w:val="11"/>
        </w:numPr>
      </w:pPr>
      <w:r>
        <w:t>How high above sea level does the rocket reach its peak?</w:t>
      </w:r>
    </w:p>
    <w:p w14:paraId="7E323C8F" w14:textId="77777777" w:rsidR="00E55FCF" w:rsidRDefault="00E55FCF" w:rsidP="00E55FCF">
      <w:pPr>
        <w:pStyle w:val="ListParagraph"/>
        <w:numPr>
          <w:ilvl w:val="1"/>
          <w:numId w:val="11"/>
        </w:numPr>
      </w:pPr>
      <w:r>
        <w:t>Assuming the rocket will splash down in the ocean, at what time does splashdown occur?</w:t>
      </w:r>
    </w:p>
    <w:p w14:paraId="684A423E" w14:textId="77777777" w:rsidR="00E55FCF" w:rsidRDefault="00E55FCF" w:rsidP="00E55FCF">
      <w:pPr>
        <w:pStyle w:val="ListParagraph"/>
        <w:numPr>
          <w:ilvl w:val="0"/>
          <w:numId w:val="0"/>
        </w:numPr>
        <w:ind w:left="1080"/>
      </w:pPr>
    </w:p>
    <w:p w14:paraId="03DC2DF4" w14:textId="77777777" w:rsidR="00E55FCF" w:rsidRDefault="00E55FCF" w:rsidP="00E55FCF">
      <w:pPr>
        <w:pStyle w:val="ListParagraph"/>
      </w:pPr>
      <w:r>
        <w:t xml:space="preserve">A ball is thrown in the air from the top of a building.  Its height, in meters above ground, as a function of time, in seconds, is given by </w:t>
      </w:r>
      <w:r w:rsidRPr="00D44FDA">
        <w:rPr>
          <w:position w:val="-14"/>
        </w:rPr>
        <w:object w:dxaOrig="2180" w:dyaOrig="400" w14:anchorId="7C1BA1FB">
          <v:shape id="_x0000_i1217" type="#_x0000_t75" style="width:108.75pt;height:20.25pt" o:ole="">
            <v:imagedata r:id="rId414" o:title=""/>
          </v:shape>
          <o:OLEObject Type="Embed" ProgID="Equation.3" ShapeID="_x0000_i1217" DrawAspect="Content" ObjectID="_1720944766" r:id="rId415"/>
        </w:object>
      </w:r>
      <w:r>
        <w:t xml:space="preserve">.  </w:t>
      </w:r>
    </w:p>
    <w:p w14:paraId="30DB8C8F" w14:textId="77777777" w:rsidR="00E55FCF" w:rsidRDefault="00E55FCF" w:rsidP="00E55FCF">
      <w:pPr>
        <w:pStyle w:val="ListParagraph"/>
        <w:numPr>
          <w:ilvl w:val="0"/>
          <w:numId w:val="13"/>
        </w:numPr>
      </w:pPr>
      <w:r>
        <w:t>From what height was the ball thrown?</w:t>
      </w:r>
    </w:p>
    <w:p w14:paraId="71AC1626" w14:textId="77777777" w:rsidR="00E55FCF" w:rsidRDefault="00E55FCF" w:rsidP="00E55FCF">
      <w:pPr>
        <w:pStyle w:val="ListParagraph"/>
        <w:numPr>
          <w:ilvl w:val="0"/>
          <w:numId w:val="13"/>
        </w:numPr>
      </w:pPr>
      <w:r>
        <w:t>How high above ground does the ball reach its peak?</w:t>
      </w:r>
    </w:p>
    <w:p w14:paraId="71DAA597" w14:textId="77777777" w:rsidR="00E55FCF" w:rsidRDefault="00E55FCF" w:rsidP="00E55FCF">
      <w:pPr>
        <w:pStyle w:val="ListParagraph"/>
        <w:numPr>
          <w:ilvl w:val="0"/>
          <w:numId w:val="13"/>
        </w:numPr>
      </w:pPr>
      <w:r>
        <w:t>When does the ball hit the ground?</w:t>
      </w:r>
    </w:p>
    <w:p w14:paraId="6C0F805F" w14:textId="77777777" w:rsidR="00E55FCF" w:rsidRDefault="00E55FCF" w:rsidP="00E55FCF">
      <w:pPr>
        <w:pStyle w:val="ListParagraph"/>
        <w:numPr>
          <w:ilvl w:val="0"/>
          <w:numId w:val="0"/>
        </w:numPr>
        <w:spacing w:line="240" w:lineRule="auto"/>
        <w:ind w:left="1080"/>
      </w:pPr>
    </w:p>
    <w:p w14:paraId="29BCB9B8" w14:textId="77777777" w:rsidR="00E55FCF" w:rsidRDefault="00E55FCF" w:rsidP="00E55FCF">
      <w:pPr>
        <w:pStyle w:val="ListParagraph"/>
      </w:pPr>
      <w:r>
        <w:t xml:space="preserve">The height of a ball thrown in the air is given by </w:t>
      </w:r>
      <w:r w:rsidRPr="00D44FDA">
        <w:rPr>
          <w:position w:val="-24"/>
        </w:rPr>
        <w:object w:dxaOrig="2220" w:dyaOrig="620" w14:anchorId="4B2215BE">
          <v:shape id="_x0000_i1218" type="#_x0000_t75" style="width:113.25pt;height:31.5pt" o:ole="">
            <v:imagedata r:id="rId416" o:title=""/>
          </v:shape>
          <o:OLEObject Type="Embed" ProgID="Equation.3" ShapeID="_x0000_i1218" DrawAspect="Content" ObjectID="_1720944767" r:id="rId417"/>
        </w:object>
      </w:r>
      <w:r>
        <w:t xml:space="preserve">, where </w:t>
      </w:r>
      <w:r w:rsidRPr="001F545D">
        <w:rPr>
          <w:i/>
        </w:rPr>
        <w:t>x</w:t>
      </w:r>
      <w:r>
        <w:t xml:space="preserve"> is the horizontal distance in feet from the point at which the ball is thrown.</w:t>
      </w:r>
    </w:p>
    <w:p w14:paraId="482D8F66" w14:textId="77777777" w:rsidR="00E55FCF" w:rsidRDefault="00E55FCF" w:rsidP="00E55FCF">
      <w:pPr>
        <w:pStyle w:val="ListParagraph"/>
        <w:numPr>
          <w:ilvl w:val="0"/>
          <w:numId w:val="14"/>
        </w:numPr>
      </w:pPr>
      <w:r>
        <w:t>How high is the ball when it was thrown?</w:t>
      </w:r>
    </w:p>
    <w:p w14:paraId="16E327CE" w14:textId="77777777" w:rsidR="00E55FCF" w:rsidRDefault="00E55FCF" w:rsidP="00E55FCF">
      <w:pPr>
        <w:pStyle w:val="ListParagraph"/>
        <w:numPr>
          <w:ilvl w:val="0"/>
          <w:numId w:val="14"/>
        </w:numPr>
      </w:pPr>
      <w:r>
        <w:t>What is the maximum height of the ball?</w:t>
      </w:r>
    </w:p>
    <w:p w14:paraId="237AC4F5" w14:textId="77777777" w:rsidR="00E55FCF" w:rsidRDefault="00E55FCF" w:rsidP="00E55FCF">
      <w:pPr>
        <w:pStyle w:val="ListParagraph"/>
        <w:numPr>
          <w:ilvl w:val="0"/>
          <w:numId w:val="14"/>
        </w:numPr>
      </w:pPr>
      <w:r>
        <w:t>How far from the thrower does the ball strike the ground?</w:t>
      </w:r>
    </w:p>
    <w:p w14:paraId="37E2AA8B" w14:textId="77777777" w:rsidR="00E55FCF" w:rsidRDefault="00E55FCF" w:rsidP="00E55FCF">
      <w:pPr>
        <w:pStyle w:val="ListParagraph"/>
        <w:numPr>
          <w:ilvl w:val="0"/>
          <w:numId w:val="0"/>
        </w:numPr>
        <w:spacing w:after="0" w:line="240" w:lineRule="auto"/>
        <w:ind w:left="1080"/>
      </w:pPr>
    </w:p>
    <w:p w14:paraId="0DB5718A" w14:textId="77777777" w:rsidR="00E55FCF" w:rsidRDefault="00E55FCF" w:rsidP="00E55FCF">
      <w:pPr>
        <w:pStyle w:val="ListParagraph"/>
      </w:pPr>
      <w:r>
        <w:t xml:space="preserve">A javelin is thrown in the air.  Its height is given by </w:t>
      </w:r>
      <w:r w:rsidRPr="00D44FDA">
        <w:rPr>
          <w:position w:val="-24"/>
        </w:rPr>
        <w:object w:dxaOrig="2260" w:dyaOrig="620" w14:anchorId="75A8F8A8">
          <v:shape id="_x0000_i1219" type="#_x0000_t75" style="width:113.25pt;height:31.5pt" o:ole="">
            <v:imagedata r:id="rId418" o:title=""/>
          </v:shape>
          <o:OLEObject Type="Embed" ProgID="Equation.3" ShapeID="_x0000_i1219" DrawAspect="Content" ObjectID="_1720944768" r:id="rId419"/>
        </w:object>
      </w:r>
      <w:r>
        <w:t xml:space="preserve">, where </w:t>
      </w:r>
      <w:r w:rsidRPr="001F545D">
        <w:rPr>
          <w:i/>
        </w:rPr>
        <w:t>x</w:t>
      </w:r>
      <w:r>
        <w:t xml:space="preserve"> is the horizontal distance in feet from the point at which the javelin is thrown.</w:t>
      </w:r>
    </w:p>
    <w:p w14:paraId="04D162D9" w14:textId="77777777" w:rsidR="00E55FCF" w:rsidRDefault="00E55FCF" w:rsidP="00E55FCF">
      <w:pPr>
        <w:pStyle w:val="ListParagraph"/>
        <w:numPr>
          <w:ilvl w:val="0"/>
          <w:numId w:val="15"/>
        </w:numPr>
      </w:pPr>
      <w:r>
        <w:t>How high is the javelin when it was thrown?</w:t>
      </w:r>
    </w:p>
    <w:p w14:paraId="6FC9DCA5" w14:textId="77777777" w:rsidR="00E55FCF" w:rsidRDefault="00E55FCF" w:rsidP="00E55FCF">
      <w:pPr>
        <w:pStyle w:val="ListParagraph"/>
        <w:numPr>
          <w:ilvl w:val="0"/>
          <w:numId w:val="15"/>
        </w:numPr>
      </w:pPr>
      <w:r>
        <w:t>What is the maximum height of the javelin?</w:t>
      </w:r>
    </w:p>
    <w:p w14:paraId="2E22A087" w14:textId="77777777" w:rsidR="00E55FCF" w:rsidRDefault="00E55FCF" w:rsidP="00E55FCF">
      <w:pPr>
        <w:pStyle w:val="ListParagraph"/>
        <w:numPr>
          <w:ilvl w:val="0"/>
          <w:numId w:val="15"/>
        </w:numPr>
      </w:pPr>
      <w:r w:rsidRPr="00E32709">
        <w:t>How far from the thrower does the javelin strike the ground?</w:t>
      </w:r>
    </w:p>
    <w:p w14:paraId="017514D1" w14:textId="77777777" w:rsidR="00F50FC5" w:rsidRPr="00E32709" w:rsidRDefault="00F50FC5" w:rsidP="00F50FC5">
      <w:pPr>
        <w:pStyle w:val="ListParagraph"/>
        <w:numPr>
          <w:ilvl w:val="0"/>
          <w:numId w:val="0"/>
        </w:numPr>
        <w:ind w:left="1080"/>
      </w:pPr>
    </w:p>
    <w:p w14:paraId="03AC4B21" w14:textId="77777777" w:rsidR="00E55FCF" w:rsidRDefault="00E55FCF" w:rsidP="00E55FCF">
      <w:pPr>
        <w:pStyle w:val="ListParagraph"/>
      </w:pPr>
      <w:r w:rsidRPr="00E32709">
        <w:lastRenderedPageBreak/>
        <w:t xml:space="preserve">A box with a square base and no top is to be made from a square piece of cardboard by cutting 6 in. squares </w:t>
      </w:r>
      <w:r>
        <w:t>out of</w:t>
      </w:r>
      <w:r w:rsidRPr="00E32709">
        <w:t xml:space="preserve"> each corner and folding up th</w:t>
      </w:r>
      <w:r>
        <w:t>e sides. The box needs to hold 1000</w:t>
      </w:r>
      <w:r w:rsidRPr="00E32709">
        <w:t xml:space="preserve"> in</w:t>
      </w:r>
      <w:r w:rsidRPr="001F545D">
        <w:rPr>
          <w:vertAlign w:val="superscript"/>
        </w:rPr>
        <w:t>3</w:t>
      </w:r>
      <w:r w:rsidRPr="00E32709">
        <w:t>. How big a piece of cardboard is needed?</w:t>
      </w:r>
    </w:p>
    <w:p w14:paraId="03CAE31F" w14:textId="77777777" w:rsidR="00E55FCF" w:rsidRPr="00E32709" w:rsidRDefault="00E55FCF" w:rsidP="00E55FCF">
      <w:pPr>
        <w:pStyle w:val="ListParagraph"/>
        <w:numPr>
          <w:ilvl w:val="0"/>
          <w:numId w:val="0"/>
        </w:numPr>
        <w:ind w:left="360"/>
      </w:pPr>
    </w:p>
    <w:p w14:paraId="1977C8BB" w14:textId="77777777" w:rsidR="00E55FCF" w:rsidRDefault="00E55FCF" w:rsidP="00E55FCF">
      <w:pPr>
        <w:pStyle w:val="ListParagraph"/>
      </w:pPr>
      <w:r w:rsidRPr="00E32709">
        <w:t xml:space="preserve">A box with a square base and no top is to be made from a square piece of cardboard by cutting 4 in. squares </w:t>
      </w:r>
      <w:r>
        <w:t>out of</w:t>
      </w:r>
      <w:r w:rsidRPr="00E32709">
        <w:t xml:space="preserve"> each corner and folding up th</w:t>
      </w:r>
      <w:r>
        <w:t>e sides. The box needs to hold 2700</w:t>
      </w:r>
      <w:r w:rsidRPr="00E32709">
        <w:t xml:space="preserve"> in</w:t>
      </w:r>
      <w:r w:rsidRPr="00E32709">
        <w:rPr>
          <w:vertAlign w:val="superscript"/>
        </w:rPr>
        <w:t>3</w:t>
      </w:r>
      <w:r w:rsidRPr="00E32709">
        <w:t>. How big a piece of cardboard is needed?</w:t>
      </w:r>
    </w:p>
    <w:p w14:paraId="235C656F" w14:textId="77777777" w:rsidR="00E55FCF" w:rsidRPr="00E32709" w:rsidRDefault="00E55FCF" w:rsidP="00E55FCF">
      <w:pPr>
        <w:pStyle w:val="ListParagraph"/>
        <w:numPr>
          <w:ilvl w:val="0"/>
          <w:numId w:val="0"/>
        </w:numPr>
        <w:ind w:left="360"/>
      </w:pPr>
    </w:p>
    <w:p w14:paraId="2AAC1DE1" w14:textId="77777777" w:rsidR="00E55FCF" w:rsidRDefault="00FE52CD" w:rsidP="00E55FCF">
      <w:pPr>
        <w:pStyle w:val="ListParagraph"/>
      </w:pPr>
      <w:r>
        <w:rPr>
          <w:noProof/>
        </w:rPr>
        <mc:AlternateContent>
          <mc:Choice Requires="wpc">
            <w:drawing>
              <wp:anchor distT="0" distB="0" distL="114300" distR="114300" simplePos="0" relativeHeight="251666944" behindDoc="0" locked="0" layoutInCell="1" allowOverlap="1" wp14:anchorId="6E582EAD" wp14:editId="7C1B9D44">
                <wp:simplePos x="0" y="0"/>
                <wp:positionH relativeFrom="margin">
                  <wp:align>right</wp:align>
                </wp:positionH>
                <wp:positionV relativeFrom="paragraph">
                  <wp:posOffset>-12065</wp:posOffset>
                </wp:positionV>
                <wp:extent cx="1341755" cy="631190"/>
                <wp:effectExtent l="0" t="0" r="0" b="0"/>
                <wp:wrapSquare wrapText="bothSides"/>
                <wp:docPr id="379" name="Canvas 1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3" name="Rectangle 105"/>
                        <wps:cNvSpPr>
                          <a:spLocks noChangeArrowheads="1"/>
                        </wps:cNvSpPr>
                        <wps:spPr bwMode="auto">
                          <a:xfrm>
                            <a:off x="37680" y="38236"/>
                            <a:ext cx="1263452" cy="5494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AutoShape 106"/>
                        <wps:cNvCnPr/>
                        <wps:spPr bwMode="auto">
                          <a:xfrm>
                            <a:off x="669406" y="38236"/>
                            <a:ext cx="589" cy="5494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7715340" id="Canvas 133" o:spid="_x0000_s1026" editas="canvas" style="position:absolute;margin-left:54.45pt;margin-top:-.95pt;width:105.65pt;height:49.7pt;z-index:251666944;mso-position-horizontal:right;mso-position-horizontal-relative:margin" coordsize="13417,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">
                <v:shape id="_x0000_s1027" type="#_x0000_t75" style="position:absolute;width:13417;height:6311;visibility:visible;mso-wrap-style:square">
                  <v:fill o:detectmouseclick="t"/>
                  <v:path o:connecttype="none"/>
                </v:shape>
                <v:rect id="Rectangle 105" o:spid="_x0000_s1028" style="position:absolute;left:376;top:382;width:12635;height: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shapetype id="_x0000_t32" coordsize="21600,21600" o:spt="32" o:oned="t" path="m,l21600,21600e" filled="f">
                  <v:path arrowok="t" fillok="f" o:connecttype="none"/>
                  <o:lock v:ext="edit" shapetype="t"/>
                </v:shapetype>
                <v:shape id="AutoShape 106" o:spid="_x0000_s1029" type="#_x0000_t32" style="position:absolute;left:6694;top:382;width:5;height:5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"/>
                <w10:wrap type="square" anchorx="margin"/>
              </v:group>
            </w:pict>
          </mc:Fallback>
        </mc:AlternateContent>
      </w:r>
      <w:r w:rsidR="00E55FCF">
        <w:t>A farmer wishes to enclose two pens with fencing, as shown.  If the farmer has 500 feet of fencing to work with, what dimensions will maximize the area enclosed?</w:t>
      </w:r>
    </w:p>
    <w:p w14:paraId="28031050" w14:textId="77777777" w:rsidR="00E55FCF" w:rsidRDefault="00E55FCF" w:rsidP="00E55FCF">
      <w:pPr>
        <w:pStyle w:val="ListParagraph"/>
        <w:numPr>
          <w:ilvl w:val="0"/>
          <w:numId w:val="0"/>
        </w:numPr>
        <w:ind w:left="360"/>
      </w:pPr>
    </w:p>
    <w:p w14:paraId="1895A328" w14:textId="77777777" w:rsidR="00E55FCF" w:rsidRDefault="00FE52CD" w:rsidP="00E55FCF">
      <w:pPr>
        <w:pStyle w:val="ListParagraph"/>
      </w:pPr>
      <w:r>
        <w:rPr>
          <w:noProof/>
        </w:rPr>
        <mc:AlternateContent>
          <mc:Choice Requires="wpc">
            <w:drawing>
              <wp:anchor distT="0" distB="0" distL="114300" distR="114300" simplePos="0" relativeHeight="251667968" behindDoc="0" locked="0" layoutInCell="1" allowOverlap="1" wp14:anchorId="4F3F73B6" wp14:editId="4A6D35A2">
                <wp:simplePos x="0" y="0"/>
                <wp:positionH relativeFrom="margin">
                  <wp:align>right</wp:align>
                </wp:positionH>
                <wp:positionV relativeFrom="paragraph">
                  <wp:posOffset>10795</wp:posOffset>
                </wp:positionV>
                <wp:extent cx="1338580" cy="528955"/>
                <wp:effectExtent l="0" t="0" r="0" b="0"/>
                <wp:wrapSquare wrapText="bothSides"/>
                <wp:docPr id="374" name="Canvas 1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9" name="Rectangle 109"/>
                        <wps:cNvSpPr>
                          <a:spLocks noChangeArrowheads="1"/>
                        </wps:cNvSpPr>
                        <wps:spPr bwMode="auto">
                          <a:xfrm>
                            <a:off x="37497" y="31874"/>
                            <a:ext cx="1260425" cy="4606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AutoShape 110"/>
                        <wps:cNvCnPr/>
                        <wps:spPr bwMode="auto">
                          <a:xfrm>
                            <a:off x="454024" y="31874"/>
                            <a:ext cx="1355" cy="4606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111"/>
                        <wps:cNvCnPr/>
                        <wps:spPr bwMode="auto">
                          <a:xfrm>
                            <a:off x="894043" y="31874"/>
                            <a:ext cx="1807" cy="4606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D015C10" id="Canvas 130" o:spid="_x0000_s1026" editas="canvas" style="position:absolute;margin-left:54.2pt;margin-top:.85pt;width:105.4pt;height:41.65pt;z-index:251667968;mso-position-horizontal:right;mso-position-horizontal-relative:margin" coordsize="13385,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">
                <v:shape id="_x0000_s1027" type="#_x0000_t75" style="position:absolute;width:13385;height:5289;visibility:visible;mso-wrap-style:square">
                  <v:fill o:detectmouseclick="t"/>
                  <v:path o:connecttype="none"/>
                </v:shape>
                <v:rect id="Rectangle 109" o:spid="_x0000_s1028" style="position:absolute;left:374;top:318;width:12605;height:4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"/>
                <v:shape id="AutoShape 110" o:spid="_x0000_s1029" type="#_x0000_t32" style="position:absolute;left:4540;top:318;width:13;height:4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3lxAAAANwAAAAPAAAAZHJzL2Rvd25yZXYueG1sRE9LawIx&#10;EL4X/A9hCl6KZldp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HtI7eXEAAAA3AAAAA8A&#10;AAAAAAAAAAAAAAAABwIAAGRycy9kb3ducmV2LnhtbFBLBQYAAAAAAwADALcAAAD4AgAAAAA=&#10;"/>
                <v:shape id="AutoShape 111" o:spid="_x0000_s1030" type="#_x0000_t32" style="position:absolute;left:8940;top:318;width:18;height:4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w10:wrap type="square" anchorx="margin"/>
              </v:group>
            </w:pict>
          </mc:Fallback>
        </mc:AlternateContent>
      </w:r>
      <w:r w:rsidR="00E55FCF">
        <w:t>A farmer wishes to enclose three pens with fencing, as shown.  If the farmer has 700 feet of fencing to work with, what dimensions will maximize the area enclosed?</w:t>
      </w:r>
    </w:p>
    <w:p w14:paraId="3FA1040E" w14:textId="77777777" w:rsidR="00E55FCF" w:rsidRDefault="00E55FCF" w:rsidP="00E55FCF">
      <w:pPr>
        <w:pStyle w:val="ListParagraph"/>
        <w:numPr>
          <w:ilvl w:val="0"/>
          <w:numId w:val="0"/>
        </w:numPr>
      </w:pPr>
    </w:p>
    <w:p w14:paraId="1F2574B7" w14:textId="77777777" w:rsidR="00E55FCF" w:rsidRDefault="00E55FCF" w:rsidP="00E55FCF">
      <w:pPr>
        <w:pStyle w:val="ListParagraph"/>
      </w:pPr>
      <w:r w:rsidRPr="00E32709">
        <w:t xml:space="preserve">You have a wire that is 56 cm long. You wish to cut it into two pieces. One piece will be bent into the shape of a square. The other piece will be bent into the shape of a circle. Let </w:t>
      </w:r>
      <w:r w:rsidRPr="00FB62AE">
        <w:rPr>
          <w:i/>
        </w:rPr>
        <w:t>A</w:t>
      </w:r>
      <w:r w:rsidRPr="00E32709">
        <w:t xml:space="preserve"> represent the total area </w:t>
      </w:r>
      <w:r>
        <w:t>enclosed by</w:t>
      </w:r>
      <w:r w:rsidRPr="00E32709">
        <w:t xml:space="preserve"> the square and the circle. What is the circumference of the circle when </w:t>
      </w:r>
      <w:r w:rsidRPr="00FB62AE">
        <w:rPr>
          <w:i/>
        </w:rPr>
        <w:t>A</w:t>
      </w:r>
      <w:r w:rsidRPr="00E32709">
        <w:t xml:space="preserve"> is a minimum?</w:t>
      </w:r>
    </w:p>
    <w:p w14:paraId="7AFB4BF8" w14:textId="77777777" w:rsidR="00E55FCF" w:rsidRPr="00E32709" w:rsidRDefault="00E55FCF" w:rsidP="00E55FCF">
      <w:pPr>
        <w:pStyle w:val="ListParagraph"/>
        <w:numPr>
          <w:ilvl w:val="0"/>
          <w:numId w:val="0"/>
        </w:numPr>
        <w:ind w:left="360"/>
      </w:pPr>
    </w:p>
    <w:p w14:paraId="159E71D7" w14:textId="77777777" w:rsidR="00E55FCF" w:rsidRDefault="00E55FCF" w:rsidP="00E55FCF">
      <w:pPr>
        <w:pStyle w:val="ListParagraph"/>
      </w:pPr>
      <w:r w:rsidRPr="00E32709">
        <w:t xml:space="preserve">You have a wire that is 71 cm long. You wish to cut it into two pieces. One piece will be bent into the shape of a right triangle with </w:t>
      </w:r>
      <w:r>
        <w:t>legs of equal length</w:t>
      </w:r>
      <w:r w:rsidRPr="00E32709">
        <w:t xml:space="preserve">. The other piece will be bent into the shape of a circle. Let </w:t>
      </w:r>
      <w:r w:rsidRPr="00FB62AE">
        <w:rPr>
          <w:i/>
        </w:rPr>
        <w:t>A</w:t>
      </w:r>
      <w:r w:rsidRPr="00E32709">
        <w:t xml:space="preserve"> represent the total area </w:t>
      </w:r>
      <w:r>
        <w:t>enclosed by</w:t>
      </w:r>
      <w:r w:rsidRPr="00E32709">
        <w:t xml:space="preserve"> the triangle and the circle. What is the circumference of the circle when </w:t>
      </w:r>
      <w:r w:rsidRPr="00FB62AE">
        <w:rPr>
          <w:i/>
        </w:rPr>
        <w:t>A</w:t>
      </w:r>
      <w:r w:rsidRPr="00E32709">
        <w:t xml:space="preserve"> is a minimum?</w:t>
      </w:r>
    </w:p>
    <w:p w14:paraId="7A820B9C" w14:textId="77777777" w:rsidR="00E55FCF" w:rsidRPr="00E32709" w:rsidRDefault="00E55FCF" w:rsidP="00E55FCF">
      <w:pPr>
        <w:pStyle w:val="ListParagraph"/>
        <w:numPr>
          <w:ilvl w:val="0"/>
          <w:numId w:val="0"/>
        </w:numPr>
        <w:ind w:left="360"/>
      </w:pPr>
    </w:p>
    <w:p w14:paraId="6A045CF3" w14:textId="77777777" w:rsidR="00E55FCF" w:rsidRDefault="00E55FCF" w:rsidP="00E55FCF">
      <w:pPr>
        <w:pStyle w:val="ListParagraph"/>
      </w:pPr>
      <w:r w:rsidRPr="00E32709">
        <w:t>A soccer stadium holds 62</w:t>
      </w:r>
      <w:r>
        <w:t>,</w:t>
      </w:r>
      <w:r w:rsidRPr="00E32709">
        <w:t xml:space="preserve">000 spectators. With </w:t>
      </w:r>
      <w:r>
        <w:t xml:space="preserve">a </w:t>
      </w:r>
      <w:r w:rsidRPr="00E32709">
        <w:t xml:space="preserve">ticket price </w:t>
      </w:r>
      <w:r>
        <w:t>of</w:t>
      </w:r>
      <w:r w:rsidRPr="00E32709">
        <w:t xml:space="preserve"> $11</w:t>
      </w:r>
      <w:r>
        <w:t>,</w:t>
      </w:r>
      <w:r w:rsidRPr="00E32709">
        <w:t xml:space="preserve"> the average attendance has been 26,000. When the price dropped to $9, the average attendance rose to 31</w:t>
      </w:r>
      <w:r>
        <w:t>,</w:t>
      </w:r>
      <w:r w:rsidRPr="00E32709">
        <w:t>000. Assuming that attendance is linearly related to ticket price, what ticket price would maximize revenue?</w:t>
      </w:r>
    </w:p>
    <w:p w14:paraId="446ECB17" w14:textId="77777777" w:rsidR="00E55FCF" w:rsidRPr="00E32709" w:rsidRDefault="00E55FCF" w:rsidP="00E55FCF">
      <w:pPr>
        <w:pStyle w:val="ListParagraph"/>
        <w:numPr>
          <w:ilvl w:val="0"/>
          <w:numId w:val="0"/>
        </w:numPr>
        <w:ind w:left="360"/>
      </w:pPr>
    </w:p>
    <w:p w14:paraId="69721203" w14:textId="77777777" w:rsidR="00E55FCF" w:rsidRDefault="00E55FCF" w:rsidP="00E55FCF">
      <w:pPr>
        <w:pStyle w:val="ListParagraph"/>
      </w:pPr>
      <w:r w:rsidRPr="00E32709">
        <w:t>A farmer finds that if she plants 75 trees per acre, each tree will yield 20 bushels of fruit. She estimates that for each additional tree planted per acre, the yield of each tree will decrease by 3 bushels. How many trees should she plant per acre to maximize her harvest?</w:t>
      </w:r>
    </w:p>
    <w:p w14:paraId="5829E311" w14:textId="77777777" w:rsidR="00E55FCF" w:rsidRDefault="00E55FCF" w:rsidP="00E55FCF">
      <w:pPr>
        <w:pStyle w:val="ListParagraph"/>
        <w:numPr>
          <w:ilvl w:val="0"/>
          <w:numId w:val="0"/>
        </w:numPr>
        <w:ind w:left="360"/>
      </w:pPr>
    </w:p>
    <w:p w14:paraId="59F8E52E" w14:textId="77777777" w:rsidR="00E55FCF" w:rsidRDefault="00E55FCF" w:rsidP="00E55FCF">
      <w:pPr>
        <w:pStyle w:val="ListParagraph"/>
        <w:numPr>
          <w:ilvl w:val="0"/>
          <w:numId w:val="0"/>
        </w:numPr>
        <w:ind w:left="360"/>
      </w:pPr>
    </w:p>
    <w:p w14:paraId="3C7D0607" w14:textId="77777777" w:rsidR="00E55FCF" w:rsidRDefault="00E55FCF" w:rsidP="00E55FCF">
      <w:pPr>
        <w:pStyle w:val="ListParagraph"/>
        <w:numPr>
          <w:ilvl w:val="0"/>
          <w:numId w:val="0"/>
        </w:numPr>
        <w:ind w:left="360"/>
      </w:pPr>
    </w:p>
    <w:p w14:paraId="235D1F19" w14:textId="77777777" w:rsidR="00E55FCF" w:rsidRDefault="00E55FCF" w:rsidP="00E55FCF">
      <w:pPr>
        <w:pStyle w:val="ListParagraph"/>
        <w:numPr>
          <w:ilvl w:val="0"/>
          <w:numId w:val="0"/>
        </w:numPr>
        <w:ind w:left="360"/>
      </w:pPr>
    </w:p>
    <w:p w14:paraId="467ED2C8" w14:textId="77777777" w:rsidR="00E55FCF" w:rsidRDefault="00F0517E" w:rsidP="00E55FCF">
      <w:pPr>
        <w:pStyle w:val="ListParagraph"/>
      </w:pPr>
      <w:r>
        <w:rPr>
          <w:noProof/>
        </w:rPr>
        <w:lastRenderedPageBreak/>
        <w:drawing>
          <wp:anchor distT="0" distB="0" distL="114300" distR="114300" simplePos="0" relativeHeight="251623936" behindDoc="0" locked="0" layoutInCell="1" allowOverlap="1" wp14:anchorId="4981C8E9" wp14:editId="5AAF7279">
            <wp:simplePos x="0" y="0"/>
            <wp:positionH relativeFrom="margin">
              <wp:posOffset>2826385</wp:posOffset>
            </wp:positionH>
            <wp:positionV relativeFrom="paragraph">
              <wp:posOffset>33655</wp:posOffset>
            </wp:positionV>
            <wp:extent cx="2670810" cy="1690370"/>
            <wp:effectExtent l="19050" t="0" r="0" b="0"/>
            <wp:wrapSquare wrapText="bothSides"/>
            <wp:docPr id="11" name="Picture 126" descr="Description: Description: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Description: Picture1"/>
                    <pic:cNvPicPr>
                      <a:picLocks noChangeAspect="1" noChangeArrowheads="1"/>
                    </pic:cNvPicPr>
                  </pic:nvPicPr>
                  <pic:blipFill>
                    <a:blip r:embed="rId420" cstate="print"/>
                    <a:srcRect l="2600" t="9630" r="6146"/>
                    <a:stretch>
                      <a:fillRect/>
                    </a:stretch>
                  </pic:blipFill>
                  <pic:spPr bwMode="auto">
                    <a:xfrm>
                      <a:off x="0" y="0"/>
                      <a:ext cx="2670810" cy="1690370"/>
                    </a:xfrm>
                    <a:prstGeom prst="rect">
                      <a:avLst/>
                    </a:prstGeom>
                    <a:noFill/>
                    <a:ln w="9525">
                      <a:noFill/>
                      <a:miter lim="800000"/>
                      <a:headEnd/>
                      <a:tailEnd/>
                    </a:ln>
                  </pic:spPr>
                </pic:pic>
              </a:graphicData>
            </a:graphic>
          </wp:anchor>
        </w:drawing>
      </w:r>
      <w:r w:rsidR="00E55FCF" w:rsidRPr="00C374B7">
        <w:t xml:space="preserve">A hot air balloon takes off from the edge of a mountain lake. Impose a coordinate system as pictured and assume that the path of the balloon follows the graph of </w:t>
      </w:r>
      <w:r w:rsidR="004F21FB" w:rsidRPr="004F21FB">
        <w:rPr>
          <w:position w:val="-24"/>
        </w:rPr>
        <w:object w:dxaOrig="2280" w:dyaOrig="620" w14:anchorId="52E5F9CB">
          <v:shape id="_x0000_i1220" type="#_x0000_t75" style="width:113.25pt;height:31.5pt" o:ole="">
            <v:imagedata r:id="rId421" o:title=""/>
          </v:shape>
          <o:OLEObject Type="Embed" ProgID="Equation.DSMT4" ShapeID="_x0000_i1220" DrawAspect="Content" ObjectID="_1720944769" r:id="rId422"/>
        </w:object>
      </w:r>
      <w:r w:rsidR="00E55FCF" w:rsidRPr="00C374B7">
        <w:t>. The land rises at a constant incline from the lake at the rate of 2 vertical feet for each 20 horizontal feet</w:t>
      </w:r>
      <w:r w:rsidR="00E55FCF">
        <w:t>.</w:t>
      </w:r>
      <w:r w:rsidR="00E55FCF" w:rsidRPr="00C374B7">
        <w:t xml:space="preserve"> [UW]</w:t>
      </w:r>
    </w:p>
    <w:p w14:paraId="0A690E30" w14:textId="77777777" w:rsidR="00E55FCF" w:rsidRPr="00BE5922" w:rsidRDefault="00E55FCF" w:rsidP="00E55FCF">
      <w:pPr>
        <w:pStyle w:val="ListParagraph"/>
        <w:numPr>
          <w:ilvl w:val="1"/>
          <w:numId w:val="12"/>
        </w:numPr>
      </w:pPr>
      <w:r w:rsidRPr="00BE5922">
        <w:t xml:space="preserve">What is the maximum height of the balloon above </w:t>
      </w:r>
      <w:r>
        <w:t>water</w:t>
      </w:r>
      <w:r w:rsidRPr="00BE5922">
        <w:t xml:space="preserve"> level?</w:t>
      </w:r>
    </w:p>
    <w:p w14:paraId="7B51FE82" w14:textId="77777777" w:rsidR="00E55FCF" w:rsidRPr="00BE5922" w:rsidRDefault="00E55FCF" w:rsidP="00E55FCF">
      <w:pPr>
        <w:pStyle w:val="ListParagraph"/>
        <w:numPr>
          <w:ilvl w:val="1"/>
          <w:numId w:val="12"/>
        </w:numPr>
      </w:pPr>
      <w:r w:rsidRPr="00BE5922">
        <w:t>What is the maximum height of the balloon above ground level?</w:t>
      </w:r>
    </w:p>
    <w:p w14:paraId="139DAE7A" w14:textId="77777777" w:rsidR="00E55FCF" w:rsidRPr="00BE5922" w:rsidRDefault="00E55FCF" w:rsidP="00E55FCF">
      <w:pPr>
        <w:pStyle w:val="ListParagraph"/>
        <w:numPr>
          <w:ilvl w:val="1"/>
          <w:numId w:val="12"/>
        </w:numPr>
      </w:pPr>
      <w:r w:rsidRPr="00BE5922">
        <w:t>Where does the balloon land on the ground?</w:t>
      </w:r>
    </w:p>
    <w:p w14:paraId="233B2B81" w14:textId="77777777" w:rsidR="00E55FCF" w:rsidRPr="00BE5922" w:rsidRDefault="00E55FCF" w:rsidP="00E55FCF">
      <w:pPr>
        <w:pStyle w:val="ListParagraph"/>
        <w:numPr>
          <w:ilvl w:val="1"/>
          <w:numId w:val="12"/>
        </w:numPr>
      </w:pPr>
      <w:r w:rsidRPr="00BE5922">
        <w:t>Where is the balloon 50 feet above the ground?</w:t>
      </w:r>
    </w:p>
    <w:p w14:paraId="3000BBA5" w14:textId="77777777" w:rsidR="00E55FCF" w:rsidRDefault="00E55FCF" w:rsidP="00E55FCF">
      <w:pPr>
        <w:autoSpaceDE w:val="0"/>
        <w:autoSpaceDN w:val="0"/>
        <w:adjustRightInd w:val="0"/>
        <w:rPr>
          <w:iCs/>
        </w:rPr>
      </w:pPr>
      <w:r w:rsidRPr="00C374B7">
        <w:rPr>
          <w:b/>
        </w:rPr>
        <w:t xml:space="preserve"> </w:t>
      </w:r>
    </w:p>
    <w:p w14:paraId="272B833B" w14:textId="77777777" w:rsidR="00E55FCF" w:rsidRDefault="00E55FCF" w:rsidP="00E55FCF">
      <w:pPr>
        <w:autoSpaceDE w:val="0"/>
        <w:autoSpaceDN w:val="0"/>
        <w:adjustRightInd w:val="0"/>
        <w:rPr>
          <w:iCs/>
        </w:rPr>
      </w:pPr>
    </w:p>
    <w:p w14:paraId="4B56438D" w14:textId="77777777" w:rsidR="00E55FCF" w:rsidRDefault="00F0517E" w:rsidP="00E55FCF">
      <w:pPr>
        <w:pStyle w:val="ListParagraph"/>
        <w:rPr>
          <w:rFonts w:cs="Bookman-Light"/>
        </w:rPr>
      </w:pPr>
      <w:r>
        <w:rPr>
          <w:noProof/>
        </w:rPr>
        <w:drawing>
          <wp:anchor distT="0" distB="0" distL="114300" distR="114300" simplePos="0" relativeHeight="251624960" behindDoc="0" locked="0" layoutInCell="1" allowOverlap="1" wp14:anchorId="5BACD0B0" wp14:editId="17C77802">
            <wp:simplePos x="0" y="0"/>
            <wp:positionH relativeFrom="margin">
              <wp:align>right</wp:align>
            </wp:positionH>
            <wp:positionV relativeFrom="paragraph">
              <wp:posOffset>-2540</wp:posOffset>
            </wp:positionV>
            <wp:extent cx="3128010" cy="2147570"/>
            <wp:effectExtent l="19050" t="0" r="0" b="0"/>
            <wp:wrapSquare wrapText="bothSides"/>
            <wp:docPr id="10" name="Picture 125" descr="Description: Description: 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escription: Description: Picture10"/>
                    <pic:cNvPicPr>
                      <a:picLocks noChangeAspect="1" noChangeArrowheads="1"/>
                    </pic:cNvPicPr>
                  </pic:nvPicPr>
                  <pic:blipFill>
                    <a:blip r:embed="rId423" cstate="print"/>
                    <a:srcRect l="3242" r="7838"/>
                    <a:stretch>
                      <a:fillRect/>
                    </a:stretch>
                  </pic:blipFill>
                  <pic:spPr bwMode="auto">
                    <a:xfrm>
                      <a:off x="0" y="0"/>
                      <a:ext cx="3128010" cy="2147570"/>
                    </a:xfrm>
                    <a:prstGeom prst="rect">
                      <a:avLst/>
                    </a:prstGeom>
                    <a:noFill/>
                    <a:ln w="9525">
                      <a:noFill/>
                      <a:miter lim="800000"/>
                      <a:headEnd/>
                      <a:tailEnd/>
                    </a:ln>
                  </pic:spPr>
                </pic:pic>
              </a:graphicData>
            </a:graphic>
          </wp:anchor>
        </w:drawing>
      </w:r>
      <w:r w:rsidR="00E55FCF" w:rsidRPr="00BE5922">
        <w:t>A hot air balloon takes off from the edge of a plateau. Impose a coordinate system as pictured below and assume that the path the balloon follows is the graph of the quadratic function</w:t>
      </w:r>
      <w:r w:rsidR="00E55FCF">
        <w:t xml:space="preserve"> </w:t>
      </w:r>
      <w:r w:rsidR="00E55FCF" w:rsidRPr="00D44FDA">
        <w:rPr>
          <w:position w:val="-24"/>
        </w:rPr>
        <w:object w:dxaOrig="2280" w:dyaOrig="620" w14:anchorId="0D41D065">
          <v:shape id="_x0000_i1221" type="#_x0000_t75" style="width:113.25pt;height:31.5pt" o:ole="">
            <v:imagedata r:id="rId424" o:title=""/>
          </v:shape>
          <o:OLEObject Type="Embed" ProgID="Equation.3" ShapeID="_x0000_i1221" DrawAspect="Content" ObjectID="_1720944770" r:id="rId425"/>
        </w:object>
      </w:r>
      <w:r w:rsidR="00E55FCF" w:rsidRPr="00BE5922">
        <w:t>. The land drops at a constant incline from the plateau at the rate of 1 vertical foot for each 5 horizontal feet</w:t>
      </w:r>
      <w:r w:rsidR="00E55FCF">
        <w:t>. [UW]</w:t>
      </w:r>
    </w:p>
    <w:p w14:paraId="476A5F40" w14:textId="77777777" w:rsidR="00E55FCF" w:rsidRPr="00BE5922" w:rsidRDefault="00E55FCF" w:rsidP="00E55FCF">
      <w:pPr>
        <w:pStyle w:val="ListParagraph"/>
        <w:numPr>
          <w:ilvl w:val="1"/>
          <w:numId w:val="12"/>
        </w:numPr>
      </w:pPr>
      <w:r w:rsidRPr="00BE5922">
        <w:t>What is the maximum height of the balloon above plateau level?</w:t>
      </w:r>
    </w:p>
    <w:p w14:paraId="56D4EAB9" w14:textId="77777777" w:rsidR="00E55FCF" w:rsidRPr="00BE5922" w:rsidRDefault="00E55FCF" w:rsidP="00E55FCF">
      <w:pPr>
        <w:pStyle w:val="ListParagraph"/>
        <w:numPr>
          <w:ilvl w:val="1"/>
          <w:numId w:val="12"/>
        </w:numPr>
      </w:pPr>
      <w:r w:rsidRPr="00BE5922">
        <w:t>What is the maximum height of the balloon above ground level?</w:t>
      </w:r>
    </w:p>
    <w:p w14:paraId="413D9831" w14:textId="77777777" w:rsidR="00E55FCF" w:rsidRPr="00BE5922" w:rsidRDefault="00E55FCF" w:rsidP="00E55FCF">
      <w:pPr>
        <w:pStyle w:val="ListParagraph"/>
        <w:numPr>
          <w:ilvl w:val="1"/>
          <w:numId w:val="12"/>
        </w:numPr>
      </w:pPr>
      <w:r w:rsidRPr="00BE5922">
        <w:t>Where does the balloon land on the ground?</w:t>
      </w:r>
    </w:p>
    <w:p w14:paraId="73047999" w14:textId="77777777" w:rsidR="00E55FCF" w:rsidRDefault="00E55FCF" w:rsidP="00E55FCF">
      <w:pPr>
        <w:pStyle w:val="ListParagraph"/>
        <w:numPr>
          <w:ilvl w:val="1"/>
          <w:numId w:val="12"/>
        </w:numPr>
      </w:pPr>
      <w:r w:rsidRPr="00BE5922">
        <w:t>Where is the balloon 50 feet above the ground?</w:t>
      </w:r>
    </w:p>
    <w:p w14:paraId="0DB9CEB5" w14:textId="77777777" w:rsidR="00E55FCF" w:rsidRDefault="00E55FCF" w:rsidP="00E55FCF"/>
    <w:p w14:paraId="2C3BAD6D" w14:textId="77777777" w:rsidR="00E55FCF" w:rsidRPr="00D44FDA" w:rsidRDefault="00E55FCF" w:rsidP="00E55FCF"/>
    <w:p w14:paraId="087906DE" w14:textId="77777777" w:rsidR="00E55FCF" w:rsidRDefault="00E55FCF" w:rsidP="00E55FCF">
      <w:pPr>
        <w:tabs>
          <w:tab w:val="left" w:pos="900"/>
        </w:tabs>
        <w:rPr>
          <w:rFonts w:ascii="Trebuchet MS" w:hAnsi="Trebuchet MS"/>
        </w:rPr>
        <w:sectPr w:rsidR="00E55FCF" w:rsidSect="00E55FCF">
          <w:pgSz w:w="12240" w:h="15840" w:code="1"/>
          <w:pgMar w:top="1440" w:right="1440" w:bottom="1440" w:left="1440" w:header="720" w:footer="720" w:gutter="720"/>
          <w:cols w:space="720"/>
          <w:docGrid w:linePitch="360"/>
        </w:sectPr>
      </w:pPr>
    </w:p>
    <w:p w14:paraId="26092514" w14:textId="77777777" w:rsidR="00E55FCF" w:rsidRDefault="00E55FCF" w:rsidP="00E55FCF">
      <w:pPr>
        <w:pStyle w:val="Heading2"/>
      </w:pPr>
      <w:bookmarkStart w:id="10" w:name="_Toc481691813"/>
      <w:r>
        <w:lastRenderedPageBreak/>
        <w:t>Section 3.3 Graphs of Polynomial Functions</w:t>
      </w:r>
      <w:bookmarkEnd w:id="10"/>
    </w:p>
    <w:p w14:paraId="47E02D1B" w14:textId="77777777" w:rsidR="00E55FCF" w:rsidRDefault="00E55FCF" w:rsidP="00E55FCF">
      <w:pPr>
        <w:tabs>
          <w:tab w:val="left" w:pos="900"/>
        </w:tabs>
        <w:rPr>
          <w:b/>
        </w:rPr>
      </w:pPr>
    </w:p>
    <w:p w14:paraId="7E2F5187" w14:textId="77777777" w:rsidR="00E55FCF" w:rsidRDefault="00E55FCF" w:rsidP="00E55FCF">
      <w:pPr>
        <w:tabs>
          <w:tab w:val="left" w:pos="900"/>
        </w:tabs>
      </w:pPr>
      <w:r w:rsidRPr="002D2B1E">
        <w:t>In the</w:t>
      </w:r>
      <w:r>
        <w:t xml:space="preserve"> previous </w:t>
      </w:r>
      <w:r w:rsidR="00F50FC5">
        <w:t>section,</w:t>
      </w:r>
      <w:r>
        <w:t xml:space="preserve"> we explored the short run behavior of quadratics, a special case of polynomials.  In this </w:t>
      </w:r>
      <w:r w:rsidR="00F50FC5">
        <w:t>section,</w:t>
      </w:r>
      <w:r>
        <w:t xml:space="preserve"> we will explore the short run behavior of polynomials in general.</w:t>
      </w:r>
    </w:p>
    <w:p w14:paraId="78579762" w14:textId="77777777" w:rsidR="008D25BA" w:rsidRDefault="008D25BA" w:rsidP="00E55FCF">
      <w:pPr>
        <w:tabs>
          <w:tab w:val="left" w:pos="900"/>
        </w:tabs>
      </w:pPr>
    </w:p>
    <w:p w14:paraId="535787CE" w14:textId="77777777" w:rsidR="00E55FCF" w:rsidRDefault="00E55FCF" w:rsidP="00E55FCF">
      <w:pPr>
        <w:tabs>
          <w:tab w:val="left" w:pos="900"/>
        </w:tabs>
      </w:pPr>
      <w:r>
        <w:rPr>
          <w:b/>
        </w:rPr>
        <w:t>Short run Behavior</w:t>
      </w:r>
      <w:r w:rsidR="00FE577E">
        <w:rPr>
          <w:b/>
        </w:rPr>
        <w:fldChar w:fldCharType="begin"/>
      </w:r>
      <w:r>
        <w:instrText>xe "</w:instrText>
      </w:r>
      <w:r w:rsidRPr="00B36880">
        <w:rPr>
          <w:b/>
        </w:rPr>
        <w:instrText>Short Run Behavior</w:instrText>
      </w:r>
      <w:r>
        <w:instrText>"</w:instrText>
      </w:r>
      <w:r w:rsidR="00FE577E">
        <w:rPr>
          <w:b/>
        </w:rPr>
        <w:fldChar w:fldCharType="end"/>
      </w:r>
      <w:r>
        <w:rPr>
          <w:b/>
        </w:rPr>
        <w:t>:  Intercepts</w:t>
      </w:r>
      <w:r w:rsidR="00FE577E">
        <w:rPr>
          <w:b/>
        </w:rPr>
        <w:fldChar w:fldCharType="begin"/>
      </w:r>
      <w:r>
        <w:instrText>xe "</w:instrText>
      </w:r>
      <w:r w:rsidRPr="00107C1A">
        <w:rPr>
          <w:b/>
        </w:rPr>
        <w:instrText>Intercepts</w:instrText>
      </w:r>
      <w:r>
        <w:instrText>"</w:instrText>
      </w:r>
      <w:r w:rsidR="00FE577E">
        <w:rPr>
          <w:b/>
        </w:rPr>
        <w:fldChar w:fldCharType="end"/>
      </w:r>
    </w:p>
    <w:p w14:paraId="6001D7C1" w14:textId="77777777" w:rsidR="00E55FCF" w:rsidRDefault="00E55FCF" w:rsidP="00E55FCF">
      <w:pPr>
        <w:tabs>
          <w:tab w:val="left" w:pos="900"/>
        </w:tabs>
      </w:pPr>
    </w:p>
    <w:p w14:paraId="41BEF2DC" w14:textId="77777777" w:rsidR="00E55FCF" w:rsidRDefault="00E55FCF" w:rsidP="00E55FCF">
      <w:pPr>
        <w:tabs>
          <w:tab w:val="left" w:pos="900"/>
        </w:tabs>
      </w:pPr>
      <w:r>
        <w:t>As with any function, the vertical intercept</w:t>
      </w:r>
      <w:r w:rsidRPr="002D2B1E">
        <w:t xml:space="preserve"> </w:t>
      </w:r>
      <w:r>
        <w:t>can be found by evaluating the function at an input of zero.  Since this is evaluation, it is relatively easy to do it for a polynomial of any degree.</w:t>
      </w:r>
    </w:p>
    <w:p w14:paraId="5577C367" w14:textId="77777777" w:rsidR="00E55FCF" w:rsidRDefault="00E55FCF" w:rsidP="00E55FCF">
      <w:pPr>
        <w:tabs>
          <w:tab w:val="left" w:pos="900"/>
        </w:tabs>
      </w:pPr>
    </w:p>
    <w:p w14:paraId="6E902C51" w14:textId="77777777" w:rsidR="00E55FCF" w:rsidRDefault="00E55FCF" w:rsidP="00E55FCF">
      <w:pPr>
        <w:tabs>
          <w:tab w:val="left" w:pos="900"/>
        </w:tabs>
      </w:pPr>
      <w:r>
        <w:t>To find horizontal intercepts, we need to solve for when the output will be zero.  For general polynomials, this can be a challenging prospect.  While quadratics can be solved using the relatively simple quadratic formula, the corresponding formulas for cubic and 4</w:t>
      </w:r>
      <w:r w:rsidRPr="002D2B1E">
        <w:rPr>
          <w:vertAlign w:val="superscript"/>
        </w:rPr>
        <w:t>th</w:t>
      </w:r>
      <w:r>
        <w:t xml:space="preserve"> degree polynomials are not simple enough to remember, and formulas do not exist for general higher-degree polynomials.  Consequently, we will limit ourselves to three cases:</w:t>
      </w:r>
    </w:p>
    <w:p w14:paraId="2C0120D4" w14:textId="77777777" w:rsidR="00E55FCF" w:rsidRDefault="00E55FCF" w:rsidP="00E55FCF">
      <w:pPr>
        <w:numPr>
          <w:ilvl w:val="0"/>
          <w:numId w:val="8"/>
        </w:numPr>
        <w:tabs>
          <w:tab w:val="left" w:pos="900"/>
        </w:tabs>
      </w:pPr>
      <w:r>
        <w:t xml:space="preserve">The polynomial can be factored using known methods: greatest common factor and trinomial factoring.  </w:t>
      </w:r>
    </w:p>
    <w:p w14:paraId="4255332B" w14:textId="77777777" w:rsidR="00E55FCF" w:rsidRDefault="00E55FCF" w:rsidP="00E55FCF">
      <w:pPr>
        <w:numPr>
          <w:ilvl w:val="0"/>
          <w:numId w:val="8"/>
        </w:numPr>
        <w:tabs>
          <w:tab w:val="left" w:pos="900"/>
        </w:tabs>
      </w:pPr>
      <w:r>
        <w:t>The polynomial is given in factored form.</w:t>
      </w:r>
    </w:p>
    <w:p w14:paraId="5998BD67" w14:textId="77777777" w:rsidR="00E55FCF" w:rsidRDefault="00E55FCF" w:rsidP="00E55FCF">
      <w:pPr>
        <w:numPr>
          <w:ilvl w:val="0"/>
          <w:numId w:val="8"/>
        </w:numPr>
        <w:tabs>
          <w:tab w:val="left" w:pos="900"/>
        </w:tabs>
      </w:pPr>
      <w:r>
        <w:t>Technology is used to determine the intercepts.</w:t>
      </w:r>
    </w:p>
    <w:p w14:paraId="53A70EE1" w14:textId="77777777" w:rsidR="00E55FCF" w:rsidRDefault="00E55FCF" w:rsidP="00E55FCF">
      <w:pPr>
        <w:tabs>
          <w:tab w:val="left" w:pos="900"/>
        </w:tabs>
      </w:pPr>
    </w:p>
    <w:p w14:paraId="4AF2AE3F" w14:textId="77777777" w:rsidR="00833A69" w:rsidRDefault="00833A69" w:rsidP="00833A69">
      <w:pPr>
        <w:tabs>
          <w:tab w:val="left" w:pos="900"/>
        </w:tabs>
      </w:pPr>
      <w:r>
        <w:t>Other techniques for finding the intercepts of general polynomials will be explored in the next section.</w:t>
      </w:r>
    </w:p>
    <w:p w14:paraId="5B137EED" w14:textId="77777777" w:rsidR="00833A69" w:rsidRDefault="00833A69" w:rsidP="00E55FCF">
      <w:pPr>
        <w:tabs>
          <w:tab w:val="left" w:pos="900"/>
        </w:tabs>
      </w:pPr>
    </w:p>
    <w:p w14:paraId="15F93459" w14:textId="77777777" w:rsidR="00E55FCF" w:rsidRDefault="00E55FCF" w:rsidP="00E55FCF">
      <w:pPr>
        <w:tabs>
          <w:tab w:val="left" w:pos="900"/>
        </w:tabs>
      </w:pPr>
    </w:p>
    <w:p w14:paraId="145A038A" w14:textId="77777777" w:rsidR="00E55FCF" w:rsidRDefault="00E55FCF" w:rsidP="00E55FCF">
      <w:pPr>
        <w:pStyle w:val="ExampleHeader"/>
      </w:pPr>
      <w:r>
        <w:t>Example 1</w:t>
      </w:r>
    </w:p>
    <w:p w14:paraId="5C468A5D" w14:textId="77777777" w:rsidR="00E55FCF" w:rsidRDefault="00E55FCF" w:rsidP="00E55FCF">
      <w:pPr>
        <w:pStyle w:val="Example"/>
      </w:pPr>
      <w:r>
        <w:t xml:space="preserve">Find the horizontal intercepts of </w:t>
      </w:r>
      <w:r w:rsidRPr="002D2B1E">
        <w:rPr>
          <w:position w:val="-10"/>
        </w:rPr>
        <w:object w:dxaOrig="2180" w:dyaOrig="360" w14:anchorId="30E47C59">
          <v:shape id="_x0000_i1222" type="#_x0000_t75" style="width:108.75pt;height:17.25pt" o:ole="">
            <v:imagedata r:id="rId426" o:title=""/>
          </v:shape>
          <o:OLEObject Type="Embed" ProgID="Equation.3" ShapeID="_x0000_i1222" DrawAspect="Content" ObjectID="_1720944771" r:id="rId427"/>
        </w:object>
      </w:r>
      <w:r>
        <w:t>.</w:t>
      </w:r>
    </w:p>
    <w:p w14:paraId="19370BB2" w14:textId="77777777" w:rsidR="00E55FCF" w:rsidRDefault="00E55FCF" w:rsidP="00E55FCF">
      <w:pPr>
        <w:pStyle w:val="Example"/>
      </w:pPr>
    </w:p>
    <w:p w14:paraId="6FC87371" w14:textId="77777777" w:rsidR="00E55FCF" w:rsidRDefault="00E55FCF" w:rsidP="00E55FCF">
      <w:pPr>
        <w:pStyle w:val="Example"/>
      </w:pPr>
      <w:r>
        <w:t xml:space="preserve">We can attempt to factor this polynomial to find solutions for </w:t>
      </w:r>
      <w:r>
        <w:rPr>
          <w:i/>
        </w:rPr>
        <w:t>f(x)</w:t>
      </w:r>
      <w:r>
        <w:t xml:space="preserve"> = 0.</w:t>
      </w:r>
    </w:p>
    <w:p w14:paraId="7801B6B3" w14:textId="77777777" w:rsidR="00E55FCF" w:rsidRDefault="00E55FCF" w:rsidP="00E55FCF">
      <w:pPr>
        <w:pStyle w:val="Example"/>
      </w:pPr>
      <w:r w:rsidRPr="002D2B1E">
        <w:rPr>
          <w:position w:val="-6"/>
        </w:rPr>
        <w:object w:dxaOrig="1860" w:dyaOrig="320" w14:anchorId="48832B03">
          <v:shape id="_x0000_i1223" type="#_x0000_t75" style="width:92.25pt;height:15.75pt" o:ole="">
            <v:imagedata r:id="rId428" o:title=""/>
          </v:shape>
          <o:OLEObject Type="Embed" ProgID="Equation.3" ShapeID="_x0000_i1223" DrawAspect="Content" ObjectID="_1720944772" r:id="rId429"/>
        </w:object>
      </w:r>
      <w:r>
        <w:tab/>
      </w:r>
      <w:r>
        <w:tab/>
        <w:t>Factoring out the greatest common factor</w:t>
      </w:r>
    </w:p>
    <w:p w14:paraId="74CAEC95" w14:textId="77777777" w:rsidR="00E55FCF" w:rsidRPr="00E27BD0" w:rsidRDefault="00E55FCF" w:rsidP="00E55FCF">
      <w:pPr>
        <w:pStyle w:val="Example"/>
        <w:rPr>
          <w:vertAlign w:val="superscript"/>
        </w:rPr>
      </w:pPr>
      <w:r w:rsidRPr="002D2B1E">
        <w:rPr>
          <w:position w:val="-10"/>
        </w:rPr>
        <w:object w:dxaOrig="1980" w:dyaOrig="360" w14:anchorId="6B15F345">
          <v:shape id="_x0000_i1224" type="#_x0000_t75" style="width:98.25pt;height:17.25pt" o:ole="">
            <v:imagedata r:id="rId430" o:title=""/>
          </v:shape>
          <o:OLEObject Type="Embed" ProgID="Equation.3" ShapeID="_x0000_i1224" DrawAspect="Content" ObjectID="_1720944773" r:id="rId431"/>
        </w:object>
      </w:r>
      <w:r>
        <w:tab/>
      </w:r>
      <w:r>
        <w:tab/>
        <w:t xml:space="preserve">Factoring the inside as a quadratic in </w:t>
      </w:r>
      <w:r>
        <w:rPr>
          <w:i/>
        </w:rPr>
        <w:t>x</w:t>
      </w:r>
      <w:r>
        <w:rPr>
          <w:vertAlign w:val="superscript"/>
        </w:rPr>
        <w:t>2</w:t>
      </w:r>
    </w:p>
    <w:p w14:paraId="27E2FE33" w14:textId="77777777" w:rsidR="00E55FCF" w:rsidRDefault="00E55FCF" w:rsidP="00E55FCF">
      <w:pPr>
        <w:pStyle w:val="Example"/>
      </w:pPr>
      <w:r w:rsidRPr="00DF2DD0">
        <w:rPr>
          <w:position w:val="-10"/>
        </w:rPr>
        <w:object w:dxaOrig="2079" w:dyaOrig="360" w14:anchorId="44228E75">
          <v:shape id="_x0000_i1225" type="#_x0000_t75" style="width:103.5pt;height:17.25pt" o:ole="">
            <v:imagedata r:id="rId432" o:title=""/>
          </v:shape>
          <o:OLEObject Type="Embed" ProgID="Equation.3" ShapeID="_x0000_i1225" DrawAspect="Content" ObjectID="_1720944774" r:id="rId433"/>
        </w:object>
      </w:r>
      <w:r>
        <w:tab/>
        <w:t>Then break apart to find solutions</w:t>
      </w:r>
    </w:p>
    <w:p w14:paraId="4A3EBDEC" w14:textId="77777777" w:rsidR="00E55FCF" w:rsidRDefault="00E55FCF" w:rsidP="00E55FCF">
      <w:pPr>
        <w:pStyle w:val="Example"/>
      </w:pPr>
      <w:r w:rsidRPr="00DF2DD0">
        <w:rPr>
          <w:position w:val="-28"/>
        </w:rPr>
        <w:object w:dxaOrig="700" w:dyaOrig="680" w14:anchorId="7CC00A06">
          <v:shape id="_x0000_i1226" type="#_x0000_t75" style="width:36.75pt;height:34.5pt" o:ole="">
            <v:imagedata r:id="rId434" o:title=""/>
          </v:shape>
          <o:OLEObject Type="Embed" ProgID="Equation.3" ShapeID="_x0000_i1226" DrawAspect="Content" ObjectID="_1720944775" r:id="rId435"/>
        </w:object>
      </w:r>
      <w:r>
        <w:tab/>
        <w:t>or</w:t>
      </w:r>
      <w:r>
        <w:tab/>
      </w:r>
      <w:r w:rsidRPr="00DF2DD0">
        <w:rPr>
          <w:position w:val="-42"/>
        </w:rPr>
        <w:object w:dxaOrig="1120" w:dyaOrig="1080" w14:anchorId="6E4D7B1E">
          <v:shape id="_x0000_i1227" type="#_x0000_t75" style="width:56.25pt;height:54.75pt" o:ole="">
            <v:imagedata r:id="rId436" o:title=""/>
          </v:shape>
          <o:OLEObject Type="Embed" ProgID="Equation.3" ShapeID="_x0000_i1227" DrawAspect="Content" ObjectID="_1720944776" r:id="rId437"/>
        </w:object>
      </w:r>
      <w:r>
        <w:tab/>
        <w:t xml:space="preserve">or </w:t>
      </w:r>
      <w:r>
        <w:tab/>
      </w:r>
      <w:r w:rsidRPr="00DF2DD0">
        <w:rPr>
          <w:position w:val="-48"/>
        </w:rPr>
        <w:object w:dxaOrig="1160" w:dyaOrig="1140" w14:anchorId="2D792051">
          <v:shape id="_x0000_i1228" type="#_x0000_t75" style="width:57.75pt;height:57pt" o:ole="">
            <v:imagedata r:id="rId438" o:title=""/>
          </v:shape>
          <o:OLEObject Type="Embed" ProgID="Equation.3" ShapeID="_x0000_i1228" DrawAspect="Content" ObjectID="_1720944777" r:id="rId439"/>
        </w:object>
      </w:r>
    </w:p>
    <w:p w14:paraId="6408E6F1" w14:textId="77777777" w:rsidR="00E55FCF" w:rsidRDefault="00E55FCF" w:rsidP="00E55FCF">
      <w:pPr>
        <w:pStyle w:val="Example"/>
      </w:pPr>
    </w:p>
    <w:p w14:paraId="44908E15" w14:textId="77777777" w:rsidR="00E55FCF" w:rsidRDefault="00E55FCF" w:rsidP="00E55FCF">
      <w:pPr>
        <w:pStyle w:val="Example"/>
      </w:pPr>
      <w:r>
        <w:t>This gives us 5 horizontal intercepts.</w:t>
      </w:r>
    </w:p>
    <w:p w14:paraId="78A78FFF" w14:textId="77777777" w:rsidR="00E55FCF" w:rsidRDefault="00E55FCF" w:rsidP="00E55FCF">
      <w:pPr>
        <w:tabs>
          <w:tab w:val="left" w:pos="900"/>
        </w:tabs>
      </w:pPr>
    </w:p>
    <w:p w14:paraId="4F4C17B5" w14:textId="77777777" w:rsidR="00F50FC5" w:rsidRDefault="00F50FC5" w:rsidP="00E55FCF">
      <w:pPr>
        <w:tabs>
          <w:tab w:val="left" w:pos="900"/>
        </w:tabs>
      </w:pPr>
    </w:p>
    <w:p w14:paraId="35364E26" w14:textId="77777777" w:rsidR="008D25BA" w:rsidRDefault="008D25BA" w:rsidP="00E55FCF">
      <w:pPr>
        <w:tabs>
          <w:tab w:val="left" w:pos="900"/>
        </w:tabs>
      </w:pPr>
    </w:p>
    <w:p w14:paraId="7F60E802" w14:textId="77777777" w:rsidR="008D25BA" w:rsidRDefault="008D25BA" w:rsidP="00E55FCF">
      <w:pPr>
        <w:tabs>
          <w:tab w:val="left" w:pos="900"/>
        </w:tabs>
      </w:pPr>
    </w:p>
    <w:p w14:paraId="43B19D9F" w14:textId="77777777" w:rsidR="008D25BA" w:rsidRDefault="008D25BA" w:rsidP="00E55FCF">
      <w:pPr>
        <w:tabs>
          <w:tab w:val="left" w:pos="900"/>
        </w:tabs>
      </w:pPr>
    </w:p>
    <w:p w14:paraId="0FF8B136" w14:textId="77777777" w:rsidR="00E55FCF" w:rsidRDefault="00E55FCF" w:rsidP="00E55FCF">
      <w:pPr>
        <w:pStyle w:val="ExampleHeader"/>
      </w:pPr>
      <w:r>
        <w:lastRenderedPageBreak/>
        <w:t>Example 2</w:t>
      </w:r>
    </w:p>
    <w:p w14:paraId="52B30CEE" w14:textId="77777777" w:rsidR="00E55FCF" w:rsidRDefault="00E55FCF" w:rsidP="00E55FCF">
      <w:pPr>
        <w:pStyle w:val="Example"/>
      </w:pPr>
      <w:r>
        <w:t xml:space="preserve">Find the vertical and horizontal intercepts of </w:t>
      </w:r>
      <w:r w:rsidRPr="002D2B1E">
        <w:rPr>
          <w:position w:val="-10"/>
        </w:rPr>
        <w:object w:dxaOrig="2140" w:dyaOrig="360" w14:anchorId="1AD984FE">
          <v:shape id="_x0000_i1229" type="#_x0000_t75" style="width:107.25pt;height:17.25pt" o:ole="">
            <v:imagedata r:id="rId440" o:title=""/>
          </v:shape>
          <o:OLEObject Type="Embed" ProgID="Equation.3" ShapeID="_x0000_i1229" DrawAspect="Content" ObjectID="_1720944778" r:id="rId441"/>
        </w:object>
      </w:r>
    </w:p>
    <w:p w14:paraId="3A03D5A9" w14:textId="77777777" w:rsidR="00E55FCF" w:rsidRDefault="00E55FCF" w:rsidP="00E55FCF">
      <w:pPr>
        <w:pStyle w:val="Example"/>
      </w:pPr>
    </w:p>
    <w:p w14:paraId="40288E02" w14:textId="77777777" w:rsidR="00E55FCF" w:rsidRDefault="00E55FCF" w:rsidP="00E55FCF">
      <w:pPr>
        <w:pStyle w:val="Example"/>
      </w:pPr>
      <w:r>
        <w:t xml:space="preserve">The vertical intercept can be found by evaluating </w:t>
      </w:r>
      <w:proofErr w:type="gramStart"/>
      <w:r>
        <w:rPr>
          <w:i/>
        </w:rPr>
        <w:t>g(</w:t>
      </w:r>
      <w:proofErr w:type="gramEnd"/>
      <w:r>
        <w:t>0</w:t>
      </w:r>
      <w:r>
        <w:rPr>
          <w:i/>
        </w:rPr>
        <w:t>)</w:t>
      </w:r>
      <w:r>
        <w:t xml:space="preserve">.  </w:t>
      </w:r>
    </w:p>
    <w:p w14:paraId="6EDCC5DB" w14:textId="77777777" w:rsidR="00E55FCF" w:rsidRDefault="00E55FCF" w:rsidP="00E55FCF">
      <w:pPr>
        <w:pStyle w:val="Example"/>
      </w:pPr>
      <w:r w:rsidRPr="002D2B1E">
        <w:rPr>
          <w:position w:val="-10"/>
        </w:rPr>
        <w:object w:dxaOrig="2880" w:dyaOrig="360" w14:anchorId="25CFB547">
          <v:shape id="_x0000_i1230" type="#_x0000_t75" style="width:2in;height:17.25pt" o:ole="">
            <v:imagedata r:id="rId442" o:title=""/>
          </v:shape>
          <o:OLEObject Type="Embed" ProgID="Equation.3" ShapeID="_x0000_i1230" DrawAspect="Content" ObjectID="_1720944779" r:id="rId443"/>
        </w:object>
      </w:r>
    </w:p>
    <w:p w14:paraId="269F4850" w14:textId="77777777" w:rsidR="00F50FC5" w:rsidRDefault="00F50FC5" w:rsidP="00E55FCF">
      <w:pPr>
        <w:pStyle w:val="Example"/>
      </w:pPr>
    </w:p>
    <w:p w14:paraId="47A5F250" w14:textId="77777777" w:rsidR="00E55FCF" w:rsidRDefault="00E55FCF" w:rsidP="00E55FCF">
      <w:pPr>
        <w:pStyle w:val="Example"/>
      </w:pPr>
      <w:r>
        <w:t xml:space="preserve">The horizontal intercepts can be found by solving </w:t>
      </w:r>
      <w:r>
        <w:rPr>
          <w:i/>
        </w:rPr>
        <w:t>g(t)</w:t>
      </w:r>
      <w:r>
        <w:t xml:space="preserve"> = 0</w:t>
      </w:r>
    </w:p>
    <w:p w14:paraId="444DCB51" w14:textId="77777777" w:rsidR="00E55FCF" w:rsidRDefault="00E55FCF" w:rsidP="00E55FCF">
      <w:pPr>
        <w:pStyle w:val="Example"/>
      </w:pPr>
      <w:r w:rsidRPr="002D2B1E">
        <w:rPr>
          <w:position w:val="-10"/>
        </w:rPr>
        <w:object w:dxaOrig="1860" w:dyaOrig="360" w14:anchorId="2C6A36B1">
          <v:shape id="_x0000_i1231" type="#_x0000_t75" style="width:92.25pt;height:17.25pt" o:ole="">
            <v:imagedata r:id="rId444" o:title=""/>
          </v:shape>
          <o:OLEObject Type="Embed" ProgID="Equation.3" ShapeID="_x0000_i1231" DrawAspect="Content" ObjectID="_1720944780" r:id="rId445"/>
        </w:object>
      </w:r>
      <w:r>
        <w:tab/>
      </w:r>
      <w:r>
        <w:tab/>
      </w:r>
      <w:r w:rsidR="00F50FC5">
        <w:tab/>
      </w:r>
      <w:r>
        <w:t>Since this is already factored, we can break it apart:</w:t>
      </w:r>
    </w:p>
    <w:p w14:paraId="777DBD9C" w14:textId="77777777" w:rsidR="00E55FCF" w:rsidRDefault="00E55FCF" w:rsidP="00E55FCF">
      <w:pPr>
        <w:pStyle w:val="Example"/>
      </w:pPr>
      <w:r w:rsidRPr="00DF2DD0">
        <w:rPr>
          <w:position w:val="-42"/>
        </w:rPr>
        <w:object w:dxaOrig="1160" w:dyaOrig="1040" w14:anchorId="01C0EC3C">
          <v:shape id="_x0000_i1232" type="#_x0000_t75" style="width:57.75pt;height:51.75pt" o:ole="">
            <v:imagedata r:id="rId446" o:title=""/>
          </v:shape>
          <o:OLEObject Type="Embed" ProgID="Equation.3" ShapeID="_x0000_i1232" DrawAspect="Content" ObjectID="_1720944781" r:id="rId447"/>
        </w:object>
      </w:r>
      <w:r>
        <w:tab/>
        <w:t>or</w:t>
      </w:r>
      <w:r>
        <w:tab/>
      </w:r>
      <w:r w:rsidRPr="00DF2DD0">
        <w:rPr>
          <w:position w:val="-42"/>
        </w:rPr>
        <w:object w:dxaOrig="1140" w:dyaOrig="960" w14:anchorId="61337BA8">
          <v:shape id="_x0000_i1233" type="#_x0000_t75" style="width:57pt;height:48.75pt" o:ole="">
            <v:imagedata r:id="rId448" o:title=""/>
          </v:shape>
          <o:OLEObject Type="Embed" ProgID="Equation.3" ShapeID="_x0000_i1233" DrawAspect="Content" ObjectID="_1720944782" r:id="rId449"/>
        </w:object>
      </w:r>
    </w:p>
    <w:p w14:paraId="2DE00C0C" w14:textId="77777777" w:rsidR="00E55FCF" w:rsidRDefault="00E55FCF" w:rsidP="00E55FCF">
      <w:pPr>
        <w:pStyle w:val="Example"/>
      </w:pPr>
    </w:p>
    <w:p w14:paraId="073B044D" w14:textId="77777777" w:rsidR="00E55FCF" w:rsidRDefault="00E55FCF" w:rsidP="00E55FCF">
      <w:pPr>
        <w:pStyle w:val="Example"/>
      </w:pPr>
      <w:r>
        <w:t>We can always check our answers are reasonable by graphing the polynomial.</w:t>
      </w:r>
    </w:p>
    <w:p w14:paraId="7E20AC93" w14:textId="77777777" w:rsidR="00E55FCF" w:rsidRDefault="00E55FCF" w:rsidP="00E55FCF">
      <w:pPr>
        <w:tabs>
          <w:tab w:val="left" w:pos="900"/>
        </w:tabs>
      </w:pPr>
    </w:p>
    <w:p w14:paraId="468982DB" w14:textId="77777777" w:rsidR="00E55FCF" w:rsidRPr="00DF2DD0" w:rsidRDefault="00E55FCF" w:rsidP="00E55FCF">
      <w:pPr>
        <w:tabs>
          <w:tab w:val="left" w:pos="900"/>
        </w:tabs>
      </w:pPr>
    </w:p>
    <w:p w14:paraId="246DE45A" w14:textId="77777777" w:rsidR="00E55FCF" w:rsidRDefault="00E55FCF" w:rsidP="00E55FCF">
      <w:pPr>
        <w:pStyle w:val="ExampleHeader"/>
      </w:pPr>
      <w:r>
        <w:t>Example 3</w:t>
      </w:r>
    </w:p>
    <w:p w14:paraId="26DE0D8A" w14:textId="77777777" w:rsidR="00E55FCF" w:rsidRDefault="0082429F" w:rsidP="00E55FCF">
      <w:pPr>
        <w:pStyle w:val="Example"/>
      </w:pPr>
      <w:r>
        <w:rPr>
          <w:noProof/>
          <w:position w:val="-10"/>
        </w:rPr>
        <w:drawing>
          <wp:anchor distT="0" distB="0" distL="114300" distR="114300" simplePos="0" relativeHeight="251630080" behindDoc="0" locked="0" layoutInCell="1" allowOverlap="1" wp14:anchorId="0F1BCF47" wp14:editId="5A53955B">
            <wp:simplePos x="0" y="0"/>
            <wp:positionH relativeFrom="column">
              <wp:posOffset>3733165</wp:posOffset>
            </wp:positionH>
            <wp:positionV relativeFrom="paragraph">
              <wp:posOffset>101600</wp:posOffset>
            </wp:positionV>
            <wp:extent cx="1898650" cy="2158365"/>
            <wp:effectExtent l="0" t="0" r="6350" b="635"/>
            <wp:wrapThrough wrapText="bothSides">
              <wp:wrapPolygon edited="0">
                <wp:start x="0" y="0"/>
                <wp:lineTo x="0" y="21352"/>
                <wp:lineTo x="21383" y="21352"/>
                <wp:lineTo x="21383" y="0"/>
                <wp:lineTo x="0" y="0"/>
              </wp:wrapPolygon>
            </wp:wrapThrough>
            <wp:docPr id="49" name="Picture 49" descr="A polynomial that increases, decreases, then increases, with apparent horizontal intercepts at negative 3 comma 0, negative 2 comma 0 and 1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olynomial that increases, decreases, then increases, with apparent horizontal intercepts at negative 3 comma 0, negative 2 comma 0 and 1 comma 0"/>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898650" cy="2158365"/>
                    </a:xfrm>
                    <a:prstGeom prst="rect">
                      <a:avLst/>
                    </a:prstGeom>
                    <a:noFill/>
                    <a:ln>
                      <a:noFill/>
                    </a:ln>
                  </pic:spPr>
                </pic:pic>
              </a:graphicData>
            </a:graphic>
          </wp:anchor>
        </w:drawing>
      </w:r>
      <w:r w:rsidR="00E55FCF">
        <w:t xml:space="preserve">Find the horizontal intercepts of </w:t>
      </w:r>
      <w:r w:rsidR="00E55FCF" w:rsidRPr="002D2B1E">
        <w:rPr>
          <w:position w:val="-10"/>
        </w:rPr>
        <w:object w:dxaOrig="2079" w:dyaOrig="360" w14:anchorId="3EEDAD32">
          <v:shape id="_x0000_i1234" type="#_x0000_t75" style="width:103.5pt;height:17.25pt" o:ole="">
            <v:imagedata r:id="rId451" o:title=""/>
          </v:shape>
          <o:OLEObject Type="Embed" ProgID="Equation.3" ShapeID="_x0000_i1234" DrawAspect="Content" ObjectID="_1720944783" r:id="rId452"/>
        </w:object>
      </w:r>
    </w:p>
    <w:p w14:paraId="2FBA2D7E" w14:textId="77777777" w:rsidR="00E55FCF" w:rsidRDefault="00E55FCF" w:rsidP="00E55FCF">
      <w:pPr>
        <w:pStyle w:val="Example"/>
      </w:pPr>
    </w:p>
    <w:p w14:paraId="147003C2" w14:textId="77777777" w:rsidR="00E55FCF" w:rsidRDefault="00E55FCF" w:rsidP="00E55FCF">
      <w:pPr>
        <w:pStyle w:val="Example"/>
      </w:pPr>
      <w:r>
        <w:t xml:space="preserve">Since this polynomial is not in factored form, has no common factors, and does not appear to be factorable using techniques we know, we can turn to technology to find the intercepts.  </w:t>
      </w:r>
    </w:p>
    <w:p w14:paraId="284CD9CF" w14:textId="77777777" w:rsidR="00E55FCF" w:rsidRDefault="00E55FCF" w:rsidP="00E55FCF">
      <w:pPr>
        <w:pStyle w:val="Example"/>
      </w:pPr>
    </w:p>
    <w:p w14:paraId="274C93BF" w14:textId="77777777" w:rsidR="00E55FCF" w:rsidRDefault="00E55FCF" w:rsidP="00E55FCF">
      <w:pPr>
        <w:pStyle w:val="Example"/>
      </w:pPr>
      <w:r>
        <w:t xml:space="preserve">Graphing this function, it appears there are horizontal intercepts at </w:t>
      </w:r>
      <w:r>
        <w:rPr>
          <w:i/>
        </w:rPr>
        <w:t>t</w:t>
      </w:r>
      <w:r>
        <w:t xml:space="preserve"> = -3, -2, and 1.</w:t>
      </w:r>
    </w:p>
    <w:p w14:paraId="3FCCCD0B" w14:textId="77777777" w:rsidR="00E55FCF" w:rsidRDefault="00E55FCF" w:rsidP="00E55FCF">
      <w:pPr>
        <w:pStyle w:val="Example"/>
      </w:pPr>
    </w:p>
    <w:p w14:paraId="2EE303DA" w14:textId="77777777" w:rsidR="00E55FCF" w:rsidRDefault="00E55FCF" w:rsidP="00E55FCF">
      <w:pPr>
        <w:pStyle w:val="Example"/>
      </w:pPr>
      <w:r>
        <w:t xml:space="preserve">We could check these are correct by plugging in these values for </w:t>
      </w:r>
      <w:r>
        <w:rPr>
          <w:i/>
        </w:rPr>
        <w:t>t</w:t>
      </w:r>
      <w:r>
        <w:t xml:space="preserve"> and verifying that</w:t>
      </w:r>
      <w:r w:rsidR="00347062">
        <w:t xml:space="preserve"> </w:t>
      </w:r>
      <w:r w:rsidRPr="002D2B1E">
        <w:rPr>
          <w:position w:val="-10"/>
        </w:rPr>
        <w:object w:dxaOrig="2360" w:dyaOrig="320" w14:anchorId="3F1A3221">
          <v:shape id="_x0000_i1235" type="#_x0000_t75" style="width:117pt;height:15.75pt" o:ole="">
            <v:imagedata r:id="rId453" o:title=""/>
          </v:shape>
          <o:OLEObject Type="Embed" ProgID="Equation.3" ShapeID="_x0000_i1235" DrawAspect="Content" ObjectID="_1720944784" r:id="rId454"/>
        </w:object>
      </w:r>
      <w:r>
        <w:t>.</w:t>
      </w:r>
    </w:p>
    <w:p w14:paraId="56178867" w14:textId="77777777" w:rsidR="00E55FCF" w:rsidRDefault="00E55FCF" w:rsidP="00E55FCF">
      <w:pPr>
        <w:tabs>
          <w:tab w:val="left" w:pos="900"/>
        </w:tabs>
      </w:pPr>
    </w:p>
    <w:p w14:paraId="5FD8B8D3" w14:textId="77777777" w:rsidR="00E55FCF" w:rsidRPr="002C4FE6" w:rsidRDefault="00E55FCF" w:rsidP="00E55FCF"/>
    <w:p w14:paraId="18375597" w14:textId="77777777" w:rsidR="00E55FCF" w:rsidRPr="00100850" w:rsidRDefault="00E55FCF" w:rsidP="00E55FCF">
      <w:pPr>
        <w:pStyle w:val="TryitNow"/>
      </w:pPr>
      <w:r>
        <w:t>Try it Now</w:t>
      </w:r>
    </w:p>
    <w:p w14:paraId="1DDB3AA7" w14:textId="77777777" w:rsidR="00E55FCF" w:rsidRDefault="00E55FCF" w:rsidP="00E55FCF">
      <w:pPr>
        <w:pStyle w:val="TryitNowbody"/>
      </w:pPr>
      <w:r>
        <w:t>1.</w:t>
      </w:r>
      <w:r w:rsidRPr="007D32B7">
        <w:t xml:space="preserve"> </w:t>
      </w:r>
      <w:r>
        <w:t>Find the vertical and horizontal intercepts of the function</w:t>
      </w:r>
      <w:r w:rsidRPr="002D2B1E">
        <w:rPr>
          <w:position w:val="-10"/>
        </w:rPr>
        <w:object w:dxaOrig="1460" w:dyaOrig="360" w14:anchorId="6B01E318">
          <v:shape id="_x0000_i1236" type="#_x0000_t75" style="width:74.25pt;height:17.25pt" o:ole="">
            <v:imagedata r:id="rId455" o:title=""/>
          </v:shape>
          <o:OLEObject Type="Embed" ProgID="Equation.3" ShapeID="_x0000_i1236" DrawAspect="Content" ObjectID="_1720944785" r:id="rId456"/>
        </w:object>
      </w:r>
      <w:r>
        <w:t>.</w:t>
      </w:r>
    </w:p>
    <w:p w14:paraId="7E65E65D" w14:textId="77777777" w:rsidR="00E55FCF" w:rsidRPr="002C4FE6" w:rsidRDefault="00FE52CD" w:rsidP="00E55FCF">
      <w:r>
        <w:rPr>
          <w:noProof/>
        </w:rPr>
        <w:drawing>
          <wp:anchor distT="0" distB="0" distL="114300" distR="114300" simplePos="0" relativeHeight="251629056" behindDoc="0" locked="0" layoutInCell="1" allowOverlap="1" wp14:anchorId="4271F805" wp14:editId="5395997A">
            <wp:simplePos x="0" y="0"/>
            <wp:positionH relativeFrom="margin">
              <wp:posOffset>3568230</wp:posOffset>
            </wp:positionH>
            <wp:positionV relativeFrom="margin">
              <wp:posOffset>6339176</wp:posOffset>
            </wp:positionV>
            <wp:extent cx="1990090" cy="2116455"/>
            <wp:effectExtent l="0" t="0" r="0" b="0"/>
            <wp:wrapSquare wrapText="bothSides"/>
            <wp:docPr id="48" name="Picture 48" descr="A polynomial that decreases passing through negative 3 comma 0 down to about negative 2.5 comma negative 33 then increasing but flatting off at negative 1 comma 0 on the way up to about 0.9 comma 32, then decreasing to 2 comma 0, then increasing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olynomial that decreases passing through negative 3 comma 0 down to about negative 2.5 comma negative 33 then increasing but flatting off at negative 1 comma 0 on the way up to about 0.9 comma 32, then decreasing to 2 comma 0, then increasing again."/>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990090" cy="2116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38BDA" w14:textId="77777777" w:rsidR="00E55FCF" w:rsidRDefault="00E55FCF" w:rsidP="00E55FCF">
      <w:pPr>
        <w:tabs>
          <w:tab w:val="left" w:pos="900"/>
        </w:tabs>
      </w:pPr>
    </w:p>
    <w:p w14:paraId="0858ECA9" w14:textId="77777777" w:rsidR="00E55FCF" w:rsidRDefault="00E55FCF" w:rsidP="00E55FCF">
      <w:pPr>
        <w:tabs>
          <w:tab w:val="left" w:pos="900"/>
        </w:tabs>
        <w:rPr>
          <w:b/>
        </w:rPr>
      </w:pPr>
      <w:r>
        <w:rPr>
          <w:b/>
        </w:rPr>
        <w:t>Graphical Behavior at Intercepts</w:t>
      </w:r>
      <w:r w:rsidR="00FE577E">
        <w:rPr>
          <w:b/>
        </w:rPr>
        <w:fldChar w:fldCharType="begin"/>
      </w:r>
      <w:r>
        <w:instrText>xe "</w:instrText>
      </w:r>
      <w:r w:rsidRPr="000D424C">
        <w:rPr>
          <w:b/>
        </w:rPr>
        <w:instrText>Intercepts</w:instrText>
      </w:r>
      <w:r>
        <w:instrText>"</w:instrText>
      </w:r>
      <w:r w:rsidR="00FE577E">
        <w:rPr>
          <w:b/>
        </w:rPr>
        <w:fldChar w:fldCharType="end"/>
      </w:r>
      <w:r w:rsidR="00FE577E">
        <w:rPr>
          <w:b/>
        </w:rPr>
        <w:fldChar w:fldCharType="begin"/>
      </w:r>
      <w:r>
        <w:instrText>xe "</w:instrText>
      </w:r>
      <w:r w:rsidRPr="001A1DA6">
        <w:instrText>Intercepts:Graphical Behavior</w:instrText>
      </w:r>
      <w:r>
        <w:instrText>"</w:instrText>
      </w:r>
      <w:r w:rsidR="00FE577E">
        <w:rPr>
          <w:b/>
        </w:rPr>
        <w:fldChar w:fldCharType="end"/>
      </w:r>
    </w:p>
    <w:p w14:paraId="567BC74A" w14:textId="77777777" w:rsidR="00E55FCF" w:rsidRDefault="00E55FCF" w:rsidP="00E55FCF">
      <w:pPr>
        <w:tabs>
          <w:tab w:val="left" w:pos="900"/>
        </w:tabs>
      </w:pPr>
    </w:p>
    <w:p w14:paraId="65994F0D" w14:textId="77777777" w:rsidR="00E55FCF" w:rsidRDefault="00E55FCF" w:rsidP="00E55FCF">
      <w:pPr>
        <w:tabs>
          <w:tab w:val="left" w:pos="900"/>
        </w:tabs>
      </w:pPr>
      <w:r>
        <w:t xml:space="preserve">If we graph the function </w:t>
      </w:r>
      <w:r w:rsidRPr="00B52649">
        <w:rPr>
          <w:position w:val="-10"/>
        </w:rPr>
        <w:object w:dxaOrig="2840" w:dyaOrig="360" w14:anchorId="4A7A560D">
          <v:shape id="_x0000_i1237" type="#_x0000_t75" style="width:142.5pt;height:17.25pt" o:ole="">
            <v:imagedata r:id="rId458" o:title=""/>
          </v:shape>
          <o:OLEObject Type="Embed" ProgID="Equation.3" ShapeID="_x0000_i1237" DrawAspect="Content" ObjectID="_1720944786" r:id="rId459"/>
        </w:object>
      </w:r>
      <w:r>
        <w:t>, notice that the behavior at each of the horizontal intercepts is different.</w:t>
      </w:r>
    </w:p>
    <w:p w14:paraId="457A9883" w14:textId="77777777" w:rsidR="00E55FCF" w:rsidRDefault="00E55FCF" w:rsidP="00E55FCF">
      <w:pPr>
        <w:tabs>
          <w:tab w:val="left" w:pos="900"/>
        </w:tabs>
      </w:pPr>
    </w:p>
    <w:p w14:paraId="0B39BDEC" w14:textId="77777777" w:rsidR="008D25BA" w:rsidRDefault="00E55FCF" w:rsidP="00E55FCF">
      <w:pPr>
        <w:tabs>
          <w:tab w:val="left" w:pos="900"/>
        </w:tabs>
      </w:pPr>
      <w:r>
        <w:t xml:space="preserve">At the horizontal intercept </w:t>
      </w:r>
      <w:r>
        <w:rPr>
          <w:i/>
        </w:rPr>
        <w:t>x</w:t>
      </w:r>
      <w:r>
        <w:t xml:space="preserve"> = -3, coming from the </w:t>
      </w:r>
      <w:r w:rsidRPr="00B52649">
        <w:rPr>
          <w:position w:val="-10"/>
        </w:rPr>
        <w:object w:dxaOrig="700" w:dyaOrig="320" w14:anchorId="5243FA87">
          <v:shape id="_x0000_i1238" type="#_x0000_t75" style="width:36.75pt;height:15.75pt" o:ole="">
            <v:imagedata r:id="rId460" o:title=""/>
          </v:shape>
          <o:OLEObject Type="Embed" ProgID="Equation.3" ShapeID="_x0000_i1238" DrawAspect="Content" ObjectID="_1720944787" r:id="rId461"/>
        </w:object>
      </w:r>
      <w:r>
        <w:t xml:space="preserve"> factor of the polynomial, the graph passes directly through the horizontal intercept.  </w:t>
      </w:r>
    </w:p>
    <w:p w14:paraId="4137C287" w14:textId="77777777" w:rsidR="00E55FCF" w:rsidRDefault="00E55FCF" w:rsidP="00E55FCF">
      <w:pPr>
        <w:tabs>
          <w:tab w:val="left" w:pos="900"/>
        </w:tabs>
      </w:pPr>
      <w:r>
        <w:lastRenderedPageBreak/>
        <w:t xml:space="preserve">The factor </w:t>
      </w:r>
      <w:r w:rsidR="008D25BA" w:rsidRPr="00B52649">
        <w:rPr>
          <w:position w:val="-10"/>
        </w:rPr>
        <w:object w:dxaOrig="700" w:dyaOrig="320" w14:anchorId="14EEE3AA">
          <v:shape id="_x0000_i1239" type="#_x0000_t75" style="width:36.75pt;height:15.75pt" o:ole="">
            <v:imagedata r:id="rId460" o:title=""/>
          </v:shape>
          <o:OLEObject Type="Embed" ProgID="Equation.3" ShapeID="_x0000_i1239" DrawAspect="Content" ObjectID="_1720944788" r:id="rId462"/>
        </w:object>
      </w:r>
      <w:r w:rsidR="008D25BA">
        <w:t xml:space="preserve"> </w:t>
      </w:r>
      <w:r>
        <w:t>is linear (has a power of 1), so the behavior near the intercept is like that of a line - it passes directly through the intercept. We call this a single zero, since the zero corresponds to a single factor of the function.</w:t>
      </w:r>
    </w:p>
    <w:p w14:paraId="132E8CF0" w14:textId="77777777" w:rsidR="00F50FC5" w:rsidRDefault="00F50FC5" w:rsidP="00E55FCF">
      <w:pPr>
        <w:tabs>
          <w:tab w:val="left" w:pos="900"/>
        </w:tabs>
      </w:pPr>
    </w:p>
    <w:p w14:paraId="7BE18922" w14:textId="77777777" w:rsidR="00E55FCF" w:rsidRPr="00FD10B8" w:rsidRDefault="00E55FCF" w:rsidP="00E55FCF">
      <w:pPr>
        <w:tabs>
          <w:tab w:val="left" w:pos="900"/>
        </w:tabs>
      </w:pPr>
      <w:r>
        <w:t xml:space="preserve">At the horizontal intercept </w:t>
      </w:r>
      <w:r>
        <w:rPr>
          <w:i/>
        </w:rPr>
        <w:t>x</w:t>
      </w:r>
      <w:r>
        <w:t xml:space="preserve"> = 2, coming from the </w:t>
      </w:r>
      <w:r w:rsidRPr="00B52649">
        <w:rPr>
          <w:position w:val="-10"/>
        </w:rPr>
        <w:object w:dxaOrig="800" w:dyaOrig="360" w14:anchorId="2BA0A356">
          <v:shape id="_x0000_i1240" type="#_x0000_t75" style="width:40.5pt;height:17.25pt" o:ole="">
            <v:imagedata r:id="rId463" o:title=""/>
          </v:shape>
          <o:OLEObject Type="Embed" ProgID="Equation.3" ShapeID="_x0000_i1240" DrawAspect="Content" ObjectID="_1720944789" r:id="rId464"/>
        </w:object>
      </w:r>
      <w:r>
        <w:t xml:space="preserve"> factor of the polynomial, the graph touches the axis at the intercept and changes direction.  The factor is quadratic (degree 2), so the behavior near the intercept is like that of a quadratic – it bounces off the horizontal axis at the intercept.  Since </w:t>
      </w:r>
      <w:r w:rsidRPr="00B52649">
        <w:rPr>
          <w:position w:val="-10"/>
        </w:rPr>
        <w:object w:dxaOrig="2360" w:dyaOrig="360" w14:anchorId="4CA6E505">
          <v:shape id="_x0000_i1241" type="#_x0000_t75" style="width:117pt;height:17.25pt" o:ole="">
            <v:imagedata r:id="rId465" o:title=""/>
          </v:shape>
          <o:OLEObject Type="Embed" ProgID="Equation.3" ShapeID="_x0000_i1241" DrawAspect="Content" ObjectID="_1720944790" r:id="rId466"/>
        </w:object>
      </w:r>
      <w:r>
        <w:t>, the factor is repeated twice, so we call this a double zero.</w:t>
      </w:r>
      <w:r w:rsidR="00FD10B8">
        <w:t xml:space="preserve"> We could also say the zero has </w:t>
      </w:r>
      <w:r w:rsidR="00FD10B8">
        <w:rPr>
          <w:b/>
        </w:rPr>
        <w:t>multiplicity</w:t>
      </w:r>
      <w:r w:rsidR="00FE577E">
        <w:rPr>
          <w:b/>
        </w:rPr>
        <w:fldChar w:fldCharType="begin"/>
      </w:r>
      <w:r w:rsidR="00FD10B8">
        <w:instrText xml:space="preserve"> XE "</w:instrText>
      </w:r>
      <w:r w:rsidR="00FD10B8" w:rsidRPr="001F561C">
        <w:rPr>
          <w:b/>
        </w:rPr>
        <w:instrText>multiplicity</w:instrText>
      </w:r>
      <w:r w:rsidR="00FD10B8">
        <w:instrText xml:space="preserve">" </w:instrText>
      </w:r>
      <w:r w:rsidR="00FE577E">
        <w:rPr>
          <w:b/>
        </w:rPr>
        <w:fldChar w:fldCharType="end"/>
      </w:r>
      <w:r w:rsidR="00FD10B8">
        <w:t xml:space="preserve"> 2.</w:t>
      </w:r>
    </w:p>
    <w:p w14:paraId="1656D52A" w14:textId="77777777" w:rsidR="00E55FCF" w:rsidRDefault="00E55FCF" w:rsidP="00E55FCF">
      <w:pPr>
        <w:tabs>
          <w:tab w:val="left" w:pos="900"/>
        </w:tabs>
      </w:pPr>
    </w:p>
    <w:p w14:paraId="1C3C70D2" w14:textId="77777777" w:rsidR="00E55FCF" w:rsidRDefault="00E55FCF" w:rsidP="00E55FCF">
      <w:pPr>
        <w:tabs>
          <w:tab w:val="left" w:pos="900"/>
        </w:tabs>
      </w:pPr>
      <w:r>
        <w:t xml:space="preserve">At the horizontal intercept </w:t>
      </w:r>
      <w:r>
        <w:rPr>
          <w:i/>
        </w:rPr>
        <w:t>x</w:t>
      </w:r>
      <w:r>
        <w:t xml:space="preserve"> = -1, coming from the </w:t>
      </w:r>
      <w:r w:rsidRPr="00B52649">
        <w:rPr>
          <w:position w:val="-10"/>
        </w:rPr>
        <w:object w:dxaOrig="740" w:dyaOrig="360" w14:anchorId="39ACD54C">
          <v:shape id="_x0000_i1242" type="#_x0000_t75" style="width:36.75pt;height:17.25pt" o:ole="">
            <v:imagedata r:id="rId467" o:title=""/>
          </v:shape>
          <o:OLEObject Type="Embed" ProgID="Equation.3" ShapeID="_x0000_i1242" DrawAspect="Content" ObjectID="_1720944791" r:id="rId468"/>
        </w:object>
      </w:r>
      <w:r>
        <w:t xml:space="preserve"> factor of the polynomial, the graph passes through the axis at the intercept, but flattens out a bit first.  This factor is cubic (degree 3), so the behavior near the intercept is like that of a cubic, with the same “S” type shape near the intercept that the toolkit </w:t>
      </w:r>
      <w:r w:rsidRPr="00810F9F">
        <w:rPr>
          <w:position w:val="-6"/>
        </w:rPr>
        <w:object w:dxaOrig="279" w:dyaOrig="320" w14:anchorId="367F8E57">
          <v:shape id="_x0000_i1243" type="#_x0000_t75" style="width:14.25pt;height:15.75pt" o:ole="">
            <v:imagedata r:id="rId469" o:title=""/>
          </v:shape>
          <o:OLEObject Type="Embed" ProgID="Equation.3" ShapeID="_x0000_i1243" DrawAspect="Content" ObjectID="_1720944792" r:id="rId470"/>
        </w:object>
      </w:r>
      <w:r>
        <w:t xml:space="preserve"> has. We call this a triple zero.</w:t>
      </w:r>
      <w:r w:rsidR="00FD10B8">
        <w:t xml:space="preserve"> We could also say the zero has </w:t>
      </w:r>
      <w:r w:rsidR="00FD10B8" w:rsidRPr="00FD10B8">
        <w:t>multiplicity</w:t>
      </w:r>
      <w:r w:rsidR="00FD10B8">
        <w:t xml:space="preserve"> 3.</w:t>
      </w:r>
      <w:r w:rsidR="008D25BA" w:rsidRPr="008D25BA">
        <w:rPr>
          <w:noProof/>
        </w:rPr>
        <w:t xml:space="preserve"> </w:t>
      </w:r>
    </w:p>
    <w:p w14:paraId="55C0E37B" w14:textId="77777777" w:rsidR="00E55FCF" w:rsidRDefault="00E55FCF" w:rsidP="00E55FCF">
      <w:pPr>
        <w:tabs>
          <w:tab w:val="left" w:pos="900"/>
        </w:tabs>
      </w:pPr>
    </w:p>
    <w:p w14:paraId="63E3D28D" w14:textId="77777777" w:rsidR="00E55FCF" w:rsidRDefault="00E55FCF" w:rsidP="00E55FCF">
      <w:pPr>
        <w:tabs>
          <w:tab w:val="left" w:pos="900"/>
        </w:tabs>
      </w:pPr>
      <w:r>
        <w:t>By utilizing these behaviors, we can sketch a reasonable graph of a factored polynomial function without needing technology.</w:t>
      </w:r>
    </w:p>
    <w:p w14:paraId="36116881" w14:textId="77777777" w:rsidR="00E55FCF" w:rsidRDefault="00E55FCF" w:rsidP="00E55FCF">
      <w:pPr>
        <w:tabs>
          <w:tab w:val="left" w:pos="900"/>
        </w:tabs>
      </w:pPr>
    </w:p>
    <w:p w14:paraId="54E2EB50" w14:textId="77777777" w:rsidR="00347062" w:rsidRDefault="00347062" w:rsidP="00E55FCF">
      <w:pPr>
        <w:tabs>
          <w:tab w:val="left" w:pos="900"/>
        </w:tabs>
      </w:pPr>
    </w:p>
    <w:p w14:paraId="206A3CB9" w14:textId="77777777" w:rsidR="00E55FCF" w:rsidRDefault="00E55FCF" w:rsidP="00E55FCF">
      <w:pPr>
        <w:pStyle w:val="DefinitionHeader"/>
      </w:pPr>
      <w:r>
        <w:t>Graphical Behavior of Polynomials at Horizontal Intercepts</w:t>
      </w:r>
    </w:p>
    <w:p w14:paraId="26A844D3" w14:textId="77777777" w:rsidR="00E55FCF" w:rsidRDefault="00E55FCF" w:rsidP="00E55FCF">
      <w:pPr>
        <w:pStyle w:val="Definition"/>
      </w:pPr>
      <w:r>
        <w:t xml:space="preserve">If a polynomial contains a factor of the form </w:t>
      </w:r>
      <w:r w:rsidRPr="00B52649">
        <w:rPr>
          <w:position w:val="-10"/>
        </w:rPr>
        <w:object w:dxaOrig="820" w:dyaOrig="360" w14:anchorId="56846F41">
          <v:shape id="_x0000_i1244" type="#_x0000_t75" style="width:40.5pt;height:17.25pt" o:ole="">
            <v:imagedata r:id="rId471" o:title=""/>
          </v:shape>
          <o:OLEObject Type="Embed" ProgID="Equation.3" ShapeID="_x0000_i1244" DrawAspect="Content" ObjectID="_1720944793" r:id="rId472"/>
        </w:object>
      </w:r>
      <w:r>
        <w:t>, the behavior near the horizontal intercept</w:t>
      </w:r>
      <w:r w:rsidR="00FE577E">
        <w:fldChar w:fldCharType="begin"/>
      </w:r>
      <w:r>
        <w:instrText>xe "</w:instrText>
      </w:r>
      <w:r w:rsidRPr="00912405">
        <w:instrText>Polynomial:Horizontal Intercept</w:instrText>
      </w:r>
      <w:r>
        <w:instrText>"</w:instrText>
      </w:r>
      <w:r w:rsidR="00FE577E">
        <w:fldChar w:fldCharType="end"/>
      </w:r>
      <w:r>
        <w:t xml:space="preserve"> </w:t>
      </w:r>
      <w:r>
        <w:rPr>
          <w:i/>
        </w:rPr>
        <w:t>h</w:t>
      </w:r>
      <w:r>
        <w:t xml:space="preserve"> is determined by the power on the factor.</w:t>
      </w:r>
    </w:p>
    <w:p w14:paraId="20650E4C" w14:textId="77777777" w:rsidR="00E55FCF" w:rsidRDefault="00E55FCF" w:rsidP="00E55FCF">
      <w:pPr>
        <w:pStyle w:val="Definition"/>
      </w:pPr>
      <w:r>
        <w:rPr>
          <w:i/>
        </w:rPr>
        <w:tab/>
        <w:t>p</w:t>
      </w:r>
      <w:r>
        <w:t xml:space="preserve"> = 1</w:t>
      </w:r>
      <w:r>
        <w:tab/>
      </w:r>
      <w:r>
        <w:tab/>
      </w:r>
      <w:r>
        <w:tab/>
      </w:r>
      <w:r>
        <w:tab/>
      </w:r>
      <w:r>
        <w:rPr>
          <w:i/>
        </w:rPr>
        <w:t>p</w:t>
      </w:r>
      <w:r>
        <w:t xml:space="preserve"> = 2</w:t>
      </w:r>
      <w:r>
        <w:tab/>
      </w:r>
      <w:r>
        <w:tab/>
      </w:r>
      <w:r>
        <w:tab/>
      </w:r>
      <w:r>
        <w:tab/>
      </w:r>
      <w:r>
        <w:rPr>
          <w:i/>
        </w:rPr>
        <w:t>p</w:t>
      </w:r>
      <w:r>
        <w:t xml:space="preserve"> = 3 </w:t>
      </w:r>
    </w:p>
    <w:p w14:paraId="5FE24390" w14:textId="77777777" w:rsidR="00E55FCF" w:rsidRDefault="00F0517E" w:rsidP="00E55FCF">
      <w:pPr>
        <w:pStyle w:val="Definition"/>
        <w:rPr>
          <w:rFonts w:ascii="Trebuchet MS" w:hAnsi="Trebuchet MS"/>
          <w:sz w:val="22"/>
        </w:rPr>
      </w:pPr>
      <w:r>
        <w:rPr>
          <w:rFonts w:ascii="Trebuchet MS" w:hAnsi="Trebuchet MS"/>
          <w:noProof/>
          <w:sz w:val="22"/>
        </w:rPr>
        <w:drawing>
          <wp:inline distT="0" distB="0" distL="0" distR="0" wp14:anchorId="31ACEDAD" wp14:editId="29B1A1F1">
            <wp:extent cx="1375410" cy="914400"/>
            <wp:effectExtent l="19050" t="0" r="0" b="0"/>
            <wp:docPr id="239" name="Picture 44" descr="A graph showing a horizontal axis, and a curve passing directly through the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44" descr="A graph showing a horizontal axis, and a curve passing directly through the axis"/>
                    <pic:cNvPicPr>
                      <a:picLocks noChangeAspect="1" noChangeArrowheads="1"/>
                    </pic:cNvPicPr>
                  </pic:nvPicPr>
                  <pic:blipFill>
                    <a:blip r:embed="rId473" cstate="print"/>
                    <a:srcRect/>
                    <a:stretch>
                      <a:fillRect/>
                    </a:stretch>
                  </pic:blipFill>
                  <pic:spPr bwMode="auto">
                    <a:xfrm>
                      <a:off x="0" y="0"/>
                      <a:ext cx="1375410" cy="914400"/>
                    </a:xfrm>
                    <a:prstGeom prst="rect">
                      <a:avLst/>
                    </a:prstGeom>
                    <a:noFill/>
                    <a:ln w="9525">
                      <a:noFill/>
                      <a:miter lim="800000"/>
                      <a:headEnd/>
                      <a:tailEnd/>
                    </a:ln>
                  </pic:spPr>
                </pic:pic>
              </a:graphicData>
            </a:graphic>
          </wp:inline>
        </w:drawing>
      </w:r>
      <w:r w:rsidR="00E55FCF">
        <w:rPr>
          <w:rFonts w:ascii="Trebuchet MS" w:hAnsi="Trebuchet MS"/>
          <w:sz w:val="22"/>
        </w:rPr>
        <w:tab/>
      </w:r>
      <w:r>
        <w:rPr>
          <w:rFonts w:ascii="Trebuchet MS" w:hAnsi="Trebuchet MS"/>
          <w:noProof/>
          <w:sz w:val="22"/>
        </w:rPr>
        <w:drawing>
          <wp:inline distT="0" distB="0" distL="0" distR="0" wp14:anchorId="36100F40" wp14:editId="1F6E21F7">
            <wp:extent cx="1399540" cy="938530"/>
            <wp:effectExtent l="19050" t="0" r="0" b="0"/>
            <wp:docPr id="240" name="Picture 43" descr="A graph showing a horizontal axis, and a curve decreasing down to the axis, touching the axis, then increasing away from the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43" descr="A graph showing a horizontal axis, and a curve decreasing down to the axis, touching the axis, then increasing away from the axis."/>
                    <pic:cNvPicPr>
                      <a:picLocks noChangeAspect="1" noChangeArrowheads="1"/>
                    </pic:cNvPicPr>
                  </pic:nvPicPr>
                  <pic:blipFill>
                    <a:blip r:embed="rId474" cstate="print"/>
                    <a:srcRect/>
                    <a:stretch>
                      <a:fillRect/>
                    </a:stretch>
                  </pic:blipFill>
                  <pic:spPr bwMode="auto">
                    <a:xfrm>
                      <a:off x="0" y="0"/>
                      <a:ext cx="1399540" cy="938530"/>
                    </a:xfrm>
                    <a:prstGeom prst="rect">
                      <a:avLst/>
                    </a:prstGeom>
                    <a:noFill/>
                    <a:ln w="9525">
                      <a:noFill/>
                      <a:miter lim="800000"/>
                      <a:headEnd/>
                      <a:tailEnd/>
                    </a:ln>
                  </pic:spPr>
                </pic:pic>
              </a:graphicData>
            </a:graphic>
          </wp:inline>
        </w:drawing>
      </w:r>
      <w:r w:rsidR="00E55FCF">
        <w:rPr>
          <w:rFonts w:ascii="Trebuchet MS" w:hAnsi="Trebuchet MS"/>
          <w:sz w:val="22"/>
        </w:rPr>
        <w:tab/>
      </w:r>
      <w:r>
        <w:rPr>
          <w:rFonts w:ascii="Trebuchet MS" w:hAnsi="Trebuchet MS"/>
          <w:noProof/>
          <w:sz w:val="22"/>
        </w:rPr>
        <w:drawing>
          <wp:inline distT="0" distB="0" distL="0" distR="0" wp14:anchorId="46589045" wp14:editId="5EC5A44A">
            <wp:extent cx="1423035" cy="954405"/>
            <wp:effectExtent l="19050" t="0" r="5715" b="0"/>
            <wp:docPr id="241" name="Picture 42" descr="A graph showing a horizontal axis, and a curve passing through the axis, but flattening as it passes through the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42" descr="A graph showing a horizontal axis, and a curve passing through the axis, but flattening as it passes through the axis."/>
                    <pic:cNvPicPr>
                      <a:picLocks noChangeAspect="1" noChangeArrowheads="1"/>
                    </pic:cNvPicPr>
                  </pic:nvPicPr>
                  <pic:blipFill>
                    <a:blip r:embed="rId475" cstate="print"/>
                    <a:srcRect/>
                    <a:stretch>
                      <a:fillRect/>
                    </a:stretch>
                  </pic:blipFill>
                  <pic:spPr bwMode="auto">
                    <a:xfrm>
                      <a:off x="0" y="0"/>
                      <a:ext cx="1423035" cy="954405"/>
                    </a:xfrm>
                    <a:prstGeom prst="rect">
                      <a:avLst/>
                    </a:prstGeom>
                    <a:noFill/>
                    <a:ln w="9525">
                      <a:noFill/>
                      <a:miter lim="800000"/>
                      <a:headEnd/>
                      <a:tailEnd/>
                    </a:ln>
                  </pic:spPr>
                </pic:pic>
              </a:graphicData>
            </a:graphic>
          </wp:inline>
        </w:drawing>
      </w:r>
    </w:p>
    <w:p w14:paraId="0646CFDF" w14:textId="77777777" w:rsidR="00E55FCF" w:rsidRDefault="00E55FCF" w:rsidP="00E55FCF">
      <w:pPr>
        <w:pStyle w:val="Definition"/>
      </w:pPr>
      <w:r>
        <w:rPr>
          <w:i/>
        </w:rPr>
        <w:tab/>
      </w:r>
      <w:r w:rsidRPr="004811DC">
        <w:t>Single zero</w:t>
      </w:r>
      <w:r w:rsidR="00FE577E">
        <w:fldChar w:fldCharType="begin"/>
      </w:r>
      <w:r>
        <w:instrText>xe "</w:instrText>
      </w:r>
      <w:r w:rsidRPr="00402E48">
        <w:rPr>
          <w:b/>
        </w:rPr>
        <w:instrText>Single Zero</w:instrText>
      </w:r>
      <w:r>
        <w:instrText>"</w:instrText>
      </w:r>
      <w:r w:rsidR="00FE577E">
        <w:fldChar w:fldCharType="end"/>
      </w:r>
      <w:r>
        <w:tab/>
      </w:r>
      <w:r>
        <w:tab/>
      </w:r>
      <w:r>
        <w:rPr>
          <w:i/>
        </w:rPr>
        <w:t xml:space="preserve">    </w:t>
      </w:r>
      <w:r>
        <w:t>Double zero</w:t>
      </w:r>
      <w:r w:rsidR="00FE577E">
        <w:fldChar w:fldCharType="begin"/>
      </w:r>
      <w:r>
        <w:instrText>xe "</w:instrText>
      </w:r>
      <w:r w:rsidRPr="00402E48">
        <w:rPr>
          <w:b/>
        </w:rPr>
        <w:instrText>Double Zero</w:instrText>
      </w:r>
      <w:r>
        <w:instrText>"</w:instrText>
      </w:r>
      <w:r w:rsidR="00FE577E">
        <w:fldChar w:fldCharType="end"/>
      </w:r>
      <w:r>
        <w:tab/>
      </w:r>
      <w:r>
        <w:tab/>
      </w:r>
      <w:r>
        <w:tab/>
      </w:r>
      <w:r>
        <w:rPr>
          <w:i/>
        </w:rPr>
        <w:t xml:space="preserve">       </w:t>
      </w:r>
      <w:r>
        <w:t>Triple zero</w:t>
      </w:r>
      <w:r w:rsidR="00FE577E">
        <w:fldChar w:fldCharType="begin"/>
      </w:r>
      <w:r>
        <w:instrText>xe "</w:instrText>
      </w:r>
      <w:r w:rsidRPr="00402E48">
        <w:rPr>
          <w:b/>
        </w:rPr>
        <w:instrText>Triple Zero</w:instrText>
      </w:r>
      <w:r>
        <w:instrText>"</w:instrText>
      </w:r>
      <w:r w:rsidR="00FE577E">
        <w:fldChar w:fldCharType="end"/>
      </w:r>
      <w:r>
        <w:t xml:space="preserve"> </w:t>
      </w:r>
    </w:p>
    <w:p w14:paraId="65A14858" w14:textId="77777777" w:rsidR="00FD10B8" w:rsidRDefault="00E55FCF" w:rsidP="00E55FCF">
      <w:pPr>
        <w:pStyle w:val="Definition"/>
      </w:pPr>
      <w:r>
        <w:rPr>
          <w:rFonts w:ascii="Trebuchet MS" w:hAnsi="Trebuchet MS"/>
          <w:sz w:val="22"/>
        </w:rPr>
        <w:t xml:space="preserve"> </w:t>
      </w:r>
      <w:r w:rsidR="00FD10B8">
        <w:rPr>
          <w:i/>
        </w:rPr>
        <w:tab/>
      </w:r>
      <w:r w:rsidR="00FD10B8">
        <w:t>Multiplicity 1</w:t>
      </w:r>
      <w:r w:rsidR="00FE577E">
        <w:fldChar w:fldCharType="begin"/>
      </w:r>
      <w:r w:rsidR="00FD10B8">
        <w:instrText>xe "</w:instrText>
      </w:r>
      <w:r w:rsidR="00FD10B8" w:rsidRPr="00402E48">
        <w:rPr>
          <w:b/>
        </w:rPr>
        <w:instrText>Single Zero</w:instrText>
      </w:r>
      <w:r w:rsidR="00FD10B8">
        <w:instrText>"</w:instrText>
      </w:r>
      <w:r w:rsidR="00FE577E">
        <w:fldChar w:fldCharType="end"/>
      </w:r>
      <w:r w:rsidR="00FD10B8">
        <w:tab/>
      </w:r>
      <w:r w:rsidR="00FD10B8">
        <w:tab/>
      </w:r>
      <w:r w:rsidR="00FD10B8">
        <w:rPr>
          <w:i/>
        </w:rPr>
        <w:t xml:space="preserve">    </w:t>
      </w:r>
      <w:r w:rsidR="00FD10B8">
        <w:t>Multiplicity 2</w:t>
      </w:r>
      <w:r w:rsidR="00FE577E">
        <w:fldChar w:fldCharType="begin"/>
      </w:r>
      <w:r w:rsidR="00FD10B8">
        <w:instrText>xe "</w:instrText>
      </w:r>
      <w:r w:rsidR="00FD10B8" w:rsidRPr="00402E48">
        <w:rPr>
          <w:b/>
        </w:rPr>
        <w:instrText>Double Zero</w:instrText>
      </w:r>
      <w:r w:rsidR="00FD10B8">
        <w:instrText>"</w:instrText>
      </w:r>
      <w:r w:rsidR="00FE577E">
        <w:fldChar w:fldCharType="end"/>
      </w:r>
      <w:r w:rsidR="00FD10B8">
        <w:tab/>
      </w:r>
      <w:r w:rsidR="00FD10B8">
        <w:tab/>
      </w:r>
      <w:r w:rsidR="00FD10B8">
        <w:rPr>
          <w:i/>
        </w:rPr>
        <w:t xml:space="preserve">       </w:t>
      </w:r>
      <w:r w:rsidR="00FD10B8">
        <w:t>Multiplicity 3</w:t>
      </w:r>
    </w:p>
    <w:p w14:paraId="776149DB" w14:textId="77777777" w:rsidR="00FD10B8" w:rsidRDefault="00FD10B8" w:rsidP="00E55FCF">
      <w:pPr>
        <w:pStyle w:val="Definition"/>
      </w:pPr>
    </w:p>
    <w:p w14:paraId="6A5B5A5B" w14:textId="77777777" w:rsidR="00E55FCF" w:rsidRDefault="00E55FCF" w:rsidP="00E55FCF">
      <w:pPr>
        <w:pStyle w:val="Definition"/>
      </w:pPr>
      <w:r w:rsidRPr="0075156D">
        <w:t>For higher even powers 4,6,8 etc</w:t>
      </w:r>
      <w:r>
        <w:t>.</w:t>
      </w:r>
      <w:r w:rsidRPr="0075156D">
        <w:t xml:space="preserve">… the graph will still bounce </w:t>
      </w:r>
      <w:r w:rsidR="00DA2DAC" w:rsidRPr="0075156D">
        <w:t>off</w:t>
      </w:r>
      <w:r w:rsidRPr="0075156D">
        <w:t xml:space="preserve"> the </w:t>
      </w:r>
      <w:r>
        <w:t xml:space="preserve">horizontal </w:t>
      </w:r>
      <w:proofErr w:type="gramStart"/>
      <w:r>
        <w:t>axis</w:t>
      </w:r>
      <w:proofErr w:type="gramEnd"/>
      <w:r w:rsidRPr="0075156D">
        <w:t xml:space="preserve"> but the graph will appear flatter with </w:t>
      </w:r>
      <w:r>
        <w:t xml:space="preserve">each </w:t>
      </w:r>
      <w:r w:rsidRPr="0075156D">
        <w:t>increasing even power as it approaches and leaves the axis.</w:t>
      </w:r>
    </w:p>
    <w:p w14:paraId="4DA64261" w14:textId="77777777" w:rsidR="00E55FCF" w:rsidRPr="0075156D" w:rsidRDefault="00E55FCF" w:rsidP="00E55FCF">
      <w:pPr>
        <w:pStyle w:val="Definition"/>
      </w:pPr>
    </w:p>
    <w:p w14:paraId="7E4D5D99" w14:textId="77777777" w:rsidR="00E55FCF" w:rsidRPr="0075156D" w:rsidRDefault="00E55FCF" w:rsidP="00E55FCF">
      <w:pPr>
        <w:pStyle w:val="Definition"/>
      </w:pPr>
      <w:r w:rsidRPr="0075156D">
        <w:t xml:space="preserve">For higher odd powers, 5,7,9 </w:t>
      </w:r>
      <w:proofErr w:type="spellStart"/>
      <w:r w:rsidRPr="0075156D">
        <w:t>etc</w:t>
      </w:r>
      <w:proofErr w:type="spellEnd"/>
      <w:r w:rsidRPr="0075156D">
        <w:t xml:space="preserve">… the graph will still pass through the </w:t>
      </w:r>
      <w:r>
        <w:t xml:space="preserve">horizontal </w:t>
      </w:r>
      <w:proofErr w:type="gramStart"/>
      <w:r>
        <w:t>axis</w:t>
      </w:r>
      <w:proofErr w:type="gramEnd"/>
      <w:r w:rsidRPr="0075156D">
        <w:t xml:space="preserve"> but the graph will appear flatter with</w:t>
      </w:r>
      <w:r>
        <w:t xml:space="preserve"> each</w:t>
      </w:r>
      <w:r w:rsidRPr="0075156D">
        <w:t xml:space="preserve"> increasing odd power as it approaches and leaves the axis.</w:t>
      </w:r>
    </w:p>
    <w:p w14:paraId="790CB907" w14:textId="77777777" w:rsidR="00E55FCF" w:rsidRPr="002C4FE6" w:rsidRDefault="00E55FCF" w:rsidP="00E55FCF"/>
    <w:p w14:paraId="78234AE2" w14:textId="77777777" w:rsidR="00E55FCF" w:rsidRDefault="00E55FCF" w:rsidP="00E55FCF">
      <w:pPr>
        <w:tabs>
          <w:tab w:val="left" w:pos="900"/>
        </w:tabs>
      </w:pPr>
    </w:p>
    <w:p w14:paraId="7CFCBE5A" w14:textId="77777777" w:rsidR="008D25BA" w:rsidRDefault="008D25BA" w:rsidP="00E55FCF">
      <w:pPr>
        <w:tabs>
          <w:tab w:val="left" w:pos="900"/>
        </w:tabs>
      </w:pPr>
    </w:p>
    <w:p w14:paraId="071F8573" w14:textId="77777777" w:rsidR="00E55FCF" w:rsidRDefault="00E55FCF" w:rsidP="00E55FCF">
      <w:pPr>
        <w:pStyle w:val="ExampleHeader"/>
      </w:pPr>
      <w:r>
        <w:lastRenderedPageBreak/>
        <w:t>Example 4</w:t>
      </w:r>
    </w:p>
    <w:p w14:paraId="5F4F3EE7" w14:textId="77777777" w:rsidR="00E55FCF" w:rsidRDefault="00E55FCF" w:rsidP="00E55FCF">
      <w:pPr>
        <w:pStyle w:val="Example"/>
      </w:pPr>
      <w:r>
        <w:t xml:space="preserve">Sketch a graph of </w:t>
      </w:r>
      <w:r w:rsidRPr="00B52649">
        <w:rPr>
          <w:position w:val="-10"/>
        </w:rPr>
        <w:object w:dxaOrig="2420" w:dyaOrig="360" w14:anchorId="6EF47436">
          <v:shape id="_x0000_i1245" type="#_x0000_t75" style="width:122.25pt;height:17.25pt" o:ole="">
            <v:imagedata r:id="rId476" o:title=""/>
          </v:shape>
          <o:OLEObject Type="Embed" ProgID="Equation.3" ShapeID="_x0000_i1245" DrawAspect="Content" ObjectID="_1720944794" r:id="rId477"/>
        </w:object>
      </w:r>
      <w:r>
        <w:t>.</w:t>
      </w:r>
    </w:p>
    <w:p w14:paraId="7E2D119C" w14:textId="77777777" w:rsidR="00E55FCF" w:rsidRDefault="00E55FCF" w:rsidP="00E55FCF">
      <w:pPr>
        <w:pStyle w:val="Example"/>
      </w:pPr>
    </w:p>
    <w:p w14:paraId="22098AE1" w14:textId="77777777" w:rsidR="00E55FCF" w:rsidRDefault="00E55FCF" w:rsidP="00E55FCF">
      <w:pPr>
        <w:pStyle w:val="Example"/>
      </w:pPr>
      <w:r>
        <w:t xml:space="preserve">This graph has two horizontal intercepts.  At </w:t>
      </w:r>
      <w:r>
        <w:rPr>
          <w:i/>
        </w:rPr>
        <w:t>x</w:t>
      </w:r>
      <w:r>
        <w:t xml:space="preserve"> = -3, the factor is squared, indicating the graph will bounce at this horizontal intercept.  At </w:t>
      </w:r>
      <w:r>
        <w:rPr>
          <w:i/>
        </w:rPr>
        <w:t>x</w:t>
      </w:r>
      <w:r>
        <w:t xml:space="preserve"> = 5, the factor is not squared, indicating the graph will pass through the axis at this intercept.</w:t>
      </w:r>
    </w:p>
    <w:p w14:paraId="6321A14B" w14:textId="77777777" w:rsidR="00E55FCF" w:rsidRDefault="00E55FCF" w:rsidP="00E55FCF">
      <w:pPr>
        <w:pStyle w:val="Example"/>
      </w:pPr>
    </w:p>
    <w:p w14:paraId="1C35A5FF" w14:textId="77777777" w:rsidR="00E55FCF" w:rsidRDefault="00E55FCF" w:rsidP="00E55FCF">
      <w:pPr>
        <w:pStyle w:val="Example"/>
      </w:pPr>
      <w:r>
        <w:t xml:space="preserve">Additionally, we can see the leading term, if this polynomial were multiplied out, would be </w:t>
      </w:r>
      <w:r w:rsidRPr="00810F9F">
        <w:rPr>
          <w:position w:val="-6"/>
        </w:rPr>
        <w:object w:dxaOrig="580" w:dyaOrig="320" w14:anchorId="331B409E">
          <v:shape id="_x0000_i1246" type="#_x0000_t75" style="width:29.25pt;height:15.75pt" o:ole="">
            <v:imagedata r:id="rId478" o:title=""/>
          </v:shape>
          <o:OLEObject Type="Embed" ProgID="Equation.3" ShapeID="_x0000_i1246" DrawAspect="Content" ObjectID="_1720944795" r:id="rId479"/>
        </w:object>
      </w:r>
      <w:r>
        <w:t>, so the long-run behavior is that of a vertically reflected cubic, with the outputs decreasing as the inputs get large positive, and the inputs increasing as the inputs get large negative.</w:t>
      </w:r>
    </w:p>
    <w:p w14:paraId="512DE2C1" w14:textId="77777777" w:rsidR="00E55FCF" w:rsidRDefault="00E55FCF" w:rsidP="00E55FCF">
      <w:pPr>
        <w:pStyle w:val="Example"/>
      </w:pPr>
    </w:p>
    <w:p w14:paraId="6860EC03" w14:textId="77777777" w:rsidR="00E55FCF" w:rsidRDefault="00E55FCF" w:rsidP="00E55FCF">
      <w:pPr>
        <w:pStyle w:val="Example"/>
      </w:pPr>
      <w:r>
        <w:t xml:space="preserve">To sketch </w:t>
      </w:r>
      <w:proofErr w:type="gramStart"/>
      <w:r>
        <w:t>this</w:t>
      </w:r>
      <w:proofErr w:type="gramEnd"/>
      <w:r>
        <w:t xml:space="preserve"> we consider the following:</w:t>
      </w:r>
    </w:p>
    <w:p w14:paraId="694B307D" w14:textId="77777777" w:rsidR="00E55FCF" w:rsidRDefault="00E55FCF" w:rsidP="00E55FCF">
      <w:pPr>
        <w:pStyle w:val="Example"/>
      </w:pPr>
      <w:r>
        <w:t xml:space="preserve">As </w:t>
      </w:r>
      <w:r w:rsidRPr="00810F9F">
        <w:rPr>
          <w:position w:val="-6"/>
        </w:rPr>
        <w:object w:dxaOrig="859" w:dyaOrig="220" w14:anchorId="378AB0C3">
          <v:shape id="_x0000_i1247" type="#_x0000_t75" style="width:42.75pt;height:12pt" o:ole="">
            <v:imagedata r:id="rId480" o:title=""/>
          </v:shape>
          <o:OLEObject Type="Embed" ProgID="Equation.3" ShapeID="_x0000_i1247" DrawAspect="Content" ObjectID="_1720944796" r:id="rId481"/>
        </w:object>
      </w:r>
      <w:r>
        <w:t xml:space="preserve"> the function </w:t>
      </w:r>
      <w:r w:rsidRPr="00860BFE">
        <w:rPr>
          <w:position w:val="-10"/>
        </w:rPr>
        <w:object w:dxaOrig="1060" w:dyaOrig="320" w14:anchorId="5EABE7A1">
          <v:shape id="_x0000_i1248" type="#_x0000_t75" style="width:54.75pt;height:15.75pt" o:ole="">
            <v:imagedata r:id="rId482" o:title=""/>
          </v:shape>
          <o:OLEObject Type="Embed" ProgID="Equation.3" ShapeID="_x0000_i1248" DrawAspect="Content" ObjectID="_1720944797" r:id="rId483"/>
        </w:object>
      </w:r>
      <w:r>
        <w:t xml:space="preserve"> so we know the graph starts in the 2</w:t>
      </w:r>
      <w:r w:rsidRPr="00225747">
        <w:rPr>
          <w:vertAlign w:val="superscript"/>
        </w:rPr>
        <w:t>nd</w:t>
      </w:r>
      <w:r>
        <w:t xml:space="preserve"> quadrant and is decreasing toward the horizontal axis.</w:t>
      </w:r>
    </w:p>
    <w:p w14:paraId="04901FDA" w14:textId="77777777" w:rsidR="00E55FCF" w:rsidRDefault="00E55FCF" w:rsidP="00E55FCF">
      <w:pPr>
        <w:pStyle w:val="Example"/>
      </w:pPr>
    </w:p>
    <w:p w14:paraId="2822AC03" w14:textId="77777777" w:rsidR="00E55FCF" w:rsidRDefault="00E55FCF" w:rsidP="00E55FCF">
      <w:pPr>
        <w:pStyle w:val="Example"/>
      </w:pPr>
      <w:r>
        <w:t>At (-3, 0) the graph bounces off the horizontal axis and so the function must start increasing.</w:t>
      </w:r>
    </w:p>
    <w:p w14:paraId="552DC34F" w14:textId="77777777" w:rsidR="00E55FCF" w:rsidRDefault="00E55FCF" w:rsidP="00E55FCF">
      <w:pPr>
        <w:pStyle w:val="Example"/>
      </w:pPr>
    </w:p>
    <w:p w14:paraId="57AA8DD5" w14:textId="77777777" w:rsidR="00E55FCF" w:rsidRDefault="00E55FCF" w:rsidP="00E55FCF">
      <w:pPr>
        <w:pStyle w:val="Example"/>
      </w:pPr>
      <w:r>
        <w:t>At (0, 90) the graph crosses the vertical axis at the vertical intercept.</w:t>
      </w:r>
    </w:p>
    <w:p w14:paraId="450FFFF1" w14:textId="77777777" w:rsidR="00E55FCF" w:rsidRDefault="00E55FCF" w:rsidP="00E55FCF">
      <w:pPr>
        <w:pStyle w:val="Example"/>
      </w:pPr>
    </w:p>
    <w:p w14:paraId="11DA990B" w14:textId="77777777" w:rsidR="00E55FCF" w:rsidRDefault="00D64EEF" w:rsidP="00E55FCF">
      <w:pPr>
        <w:pStyle w:val="Example"/>
      </w:pPr>
      <w:r>
        <w:rPr>
          <w:noProof/>
        </w:rPr>
        <w:drawing>
          <wp:anchor distT="0" distB="0" distL="114300" distR="114300" simplePos="0" relativeHeight="251631104" behindDoc="0" locked="0" layoutInCell="1" allowOverlap="1" wp14:anchorId="03E1ED93" wp14:editId="48B01EB3">
            <wp:simplePos x="0" y="0"/>
            <wp:positionH relativeFrom="column">
              <wp:posOffset>3450209</wp:posOffset>
            </wp:positionH>
            <wp:positionV relativeFrom="paragraph">
              <wp:posOffset>393065</wp:posOffset>
            </wp:positionV>
            <wp:extent cx="2384425" cy="2061210"/>
            <wp:effectExtent l="0" t="0" r="0" b="0"/>
            <wp:wrapThrough wrapText="bothSides">
              <wp:wrapPolygon edited="0">
                <wp:start x="0" y="0"/>
                <wp:lineTo x="0" y="21360"/>
                <wp:lineTo x="21399" y="21360"/>
                <wp:lineTo x="21399" y="0"/>
                <wp:lineTo x="0" y="0"/>
              </wp:wrapPolygon>
            </wp:wrapThrough>
            <wp:docPr id="50" name="Picture 50" descr="A graph that decreases down to negative 3 comma 0 then increases through 0 comma 90 and continues up to about 2.1 comma 150, then deceases passing through 5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aph that decreases down to negative 3 comma 0 then increases through 0 comma 90 and continues up to about 2.1 comma 150, then deceases passing through 5 comma 0"/>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384425"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FCF">
        <w:t>Somewhere after this point, the graph must turn back down or start decreasing toward the horizontal axis since the graph passes through the next intercept at (5,0).</w:t>
      </w:r>
    </w:p>
    <w:p w14:paraId="0A2E0255" w14:textId="77777777" w:rsidR="00E55FCF" w:rsidRDefault="00E55FCF" w:rsidP="00E55FCF">
      <w:pPr>
        <w:pStyle w:val="Example"/>
      </w:pPr>
    </w:p>
    <w:p w14:paraId="221C275C" w14:textId="77777777" w:rsidR="00E55FCF" w:rsidRDefault="00E55FCF" w:rsidP="00E55FCF">
      <w:pPr>
        <w:pStyle w:val="Example"/>
      </w:pPr>
      <w:r>
        <w:t xml:space="preserve">As </w:t>
      </w:r>
      <w:r w:rsidRPr="00810F9F">
        <w:rPr>
          <w:position w:val="-6"/>
        </w:rPr>
        <w:object w:dxaOrig="720" w:dyaOrig="220" w14:anchorId="486E1FCD">
          <v:shape id="_x0000_i1249" type="#_x0000_t75" style="width:36.75pt;height:12pt" o:ole="">
            <v:imagedata r:id="rId485" o:title=""/>
          </v:shape>
          <o:OLEObject Type="Embed" ProgID="Equation.3" ShapeID="_x0000_i1249" DrawAspect="Content" ObjectID="_1720944798" r:id="rId486"/>
        </w:object>
      </w:r>
      <w:r>
        <w:t xml:space="preserve"> the function</w:t>
      </w:r>
      <w:r w:rsidRPr="00860BFE">
        <w:rPr>
          <w:position w:val="-10"/>
        </w:rPr>
        <w:object w:dxaOrig="1200" w:dyaOrig="320" w14:anchorId="43C6CC8C">
          <v:shape id="_x0000_i1250" type="#_x0000_t75" style="width:60pt;height:15.75pt" o:ole="">
            <v:imagedata r:id="rId487" o:title=""/>
          </v:shape>
          <o:OLEObject Type="Embed" ProgID="Equation.3" ShapeID="_x0000_i1250" DrawAspect="Content" ObjectID="_1720944799" r:id="rId488"/>
        </w:object>
      </w:r>
      <w:r>
        <w:t xml:space="preserve"> so we know the graph continues to decrease and we can stop drawing the graph in the 4</w:t>
      </w:r>
      <w:r w:rsidRPr="00225747">
        <w:rPr>
          <w:vertAlign w:val="superscript"/>
        </w:rPr>
        <w:t>th</w:t>
      </w:r>
      <w:r>
        <w:t xml:space="preserve"> quadrant.</w:t>
      </w:r>
    </w:p>
    <w:p w14:paraId="2D1EBBE8" w14:textId="77777777" w:rsidR="00E55FCF" w:rsidRDefault="00E55FCF" w:rsidP="00E55FCF">
      <w:pPr>
        <w:pStyle w:val="Example"/>
      </w:pPr>
    </w:p>
    <w:p w14:paraId="0F1B71B3" w14:textId="77777777" w:rsidR="00E55FCF" w:rsidRDefault="00E55FCF" w:rsidP="00E55FCF">
      <w:pPr>
        <w:pStyle w:val="Example"/>
      </w:pPr>
      <w:r>
        <w:t xml:space="preserve">Using </w:t>
      </w:r>
      <w:proofErr w:type="gramStart"/>
      <w:r>
        <w:t>technology</w:t>
      </w:r>
      <w:proofErr w:type="gramEnd"/>
      <w:r>
        <w:t xml:space="preserve"> we </w:t>
      </w:r>
      <w:r w:rsidR="00347062">
        <w:t>can verify</w:t>
      </w:r>
      <w:r>
        <w:t xml:space="preserve"> </w:t>
      </w:r>
      <w:r w:rsidR="008D25BA">
        <w:t>the shape of the graph.</w:t>
      </w:r>
    </w:p>
    <w:p w14:paraId="2AE59F45" w14:textId="77777777" w:rsidR="00D64EEF" w:rsidRDefault="00D64EEF" w:rsidP="00E55FCF">
      <w:pPr>
        <w:pStyle w:val="Example"/>
      </w:pPr>
    </w:p>
    <w:p w14:paraId="461BD93B" w14:textId="77777777" w:rsidR="00D64EEF" w:rsidRDefault="00D64EEF" w:rsidP="00E55FCF">
      <w:pPr>
        <w:pStyle w:val="Example"/>
      </w:pPr>
    </w:p>
    <w:p w14:paraId="35698AFE" w14:textId="77777777" w:rsidR="00D64EEF" w:rsidRDefault="00D64EEF" w:rsidP="00E55FCF">
      <w:pPr>
        <w:pStyle w:val="Example"/>
      </w:pPr>
    </w:p>
    <w:p w14:paraId="2D0614F5" w14:textId="77777777" w:rsidR="00D64EEF" w:rsidRDefault="00D64EEF" w:rsidP="00E55FCF">
      <w:pPr>
        <w:pStyle w:val="Example"/>
      </w:pPr>
    </w:p>
    <w:p w14:paraId="5D5EB6F2" w14:textId="77777777" w:rsidR="00E55FCF" w:rsidRDefault="00E55FCF" w:rsidP="00E55FCF">
      <w:pPr>
        <w:tabs>
          <w:tab w:val="left" w:pos="900"/>
        </w:tabs>
      </w:pPr>
      <w:r>
        <w:t xml:space="preserve"> </w:t>
      </w:r>
    </w:p>
    <w:p w14:paraId="159D47BF" w14:textId="77777777" w:rsidR="00E55FCF" w:rsidRDefault="00E55FCF" w:rsidP="00E55FCF">
      <w:pPr>
        <w:tabs>
          <w:tab w:val="left" w:pos="900"/>
        </w:tabs>
        <w:rPr>
          <w:b/>
        </w:rPr>
      </w:pPr>
    </w:p>
    <w:p w14:paraId="4DD61818" w14:textId="77777777" w:rsidR="004F50A9" w:rsidRPr="00100850" w:rsidRDefault="004F50A9" w:rsidP="004F50A9">
      <w:pPr>
        <w:pStyle w:val="TryitNow"/>
      </w:pPr>
      <w:r>
        <w:t>Try it Now</w:t>
      </w:r>
    </w:p>
    <w:p w14:paraId="296722EB" w14:textId="77777777" w:rsidR="004F50A9" w:rsidRPr="00166503" w:rsidRDefault="004F50A9" w:rsidP="004F50A9">
      <w:pPr>
        <w:pStyle w:val="TryitNowbody"/>
        <w:ind w:left="270" w:hanging="270"/>
      </w:pPr>
      <w:r>
        <w:t xml:space="preserve">2. Given the function </w:t>
      </w:r>
      <w:r w:rsidRPr="00850127">
        <w:rPr>
          <w:position w:val="-10"/>
        </w:rPr>
        <w:object w:dxaOrig="1939" w:dyaOrig="360" w14:anchorId="3CA1DEDE">
          <v:shape id="_x0000_i1251" type="#_x0000_t75" style="width:96pt;height:17.25pt" o:ole="">
            <v:imagedata r:id="rId489" o:title=""/>
          </v:shape>
          <o:OLEObject Type="Embed" ProgID="Equation.3" ShapeID="_x0000_i1251" DrawAspect="Content" ObjectID="_1720944800" r:id="rId490"/>
        </w:object>
      </w:r>
      <w:r>
        <w:t xml:space="preserve"> use the methods that we have learned so far to find the vertical &amp; horizontal intercepts, determine where the function is negative and positive, describe the long run behavior and sketch the graph without technology.</w:t>
      </w:r>
    </w:p>
    <w:p w14:paraId="74B34ECF" w14:textId="77777777" w:rsidR="004F50A9" w:rsidRDefault="004F50A9" w:rsidP="004F50A9">
      <w:pPr>
        <w:tabs>
          <w:tab w:val="left" w:pos="900"/>
        </w:tabs>
        <w:rPr>
          <w:b/>
        </w:rPr>
      </w:pPr>
    </w:p>
    <w:p w14:paraId="1DE3594E" w14:textId="77777777" w:rsidR="004F50A9" w:rsidRDefault="004F50A9" w:rsidP="00E55FCF">
      <w:pPr>
        <w:tabs>
          <w:tab w:val="left" w:pos="900"/>
        </w:tabs>
        <w:rPr>
          <w:b/>
        </w:rPr>
      </w:pPr>
    </w:p>
    <w:p w14:paraId="35E5D3C9" w14:textId="77777777" w:rsidR="001B5382" w:rsidRDefault="001B5382" w:rsidP="00E55FCF">
      <w:pPr>
        <w:tabs>
          <w:tab w:val="left" w:pos="900"/>
        </w:tabs>
        <w:rPr>
          <w:b/>
        </w:rPr>
      </w:pPr>
    </w:p>
    <w:p w14:paraId="4CFAA6AD" w14:textId="37A841F7" w:rsidR="001B5382" w:rsidRDefault="001B5382" w:rsidP="00E55FCF">
      <w:pPr>
        <w:tabs>
          <w:tab w:val="left" w:pos="900"/>
        </w:tabs>
        <w:rPr>
          <w:b/>
        </w:rPr>
      </w:pPr>
    </w:p>
    <w:p w14:paraId="4CF774E0" w14:textId="77777777" w:rsidR="00A04132" w:rsidRDefault="00A04132" w:rsidP="00E55FCF">
      <w:pPr>
        <w:tabs>
          <w:tab w:val="left" w:pos="900"/>
        </w:tabs>
        <w:rPr>
          <w:b/>
        </w:rPr>
      </w:pPr>
    </w:p>
    <w:p w14:paraId="46D920D3" w14:textId="77777777" w:rsidR="00E55FCF" w:rsidRDefault="00E55FCF" w:rsidP="00E55FCF">
      <w:pPr>
        <w:tabs>
          <w:tab w:val="left" w:pos="900"/>
        </w:tabs>
        <w:rPr>
          <w:b/>
        </w:rPr>
      </w:pPr>
      <w:r>
        <w:rPr>
          <w:b/>
        </w:rPr>
        <w:lastRenderedPageBreak/>
        <w:t>Solving Polynomial Inequalities</w:t>
      </w:r>
      <w:r w:rsidR="00FE577E">
        <w:rPr>
          <w:b/>
        </w:rPr>
        <w:fldChar w:fldCharType="begin"/>
      </w:r>
      <w:r>
        <w:instrText>xe "</w:instrText>
      </w:r>
      <w:r w:rsidRPr="00491B03">
        <w:instrText>Polynomial:Solvin</w:instrText>
      </w:r>
      <w:r>
        <w:instrText>g</w:instrText>
      </w:r>
      <w:r w:rsidRPr="00491B03">
        <w:instrText xml:space="preserve"> Inequalities</w:instrText>
      </w:r>
      <w:r>
        <w:instrText>"</w:instrText>
      </w:r>
      <w:r w:rsidR="00FE577E">
        <w:rPr>
          <w:b/>
        </w:rPr>
        <w:fldChar w:fldCharType="end"/>
      </w:r>
    </w:p>
    <w:p w14:paraId="12CD20A9" w14:textId="77777777" w:rsidR="00E55FCF" w:rsidRDefault="00E55FCF" w:rsidP="00E55FCF">
      <w:pPr>
        <w:tabs>
          <w:tab w:val="left" w:pos="900"/>
        </w:tabs>
        <w:rPr>
          <w:b/>
        </w:rPr>
      </w:pPr>
    </w:p>
    <w:p w14:paraId="626ABD59" w14:textId="77777777" w:rsidR="00E55FCF" w:rsidRDefault="00E55FCF" w:rsidP="00E55FCF">
      <w:pPr>
        <w:tabs>
          <w:tab w:val="left" w:pos="900"/>
        </w:tabs>
      </w:pPr>
      <w:r>
        <w:t>One application of our ability to find intercepts and sketch a graph of polynomials is the ability to solve polynomial inequalities.  It is a very common question to ask when a function will be positive and negative.  We can solve polynomial inequalities by either utilizing the graph, or by using test values.</w:t>
      </w:r>
    </w:p>
    <w:p w14:paraId="33EEE3E3" w14:textId="77777777" w:rsidR="008D25BA" w:rsidRDefault="008D25BA" w:rsidP="00E55FCF">
      <w:pPr>
        <w:tabs>
          <w:tab w:val="left" w:pos="900"/>
        </w:tabs>
      </w:pPr>
    </w:p>
    <w:p w14:paraId="6EA94C29" w14:textId="77777777" w:rsidR="008D25BA" w:rsidRDefault="008D25BA" w:rsidP="00E55FCF">
      <w:pPr>
        <w:tabs>
          <w:tab w:val="left" w:pos="900"/>
        </w:tabs>
      </w:pPr>
    </w:p>
    <w:p w14:paraId="6FDBB2C8" w14:textId="77777777" w:rsidR="00D64EEF" w:rsidRDefault="00D64EEF" w:rsidP="00E55FCF">
      <w:pPr>
        <w:tabs>
          <w:tab w:val="left" w:pos="900"/>
        </w:tabs>
      </w:pPr>
    </w:p>
    <w:p w14:paraId="5A66A674" w14:textId="77777777" w:rsidR="00E55FCF" w:rsidRDefault="00E55FCF" w:rsidP="00E55FCF">
      <w:pPr>
        <w:pStyle w:val="ExampleHeader"/>
      </w:pPr>
      <w:r>
        <w:t>Example 5</w:t>
      </w:r>
    </w:p>
    <w:p w14:paraId="2F0C9D76" w14:textId="77777777" w:rsidR="00E55FCF" w:rsidRPr="00A9324F" w:rsidRDefault="00E55FCF" w:rsidP="00E55FCF">
      <w:pPr>
        <w:pStyle w:val="Example"/>
      </w:pPr>
      <w:r>
        <w:t xml:space="preserve">Solve </w:t>
      </w:r>
      <w:r w:rsidRPr="00B52649">
        <w:rPr>
          <w:position w:val="-10"/>
        </w:rPr>
        <w:object w:dxaOrig="2420" w:dyaOrig="360" w14:anchorId="28EFB37B">
          <v:shape id="_x0000_i1252" type="#_x0000_t75" style="width:120.75pt;height:17.25pt" o:ole="">
            <v:imagedata r:id="rId491" o:title=""/>
          </v:shape>
          <o:OLEObject Type="Embed" ProgID="Equation.3" ShapeID="_x0000_i1252" DrawAspect="Content" ObjectID="_1720944801" r:id="rId492"/>
        </w:object>
      </w:r>
    </w:p>
    <w:p w14:paraId="1201923C" w14:textId="77777777" w:rsidR="00E55FCF" w:rsidRDefault="00E55FCF" w:rsidP="00E55FCF">
      <w:pPr>
        <w:pStyle w:val="Example"/>
      </w:pPr>
    </w:p>
    <w:p w14:paraId="6153BD85" w14:textId="77777777" w:rsidR="00E55FCF" w:rsidRDefault="00E55FCF" w:rsidP="00E55FCF">
      <w:pPr>
        <w:pStyle w:val="Example"/>
      </w:pPr>
      <w:r>
        <w:t xml:space="preserve">As with all inequalities, we start by solving the equality </w:t>
      </w:r>
      <w:r w:rsidRPr="00B52649">
        <w:rPr>
          <w:position w:val="-10"/>
        </w:rPr>
        <w:object w:dxaOrig="2420" w:dyaOrig="360" w14:anchorId="0EC53E71">
          <v:shape id="_x0000_i1253" type="#_x0000_t75" style="width:120.75pt;height:17.25pt" o:ole="">
            <v:imagedata r:id="rId493" o:title=""/>
          </v:shape>
          <o:OLEObject Type="Embed" ProgID="Equation.3" ShapeID="_x0000_i1253" DrawAspect="Content" ObjectID="_1720944802" r:id="rId494"/>
        </w:object>
      </w:r>
      <w:r>
        <w:t xml:space="preserve">, which has solutions at </w:t>
      </w:r>
      <w:r>
        <w:rPr>
          <w:i/>
        </w:rPr>
        <w:t>x</w:t>
      </w:r>
      <w:r>
        <w:t xml:space="preserve"> = -3, -1, and 4.  We know the function can only change from positive to negative at these values, so these divide the inputs into 4 intervals.  </w:t>
      </w:r>
    </w:p>
    <w:p w14:paraId="649A7A38" w14:textId="77777777" w:rsidR="00D64EEF" w:rsidRDefault="00D64EEF" w:rsidP="00E55FCF">
      <w:pPr>
        <w:pStyle w:val="Example"/>
      </w:pPr>
    </w:p>
    <w:p w14:paraId="154FAD8F" w14:textId="77777777" w:rsidR="00E55FCF" w:rsidRDefault="00E55FCF" w:rsidP="00E55FCF">
      <w:pPr>
        <w:pStyle w:val="Example"/>
      </w:pPr>
      <w:r>
        <w:t xml:space="preserve">We could choose a test value in each interval and evaluate the function </w:t>
      </w:r>
      <w:r w:rsidRPr="00B52649">
        <w:rPr>
          <w:position w:val="-10"/>
        </w:rPr>
        <w:object w:dxaOrig="2760" w:dyaOrig="360" w14:anchorId="3FF936D7">
          <v:shape id="_x0000_i1254" type="#_x0000_t75" style="width:138pt;height:17.25pt" o:ole="">
            <v:imagedata r:id="rId495" o:title=""/>
          </v:shape>
          <o:OLEObject Type="Embed" ProgID="Equation.3" ShapeID="_x0000_i1254" DrawAspect="Content" ObjectID="_1720944803" r:id="rId496"/>
        </w:object>
      </w:r>
      <w:r>
        <w:t xml:space="preserve"> at each test value to determine if the function is positive or negative in that interval</w:t>
      </w:r>
    </w:p>
    <w:p w14:paraId="2CC1FA0D" w14:textId="77777777" w:rsidR="00E55FCF" w:rsidRDefault="00E55FCF" w:rsidP="00E55FCF">
      <w:pPr>
        <w:pStyle w:val="Example"/>
      </w:pPr>
    </w:p>
    <w:p w14:paraId="28A299EB" w14:textId="77777777" w:rsidR="00E55FCF" w:rsidRDefault="00FE52CD" w:rsidP="00E55FCF">
      <w:pPr>
        <w:pStyle w:val="Example"/>
      </w:pPr>
      <w:r>
        <w:rPr>
          <w:noProof/>
        </w:rPr>
        <mc:AlternateContent>
          <mc:Choice Requires="wps">
            <w:drawing>
              <wp:inline distT="0" distB="0" distL="0" distR="0" wp14:anchorId="56B99C03" wp14:editId="27969F75">
                <wp:extent cx="5095875" cy="990600"/>
                <wp:effectExtent l="0" t="0" r="0" b="0"/>
                <wp:docPr id="12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74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90"/>
                              <w:gridCol w:w="1890"/>
                              <w:gridCol w:w="2070"/>
                            </w:tblGrid>
                            <w:tr w:rsidR="00FE52CD" w:rsidRPr="00347062" w14:paraId="06359F10" w14:textId="77777777" w:rsidTr="00357555">
                              <w:tc>
                                <w:tcPr>
                                  <w:tcW w:w="1890" w:type="dxa"/>
                                </w:tcPr>
                                <w:p w14:paraId="6113F472" w14:textId="77777777" w:rsidR="00FE52CD" w:rsidRPr="00347062" w:rsidRDefault="00FE52CD" w:rsidP="00357555">
                                  <w:pPr>
                                    <w:tabs>
                                      <w:tab w:val="left" w:pos="900"/>
                                    </w:tabs>
                                  </w:pPr>
                                  <w:r w:rsidRPr="00347062">
                                    <w:t>Interval</w:t>
                                  </w:r>
                                </w:p>
                              </w:tc>
                              <w:tc>
                                <w:tcPr>
                                  <w:tcW w:w="1890" w:type="dxa"/>
                                </w:tcPr>
                                <w:p w14:paraId="5595A336" w14:textId="77777777" w:rsidR="00FE52CD" w:rsidRPr="00347062" w:rsidRDefault="00FE52CD" w:rsidP="00357555">
                                  <w:pPr>
                                    <w:tabs>
                                      <w:tab w:val="left" w:pos="900"/>
                                    </w:tabs>
                                  </w:pPr>
                                  <w:r w:rsidRPr="00347062">
                                    <w:t xml:space="preserve">Test </w:t>
                                  </w:r>
                                  <w:r w:rsidRPr="00347062">
                                    <w:rPr>
                                      <w:i/>
                                    </w:rPr>
                                    <w:t>x</w:t>
                                  </w:r>
                                  <w:r w:rsidRPr="00347062">
                                    <w:t xml:space="preserve"> in interval</w:t>
                                  </w:r>
                                </w:p>
                              </w:tc>
                              <w:tc>
                                <w:tcPr>
                                  <w:tcW w:w="1890" w:type="dxa"/>
                                </w:tcPr>
                                <w:p w14:paraId="68A33ABD" w14:textId="77777777" w:rsidR="00FE52CD" w:rsidRPr="00347062" w:rsidRDefault="00FE52CD" w:rsidP="00357555">
                                  <w:pPr>
                                    <w:tabs>
                                      <w:tab w:val="left" w:pos="900"/>
                                    </w:tabs>
                                  </w:pPr>
                                  <w:proofErr w:type="gramStart"/>
                                  <w:r w:rsidRPr="00347062">
                                    <w:rPr>
                                      <w:i/>
                                    </w:rPr>
                                    <w:t>f(</w:t>
                                  </w:r>
                                  <w:r w:rsidRPr="00347062">
                                    <w:t xml:space="preserve"> test</w:t>
                                  </w:r>
                                  <w:proofErr w:type="gramEnd"/>
                                  <w:r w:rsidRPr="00347062">
                                    <w:t xml:space="preserve"> value</w:t>
                                  </w:r>
                                  <w:r w:rsidRPr="00347062">
                                    <w:rPr>
                                      <w:i/>
                                    </w:rPr>
                                    <w:t>)</w:t>
                                  </w:r>
                                </w:p>
                              </w:tc>
                              <w:tc>
                                <w:tcPr>
                                  <w:tcW w:w="2070" w:type="dxa"/>
                                </w:tcPr>
                                <w:p w14:paraId="5911429E" w14:textId="77777777" w:rsidR="00FE52CD" w:rsidRPr="00347062" w:rsidRDefault="00FE52CD" w:rsidP="00357555">
                                  <w:pPr>
                                    <w:tabs>
                                      <w:tab w:val="left" w:pos="900"/>
                                    </w:tabs>
                                  </w:pPr>
                                  <w:r w:rsidRPr="00347062">
                                    <w:t>&gt;0 or &lt;0?</w:t>
                                  </w:r>
                                </w:p>
                              </w:tc>
                            </w:tr>
                            <w:tr w:rsidR="00FE52CD" w14:paraId="4B3F6B3E" w14:textId="77777777" w:rsidTr="00357555">
                              <w:tc>
                                <w:tcPr>
                                  <w:tcW w:w="1890" w:type="dxa"/>
                                </w:tcPr>
                                <w:p w14:paraId="5223DF5C" w14:textId="77777777" w:rsidR="00FE52CD" w:rsidRPr="007F40E4" w:rsidRDefault="00FE52CD" w:rsidP="00357555">
                                  <w:pPr>
                                    <w:tabs>
                                      <w:tab w:val="left" w:pos="900"/>
                                    </w:tabs>
                                  </w:pPr>
                                  <w:r w:rsidRPr="00897225">
                                    <w:rPr>
                                      <w:i/>
                                    </w:rPr>
                                    <w:t>x</w:t>
                                  </w:r>
                                  <w:r>
                                    <w:t xml:space="preserve"> &lt; -3</w:t>
                                  </w:r>
                                </w:p>
                              </w:tc>
                              <w:tc>
                                <w:tcPr>
                                  <w:tcW w:w="1890" w:type="dxa"/>
                                </w:tcPr>
                                <w:p w14:paraId="453CAF41" w14:textId="77777777" w:rsidR="00FE52CD" w:rsidRDefault="00FE52CD" w:rsidP="00357555">
                                  <w:pPr>
                                    <w:tabs>
                                      <w:tab w:val="left" w:pos="900"/>
                                    </w:tabs>
                                  </w:pPr>
                                  <w:r>
                                    <w:t>-4</w:t>
                                  </w:r>
                                </w:p>
                              </w:tc>
                              <w:tc>
                                <w:tcPr>
                                  <w:tcW w:w="1890" w:type="dxa"/>
                                </w:tcPr>
                                <w:p w14:paraId="441C1A7E" w14:textId="77777777" w:rsidR="00FE52CD" w:rsidRDefault="00FE52CD" w:rsidP="00357555">
                                  <w:pPr>
                                    <w:tabs>
                                      <w:tab w:val="left" w:pos="900"/>
                                    </w:tabs>
                                  </w:pPr>
                                  <w:r>
                                    <w:t>72</w:t>
                                  </w:r>
                                </w:p>
                              </w:tc>
                              <w:tc>
                                <w:tcPr>
                                  <w:tcW w:w="2070" w:type="dxa"/>
                                </w:tcPr>
                                <w:p w14:paraId="0531315D" w14:textId="77777777" w:rsidR="00FE52CD" w:rsidRDefault="00FE52CD" w:rsidP="00357555">
                                  <w:pPr>
                                    <w:tabs>
                                      <w:tab w:val="left" w:pos="900"/>
                                    </w:tabs>
                                  </w:pPr>
                                  <w:r>
                                    <w:t>&gt; 0</w:t>
                                  </w:r>
                                </w:p>
                              </w:tc>
                            </w:tr>
                            <w:tr w:rsidR="00FE52CD" w14:paraId="7B51742B" w14:textId="77777777" w:rsidTr="00357555">
                              <w:tc>
                                <w:tcPr>
                                  <w:tcW w:w="1890" w:type="dxa"/>
                                </w:tcPr>
                                <w:p w14:paraId="5B01F4AD" w14:textId="77777777" w:rsidR="00FE52CD" w:rsidRDefault="00FE52CD" w:rsidP="00357555">
                                  <w:pPr>
                                    <w:tabs>
                                      <w:tab w:val="left" w:pos="900"/>
                                    </w:tabs>
                                  </w:pPr>
                                  <w:r>
                                    <w:t xml:space="preserve">-3 &lt; </w:t>
                                  </w:r>
                                  <w:r w:rsidRPr="00897225">
                                    <w:rPr>
                                      <w:i/>
                                    </w:rPr>
                                    <w:t>x</w:t>
                                  </w:r>
                                  <w:r>
                                    <w:t xml:space="preserve"> &lt; -1</w:t>
                                  </w:r>
                                </w:p>
                              </w:tc>
                              <w:tc>
                                <w:tcPr>
                                  <w:tcW w:w="1890" w:type="dxa"/>
                                </w:tcPr>
                                <w:p w14:paraId="751471CD" w14:textId="77777777" w:rsidR="00FE52CD" w:rsidRDefault="00FE52CD" w:rsidP="00357555">
                                  <w:pPr>
                                    <w:tabs>
                                      <w:tab w:val="left" w:pos="900"/>
                                    </w:tabs>
                                  </w:pPr>
                                  <w:r>
                                    <w:t>-2</w:t>
                                  </w:r>
                                </w:p>
                              </w:tc>
                              <w:tc>
                                <w:tcPr>
                                  <w:tcW w:w="1890" w:type="dxa"/>
                                </w:tcPr>
                                <w:p w14:paraId="2C5EC753" w14:textId="77777777" w:rsidR="00FE52CD" w:rsidRDefault="00FE52CD" w:rsidP="00357555">
                                  <w:pPr>
                                    <w:tabs>
                                      <w:tab w:val="left" w:pos="900"/>
                                    </w:tabs>
                                  </w:pPr>
                                  <w:r>
                                    <w:t>-6</w:t>
                                  </w:r>
                                </w:p>
                              </w:tc>
                              <w:tc>
                                <w:tcPr>
                                  <w:tcW w:w="2070" w:type="dxa"/>
                                </w:tcPr>
                                <w:p w14:paraId="4B118CC0" w14:textId="77777777" w:rsidR="00FE52CD" w:rsidRDefault="00FE52CD" w:rsidP="00357555">
                                  <w:pPr>
                                    <w:tabs>
                                      <w:tab w:val="left" w:pos="900"/>
                                    </w:tabs>
                                  </w:pPr>
                                  <w:r>
                                    <w:t>&lt; 0</w:t>
                                  </w:r>
                                </w:p>
                              </w:tc>
                            </w:tr>
                            <w:tr w:rsidR="00FE52CD" w14:paraId="28371E28" w14:textId="77777777" w:rsidTr="00357555">
                              <w:tc>
                                <w:tcPr>
                                  <w:tcW w:w="1890" w:type="dxa"/>
                                </w:tcPr>
                                <w:p w14:paraId="7EE28E54" w14:textId="77777777" w:rsidR="00FE52CD" w:rsidRDefault="00FE52CD" w:rsidP="00357555">
                                  <w:pPr>
                                    <w:tabs>
                                      <w:tab w:val="left" w:pos="900"/>
                                    </w:tabs>
                                  </w:pPr>
                                  <w:r>
                                    <w:t xml:space="preserve">-1 &lt; </w:t>
                                  </w:r>
                                  <w:r w:rsidRPr="00897225">
                                    <w:rPr>
                                      <w:i/>
                                    </w:rPr>
                                    <w:t>x</w:t>
                                  </w:r>
                                  <w:r>
                                    <w:t xml:space="preserve"> &lt; 4</w:t>
                                  </w:r>
                                </w:p>
                              </w:tc>
                              <w:tc>
                                <w:tcPr>
                                  <w:tcW w:w="1890" w:type="dxa"/>
                                </w:tcPr>
                                <w:p w14:paraId="547B1E55" w14:textId="77777777" w:rsidR="00FE52CD" w:rsidRDefault="00FE52CD" w:rsidP="00357555">
                                  <w:pPr>
                                    <w:tabs>
                                      <w:tab w:val="left" w:pos="900"/>
                                    </w:tabs>
                                  </w:pPr>
                                  <w:r>
                                    <w:t>0</w:t>
                                  </w:r>
                                </w:p>
                              </w:tc>
                              <w:tc>
                                <w:tcPr>
                                  <w:tcW w:w="1890" w:type="dxa"/>
                                </w:tcPr>
                                <w:p w14:paraId="1247796D" w14:textId="77777777" w:rsidR="00FE52CD" w:rsidRDefault="00FE52CD" w:rsidP="00357555">
                                  <w:pPr>
                                    <w:tabs>
                                      <w:tab w:val="left" w:pos="900"/>
                                    </w:tabs>
                                  </w:pPr>
                                  <w:r>
                                    <w:t>-12</w:t>
                                  </w:r>
                                </w:p>
                              </w:tc>
                              <w:tc>
                                <w:tcPr>
                                  <w:tcW w:w="2070" w:type="dxa"/>
                                </w:tcPr>
                                <w:p w14:paraId="5B09F634" w14:textId="77777777" w:rsidR="00FE52CD" w:rsidRDefault="00FE52CD" w:rsidP="00357555">
                                  <w:pPr>
                                    <w:tabs>
                                      <w:tab w:val="left" w:pos="900"/>
                                    </w:tabs>
                                  </w:pPr>
                                  <w:r>
                                    <w:t>&lt; 0</w:t>
                                  </w:r>
                                </w:p>
                              </w:tc>
                            </w:tr>
                            <w:tr w:rsidR="00FE52CD" w14:paraId="569877E2" w14:textId="77777777" w:rsidTr="00357555">
                              <w:tc>
                                <w:tcPr>
                                  <w:tcW w:w="1890" w:type="dxa"/>
                                </w:tcPr>
                                <w:p w14:paraId="658CA245" w14:textId="77777777" w:rsidR="00FE52CD" w:rsidRDefault="00FE52CD" w:rsidP="00357555">
                                  <w:pPr>
                                    <w:tabs>
                                      <w:tab w:val="left" w:pos="900"/>
                                    </w:tabs>
                                  </w:pPr>
                                  <w:r w:rsidRPr="00897225">
                                    <w:rPr>
                                      <w:i/>
                                    </w:rPr>
                                    <w:t>x</w:t>
                                  </w:r>
                                  <w:r>
                                    <w:t xml:space="preserve"> &gt; 4</w:t>
                                  </w:r>
                                </w:p>
                              </w:tc>
                              <w:tc>
                                <w:tcPr>
                                  <w:tcW w:w="1890" w:type="dxa"/>
                                </w:tcPr>
                                <w:p w14:paraId="5F3A24AE" w14:textId="77777777" w:rsidR="00FE52CD" w:rsidRDefault="00FE52CD" w:rsidP="00357555">
                                  <w:pPr>
                                    <w:tabs>
                                      <w:tab w:val="left" w:pos="900"/>
                                    </w:tabs>
                                  </w:pPr>
                                  <w:r>
                                    <w:t>5</w:t>
                                  </w:r>
                                </w:p>
                              </w:tc>
                              <w:tc>
                                <w:tcPr>
                                  <w:tcW w:w="1890" w:type="dxa"/>
                                </w:tcPr>
                                <w:p w14:paraId="549E0B77" w14:textId="77777777" w:rsidR="00FE52CD" w:rsidRDefault="00FE52CD" w:rsidP="00357555">
                                  <w:pPr>
                                    <w:tabs>
                                      <w:tab w:val="left" w:pos="900"/>
                                    </w:tabs>
                                  </w:pPr>
                                  <w:r>
                                    <w:t>288</w:t>
                                  </w:r>
                                </w:p>
                              </w:tc>
                              <w:tc>
                                <w:tcPr>
                                  <w:tcW w:w="2070" w:type="dxa"/>
                                </w:tcPr>
                                <w:p w14:paraId="4E2AAF6B" w14:textId="77777777" w:rsidR="00FE52CD" w:rsidRDefault="00FE52CD" w:rsidP="00357555">
                                  <w:pPr>
                                    <w:tabs>
                                      <w:tab w:val="left" w:pos="900"/>
                                    </w:tabs>
                                  </w:pPr>
                                  <w:r>
                                    <w:t>&gt; 0</w:t>
                                  </w:r>
                                </w:p>
                              </w:tc>
                            </w:tr>
                          </w:tbl>
                          <w:p w14:paraId="323BF50A" w14:textId="77777777" w:rsidR="00FE52CD" w:rsidRPr="007F40E4" w:rsidRDefault="00FE52CD" w:rsidP="00E55FCF">
                            <w:pPr>
                              <w:tabs>
                                <w:tab w:val="left" w:pos="900"/>
                              </w:tabs>
                            </w:pPr>
                          </w:p>
                          <w:p w14:paraId="4134559A" w14:textId="77777777" w:rsidR="00FE52CD" w:rsidRDefault="00FE52CD" w:rsidP="00E55FCF"/>
                        </w:txbxContent>
                      </wps:txbx>
                      <wps:bodyPr rot="0" vert="horz" wrap="square" lIns="0" tIns="0" rIns="0" bIns="0" anchor="t" anchorCtr="0" upright="1">
                        <a:noAutofit/>
                      </wps:bodyPr>
                    </wps:wsp>
                  </a:graphicData>
                </a:graphic>
              </wp:inline>
            </w:drawing>
          </mc:Choice>
          <mc:Fallback>
            <w:pict>
              <v:shape w14:anchorId="56B99C03" id="Text Box 122" o:spid="_x0000_s1033" type="#_x0000_t202" style="width:401.2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" filled="f" stroked="f">
                <v:textbox inset="0,0,0,0">
                  <w:txbxContent>
                    <w:tbl>
                      <w:tblPr>
                        <w:tblW w:w="774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90"/>
                        <w:gridCol w:w="1890"/>
                        <w:gridCol w:w="2070"/>
                      </w:tblGrid>
                      <w:tr w:rsidR="00FE52CD" w:rsidRPr="00347062" w14:paraId="06359F10" w14:textId="77777777" w:rsidTr="00357555">
                        <w:tc>
                          <w:tcPr>
                            <w:tcW w:w="1890" w:type="dxa"/>
                          </w:tcPr>
                          <w:p w14:paraId="6113F472" w14:textId="77777777" w:rsidR="00FE52CD" w:rsidRPr="00347062" w:rsidRDefault="00FE52CD" w:rsidP="00357555">
                            <w:pPr>
                              <w:tabs>
                                <w:tab w:val="left" w:pos="900"/>
                              </w:tabs>
                            </w:pPr>
                            <w:r w:rsidRPr="00347062">
                              <w:t>Interval</w:t>
                            </w:r>
                          </w:p>
                        </w:tc>
                        <w:tc>
                          <w:tcPr>
                            <w:tcW w:w="1890" w:type="dxa"/>
                          </w:tcPr>
                          <w:p w14:paraId="5595A336" w14:textId="77777777" w:rsidR="00FE52CD" w:rsidRPr="00347062" w:rsidRDefault="00FE52CD" w:rsidP="00357555">
                            <w:pPr>
                              <w:tabs>
                                <w:tab w:val="left" w:pos="900"/>
                              </w:tabs>
                            </w:pPr>
                            <w:r w:rsidRPr="00347062">
                              <w:t xml:space="preserve">Test </w:t>
                            </w:r>
                            <w:r w:rsidRPr="00347062">
                              <w:rPr>
                                <w:i/>
                              </w:rPr>
                              <w:t>x</w:t>
                            </w:r>
                            <w:r w:rsidRPr="00347062">
                              <w:t xml:space="preserve"> in interval</w:t>
                            </w:r>
                          </w:p>
                        </w:tc>
                        <w:tc>
                          <w:tcPr>
                            <w:tcW w:w="1890" w:type="dxa"/>
                          </w:tcPr>
                          <w:p w14:paraId="68A33ABD" w14:textId="77777777" w:rsidR="00FE52CD" w:rsidRPr="00347062" w:rsidRDefault="00FE52CD" w:rsidP="00357555">
                            <w:pPr>
                              <w:tabs>
                                <w:tab w:val="left" w:pos="900"/>
                              </w:tabs>
                            </w:pPr>
                            <w:proofErr w:type="gramStart"/>
                            <w:r w:rsidRPr="00347062">
                              <w:rPr>
                                <w:i/>
                              </w:rPr>
                              <w:t>f(</w:t>
                            </w:r>
                            <w:r w:rsidRPr="00347062">
                              <w:t xml:space="preserve"> test</w:t>
                            </w:r>
                            <w:proofErr w:type="gramEnd"/>
                            <w:r w:rsidRPr="00347062">
                              <w:t xml:space="preserve"> value</w:t>
                            </w:r>
                            <w:r w:rsidRPr="00347062">
                              <w:rPr>
                                <w:i/>
                              </w:rPr>
                              <w:t>)</w:t>
                            </w:r>
                          </w:p>
                        </w:tc>
                        <w:tc>
                          <w:tcPr>
                            <w:tcW w:w="2070" w:type="dxa"/>
                          </w:tcPr>
                          <w:p w14:paraId="5911429E" w14:textId="77777777" w:rsidR="00FE52CD" w:rsidRPr="00347062" w:rsidRDefault="00FE52CD" w:rsidP="00357555">
                            <w:pPr>
                              <w:tabs>
                                <w:tab w:val="left" w:pos="900"/>
                              </w:tabs>
                            </w:pPr>
                            <w:r w:rsidRPr="00347062">
                              <w:t>&gt;0 or &lt;0?</w:t>
                            </w:r>
                          </w:p>
                        </w:tc>
                      </w:tr>
                      <w:tr w:rsidR="00FE52CD" w14:paraId="4B3F6B3E" w14:textId="77777777" w:rsidTr="00357555">
                        <w:tc>
                          <w:tcPr>
                            <w:tcW w:w="1890" w:type="dxa"/>
                          </w:tcPr>
                          <w:p w14:paraId="5223DF5C" w14:textId="77777777" w:rsidR="00FE52CD" w:rsidRPr="007F40E4" w:rsidRDefault="00FE52CD" w:rsidP="00357555">
                            <w:pPr>
                              <w:tabs>
                                <w:tab w:val="left" w:pos="900"/>
                              </w:tabs>
                            </w:pPr>
                            <w:r w:rsidRPr="00897225">
                              <w:rPr>
                                <w:i/>
                              </w:rPr>
                              <w:t>x</w:t>
                            </w:r>
                            <w:r>
                              <w:t xml:space="preserve"> &lt; -3</w:t>
                            </w:r>
                          </w:p>
                        </w:tc>
                        <w:tc>
                          <w:tcPr>
                            <w:tcW w:w="1890" w:type="dxa"/>
                          </w:tcPr>
                          <w:p w14:paraId="453CAF41" w14:textId="77777777" w:rsidR="00FE52CD" w:rsidRDefault="00FE52CD" w:rsidP="00357555">
                            <w:pPr>
                              <w:tabs>
                                <w:tab w:val="left" w:pos="900"/>
                              </w:tabs>
                            </w:pPr>
                            <w:r>
                              <w:t>-4</w:t>
                            </w:r>
                          </w:p>
                        </w:tc>
                        <w:tc>
                          <w:tcPr>
                            <w:tcW w:w="1890" w:type="dxa"/>
                          </w:tcPr>
                          <w:p w14:paraId="441C1A7E" w14:textId="77777777" w:rsidR="00FE52CD" w:rsidRDefault="00FE52CD" w:rsidP="00357555">
                            <w:pPr>
                              <w:tabs>
                                <w:tab w:val="left" w:pos="900"/>
                              </w:tabs>
                            </w:pPr>
                            <w:r>
                              <w:t>72</w:t>
                            </w:r>
                          </w:p>
                        </w:tc>
                        <w:tc>
                          <w:tcPr>
                            <w:tcW w:w="2070" w:type="dxa"/>
                          </w:tcPr>
                          <w:p w14:paraId="0531315D" w14:textId="77777777" w:rsidR="00FE52CD" w:rsidRDefault="00FE52CD" w:rsidP="00357555">
                            <w:pPr>
                              <w:tabs>
                                <w:tab w:val="left" w:pos="900"/>
                              </w:tabs>
                            </w:pPr>
                            <w:r>
                              <w:t>&gt; 0</w:t>
                            </w:r>
                          </w:p>
                        </w:tc>
                      </w:tr>
                      <w:tr w:rsidR="00FE52CD" w14:paraId="7B51742B" w14:textId="77777777" w:rsidTr="00357555">
                        <w:tc>
                          <w:tcPr>
                            <w:tcW w:w="1890" w:type="dxa"/>
                          </w:tcPr>
                          <w:p w14:paraId="5B01F4AD" w14:textId="77777777" w:rsidR="00FE52CD" w:rsidRDefault="00FE52CD" w:rsidP="00357555">
                            <w:pPr>
                              <w:tabs>
                                <w:tab w:val="left" w:pos="900"/>
                              </w:tabs>
                            </w:pPr>
                            <w:r>
                              <w:t xml:space="preserve">-3 &lt; </w:t>
                            </w:r>
                            <w:r w:rsidRPr="00897225">
                              <w:rPr>
                                <w:i/>
                              </w:rPr>
                              <w:t>x</w:t>
                            </w:r>
                            <w:r>
                              <w:t xml:space="preserve"> &lt; -1</w:t>
                            </w:r>
                          </w:p>
                        </w:tc>
                        <w:tc>
                          <w:tcPr>
                            <w:tcW w:w="1890" w:type="dxa"/>
                          </w:tcPr>
                          <w:p w14:paraId="751471CD" w14:textId="77777777" w:rsidR="00FE52CD" w:rsidRDefault="00FE52CD" w:rsidP="00357555">
                            <w:pPr>
                              <w:tabs>
                                <w:tab w:val="left" w:pos="900"/>
                              </w:tabs>
                            </w:pPr>
                            <w:r>
                              <w:t>-2</w:t>
                            </w:r>
                          </w:p>
                        </w:tc>
                        <w:tc>
                          <w:tcPr>
                            <w:tcW w:w="1890" w:type="dxa"/>
                          </w:tcPr>
                          <w:p w14:paraId="2C5EC753" w14:textId="77777777" w:rsidR="00FE52CD" w:rsidRDefault="00FE52CD" w:rsidP="00357555">
                            <w:pPr>
                              <w:tabs>
                                <w:tab w:val="left" w:pos="900"/>
                              </w:tabs>
                            </w:pPr>
                            <w:r>
                              <w:t>-6</w:t>
                            </w:r>
                          </w:p>
                        </w:tc>
                        <w:tc>
                          <w:tcPr>
                            <w:tcW w:w="2070" w:type="dxa"/>
                          </w:tcPr>
                          <w:p w14:paraId="4B118CC0" w14:textId="77777777" w:rsidR="00FE52CD" w:rsidRDefault="00FE52CD" w:rsidP="00357555">
                            <w:pPr>
                              <w:tabs>
                                <w:tab w:val="left" w:pos="900"/>
                              </w:tabs>
                            </w:pPr>
                            <w:r>
                              <w:t>&lt; 0</w:t>
                            </w:r>
                          </w:p>
                        </w:tc>
                      </w:tr>
                      <w:tr w:rsidR="00FE52CD" w14:paraId="28371E28" w14:textId="77777777" w:rsidTr="00357555">
                        <w:tc>
                          <w:tcPr>
                            <w:tcW w:w="1890" w:type="dxa"/>
                          </w:tcPr>
                          <w:p w14:paraId="7EE28E54" w14:textId="77777777" w:rsidR="00FE52CD" w:rsidRDefault="00FE52CD" w:rsidP="00357555">
                            <w:pPr>
                              <w:tabs>
                                <w:tab w:val="left" w:pos="900"/>
                              </w:tabs>
                            </w:pPr>
                            <w:r>
                              <w:t xml:space="preserve">-1 &lt; </w:t>
                            </w:r>
                            <w:r w:rsidRPr="00897225">
                              <w:rPr>
                                <w:i/>
                              </w:rPr>
                              <w:t>x</w:t>
                            </w:r>
                            <w:r>
                              <w:t xml:space="preserve"> &lt; 4</w:t>
                            </w:r>
                          </w:p>
                        </w:tc>
                        <w:tc>
                          <w:tcPr>
                            <w:tcW w:w="1890" w:type="dxa"/>
                          </w:tcPr>
                          <w:p w14:paraId="547B1E55" w14:textId="77777777" w:rsidR="00FE52CD" w:rsidRDefault="00FE52CD" w:rsidP="00357555">
                            <w:pPr>
                              <w:tabs>
                                <w:tab w:val="left" w:pos="900"/>
                              </w:tabs>
                            </w:pPr>
                            <w:r>
                              <w:t>0</w:t>
                            </w:r>
                          </w:p>
                        </w:tc>
                        <w:tc>
                          <w:tcPr>
                            <w:tcW w:w="1890" w:type="dxa"/>
                          </w:tcPr>
                          <w:p w14:paraId="1247796D" w14:textId="77777777" w:rsidR="00FE52CD" w:rsidRDefault="00FE52CD" w:rsidP="00357555">
                            <w:pPr>
                              <w:tabs>
                                <w:tab w:val="left" w:pos="900"/>
                              </w:tabs>
                            </w:pPr>
                            <w:r>
                              <w:t>-12</w:t>
                            </w:r>
                          </w:p>
                        </w:tc>
                        <w:tc>
                          <w:tcPr>
                            <w:tcW w:w="2070" w:type="dxa"/>
                          </w:tcPr>
                          <w:p w14:paraId="5B09F634" w14:textId="77777777" w:rsidR="00FE52CD" w:rsidRDefault="00FE52CD" w:rsidP="00357555">
                            <w:pPr>
                              <w:tabs>
                                <w:tab w:val="left" w:pos="900"/>
                              </w:tabs>
                            </w:pPr>
                            <w:r>
                              <w:t>&lt; 0</w:t>
                            </w:r>
                          </w:p>
                        </w:tc>
                      </w:tr>
                      <w:tr w:rsidR="00FE52CD" w14:paraId="569877E2" w14:textId="77777777" w:rsidTr="00357555">
                        <w:tc>
                          <w:tcPr>
                            <w:tcW w:w="1890" w:type="dxa"/>
                          </w:tcPr>
                          <w:p w14:paraId="658CA245" w14:textId="77777777" w:rsidR="00FE52CD" w:rsidRDefault="00FE52CD" w:rsidP="00357555">
                            <w:pPr>
                              <w:tabs>
                                <w:tab w:val="left" w:pos="900"/>
                              </w:tabs>
                            </w:pPr>
                            <w:r w:rsidRPr="00897225">
                              <w:rPr>
                                <w:i/>
                              </w:rPr>
                              <w:t>x</w:t>
                            </w:r>
                            <w:r>
                              <w:t xml:space="preserve"> &gt; 4</w:t>
                            </w:r>
                          </w:p>
                        </w:tc>
                        <w:tc>
                          <w:tcPr>
                            <w:tcW w:w="1890" w:type="dxa"/>
                          </w:tcPr>
                          <w:p w14:paraId="5F3A24AE" w14:textId="77777777" w:rsidR="00FE52CD" w:rsidRDefault="00FE52CD" w:rsidP="00357555">
                            <w:pPr>
                              <w:tabs>
                                <w:tab w:val="left" w:pos="900"/>
                              </w:tabs>
                            </w:pPr>
                            <w:r>
                              <w:t>5</w:t>
                            </w:r>
                          </w:p>
                        </w:tc>
                        <w:tc>
                          <w:tcPr>
                            <w:tcW w:w="1890" w:type="dxa"/>
                          </w:tcPr>
                          <w:p w14:paraId="549E0B77" w14:textId="77777777" w:rsidR="00FE52CD" w:rsidRDefault="00FE52CD" w:rsidP="00357555">
                            <w:pPr>
                              <w:tabs>
                                <w:tab w:val="left" w:pos="900"/>
                              </w:tabs>
                            </w:pPr>
                            <w:r>
                              <w:t>288</w:t>
                            </w:r>
                          </w:p>
                        </w:tc>
                        <w:tc>
                          <w:tcPr>
                            <w:tcW w:w="2070" w:type="dxa"/>
                          </w:tcPr>
                          <w:p w14:paraId="4E2AAF6B" w14:textId="77777777" w:rsidR="00FE52CD" w:rsidRDefault="00FE52CD" w:rsidP="00357555">
                            <w:pPr>
                              <w:tabs>
                                <w:tab w:val="left" w:pos="900"/>
                              </w:tabs>
                            </w:pPr>
                            <w:r>
                              <w:t>&gt; 0</w:t>
                            </w:r>
                          </w:p>
                        </w:tc>
                      </w:tr>
                    </w:tbl>
                    <w:p w14:paraId="323BF50A" w14:textId="77777777" w:rsidR="00FE52CD" w:rsidRPr="007F40E4" w:rsidRDefault="00FE52CD" w:rsidP="00E55FCF">
                      <w:pPr>
                        <w:tabs>
                          <w:tab w:val="left" w:pos="900"/>
                        </w:tabs>
                      </w:pPr>
                    </w:p>
                    <w:p w14:paraId="4134559A" w14:textId="77777777" w:rsidR="00FE52CD" w:rsidRDefault="00FE52CD" w:rsidP="00E55FCF"/>
                  </w:txbxContent>
                </v:textbox>
                <w10:anchorlock/>
              </v:shape>
            </w:pict>
          </mc:Fallback>
        </mc:AlternateContent>
      </w:r>
    </w:p>
    <w:p w14:paraId="00F79402" w14:textId="77777777" w:rsidR="00E55FCF" w:rsidRDefault="00E55FCF" w:rsidP="00E55FCF">
      <w:pPr>
        <w:pStyle w:val="Example"/>
      </w:pPr>
    </w:p>
    <w:p w14:paraId="34F5B6B7" w14:textId="77777777" w:rsidR="00E55FCF" w:rsidRDefault="00FE52CD" w:rsidP="00E55FCF">
      <w:pPr>
        <w:pStyle w:val="Example"/>
      </w:pPr>
      <w:r>
        <w:rPr>
          <w:noProof/>
        </w:rPr>
        <mc:AlternateContent>
          <mc:Choice Requires="wpg">
            <w:drawing>
              <wp:anchor distT="0" distB="0" distL="114300" distR="114300" simplePos="0" relativeHeight="251658752" behindDoc="0" locked="0" layoutInCell="1" allowOverlap="1" wp14:anchorId="6EE954F6" wp14:editId="7A82BEB6">
                <wp:simplePos x="0" y="0"/>
                <wp:positionH relativeFrom="column">
                  <wp:posOffset>114300</wp:posOffset>
                </wp:positionH>
                <wp:positionV relativeFrom="paragraph">
                  <wp:posOffset>148590</wp:posOffset>
                </wp:positionV>
                <wp:extent cx="4819650" cy="377190"/>
                <wp:effectExtent l="19050" t="0" r="0" b="7620"/>
                <wp:wrapNone/>
                <wp:docPr id="108" name="Group 107" descr="A numberline broken into 4 segments.  The segment to the left of -3 is labeled positive. The segment from -3 to -1 is labeled negative. The segment from -1 to 4 is labeled negative. The segment to the right of 4 is labeled posi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650" cy="377190"/>
                          <a:chOff x="1980" y="2550"/>
                          <a:chExt cx="7590" cy="594"/>
                        </a:xfrm>
                      </wpg:grpSpPr>
                      <wps:wsp>
                        <wps:cNvPr id="109" name="Line 8"/>
                        <wps:cNvCnPr>
                          <a:cxnSpLocks noChangeShapeType="1"/>
                        </wps:cNvCnPr>
                        <wps:spPr bwMode="auto">
                          <a:xfrm flipH="1">
                            <a:off x="1980" y="3000"/>
                            <a:ext cx="183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 name="Text Box 9"/>
                        <wps:cNvSpPr txBox="1">
                          <a:spLocks noChangeArrowheads="1"/>
                        </wps:cNvSpPr>
                        <wps:spPr bwMode="auto">
                          <a:xfrm>
                            <a:off x="3645" y="2565"/>
                            <a:ext cx="43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107FD" w14:textId="77777777" w:rsidR="00FE52CD" w:rsidRDefault="00FE52CD" w:rsidP="00E55FCF">
                              <w:r w:rsidRPr="00082F97">
                                <w:t>0</w:t>
                              </w:r>
                            </w:p>
                          </w:txbxContent>
                        </wps:txbx>
                        <wps:bodyPr rot="0" vert="horz" wrap="square" lIns="91440" tIns="45720" rIns="91440" bIns="45720" anchor="t" anchorCtr="0" upright="1">
                          <a:noAutofit/>
                        </wps:bodyPr>
                      </wps:wsp>
                      <wps:wsp>
                        <wps:cNvPr id="112" name="Line 10"/>
                        <wps:cNvCnPr>
                          <a:cxnSpLocks noChangeShapeType="1"/>
                        </wps:cNvCnPr>
                        <wps:spPr bwMode="auto">
                          <a:xfrm flipV="1">
                            <a:off x="3855" y="2919"/>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11"/>
                        <wps:cNvCnPr>
                          <a:cxnSpLocks noChangeShapeType="1"/>
                        </wps:cNvCnPr>
                        <wps:spPr bwMode="auto">
                          <a:xfrm flipV="1">
                            <a:off x="5085" y="2904"/>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2"/>
                        <wps:cNvCnPr>
                          <a:cxnSpLocks noChangeShapeType="1"/>
                        </wps:cNvCnPr>
                        <wps:spPr bwMode="auto">
                          <a:xfrm flipV="1">
                            <a:off x="8145" y="2919"/>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13"/>
                        <wps:cNvSpPr txBox="1">
                          <a:spLocks noChangeArrowheads="1"/>
                        </wps:cNvSpPr>
                        <wps:spPr bwMode="auto">
                          <a:xfrm>
                            <a:off x="4875" y="2550"/>
                            <a:ext cx="43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22B80" w14:textId="77777777" w:rsidR="00FE52CD" w:rsidRDefault="00FE52CD" w:rsidP="00E55FCF">
                              <w:r w:rsidRPr="00082F97">
                                <w:t>0</w:t>
                              </w:r>
                            </w:p>
                          </w:txbxContent>
                        </wps:txbx>
                        <wps:bodyPr rot="0" vert="horz" wrap="square" lIns="91440" tIns="45720" rIns="91440" bIns="45720" anchor="t" anchorCtr="0" upright="1">
                          <a:noAutofit/>
                        </wps:bodyPr>
                      </wps:wsp>
                      <wps:wsp>
                        <wps:cNvPr id="117" name="Text Box 14"/>
                        <wps:cNvSpPr txBox="1">
                          <a:spLocks noChangeArrowheads="1"/>
                        </wps:cNvSpPr>
                        <wps:spPr bwMode="auto">
                          <a:xfrm>
                            <a:off x="7935" y="2565"/>
                            <a:ext cx="43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A6406" w14:textId="77777777" w:rsidR="00FE52CD" w:rsidRDefault="00FE52CD" w:rsidP="00E55FCF">
                              <w:r w:rsidRPr="00082F97">
                                <w:t>0</w:t>
                              </w:r>
                            </w:p>
                          </w:txbxContent>
                        </wps:txbx>
                        <wps:bodyPr rot="0" vert="horz" wrap="square" lIns="91440" tIns="45720" rIns="91440" bIns="45720" anchor="t" anchorCtr="0" upright="1">
                          <a:noAutofit/>
                        </wps:bodyPr>
                      </wps:wsp>
                      <wps:wsp>
                        <wps:cNvPr id="118" name="Text Box 15"/>
                        <wps:cNvSpPr txBox="1">
                          <a:spLocks noChangeArrowheads="1"/>
                        </wps:cNvSpPr>
                        <wps:spPr bwMode="auto">
                          <a:xfrm>
                            <a:off x="2505" y="2625"/>
                            <a:ext cx="129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880AB" w14:textId="77777777" w:rsidR="00FE52CD" w:rsidRPr="00347062" w:rsidRDefault="00FE52CD" w:rsidP="00E55FCF">
                              <w:r w:rsidRPr="00347062">
                                <w:rPr>
                                  <w:sz w:val="22"/>
                                </w:rPr>
                                <w:t>positive</w:t>
                              </w:r>
                            </w:p>
                          </w:txbxContent>
                        </wps:txbx>
                        <wps:bodyPr rot="0" vert="horz" wrap="square" lIns="91440" tIns="45720" rIns="91440" bIns="45720" anchor="t" anchorCtr="0" upright="1">
                          <a:noAutofit/>
                        </wps:bodyPr>
                      </wps:wsp>
                      <wps:wsp>
                        <wps:cNvPr id="119" name="Line 16"/>
                        <wps:cNvCnPr>
                          <a:cxnSpLocks noChangeShapeType="1"/>
                        </wps:cNvCnPr>
                        <wps:spPr bwMode="auto">
                          <a:xfrm>
                            <a:off x="3900" y="2994"/>
                            <a:ext cx="11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0" name="Text Box 17"/>
                        <wps:cNvSpPr txBox="1">
                          <a:spLocks noChangeArrowheads="1"/>
                        </wps:cNvSpPr>
                        <wps:spPr bwMode="auto">
                          <a:xfrm>
                            <a:off x="3945" y="2625"/>
                            <a:ext cx="129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CA480" w14:textId="77777777" w:rsidR="00FE52CD" w:rsidRPr="00347062" w:rsidRDefault="00FE52CD" w:rsidP="00E55FCF">
                              <w:r w:rsidRPr="00347062">
                                <w:rPr>
                                  <w:sz w:val="22"/>
                                </w:rPr>
                                <w:t>negative</w:t>
                              </w:r>
                            </w:p>
                          </w:txbxContent>
                        </wps:txbx>
                        <wps:bodyPr rot="0" vert="horz" wrap="square" lIns="91440" tIns="45720" rIns="91440" bIns="45720" anchor="t" anchorCtr="0" upright="1">
                          <a:noAutofit/>
                        </wps:bodyPr>
                      </wps:wsp>
                      <wps:wsp>
                        <wps:cNvPr id="121" name="Line 18"/>
                        <wps:cNvCnPr>
                          <a:cxnSpLocks noChangeShapeType="1"/>
                        </wps:cNvCnPr>
                        <wps:spPr bwMode="auto">
                          <a:xfrm flipH="1">
                            <a:off x="5130" y="3000"/>
                            <a:ext cx="3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5" name="Text Box 19"/>
                        <wps:cNvSpPr txBox="1">
                          <a:spLocks noChangeArrowheads="1"/>
                        </wps:cNvSpPr>
                        <wps:spPr bwMode="auto">
                          <a:xfrm>
                            <a:off x="6180" y="2640"/>
                            <a:ext cx="129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5AA83" w14:textId="77777777" w:rsidR="00FE52CD" w:rsidRPr="00347062" w:rsidRDefault="00FE52CD" w:rsidP="00E55FCF">
                              <w:r w:rsidRPr="00347062">
                                <w:rPr>
                                  <w:sz w:val="22"/>
                                </w:rPr>
                                <w:t>negative</w:t>
                              </w:r>
                            </w:p>
                          </w:txbxContent>
                        </wps:txbx>
                        <wps:bodyPr rot="0" vert="horz" wrap="square" lIns="91440" tIns="45720" rIns="91440" bIns="45720" anchor="t" anchorCtr="0" upright="1">
                          <a:noAutofit/>
                        </wps:bodyPr>
                      </wps:wsp>
                      <wps:wsp>
                        <wps:cNvPr id="126" name="Line 20"/>
                        <wps:cNvCnPr>
                          <a:cxnSpLocks noChangeShapeType="1"/>
                        </wps:cNvCnPr>
                        <wps:spPr bwMode="auto">
                          <a:xfrm flipH="1">
                            <a:off x="8175" y="3000"/>
                            <a:ext cx="12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7" name="Text Box 21"/>
                        <wps:cNvSpPr txBox="1">
                          <a:spLocks noChangeArrowheads="1"/>
                        </wps:cNvSpPr>
                        <wps:spPr bwMode="auto">
                          <a:xfrm>
                            <a:off x="8280" y="2625"/>
                            <a:ext cx="129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06C3B" w14:textId="77777777" w:rsidR="00FE52CD" w:rsidRPr="00347062" w:rsidRDefault="00FE52CD" w:rsidP="00E55FCF">
                              <w:r w:rsidRPr="00347062">
                                <w:rPr>
                                  <w:sz w:val="22"/>
                                </w:rPr>
                                <w:t>positive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954F6" id="Group 107" o:spid="_x0000_s1034" alt="A numberline broken into 4 segments.  The segment to the left of -3 is labeled positive. The segment from -3 to -1 is labeled negative. The segment from -1 to 4 is labeled negative. The segment to the right of 4 is labeled positive." style="position:absolute;left:0;text-align:left;margin-left:9pt;margin-top:11.7pt;width:379.5pt;height:29.7pt;z-index:251658752;mso-position-horizontal-relative:text;mso-position-vertical-relative:text" coordorigin="1980,2550" coordsize="759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">
                <v:line id="Line 8" o:spid="_x0000_s1035" style="position:absolute;flip:x;visibility:visible;mso-wrap-style:square" from="1980,3000" to="3810,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">
                  <v:stroke startarrow="block" endarrow="block"/>
                </v:line>
                <v:shape id="Text Box 9" o:spid="_x0000_s1036" type="#_x0000_t202" style="position:absolute;left:3645;top:2565;width:4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0C2107FD" w14:textId="77777777" w:rsidR="00FE52CD" w:rsidRDefault="00FE52CD" w:rsidP="00E55FCF">
                        <w:r w:rsidRPr="00082F97">
                          <w:t>0</w:t>
                        </w:r>
                      </w:p>
                    </w:txbxContent>
                  </v:textbox>
                </v:shape>
                <v:line id="Line 10" o:spid="_x0000_s1037" style="position:absolute;flip:y;visibility:visible;mso-wrap-style:square" from="3855,2919" to="3855,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"/>
                <v:line id="Line 11" o:spid="_x0000_s1038" style="position:absolute;flip:y;visibility:visible;mso-wrap-style:square" from="5085,2904" to="5085,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"/>
                <v:line id="Line 12" o:spid="_x0000_s1039" style="position:absolute;flip:y;visibility:visible;mso-wrap-style:square" from="8145,2919" to="8145,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"/>
                <v:shape id="Text Box 13" o:spid="_x0000_s1040" type="#_x0000_t202" style="position:absolute;left:4875;top:2550;width:4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21422B80" w14:textId="77777777" w:rsidR="00FE52CD" w:rsidRDefault="00FE52CD" w:rsidP="00E55FCF">
                        <w:r w:rsidRPr="00082F97">
                          <w:t>0</w:t>
                        </w:r>
                      </w:p>
                    </w:txbxContent>
                  </v:textbox>
                </v:shape>
                <v:shape id="Text Box 14" o:spid="_x0000_s1041" type="#_x0000_t202" style="position:absolute;left:7935;top:2565;width:4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400A6406" w14:textId="77777777" w:rsidR="00FE52CD" w:rsidRDefault="00FE52CD" w:rsidP="00E55FCF">
                        <w:r w:rsidRPr="00082F97">
                          <w:t>0</w:t>
                        </w:r>
                      </w:p>
                    </w:txbxContent>
                  </v:textbox>
                </v:shape>
                <v:shape id="Text Box 15" o:spid="_x0000_s1042" type="#_x0000_t202" style="position:absolute;left:2505;top:2625;width:12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07C880AB" w14:textId="77777777" w:rsidR="00FE52CD" w:rsidRPr="00347062" w:rsidRDefault="00FE52CD" w:rsidP="00E55FCF">
                        <w:r w:rsidRPr="00347062">
                          <w:rPr>
                            <w:sz w:val="22"/>
                          </w:rPr>
                          <w:t>positive</w:t>
                        </w:r>
                      </w:p>
                    </w:txbxContent>
                  </v:textbox>
                </v:shape>
                <v:line id="Line 16" o:spid="_x0000_s1043" style="position:absolute;visibility:visible;mso-wrap-style:square" from="3900,2994" to="5040,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">
                  <v:stroke startarrow="block" endarrow="block"/>
                </v:line>
                <v:shape id="Text Box 17" o:spid="_x0000_s1044" type="#_x0000_t202" style="position:absolute;left:3945;top:2625;width:12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4E3CA480" w14:textId="77777777" w:rsidR="00FE52CD" w:rsidRPr="00347062" w:rsidRDefault="00FE52CD" w:rsidP="00E55FCF">
                        <w:r w:rsidRPr="00347062">
                          <w:rPr>
                            <w:sz w:val="22"/>
                          </w:rPr>
                          <w:t>negative</w:t>
                        </w:r>
                      </w:p>
                    </w:txbxContent>
                  </v:textbox>
                </v:shape>
                <v:line id="Line 18" o:spid="_x0000_s1045" style="position:absolute;flip:x;visibility:visible;mso-wrap-style:square" from="5130,3000" to="8130,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">
                  <v:stroke startarrow="block" endarrow="block"/>
                </v:line>
                <v:shape id="Text Box 19" o:spid="_x0000_s1046" type="#_x0000_t202" style="position:absolute;left:6180;top:2640;width:12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4555AA83" w14:textId="77777777" w:rsidR="00FE52CD" w:rsidRPr="00347062" w:rsidRDefault="00FE52CD" w:rsidP="00E55FCF">
                        <w:r w:rsidRPr="00347062">
                          <w:rPr>
                            <w:sz w:val="22"/>
                          </w:rPr>
                          <w:t>negative</w:t>
                        </w:r>
                      </w:p>
                    </w:txbxContent>
                  </v:textbox>
                </v:shape>
                <v:line id="Line 20" o:spid="_x0000_s1047" style="position:absolute;flip:x;visibility:visible;mso-wrap-style:square" from="8175,3000" to="9465,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">
                  <v:stroke startarrow="block" endarrow="block"/>
                </v:line>
                <v:shape id="Text Box 21" o:spid="_x0000_s1048" type="#_x0000_t202" style="position:absolute;left:8280;top:2625;width:12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4B106C3B" w14:textId="77777777" w:rsidR="00FE52CD" w:rsidRPr="00347062" w:rsidRDefault="00FE52CD" w:rsidP="00E55FCF">
                        <w:r w:rsidRPr="00347062">
                          <w:rPr>
                            <w:sz w:val="22"/>
                          </w:rPr>
                          <w:t>positive</w:t>
                        </w:r>
                      </w:p>
                    </w:txbxContent>
                  </v:textbox>
                </v:shape>
              </v:group>
            </w:pict>
          </mc:Fallback>
        </mc:AlternateContent>
      </w:r>
      <w:r w:rsidR="00E55FCF" w:rsidRPr="0075156D">
        <w:t>On a number line this would look like</w:t>
      </w:r>
      <w:r w:rsidR="00E55FCF">
        <w:t>:</w:t>
      </w:r>
    </w:p>
    <w:p w14:paraId="516F67D7" w14:textId="77777777" w:rsidR="00E55FCF" w:rsidRDefault="00E55FCF" w:rsidP="00E55FCF">
      <w:pPr>
        <w:pStyle w:val="Example"/>
      </w:pPr>
    </w:p>
    <w:p w14:paraId="39EF94E3" w14:textId="77777777" w:rsidR="00E55FCF" w:rsidRPr="0075156D" w:rsidRDefault="00F0517E" w:rsidP="00E55FCF">
      <w:pPr>
        <w:pStyle w:val="Example"/>
      </w:pPr>
      <w:r>
        <w:rPr>
          <w:noProof/>
          <w:sz w:val="27"/>
          <w:szCs w:val="27"/>
        </w:rPr>
        <w:drawing>
          <wp:inline distT="0" distB="0" distL="0" distR="0" wp14:anchorId="67D78943" wp14:editId="5D5340CF">
            <wp:extent cx="4763135" cy="476885"/>
            <wp:effectExtent l="19050" t="0" r="0" b="0"/>
            <wp:docPr id="251" name="Picture 40"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Description: Graphs"/>
                    <pic:cNvPicPr>
                      <a:picLocks noChangeAspect="1" noChangeArrowheads="1"/>
                    </pic:cNvPicPr>
                  </pic:nvPicPr>
                  <pic:blipFill>
                    <a:blip r:embed="rId497" cstate="print"/>
                    <a:srcRect/>
                    <a:stretch>
                      <a:fillRect/>
                    </a:stretch>
                  </pic:blipFill>
                  <pic:spPr bwMode="auto">
                    <a:xfrm>
                      <a:off x="0" y="0"/>
                      <a:ext cx="4763135" cy="476885"/>
                    </a:xfrm>
                    <a:prstGeom prst="rect">
                      <a:avLst/>
                    </a:prstGeom>
                    <a:noFill/>
                    <a:ln w="9525">
                      <a:noFill/>
                      <a:miter lim="800000"/>
                      <a:headEnd/>
                      <a:tailEnd/>
                    </a:ln>
                  </pic:spPr>
                </pic:pic>
              </a:graphicData>
            </a:graphic>
          </wp:inline>
        </w:drawing>
      </w:r>
    </w:p>
    <w:p w14:paraId="372F884E" w14:textId="77777777" w:rsidR="00E55FCF" w:rsidRDefault="00E55FCF" w:rsidP="00E55FCF">
      <w:pPr>
        <w:pStyle w:val="Example"/>
      </w:pPr>
    </w:p>
    <w:p w14:paraId="358CE8E3" w14:textId="77777777" w:rsidR="00E55FCF" w:rsidRDefault="00E55FCF" w:rsidP="00E55FCF">
      <w:pPr>
        <w:pStyle w:val="Example"/>
      </w:pPr>
      <w:r>
        <w:t xml:space="preserve">From our test values, we can determine this function is positive when </w:t>
      </w:r>
      <w:r>
        <w:rPr>
          <w:i/>
        </w:rPr>
        <w:t>x</w:t>
      </w:r>
      <w:r>
        <w:t xml:space="preserve"> &lt; -3 or </w:t>
      </w:r>
      <w:r>
        <w:rPr>
          <w:i/>
        </w:rPr>
        <w:t>x</w:t>
      </w:r>
      <w:r>
        <w:t xml:space="preserve"> &gt; 4, or in interval notation, </w:t>
      </w:r>
      <w:r w:rsidRPr="007F40E4">
        <w:rPr>
          <w:position w:val="-10"/>
        </w:rPr>
        <w:object w:dxaOrig="1660" w:dyaOrig="320" w14:anchorId="3CA10193">
          <v:shape id="_x0000_i1255" type="#_x0000_t75" style="width:84pt;height:15.75pt" o:ole="">
            <v:imagedata r:id="rId498" o:title=""/>
          </v:shape>
          <o:OLEObject Type="Embed" ProgID="Equation.3" ShapeID="_x0000_i1255" DrawAspect="Content" ObjectID="_1720944804" r:id="rId499"/>
        </w:object>
      </w:r>
    </w:p>
    <w:p w14:paraId="79CF0A0D" w14:textId="77777777" w:rsidR="00E55FCF" w:rsidRDefault="00E55FCF" w:rsidP="00E55FCF">
      <w:pPr>
        <w:tabs>
          <w:tab w:val="left" w:pos="900"/>
        </w:tabs>
      </w:pPr>
    </w:p>
    <w:p w14:paraId="16C1A0C4" w14:textId="77777777" w:rsidR="00E55FCF" w:rsidRDefault="00E55FCF" w:rsidP="00E55FCF">
      <w:pPr>
        <w:tabs>
          <w:tab w:val="left" w:pos="900"/>
        </w:tabs>
      </w:pPr>
    </w:p>
    <w:p w14:paraId="1D41456A" w14:textId="77777777" w:rsidR="00E55FCF" w:rsidRDefault="00E55FCF" w:rsidP="00E55FCF">
      <w:pPr>
        <w:tabs>
          <w:tab w:val="left" w:pos="900"/>
        </w:tabs>
      </w:pPr>
      <w:r>
        <w:t>We could have also determined on which intervals the function was positive by sketching a graph of the function.  We illustrate that technique in the next example</w:t>
      </w:r>
    </w:p>
    <w:p w14:paraId="6C10AE8D" w14:textId="77777777" w:rsidR="00E55FCF" w:rsidRDefault="00E55FCF" w:rsidP="00E55FCF">
      <w:pPr>
        <w:tabs>
          <w:tab w:val="left" w:pos="900"/>
        </w:tabs>
      </w:pPr>
    </w:p>
    <w:p w14:paraId="7DFB7BC3" w14:textId="6E902C31" w:rsidR="004F50A9" w:rsidRDefault="004F50A9" w:rsidP="00E55FCF">
      <w:pPr>
        <w:tabs>
          <w:tab w:val="left" w:pos="900"/>
        </w:tabs>
      </w:pPr>
    </w:p>
    <w:p w14:paraId="2BFC3655" w14:textId="05BD2F54" w:rsidR="003B41AC" w:rsidRDefault="003B41AC" w:rsidP="00E55FCF">
      <w:pPr>
        <w:tabs>
          <w:tab w:val="left" w:pos="900"/>
        </w:tabs>
      </w:pPr>
    </w:p>
    <w:p w14:paraId="45CD51D4" w14:textId="77777777" w:rsidR="003B41AC" w:rsidRDefault="003B41AC" w:rsidP="00E55FCF">
      <w:pPr>
        <w:tabs>
          <w:tab w:val="left" w:pos="900"/>
        </w:tabs>
      </w:pPr>
    </w:p>
    <w:p w14:paraId="33C7E2E0" w14:textId="77777777" w:rsidR="004F50A9" w:rsidRDefault="004F50A9" w:rsidP="00E55FCF">
      <w:pPr>
        <w:tabs>
          <w:tab w:val="left" w:pos="900"/>
        </w:tabs>
      </w:pPr>
    </w:p>
    <w:p w14:paraId="165768BF" w14:textId="77777777" w:rsidR="004F50A9" w:rsidRDefault="004F50A9" w:rsidP="00E55FCF">
      <w:pPr>
        <w:tabs>
          <w:tab w:val="left" w:pos="900"/>
        </w:tabs>
      </w:pPr>
    </w:p>
    <w:p w14:paraId="325A11CC" w14:textId="77777777" w:rsidR="004F50A9" w:rsidRDefault="004F50A9" w:rsidP="00E55FCF">
      <w:pPr>
        <w:tabs>
          <w:tab w:val="left" w:pos="900"/>
        </w:tabs>
      </w:pPr>
    </w:p>
    <w:p w14:paraId="4469919B" w14:textId="77777777" w:rsidR="004F50A9" w:rsidRDefault="004F50A9" w:rsidP="00E55FCF">
      <w:pPr>
        <w:tabs>
          <w:tab w:val="left" w:pos="900"/>
        </w:tabs>
      </w:pPr>
    </w:p>
    <w:p w14:paraId="2103C0A0" w14:textId="77777777" w:rsidR="00E55FCF" w:rsidRDefault="00E55FCF" w:rsidP="00E55FCF">
      <w:pPr>
        <w:pStyle w:val="ExampleHeader"/>
      </w:pPr>
      <w:r>
        <w:t>Example 6</w:t>
      </w:r>
    </w:p>
    <w:p w14:paraId="28018162" w14:textId="77777777" w:rsidR="00E55FCF" w:rsidRDefault="00E55FCF" w:rsidP="00E55FCF">
      <w:pPr>
        <w:pStyle w:val="Example"/>
      </w:pPr>
      <w:r>
        <w:t xml:space="preserve">Find the domain of the function </w:t>
      </w:r>
      <w:r w:rsidRPr="00166503">
        <w:rPr>
          <w:position w:val="-10"/>
        </w:rPr>
        <w:object w:dxaOrig="1820" w:dyaOrig="420" w14:anchorId="07C63D1F">
          <v:shape id="_x0000_i1256" type="#_x0000_t75" style="width:90pt;height:22.5pt" o:ole="">
            <v:imagedata r:id="rId500" o:title=""/>
          </v:shape>
          <o:OLEObject Type="Embed" ProgID="Equation.3" ShapeID="_x0000_i1256" DrawAspect="Content" ObjectID="_1720944805" r:id="rId501"/>
        </w:object>
      </w:r>
      <w:r>
        <w:t>.</w:t>
      </w:r>
    </w:p>
    <w:p w14:paraId="5CCD5C79" w14:textId="77777777" w:rsidR="00E55FCF" w:rsidRDefault="00E55FCF" w:rsidP="00E55FCF">
      <w:pPr>
        <w:pStyle w:val="Example"/>
      </w:pPr>
    </w:p>
    <w:p w14:paraId="4D617FEC" w14:textId="77777777" w:rsidR="00E55FCF" w:rsidRDefault="00E55FCF" w:rsidP="00E55FCF">
      <w:pPr>
        <w:pStyle w:val="Example"/>
      </w:pPr>
      <w:r>
        <w:t xml:space="preserve">A square root is only defined when the quantity we are taking the square root </w:t>
      </w:r>
      <w:proofErr w:type="gramStart"/>
      <w:r>
        <w:t>of,</w:t>
      </w:r>
      <w:proofErr w:type="gramEnd"/>
      <w:r>
        <w:t xml:space="preserve"> the quantity inside the square root, is zero or greater.  Thus, the domain of this function will be when </w:t>
      </w:r>
      <w:r w:rsidRPr="00166503">
        <w:rPr>
          <w:position w:val="-6"/>
        </w:rPr>
        <w:object w:dxaOrig="1380" w:dyaOrig="320" w14:anchorId="5B238422">
          <v:shape id="_x0000_i1257" type="#_x0000_t75" style="width:70.5pt;height:15.75pt" o:ole="">
            <v:imagedata r:id="rId502" o:title=""/>
          </v:shape>
          <o:OLEObject Type="Embed" ProgID="Equation.3" ShapeID="_x0000_i1257" DrawAspect="Content" ObjectID="_1720944806" r:id="rId503"/>
        </w:object>
      </w:r>
      <w:r>
        <w:t>.</w:t>
      </w:r>
    </w:p>
    <w:p w14:paraId="30756524" w14:textId="77777777" w:rsidR="00E55FCF" w:rsidRDefault="00E55FCF" w:rsidP="00E55FCF">
      <w:pPr>
        <w:pStyle w:val="Example"/>
      </w:pPr>
    </w:p>
    <w:p w14:paraId="22B5D8D7" w14:textId="77777777" w:rsidR="00DA2DAC" w:rsidRDefault="008D25BA" w:rsidP="00E55FCF">
      <w:pPr>
        <w:pStyle w:val="Example"/>
      </w:pPr>
      <w:r>
        <w:t>W</w:t>
      </w:r>
      <w:r w:rsidR="00E55FCF">
        <w:t xml:space="preserve">e start by solving the equality </w:t>
      </w:r>
      <w:r w:rsidR="00E55FCF" w:rsidRPr="00166503">
        <w:rPr>
          <w:position w:val="-6"/>
        </w:rPr>
        <w:object w:dxaOrig="1400" w:dyaOrig="320" w14:anchorId="7C90FD31">
          <v:shape id="_x0000_i1258" type="#_x0000_t75" style="width:70.5pt;height:15.75pt" o:ole="">
            <v:imagedata r:id="rId504" o:title=""/>
          </v:shape>
          <o:OLEObject Type="Embed" ProgID="Equation.3" ShapeID="_x0000_i1258" DrawAspect="Content" ObjectID="_1720944807" r:id="rId505"/>
        </w:object>
      </w:r>
      <w:r w:rsidR="00E55FCF">
        <w:t xml:space="preserve">.  While we could use the quadratic formula, this equation factors nicely to </w:t>
      </w:r>
      <w:r w:rsidR="00E55FCF" w:rsidRPr="00166503">
        <w:rPr>
          <w:position w:val="-10"/>
        </w:rPr>
        <w:object w:dxaOrig="1579" w:dyaOrig="320" w14:anchorId="614E2FC5">
          <v:shape id="_x0000_i1259" type="#_x0000_t75" style="width:77.25pt;height:15.75pt" o:ole="">
            <v:imagedata r:id="rId506" o:title=""/>
          </v:shape>
          <o:OLEObject Type="Embed" ProgID="Equation.3" ShapeID="_x0000_i1259" DrawAspect="Content" ObjectID="_1720944808" r:id="rId507"/>
        </w:object>
      </w:r>
      <w:r w:rsidR="00E55FCF">
        <w:t xml:space="preserve">, giving horizontal intercepts </w:t>
      </w:r>
      <w:r w:rsidR="00E55FCF">
        <w:rPr>
          <w:i/>
        </w:rPr>
        <w:t>t</w:t>
      </w:r>
      <w:r w:rsidR="00E55FCF">
        <w:t xml:space="preserve"> = 1 and </w:t>
      </w:r>
      <w:r w:rsidR="00E55FCF">
        <w:rPr>
          <w:i/>
        </w:rPr>
        <w:t>t</w:t>
      </w:r>
      <w:r w:rsidR="00E55FCF">
        <w:t xml:space="preserve"> = -6.  </w:t>
      </w:r>
    </w:p>
    <w:p w14:paraId="354C83E0" w14:textId="77777777" w:rsidR="00DA2DAC" w:rsidRDefault="00DA2DAC" w:rsidP="00E55FCF">
      <w:pPr>
        <w:pStyle w:val="Example"/>
      </w:pPr>
    </w:p>
    <w:p w14:paraId="536C050F" w14:textId="77777777" w:rsidR="00DA2DAC" w:rsidRDefault="00DA2DAC" w:rsidP="00E55FCF">
      <w:pPr>
        <w:pStyle w:val="Example"/>
      </w:pPr>
    </w:p>
    <w:p w14:paraId="720B04BC" w14:textId="77777777" w:rsidR="00DA2DAC" w:rsidRDefault="00DA2DAC" w:rsidP="00E55FCF">
      <w:pPr>
        <w:pStyle w:val="Example"/>
      </w:pPr>
    </w:p>
    <w:p w14:paraId="2BC19CE7" w14:textId="77777777" w:rsidR="00E55FCF" w:rsidRDefault="00DA2DAC" w:rsidP="00E55FCF">
      <w:pPr>
        <w:pStyle w:val="Example"/>
      </w:pPr>
      <w:r w:rsidRPr="00A231B6">
        <w:rPr>
          <w:noProof/>
        </w:rPr>
        <w:drawing>
          <wp:anchor distT="0" distB="0" distL="114300" distR="114300" simplePos="0" relativeHeight="251657216" behindDoc="0" locked="0" layoutInCell="1" allowOverlap="1" wp14:anchorId="0F8B72DC" wp14:editId="5DEA2C00">
            <wp:simplePos x="0" y="0"/>
            <wp:positionH relativeFrom="column">
              <wp:posOffset>3429426</wp:posOffset>
            </wp:positionH>
            <wp:positionV relativeFrom="paragraph">
              <wp:posOffset>-235890</wp:posOffset>
            </wp:positionV>
            <wp:extent cx="2176780" cy="1692275"/>
            <wp:effectExtent l="0" t="0" r="0" b="0"/>
            <wp:wrapThrough wrapText="bothSides">
              <wp:wrapPolygon edited="0">
                <wp:start x="0" y="0"/>
                <wp:lineTo x="0" y="21397"/>
                <wp:lineTo x="21361" y="21397"/>
                <wp:lineTo x="21361" y="0"/>
                <wp:lineTo x="0" y="0"/>
              </wp:wrapPolygon>
            </wp:wrapThrough>
            <wp:docPr id="51" name="Picture 51" descr="A downwards opening U-shaped parabola with horizontal intercepts at negative 6 comma 0 and 1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downwards opening U-shaped parabola with horizontal intercepts at negative 6 comma 0 and 1 comma 0"/>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176780" cy="169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FCF">
        <w:t>Sketching a graph of this quadratic will allow us to determine when it is positive.</w:t>
      </w:r>
    </w:p>
    <w:p w14:paraId="3DAD2674" w14:textId="77777777" w:rsidR="00DA2DAC" w:rsidRDefault="00DA2DAC" w:rsidP="00E55FCF">
      <w:pPr>
        <w:pStyle w:val="Example"/>
      </w:pPr>
    </w:p>
    <w:p w14:paraId="36A9167E" w14:textId="77777777" w:rsidR="00E55FCF" w:rsidRDefault="00E55FCF" w:rsidP="00E55FCF">
      <w:pPr>
        <w:pStyle w:val="Example"/>
      </w:pPr>
      <w:r>
        <w:t xml:space="preserve">From the graph we can see this function is positive for inputs between the intercepts.  So </w:t>
      </w:r>
      <w:r w:rsidRPr="00166503">
        <w:rPr>
          <w:position w:val="-6"/>
        </w:rPr>
        <w:object w:dxaOrig="1380" w:dyaOrig="320" w14:anchorId="7706A3DF">
          <v:shape id="_x0000_i1260" type="#_x0000_t75" style="width:70.5pt;height:15.75pt" o:ole="">
            <v:imagedata r:id="rId502" o:title=""/>
          </v:shape>
          <o:OLEObject Type="Embed" ProgID="Equation.3" ShapeID="_x0000_i1260" DrawAspect="Content" ObjectID="_1720944809" r:id="rId509"/>
        </w:object>
      </w:r>
      <w:r>
        <w:t xml:space="preserve"> for </w:t>
      </w:r>
      <w:r w:rsidRPr="00166503">
        <w:rPr>
          <w:position w:val="-6"/>
        </w:rPr>
        <w:object w:dxaOrig="1020" w:dyaOrig="279" w14:anchorId="54C998EC">
          <v:shape id="_x0000_i1261" type="#_x0000_t75" style="width:49.5pt;height:14.25pt" o:ole="">
            <v:imagedata r:id="rId510" o:title=""/>
          </v:shape>
          <o:OLEObject Type="Embed" ProgID="Equation.3" ShapeID="_x0000_i1261" DrawAspect="Content" ObjectID="_1720944810" r:id="rId511"/>
        </w:object>
      </w:r>
      <w:r>
        <w:t xml:space="preserve">, and this will be the domain of the </w:t>
      </w:r>
      <w:r>
        <w:rPr>
          <w:i/>
        </w:rPr>
        <w:t>v(t)</w:t>
      </w:r>
      <w:r>
        <w:t xml:space="preserve"> function.</w:t>
      </w:r>
    </w:p>
    <w:p w14:paraId="0FD0BE43" w14:textId="77777777" w:rsidR="00E55FCF" w:rsidRDefault="00E55FCF" w:rsidP="00E55FCF"/>
    <w:p w14:paraId="561FC5B0" w14:textId="77777777" w:rsidR="00E55FCF" w:rsidRDefault="00E55FCF" w:rsidP="00E55FCF"/>
    <w:p w14:paraId="1BEFD75E" w14:textId="77777777" w:rsidR="00E55FCF" w:rsidRDefault="00E55FCF" w:rsidP="00E55FCF">
      <w:pPr>
        <w:tabs>
          <w:tab w:val="left" w:pos="900"/>
        </w:tabs>
        <w:rPr>
          <w:b/>
        </w:rPr>
      </w:pPr>
    </w:p>
    <w:p w14:paraId="5B25F03D" w14:textId="77777777" w:rsidR="00E55FCF" w:rsidRDefault="00E55FCF" w:rsidP="00E55FCF">
      <w:pPr>
        <w:tabs>
          <w:tab w:val="left" w:pos="900"/>
        </w:tabs>
      </w:pPr>
      <w:r>
        <w:rPr>
          <w:b/>
        </w:rPr>
        <w:t>Writing Equations using Intercepts</w:t>
      </w:r>
      <w:r w:rsidR="00FE577E">
        <w:rPr>
          <w:b/>
        </w:rPr>
        <w:fldChar w:fldCharType="begin"/>
      </w:r>
      <w:r>
        <w:instrText>xe "</w:instrText>
      </w:r>
      <w:r w:rsidRPr="00816BFA">
        <w:rPr>
          <w:b/>
        </w:rPr>
        <w:instrText>Intercepts</w:instrText>
      </w:r>
      <w:r>
        <w:instrText>"</w:instrText>
      </w:r>
      <w:r w:rsidR="00FE577E">
        <w:rPr>
          <w:b/>
        </w:rPr>
        <w:fldChar w:fldCharType="end"/>
      </w:r>
      <w:r w:rsidR="00FE577E">
        <w:rPr>
          <w:b/>
        </w:rPr>
        <w:fldChar w:fldCharType="begin"/>
      </w:r>
      <w:r>
        <w:instrText>xe "</w:instrText>
      </w:r>
      <w:r w:rsidRPr="009D7B7A">
        <w:instrText>Intercepts:Writing Equations</w:instrText>
      </w:r>
      <w:r>
        <w:instrText>"</w:instrText>
      </w:r>
      <w:r w:rsidR="00FE577E">
        <w:rPr>
          <w:b/>
        </w:rPr>
        <w:fldChar w:fldCharType="end"/>
      </w:r>
    </w:p>
    <w:p w14:paraId="597E2BC0" w14:textId="77777777" w:rsidR="00E55FCF" w:rsidRDefault="00E55FCF" w:rsidP="00E55FCF">
      <w:pPr>
        <w:tabs>
          <w:tab w:val="left" w:pos="900"/>
        </w:tabs>
      </w:pPr>
    </w:p>
    <w:p w14:paraId="58614B8D" w14:textId="77777777" w:rsidR="00E55FCF" w:rsidRDefault="00E55FCF" w:rsidP="00E55FCF">
      <w:pPr>
        <w:tabs>
          <w:tab w:val="left" w:pos="900"/>
        </w:tabs>
      </w:pPr>
      <w:r>
        <w:t>Since a polynomial function written in factored form will have a horizontal intercept where each factor is equal to zero, we can form a function that will pass through a set of horizontal intercepts by introducing a corresponding set of factors.</w:t>
      </w:r>
    </w:p>
    <w:p w14:paraId="279C4228" w14:textId="77777777" w:rsidR="00E55FCF" w:rsidRDefault="00E55FCF" w:rsidP="00E55FCF">
      <w:pPr>
        <w:tabs>
          <w:tab w:val="left" w:pos="900"/>
        </w:tabs>
      </w:pPr>
    </w:p>
    <w:p w14:paraId="30A2BB85" w14:textId="77777777" w:rsidR="00E55FCF" w:rsidRDefault="00E55FCF" w:rsidP="00E55FCF">
      <w:pPr>
        <w:tabs>
          <w:tab w:val="left" w:pos="900"/>
        </w:tabs>
      </w:pPr>
    </w:p>
    <w:p w14:paraId="6E009FA0" w14:textId="6A1DDBAB" w:rsidR="00E55FCF" w:rsidRDefault="00795BC0" w:rsidP="00E55FCF">
      <w:pPr>
        <w:pStyle w:val="DefinitionHeader"/>
      </w:pPr>
      <w:r>
        <w:t>Writing an Equation for a Polynomial from Intercepts</w:t>
      </w:r>
    </w:p>
    <w:p w14:paraId="3B2E6897" w14:textId="72312427" w:rsidR="00795BC0" w:rsidRDefault="00795BC0" w:rsidP="00E55FCF">
      <w:pPr>
        <w:pStyle w:val="Definition"/>
      </w:pPr>
      <w:r>
        <w:t xml:space="preserve">If we know the horizontal intercepts and the behavior or multiplicity </w:t>
      </w:r>
      <w:r w:rsidR="007B7BF1">
        <w:t>at</w:t>
      </w:r>
      <w:r>
        <w:t xml:space="preserve"> those intercepts, we can write a polynomial of minimal degree with those intercepts.</w:t>
      </w:r>
    </w:p>
    <w:p w14:paraId="70BF981F" w14:textId="77777777" w:rsidR="00795BC0" w:rsidRDefault="00795BC0" w:rsidP="00E55FCF">
      <w:pPr>
        <w:pStyle w:val="Definition"/>
      </w:pPr>
    </w:p>
    <w:p w14:paraId="2553B4DE" w14:textId="19EB4BCA" w:rsidR="00795BC0" w:rsidRDefault="00795BC0" w:rsidP="00795BC0">
      <w:pPr>
        <w:pStyle w:val="Definition"/>
        <w:numPr>
          <w:ilvl w:val="0"/>
          <w:numId w:val="26"/>
        </w:numPr>
      </w:pPr>
      <w:r>
        <w:t xml:space="preserve">Determine the horizontal intercepts </w:t>
      </w:r>
      <w:r w:rsidRPr="00677547">
        <w:rPr>
          <w:position w:val="-12"/>
        </w:rPr>
        <w:object w:dxaOrig="1520" w:dyaOrig="360" w14:anchorId="744CB2A0">
          <v:shape id="_x0000_i1897" type="#_x0000_t75" style="width:75pt;height:17.25pt" o:ole="">
            <v:imagedata r:id="rId512" o:title=""/>
          </v:shape>
          <o:OLEObject Type="Embed" ProgID="Equation.DSMT4" ShapeID="_x0000_i1897" DrawAspect="Content" ObjectID="_1720944811" r:id="rId513"/>
        </w:object>
      </w:r>
    </w:p>
    <w:p w14:paraId="72C75394" w14:textId="59486997" w:rsidR="00795BC0" w:rsidRDefault="00795BC0" w:rsidP="00795BC0">
      <w:pPr>
        <w:pStyle w:val="Definition"/>
        <w:numPr>
          <w:ilvl w:val="0"/>
          <w:numId w:val="26"/>
        </w:numPr>
      </w:pPr>
      <w:r>
        <w:t xml:space="preserve">Examine the behavior at each intercept to determine the corresponding multiplicity of each </w:t>
      </w:r>
      <w:r w:rsidR="006642BF">
        <w:t>intercept</w:t>
      </w:r>
      <w:r>
        <w:t xml:space="preserve">, </w:t>
      </w:r>
      <w:r w:rsidRPr="00677547">
        <w:rPr>
          <w:position w:val="-12"/>
        </w:rPr>
        <w:object w:dxaOrig="1260" w:dyaOrig="360" w14:anchorId="67BD14AC">
          <v:shape id="_x0000_i1898" type="#_x0000_t75" style="width:61.5pt;height:17.25pt" o:ole="">
            <v:imagedata r:id="rId514" o:title=""/>
          </v:shape>
          <o:OLEObject Type="Embed" ProgID="Equation.DSMT4" ShapeID="_x0000_i1898" DrawAspect="Content" ObjectID="_1720944812" r:id="rId515"/>
        </w:object>
      </w:r>
    </w:p>
    <w:p w14:paraId="01027830" w14:textId="78F95DE4" w:rsidR="00795BC0" w:rsidRDefault="00795BC0" w:rsidP="00795BC0">
      <w:pPr>
        <w:pStyle w:val="Definition"/>
        <w:numPr>
          <w:ilvl w:val="0"/>
          <w:numId w:val="26"/>
        </w:numPr>
      </w:pPr>
      <w:r>
        <w:t xml:space="preserve">Write the polynomial in factored form </w:t>
      </w:r>
      <w:r w:rsidRPr="00677547">
        <w:rPr>
          <w:position w:val="-12"/>
        </w:rPr>
        <w:object w:dxaOrig="3800" w:dyaOrig="380" w14:anchorId="5318CCDC">
          <v:shape id="_x0000_i1899" type="#_x0000_t75" style="width:191.25pt;height:17.25pt" o:ole="">
            <v:imagedata r:id="rId516" o:title=""/>
          </v:shape>
          <o:OLEObject Type="Embed" ProgID="Equation.DSMT4" ShapeID="_x0000_i1899" DrawAspect="Content" ObjectID="_1720944813" r:id="rId517"/>
        </w:object>
      </w:r>
    </w:p>
    <w:p w14:paraId="1193FF33" w14:textId="64DF0144" w:rsidR="00795BC0" w:rsidRDefault="00795BC0" w:rsidP="00795BC0">
      <w:pPr>
        <w:pStyle w:val="Definition"/>
        <w:numPr>
          <w:ilvl w:val="0"/>
          <w:numId w:val="26"/>
        </w:numPr>
      </w:pPr>
      <w:r>
        <w:t xml:space="preserve">Use another point on the graph to solve for the stretch factor </w:t>
      </w:r>
      <w:r>
        <w:rPr>
          <w:i/>
          <w:iCs/>
        </w:rPr>
        <w:t>a</w:t>
      </w:r>
    </w:p>
    <w:p w14:paraId="0BD4AA0F" w14:textId="5A407C25" w:rsidR="00795BC0" w:rsidRDefault="00795BC0" w:rsidP="00E55FCF">
      <w:pPr>
        <w:pStyle w:val="Definition"/>
      </w:pPr>
    </w:p>
    <w:p w14:paraId="76E78D9A" w14:textId="1720987D" w:rsidR="00795BC0" w:rsidRDefault="007B7BF1" w:rsidP="00E55FCF">
      <w:pPr>
        <w:pStyle w:val="Definition"/>
      </w:pPr>
      <w:r>
        <w:t>Notice the degree of the polynomial will be the sum of the multiplicities</w:t>
      </w:r>
      <w:r w:rsidR="00795BC0">
        <w:t xml:space="preserve"> </w:t>
      </w:r>
      <w:r w:rsidRPr="007B7BF1">
        <w:rPr>
          <w:position w:val="-12"/>
        </w:rPr>
        <w:object w:dxaOrig="260" w:dyaOrig="360" w14:anchorId="2BDE8A12">
          <v:shape id="_x0000_i1904" type="#_x0000_t75" style="width:12.75pt;height:18pt" o:ole="">
            <v:imagedata r:id="rId518" o:title=""/>
          </v:shape>
          <o:OLEObject Type="Embed" ProgID="Equation.DSMT4" ShapeID="_x0000_i1904" DrawAspect="Content" ObjectID="_1720944814" r:id="rId519"/>
        </w:object>
      </w:r>
      <w:r>
        <w:t>.</w:t>
      </w:r>
    </w:p>
    <w:p w14:paraId="6B8E4D51" w14:textId="77777777" w:rsidR="00E55FCF" w:rsidRDefault="00E55FCF" w:rsidP="00E55FCF">
      <w:pPr>
        <w:pStyle w:val="ExampleHeader"/>
      </w:pPr>
      <w:r>
        <w:lastRenderedPageBreak/>
        <w:t xml:space="preserve">Example 7 </w:t>
      </w:r>
    </w:p>
    <w:p w14:paraId="4D38FEF5" w14:textId="77777777" w:rsidR="00E55FCF" w:rsidRDefault="00D64EEF" w:rsidP="00E55FCF">
      <w:pPr>
        <w:pStyle w:val="Example"/>
      </w:pPr>
      <w:r>
        <w:rPr>
          <w:rFonts w:ascii="Trebuchet MS" w:hAnsi="Trebuchet MS"/>
          <w:noProof/>
          <w:sz w:val="22"/>
        </w:rPr>
        <w:drawing>
          <wp:anchor distT="0" distB="0" distL="114300" distR="114300" simplePos="0" relativeHeight="251657728" behindDoc="0" locked="0" layoutInCell="1" allowOverlap="1" wp14:anchorId="217CEF6D" wp14:editId="7BA6DDEE">
            <wp:simplePos x="0" y="0"/>
            <wp:positionH relativeFrom="column">
              <wp:posOffset>3303778</wp:posOffset>
            </wp:positionH>
            <wp:positionV relativeFrom="paragraph">
              <wp:posOffset>34163</wp:posOffset>
            </wp:positionV>
            <wp:extent cx="2304473" cy="1847850"/>
            <wp:effectExtent l="0" t="0" r="0" b="0"/>
            <wp:wrapSquare wrapText="bothSides"/>
            <wp:docPr id="52" name="Picture 52" descr="A polynomial that decreases passing through negative 3 comma 0, then increases passing through 0 comma negative 2 up to 2 comma 0, then decreases to about 4 comma negative 1 then increases passing through 5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olynomial that decreases passing through negative 3 comma 0, then increases passing through 0 comma negative 2 up to 2 comma 0, then decreases to about 4 comma negative 1 then increases passing through 5 comma 0"/>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304473"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FCF">
        <w:t>Write a formula for the polynomial function graphed here.</w:t>
      </w:r>
    </w:p>
    <w:p w14:paraId="1E99D173" w14:textId="77777777" w:rsidR="00D64EEF" w:rsidRDefault="00D64EEF" w:rsidP="00E55FCF">
      <w:pPr>
        <w:pStyle w:val="Example"/>
      </w:pPr>
    </w:p>
    <w:p w14:paraId="0E04F775" w14:textId="77777777" w:rsidR="00E55FCF" w:rsidRDefault="00E55FCF" w:rsidP="00E55FCF">
      <w:pPr>
        <w:pStyle w:val="Example"/>
        <w:rPr>
          <w:rFonts w:ascii="Trebuchet MS" w:hAnsi="Trebuchet MS"/>
          <w:sz w:val="22"/>
        </w:rPr>
      </w:pPr>
    </w:p>
    <w:p w14:paraId="6F95EC56" w14:textId="77777777" w:rsidR="00DA2DAC" w:rsidRDefault="00E55FCF" w:rsidP="00E55FCF">
      <w:pPr>
        <w:pStyle w:val="Example"/>
      </w:pPr>
      <w:r>
        <w:t xml:space="preserve">This graph has three horizontal intercepts: </w:t>
      </w:r>
      <w:r>
        <w:rPr>
          <w:i/>
        </w:rPr>
        <w:t>x</w:t>
      </w:r>
      <w:r>
        <w:t xml:space="preserve"> = -3, 2, and 5.  At </w:t>
      </w:r>
      <w:r>
        <w:rPr>
          <w:i/>
        </w:rPr>
        <w:t>x</w:t>
      </w:r>
      <w:r>
        <w:t xml:space="preserve"> = -3 and 5 the graph passes through the axis, suggesting the corresponding factors of the polynomial will be linear.  At </w:t>
      </w:r>
      <w:r>
        <w:rPr>
          <w:i/>
        </w:rPr>
        <w:t>x</w:t>
      </w:r>
      <w:r>
        <w:t xml:space="preserve"> = 2 the graph bounces at the intercept, suggesting the corresponding factor of the polynomial will be 2</w:t>
      </w:r>
      <w:r w:rsidRPr="008F2892">
        <w:rPr>
          <w:vertAlign w:val="superscript"/>
        </w:rPr>
        <w:t>nd</w:t>
      </w:r>
      <w:r>
        <w:t xml:space="preserve"> degree (quadratic).  </w:t>
      </w:r>
    </w:p>
    <w:p w14:paraId="65989F38" w14:textId="77777777" w:rsidR="00DA2DAC" w:rsidRDefault="00DA2DAC" w:rsidP="00E55FCF">
      <w:pPr>
        <w:pStyle w:val="Example"/>
      </w:pPr>
    </w:p>
    <w:p w14:paraId="2B210A7A" w14:textId="77777777" w:rsidR="00E55FCF" w:rsidRDefault="00E55FCF" w:rsidP="00E55FCF">
      <w:pPr>
        <w:pStyle w:val="Example"/>
      </w:pPr>
      <w:r>
        <w:t>Together, this gives us:</w:t>
      </w:r>
    </w:p>
    <w:p w14:paraId="2D9BA9B6" w14:textId="77777777" w:rsidR="00E55FCF" w:rsidRDefault="00E55FCF" w:rsidP="00E55FCF">
      <w:pPr>
        <w:pStyle w:val="Example"/>
      </w:pPr>
      <w:r w:rsidRPr="003944DF">
        <w:rPr>
          <w:position w:val="-10"/>
        </w:rPr>
        <w:object w:dxaOrig="2920" w:dyaOrig="360" w14:anchorId="1CA4D4C4">
          <v:shape id="_x0000_i1265" type="#_x0000_t75" style="width:145.5pt;height:17.25pt" o:ole="">
            <v:imagedata r:id="rId521" o:title=""/>
          </v:shape>
          <o:OLEObject Type="Embed" ProgID="Equation.3" ShapeID="_x0000_i1265" DrawAspect="Content" ObjectID="_1720944815" r:id="rId522"/>
        </w:object>
      </w:r>
    </w:p>
    <w:p w14:paraId="47CA7838" w14:textId="77777777" w:rsidR="00E55FCF" w:rsidRDefault="00E55FCF" w:rsidP="00E55FCF">
      <w:pPr>
        <w:pStyle w:val="Example"/>
      </w:pPr>
    </w:p>
    <w:p w14:paraId="3D72D2A9" w14:textId="77777777" w:rsidR="00E55FCF" w:rsidRPr="00484B2A" w:rsidRDefault="00E55FCF" w:rsidP="00E55FCF">
      <w:pPr>
        <w:pStyle w:val="Example"/>
      </w:pPr>
      <w:r>
        <w:t>To determine the stretch factor, we can utilize another point on the graph.  Here, the vertical intercept appears to be (</w:t>
      </w:r>
      <w:proofErr w:type="gramStart"/>
      <w:r>
        <w:t>0,-</w:t>
      </w:r>
      <w:proofErr w:type="gramEnd"/>
      <w:r>
        <w:t xml:space="preserve">2), so we can plug in those values to solve for </w:t>
      </w:r>
      <w:r>
        <w:rPr>
          <w:i/>
        </w:rPr>
        <w:t>a</w:t>
      </w:r>
      <w:r>
        <w:t>:</w:t>
      </w:r>
    </w:p>
    <w:p w14:paraId="790880D2" w14:textId="77777777" w:rsidR="00E55FCF" w:rsidRDefault="00E55FCF" w:rsidP="00E55FCF">
      <w:pPr>
        <w:pStyle w:val="Example"/>
      </w:pPr>
      <w:r w:rsidRPr="003944DF">
        <w:rPr>
          <w:position w:val="-76"/>
        </w:rPr>
        <w:object w:dxaOrig="2740" w:dyaOrig="1380" w14:anchorId="7A832942">
          <v:shape id="_x0000_i1266" type="#_x0000_t75" style="width:138pt;height:70.5pt" o:ole="">
            <v:imagedata r:id="rId523" o:title=""/>
          </v:shape>
          <o:OLEObject Type="Embed" ProgID="Equation.3" ShapeID="_x0000_i1266" DrawAspect="Content" ObjectID="_1720944816" r:id="rId524"/>
        </w:object>
      </w:r>
    </w:p>
    <w:p w14:paraId="5642F9EA" w14:textId="77777777" w:rsidR="00E55FCF" w:rsidRDefault="00E55FCF" w:rsidP="00E55FCF">
      <w:pPr>
        <w:pStyle w:val="Example"/>
      </w:pPr>
    </w:p>
    <w:p w14:paraId="627A6923" w14:textId="77777777" w:rsidR="00E55FCF" w:rsidRDefault="00E55FCF" w:rsidP="00E55FCF">
      <w:pPr>
        <w:pStyle w:val="Example"/>
      </w:pPr>
      <w:r>
        <w:t xml:space="preserve">The graphed polynomial appears to represent the function </w:t>
      </w:r>
      <w:r w:rsidRPr="003944DF">
        <w:rPr>
          <w:position w:val="-24"/>
        </w:rPr>
        <w:object w:dxaOrig="3100" w:dyaOrig="620" w14:anchorId="14D2C2D0">
          <v:shape id="_x0000_i1267" type="#_x0000_t75" style="width:156pt;height:31.5pt" o:ole="">
            <v:imagedata r:id="rId525" o:title=""/>
          </v:shape>
          <o:OLEObject Type="Embed" ProgID="Equation.3" ShapeID="_x0000_i1267" DrawAspect="Content" ObjectID="_1720944817" r:id="rId526"/>
        </w:object>
      </w:r>
      <w:r>
        <w:t>.</w:t>
      </w:r>
    </w:p>
    <w:p w14:paraId="0D204979" w14:textId="77777777" w:rsidR="00E55FCF" w:rsidRDefault="00E55FCF" w:rsidP="00E55FCF"/>
    <w:p w14:paraId="2AAF4DB2" w14:textId="77777777" w:rsidR="00E55FCF" w:rsidRPr="002C4FE6" w:rsidRDefault="00E55FCF" w:rsidP="00E55FCF"/>
    <w:p w14:paraId="22447BFC" w14:textId="77777777" w:rsidR="00E55FCF" w:rsidRPr="00100850" w:rsidRDefault="00E55FCF" w:rsidP="00E55FCF">
      <w:pPr>
        <w:pStyle w:val="TryitNow"/>
      </w:pPr>
      <w:r>
        <w:t>Try it Now</w:t>
      </w:r>
    </w:p>
    <w:p w14:paraId="38552F9D" w14:textId="77777777" w:rsidR="00E55FCF" w:rsidRDefault="00E55FCF" w:rsidP="00E55FCF">
      <w:pPr>
        <w:pStyle w:val="TryitNowbody"/>
      </w:pPr>
      <w:r>
        <w:t>3. Given the graph, write a formula for the function shown.</w:t>
      </w:r>
    </w:p>
    <w:p w14:paraId="3710754C" w14:textId="77777777" w:rsidR="004F50A9" w:rsidRDefault="004F50A9" w:rsidP="00E55FCF">
      <w:pPr>
        <w:pStyle w:val="TryitNowbody"/>
      </w:pPr>
    </w:p>
    <w:p w14:paraId="0D70C798" w14:textId="77777777" w:rsidR="00E55FCF" w:rsidRDefault="004F50A9" w:rsidP="00E55FCF">
      <w:pPr>
        <w:pStyle w:val="TryitNowbody"/>
      </w:pPr>
      <w:r>
        <w:t xml:space="preserve">   </w:t>
      </w:r>
      <w:r w:rsidR="00456D22">
        <w:rPr>
          <w:noProof/>
        </w:rPr>
        <w:drawing>
          <wp:inline distT="0" distB="0" distL="0" distR="0" wp14:anchorId="74886686" wp14:editId="4B9CDCCF">
            <wp:extent cx="2571750" cy="2267789"/>
            <wp:effectExtent l="0" t="0" r="0" b="0"/>
            <wp:docPr id="54" name="Picture 54" descr="A polynomial that increases to negative 1 comma 0, decreases to 0 comma negative 4, increases up to 2 comma 0 leveling off at that intercept, the increases further before decreasing passing through 4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olynomial that increases to negative 1 comma 0, decreases to 0 comma negative 4, increases up to 2 comma 0 leveling off at that intercept, the increases further before decreasing passing through 4 comma 0"/>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572417" cy="2268377"/>
                    </a:xfrm>
                    <a:prstGeom prst="rect">
                      <a:avLst/>
                    </a:prstGeom>
                    <a:noFill/>
                    <a:ln>
                      <a:noFill/>
                    </a:ln>
                  </pic:spPr>
                </pic:pic>
              </a:graphicData>
            </a:graphic>
          </wp:inline>
        </w:drawing>
      </w:r>
    </w:p>
    <w:p w14:paraId="3AA5C3AC" w14:textId="77777777" w:rsidR="00E55FCF" w:rsidRDefault="00E55FCF" w:rsidP="00E55FCF">
      <w:pPr>
        <w:tabs>
          <w:tab w:val="left" w:pos="900"/>
        </w:tabs>
        <w:rPr>
          <w:b/>
        </w:rPr>
      </w:pPr>
      <w:r>
        <w:rPr>
          <w:b/>
        </w:rPr>
        <w:lastRenderedPageBreak/>
        <w:t>Estimating Extrema</w:t>
      </w:r>
      <w:r w:rsidR="00FE577E">
        <w:rPr>
          <w:b/>
        </w:rPr>
        <w:fldChar w:fldCharType="begin"/>
      </w:r>
      <w:r>
        <w:instrText>xe "</w:instrText>
      </w:r>
      <w:r w:rsidRPr="00BD42BA">
        <w:rPr>
          <w:b/>
        </w:rPr>
        <w:instrText>Extrema</w:instrText>
      </w:r>
      <w:r>
        <w:instrText>"</w:instrText>
      </w:r>
      <w:r w:rsidR="00FE577E">
        <w:rPr>
          <w:b/>
        </w:rPr>
        <w:fldChar w:fldCharType="end"/>
      </w:r>
    </w:p>
    <w:p w14:paraId="045072D5" w14:textId="77777777" w:rsidR="00E55FCF" w:rsidRDefault="00E55FCF" w:rsidP="00E55FCF">
      <w:pPr>
        <w:tabs>
          <w:tab w:val="left" w:pos="900"/>
        </w:tabs>
      </w:pPr>
    </w:p>
    <w:p w14:paraId="1D520496" w14:textId="77777777" w:rsidR="00E55FCF" w:rsidRDefault="00E55FCF" w:rsidP="00E55FCF">
      <w:pPr>
        <w:tabs>
          <w:tab w:val="left" w:pos="900"/>
        </w:tabs>
      </w:pPr>
      <w:r>
        <w:t>With quadratics, we were able to algebraically find the maximum or minimum value of the function by finding the vertex.  For general polynomials, finding these turning points is not possible without more advanced techniques from calculus.  Even then, finding where extrema occur can still be algebraically challenging.  For now, we will estimate the locations of turning points using technology to generate a graph.</w:t>
      </w:r>
    </w:p>
    <w:p w14:paraId="6E86B299" w14:textId="77777777" w:rsidR="00E55FCF" w:rsidRDefault="00E55FCF" w:rsidP="00E55FCF">
      <w:pPr>
        <w:tabs>
          <w:tab w:val="left" w:pos="900"/>
        </w:tabs>
      </w:pPr>
    </w:p>
    <w:p w14:paraId="407E9C0E" w14:textId="77777777" w:rsidR="00DA2DAC" w:rsidRDefault="00DA2DAC" w:rsidP="00E55FCF">
      <w:pPr>
        <w:tabs>
          <w:tab w:val="left" w:pos="900"/>
        </w:tabs>
      </w:pPr>
    </w:p>
    <w:p w14:paraId="5435A452" w14:textId="77777777" w:rsidR="00E55FCF" w:rsidRDefault="00E55FCF" w:rsidP="00E55FCF">
      <w:pPr>
        <w:pStyle w:val="ExampleHeader"/>
      </w:pPr>
      <w:r>
        <w:t>Example 8</w:t>
      </w:r>
    </w:p>
    <w:p w14:paraId="28EDB276" w14:textId="77777777" w:rsidR="00E55FCF" w:rsidRDefault="00FE52CD" w:rsidP="00E55FCF">
      <w:pPr>
        <w:pStyle w:val="Example"/>
      </w:pPr>
      <w:r>
        <w:rPr>
          <w:noProof/>
        </w:rPr>
        <mc:AlternateContent>
          <mc:Choice Requires="wpg">
            <w:drawing>
              <wp:anchor distT="0" distB="0" distL="114300" distR="114300" simplePos="0" relativeHeight="251659776" behindDoc="0" locked="0" layoutInCell="1" allowOverlap="1" wp14:anchorId="28974C32" wp14:editId="7C11D7C7">
                <wp:simplePos x="0" y="0"/>
                <wp:positionH relativeFrom="column">
                  <wp:posOffset>4008120</wp:posOffset>
                </wp:positionH>
                <wp:positionV relativeFrom="paragraph">
                  <wp:posOffset>429260</wp:posOffset>
                </wp:positionV>
                <wp:extent cx="1434465" cy="978535"/>
                <wp:effectExtent l="0" t="635" r="5715" b="11430"/>
                <wp:wrapSquare wrapText="bothSides"/>
                <wp:docPr id="100" name="Group 98" descr="A large rectangle with squares in each corner. The sides of the squares are labeled 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4465" cy="978535"/>
                          <a:chOff x="4777" y="9623"/>
                          <a:chExt cx="2259" cy="1541"/>
                        </a:xfrm>
                      </wpg:grpSpPr>
                      <wps:wsp>
                        <wps:cNvPr id="101" name="Rectangle 23"/>
                        <wps:cNvSpPr>
                          <a:spLocks noChangeArrowheads="1"/>
                        </wps:cNvSpPr>
                        <wps:spPr bwMode="auto">
                          <a:xfrm>
                            <a:off x="4792" y="9668"/>
                            <a:ext cx="2244" cy="14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Rectangle 24"/>
                        <wps:cNvSpPr>
                          <a:spLocks noChangeArrowheads="1"/>
                        </wps:cNvSpPr>
                        <wps:spPr bwMode="auto">
                          <a:xfrm>
                            <a:off x="6662" y="9668"/>
                            <a:ext cx="374" cy="3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Rectangle 25"/>
                        <wps:cNvSpPr>
                          <a:spLocks noChangeArrowheads="1"/>
                        </wps:cNvSpPr>
                        <wps:spPr bwMode="auto">
                          <a:xfrm>
                            <a:off x="4792" y="9668"/>
                            <a:ext cx="374" cy="3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Rectangle 26"/>
                        <wps:cNvSpPr>
                          <a:spLocks noChangeArrowheads="1"/>
                        </wps:cNvSpPr>
                        <wps:spPr bwMode="auto">
                          <a:xfrm>
                            <a:off x="4792" y="10790"/>
                            <a:ext cx="374" cy="3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Rectangle 27"/>
                        <wps:cNvSpPr>
                          <a:spLocks noChangeArrowheads="1"/>
                        </wps:cNvSpPr>
                        <wps:spPr bwMode="auto">
                          <a:xfrm>
                            <a:off x="6662" y="10790"/>
                            <a:ext cx="374" cy="3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Text Box 28"/>
                        <wps:cNvSpPr txBox="1">
                          <a:spLocks noChangeArrowheads="1"/>
                        </wps:cNvSpPr>
                        <wps:spPr bwMode="auto">
                          <a:xfrm>
                            <a:off x="5121" y="9623"/>
                            <a:ext cx="493"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23E4" w14:textId="77777777" w:rsidR="00FE52CD" w:rsidRPr="003960AD" w:rsidRDefault="00FE52CD" w:rsidP="00E55FCF">
                              <w:pPr>
                                <w:rPr>
                                  <w:i/>
                                </w:rPr>
                              </w:pPr>
                              <w:r w:rsidRPr="00082F97">
                                <w:rPr>
                                  <w:i/>
                                </w:rPr>
                                <w:t>w</w:t>
                              </w:r>
                            </w:p>
                          </w:txbxContent>
                        </wps:txbx>
                        <wps:bodyPr rot="0" vert="horz" wrap="square" lIns="91440" tIns="45720" rIns="91440" bIns="45720" anchor="t" anchorCtr="0" upright="1">
                          <a:noAutofit/>
                        </wps:bodyPr>
                      </wps:wsp>
                      <wps:wsp>
                        <wps:cNvPr id="107" name="Text Box 29"/>
                        <wps:cNvSpPr txBox="1">
                          <a:spLocks noChangeArrowheads="1"/>
                        </wps:cNvSpPr>
                        <wps:spPr bwMode="auto">
                          <a:xfrm>
                            <a:off x="4777" y="9982"/>
                            <a:ext cx="493"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FF2E6" w14:textId="77777777" w:rsidR="00FE52CD" w:rsidRPr="003960AD" w:rsidRDefault="00FE52CD" w:rsidP="00E55FCF">
                              <w:pPr>
                                <w:rPr>
                                  <w:i/>
                                </w:rPr>
                              </w:pPr>
                              <w:r w:rsidRPr="00082F97">
                                <w:rPr>
                                  <w:i/>
                                </w:rPr>
                                <w:t>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74C32" id="Group 98" o:spid="_x0000_s1049" alt="A large rectangle with squares in each corner. The sides of the squares are labeled w." style="position:absolute;left:0;text-align:left;margin-left:315.6pt;margin-top:33.8pt;width:112.95pt;height:77.05pt;z-index:251659776;mso-position-horizontal-relative:text;mso-position-vertical-relative:text" coordorigin="4777,9623" coordsize="2259,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">
                <v:rect id="Rectangle 23" o:spid="_x0000_s1050" style="position:absolute;left:4792;top:9668;width:2244;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"/>
                <v:rect id="Rectangle 24" o:spid="_x0000_s1051" style="position:absolute;left:6662;top:9668;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"/>
                <v:rect id="Rectangle 25" o:spid="_x0000_s1052" style="position:absolute;left:4792;top:9668;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"/>
                <v:rect id="Rectangle 26" o:spid="_x0000_s1053" style="position:absolute;left:4792;top:10790;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mRwwAAANwAAAAPAAAAZHJzL2Rvd25yZXYueG1sRE9Na8JA&#10;EL0X/A/LCL3VXW2R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OZR5kcMAAADcAAAADwAA&#10;AAAAAAAAAAAAAAAHAgAAZHJzL2Rvd25yZXYueG1sUEsFBgAAAAADAAMAtwAAAPcCAAAAAA==&#10;"/>
                <v:rect id="Rectangle 27" o:spid="_x0000_s1054" style="position:absolute;left:6662;top:10790;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wKwwAAANwAAAAPAAAAZHJzL2Rvd25yZXYueG1sRE9Na8JA&#10;EL0X/A/LCL3VXS2V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VtjcCsMAAADcAAAADwAA&#10;AAAAAAAAAAAAAAAHAgAAZHJzL2Rvd25yZXYueG1sUEsFBgAAAAADAAMAtwAAAPcCAAAAAA==&#10;"/>
                <v:shape id="Text Box 28" o:spid="_x0000_s1055" type="#_x0000_t202" style="position:absolute;left:5121;top:9623;width:493;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4D7523E4" w14:textId="77777777" w:rsidR="00FE52CD" w:rsidRPr="003960AD" w:rsidRDefault="00FE52CD" w:rsidP="00E55FCF">
                        <w:pPr>
                          <w:rPr>
                            <w:i/>
                          </w:rPr>
                        </w:pPr>
                        <w:r w:rsidRPr="00082F97">
                          <w:rPr>
                            <w:i/>
                          </w:rPr>
                          <w:t>w</w:t>
                        </w:r>
                      </w:p>
                    </w:txbxContent>
                  </v:textbox>
                </v:shape>
                <v:shape id="Text Box 29" o:spid="_x0000_s1056" type="#_x0000_t202" style="position:absolute;left:4777;top:9982;width:493;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5D0FF2E6" w14:textId="77777777" w:rsidR="00FE52CD" w:rsidRPr="003960AD" w:rsidRDefault="00FE52CD" w:rsidP="00E55FCF">
                        <w:pPr>
                          <w:rPr>
                            <w:i/>
                          </w:rPr>
                        </w:pPr>
                        <w:r w:rsidRPr="00082F97">
                          <w:rPr>
                            <w:i/>
                          </w:rPr>
                          <w:t>w</w:t>
                        </w:r>
                      </w:p>
                    </w:txbxContent>
                  </v:textbox>
                </v:shape>
                <w10:wrap type="square"/>
              </v:group>
            </w:pict>
          </mc:Fallback>
        </mc:AlternateContent>
      </w:r>
      <w:r w:rsidR="00E55FCF">
        <w:t>An open-top box is to be constructed by cutting out squares from each corner of a 14cm by 20cm sheet of plastic then folding up the sides.  Find the size of squares that should be cut out to maximize the volume enclosed by the box.</w:t>
      </w:r>
    </w:p>
    <w:p w14:paraId="41E41615" w14:textId="77777777" w:rsidR="00E55FCF" w:rsidRDefault="00E55FCF" w:rsidP="00E55FCF">
      <w:pPr>
        <w:pStyle w:val="Example"/>
      </w:pPr>
    </w:p>
    <w:p w14:paraId="66300CD4" w14:textId="77777777" w:rsidR="00E55FCF" w:rsidRDefault="00E55FCF" w:rsidP="00E55FCF">
      <w:pPr>
        <w:pStyle w:val="Example"/>
      </w:pPr>
      <w:r>
        <w:t xml:space="preserve">We will start this problem by drawing a picture, labeling the width of the cut-out squares with a variable, </w:t>
      </w:r>
      <w:r>
        <w:rPr>
          <w:i/>
        </w:rPr>
        <w:t>w</w:t>
      </w:r>
      <w:r>
        <w:t xml:space="preserve">.      </w:t>
      </w:r>
    </w:p>
    <w:p w14:paraId="5C68FBC1" w14:textId="77777777" w:rsidR="00E55FCF" w:rsidRDefault="00E55FCF" w:rsidP="00E55FCF">
      <w:pPr>
        <w:pStyle w:val="Example"/>
      </w:pPr>
    </w:p>
    <w:p w14:paraId="428EF3AE" w14:textId="77777777" w:rsidR="00E55FCF" w:rsidRDefault="00E55FCF" w:rsidP="00E55FCF">
      <w:pPr>
        <w:pStyle w:val="Example"/>
      </w:pPr>
      <w:r>
        <w:t xml:space="preserve">Notice that after a square is cut out from each end, it leaves a </w:t>
      </w:r>
      <w:r w:rsidR="00D64EEF" w:rsidRPr="00370755">
        <w:rPr>
          <w:position w:val="-10"/>
        </w:rPr>
        <w:object w:dxaOrig="960" w:dyaOrig="320" w14:anchorId="3B5C4810">
          <v:shape id="_x0000_i1268" type="#_x0000_t75" style="width:48pt;height:15pt" o:ole="">
            <v:imagedata r:id="rId528" o:title=""/>
          </v:shape>
          <o:OLEObject Type="Embed" ProgID="Equation.3" ShapeID="_x0000_i1268" DrawAspect="Content" ObjectID="_1720944818" r:id="rId529"/>
        </w:object>
      </w:r>
      <w:r>
        <w:t xml:space="preserve">cm by </w:t>
      </w:r>
      <w:r w:rsidR="00D64EEF" w:rsidRPr="00370755">
        <w:rPr>
          <w:position w:val="-10"/>
        </w:rPr>
        <w:object w:dxaOrig="1080" w:dyaOrig="320" w14:anchorId="5E4566D3">
          <v:shape id="_x0000_i1269" type="#_x0000_t75" style="width:54.75pt;height:15pt" o:ole="">
            <v:imagedata r:id="rId530" o:title=""/>
          </v:shape>
          <o:OLEObject Type="Embed" ProgID="Equation.3" ShapeID="_x0000_i1269" DrawAspect="Content" ObjectID="_1720944819" r:id="rId531"/>
        </w:object>
      </w:r>
      <w:r>
        <w:t xml:space="preserve">cm rectangle for the base of the box, and the box will be </w:t>
      </w:r>
      <w:r>
        <w:rPr>
          <w:i/>
        </w:rPr>
        <w:t>w</w:t>
      </w:r>
      <w:r>
        <w:t xml:space="preserve"> cm tall.  This gives the volume:</w:t>
      </w:r>
    </w:p>
    <w:p w14:paraId="01272884" w14:textId="77777777" w:rsidR="00E55FCF" w:rsidRDefault="00E55FCF" w:rsidP="00E55FCF">
      <w:pPr>
        <w:pStyle w:val="Example"/>
      </w:pPr>
      <w:r w:rsidRPr="00370755">
        <w:rPr>
          <w:position w:val="-10"/>
        </w:rPr>
        <w:object w:dxaOrig="4900" w:dyaOrig="360" w14:anchorId="2786A4C4">
          <v:shape id="_x0000_i1270" type="#_x0000_t75" style="width:243.75pt;height:17.25pt" o:ole="">
            <v:imagedata r:id="rId532" o:title=""/>
          </v:shape>
          <o:OLEObject Type="Embed" ProgID="Equation.3" ShapeID="_x0000_i1270" DrawAspect="Content" ObjectID="_1720944820" r:id="rId533"/>
        </w:object>
      </w:r>
    </w:p>
    <w:p w14:paraId="5649FC4F" w14:textId="77777777" w:rsidR="00E55FCF" w:rsidRDefault="00E55FCF" w:rsidP="00E55FCF">
      <w:pPr>
        <w:pStyle w:val="Example"/>
      </w:pPr>
    </w:p>
    <w:p w14:paraId="6F6150EB" w14:textId="77777777" w:rsidR="00E55FCF" w:rsidRDefault="00E55FCF" w:rsidP="00E55FCF">
      <w:pPr>
        <w:pStyle w:val="Example"/>
      </w:pPr>
      <w:r>
        <w:t xml:space="preserve">Using technology to sketch a graph allows us to estimate the maximum value for the volume, restricted to reasonable values for </w:t>
      </w:r>
      <w:r>
        <w:rPr>
          <w:i/>
        </w:rPr>
        <w:t>w</w:t>
      </w:r>
      <w:r>
        <w:t>: values from 0 to 7.</w:t>
      </w:r>
    </w:p>
    <w:p w14:paraId="036A3419" w14:textId="77777777" w:rsidR="00E55FCF" w:rsidRDefault="00E55FCF" w:rsidP="00E55FCF">
      <w:pPr>
        <w:pStyle w:val="Example"/>
      </w:pPr>
    </w:p>
    <w:p w14:paraId="1C5D45C7" w14:textId="77777777" w:rsidR="00E55FCF" w:rsidRDefault="00E62E4B" w:rsidP="00E55FCF">
      <w:pPr>
        <w:pStyle w:val="Example"/>
        <w:rPr>
          <w:rFonts w:ascii="Trebuchet MS" w:hAnsi="Trebuchet MS"/>
          <w:sz w:val="22"/>
        </w:rPr>
      </w:pPr>
      <w:r>
        <w:rPr>
          <w:rFonts w:ascii="Trebuchet MS" w:hAnsi="Trebuchet MS"/>
          <w:noProof/>
          <w:sz w:val="22"/>
        </w:rPr>
        <w:drawing>
          <wp:inline distT="0" distB="0" distL="0" distR="0" wp14:anchorId="736BAD32" wp14:editId="4FEBF670">
            <wp:extent cx="2651605" cy="1904587"/>
            <wp:effectExtent l="0" t="0" r="0" b="635"/>
            <wp:docPr id="55" name="Picture 55" descr="A polynomial that increases passing through 0 comma 0 up to about 2.4 comma 340, then decreases passing through 7 comma 0, then increases passing through 10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olynomial that increases passing through 0 comma 0 up to about 2.4 comma 340, then decreases passing through 7 comma 0, then increases passing through 10 comma 0"/>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652212" cy="1905023"/>
                    </a:xfrm>
                    <a:prstGeom prst="rect">
                      <a:avLst/>
                    </a:prstGeom>
                    <a:noFill/>
                    <a:ln>
                      <a:noFill/>
                    </a:ln>
                  </pic:spPr>
                </pic:pic>
              </a:graphicData>
            </a:graphic>
          </wp:inline>
        </w:drawing>
      </w:r>
    </w:p>
    <w:p w14:paraId="414A9A97" w14:textId="77777777" w:rsidR="00E55FCF" w:rsidRDefault="00E55FCF" w:rsidP="00E55FCF">
      <w:pPr>
        <w:pStyle w:val="Example"/>
        <w:rPr>
          <w:rFonts w:ascii="Trebuchet MS" w:hAnsi="Trebuchet MS"/>
          <w:sz w:val="22"/>
        </w:rPr>
      </w:pPr>
    </w:p>
    <w:p w14:paraId="66196EA4" w14:textId="77777777" w:rsidR="00E55FCF" w:rsidRDefault="00E55FCF" w:rsidP="00E55FCF">
      <w:pPr>
        <w:pStyle w:val="Example"/>
      </w:pPr>
      <w:r>
        <w:t>From this graph, we can estimate the maximum value is around 340, and occurs when the squares are about 2.75cm square.  To improve this estimate, we could use advanced features of our technology, if available, or simply change our window to zoom in on our graph.</w:t>
      </w:r>
    </w:p>
    <w:p w14:paraId="78B676F8" w14:textId="77777777" w:rsidR="00E55FCF" w:rsidRDefault="0061634D" w:rsidP="00E55FCF">
      <w:pPr>
        <w:pStyle w:val="Example"/>
      </w:pPr>
      <w:r>
        <w:rPr>
          <w:rFonts w:ascii="Trebuchet MS" w:hAnsi="Trebuchet MS"/>
          <w:noProof/>
          <w:sz w:val="22"/>
        </w:rPr>
        <w:lastRenderedPageBreak/>
        <w:drawing>
          <wp:inline distT="0" distB="0" distL="0" distR="0" wp14:anchorId="2B28DE0E" wp14:editId="2A5A13DC">
            <wp:extent cx="2171700" cy="1962150"/>
            <wp:effectExtent l="0" t="0" r="12700" b="0"/>
            <wp:docPr id="57" name="Picture 57" descr="A zoomed graph with horizontal scale from 2.3 to 3 in steps of 0.1 and vertical scale from 331 to 340. A downwards opening U-shaped graph with maximum around 2.7 comma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zoomed graph with horizontal scale from 2.3 to 3 in steps of 0.1 and vertical scale from 331 to 340. A downwards opening U-shaped graph with maximum around 2.7 comma 339"/>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171700" cy="1962150"/>
                    </a:xfrm>
                    <a:prstGeom prst="rect">
                      <a:avLst/>
                    </a:prstGeom>
                    <a:noFill/>
                    <a:ln>
                      <a:noFill/>
                    </a:ln>
                  </pic:spPr>
                </pic:pic>
              </a:graphicData>
            </a:graphic>
          </wp:inline>
        </w:drawing>
      </w:r>
    </w:p>
    <w:p w14:paraId="0AFF0FCB" w14:textId="77777777" w:rsidR="00E55FCF" w:rsidRDefault="00E55FCF" w:rsidP="00E55FCF">
      <w:pPr>
        <w:pStyle w:val="Example"/>
        <w:rPr>
          <w:rFonts w:ascii="Trebuchet MS" w:hAnsi="Trebuchet MS"/>
          <w:sz w:val="22"/>
        </w:rPr>
      </w:pPr>
    </w:p>
    <w:p w14:paraId="760D906C" w14:textId="77777777" w:rsidR="00E55FCF" w:rsidRDefault="00E55FCF" w:rsidP="00E55FCF">
      <w:pPr>
        <w:pStyle w:val="Example"/>
      </w:pPr>
      <w:r>
        <w:t>From this zoomed-in view, we can refine our estimate for the max volume to about 339, when the squares are 2.7cm square.</w:t>
      </w:r>
    </w:p>
    <w:p w14:paraId="016A697D" w14:textId="77777777" w:rsidR="004F50A9" w:rsidRDefault="004F50A9" w:rsidP="004F50A9"/>
    <w:p w14:paraId="6A5D8366" w14:textId="77777777" w:rsidR="004F50A9" w:rsidRDefault="004F50A9" w:rsidP="004F50A9"/>
    <w:p w14:paraId="2086D997" w14:textId="77777777" w:rsidR="00E55FCF" w:rsidRDefault="00E55FCF" w:rsidP="00E55FCF">
      <w:pPr>
        <w:pStyle w:val="TryitNow"/>
      </w:pPr>
      <w:r>
        <w:t>Try it Now</w:t>
      </w:r>
    </w:p>
    <w:p w14:paraId="70564C9F" w14:textId="77777777" w:rsidR="00E55FCF" w:rsidRDefault="00E55FCF" w:rsidP="004F50A9">
      <w:pPr>
        <w:pStyle w:val="TryitNowbody"/>
        <w:ind w:left="270" w:hanging="270"/>
      </w:pPr>
      <w:r>
        <w:t>4. Use technology to find the maximum and minimum values on the interval [-1, 4] of the function</w:t>
      </w:r>
      <w:r w:rsidRPr="00DC1388">
        <w:rPr>
          <w:position w:val="-10"/>
        </w:rPr>
        <w:object w:dxaOrig="3320" w:dyaOrig="360" w14:anchorId="56F6FFBF">
          <v:shape id="_x0000_i1271" type="#_x0000_t75" style="width:166.5pt;height:17.25pt" o:ole="">
            <v:imagedata r:id="rId536" o:title=""/>
          </v:shape>
          <o:OLEObject Type="Embed" ProgID="Equation.3" ShapeID="_x0000_i1271" DrawAspect="Content" ObjectID="_1720944821" r:id="rId537"/>
        </w:object>
      </w:r>
      <w:r>
        <w:t xml:space="preserve">. </w:t>
      </w:r>
    </w:p>
    <w:p w14:paraId="39C656A4" w14:textId="77777777" w:rsidR="00E55FCF" w:rsidRDefault="00E55FCF" w:rsidP="00E55FCF"/>
    <w:p w14:paraId="08F69431" w14:textId="77777777" w:rsidR="00E55FCF" w:rsidRDefault="00E55FCF" w:rsidP="00E55FCF"/>
    <w:p w14:paraId="769FE1A2" w14:textId="77777777" w:rsidR="00E55FCF" w:rsidRPr="00497D18" w:rsidRDefault="00E55FCF" w:rsidP="00E55FCF">
      <w:pPr>
        <w:pStyle w:val="DefinitionHeader"/>
      </w:pPr>
      <w:r>
        <w:t>Important Topics of this Section</w:t>
      </w:r>
    </w:p>
    <w:p w14:paraId="6E9FE8C7" w14:textId="77777777" w:rsidR="00E55FCF" w:rsidRDefault="00E55FCF" w:rsidP="00E55FCF">
      <w:pPr>
        <w:pStyle w:val="Definition"/>
      </w:pPr>
      <w:r>
        <w:t>Short Run Behavior</w:t>
      </w:r>
    </w:p>
    <w:p w14:paraId="07B20DE9" w14:textId="77777777" w:rsidR="00E55FCF" w:rsidRDefault="00E55FCF" w:rsidP="00E55FCF">
      <w:pPr>
        <w:pStyle w:val="Definition"/>
      </w:pPr>
      <w:r>
        <w:tab/>
        <w:t>Intercepts (Horizontal &amp; Vertical)</w:t>
      </w:r>
    </w:p>
    <w:p w14:paraId="54CC619C" w14:textId="77777777" w:rsidR="00E55FCF" w:rsidRDefault="00E55FCF" w:rsidP="00E55FCF">
      <w:pPr>
        <w:pStyle w:val="Definition"/>
      </w:pPr>
      <w:r>
        <w:t>Methods to find Horizontal intercepts</w:t>
      </w:r>
    </w:p>
    <w:p w14:paraId="3FC97FD4" w14:textId="77777777" w:rsidR="00E55FCF" w:rsidRDefault="00E55FCF" w:rsidP="00E55FCF">
      <w:pPr>
        <w:pStyle w:val="Definition"/>
      </w:pPr>
      <w:r>
        <w:tab/>
        <w:t>Factoring Methods</w:t>
      </w:r>
    </w:p>
    <w:p w14:paraId="3039BFE8" w14:textId="77777777" w:rsidR="00E55FCF" w:rsidRDefault="00E55FCF" w:rsidP="00E55FCF">
      <w:pPr>
        <w:pStyle w:val="Definition"/>
      </w:pPr>
      <w:r>
        <w:tab/>
        <w:t>Factored Forms</w:t>
      </w:r>
    </w:p>
    <w:p w14:paraId="32840398" w14:textId="77777777" w:rsidR="00E55FCF" w:rsidRDefault="00E55FCF" w:rsidP="00E55FCF">
      <w:pPr>
        <w:pStyle w:val="Definition"/>
      </w:pPr>
      <w:r>
        <w:tab/>
        <w:t>Technology</w:t>
      </w:r>
    </w:p>
    <w:p w14:paraId="0D8AAFAB" w14:textId="77777777" w:rsidR="00E55FCF" w:rsidRDefault="00E55FCF" w:rsidP="00E55FCF">
      <w:pPr>
        <w:pStyle w:val="Definition"/>
      </w:pPr>
      <w:r>
        <w:t>Graphical Behavior at intercepts</w:t>
      </w:r>
    </w:p>
    <w:p w14:paraId="1C81F79C" w14:textId="77777777" w:rsidR="00E55FCF" w:rsidRDefault="00E55FCF" w:rsidP="00E55FCF">
      <w:pPr>
        <w:pStyle w:val="Definition"/>
      </w:pPr>
      <w:r>
        <w:t xml:space="preserve">Single, Double and Triple zeros (or </w:t>
      </w:r>
      <w:r w:rsidR="00FD10B8">
        <w:t>multiplicity</w:t>
      </w:r>
      <w:r>
        <w:t xml:space="preserve"> 1, 2, and 3 behaviors)</w:t>
      </w:r>
    </w:p>
    <w:p w14:paraId="4104CFE6" w14:textId="77777777" w:rsidR="00E55FCF" w:rsidRDefault="00E55FCF" w:rsidP="00E55FCF">
      <w:pPr>
        <w:pStyle w:val="Definition"/>
      </w:pPr>
      <w:r>
        <w:t>Solving polynomial inequalities using test values &amp; graphing techniques</w:t>
      </w:r>
    </w:p>
    <w:p w14:paraId="70A8752E" w14:textId="77777777" w:rsidR="00E55FCF" w:rsidRDefault="00E55FCF" w:rsidP="00E55FCF">
      <w:pPr>
        <w:pStyle w:val="Definition"/>
      </w:pPr>
      <w:r>
        <w:t>Writing equations using intercepts</w:t>
      </w:r>
    </w:p>
    <w:p w14:paraId="09A4629F" w14:textId="77777777" w:rsidR="00E55FCF" w:rsidRDefault="00E55FCF" w:rsidP="00E55FCF">
      <w:pPr>
        <w:pStyle w:val="Definition"/>
      </w:pPr>
      <w:r>
        <w:t>Estimating extrema</w:t>
      </w:r>
    </w:p>
    <w:p w14:paraId="02681973" w14:textId="77777777" w:rsidR="00E55FCF" w:rsidRDefault="00E55FCF" w:rsidP="00E55FCF"/>
    <w:p w14:paraId="6EA50048" w14:textId="77777777" w:rsidR="004F50A9" w:rsidRDefault="004F50A9" w:rsidP="00E55FCF"/>
    <w:p w14:paraId="4B08AA24" w14:textId="77777777" w:rsidR="004F50A9" w:rsidRDefault="004F50A9" w:rsidP="00E55FCF"/>
    <w:p w14:paraId="26740BB5" w14:textId="77777777" w:rsidR="004F50A9" w:rsidRDefault="004F50A9" w:rsidP="00E55FCF"/>
    <w:p w14:paraId="4CF1F66B" w14:textId="77777777" w:rsidR="004F50A9" w:rsidRDefault="004F50A9" w:rsidP="00E55FCF"/>
    <w:p w14:paraId="798754A3" w14:textId="77777777" w:rsidR="004F50A9" w:rsidRDefault="004F50A9" w:rsidP="00E55FCF"/>
    <w:p w14:paraId="57C6F563" w14:textId="77777777" w:rsidR="004F50A9" w:rsidRDefault="004F50A9" w:rsidP="00E55FCF"/>
    <w:p w14:paraId="06C0C0B1" w14:textId="77777777" w:rsidR="004F50A9" w:rsidRDefault="004F50A9" w:rsidP="00E55FCF"/>
    <w:p w14:paraId="2BAD0518" w14:textId="77777777" w:rsidR="004F50A9" w:rsidRDefault="004F50A9" w:rsidP="00E55FCF"/>
    <w:p w14:paraId="27A92570" w14:textId="77777777" w:rsidR="004F50A9" w:rsidRPr="003960AD" w:rsidRDefault="004F50A9" w:rsidP="00E55FCF"/>
    <w:p w14:paraId="1F0E0A9D" w14:textId="77777777" w:rsidR="00E55FCF" w:rsidRPr="003960AD" w:rsidRDefault="00E55FCF" w:rsidP="00E55FCF"/>
    <w:p w14:paraId="78B9E31A" w14:textId="77777777" w:rsidR="00E55FCF" w:rsidRPr="00100850" w:rsidRDefault="00E55FCF" w:rsidP="00E55FCF">
      <w:pPr>
        <w:pStyle w:val="TryitNow"/>
      </w:pPr>
      <w:r>
        <w:t>Try it Now Answers</w:t>
      </w:r>
    </w:p>
    <w:p w14:paraId="0E4A53E2" w14:textId="77777777" w:rsidR="00E55FCF" w:rsidRDefault="00366665" w:rsidP="00366665">
      <w:pPr>
        <w:pStyle w:val="TryitNowbody"/>
        <w:ind w:left="360" w:hanging="360"/>
      </w:pPr>
      <w:r>
        <w:rPr>
          <w:rFonts w:ascii="Trebuchet MS" w:hAnsi="Trebuchet MS"/>
          <w:noProof/>
          <w:sz w:val="22"/>
        </w:rPr>
        <w:drawing>
          <wp:anchor distT="0" distB="0" distL="114300" distR="114300" simplePos="0" relativeHeight="251658240" behindDoc="0" locked="0" layoutInCell="1" allowOverlap="1" wp14:anchorId="5CBE1927" wp14:editId="5CB8AB59">
            <wp:simplePos x="0" y="0"/>
            <wp:positionH relativeFrom="column">
              <wp:posOffset>3954145</wp:posOffset>
            </wp:positionH>
            <wp:positionV relativeFrom="paragraph">
              <wp:posOffset>258445</wp:posOffset>
            </wp:positionV>
            <wp:extent cx="1727835" cy="1758950"/>
            <wp:effectExtent l="0" t="0" r="0" b="0"/>
            <wp:wrapSquare wrapText="bothSides"/>
            <wp:docPr id="58" name="Picture 58" descr="A graph that increases passing through negative 2 comma 0 up to about negative 1 comma 4, then decreases passing through 0 comma 0 down to about 1.7 comma negative 8 then increases passing through 3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aph that increases passing through negative 2 comma 0 up to about negative 1 comma 4, then decreases passing through 0 comma 0 down to about 1.7 comma negative 8 then increases passing through 3 comma 0"/>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727835" cy="17589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1.  Vertical intercept (0, 0).  </w:t>
      </w:r>
      <w:r w:rsidRPr="00366665">
        <w:rPr>
          <w:position w:val="-6"/>
        </w:rPr>
        <w:object w:dxaOrig="1120" w:dyaOrig="320" w14:anchorId="09EE92E6">
          <v:shape id="_x0000_i1272" type="#_x0000_t75" style="width:56.25pt;height:15.75pt" o:ole="">
            <v:imagedata r:id="rId539" o:title=""/>
          </v:shape>
          <o:OLEObject Type="Embed" ProgID="Equation.3" ShapeID="_x0000_i1272" DrawAspect="Content" ObjectID="_1720944822" r:id="rId540"/>
        </w:object>
      </w:r>
      <w:r>
        <w:t xml:space="preserve"> factors as </w:t>
      </w:r>
      <w:r w:rsidRPr="00366665">
        <w:rPr>
          <w:position w:val="-10"/>
        </w:rPr>
        <w:object w:dxaOrig="2880" w:dyaOrig="360" w14:anchorId="2086406C">
          <v:shape id="_x0000_i1273" type="#_x0000_t75" style="width:144.75pt;height:17.25pt" o:ole="">
            <v:imagedata r:id="rId541" o:title=""/>
          </v:shape>
          <o:OLEObject Type="Embed" ProgID="Equation.3" ShapeID="_x0000_i1273" DrawAspect="Content" ObjectID="_1720944823" r:id="rId542"/>
        </w:object>
      </w:r>
      <w:r>
        <w:br/>
      </w:r>
      <w:r w:rsidR="00E55FCF">
        <w:t>Horizontal intercepts (0, 0), (-2, 0), (2, 0)</w:t>
      </w:r>
    </w:p>
    <w:p w14:paraId="5480CD42" w14:textId="77777777" w:rsidR="00D64EEF" w:rsidRDefault="00D64EEF" w:rsidP="00E55FCF">
      <w:pPr>
        <w:pStyle w:val="TryitNowbody"/>
      </w:pPr>
    </w:p>
    <w:p w14:paraId="6C4F33BE" w14:textId="77777777" w:rsidR="00E55FCF" w:rsidRDefault="00E55FCF" w:rsidP="00366665">
      <w:pPr>
        <w:pStyle w:val="TryitNowbody"/>
        <w:ind w:left="270" w:hanging="270"/>
      </w:pPr>
      <w:r>
        <w:t xml:space="preserve">2. Vertical intercept (0, 0), </w:t>
      </w:r>
      <w:r w:rsidR="00366665">
        <w:br/>
      </w:r>
      <w:r>
        <w:t>Horizontal intercepts (-2, 0), (0, 0), (3, 0)</w:t>
      </w:r>
    </w:p>
    <w:p w14:paraId="3580E6E7" w14:textId="77777777" w:rsidR="00E55FCF" w:rsidRDefault="00E55FCF" w:rsidP="00366665">
      <w:pPr>
        <w:pStyle w:val="TryitNowbody"/>
        <w:ind w:left="270" w:hanging="270"/>
      </w:pPr>
      <w:r>
        <w:t xml:space="preserve">    The function is negative on (</w:t>
      </w:r>
      <w:r w:rsidRPr="00135A16">
        <w:rPr>
          <w:position w:val="-4"/>
        </w:rPr>
        <w:object w:dxaOrig="420" w:dyaOrig="200" w14:anchorId="596231EB">
          <v:shape id="_x0000_i1274" type="#_x0000_t75" style="width:22.5pt;height:11.25pt" o:ole="">
            <v:imagedata r:id="rId543" o:title=""/>
          </v:shape>
          <o:OLEObject Type="Embed" ProgID="Equation.3" ShapeID="_x0000_i1274" DrawAspect="Content" ObjectID="_1720944824" r:id="rId544"/>
        </w:object>
      </w:r>
      <w:r>
        <w:t>, -2) and (0, 3)</w:t>
      </w:r>
    </w:p>
    <w:p w14:paraId="2D26EE88" w14:textId="77777777" w:rsidR="00E55FCF" w:rsidRDefault="00E55FCF" w:rsidP="00366665">
      <w:pPr>
        <w:pStyle w:val="TryitNowbody"/>
        <w:ind w:left="270" w:hanging="270"/>
      </w:pPr>
      <w:r>
        <w:t xml:space="preserve">    The function is positive on (-2, 0) and (3,</w:t>
      </w:r>
      <w:r w:rsidRPr="00135A16">
        <w:rPr>
          <w:position w:val="-4"/>
        </w:rPr>
        <w:object w:dxaOrig="240" w:dyaOrig="200" w14:anchorId="2721F78A">
          <v:shape id="_x0000_i1275" type="#_x0000_t75" style="width:14.25pt;height:11.25pt" o:ole="">
            <v:imagedata r:id="rId545" o:title=""/>
          </v:shape>
          <o:OLEObject Type="Embed" ProgID="Equation.3" ShapeID="_x0000_i1275" DrawAspect="Content" ObjectID="_1720944825" r:id="rId546"/>
        </w:object>
      </w:r>
      <w:r>
        <w:t>)</w:t>
      </w:r>
    </w:p>
    <w:p w14:paraId="49999D3D" w14:textId="77777777" w:rsidR="00E55FCF" w:rsidRDefault="00E55FCF" w:rsidP="00366665">
      <w:pPr>
        <w:pStyle w:val="TryitNowbody"/>
        <w:ind w:left="270" w:hanging="270"/>
      </w:pPr>
      <w:r>
        <w:t xml:space="preserve">    The leading term is </w:t>
      </w:r>
      <w:r w:rsidRPr="00135A16">
        <w:rPr>
          <w:position w:val="-6"/>
        </w:rPr>
        <w:object w:dxaOrig="279" w:dyaOrig="320" w14:anchorId="5D222393">
          <v:shape id="_x0000_i1276" type="#_x0000_t75" style="width:14.25pt;height:15.75pt" o:ole="">
            <v:imagedata r:id="rId547" o:title=""/>
          </v:shape>
          <o:OLEObject Type="Embed" ProgID="Equation.3" ShapeID="_x0000_i1276" DrawAspect="Content" ObjectID="_1720944826" r:id="rId548"/>
        </w:object>
      </w:r>
      <w:r>
        <w:t>so as</w:t>
      </w:r>
      <w:r w:rsidRPr="00D950FE">
        <w:rPr>
          <w:position w:val="-6"/>
        </w:rPr>
        <w:object w:dxaOrig="859" w:dyaOrig="220" w14:anchorId="01BBB252">
          <v:shape id="_x0000_i1277" type="#_x0000_t75" style="width:42.75pt;height:12.75pt" o:ole="">
            <v:imagedata r:id="rId549" o:title=""/>
          </v:shape>
          <o:OLEObject Type="Embed" ProgID="Equation.3" ShapeID="_x0000_i1277" DrawAspect="Content" ObjectID="_1720944827" r:id="rId550"/>
        </w:object>
      </w:r>
      <w:r>
        <w:t xml:space="preserve">, </w:t>
      </w:r>
      <w:r w:rsidRPr="00D950FE">
        <w:rPr>
          <w:position w:val="-10"/>
        </w:rPr>
        <w:object w:dxaOrig="1180" w:dyaOrig="320" w14:anchorId="18B4A731">
          <v:shape id="_x0000_i1278" type="#_x0000_t75" style="width:57.75pt;height:15.75pt" o:ole="">
            <v:imagedata r:id="rId551" o:title=""/>
          </v:shape>
          <o:OLEObject Type="Embed" ProgID="Equation.3" ShapeID="_x0000_i1278" DrawAspect="Content" ObjectID="_1720944828" r:id="rId552"/>
        </w:object>
      </w:r>
      <w:r>
        <w:t>and as</w:t>
      </w:r>
      <w:r w:rsidRPr="00D950FE">
        <w:rPr>
          <w:position w:val="-6"/>
        </w:rPr>
        <w:object w:dxaOrig="720" w:dyaOrig="220" w14:anchorId="657ECD81">
          <v:shape id="_x0000_i1279" type="#_x0000_t75" style="width:36.75pt;height:12.75pt" o:ole="">
            <v:imagedata r:id="rId553" o:title=""/>
          </v:shape>
          <o:OLEObject Type="Embed" ProgID="Equation.3" ShapeID="_x0000_i1279" DrawAspect="Content" ObjectID="_1720944829" r:id="rId554"/>
        </w:object>
      </w:r>
      <w:r>
        <w:t xml:space="preserve">, </w:t>
      </w:r>
      <w:r w:rsidRPr="00D950FE">
        <w:rPr>
          <w:position w:val="-10"/>
        </w:rPr>
        <w:object w:dxaOrig="1040" w:dyaOrig="320" w14:anchorId="4C9EC260">
          <v:shape id="_x0000_i1280" type="#_x0000_t75" style="width:51.75pt;height:15.75pt" o:ole="">
            <v:imagedata r:id="rId555" o:title=""/>
          </v:shape>
          <o:OLEObject Type="Embed" ProgID="Equation.3" ShapeID="_x0000_i1280" DrawAspect="Content" ObjectID="_1720944830" r:id="rId556"/>
        </w:object>
      </w:r>
    </w:p>
    <w:p w14:paraId="25321217" w14:textId="77777777" w:rsidR="00E55FCF" w:rsidRDefault="00E55FCF" w:rsidP="00C16C76">
      <w:pPr>
        <w:pStyle w:val="TryitNowbody"/>
      </w:pPr>
    </w:p>
    <w:p w14:paraId="0CECC989" w14:textId="77777777" w:rsidR="00E55FCF" w:rsidRDefault="00E55FCF" w:rsidP="00366665">
      <w:pPr>
        <w:pStyle w:val="TryitNowbody"/>
        <w:ind w:left="180" w:hanging="180"/>
      </w:pPr>
      <w:r>
        <w:t>3.</w:t>
      </w:r>
      <w:r w:rsidRPr="00A6610F">
        <w:t xml:space="preserve"> </w:t>
      </w:r>
      <w:r w:rsidR="00366665">
        <w:t xml:space="preserve">Double zero at </w:t>
      </w:r>
      <w:r w:rsidR="00366665" w:rsidRPr="00366665">
        <w:rPr>
          <w:i/>
        </w:rPr>
        <w:t>x</w:t>
      </w:r>
      <w:r w:rsidR="00366665">
        <w:t xml:space="preserve">=-1, triple zero at </w:t>
      </w:r>
      <w:r w:rsidR="00366665" w:rsidRPr="00366665">
        <w:rPr>
          <w:i/>
        </w:rPr>
        <w:t>x</w:t>
      </w:r>
      <w:r w:rsidR="00366665">
        <w:t xml:space="preserve">=2. Single zero at </w:t>
      </w:r>
      <w:r w:rsidR="00366665" w:rsidRPr="00366665">
        <w:rPr>
          <w:i/>
        </w:rPr>
        <w:t>x</w:t>
      </w:r>
      <w:r w:rsidR="00366665">
        <w:t>=4.</w:t>
      </w:r>
      <w:r w:rsidR="00366665">
        <w:br/>
      </w:r>
      <w:r w:rsidR="00366665" w:rsidRPr="00366665">
        <w:rPr>
          <w:position w:val="-10"/>
        </w:rPr>
        <w:object w:dxaOrig="2960" w:dyaOrig="360" w14:anchorId="0193C807">
          <v:shape id="_x0000_i1281" type="#_x0000_t75" style="width:150.75pt;height:17.25pt" o:ole="">
            <v:imagedata r:id="rId557" o:title=""/>
          </v:shape>
          <o:OLEObject Type="Embed" ProgID="Equation.3" ShapeID="_x0000_i1281" DrawAspect="Content" ObjectID="_1720944831" r:id="rId558"/>
        </w:object>
      </w:r>
      <w:r w:rsidR="00366665">
        <w:t>.  Substituting (</w:t>
      </w:r>
      <w:proofErr w:type="gramStart"/>
      <w:r w:rsidR="00366665">
        <w:t>0,-</w:t>
      </w:r>
      <w:proofErr w:type="gramEnd"/>
      <w:r w:rsidR="00366665">
        <w:t xml:space="preserve">4) and solving for </w:t>
      </w:r>
      <w:r w:rsidR="00366665">
        <w:rPr>
          <w:i/>
        </w:rPr>
        <w:t>a</w:t>
      </w:r>
      <w:r w:rsidR="00366665">
        <w:t xml:space="preserve">, </w:t>
      </w:r>
      <w:r w:rsidR="00366665">
        <w:br/>
      </w:r>
      <w:r w:rsidRPr="002C4FE6">
        <w:rPr>
          <w:position w:val="-24"/>
        </w:rPr>
        <w:object w:dxaOrig="3140" w:dyaOrig="620" w14:anchorId="1D6D5E48">
          <v:shape id="_x0000_i1282" type="#_x0000_t75" style="width:158.25pt;height:31.5pt" o:ole="">
            <v:imagedata r:id="rId559" o:title=""/>
          </v:shape>
          <o:OLEObject Type="Embed" ProgID="Equation.3" ShapeID="_x0000_i1282" DrawAspect="Content" ObjectID="_1720944832" r:id="rId560"/>
        </w:object>
      </w:r>
    </w:p>
    <w:p w14:paraId="72FC43B0" w14:textId="77777777" w:rsidR="00D64EEF" w:rsidRDefault="00D64EEF" w:rsidP="00E55FCF">
      <w:pPr>
        <w:pStyle w:val="TryitNowbody"/>
      </w:pPr>
    </w:p>
    <w:p w14:paraId="52BDBC9C" w14:textId="77777777" w:rsidR="00E55FCF" w:rsidRPr="00A9324F" w:rsidRDefault="00E55FCF" w:rsidP="00366665">
      <w:pPr>
        <w:pStyle w:val="TryitNowbody"/>
        <w:ind w:left="360" w:hanging="360"/>
      </w:pPr>
      <w:r>
        <w:t>4.  The minimum occurs at approximately the point (0, -6.5), and the maximum occurs at approximately the point (3.5, 7).</w:t>
      </w:r>
    </w:p>
    <w:p w14:paraId="53F9884F" w14:textId="77777777" w:rsidR="00E55FCF" w:rsidRDefault="00E55FCF" w:rsidP="00366665">
      <w:pPr>
        <w:tabs>
          <w:tab w:val="left" w:pos="900"/>
        </w:tabs>
        <w:ind w:left="360" w:hanging="360"/>
        <w:rPr>
          <w:rFonts w:ascii="Trebuchet MS" w:hAnsi="Trebuchet MS"/>
        </w:rPr>
        <w:sectPr w:rsidR="00E55FCF" w:rsidSect="00E55FCF">
          <w:headerReference w:type="default" r:id="rId561"/>
          <w:pgSz w:w="12240" w:h="15840" w:code="1"/>
          <w:pgMar w:top="1440" w:right="1440" w:bottom="1440" w:left="1440" w:header="720" w:footer="720" w:gutter="720"/>
          <w:cols w:space="720"/>
          <w:docGrid w:linePitch="360"/>
        </w:sectPr>
      </w:pPr>
    </w:p>
    <w:p w14:paraId="26EF1E29" w14:textId="77777777" w:rsidR="00E55FCF" w:rsidRDefault="00E55FCF" w:rsidP="00E55FCF">
      <w:pPr>
        <w:pStyle w:val="Heading2"/>
      </w:pPr>
      <w:bookmarkStart w:id="11" w:name="_Toc481691814"/>
      <w:r>
        <w:lastRenderedPageBreak/>
        <w:t>Section 3.3 Exercises</w:t>
      </w:r>
      <w:bookmarkEnd w:id="11"/>
    </w:p>
    <w:p w14:paraId="3E64CE1B" w14:textId="77777777" w:rsidR="00E55FCF" w:rsidRDefault="00E55FCF" w:rsidP="00E55FCF">
      <w:pPr>
        <w:pStyle w:val="ExercisesHeader"/>
      </w:pPr>
    </w:p>
    <w:p w14:paraId="3C43B907" w14:textId="77777777" w:rsidR="00E55FCF" w:rsidRPr="00AC3801" w:rsidRDefault="00E55FCF" w:rsidP="00E55FCF">
      <w:r w:rsidRPr="00AC3801">
        <w:t xml:space="preserve">Find the </w:t>
      </w:r>
      <w:r w:rsidRPr="00AC3801">
        <w:rPr>
          <w:i/>
        </w:rPr>
        <w:t>C</w:t>
      </w:r>
      <w:r w:rsidRPr="00AC3801">
        <w:t xml:space="preserve"> and </w:t>
      </w:r>
      <w:r w:rsidRPr="00AC3801">
        <w:rPr>
          <w:i/>
        </w:rPr>
        <w:t>t</w:t>
      </w:r>
      <w:r w:rsidRPr="00AC3801">
        <w:t xml:space="preserve"> intercepts of each function</w:t>
      </w:r>
      <w:r>
        <w:t>.</w:t>
      </w:r>
    </w:p>
    <w:p w14:paraId="0D1E0582" w14:textId="77777777" w:rsidR="00E55FCF" w:rsidRPr="00AC3801" w:rsidRDefault="00E55FCF" w:rsidP="00E55FCF">
      <w:pPr>
        <w:spacing w:line="360" w:lineRule="auto"/>
      </w:pPr>
      <w:r>
        <w:t xml:space="preserve">1. </w:t>
      </w:r>
      <w:r w:rsidRPr="00933A86">
        <w:rPr>
          <w:position w:val="-14"/>
        </w:rPr>
        <w:object w:dxaOrig="2680" w:dyaOrig="400" w14:anchorId="07C6AA4E">
          <v:shape id="_x0000_i1283" type="#_x0000_t75" style="width:135pt;height:19.5pt" o:ole="">
            <v:imagedata r:id="rId562" o:title=""/>
          </v:shape>
          <o:OLEObject Type="Embed" ProgID="Equation.3" ShapeID="_x0000_i1283" DrawAspect="Content" ObjectID="_1720944833" r:id="rId563"/>
        </w:object>
      </w:r>
      <w:r w:rsidRPr="00AC3801">
        <w:tab/>
      </w:r>
      <w:r w:rsidRPr="00AC3801">
        <w:tab/>
      </w:r>
      <w:r>
        <w:t xml:space="preserve">2. </w:t>
      </w:r>
      <w:r w:rsidRPr="00933A86">
        <w:rPr>
          <w:position w:val="-14"/>
        </w:rPr>
        <w:object w:dxaOrig="2700" w:dyaOrig="400" w14:anchorId="6B802F83">
          <v:shape id="_x0000_i1284" type="#_x0000_t75" style="width:132.75pt;height:19.5pt" o:ole="">
            <v:imagedata r:id="rId564" o:title=""/>
          </v:shape>
          <o:OLEObject Type="Embed" ProgID="Equation.3" ShapeID="_x0000_i1284" DrawAspect="Content" ObjectID="_1720944834" r:id="rId565"/>
        </w:object>
      </w:r>
      <w:r w:rsidRPr="00AC3801">
        <w:t xml:space="preserve"> </w:t>
      </w:r>
    </w:p>
    <w:p w14:paraId="53C5F609" w14:textId="77777777" w:rsidR="00E55FCF" w:rsidRPr="00AC3801" w:rsidRDefault="00E55FCF" w:rsidP="00E55FCF">
      <w:pPr>
        <w:spacing w:line="360" w:lineRule="auto"/>
      </w:pPr>
      <w:r>
        <w:t xml:space="preserve">3. </w:t>
      </w:r>
      <w:r w:rsidRPr="00933A86">
        <w:rPr>
          <w:position w:val="-14"/>
        </w:rPr>
        <w:object w:dxaOrig="2240" w:dyaOrig="440" w14:anchorId="2FABAD7D">
          <v:shape id="_x0000_i1285" type="#_x0000_t75" style="width:111.75pt;height:22.5pt" o:ole="">
            <v:imagedata r:id="rId566" o:title=""/>
          </v:shape>
          <o:OLEObject Type="Embed" ProgID="Equation.3" ShapeID="_x0000_i1285" DrawAspect="Content" ObjectID="_1720944835" r:id="rId567"/>
        </w:object>
      </w:r>
      <w:r w:rsidRPr="00AC3801">
        <w:tab/>
      </w:r>
      <w:r w:rsidRPr="00AC3801">
        <w:tab/>
      </w:r>
      <w:r w:rsidRPr="00AC3801">
        <w:tab/>
      </w:r>
      <w:r>
        <w:t xml:space="preserve">4. </w:t>
      </w:r>
      <w:r w:rsidRPr="00933A86">
        <w:rPr>
          <w:position w:val="-14"/>
        </w:rPr>
        <w:object w:dxaOrig="2220" w:dyaOrig="440" w14:anchorId="682B5E10">
          <v:shape id="_x0000_i1286" type="#_x0000_t75" style="width:113.25pt;height:22.5pt" o:ole="">
            <v:imagedata r:id="rId568" o:title=""/>
          </v:shape>
          <o:OLEObject Type="Embed" ProgID="Equation.3" ShapeID="_x0000_i1286" DrawAspect="Content" ObjectID="_1720944836" r:id="rId569"/>
        </w:object>
      </w:r>
    </w:p>
    <w:p w14:paraId="6C7C9EBE" w14:textId="77777777" w:rsidR="00E55FCF" w:rsidRDefault="00E55FCF" w:rsidP="00E55FCF">
      <w:pPr>
        <w:spacing w:line="360" w:lineRule="auto"/>
      </w:pPr>
      <w:r>
        <w:t xml:space="preserve">5. </w:t>
      </w:r>
      <w:r w:rsidRPr="00933A86">
        <w:rPr>
          <w:position w:val="-14"/>
        </w:rPr>
        <w:object w:dxaOrig="2040" w:dyaOrig="400" w14:anchorId="62C47ADB">
          <v:shape id="_x0000_i1287" type="#_x0000_t75" style="width:102pt;height:19.5pt" o:ole="">
            <v:imagedata r:id="rId570" o:title=""/>
          </v:shape>
          <o:OLEObject Type="Embed" ProgID="Equation.3" ShapeID="_x0000_i1287" DrawAspect="Content" ObjectID="_1720944837" r:id="rId571"/>
        </w:object>
      </w:r>
      <w:r w:rsidRPr="00AC3801">
        <w:tab/>
      </w:r>
      <w:r w:rsidRPr="00AC3801">
        <w:tab/>
      </w:r>
      <w:r w:rsidRPr="00AC3801">
        <w:tab/>
      </w:r>
      <w:r>
        <w:t xml:space="preserve">6. </w:t>
      </w:r>
      <w:r w:rsidRPr="00933A86">
        <w:rPr>
          <w:position w:val="-14"/>
        </w:rPr>
        <w:object w:dxaOrig="2280" w:dyaOrig="400" w14:anchorId="26AA04BE">
          <v:shape id="_x0000_i1288" type="#_x0000_t75" style="width:114pt;height:19.5pt" o:ole="">
            <v:imagedata r:id="rId572" o:title=""/>
          </v:shape>
          <o:OLEObject Type="Embed" ProgID="Equation.3" ShapeID="_x0000_i1288" DrawAspect="Content" ObjectID="_1720944838" r:id="rId573"/>
        </w:object>
      </w:r>
    </w:p>
    <w:p w14:paraId="03E2D94F" w14:textId="77777777" w:rsidR="00E55FCF" w:rsidRPr="00AC3801" w:rsidRDefault="00E55FCF" w:rsidP="00E55FCF"/>
    <w:p w14:paraId="30B76FF6" w14:textId="77777777" w:rsidR="00E55FCF" w:rsidRPr="00AC3801" w:rsidRDefault="00E55FCF" w:rsidP="00E55FCF">
      <w:r w:rsidRPr="00AC3801">
        <w:t>Use your calculator or other graphing technology to solve graphically for the zeros of the function</w:t>
      </w:r>
      <w:r>
        <w:t>.</w:t>
      </w:r>
    </w:p>
    <w:p w14:paraId="084EF60E" w14:textId="77777777" w:rsidR="00E55FCF" w:rsidRPr="00AC3801" w:rsidRDefault="00E55FCF" w:rsidP="00E55FCF">
      <w:r>
        <w:t xml:space="preserve">7. </w:t>
      </w:r>
      <w:r w:rsidRPr="00933A86">
        <w:rPr>
          <w:position w:val="-14"/>
        </w:rPr>
        <w:object w:dxaOrig="2500" w:dyaOrig="400" w14:anchorId="6384B70D">
          <v:shape id="_x0000_i1289" type="#_x0000_t75" style="width:126pt;height:19.5pt" o:ole="">
            <v:imagedata r:id="rId574" o:title=""/>
          </v:shape>
          <o:OLEObject Type="Embed" ProgID="Equation.3" ShapeID="_x0000_i1289" DrawAspect="Content" ObjectID="_1720944839" r:id="rId575"/>
        </w:object>
      </w:r>
      <w:r>
        <w:tab/>
      </w:r>
      <w:r>
        <w:tab/>
      </w:r>
      <w:r>
        <w:tab/>
        <w:t xml:space="preserve">8. </w:t>
      </w:r>
      <w:r w:rsidRPr="00933A86">
        <w:rPr>
          <w:position w:val="-14"/>
        </w:rPr>
        <w:object w:dxaOrig="2360" w:dyaOrig="400" w14:anchorId="756F593E">
          <v:shape id="_x0000_i1290" type="#_x0000_t75" style="width:117.75pt;height:19.5pt" o:ole="">
            <v:imagedata r:id="rId576" o:title=""/>
          </v:shape>
          <o:OLEObject Type="Embed" ProgID="Equation.3" ShapeID="_x0000_i1290" DrawAspect="Content" ObjectID="_1720944840" r:id="rId577"/>
        </w:object>
      </w:r>
      <w:r w:rsidRPr="00AC3801">
        <w:t xml:space="preserve"> </w:t>
      </w:r>
    </w:p>
    <w:p w14:paraId="584227B7" w14:textId="77777777" w:rsidR="00E55FCF" w:rsidRPr="00AC3801" w:rsidRDefault="00E55FCF" w:rsidP="00E55FCF"/>
    <w:p w14:paraId="7CFA6CE5" w14:textId="77777777" w:rsidR="00E55FCF" w:rsidRPr="00AC3801" w:rsidRDefault="00E55FCF" w:rsidP="00E55FCF">
      <w:r w:rsidRPr="00AC3801">
        <w:t xml:space="preserve">Find the long run behavior of each function as </w:t>
      </w:r>
      <w:r w:rsidRPr="00933A86">
        <w:rPr>
          <w:position w:val="-6"/>
        </w:rPr>
        <w:object w:dxaOrig="660" w:dyaOrig="240" w14:anchorId="4BBF9277">
          <v:shape id="_x0000_i1291" type="#_x0000_t75" style="width:31.5pt;height:14.25pt" o:ole="">
            <v:imagedata r:id="rId578" o:title=""/>
          </v:shape>
          <o:OLEObject Type="Embed" ProgID="Equation.3" ShapeID="_x0000_i1291" DrawAspect="Content" ObjectID="_1720944841" r:id="rId579"/>
        </w:object>
      </w:r>
      <w:r w:rsidRPr="00AC3801">
        <w:t xml:space="preserve"> and </w:t>
      </w:r>
      <w:r w:rsidRPr="00933A86">
        <w:rPr>
          <w:position w:val="-6"/>
        </w:rPr>
        <w:object w:dxaOrig="800" w:dyaOrig="240" w14:anchorId="0F62AB49">
          <v:shape id="_x0000_i1292" type="#_x0000_t75" style="width:40.5pt;height:14.25pt" o:ole="">
            <v:imagedata r:id="rId580" o:title=""/>
          </v:shape>
          <o:OLEObject Type="Embed" ProgID="Equation.3" ShapeID="_x0000_i1292" DrawAspect="Content" ObjectID="_1720944842" r:id="rId581"/>
        </w:object>
      </w:r>
    </w:p>
    <w:p w14:paraId="2E309018" w14:textId="77777777" w:rsidR="00E55FCF" w:rsidRPr="00AC3801" w:rsidRDefault="00E55FCF" w:rsidP="00E55FCF">
      <w:pPr>
        <w:spacing w:line="360" w:lineRule="auto"/>
      </w:pPr>
      <w:r>
        <w:t xml:space="preserve">9. </w:t>
      </w:r>
      <w:r w:rsidRPr="00933A86">
        <w:rPr>
          <w:position w:val="-14"/>
        </w:rPr>
        <w:object w:dxaOrig="2820" w:dyaOrig="440" w14:anchorId="5751D101">
          <v:shape id="_x0000_i1293" type="#_x0000_t75" style="width:142.5pt;height:22.5pt" o:ole="">
            <v:imagedata r:id="rId582" o:title=""/>
          </v:shape>
          <o:OLEObject Type="Embed" ProgID="Equation.3" ShapeID="_x0000_i1293" DrawAspect="Content" ObjectID="_1720944843" r:id="rId583"/>
        </w:object>
      </w:r>
      <w:r w:rsidRPr="00AC3801">
        <w:tab/>
      </w:r>
      <w:r w:rsidRPr="00AC3801">
        <w:tab/>
      </w:r>
      <w:r>
        <w:t xml:space="preserve">10. </w:t>
      </w:r>
      <w:r w:rsidRPr="00933A86">
        <w:rPr>
          <w:position w:val="-14"/>
        </w:rPr>
        <w:object w:dxaOrig="2820" w:dyaOrig="440" w14:anchorId="78CC0A1F">
          <v:shape id="_x0000_i1294" type="#_x0000_t75" style="width:142.5pt;height:22.5pt" o:ole="">
            <v:imagedata r:id="rId584" o:title=""/>
          </v:shape>
          <o:OLEObject Type="Embed" ProgID="Equation.3" ShapeID="_x0000_i1294" DrawAspect="Content" ObjectID="_1720944844" r:id="rId585"/>
        </w:object>
      </w:r>
    </w:p>
    <w:p w14:paraId="1814A8C9" w14:textId="77777777" w:rsidR="00E55FCF" w:rsidRDefault="00E55FCF" w:rsidP="00E55FCF">
      <w:pPr>
        <w:spacing w:line="360" w:lineRule="auto"/>
      </w:pPr>
      <w:r>
        <w:t xml:space="preserve">11. </w:t>
      </w:r>
      <w:r w:rsidRPr="00933A86">
        <w:rPr>
          <w:position w:val="-14"/>
        </w:rPr>
        <w:object w:dxaOrig="2340" w:dyaOrig="440" w14:anchorId="46AD43A5">
          <v:shape id="_x0000_i1295" type="#_x0000_t75" style="width:117pt;height:22.5pt" o:ole="">
            <v:imagedata r:id="rId586" o:title=""/>
          </v:shape>
          <o:OLEObject Type="Embed" ProgID="Equation.3" ShapeID="_x0000_i1295" DrawAspect="Content" ObjectID="_1720944845" r:id="rId587"/>
        </w:object>
      </w:r>
      <w:r w:rsidRPr="00AC3801">
        <w:tab/>
      </w:r>
      <w:r w:rsidRPr="00AC3801">
        <w:tab/>
      </w:r>
      <w:r>
        <w:tab/>
        <w:t xml:space="preserve">12. </w:t>
      </w:r>
      <w:r w:rsidRPr="00933A86">
        <w:rPr>
          <w:position w:val="-14"/>
        </w:rPr>
        <w:object w:dxaOrig="2320" w:dyaOrig="440" w14:anchorId="0008D881">
          <v:shape id="_x0000_i1296" type="#_x0000_t75" style="width:114.75pt;height:22.5pt" o:ole="">
            <v:imagedata r:id="rId588" o:title=""/>
          </v:shape>
          <o:OLEObject Type="Embed" ProgID="Equation.3" ShapeID="_x0000_i1296" DrawAspect="Content" ObjectID="_1720944846" r:id="rId589"/>
        </w:object>
      </w:r>
    </w:p>
    <w:p w14:paraId="6B9BE61B" w14:textId="77777777" w:rsidR="00E55FCF" w:rsidRPr="00AC3801" w:rsidRDefault="00E55FCF" w:rsidP="00E55FCF"/>
    <w:p w14:paraId="56D797C3" w14:textId="77777777" w:rsidR="00E55FCF" w:rsidRDefault="00E55FCF" w:rsidP="00E55FCF">
      <w:r>
        <w:t>Sketch a graph of each equation.</w:t>
      </w:r>
    </w:p>
    <w:p w14:paraId="27E5FAB8" w14:textId="77777777" w:rsidR="00E55FCF" w:rsidRDefault="00E55FCF" w:rsidP="00E55FCF">
      <w:pPr>
        <w:spacing w:line="360" w:lineRule="auto"/>
      </w:pPr>
      <w:r>
        <w:t xml:space="preserve">13. </w:t>
      </w:r>
      <w:r w:rsidRPr="00933A86">
        <w:rPr>
          <w:position w:val="-14"/>
        </w:rPr>
        <w:object w:dxaOrig="2200" w:dyaOrig="440" w14:anchorId="6E666BE2">
          <v:shape id="_x0000_i1297" type="#_x0000_t75" style="width:109.5pt;height:22.5pt" o:ole="">
            <v:imagedata r:id="rId590" o:title=""/>
          </v:shape>
          <o:OLEObject Type="Embed" ProgID="Equation.3" ShapeID="_x0000_i1297" DrawAspect="Content" ObjectID="_1720944847" r:id="rId591"/>
        </w:object>
      </w:r>
      <w:r>
        <w:tab/>
      </w:r>
      <w:r>
        <w:tab/>
      </w:r>
      <w:r>
        <w:tab/>
        <w:t xml:space="preserve">14. </w:t>
      </w:r>
      <w:r w:rsidRPr="00933A86">
        <w:rPr>
          <w:position w:val="-14"/>
        </w:rPr>
        <w:object w:dxaOrig="2140" w:dyaOrig="440" w14:anchorId="6A459E95">
          <v:shape id="_x0000_i1298" type="#_x0000_t75" style="width:107.25pt;height:22.5pt" o:ole="">
            <v:imagedata r:id="rId592" o:title=""/>
          </v:shape>
          <o:OLEObject Type="Embed" ProgID="Equation.3" ShapeID="_x0000_i1298" DrawAspect="Content" ObjectID="_1720944848" r:id="rId593"/>
        </w:object>
      </w:r>
    </w:p>
    <w:p w14:paraId="3CD02761" w14:textId="77777777" w:rsidR="00E55FCF" w:rsidRDefault="00E55FCF" w:rsidP="00E55FCF">
      <w:pPr>
        <w:spacing w:line="360" w:lineRule="auto"/>
      </w:pPr>
      <w:r>
        <w:t xml:space="preserve">15. </w:t>
      </w:r>
      <w:r w:rsidRPr="00933A86">
        <w:rPr>
          <w:position w:val="-14"/>
        </w:rPr>
        <w:object w:dxaOrig="2200" w:dyaOrig="440" w14:anchorId="0BE1ADBF">
          <v:shape id="_x0000_i1299" type="#_x0000_t75" style="width:109.5pt;height:22.5pt" o:ole="">
            <v:imagedata r:id="rId594" o:title=""/>
          </v:shape>
          <o:OLEObject Type="Embed" ProgID="Equation.3" ShapeID="_x0000_i1299" DrawAspect="Content" ObjectID="_1720944849" r:id="rId595"/>
        </w:object>
      </w:r>
      <w:r>
        <w:tab/>
      </w:r>
      <w:r>
        <w:tab/>
      </w:r>
      <w:r>
        <w:tab/>
        <w:t xml:space="preserve">16. </w:t>
      </w:r>
      <w:r w:rsidRPr="00933A86">
        <w:rPr>
          <w:position w:val="-14"/>
        </w:rPr>
        <w:object w:dxaOrig="2240" w:dyaOrig="440" w14:anchorId="6BD33646">
          <v:shape id="_x0000_i1300" type="#_x0000_t75" style="width:111.75pt;height:22.5pt" o:ole="">
            <v:imagedata r:id="rId596" o:title=""/>
          </v:shape>
          <o:OLEObject Type="Embed" ProgID="Equation.3" ShapeID="_x0000_i1300" DrawAspect="Content" ObjectID="_1720944850" r:id="rId597"/>
        </w:object>
      </w:r>
    </w:p>
    <w:p w14:paraId="18839978" w14:textId="77777777" w:rsidR="00E55FCF" w:rsidRDefault="00E55FCF" w:rsidP="00E55FCF">
      <w:pPr>
        <w:spacing w:line="360" w:lineRule="auto"/>
      </w:pPr>
      <w:r>
        <w:t xml:space="preserve">17. </w:t>
      </w:r>
      <w:r w:rsidRPr="00933A86">
        <w:rPr>
          <w:position w:val="-14"/>
        </w:rPr>
        <w:object w:dxaOrig="2460" w:dyaOrig="400" w14:anchorId="20D61CFC">
          <v:shape id="_x0000_i1301" type="#_x0000_t75" style="width:122.25pt;height:19.5pt" o:ole="">
            <v:imagedata r:id="rId598" o:title=""/>
          </v:shape>
          <o:OLEObject Type="Embed" ProgID="Equation.3" ShapeID="_x0000_i1301" DrawAspect="Content" ObjectID="_1720944851" r:id="rId599"/>
        </w:object>
      </w:r>
      <w:r>
        <w:tab/>
      </w:r>
      <w:r>
        <w:tab/>
      </w:r>
      <w:r>
        <w:tab/>
        <w:t xml:space="preserve">18. </w:t>
      </w:r>
      <w:r w:rsidRPr="00933A86">
        <w:rPr>
          <w:position w:val="-14"/>
        </w:rPr>
        <w:object w:dxaOrig="2460" w:dyaOrig="400" w14:anchorId="5122A545">
          <v:shape id="_x0000_i1302" type="#_x0000_t75" style="width:122.25pt;height:19.5pt" o:ole="">
            <v:imagedata r:id="rId600" o:title=""/>
          </v:shape>
          <o:OLEObject Type="Embed" ProgID="Equation.3" ShapeID="_x0000_i1302" DrawAspect="Content" ObjectID="_1720944852" r:id="rId601"/>
        </w:object>
      </w:r>
      <w:r>
        <w:t xml:space="preserve">  </w:t>
      </w:r>
    </w:p>
    <w:p w14:paraId="0BA35349" w14:textId="77777777" w:rsidR="00E55FCF" w:rsidRPr="00363255" w:rsidRDefault="00E55FCF" w:rsidP="00E55FCF"/>
    <w:p w14:paraId="13BEBDF6" w14:textId="77777777" w:rsidR="00E55FCF" w:rsidRPr="00AC3801" w:rsidRDefault="00E55FCF" w:rsidP="00E55FCF">
      <w:r w:rsidRPr="00AC3801">
        <w:t>Solve each inequality</w:t>
      </w:r>
      <w:r>
        <w:t>.</w:t>
      </w:r>
    </w:p>
    <w:p w14:paraId="178A40D0" w14:textId="77777777" w:rsidR="00E55FCF" w:rsidRPr="00AC3801" w:rsidRDefault="00E55FCF" w:rsidP="00E55FCF">
      <w:pPr>
        <w:spacing w:line="360" w:lineRule="auto"/>
      </w:pPr>
      <w:r>
        <w:t xml:space="preserve">19. </w:t>
      </w:r>
      <w:r w:rsidRPr="00933A86">
        <w:rPr>
          <w:position w:val="-14"/>
        </w:rPr>
        <w:object w:dxaOrig="1820" w:dyaOrig="440" w14:anchorId="392B2AF9">
          <v:shape id="_x0000_i1303" type="#_x0000_t75" style="width:90pt;height:22.5pt" o:ole="">
            <v:imagedata r:id="rId602" o:title=""/>
          </v:shape>
          <o:OLEObject Type="Embed" ProgID="Equation.3" ShapeID="_x0000_i1303" DrawAspect="Content" ObjectID="_1720944853" r:id="rId603"/>
        </w:object>
      </w:r>
      <w:r w:rsidRPr="00AC3801">
        <w:tab/>
      </w:r>
      <w:r w:rsidRPr="00AC3801">
        <w:tab/>
      </w:r>
      <w:r w:rsidRPr="00AC3801">
        <w:tab/>
      </w:r>
      <w:r>
        <w:t xml:space="preserve">20. </w:t>
      </w:r>
      <w:r w:rsidRPr="00933A86">
        <w:rPr>
          <w:position w:val="-14"/>
        </w:rPr>
        <w:object w:dxaOrig="1780" w:dyaOrig="440" w14:anchorId="481C634E">
          <v:shape id="_x0000_i1304" type="#_x0000_t75" style="width:89.25pt;height:22.5pt" o:ole="">
            <v:imagedata r:id="rId604" o:title=""/>
          </v:shape>
          <o:OLEObject Type="Embed" ProgID="Equation.3" ShapeID="_x0000_i1304" DrawAspect="Content" ObjectID="_1720944854" r:id="rId605"/>
        </w:object>
      </w:r>
    </w:p>
    <w:p w14:paraId="2DE5391D" w14:textId="77777777" w:rsidR="00E55FCF" w:rsidRPr="00AC3801" w:rsidRDefault="00E55FCF" w:rsidP="00E55FCF">
      <w:pPr>
        <w:spacing w:line="360" w:lineRule="auto"/>
      </w:pPr>
      <w:r>
        <w:t xml:space="preserve">21. </w:t>
      </w:r>
      <w:r w:rsidRPr="00933A86">
        <w:rPr>
          <w:position w:val="-14"/>
        </w:rPr>
        <w:object w:dxaOrig="2340" w:dyaOrig="400" w14:anchorId="041A80CE">
          <v:shape id="_x0000_i1305" type="#_x0000_t75" style="width:117pt;height:19.5pt" o:ole="">
            <v:imagedata r:id="rId606" o:title=""/>
          </v:shape>
          <o:OLEObject Type="Embed" ProgID="Equation.3" ShapeID="_x0000_i1305" DrawAspect="Content" ObjectID="_1720944855" r:id="rId607"/>
        </w:object>
      </w:r>
      <w:r w:rsidRPr="00AC3801">
        <w:tab/>
      </w:r>
      <w:r w:rsidRPr="00AC3801">
        <w:tab/>
      </w:r>
      <w:r>
        <w:tab/>
        <w:t xml:space="preserve">22. </w:t>
      </w:r>
      <w:r w:rsidRPr="00933A86">
        <w:rPr>
          <w:position w:val="-14"/>
        </w:rPr>
        <w:object w:dxaOrig="2380" w:dyaOrig="400" w14:anchorId="07CC0DAB">
          <v:shape id="_x0000_i1306" type="#_x0000_t75" style="width:119.25pt;height:19.5pt" o:ole="">
            <v:imagedata r:id="rId608" o:title=""/>
          </v:shape>
          <o:OLEObject Type="Embed" ProgID="Equation.3" ShapeID="_x0000_i1306" DrawAspect="Content" ObjectID="_1720944856" r:id="rId609"/>
        </w:object>
      </w:r>
      <w:r w:rsidRPr="00AC3801">
        <w:t xml:space="preserve">  </w:t>
      </w:r>
    </w:p>
    <w:p w14:paraId="4DCCE74C" w14:textId="77777777" w:rsidR="00E55FCF" w:rsidRDefault="00E55FCF" w:rsidP="00E55FCF"/>
    <w:p w14:paraId="48D23FAD" w14:textId="77777777" w:rsidR="00E55FCF" w:rsidRPr="00AC3801" w:rsidRDefault="00E55FCF" w:rsidP="00E55FCF">
      <w:r w:rsidRPr="00AC3801">
        <w:t>Find the domain of each function</w:t>
      </w:r>
      <w:r>
        <w:t>.</w:t>
      </w:r>
    </w:p>
    <w:p w14:paraId="44E1AD5C" w14:textId="77777777" w:rsidR="00E55FCF" w:rsidRPr="00AC3801" w:rsidRDefault="00E55FCF" w:rsidP="00E55FCF">
      <w:pPr>
        <w:spacing w:line="360" w:lineRule="auto"/>
      </w:pPr>
      <w:r>
        <w:t xml:space="preserve">23. </w:t>
      </w:r>
      <w:r w:rsidRPr="00933A86">
        <w:rPr>
          <w:position w:val="-14"/>
        </w:rPr>
        <w:object w:dxaOrig="2480" w:dyaOrig="460" w14:anchorId="3A3520C1">
          <v:shape id="_x0000_i1307" type="#_x0000_t75" style="width:123.75pt;height:22.5pt" o:ole="">
            <v:imagedata r:id="rId610" o:title=""/>
          </v:shape>
          <o:OLEObject Type="Embed" ProgID="Equation.3" ShapeID="_x0000_i1307" DrawAspect="Content" ObjectID="_1720944857" r:id="rId611"/>
        </w:object>
      </w:r>
      <w:r w:rsidRPr="00AC3801">
        <w:tab/>
      </w:r>
      <w:r w:rsidRPr="00AC3801">
        <w:tab/>
      </w:r>
      <w:r>
        <w:tab/>
        <w:t xml:space="preserve">24. </w:t>
      </w:r>
      <w:r w:rsidRPr="00933A86">
        <w:rPr>
          <w:position w:val="-14"/>
        </w:rPr>
        <w:object w:dxaOrig="2320" w:dyaOrig="460" w14:anchorId="23365878">
          <v:shape id="_x0000_i1308" type="#_x0000_t75" style="width:114.75pt;height:22.5pt" o:ole="">
            <v:imagedata r:id="rId612" o:title=""/>
          </v:shape>
          <o:OLEObject Type="Embed" ProgID="Equation.3" ShapeID="_x0000_i1308" DrawAspect="Content" ObjectID="_1720944858" r:id="rId613"/>
        </w:object>
      </w:r>
    </w:p>
    <w:p w14:paraId="20C47046" w14:textId="77777777" w:rsidR="00E55FCF" w:rsidRPr="00AC3801" w:rsidRDefault="00E55FCF" w:rsidP="00E55FCF">
      <w:pPr>
        <w:spacing w:line="360" w:lineRule="auto"/>
      </w:pPr>
      <w:r>
        <w:t xml:space="preserve">25. </w:t>
      </w:r>
      <w:r w:rsidRPr="00933A86">
        <w:rPr>
          <w:position w:val="-14"/>
        </w:rPr>
        <w:object w:dxaOrig="1960" w:dyaOrig="460" w14:anchorId="76ECAA97">
          <v:shape id="_x0000_i1309" type="#_x0000_t75" style="width:99pt;height:22.5pt" o:ole="">
            <v:imagedata r:id="rId614" o:title=""/>
          </v:shape>
          <o:OLEObject Type="Embed" ProgID="Equation.3" ShapeID="_x0000_i1309" DrawAspect="Content" ObjectID="_1720944859" r:id="rId615"/>
        </w:object>
      </w:r>
      <w:r w:rsidRPr="00AC3801">
        <w:tab/>
      </w:r>
      <w:r w:rsidRPr="00AC3801">
        <w:tab/>
      </w:r>
      <w:r w:rsidRPr="00AC3801">
        <w:tab/>
      </w:r>
      <w:r>
        <w:t xml:space="preserve">26. </w:t>
      </w:r>
      <w:r w:rsidRPr="00933A86">
        <w:rPr>
          <w:position w:val="-14"/>
        </w:rPr>
        <w:object w:dxaOrig="2100" w:dyaOrig="460" w14:anchorId="70594921">
          <v:shape id="_x0000_i1310" type="#_x0000_t75" style="width:103.5pt;height:22.5pt" o:ole="">
            <v:imagedata r:id="rId616" o:title=""/>
          </v:shape>
          <o:OLEObject Type="Embed" ProgID="Equation.3" ShapeID="_x0000_i1310" DrawAspect="Content" ObjectID="_1720944860" r:id="rId617"/>
        </w:object>
      </w:r>
    </w:p>
    <w:p w14:paraId="2B13FCB5" w14:textId="77777777" w:rsidR="00E55FCF" w:rsidRDefault="00E55FCF" w:rsidP="00E55FCF">
      <w:pPr>
        <w:spacing w:line="360" w:lineRule="auto"/>
      </w:pPr>
      <w:r>
        <w:t xml:space="preserve">27. </w:t>
      </w:r>
      <w:r w:rsidRPr="00933A86">
        <w:rPr>
          <w:position w:val="-16"/>
        </w:rPr>
        <w:object w:dxaOrig="2360" w:dyaOrig="520" w14:anchorId="2C5774F2">
          <v:shape id="_x0000_i1311" type="#_x0000_t75" style="width:117.75pt;height:26.25pt" o:ole="">
            <v:imagedata r:id="rId618" o:title=""/>
          </v:shape>
          <o:OLEObject Type="Embed" ProgID="Equation.3" ShapeID="_x0000_i1311" DrawAspect="Content" ObjectID="_1720944861" r:id="rId619"/>
        </w:object>
      </w:r>
      <w:r w:rsidRPr="00AC3801">
        <w:tab/>
      </w:r>
      <w:r w:rsidRPr="00AC3801">
        <w:tab/>
      </w:r>
      <w:r>
        <w:tab/>
        <w:t xml:space="preserve">28. </w:t>
      </w:r>
      <w:r w:rsidRPr="00933A86">
        <w:rPr>
          <w:position w:val="-16"/>
        </w:rPr>
        <w:object w:dxaOrig="2340" w:dyaOrig="520" w14:anchorId="322E286E">
          <v:shape id="_x0000_i1312" type="#_x0000_t75" style="width:117pt;height:26.25pt" o:ole="">
            <v:imagedata r:id="rId620" o:title=""/>
          </v:shape>
          <o:OLEObject Type="Embed" ProgID="Equation.3" ShapeID="_x0000_i1312" DrawAspect="Content" ObjectID="_1720944862" r:id="rId621"/>
        </w:object>
      </w:r>
    </w:p>
    <w:p w14:paraId="38D265F9" w14:textId="77777777" w:rsidR="00E55FCF" w:rsidRDefault="00E55FCF" w:rsidP="00E55FCF">
      <w:pPr>
        <w:spacing w:line="360" w:lineRule="auto"/>
      </w:pPr>
      <w:r>
        <w:t xml:space="preserve">29. </w:t>
      </w:r>
      <w:r w:rsidRPr="00933A86">
        <w:rPr>
          <w:position w:val="-24"/>
        </w:rPr>
        <w:object w:dxaOrig="1700" w:dyaOrig="620" w14:anchorId="2FD1C680">
          <v:shape id="_x0000_i1313" type="#_x0000_t75" style="width:86.25pt;height:31.5pt" o:ole="">
            <v:imagedata r:id="rId622" o:title=""/>
          </v:shape>
          <o:OLEObject Type="Embed" ProgID="Equation.3" ShapeID="_x0000_i1313" DrawAspect="Content" ObjectID="_1720944863" r:id="rId623"/>
        </w:object>
      </w:r>
      <w:r>
        <w:tab/>
      </w:r>
      <w:r>
        <w:tab/>
      </w:r>
      <w:r>
        <w:tab/>
      </w:r>
      <w:r>
        <w:tab/>
        <w:t xml:space="preserve">30. </w:t>
      </w:r>
      <w:r w:rsidRPr="00933A86">
        <w:rPr>
          <w:position w:val="-24"/>
        </w:rPr>
        <w:object w:dxaOrig="1780" w:dyaOrig="620" w14:anchorId="1DB8DB5E">
          <v:shape id="_x0000_i1314" type="#_x0000_t75" style="width:89.25pt;height:31.5pt" o:ole="">
            <v:imagedata r:id="rId624" o:title=""/>
          </v:shape>
          <o:OLEObject Type="Embed" ProgID="Equation.3" ShapeID="_x0000_i1314" DrawAspect="Content" ObjectID="_1720944864" r:id="rId625"/>
        </w:object>
      </w:r>
    </w:p>
    <w:p w14:paraId="7A9EE076" w14:textId="77777777" w:rsidR="00D64EEF" w:rsidRPr="00AC3801" w:rsidRDefault="00E55FCF" w:rsidP="00E55FCF">
      <w:r w:rsidRPr="00AC3801">
        <w:lastRenderedPageBreak/>
        <w:t>Write an equation for a polynomial the given features</w:t>
      </w:r>
      <w:r>
        <w:t>.</w:t>
      </w:r>
    </w:p>
    <w:p w14:paraId="3C161B5C" w14:textId="77777777" w:rsidR="00E55FCF" w:rsidRPr="00AC3801" w:rsidRDefault="00E55FCF" w:rsidP="00E55FCF">
      <w:pPr>
        <w:pStyle w:val="ListParagraph"/>
        <w:numPr>
          <w:ilvl w:val="0"/>
          <w:numId w:val="16"/>
        </w:numPr>
        <w:spacing w:after="120" w:line="240" w:lineRule="auto"/>
        <w:contextualSpacing w:val="0"/>
      </w:pPr>
      <w:r w:rsidRPr="00AC3801">
        <w:t xml:space="preserve">Degree 3.  Zeros at </w:t>
      </w:r>
      <w:r w:rsidRPr="00052493">
        <w:rPr>
          <w:i/>
        </w:rPr>
        <w:t>x</w:t>
      </w:r>
      <w:r w:rsidRPr="00AC3801">
        <w:t xml:space="preserve"> = -2, </w:t>
      </w:r>
      <w:r w:rsidRPr="00052493">
        <w:rPr>
          <w:i/>
        </w:rPr>
        <w:t>x</w:t>
      </w:r>
      <w:r w:rsidRPr="00AC3801">
        <w:t xml:space="preserve"> = 1, and </w:t>
      </w:r>
      <w:r w:rsidRPr="00052493">
        <w:rPr>
          <w:i/>
        </w:rPr>
        <w:t>x</w:t>
      </w:r>
      <w:r w:rsidRPr="00AC3801">
        <w:t xml:space="preserve"> = 3.  Vertical intercept at (0, -4)</w:t>
      </w:r>
    </w:p>
    <w:p w14:paraId="37246214" w14:textId="77777777" w:rsidR="00E55FCF" w:rsidRPr="00AC3801" w:rsidRDefault="00E55FCF" w:rsidP="00E55FCF">
      <w:pPr>
        <w:pStyle w:val="ListParagraph"/>
        <w:spacing w:after="120" w:line="240" w:lineRule="auto"/>
        <w:contextualSpacing w:val="0"/>
      </w:pPr>
      <w:r w:rsidRPr="00AC3801">
        <w:t xml:space="preserve">Degree 3.  Zeros at </w:t>
      </w:r>
      <w:r w:rsidRPr="00AC3801">
        <w:rPr>
          <w:i/>
        </w:rPr>
        <w:t>x</w:t>
      </w:r>
      <w:r w:rsidRPr="00AC3801">
        <w:t xml:space="preserve"> = -5, </w:t>
      </w:r>
      <w:r w:rsidRPr="00AC3801">
        <w:rPr>
          <w:i/>
        </w:rPr>
        <w:t>x</w:t>
      </w:r>
      <w:r w:rsidRPr="00AC3801">
        <w:t xml:space="preserve"> = -2, and </w:t>
      </w:r>
      <w:r w:rsidRPr="00AC3801">
        <w:rPr>
          <w:i/>
        </w:rPr>
        <w:t>x</w:t>
      </w:r>
      <w:r w:rsidRPr="00AC3801">
        <w:t xml:space="preserve"> = 1.  Vertical intercept at (0, 6)</w:t>
      </w:r>
    </w:p>
    <w:p w14:paraId="09D361F3" w14:textId="77777777" w:rsidR="00E55FCF" w:rsidRPr="00AC3801" w:rsidRDefault="00E55FCF" w:rsidP="00E55FCF">
      <w:pPr>
        <w:pStyle w:val="ListParagraph"/>
        <w:spacing w:after="120" w:line="240" w:lineRule="auto"/>
        <w:contextualSpacing w:val="0"/>
      </w:pPr>
      <w:r w:rsidRPr="00AC3801">
        <w:t xml:space="preserve">Degree 5.  Roots of multiplicity 2 at </w:t>
      </w:r>
      <w:r w:rsidRPr="00AC3801">
        <w:rPr>
          <w:i/>
        </w:rPr>
        <w:t>x</w:t>
      </w:r>
      <w:r w:rsidRPr="00AC3801">
        <w:t xml:space="preserve"> = 3 and </w:t>
      </w:r>
      <w:r w:rsidRPr="00AC3801">
        <w:rPr>
          <w:i/>
        </w:rPr>
        <w:t>x</w:t>
      </w:r>
      <w:r w:rsidRPr="00AC3801">
        <w:t xml:space="preserve"> = </w:t>
      </w:r>
      <w:r>
        <w:t>1</w:t>
      </w:r>
      <w:r w:rsidRPr="00AC3801">
        <w:t xml:space="preserve">, and a root of multiplicity 1 at </w:t>
      </w:r>
      <w:r>
        <w:t xml:space="preserve">    </w:t>
      </w:r>
      <w:r w:rsidRPr="00AC3801">
        <w:rPr>
          <w:i/>
        </w:rPr>
        <w:t>x</w:t>
      </w:r>
      <w:r>
        <w:t xml:space="preserve"> = -3.  Vertical intercept at (0, 9</w:t>
      </w:r>
      <w:r w:rsidRPr="00AC3801">
        <w:t>)</w:t>
      </w:r>
    </w:p>
    <w:p w14:paraId="0D616219" w14:textId="77777777" w:rsidR="00E55FCF" w:rsidRPr="00AC3801" w:rsidRDefault="00E55FCF" w:rsidP="00E55FCF">
      <w:pPr>
        <w:pStyle w:val="ListParagraph"/>
        <w:spacing w:after="120" w:line="240" w:lineRule="auto"/>
        <w:contextualSpacing w:val="0"/>
      </w:pPr>
      <w:r w:rsidRPr="00AC3801">
        <w:t xml:space="preserve">Degree 4.  Root of multiplicity 2 at </w:t>
      </w:r>
      <w:r w:rsidRPr="00AC3801">
        <w:rPr>
          <w:i/>
        </w:rPr>
        <w:t>x</w:t>
      </w:r>
      <w:r w:rsidRPr="00AC3801">
        <w:t xml:space="preserve"> = 4, and a </w:t>
      </w:r>
      <w:proofErr w:type="gramStart"/>
      <w:r w:rsidRPr="00AC3801">
        <w:t>roots of multiplicity</w:t>
      </w:r>
      <w:proofErr w:type="gramEnd"/>
      <w:r w:rsidRPr="00AC3801">
        <w:t xml:space="preserve"> 1 at </w:t>
      </w:r>
      <w:r w:rsidRPr="00AC3801">
        <w:rPr>
          <w:i/>
        </w:rPr>
        <w:t>x</w:t>
      </w:r>
      <w:r w:rsidRPr="00AC3801">
        <w:t xml:space="preserve"> = 1 and </w:t>
      </w:r>
      <w:r>
        <w:t xml:space="preserve">    </w:t>
      </w:r>
      <w:r w:rsidRPr="00AC3801">
        <w:rPr>
          <w:i/>
        </w:rPr>
        <w:t>x</w:t>
      </w:r>
      <w:r w:rsidRPr="00AC3801">
        <w:t xml:space="preserve"> = -2.  Vertical intercept at (0, -3)</w:t>
      </w:r>
    </w:p>
    <w:p w14:paraId="6BFD231C" w14:textId="77777777" w:rsidR="00E55FCF" w:rsidRPr="00AC3801" w:rsidRDefault="00E55FCF" w:rsidP="00E55FCF">
      <w:pPr>
        <w:pStyle w:val="ListParagraph"/>
        <w:spacing w:after="120" w:line="240" w:lineRule="auto"/>
        <w:contextualSpacing w:val="0"/>
      </w:pPr>
      <w:r w:rsidRPr="00AC3801">
        <w:t xml:space="preserve">Degree 5.  Double zero at </w:t>
      </w:r>
      <w:r w:rsidRPr="00AC3801">
        <w:rPr>
          <w:i/>
        </w:rPr>
        <w:t>x</w:t>
      </w:r>
      <w:r w:rsidRPr="00AC3801">
        <w:t xml:space="preserve"> = 1, and triple zero at </w:t>
      </w:r>
      <w:r w:rsidRPr="00AC3801">
        <w:rPr>
          <w:i/>
        </w:rPr>
        <w:t>x</w:t>
      </w:r>
      <w:r w:rsidRPr="00AC3801">
        <w:t xml:space="preserve"> = 3.  Passes through the point </w:t>
      </w:r>
      <w:proofErr w:type="gramStart"/>
      <w:r>
        <w:t xml:space="preserve">   </w:t>
      </w:r>
      <w:r w:rsidRPr="00AC3801">
        <w:t>(</w:t>
      </w:r>
      <w:proofErr w:type="gramEnd"/>
      <w:r>
        <w:t>2</w:t>
      </w:r>
      <w:r w:rsidRPr="00AC3801">
        <w:t>, 15)</w:t>
      </w:r>
    </w:p>
    <w:p w14:paraId="6938D4B1" w14:textId="77777777" w:rsidR="00E55FCF" w:rsidRDefault="00E55FCF" w:rsidP="00E55FCF">
      <w:pPr>
        <w:pStyle w:val="ListParagraph"/>
        <w:spacing w:after="120" w:line="240" w:lineRule="auto"/>
        <w:contextualSpacing w:val="0"/>
      </w:pPr>
      <w:r w:rsidRPr="00AC3801">
        <w:t xml:space="preserve">Degree 5.  Single zero at </w:t>
      </w:r>
      <w:r w:rsidRPr="00AC3801">
        <w:rPr>
          <w:i/>
        </w:rPr>
        <w:t>x</w:t>
      </w:r>
      <w:r w:rsidRPr="00AC3801">
        <w:t xml:space="preserve"> = -2 and </w:t>
      </w:r>
      <w:r w:rsidRPr="00AC3801">
        <w:rPr>
          <w:i/>
        </w:rPr>
        <w:t>x</w:t>
      </w:r>
      <w:r w:rsidRPr="00AC3801">
        <w:t xml:space="preserve"> = 3, and triple zero at </w:t>
      </w:r>
      <w:r w:rsidRPr="00AC3801">
        <w:rPr>
          <w:i/>
        </w:rPr>
        <w:t>x</w:t>
      </w:r>
      <w:r w:rsidRPr="00AC3801">
        <w:t xml:space="preserve"> = 1.  Passes through the point (2, 4)</w:t>
      </w:r>
    </w:p>
    <w:p w14:paraId="44447D51" w14:textId="77777777" w:rsidR="00E55FCF" w:rsidRDefault="00E55FCF" w:rsidP="00E55FCF">
      <w:pPr>
        <w:pStyle w:val="ListParagraph"/>
        <w:numPr>
          <w:ilvl w:val="0"/>
          <w:numId w:val="0"/>
        </w:numPr>
        <w:spacing w:after="0" w:line="240" w:lineRule="auto"/>
        <w:ind w:left="360"/>
      </w:pPr>
    </w:p>
    <w:p w14:paraId="12885F4D" w14:textId="77777777" w:rsidR="00E55FCF" w:rsidRPr="00AC3801" w:rsidRDefault="00E55FCF" w:rsidP="00E55FCF">
      <w:r w:rsidRPr="00AC3801">
        <w:t xml:space="preserve">Write </w:t>
      </w:r>
      <w:r>
        <w:t>a formula for each</w:t>
      </w:r>
      <w:r w:rsidRPr="00AC3801">
        <w:t xml:space="preserve"> polynomial</w:t>
      </w:r>
      <w:r>
        <w:t xml:space="preserve"> function</w:t>
      </w:r>
      <w:r w:rsidRPr="00AC3801">
        <w:t xml:space="preserve"> graphed</w:t>
      </w:r>
      <w:r>
        <w:t>.</w:t>
      </w:r>
    </w:p>
    <w:p w14:paraId="14BCBC68" w14:textId="77777777" w:rsidR="00E55FCF" w:rsidRDefault="00E55FCF" w:rsidP="00E55FCF">
      <w:r>
        <w:t>37.</w:t>
      </w:r>
      <w:r w:rsidR="00A6423F">
        <w:rPr>
          <w:noProof/>
        </w:rPr>
        <w:drawing>
          <wp:inline distT="0" distB="0" distL="0" distR="0" wp14:anchorId="57C467D5" wp14:editId="339259A9">
            <wp:extent cx="1592826" cy="1645920"/>
            <wp:effectExtent l="0" t="0" r="0" b="0"/>
            <wp:docPr id="59" name="Picture 59" descr="Macintosh HD:Users:kimberleymstern:Documents:AAAAAA-CALC:X:EX3.3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Macintosh HD:Users:kimberleymstern:Documents:AAAAAA-CALC:X:EX3.3_37.png"/>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592826" cy="1645920"/>
                    </a:xfrm>
                    <a:prstGeom prst="rect">
                      <a:avLst/>
                    </a:prstGeom>
                    <a:noFill/>
                    <a:ln>
                      <a:noFill/>
                    </a:ln>
                  </pic:spPr>
                </pic:pic>
              </a:graphicData>
            </a:graphic>
          </wp:inline>
        </w:drawing>
      </w:r>
      <w:r w:rsidR="00D64EEF">
        <w:tab/>
      </w:r>
      <w:r>
        <w:t>38.</w:t>
      </w:r>
      <w:r w:rsidR="0020268B">
        <w:rPr>
          <w:noProof/>
        </w:rPr>
        <w:drawing>
          <wp:inline distT="0" distB="0" distL="0" distR="0" wp14:anchorId="65A23A4D" wp14:editId="10868A8E">
            <wp:extent cx="1587071" cy="1645920"/>
            <wp:effectExtent l="0" t="0" r="0" b="0"/>
            <wp:docPr id="60" name="Picture 60" descr="Macintosh HD:Users:kimberleymstern:Documents:AAAAAA-CALC:X:EX3.3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Macintosh HD:Users:kimberleymstern:Documents:AAAAAA-CALC:X:EX3.3_38.png"/>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587071" cy="1645920"/>
                    </a:xfrm>
                    <a:prstGeom prst="rect">
                      <a:avLst/>
                    </a:prstGeom>
                    <a:noFill/>
                    <a:ln>
                      <a:noFill/>
                    </a:ln>
                  </pic:spPr>
                </pic:pic>
              </a:graphicData>
            </a:graphic>
          </wp:inline>
        </w:drawing>
      </w:r>
      <w:r w:rsidR="00D64EEF">
        <w:tab/>
      </w:r>
      <w:r>
        <w:t>39.</w:t>
      </w:r>
      <w:r w:rsidR="0020268B">
        <w:rPr>
          <w:noProof/>
        </w:rPr>
        <w:drawing>
          <wp:inline distT="0" distB="0" distL="0" distR="0" wp14:anchorId="6CD3D13A" wp14:editId="147E1B1E">
            <wp:extent cx="1580010" cy="1645920"/>
            <wp:effectExtent l="0" t="0" r="0" b="0"/>
            <wp:docPr id="61" name="Picture 61" descr="Macintosh HD:Users:kimberleymstern:Documents:AAAAAA-CALC:X:EX3.3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Macintosh HD:Users:kimberleymstern:Documents:AAAAAA-CALC:X:EX3.3_39.png"/>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580010" cy="1645920"/>
                    </a:xfrm>
                    <a:prstGeom prst="rect">
                      <a:avLst/>
                    </a:prstGeom>
                    <a:noFill/>
                    <a:ln>
                      <a:noFill/>
                    </a:ln>
                  </pic:spPr>
                </pic:pic>
              </a:graphicData>
            </a:graphic>
          </wp:inline>
        </w:drawing>
      </w:r>
    </w:p>
    <w:p w14:paraId="2794946F" w14:textId="77777777" w:rsidR="00D64EEF" w:rsidRDefault="00D64EEF" w:rsidP="00E55FCF"/>
    <w:p w14:paraId="0A0F3813" w14:textId="77777777" w:rsidR="00E55FCF" w:rsidRDefault="00E55FCF" w:rsidP="00E55FCF">
      <w:r>
        <w:t>40.</w:t>
      </w:r>
      <w:r w:rsidR="00FD4CB1">
        <w:rPr>
          <w:noProof/>
        </w:rPr>
        <w:drawing>
          <wp:inline distT="0" distB="0" distL="0" distR="0" wp14:anchorId="6A960F4C" wp14:editId="44E303D9">
            <wp:extent cx="1614160" cy="1645920"/>
            <wp:effectExtent l="0" t="0" r="0" b="0"/>
            <wp:docPr id="62" name="Picture 62" descr="Macintosh HD:Users:kimberleymstern:Documents:AAAAAA-CALC:X:EX3.3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Macintosh HD:Users:kimberleymstern:Documents:AAAAAA-CALC:X:EX3.3_40.png"/>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614160" cy="1645920"/>
                    </a:xfrm>
                    <a:prstGeom prst="rect">
                      <a:avLst/>
                    </a:prstGeom>
                    <a:noFill/>
                    <a:ln>
                      <a:noFill/>
                    </a:ln>
                  </pic:spPr>
                </pic:pic>
              </a:graphicData>
            </a:graphic>
          </wp:inline>
        </w:drawing>
      </w:r>
      <w:r w:rsidR="00D64EEF">
        <w:tab/>
      </w:r>
      <w:r>
        <w:t>41.</w:t>
      </w:r>
      <w:r w:rsidR="00FD4CB1">
        <w:rPr>
          <w:noProof/>
        </w:rPr>
        <w:drawing>
          <wp:inline distT="0" distB="0" distL="0" distR="0" wp14:anchorId="3ADE23E6" wp14:editId="54176D47">
            <wp:extent cx="1592409" cy="1645920"/>
            <wp:effectExtent l="0" t="0" r="0" b="0"/>
            <wp:docPr id="63" name="Picture 63" descr="Macintosh HD:Users:kimberleymstern:Documents:AAAAAA-CALC:X:EX3.3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Macintosh HD:Users:kimberleymstern:Documents:AAAAAA-CALC:X:EX3.3_41.png"/>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592409" cy="1645920"/>
                    </a:xfrm>
                    <a:prstGeom prst="rect">
                      <a:avLst/>
                    </a:prstGeom>
                    <a:noFill/>
                    <a:ln>
                      <a:noFill/>
                    </a:ln>
                  </pic:spPr>
                </pic:pic>
              </a:graphicData>
            </a:graphic>
          </wp:inline>
        </w:drawing>
      </w:r>
      <w:r w:rsidR="00D64EEF">
        <w:tab/>
      </w:r>
      <w:r>
        <w:t>42.</w:t>
      </w:r>
      <w:r w:rsidR="00D64EEF" w:rsidRPr="00D64EEF">
        <w:rPr>
          <w:noProof/>
        </w:rPr>
        <w:t xml:space="preserve"> </w:t>
      </w:r>
      <w:r w:rsidR="00D64EEF">
        <w:rPr>
          <w:noProof/>
        </w:rPr>
        <w:drawing>
          <wp:inline distT="0" distB="0" distL="0" distR="0" wp14:anchorId="57A3F014" wp14:editId="21C827A5">
            <wp:extent cx="1599679" cy="1645920"/>
            <wp:effectExtent l="0" t="0" r="0" b="0"/>
            <wp:docPr id="64" name="Picture 64" descr="Macintosh HD:Users:kimberleymstern:Documents:AAAAAA-CALC:X:EX3.3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Macintosh HD:Users:kimberleymstern:Documents:AAAAAA-CALC:X:EX3.3_42.png"/>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1599679" cy="1645920"/>
                    </a:xfrm>
                    <a:prstGeom prst="rect">
                      <a:avLst/>
                    </a:prstGeom>
                    <a:noFill/>
                    <a:ln>
                      <a:noFill/>
                    </a:ln>
                  </pic:spPr>
                </pic:pic>
              </a:graphicData>
            </a:graphic>
          </wp:inline>
        </w:drawing>
      </w:r>
      <w:r w:rsidRPr="00AC3801">
        <w:t xml:space="preserve"> </w:t>
      </w:r>
    </w:p>
    <w:p w14:paraId="04E6EAE7" w14:textId="77777777" w:rsidR="00E55FCF" w:rsidRDefault="00E55FCF" w:rsidP="00E55FCF"/>
    <w:p w14:paraId="29CE43A9" w14:textId="77777777" w:rsidR="00E55FCF" w:rsidRDefault="00E55FCF" w:rsidP="00E55FCF">
      <w:r>
        <w:t>43.</w:t>
      </w:r>
      <w:r w:rsidR="00C24581">
        <w:rPr>
          <w:noProof/>
        </w:rPr>
        <w:drawing>
          <wp:inline distT="0" distB="0" distL="0" distR="0" wp14:anchorId="30B3F0B5" wp14:editId="16A5992B">
            <wp:extent cx="1628931" cy="1645920"/>
            <wp:effectExtent l="0" t="0" r="0" b="0"/>
            <wp:docPr id="65" name="Picture 65" descr="Macintosh HD:Users:kimberleymstern:Documents:AAAAAA-CALC:X:EX3.3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Macintosh HD:Users:kimberleymstern:Documents:AAAAAA-CALC:X:EX3.3_43.png"/>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628931" cy="1645920"/>
                    </a:xfrm>
                    <a:prstGeom prst="rect">
                      <a:avLst/>
                    </a:prstGeom>
                    <a:noFill/>
                    <a:ln>
                      <a:noFill/>
                    </a:ln>
                  </pic:spPr>
                </pic:pic>
              </a:graphicData>
            </a:graphic>
          </wp:inline>
        </w:drawing>
      </w:r>
      <w:r w:rsidR="00D64EEF">
        <w:tab/>
      </w:r>
      <w:r>
        <w:t>44.</w:t>
      </w:r>
      <w:r w:rsidR="00C24581">
        <w:rPr>
          <w:noProof/>
        </w:rPr>
        <w:drawing>
          <wp:inline distT="0" distB="0" distL="0" distR="0" wp14:anchorId="0BF70AD4" wp14:editId="69F1D13F">
            <wp:extent cx="1608640" cy="1645920"/>
            <wp:effectExtent l="0" t="0" r="0" b="0"/>
            <wp:docPr id="67" name="Picture 67" descr="Macintosh HD:Users:kimberleymstern:Documents:AAAAAA-CALC:X:EX3.3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Macintosh HD:Users:kimberleymstern:Documents:AAAAAA-CALC:X:EX3.3_44.png"/>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1608640" cy="1645920"/>
                    </a:xfrm>
                    <a:prstGeom prst="rect">
                      <a:avLst/>
                    </a:prstGeom>
                    <a:noFill/>
                    <a:ln>
                      <a:noFill/>
                    </a:ln>
                  </pic:spPr>
                </pic:pic>
              </a:graphicData>
            </a:graphic>
          </wp:inline>
        </w:drawing>
      </w:r>
    </w:p>
    <w:p w14:paraId="69067685" w14:textId="77777777" w:rsidR="00E55FCF" w:rsidRDefault="00E55FCF" w:rsidP="00E55FCF"/>
    <w:p w14:paraId="37FDBB23" w14:textId="77777777" w:rsidR="00E55FCF" w:rsidRDefault="00E55FCF" w:rsidP="00E55FCF">
      <w:r w:rsidRPr="00AC3801">
        <w:t xml:space="preserve">Write </w:t>
      </w:r>
      <w:r>
        <w:t>a formula for each</w:t>
      </w:r>
      <w:r w:rsidRPr="00AC3801">
        <w:t xml:space="preserve"> polynomial</w:t>
      </w:r>
      <w:r>
        <w:t xml:space="preserve"> function</w:t>
      </w:r>
      <w:r w:rsidRPr="00AC3801">
        <w:t xml:space="preserve"> graphed</w:t>
      </w:r>
      <w:r>
        <w:t>.</w:t>
      </w:r>
    </w:p>
    <w:p w14:paraId="1C00F9FF" w14:textId="77777777" w:rsidR="00E55FCF" w:rsidRPr="00AC3801" w:rsidRDefault="00E55FCF" w:rsidP="00E55FCF"/>
    <w:p w14:paraId="6C835BAA" w14:textId="77777777" w:rsidR="00E55FCF" w:rsidRDefault="00E55FCF" w:rsidP="00E55FCF">
      <w:r>
        <w:t>45.</w:t>
      </w:r>
      <w:r w:rsidRPr="00AC3801">
        <w:t xml:space="preserve"> </w:t>
      </w:r>
      <w:r w:rsidR="00563729">
        <w:rPr>
          <w:noProof/>
        </w:rPr>
        <w:drawing>
          <wp:inline distT="0" distB="0" distL="0" distR="0" wp14:anchorId="4FE38E49" wp14:editId="7CF55ACA">
            <wp:extent cx="1713534" cy="1737360"/>
            <wp:effectExtent l="0" t="0" r="0" b="0"/>
            <wp:docPr id="68" name="Picture 68" descr="Macintosh HD:Users:kimberleymstern:Documents:AAAAAA-CALC:X:EX3.3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Macintosh HD:Users:kimberleymstern:Documents:AAAAAA-CALC:X:EX3.3_45.png"/>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713534" cy="1737360"/>
                    </a:xfrm>
                    <a:prstGeom prst="rect">
                      <a:avLst/>
                    </a:prstGeom>
                    <a:noFill/>
                    <a:ln>
                      <a:noFill/>
                    </a:ln>
                  </pic:spPr>
                </pic:pic>
              </a:graphicData>
            </a:graphic>
          </wp:inline>
        </w:drawing>
      </w:r>
      <w:r>
        <w:tab/>
      </w:r>
      <w:r>
        <w:tab/>
        <w:t>46.</w:t>
      </w:r>
      <w:r w:rsidR="00563729">
        <w:rPr>
          <w:noProof/>
        </w:rPr>
        <w:drawing>
          <wp:inline distT="0" distB="0" distL="0" distR="0" wp14:anchorId="27427F4D" wp14:editId="6BA8EFB7">
            <wp:extent cx="1751550" cy="1737360"/>
            <wp:effectExtent l="0" t="0" r="0" b="0"/>
            <wp:docPr id="84" name="Picture 84" descr="Macintosh HD:Users:kimberleymstern:Documents:AAAAAA-CALC:X:EX3.3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Macintosh HD:Users:kimberleymstern:Documents:AAAAAA-CALC:X:EX3.3_46.png"/>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751550" cy="1737360"/>
                    </a:xfrm>
                    <a:prstGeom prst="rect">
                      <a:avLst/>
                    </a:prstGeom>
                    <a:noFill/>
                    <a:ln>
                      <a:noFill/>
                    </a:ln>
                  </pic:spPr>
                </pic:pic>
              </a:graphicData>
            </a:graphic>
          </wp:inline>
        </w:drawing>
      </w:r>
    </w:p>
    <w:p w14:paraId="06607329" w14:textId="77777777" w:rsidR="00E55FCF" w:rsidRDefault="00E55FCF" w:rsidP="00E55FCF"/>
    <w:p w14:paraId="3D2E9CAC" w14:textId="77777777" w:rsidR="00E55FCF" w:rsidRDefault="00E55FCF" w:rsidP="00E55FCF">
      <w:r>
        <w:t>47.</w:t>
      </w:r>
      <w:r w:rsidR="00563729">
        <w:rPr>
          <w:noProof/>
        </w:rPr>
        <w:drawing>
          <wp:inline distT="0" distB="0" distL="0" distR="0" wp14:anchorId="3962DCE5" wp14:editId="4B0134E5">
            <wp:extent cx="1680875" cy="1737360"/>
            <wp:effectExtent l="0" t="0" r="0" b="0"/>
            <wp:docPr id="85" name="Picture 85" descr="Macintosh HD:Users:kimberleymstern:Documents:AAAAAA-CALC:X:EX3.3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Macintosh HD:Users:kimberleymstern:Documents:AAAAAA-CALC:X:EX3.3_47.png"/>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680875" cy="1737360"/>
                    </a:xfrm>
                    <a:prstGeom prst="rect">
                      <a:avLst/>
                    </a:prstGeom>
                    <a:noFill/>
                    <a:ln>
                      <a:noFill/>
                    </a:ln>
                  </pic:spPr>
                </pic:pic>
              </a:graphicData>
            </a:graphic>
          </wp:inline>
        </w:drawing>
      </w:r>
      <w:r>
        <w:tab/>
      </w:r>
      <w:r w:rsidR="002C44FE">
        <w:tab/>
      </w:r>
      <w:r>
        <w:t>48.</w:t>
      </w:r>
      <w:r w:rsidRPr="00AC3801">
        <w:t xml:space="preserve"> </w:t>
      </w:r>
      <w:r w:rsidR="00563729">
        <w:rPr>
          <w:noProof/>
        </w:rPr>
        <w:drawing>
          <wp:inline distT="0" distB="0" distL="0" distR="0" wp14:anchorId="2BFC0FCD" wp14:editId="085700F3">
            <wp:extent cx="1698009" cy="1737360"/>
            <wp:effectExtent l="0" t="0" r="0" b="0"/>
            <wp:docPr id="86" name="Picture 86" descr="Macintosh HD:Users:kimberleymstern:Documents:AAAAAA-CALC:X:EX3.3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Macintosh HD:Users:kimberleymstern:Documents:AAAAAA-CALC:X:EX3.3_48.png"/>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1698009" cy="1737360"/>
                    </a:xfrm>
                    <a:prstGeom prst="rect">
                      <a:avLst/>
                    </a:prstGeom>
                    <a:noFill/>
                    <a:ln>
                      <a:noFill/>
                    </a:ln>
                  </pic:spPr>
                </pic:pic>
              </a:graphicData>
            </a:graphic>
          </wp:inline>
        </w:drawing>
      </w:r>
    </w:p>
    <w:p w14:paraId="403D55D7" w14:textId="77777777" w:rsidR="00E55FCF" w:rsidRPr="00AC3801" w:rsidRDefault="00E55FCF" w:rsidP="00E55FCF"/>
    <w:p w14:paraId="0C12ED67" w14:textId="77777777" w:rsidR="00E55FCF" w:rsidRPr="00AC3801" w:rsidRDefault="00E55FCF" w:rsidP="00E55FCF">
      <w:r>
        <w:t>49.</w:t>
      </w:r>
      <w:r w:rsidR="00010381">
        <w:rPr>
          <w:noProof/>
        </w:rPr>
        <w:drawing>
          <wp:inline distT="0" distB="0" distL="0" distR="0" wp14:anchorId="41E7277E" wp14:editId="0CCC0FE5">
            <wp:extent cx="1684655" cy="1737360"/>
            <wp:effectExtent l="0" t="0" r="0" b="0"/>
            <wp:docPr id="87" name="Picture 87" descr="Macintosh HD:Users:kimberleymstern:Documents:AAAAAA-CALC:X:EX3.3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Macintosh HD:Users:kimberleymstern:Documents:AAAAAA-CALC:X:EX3.3_49.png"/>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684655" cy="1737360"/>
                    </a:xfrm>
                    <a:prstGeom prst="rect">
                      <a:avLst/>
                    </a:prstGeom>
                    <a:noFill/>
                    <a:ln>
                      <a:noFill/>
                    </a:ln>
                  </pic:spPr>
                </pic:pic>
              </a:graphicData>
            </a:graphic>
          </wp:inline>
        </w:drawing>
      </w:r>
      <w:r>
        <w:tab/>
      </w:r>
      <w:r w:rsidR="00010381">
        <w:tab/>
      </w:r>
      <w:r>
        <w:t>50.</w:t>
      </w:r>
      <w:r w:rsidRPr="00AC3801">
        <w:t xml:space="preserve"> </w:t>
      </w:r>
      <w:r w:rsidR="00010381">
        <w:rPr>
          <w:noProof/>
        </w:rPr>
        <w:drawing>
          <wp:inline distT="0" distB="0" distL="0" distR="0" wp14:anchorId="2D39C9BD" wp14:editId="0B8A7EB7">
            <wp:extent cx="1717481" cy="1737360"/>
            <wp:effectExtent l="0" t="0" r="0" b="0"/>
            <wp:docPr id="88" name="Picture 88" descr="Macintosh HD:Users:kimberleymstern:Documents:AAAAAA-CALC:X:EX3.3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Macintosh HD:Users:kimberleymstern:Documents:AAAAAA-CALC:X:EX3.3_50.png"/>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717481" cy="1737360"/>
                    </a:xfrm>
                    <a:prstGeom prst="rect">
                      <a:avLst/>
                    </a:prstGeom>
                    <a:noFill/>
                    <a:ln>
                      <a:noFill/>
                    </a:ln>
                  </pic:spPr>
                </pic:pic>
              </a:graphicData>
            </a:graphic>
          </wp:inline>
        </w:drawing>
      </w:r>
    </w:p>
    <w:p w14:paraId="4D2A4928" w14:textId="77777777" w:rsidR="00E55FCF" w:rsidRDefault="00E55FCF" w:rsidP="00E55FCF"/>
    <w:p w14:paraId="6A455AF8" w14:textId="77777777" w:rsidR="00E55FCF" w:rsidRDefault="00E55FCF" w:rsidP="00E55FCF">
      <w:pPr>
        <w:pStyle w:val="ListParagraph"/>
        <w:numPr>
          <w:ilvl w:val="0"/>
          <w:numId w:val="17"/>
        </w:numPr>
      </w:pPr>
      <w:r w:rsidRPr="00AC3801">
        <w:t xml:space="preserve">A rectangle is inscribed with its </w:t>
      </w:r>
      <w:proofErr w:type="gramStart"/>
      <w:r w:rsidRPr="00AC3801">
        <w:t>base</w:t>
      </w:r>
      <w:proofErr w:type="gramEnd"/>
      <w:r w:rsidRPr="00AC3801">
        <w:t xml:space="preserve"> on the </w:t>
      </w:r>
      <w:r w:rsidRPr="00B377C2">
        <w:rPr>
          <w:i/>
        </w:rPr>
        <w:t>x</w:t>
      </w:r>
      <w:r w:rsidRPr="00AC3801">
        <w:t xml:space="preserve"> axis and its upper corners on the parabola </w:t>
      </w:r>
      <w:r w:rsidRPr="00933A86">
        <w:rPr>
          <w:position w:val="-10"/>
        </w:rPr>
        <w:object w:dxaOrig="980" w:dyaOrig="360" w14:anchorId="37F39216">
          <v:shape id="_x0000_i1315" type="#_x0000_t75" style="width:49.5pt;height:17.25pt" o:ole="">
            <v:imagedata r:id="rId640" o:title=""/>
          </v:shape>
          <o:OLEObject Type="Embed" ProgID="Equation.3" ShapeID="_x0000_i1315" DrawAspect="Content" ObjectID="_1720944865" r:id="rId641"/>
        </w:object>
      </w:r>
      <w:r w:rsidRPr="00AC3801">
        <w:t xml:space="preserve">.  What are the dimensions of such a rectangle </w:t>
      </w:r>
      <w:r>
        <w:t>that has</w:t>
      </w:r>
      <w:r w:rsidRPr="00AC3801">
        <w:t xml:space="preserve"> the greatest possible area?</w:t>
      </w:r>
    </w:p>
    <w:p w14:paraId="01BFDB53" w14:textId="77777777" w:rsidR="00E55FCF" w:rsidRPr="00AC3801" w:rsidRDefault="00E55FCF" w:rsidP="00E55FCF">
      <w:pPr>
        <w:pStyle w:val="ListParagraph"/>
        <w:numPr>
          <w:ilvl w:val="0"/>
          <w:numId w:val="0"/>
        </w:numPr>
        <w:ind w:left="360"/>
      </w:pPr>
    </w:p>
    <w:p w14:paraId="384DC2F7" w14:textId="77777777" w:rsidR="005565DB" w:rsidRDefault="00E55FCF" w:rsidP="00E55FCF">
      <w:pPr>
        <w:pStyle w:val="ListParagraph"/>
        <w:sectPr w:rsidR="005565DB" w:rsidSect="00E55FCF">
          <w:headerReference w:type="default" r:id="rId642"/>
          <w:pgSz w:w="12240" w:h="15840" w:code="1"/>
          <w:pgMar w:top="1440" w:right="1440" w:bottom="1440" w:left="1440" w:header="720" w:footer="720" w:gutter="720"/>
          <w:cols w:space="720"/>
          <w:docGrid w:linePitch="360"/>
        </w:sectPr>
      </w:pPr>
      <w:r w:rsidRPr="00AC3801">
        <w:t xml:space="preserve">A rectangle is inscribed with its </w:t>
      </w:r>
      <w:proofErr w:type="gramStart"/>
      <w:r w:rsidRPr="00AC3801">
        <w:t>base</w:t>
      </w:r>
      <w:proofErr w:type="gramEnd"/>
      <w:r w:rsidRPr="00AC3801">
        <w:t xml:space="preserve"> on the </w:t>
      </w:r>
      <w:r w:rsidRPr="00B377C2">
        <w:rPr>
          <w:i/>
        </w:rPr>
        <w:t>x</w:t>
      </w:r>
      <w:r w:rsidRPr="00AC3801">
        <w:t xml:space="preserve"> axis and its upper corners on the curve </w:t>
      </w:r>
      <w:r w:rsidRPr="00933A86">
        <w:rPr>
          <w:position w:val="-10"/>
        </w:rPr>
        <w:object w:dxaOrig="1080" w:dyaOrig="360" w14:anchorId="16383288">
          <v:shape id="_x0000_i1316" type="#_x0000_t75" style="width:54.75pt;height:17.25pt" o:ole="">
            <v:imagedata r:id="rId643" o:title=""/>
          </v:shape>
          <o:OLEObject Type="Embed" ProgID="Equation.3" ShapeID="_x0000_i1316" DrawAspect="Content" ObjectID="_1720944866" r:id="rId644"/>
        </w:object>
      </w:r>
      <w:r w:rsidRPr="00AC3801">
        <w:t xml:space="preserve">.  What are the dimensions of such a rectangle </w:t>
      </w:r>
      <w:r>
        <w:t>that has</w:t>
      </w:r>
      <w:r w:rsidRPr="00AC3801">
        <w:t xml:space="preserve"> the greatest possible area?</w:t>
      </w:r>
    </w:p>
    <w:p w14:paraId="1A3D3FF9" w14:textId="77777777" w:rsidR="005565DB" w:rsidRDefault="005565DB" w:rsidP="005565DB">
      <w:pPr>
        <w:pStyle w:val="Heading2"/>
      </w:pPr>
      <w:bookmarkStart w:id="12" w:name="_Toc360824283"/>
      <w:bookmarkStart w:id="13" w:name="_Toc481691815"/>
      <w:r>
        <w:lastRenderedPageBreak/>
        <w:t>Section 3.4 Factor Theorem and Remainder Theorem</w:t>
      </w:r>
      <w:bookmarkEnd w:id="12"/>
      <w:bookmarkEnd w:id="13"/>
    </w:p>
    <w:p w14:paraId="3ACBED74" w14:textId="77777777" w:rsidR="005565DB" w:rsidRDefault="005565DB" w:rsidP="005565DB"/>
    <w:p w14:paraId="3C61453F" w14:textId="2595FBFD" w:rsidR="005565DB" w:rsidRDefault="005565DB" w:rsidP="005565DB">
      <w:r>
        <w:t xml:space="preserve">In the last section, we limited ourselves to finding the intercepts, or zeros, of polynomials that factored simply, or we turned to technology.  In this section, we will look at algebraic techniques for finding the zeros of polynomials like </w:t>
      </w:r>
      <w:r w:rsidR="009B3787" w:rsidRPr="009B3787">
        <w:rPr>
          <w:position w:val="-10"/>
        </w:rPr>
        <w:object w:dxaOrig="1975" w:dyaOrig="359" w14:anchorId="6B2D9B57">
          <v:shape id="_x0000_i1317" type="#_x0000_t75" style="width:99pt;height:18pt" o:ole="">
            <v:imagedata r:id="rId645" o:title=""/>
          </v:shape>
          <o:OLEObject Type="Embed" ProgID="Equation.DSMT4" ShapeID="_x0000_i1317" DrawAspect="Content" ObjectID="_1720944867" r:id="rId646"/>
        </w:object>
      </w:r>
      <w:r>
        <w:t>.</w:t>
      </w:r>
    </w:p>
    <w:p w14:paraId="7AAA4E03" w14:textId="77777777" w:rsidR="005565DB" w:rsidRDefault="005565DB" w:rsidP="005565DB"/>
    <w:p w14:paraId="727FB7E8" w14:textId="77777777" w:rsidR="005565DB" w:rsidRDefault="005565DB" w:rsidP="005565DB">
      <w:r>
        <w:rPr>
          <w:b/>
        </w:rPr>
        <w:t>Long Division</w:t>
      </w:r>
      <w:r>
        <w:rPr>
          <w:b/>
        </w:rPr>
        <w:fldChar w:fldCharType="begin"/>
      </w:r>
      <w:r>
        <w:instrText xml:space="preserve"> XE "</w:instrText>
      </w:r>
      <w:r w:rsidRPr="001349E2">
        <w:instrText>Long Division</w:instrText>
      </w:r>
      <w:r>
        <w:instrText xml:space="preserve">" </w:instrText>
      </w:r>
      <w:r>
        <w:rPr>
          <w:b/>
        </w:rPr>
        <w:fldChar w:fldCharType="end"/>
      </w:r>
      <w:r>
        <w:rPr>
          <w:b/>
        </w:rPr>
        <w:fldChar w:fldCharType="begin"/>
      </w:r>
      <w:r>
        <w:instrText xml:space="preserve"> XE "</w:instrText>
      </w:r>
      <w:r w:rsidRPr="00E9018E">
        <w:instrText>Polynomial:Long Division</w:instrText>
      </w:r>
      <w:r>
        <w:instrText xml:space="preserve">" </w:instrText>
      </w:r>
      <w:r>
        <w:rPr>
          <w:b/>
        </w:rPr>
        <w:fldChar w:fldCharType="end"/>
      </w:r>
    </w:p>
    <w:p w14:paraId="28BF3200" w14:textId="77777777" w:rsidR="005565DB" w:rsidRPr="006E04F3" w:rsidRDefault="005565DB" w:rsidP="005565DB"/>
    <w:p w14:paraId="49EDE112" w14:textId="73AA959B" w:rsidR="005565DB" w:rsidRDefault="005565DB" w:rsidP="005565DB">
      <w:r>
        <w:t>In the last section we saw that we could write a polynomial as a product of factors, each corresponding to a horizontal intercept.  If we kn</w:t>
      </w:r>
      <w:r w:rsidR="00C742FB">
        <w:t>e</w:t>
      </w:r>
      <w:r>
        <w:t xml:space="preserve">w that </w:t>
      </w:r>
      <w:r>
        <w:rPr>
          <w:i/>
        </w:rPr>
        <w:t>x</w:t>
      </w:r>
      <w:r>
        <w:t xml:space="preserve"> = 2 was an intercept of the polynomial </w:t>
      </w:r>
      <w:r w:rsidR="00FE52CD">
        <w:rPr>
          <w:noProof/>
          <w:position w:val="-6"/>
        </w:rPr>
        <w:drawing>
          <wp:inline distT="0" distB="0" distL="0" distR="0" wp14:anchorId="1E14402E" wp14:editId="5B2BE0A3">
            <wp:extent cx="1140460" cy="20574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140460" cy="205740"/>
                    </a:xfrm>
                    <a:prstGeom prst="rect">
                      <a:avLst/>
                    </a:prstGeom>
                    <a:noFill/>
                    <a:ln>
                      <a:noFill/>
                    </a:ln>
                  </pic:spPr>
                </pic:pic>
              </a:graphicData>
            </a:graphic>
          </wp:inline>
        </w:drawing>
      </w:r>
      <w:r>
        <w:t xml:space="preserve">, we might guess that the polynomial could be factored as </w:t>
      </w:r>
      <w:r w:rsidR="009B3787" w:rsidRPr="009B3787">
        <w:rPr>
          <w:position w:val="-10"/>
        </w:rPr>
        <w:object w:dxaOrig="3731" w:dyaOrig="359" w14:anchorId="59655C93">
          <v:shape id="_x0000_i1318" type="#_x0000_t75" style="width:186pt;height:18pt" o:ole="">
            <v:imagedata r:id="rId648" o:title=""/>
          </v:shape>
          <o:OLEObject Type="Embed" ProgID="Equation.DSMT4" ShapeID="_x0000_i1318" DrawAspect="Content" ObjectID="_1720944868" r:id="rId649"/>
        </w:object>
      </w:r>
      <w:r>
        <w:t>.   To find that "something," we can use polynomial division.</w:t>
      </w:r>
    </w:p>
    <w:p w14:paraId="45E05CC9" w14:textId="77777777" w:rsidR="005565DB" w:rsidRDefault="005565DB" w:rsidP="005565DB"/>
    <w:p w14:paraId="4B545E6A" w14:textId="77777777" w:rsidR="00C742FB" w:rsidRDefault="00C742FB" w:rsidP="005565DB"/>
    <w:p w14:paraId="7EB6E8B6" w14:textId="77777777" w:rsidR="005565DB" w:rsidRDefault="005565DB" w:rsidP="005565DB">
      <w:pPr>
        <w:pStyle w:val="ExampleHeader"/>
      </w:pPr>
      <w:r>
        <w:t>Example 1</w:t>
      </w:r>
    </w:p>
    <w:p w14:paraId="4A0A9703" w14:textId="74A5AE91" w:rsidR="005565DB" w:rsidRDefault="005565DB" w:rsidP="005565DB">
      <w:pPr>
        <w:pStyle w:val="Example"/>
      </w:pPr>
      <w:r>
        <w:t xml:space="preserve">Divide </w:t>
      </w:r>
      <w:r w:rsidR="00DE7E2C" w:rsidRPr="009B3787">
        <w:rPr>
          <w:position w:val="-6"/>
        </w:rPr>
        <w:object w:dxaOrig="1714" w:dyaOrig="319" w14:anchorId="007EB3EF">
          <v:shape id="_x0000_i1319" type="#_x0000_t75" style="width:85.5pt;height:15.75pt" o:ole="">
            <v:imagedata r:id="rId650" o:title=""/>
          </v:shape>
          <o:OLEObject Type="Embed" ProgID="Equation.DSMT4" ShapeID="_x0000_i1319" DrawAspect="Content" ObjectID="_1720944869" r:id="rId651"/>
        </w:object>
      </w:r>
      <w:r>
        <w:t xml:space="preserve"> by </w:t>
      </w:r>
      <w:r w:rsidR="00DE7E2C" w:rsidRPr="00DE7E2C">
        <w:rPr>
          <w:position w:val="-6"/>
        </w:rPr>
        <w:object w:dxaOrig="519" w:dyaOrig="278" w14:anchorId="11054130">
          <v:shape id="_x0000_i1320" type="#_x0000_t75" style="width:25.5pt;height:13.5pt" o:ole="">
            <v:imagedata r:id="rId652" o:title=""/>
          </v:shape>
          <o:OLEObject Type="Embed" ProgID="Equation.DSMT4" ShapeID="_x0000_i1320" DrawAspect="Content" ObjectID="_1720944870" r:id="rId653"/>
        </w:object>
      </w:r>
      <w:r w:rsidR="009A0A58" w:rsidRPr="009B3787">
        <w:rPr>
          <w:position w:val="-4"/>
        </w:rPr>
        <w:object w:dxaOrig="180" w:dyaOrig="279" w14:anchorId="7368F7BB">
          <v:shape id="_x0000_i1321" type="#_x0000_t75" style="width:9pt;height:13.5pt" o:ole="">
            <v:imagedata r:id="rId654" o:title=""/>
          </v:shape>
          <o:OLEObject Type="Embed" ProgID="Equation.DSMT4" ShapeID="_x0000_i1321" DrawAspect="Content" ObjectID="_1720944871" r:id="rId655"/>
        </w:object>
      </w:r>
    </w:p>
    <w:p w14:paraId="13502289" w14:textId="77777777" w:rsidR="005565DB" w:rsidRDefault="005565DB" w:rsidP="005565DB">
      <w:pPr>
        <w:pStyle w:val="Example"/>
      </w:pPr>
    </w:p>
    <w:p w14:paraId="0449B073" w14:textId="77777777" w:rsidR="005565DB" w:rsidRDefault="005565DB" w:rsidP="005565DB">
      <w:pPr>
        <w:pStyle w:val="Example"/>
      </w:pPr>
      <w:r>
        <w:t>Start by writing the problem out in long division form</w:t>
      </w:r>
    </w:p>
    <w:p w14:paraId="1A02D49E" w14:textId="601DE25D" w:rsidR="005565DB" w:rsidRDefault="00DE7E2C" w:rsidP="005565DB">
      <w:pPr>
        <w:pStyle w:val="Example"/>
      </w:pPr>
      <w:r w:rsidRPr="00DE7E2C">
        <w:rPr>
          <w:position w:val="-20"/>
        </w:rPr>
        <w:object w:dxaOrig="2255" w:dyaOrig="739" w14:anchorId="1895C33D">
          <v:shape id="_x0000_i1322" type="#_x0000_t75" style="width:112.5pt;height:36.75pt" o:ole="">
            <v:imagedata r:id="rId656" o:title=""/>
          </v:shape>
          <o:OLEObject Type="Embed" ProgID="Equation.DSMT4" ShapeID="_x0000_i1322" DrawAspect="Content" ObjectID="_1720944872" r:id="rId657"/>
        </w:object>
      </w:r>
      <w:r w:rsidR="005565DB">
        <w:tab/>
      </w:r>
      <w:r w:rsidR="005565DB">
        <w:tab/>
      </w:r>
    </w:p>
    <w:p w14:paraId="79A364A5" w14:textId="77777777" w:rsidR="005565DB" w:rsidRDefault="005565DB" w:rsidP="005565DB">
      <w:pPr>
        <w:pStyle w:val="Example"/>
      </w:pPr>
    </w:p>
    <w:p w14:paraId="0C591770" w14:textId="092DF395" w:rsidR="005565DB" w:rsidRDefault="005565DB" w:rsidP="005565DB">
      <w:pPr>
        <w:pStyle w:val="Example"/>
      </w:pPr>
      <w:r>
        <w:t xml:space="preserve">Now we divide the leading terms: </w:t>
      </w:r>
      <w:r w:rsidR="00DE7E2C" w:rsidRPr="00DE7E2C">
        <w:rPr>
          <w:position w:val="-6"/>
        </w:rPr>
        <w:object w:dxaOrig="1056" w:dyaOrig="319" w14:anchorId="5EC5237C">
          <v:shape id="_x0000_i1323" type="#_x0000_t75" style="width:52.5pt;height:15.75pt" o:ole="">
            <v:imagedata r:id="rId658" o:title=""/>
          </v:shape>
          <o:OLEObject Type="Embed" ProgID="Equation.DSMT4" ShapeID="_x0000_i1323" DrawAspect="Content" ObjectID="_1720944873" r:id="rId659"/>
        </w:object>
      </w:r>
      <w:r>
        <w:t xml:space="preserve">.  It is best to align it above the same-powered term in the dividend.  Now, multiply that </w:t>
      </w:r>
      <w:r w:rsidR="009B3787" w:rsidRPr="0071697B">
        <w:rPr>
          <w:position w:val="-6"/>
        </w:rPr>
        <w:object w:dxaOrig="279" w:dyaOrig="320" w14:anchorId="380A52B0">
          <v:shape id="_x0000_i1324" type="#_x0000_t75" style="width:13.5pt;height:15.75pt" o:ole="">
            <v:imagedata r:id="rId660" o:title=""/>
          </v:shape>
          <o:OLEObject Type="Embed" ProgID="Equation.DSMT4" ShapeID="_x0000_i1324" DrawAspect="Content" ObjectID="_1720944874" r:id="rId661"/>
        </w:object>
      </w:r>
      <w:r>
        <w:t xml:space="preserve"> by </w:t>
      </w:r>
      <w:r w:rsidR="009B3787" w:rsidRPr="0071697B">
        <w:rPr>
          <w:position w:val="-6"/>
        </w:rPr>
        <w:object w:dxaOrig="520" w:dyaOrig="279" w14:anchorId="7F12EC9F">
          <v:shape id="_x0000_i1325" type="#_x0000_t75" style="width:26.25pt;height:13.5pt" o:ole="">
            <v:imagedata r:id="rId662" o:title=""/>
          </v:shape>
          <o:OLEObject Type="Embed" ProgID="Equation.DSMT4" ShapeID="_x0000_i1325" DrawAspect="Content" ObjectID="_1720944875" r:id="rId663"/>
        </w:object>
      </w:r>
      <w:r>
        <w:t xml:space="preserve"> and write the result below the dividend.</w:t>
      </w:r>
    </w:p>
    <w:p w14:paraId="50E4E327" w14:textId="77777777" w:rsidR="005565DB" w:rsidRDefault="005565DB" w:rsidP="005565DB">
      <w:pPr>
        <w:pStyle w:val="Example"/>
      </w:pPr>
    </w:p>
    <w:p w14:paraId="77EB233C" w14:textId="6369A110" w:rsidR="005565DB" w:rsidRDefault="00DE7E2C" w:rsidP="005565DB">
      <w:pPr>
        <w:pStyle w:val="Example"/>
      </w:pPr>
      <w:r w:rsidRPr="00DE7E2C">
        <w:rPr>
          <w:position w:val="-50"/>
        </w:rPr>
        <w:object w:dxaOrig="2255" w:dyaOrig="1120" w14:anchorId="16E51715">
          <v:shape id="_x0000_i1326" type="#_x0000_t75" style="width:112.5pt;height:56.25pt" o:ole="">
            <v:imagedata r:id="rId664" o:title=""/>
          </v:shape>
          <o:OLEObject Type="Embed" ProgID="Equation.DSMT4" ShapeID="_x0000_i1326" DrawAspect="Content" ObjectID="_1720944876" r:id="rId665"/>
        </w:object>
      </w:r>
      <w:r w:rsidR="005565DB">
        <w:tab/>
      </w:r>
      <w:r w:rsidR="005565DB">
        <w:tab/>
        <w:t>Now subtract that expression from the dividend.</w:t>
      </w:r>
    </w:p>
    <w:p w14:paraId="12B3AD5C" w14:textId="77777777" w:rsidR="005565DB" w:rsidRDefault="005565DB" w:rsidP="005565DB">
      <w:pPr>
        <w:pStyle w:val="Example"/>
      </w:pPr>
    </w:p>
    <w:p w14:paraId="120E5FF1" w14:textId="47E6525F" w:rsidR="005565DB" w:rsidRDefault="00DE7E2C" w:rsidP="005565DB">
      <w:pPr>
        <w:pStyle w:val="Example"/>
      </w:pPr>
      <w:r w:rsidRPr="009B3787">
        <w:rPr>
          <w:position w:val="-102"/>
        </w:rPr>
        <w:object w:dxaOrig="2574" w:dyaOrig="1639" w14:anchorId="36D0F69F">
          <v:shape id="_x0000_i1327" type="#_x0000_t75" style="width:129pt;height:81.75pt" o:ole="">
            <v:imagedata r:id="rId666" o:title=""/>
          </v:shape>
          <o:OLEObject Type="Embed" ProgID="Equation.DSMT4" ShapeID="_x0000_i1327" DrawAspect="Content" ObjectID="_1720944877" r:id="rId667"/>
        </w:object>
      </w:r>
      <w:r w:rsidR="005565DB">
        <w:tab/>
      </w:r>
      <w:r w:rsidR="005565DB">
        <w:tab/>
      </w:r>
    </w:p>
    <w:p w14:paraId="4C8358E5" w14:textId="77777777" w:rsidR="005565DB" w:rsidRDefault="005565DB" w:rsidP="005565DB">
      <w:pPr>
        <w:pStyle w:val="Example"/>
      </w:pPr>
    </w:p>
    <w:p w14:paraId="65F639CE" w14:textId="31900497" w:rsidR="005565DB" w:rsidRDefault="005565DB" w:rsidP="005565DB">
      <w:pPr>
        <w:pStyle w:val="Example"/>
      </w:pPr>
      <w:r>
        <w:t xml:space="preserve">Again, divide the leading term of the remainder by the leading term of the divisor.  </w:t>
      </w:r>
      <w:r w:rsidR="009B3787" w:rsidRPr="0071697B">
        <w:rPr>
          <w:position w:val="-6"/>
        </w:rPr>
        <w:object w:dxaOrig="1240" w:dyaOrig="320" w14:anchorId="226AD7B4">
          <v:shape id="_x0000_i1328" type="#_x0000_t75" style="width:62.25pt;height:15.75pt" o:ole="">
            <v:imagedata r:id="rId668" o:title=""/>
          </v:shape>
          <o:OLEObject Type="Embed" ProgID="Equation.DSMT4" ShapeID="_x0000_i1328" DrawAspect="Content" ObjectID="_1720944878" r:id="rId669"/>
        </w:object>
      </w:r>
      <w:r>
        <w:t>.  We add this to the result, multiply 6</w:t>
      </w:r>
      <w:r>
        <w:rPr>
          <w:i/>
        </w:rPr>
        <w:t>x</w:t>
      </w:r>
      <w:r>
        <w:t xml:space="preserve"> by </w:t>
      </w:r>
      <w:r w:rsidR="009B3787" w:rsidRPr="0071697B">
        <w:rPr>
          <w:position w:val="-6"/>
        </w:rPr>
        <w:object w:dxaOrig="520" w:dyaOrig="279" w14:anchorId="77E1EA08">
          <v:shape id="_x0000_i1329" type="#_x0000_t75" style="width:26.25pt;height:13.5pt" o:ole="">
            <v:imagedata r:id="rId670" o:title=""/>
          </v:shape>
          <o:OLEObject Type="Embed" ProgID="Equation.DSMT4" ShapeID="_x0000_i1329" DrawAspect="Content" ObjectID="_1720944879" r:id="rId671"/>
        </w:object>
      </w:r>
      <w:r>
        <w:t>, and subtract.</w:t>
      </w:r>
    </w:p>
    <w:p w14:paraId="32149444" w14:textId="77777777" w:rsidR="005565DB" w:rsidRDefault="005565DB" w:rsidP="005565DB">
      <w:pPr>
        <w:pStyle w:val="Example"/>
      </w:pPr>
    </w:p>
    <w:p w14:paraId="5A88B4EA" w14:textId="392FF47D" w:rsidR="005565DB" w:rsidRDefault="00DE7E2C" w:rsidP="005565DB">
      <w:pPr>
        <w:pStyle w:val="Example"/>
      </w:pPr>
      <w:r w:rsidRPr="00DE7E2C">
        <w:rPr>
          <w:position w:val="-190"/>
        </w:rPr>
        <w:object w:dxaOrig="2574" w:dyaOrig="2520" w14:anchorId="0833AA83">
          <v:shape id="_x0000_i1330" type="#_x0000_t75" style="width:129pt;height:126pt" o:ole="">
            <v:imagedata r:id="rId672" o:title=""/>
          </v:shape>
          <o:OLEObject Type="Embed" ProgID="Equation.DSMT4" ShapeID="_x0000_i1330" DrawAspect="Content" ObjectID="_1720944880" r:id="rId673"/>
        </w:object>
      </w:r>
      <w:r w:rsidR="005565DB">
        <w:tab/>
      </w:r>
      <w:r w:rsidR="005565DB">
        <w:tab/>
        <w:t>Repeat the process one last time.</w:t>
      </w:r>
    </w:p>
    <w:p w14:paraId="49916866" w14:textId="77777777" w:rsidR="005565DB" w:rsidRDefault="005565DB" w:rsidP="005565DB">
      <w:pPr>
        <w:pStyle w:val="Example"/>
      </w:pPr>
    </w:p>
    <w:p w14:paraId="6A5EE067" w14:textId="3D9479C6" w:rsidR="005565DB" w:rsidRDefault="00DE7E2C" w:rsidP="005565DB">
      <w:pPr>
        <w:pStyle w:val="Example"/>
      </w:pPr>
      <w:r w:rsidRPr="00DE7E2C">
        <w:rPr>
          <w:position w:val="-14"/>
        </w:rPr>
        <w:object w:dxaOrig="2615" w:dyaOrig="3319" w14:anchorId="52A939C2">
          <v:shape id="_x0000_i1331" type="#_x0000_t75" style="width:131.25pt;height:165.75pt" o:ole="">
            <v:imagedata r:id="rId674" o:title=""/>
          </v:shape>
          <o:OLEObject Type="Embed" ProgID="Equation.DSMT4" ShapeID="_x0000_i1331" DrawAspect="Content" ObjectID="_1720944881" r:id="rId675"/>
        </w:object>
      </w:r>
    </w:p>
    <w:p w14:paraId="54D3B6F8" w14:textId="77777777" w:rsidR="005565DB" w:rsidRDefault="005565DB" w:rsidP="005565DB">
      <w:pPr>
        <w:pStyle w:val="Example"/>
      </w:pPr>
    </w:p>
    <w:p w14:paraId="591F22FB" w14:textId="3C57F34B" w:rsidR="005565DB" w:rsidRDefault="005565DB" w:rsidP="005565DB">
      <w:pPr>
        <w:pStyle w:val="Example"/>
      </w:pPr>
      <w:r>
        <w:t xml:space="preserve">This tells us </w:t>
      </w:r>
      <w:r w:rsidR="00DE7E2C" w:rsidRPr="00DE7E2C">
        <w:rPr>
          <w:position w:val="-6"/>
        </w:rPr>
        <w:object w:dxaOrig="1714" w:dyaOrig="319" w14:anchorId="01DA6D14">
          <v:shape id="_x0000_i1332" type="#_x0000_t75" style="width:85.5pt;height:15.75pt" o:ole="">
            <v:imagedata r:id="rId676" o:title=""/>
          </v:shape>
          <o:OLEObject Type="Embed" ProgID="Equation.DSMT4" ShapeID="_x0000_i1332" DrawAspect="Content" ObjectID="_1720944882" r:id="rId677"/>
        </w:object>
      </w:r>
      <w:r>
        <w:t xml:space="preserve"> divided by </w:t>
      </w:r>
      <w:r w:rsidR="00DE7E2C" w:rsidRPr="00DE7E2C">
        <w:rPr>
          <w:position w:val="-6"/>
        </w:rPr>
        <w:object w:dxaOrig="519" w:dyaOrig="278" w14:anchorId="2FE69807">
          <v:shape id="_x0000_i1333" type="#_x0000_t75" style="width:25.5pt;height:13.5pt" o:ole="">
            <v:imagedata r:id="rId678" o:title=""/>
          </v:shape>
          <o:OLEObject Type="Embed" ProgID="Equation.DSMT4" ShapeID="_x0000_i1333" DrawAspect="Content" ObjectID="_1720944883" r:id="rId679"/>
        </w:object>
      </w:r>
      <w:r>
        <w:t xml:space="preserve"> is </w:t>
      </w:r>
      <w:r w:rsidR="009B3787" w:rsidRPr="00B14729">
        <w:rPr>
          <w:position w:val="-6"/>
        </w:rPr>
        <w:object w:dxaOrig="1100" w:dyaOrig="320" w14:anchorId="5BCCD345">
          <v:shape id="_x0000_i1334" type="#_x0000_t75" style="width:54.75pt;height:15.75pt" o:ole="">
            <v:imagedata r:id="rId680" o:title=""/>
          </v:shape>
          <o:OLEObject Type="Embed" ProgID="Equation.DSMT4" ShapeID="_x0000_i1334" DrawAspect="Content" ObjectID="_1720944884" r:id="rId681"/>
        </w:object>
      </w:r>
      <w:r>
        <w:t xml:space="preserve">, with a remainder of zero.  This also means that we can factor </w:t>
      </w:r>
      <w:r w:rsidR="009B3787" w:rsidRPr="00B14729">
        <w:rPr>
          <w:position w:val="-6"/>
        </w:rPr>
        <w:object w:dxaOrig="1719" w:dyaOrig="320" w14:anchorId="5BD1E218">
          <v:shape id="_x0000_i1335" type="#_x0000_t75" style="width:85.5pt;height:15.75pt" o:ole="">
            <v:imagedata r:id="rId682" o:title=""/>
          </v:shape>
          <o:OLEObject Type="Embed" ProgID="Equation.DSMT4" ShapeID="_x0000_i1335" DrawAspect="Content" ObjectID="_1720944885" r:id="rId683"/>
        </w:object>
      </w:r>
      <w:r>
        <w:t xml:space="preserve"> as </w:t>
      </w:r>
      <w:r w:rsidR="009B3787" w:rsidRPr="009B3787">
        <w:rPr>
          <w:position w:val="-16"/>
        </w:rPr>
        <w:object w:dxaOrig="1939" w:dyaOrig="440" w14:anchorId="1DDB9F5E">
          <v:shape id="_x0000_i1336" type="#_x0000_t75" style="width:96.75pt;height:22.5pt" o:ole="">
            <v:imagedata r:id="rId684" o:title=""/>
          </v:shape>
          <o:OLEObject Type="Embed" ProgID="Equation.DSMT4" ShapeID="_x0000_i1336" DrawAspect="Content" ObjectID="_1720944886" r:id="rId685"/>
        </w:object>
      </w:r>
      <w:r>
        <w:t>.</w:t>
      </w:r>
    </w:p>
    <w:p w14:paraId="1A8DDDB0" w14:textId="77777777" w:rsidR="005565DB" w:rsidRDefault="005565DB" w:rsidP="005565DB"/>
    <w:p w14:paraId="4F7E6EFF" w14:textId="77777777" w:rsidR="005565DB" w:rsidRDefault="005565DB" w:rsidP="005565DB"/>
    <w:p w14:paraId="4075001B" w14:textId="77777777" w:rsidR="005565DB" w:rsidRDefault="005565DB" w:rsidP="005565DB">
      <w:r>
        <w:t>This gives us a way to find the intercepts of this polynomial.</w:t>
      </w:r>
    </w:p>
    <w:p w14:paraId="6391F2FC" w14:textId="77777777" w:rsidR="005565DB" w:rsidRDefault="005565DB" w:rsidP="005565DB"/>
    <w:p w14:paraId="71238BF4" w14:textId="77777777" w:rsidR="00DA2DAC" w:rsidRDefault="00DA2DAC" w:rsidP="005565DB"/>
    <w:p w14:paraId="7BBD0ABF" w14:textId="77777777" w:rsidR="005565DB" w:rsidRDefault="005565DB" w:rsidP="005565DB">
      <w:pPr>
        <w:pStyle w:val="ExampleHeader"/>
      </w:pPr>
      <w:r>
        <w:t>Example 2</w:t>
      </w:r>
    </w:p>
    <w:p w14:paraId="1E522C03" w14:textId="024875C5" w:rsidR="005565DB" w:rsidRPr="006E04F3" w:rsidRDefault="005565DB" w:rsidP="005565DB">
      <w:pPr>
        <w:pStyle w:val="Example"/>
      </w:pPr>
      <w:r w:rsidRPr="006E04F3">
        <w:t xml:space="preserve">Find the horizontal intercepts of  </w:t>
      </w:r>
      <w:r w:rsidR="00DE7E2C" w:rsidRPr="00DE7E2C">
        <w:rPr>
          <w:position w:val="-10"/>
        </w:rPr>
        <w:object w:dxaOrig="2375" w:dyaOrig="359" w14:anchorId="25410B69">
          <v:shape id="_x0000_i1337" type="#_x0000_t75" style="width:119.25pt;height:18pt" o:ole="">
            <v:imagedata r:id="rId686" o:title=""/>
          </v:shape>
          <o:OLEObject Type="Embed" ProgID="Equation.DSMT4" ShapeID="_x0000_i1337" DrawAspect="Content" ObjectID="_1720944887" r:id="rId687"/>
        </w:object>
      </w:r>
      <w:r w:rsidRPr="006E04F3">
        <w:t>.</w:t>
      </w:r>
    </w:p>
    <w:p w14:paraId="516F34D9" w14:textId="77777777" w:rsidR="005565DB" w:rsidRDefault="005565DB" w:rsidP="005565DB">
      <w:pPr>
        <w:pStyle w:val="Example"/>
      </w:pPr>
    </w:p>
    <w:p w14:paraId="324B46CB" w14:textId="7023085D" w:rsidR="005565DB" w:rsidRDefault="005565DB" w:rsidP="005565DB">
      <w:pPr>
        <w:pStyle w:val="Example"/>
      </w:pPr>
      <w:r>
        <w:t xml:space="preserve">To find the horizontal intercepts, we need to solve </w:t>
      </w:r>
      <w:r>
        <w:rPr>
          <w:i/>
        </w:rPr>
        <w:t>h(x)</w:t>
      </w:r>
      <w:r>
        <w:t xml:space="preserve"> = 0.  From the previous example, we know the function can be factored as </w:t>
      </w:r>
      <w:r w:rsidR="00DE7E2C" w:rsidRPr="00DE7E2C">
        <w:rPr>
          <w:position w:val="-16"/>
        </w:rPr>
        <w:object w:dxaOrig="2593" w:dyaOrig="439" w14:anchorId="2EF04FE0">
          <v:shape id="_x0000_i1338" type="#_x0000_t75" style="width:129.75pt;height:22.5pt" o:ole="">
            <v:imagedata r:id="rId688" o:title=""/>
          </v:shape>
          <o:OLEObject Type="Embed" ProgID="Equation.DSMT4" ShapeID="_x0000_i1338" DrawAspect="Content" ObjectID="_1720944888" r:id="rId689"/>
        </w:object>
      </w:r>
      <w:r>
        <w:t xml:space="preserve">.  </w:t>
      </w:r>
    </w:p>
    <w:p w14:paraId="0CE7AB0C" w14:textId="77777777" w:rsidR="005565DB" w:rsidRDefault="005565DB" w:rsidP="005565DB">
      <w:pPr>
        <w:pStyle w:val="Example"/>
      </w:pPr>
    </w:p>
    <w:p w14:paraId="2E99A1E9" w14:textId="52CE33C2" w:rsidR="005565DB" w:rsidRDefault="00DE7E2C" w:rsidP="00DA2DAC">
      <w:pPr>
        <w:pStyle w:val="Example"/>
      </w:pPr>
      <w:r w:rsidRPr="009B3787">
        <w:rPr>
          <w:position w:val="-16"/>
        </w:rPr>
        <w:object w:dxaOrig="2953" w:dyaOrig="439" w14:anchorId="33EF9A7C">
          <v:shape id="_x0000_i1339" type="#_x0000_t75" style="width:147.75pt;height:22.5pt" o:ole="">
            <v:imagedata r:id="rId690" o:title=""/>
          </v:shape>
          <o:OLEObject Type="Embed" ProgID="Equation.DSMT4" ShapeID="_x0000_i1339" DrawAspect="Content" ObjectID="_1720944889" r:id="rId691"/>
        </w:object>
      </w:r>
      <w:r w:rsidR="005565DB">
        <w:t xml:space="preserve"> when </w:t>
      </w:r>
      <w:r w:rsidR="005565DB">
        <w:rPr>
          <w:i/>
        </w:rPr>
        <w:t>x</w:t>
      </w:r>
      <w:r w:rsidR="005565DB">
        <w:t xml:space="preserve"> = 2 or when </w:t>
      </w:r>
      <w:r w:rsidRPr="00B14729">
        <w:rPr>
          <w:position w:val="-6"/>
        </w:rPr>
        <w:object w:dxaOrig="1440" w:dyaOrig="320" w14:anchorId="1732C211">
          <v:shape id="_x0000_i1340" type="#_x0000_t75" style="width:1in;height:15.75pt" o:ole="">
            <v:imagedata r:id="rId692" o:title=""/>
          </v:shape>
          <o:OLEObject Type="Embed" ProgID="Equation.DSMT4" ShapeID="_x0000_i1340" DrawAspect="Content" ObjectID="_1720944890" r:id="rId693"/>
        </w:object>
      </w:r>
      <w:r w:rsidR="005565DB">
        <w:t>.  This doesn't factor nicely, but we could use the quadratic formula to find the remaining two zeros.</w:t>
      </w:r>
    </w:p>
    <w:p w14:paraId="56E5241C" w14:textId="1239AA94" w:rsidR="005565DB" w:rsidRDefault="00DE7E2C" w:rsidP="005565DB">
      <w:pPr>
        <w:pStyle w:val="Example"/>
      </w:pPr>
      <w:r w:rsidRPr="00DE7E2C">
        <w:rPr>
          <w:position w:val="-28"/>
        </w:rPr>
        <w:object w:dxaOrig="3200" w:dyaOrig="760" w14:anchorId="114BB2E9">
          <v:shape id="_x0000_i1341" type="#_x0000_t75" style="width:159.75pt;height:38.25pt" o:ole="">
            <v:imagedata r:id="rId694" o:title=""/>
          </v:shape>
          <o:OLEObject Type="Embed" ProgID="Equation.DSMT4" ShapeID="_x0000_i1341" DrawAspect="Content" ObjectID="_1720944891" r:id="rId695"/>
        </w:object>
      </w:r>
      <w:r w:rsidR="005565DB">
        <w:t>.</w:t>
      </w:r>
    </w:p>
    <w:p w14:paraId="2FA7366A" w14:textId="77777777" w:rsidR="00DA2DAC" w:rsidRDefault="00DA2DAC" w:rsidP="005565DB">
      <w:pPr>
        <w:pStyle w:val="Example"/>
      </w:pPr>
    </w:p>
    <w:p w14:paraId="3CDF5E18" w14:textId="3A9656AD" w:rsidR="00DA2DAC" w:rsidRDefault="00DA2DAC" w:rsidP="005565DB">
      <w:pPr>
        <w:pStyle w:val="Example"/>
      </w:pPr>
      <w:r>
        <w:t xml:space="preserve">The horizontal intercepts will be at </w:t>
      </w:r>
      <w:r w:rsidR="00DE7E2C" w:rsidRPr="00DA2DAC">
        <w:rPr>
          <w:position w:val="-10"/>
        </w:rPr>
        <w:object w:dxaOrig="560" w:dyaOrig="320" w14:anchorId="201B58FB">
          <v:shape id="_x0000_i1342" type="#_x0000_t75" style="width:27.75pt;height:15.75pt" o:ole="">
            <v:imagedata r:id="rId696" o:title=""/>
          </v:shape>
          <o:OLEObject Type="Embed" ProgID="Equation.DSMT4" ShapeID="_x0000_i1342" DrawAspect="Content" ObjectID="_1720944892" r:id="rId697"/>
        </w:object>
      </w:r>
      <w:r>
        <w:t xml:space="preserve">, </w:t>
      </w:r>
      <w:r w:rsidR="00DE7E2C" w:rsidRPr="00DE7E2C">
        <w:rPr>
          <w:position w:val="-18"/>
        </w:rPr>
        <w:object w:dxaOrig="1219" w:dyaOrig="480" w14:anchorId="543161D6">
          <v:shape id="_x0000_i1343" type="#_x0000_t75" style="width:60.75pt;height:24pt" o:ole="">
            <v:imagedata r:id="rId698" o:title=""/>
          </v:shape>
          <o:OLEObject Type="Embed" ProgID="Equation.DSMT4" ShapeID="_x0000_i1343" DrawAspect="Content" ObjectID="_1720944893" r:id="rId699"/>
        </w:object>
      </w:r>
      <w:r>
        <w:t xml:space="preserve">, and </w:t>
      </w:r>
      <w:r w:rsidR="00DE7E2C" w:rsidRPr="00DE7E2C">
        <w:rPr>
          <w:position w:val="-18"/>
        </w:rPr>
        <w:object w:dxaOrig="1219" w:dyaOrig="480" w14:anchorId="0583219E">
          <v:shape id="_x0000_i1344" type="#_x0000_t75" style="width:60.75pt;height:24pt" o:ole="">
            <v:imagedata r:id="rId700" o:title=""/>
          </v:shape>
          <o:OLEObject Type="Embed" ProgID="Equation.DSMT4" ShapeID="_x0000_i1344" DrawAspect="Content" ObjectID="_1720944894" r:id="rId701"/>
        </w:object>
      </w:r>
      <w:r>
        <w:t>.</w:t>
      </w:r>
    </w:p>
    <w:p w14:paraId="60299389" w14:textId="77777777" w:rsidR="005565DB" w:rsidRDefault="005565DB" w:rsidP="005565DB">
      <w:pPr>
        <w:rPr>
          <w:rStyle w:val="ExampleChar"/>
        </w:rPr>
      </w:pPr>
    </w:p>
    <w:p w14:paraId="4B10F0CF" w14:textId="77777777" w:rsidR="005565DB" w:rsidRDefault="005565DB" w:rsidP="005565DB">
      <w:pPr>
        <w:pStyle w:val="TryitNow"/>
        <w:rPr>
          <w:rStyle w:val="ExampleChar"/>
        </w:rPr>
      </w:pPr>
      <w:r>
        <w:rPr>
          <w:rStyle w:val="ExampleChar"/>
        </w:rPr>
        <w:t>Try it Now</w:t>
      </w:r>
    </w:p>
    <w:p w14:paraId="63F306B8" w14:textId="6BD50C33" w:rsidR="005565DB" w:rsidRDefault="005565DB" w:rsidP="00DA2DAC">
      <w:pPr>
        <w:pStyle w:val="TryitNowbody"/>
      </w:pPr>
      <w:r>
        <w:t xml:space="preserve">1. Divide </w:t>
      </w:r>
      <w:r w:rsidR="00DE7E2C" w:rsidRPr="00DE7E2C">
        <w:rPr>
          <w:position w:val="-6"/>
        </w:rPr>
        <w:object w:dxaOrig="1197" w:dyaOrig="319" w14:anchorId="33B8CEB1">
          <v:shape id="_x0000_i1345" type="#_x0000_t75" style="width:59.25pt;height:15.75pt" o:ole="">
            <v:imagedata r:id="rId702" o:title=""/>
          </v:shape>
          <o:OLEObject Type="Embed" ProgID="Equation.DSMT4" ShapeID="_x0000_i1345" DrawAspect="Content" ObjectID="_1720944895" r:id="rId703"/>
        </w:object>
      </w:r>
      <w:r>
        <w:t xml:space="preserve"> by </w:t>
      </w:r>
      <w:r w:rsidR="00DE7E2C" w:rsidRPr="0071697B">
        <w:rPr>
          <w:position w:val="-6"/>
        </w:rPr>
        <w:object w:dxaOrig="520" w:dyaOrig="279" w14:anchorId="1F5BF308">
          <v:shape id="_x0000_i1346" type="#_x0000_t75" style="width:26.25pt;height:13.5pt" o:ole="">
            <v:imagedata r:id="rId704" o:title=""/>
          </v:shape>
          <o:OLEObject Type="Embed" ProgID="Equation.DSMT4" ShapeID="_x0000_i1346" DrawAspect="Content" ObjectID="_1720944896" r:id="rId705"/>
        </w:object>
      </w:r>
      <w:r>
        <w:t xml:space="preserve"> using long division.</w:t>
      </w:r>
    </w:p>
    <w:p w14:paraId="7D55B2A8" w14:textId="77777777" w:rsidR="00DA2DAC" w:rsidRDefault="00DA2DAC" w:rsidP="005565DB">
      <w:pPr>
        <w:rPr>
          <w:rStyle w:val="ExampleChar"/>
          <w:b/>
        </w:rPr>
      </w:pPr>
    </w:p>
    <w:p w14:paraId="5BB3D3DC" w14:textId="77777777" w:rsidR="00DA2DAC" w:rsidRDefault="00DA2DAC" w:rsidP="005565DB">
      <w:pPr>
        <w:rPr>
          <w:rStyle w:val="ExampleChar"/>
          <w:b/>
        </w:rPr>
      </w:pPr>
    </w:p>
    <w:p w14:paraId="1CD39071" w14:textId="77777777" w:rsidR="005565DB" w:rsidRDefault="005565DB" w:rsidP="005565DB">
      <w:pPr>
        <w:rPr>
          <w:rStyle w:val="ExampleChar"/>
        </w:rPr>
      </w:pPr>
      <w:r>
        <w:rPr>
          <w:rStyle w:val="ExampleChar"/>
          <w:b/>
        </w:rPr>
        <w:t>The Factor and Remainder Theorems</w:t>
      </w:r>
    </w:p>
    <w:p w14:paraId="7B58F9A4" w14:textId="77777777" w:rsidR="005565DB" w:rsidRDefault="005565DB" w:rsidP="005565DB">
      <w:pPr>
        <w:rPr>
          <w:rStyle w:val="ExampleChar"/>
        </w:rPr>
      </w:pPr>
    </w:p>
    <w:p w14:paraId="1F6E0A6E" w14:textId="77777777" w:rsidR="005565DB" w:rsidRDefault="005565DB" w:rsidP="005565DB">
      <w:pPr>
        <w:rPr>
          <w:rStyle w:val="ExampleChar"/>
        </w:rPr>
      </w:pPr>
      <w:r>
        <w:rPr>
          <w:rStyle w:val="ExampleChar"/>
        </w:rPr>
        <w:t xml:space="preserve">When we divide a polynomial, </w:t>
      </w:r>
      <w:r>
        <w:rPr>
          <w:rStyle w:val="ExampleChar"/>
          <w:i/>
        </w:rPr>
        <w:t>p(x)</w:t>
      </w:r>
      <w:r>
        <w:rPr>
          <w:rStyle w:val="ExampleChar"/>
        </w:rPr>
        <w:t xml:space="preserve"> by some divisor polynomial </w:t>
      </w:r>
      <w:r>
        <w:rPr>
          <w:rStyle w:val="ExampleChar"/>
          <w:i/>
        </w:rPr>
        <w:t>d(x)</w:t>
      </w:r>
      <w:r>
        <w:rPr>
          <w:rStyle w:val="ExampleChar"/>
        </w:rPr>
        <w:t xml:space="preserve">, we will get a quotient polynomial </w:t>
      </w:r>
      <w:r>
        <w:rPr>
          <w:rStyle w:val="ExampleChar"/>
          <w:i/>
        </w:rPr>
        <w:t>q(x)</w:t>
      </w:r>
      <w:r>
        <w:rPr>
          <w:rStyle w:val="ExampleChar"/>
        </w:rPr>
        <w:t xml:space="preserve"> and possibly a remainder </w:t>
      </w:r>
      <w:r>
        <w:rPr>
          <w:rStyle w:val="ExampleChar"/>
          <w:i/>
        </w:rPr>
        <w:t>r(x)</w:t>
      </w:r>
      <w:r>
        <w:rPr>
          <w:rStyle w:val="ExampleChar"/>
        </w:rPr>
        <w:t xml:space="preserve">.  In other words, </w:t>
      </w:r>
    </w:p>
    <w:p w14:paraId="5B92EF8E" w14:textId="63C0CE28" w:rsidR="005565DB" w:rsidRDefault="00DE7E2C" w:rsidP="005565DB">
      <w:r w:rsidRPr="006E04F3">
        <w:rPr>
          <w:position w:val="-10"/>
        </w:rPr>
        <w:object w:dxaOrig="2240" w:dyaOrig="320" w14:anchorId="25874BA8">
          <v:shape id="_x0000_i1347" type="#_x0000_t75" style="width:111.75pt;height:15.75pt" o:ole="">
            <v:imagedata r:id="rId706" o:title=""/>
          </v:shape>
          <o:OLEObject Type="Embed" ProgID="Equation.DSMT4" ShapeID="_x0000_i1347" DrawAspect="Content" ObjectID="_1720944897" r:id="rId707"/>
        </w:object>
      </w:r>
      <w:r w:rsidR="005565DB">
        <w:t>.</w:t>
      </w:r>
    </w:p>
    <w:p w14:paraId="2EFD135F" w14:textId="77777777" w:rsidR="005565DB" w:rsidRDefault="005565DB" w:rsidP="005565DB"/>
    <w:p w14:paraId="3DDCF5DC" w14:textId="37A7D3B4" w:rsidR="005565DB" w:rsidRDefault="005565DB" w:rsidP="005565DB">
      <w:r>
        <w:t xml:space="preserve">Because of the division, the remainder will either be zero, or a polynomial of lower degree than </w:t>
      </w:r>
      <w:r>
        <w:rPr>
          <w:i/>
        </w:rPr>
        <w:t>d(x)</w:t>
      </w:r>
      <w:r>
        <w:t xml:space="preserve">.  Because of this, if we divide a polynomial by a term of the form </w:t>
      </w:r>
      <w:r w:rsidR="00DE7E2C" w:rsidRPr="0071697B">
        <w:rPr>
          <w:position w:val="-6"/>
        </w:rPr>
        <w:object w:dxaOrig="520" w:dyaOrig="220" w14:anchorId="526E2606">
          <v:shape id="_x0000_i1348" type="#_x0000_t75" style="width:26.25pt;height:11.25pt" o:ole="">
            <v:imagedata r:id="rId708" o:title=""/>
          </v:shape>
          <o:OLEObject Type="Embed" ProgID="Equation.DSMT4" ShapeID="_x0000_i1348" DrawAspect="Content" ObjectID="_1720944898" r:id="rId709"/>
        </w:object>
      </w:r>
      <w:r>
        <w:t xml:space="preserve">, then the remainder will be zero or a constant.  </w:t>
      </w:r>
    </w:p>
    <w:p w14:paraId="60D0C44C" w14:textId="77777777" w:rsidR="005565DB" w:rsidRDefault="005565DB" w:rsidP="005565DB"/>
    <w:p w14:paraId="44078D79" w14:textId="505C7BE9" w:rsidR="005565DB" w:rsidRDefault="005565DB" w:rsidP="005565DB">
      <w:r>
        <w:t xml:space="preserve">If </w:t>
      </w:r>
      <w:r w:rsidR="00DE7E2C" w:rsidRPr="00DE7E2C">
        <w:rPr>
          <w:position w:val="-10"/>
        </w:rPr>
        <w:object w:dxaOrig="2114" w:dyaOrig="319" w14:anchorId="44F9716F">
          <v:shape id="_x0000_i1349" type="#_x0000_t75" style="width:105.75pt;height:15.75pt" o:ole="">
            <v:imagedata r:id="rId710" o:title=""/>
          </v:shape>
          <o:OLEObject Type="Embed" ProgID="Equation.DSMT4" ShapeID="_x0000_i1349" DrawAspect="Content" ObjectID="_1720944899" r:id="rId711"/>
        </w:object>
      </w:r>
      <w:r>
        <w:t xml:space="preserve">, then </w:t>
      </w:r>
      <w:r w:rsidR="00DE7E2C" w:rsidRPr="00DE7E2C">
        <w:rPr>
          <w:position w:val="-10"/>
        </w:rPr>
        <w:object w:dxaOrig="3094" w:dyaOrig="319" w14:anchorId="6984817B">
          <v:shape id="_x0000_i1350" type="#_x0000_t75" style="width:154.5pt;height:15.75pt" o:ole="">
            <v:imagedata r:id="rId712" o:title=""/>
          </v:shape>
          <o:OLEObject Type="Embed" ProgID="Equation.DSMT4" ShapeID="_x0000_i1350" DrawAspect="Content" ObjectID="_1720944900" r:id="rId713"/>
        </w:object>
      </w:r>
      <w:r>
        <w:t>, which establishes the Remainder Theorem.</w:t>
      </w:r>
    </w:p>
    <w:p w14:paraId="70CB2A14" w14:textId="77777777" w:rsidR="005565DB" w:rsidRDefault="005565DB" w:rsidP="005565DB"/>
    <w:p w14:paraId="3D1A3A46" w14:textId="77777777" w:rsidR="005565DB" w:rsidRDefault="005565DB" w:rsidP="005565DB"/>
    <w:p w14:paraId="323A76C2" w14:textId="77777777" w:rsidR="005565DB" w:rsidRDefault="005565DB" w:rsidP="005565DB">
      <w:pPr>
        <w:pStyle w:val="DefinitionHeader"/>
      </w:pPr>
      <w:r>
        <w:t>The Remainder Theorem</w:t>
      </w:r>
      <w:r>
        <w:fldChar w:fldCharType="begin"/>
      </w:r>
      <w:r>
        <w:instrText xml:space="preserve"> XE "</w:instrText>
      </w:r>
      <w:r w:rsidRPr="004C0175">
        <w:instrText>Remainder Theorem</w:instrText>
      </w:r>
      <w:r>
        <w:instrText xml:space="preserve">" </w:instrText>
      </w:r>
      <w:r>
        <w:fldChar w:fldCharType="end"/>
      </w:r>
    </w:p>
    <w:p w14:paraId="07EAB677" w14:textId="2286B068" w:rsidR="005565DB" w:rsidRDefault="005565DB" w:rsidP="005565DB">
      <w:pPr>
        <w:pStyle w:val="Definition"/>
      </w:pPr>
      <w:r>
        <w:t xml:space="preserve">If </w:t>
      </w:r>
      <w:r w:rsidR="00DE7E2C" w:rsidRPr="002202DE">
        <w:rPr>
          <w:position w:val="-10"/>
        </w:rPr>
        <w:object w:dxaOrig="520" w:dyaOrig="320" w14:anchorId="2A06AAC8">
          <v:shape id="_x0000_i1351" type="#_x0000_t75" style="width:26.25pt;height:15.75pt" o:ole="">
            <v:imagedata r:id="rId714" o:title=""/>
          </v:shape>
          <o:OLEObject Type="Embed" ProgID="Equation.DSMT4" ShapeID="_x0000_i1351" DrawAspect="Content" ObjectID="_1720944901" r:id="rId715"/>
        </w:object>
      </w:r>
      <w:r>
        <w:t xml:space="preserve"> is a polynomial of degree 1 or greater and </w:t>
      </w:r>
      <w:r>
        <w:rPr>
          <w:i/>
        </w:rPr>
        <w:t>c</w:t>
      </w:r>
      <w:r>
        <w:t xml:space="preserve"> is a real number, then when </w:t>
      </w:r>
      <w:r>
        <w:rPr>
          <w:i/>
        </w:rPr>
        <w:t>p(x)</w:t>
      </w:r>
      <w:r>
        <w:t xml:space="preserve"> is divided by </w:t>
      </w:r>
      <w:r w:rsidR="00DE7E2C" w:rsidRPr="0071697B">
        <w:rPr>
          <w:position w:val="-6"/>
        </w:rPr>
        <w:object w:dxaOrig="520" w:dyaOrig="220" w14:anchorId="5CD286EF">
          <v:shape id="_x0000_i1352" type="#_x0000_t75" style="width:26.25pt;height:11.25pt" o:ole="">
            <v:imagedata r:id="rId716" o:title=""/>
          </v:shape>
          <o:OLEObject Type="Embed" ProgID="Equation.DSMT4" ShapeID="_x0000_i1352" DrawAspect="Content" ObjectID="_1720944902" r:id="rId717"/>
        </w:object>
      </w:r>
      <w:r>
        <w:t xml:space="preserve">, the remainder is </w:t>
      </w:r>
      <w:r w:rsidR="00DE7E2C" w:rsidRPr="002202DE">
        <w:rPr>
          <w:position w:val="-10"/>
        </w:rPr>
        <w:object w:dxaOrig="499" w:dyaOrig="320" w14:anchorId="138F5538">
          <v:shape id="_x0000_i1353" type="#_x0000_t75" style="width:24.75pt;height:15.75pt" o:ole="">
            <v:imagedata r:id="rId718" o:title=""/>
          </v:shape>
          <o:OLEObject Type="Embed" ProgID="Equation.DSMT4" ShapeID="_x0000_i1353" DrawAspect="Content" ObjectID="_1720944903" r:id="rId719"/>
        </w:object>
      </w:r>
      <w:r>
        <w:t>.</w:t>
      </w:r>
    </w:p>
    <w:p w14:paraId="5266995E" w14:textId="77777777" w:rsidR="005565DB" w:rsidRDefault="005565DB" w:rsidP="005565DB"/>
    <w:p w14:paraId="45169672" w14:textId="77777777" w:rsidR="005565DB" w:rsidRDefault="005565DB" w:rsidP="005565DB">
      <w:pPr>
        <w:rPr>
          <w:rStyle w:val="ExampleChar"/>
        </w:rPr>
      </w:pPr>
    </w:p>
    <w:p w14:paraId="0E967174" w14:textId="0B192CFA" w:rsidR="005565DB" w:rsidRDefault="005565DB" w:rsidP="005565DB">
      <w:r>
        <w:rPr>
          <w:rStyle w:val="ExampleChar"/>
        </w:rPr>
        <w:t xml:space="preserve">If </w:t>
      </w:r>
      <w:r w:rsidR="00DE7E2C" w:rsidRPr="0071697B">
        <w:rPr>
          <w:position w:val="-6"/>
        </w:rPr>
        <w:object w:dxaOrig="520" w:dyaOrig="220" w14:anchorId="7CC50960">
          <v:shape id="_x0000_i1354" type="#_x0000_t75" style="width:26.25pt;height:11.25pt" o:ole="">
            <v:imagedata r:id="rId720" o:title=""/>
          </v:shape>
          <o:OLEObject Type="Embed" ProgID="Equation.DSMT4" ShapeID="_x0000_i1354" DrawAspect="Content" ObjectID="_1720944904" r:id="rId721"/>
        </w:object>
      </w:r>
      <w:r>
        <w:t xml:space="preserve"> is a factor of the polynomial </w:t>
      </w:r>
      <w:r>
        <w:rPr>
          <w:i/>
        </w:rPr>
        <w:t>p</w:t>
      </w:r>
      <w:r>
        <w:t xml:space="preserve">, then </w:t>
      </w:r>
      <w:r w:rsidR="00DE7E2C" w:rsidRPr="006E04F3">
        <w:rPr>
          <w:position w:val="-10"/>
        </w:rPr>
        <w:object w:dxaOrig="1800" w:dyaOrig="320" w14:anchorId="2E05A562">
          <v:shape id="_x0000_i1355" type="#_x0000_t75" style="width:90pt;height:15.75pt" o:ole="">
            <v:imagedata r:id="rId722" o:title=""/>
          </v:shape>
          <o:OLEObject Type="Embed" ProgID="Equation.DSMT4" ShapeID="_x0000_i1355" DrawAspect="Content" ObjectID="_1720944905" r:id="rId723"/>
        </w:object>
      </w:r>
      <w:r>
        <w:t xml:space="preserve"> for some polynomial </w:t>
      </w:r>
      <w:r>
        <w:rPr>
          <w:i/>
        </w:rPr>
        <w:t>q</w:t>
      </w:r>
      <w:r>
        <w:t xml:space="preserve">.  Then </w:t>
      </w:r>
      <w:r w:rsidR="00DE7E2C" w:rsidRPr="006E04F3">
        <w:rPr>
          <w:position w:val="-10"/>
        </w:rPr>
        <w:object w:dxaOrig="2100" w:dyaOrig="320" w14:anchorId="29A65DAB">
          <v:shape id="_x0000_i1356" type="#_x0000_t75" style="width:105pt;height:15.75pt" o:ole="">
            <v:imagedata r:id="rId724" o:title=""/>
          </v:shape>
          <o:OLEObject Type="Embed" ProgID="Equation.DSMT4" ShapeID="_x0000_i1356" DrawAspect="Content" ObjectID="_1720944906" r:id="rId725"/>
        </w:object>
      </w:r>
      <w:r>
        <w:t xml:space="preserve">, showing </w:t>
      </w:r>
      <w:r>
        <w:rPr>
          <w:i/>
        </w:rPr>
        <w:t>c</w:t>
      </w:r>
      <w:r>
        <w:t xml:space="preserve"> is a zero of the </w:t>
      </w:r>
      <w:proofErr w:type="gramStart"/>
      <w:r>
        <w:t>polynomial</w:t>
      </w:r>
      <w:proofErr w:type="gramEnd"/>
      <w:r>
        <w:t>.  This shouldn't surprise us - we already knew that if the polynomial factors it reveals the roots.</w:t>
      </w:r>
    </w:p>
    <w:p w14:paraId="3C8B210B" w14:textId="77777777" w:rsidR="005565DB" w:rsidRDefault="005565DB" w:rsidP="005565DB"/>
    <w:p w14:paraId="407F7BC9" w14:textId="410148A9" w:rsidR="005565DB" w:rsidRDefault="005565DB" w:rsidP="005565DB">
      <w:r>
        <w:t xml:space="preserve">If </w:t>
      </w:r>
      <w:r w:rsidR="00DE7E2C" w:rsidRPr="006E04F3">
        <w:rPr>
          <w:position w:val="-10"/>
        </w:rPr>
        <w:object w:dxaOrig="859" w:dyaOrig="320" w14:anchorId="6E644462">
          <v:shape id="_x0000_i1357" type="#_x0000_t75" style="width:42.75pt;height:15.75pt" o:ole="">
            <v:imagedata r:id="rId726" o:title=""/>
          </v:shape>
          <o:OLEObject Type="Embed" ProgID="Equation.DSMT4" ShapeID="_x0000_i1357" DrawAspect="Content" ObjectID="_1720944907" r:id="rId727"/>
        </w:object>
      </w:r>
      <w:r>
        <w:t xml:space="preserve">, then the remainder theorem tells us that if </w:t>
      </w:r>
      <w:r>
        <w:rPr>
          <w:i/>
        </w:rPr>
        <w:t>p</w:t>
      </w:r>
      <w:r>
        <w:t xml:space="preserve"> is divided by </w:t>
      </w:r>
      <w:r w:rsidR="00DE7E2C" w:rsidRPr="0071697B">
        <w:rPr>
          <w:position w:val="-6"/>
        </w:rPr>
        <w:object w:dxaOrig="520" w:dyaOrig="220" w14:anchorId="17A04696">
          <v:shape id="_x0000_i1358" type="#_x0000_t75" style="width:26.25pt;height:11.25pt" o:ole="">
            <v:imagedata r:id="rId728" o:title=""/>
          </v:shape>
          <o:OLEObject Type="Embed" ProgID="Equation.DSMT4" ShapeID="_x0000_i1358" DrawAspect="Content" ObjectID="_1720944908" r:id="rId729"/>
        </w:object>
      </w:r>
      <w:r>
        <w:t xml:space="preserve">, then the remainder will be zero, which means </w:t>
      </w:r>
      <w:r w:rsidR="00DE7E2C" w:rsidRPr="0071697B">
        <w:rPr>
          <w:position w:val="-6"/>
        </w:rPr>
        <w:object w:dxaOrig="520" w:dyaOrig="220" w14:anchorId="7AC09A04">
          <v:shape id="_x0000_i1359" type="#_x0000_t75" style="width:26.25pt;height:11.25pt" o:ole="">
            <v:imagedata r:id="rId730" o:title=""/>
          </v:shape>
          <o:OLEObject Type="Embed" ProgID="Equation.DSMT4" ShapeID="_x0000_i1359" DrawAspect="Content" ObjectID="_1720944909" r:id="rId731"/>
        </w:object>
      </w:r>
      <w:r>
        <w:t xml:space="preserve"> is a factor of </w:t>
      </w:r>
      <w:r>
        <w:rPr>
          <w:i/>
        </w:rPr>
        <w:t>p</w:t>
      </w:r>
      <w:r>
        <w:t xml:space="preserve">. </w:t>
      </w:r>
    </w:p>
    <w:p w14:paraId="75BCB139" w14:textId="77777777" w:rsidR="005565DB" w:rsidRDefault="005565DB" w:rsidP="005565DB"/>
    <w:p w14:paraId="62E7C46D" w14:textId="77777777" w:rsidR="005565DB" w:rsidRDefault="005565DB" w:rsidP="005565DB"/>
    <w:p w14:paraId="70677903" w14:textId="77777777" w:rsidR="005565DB" w:rsidRDefault="005565DB" w:rsidP="005565DB">
      <w:pPr>
        <w:pStyle w:val="DefinitionHeader"/>
      </w:pPr>
      <w:r>
        <w:t>The Factor Theorem</w:t>
      </w:r>
      <w:r>
        <w:fldChar w:fldCharType="begin"/>
      </w:r>
      <w:r>
        <w:instrText xml:space="preserve"> XE "</w:instrText>
      </w:r>
      <w:r w:rsidRPr="004C0175">
        <w:instrText>Factor Theorem</w:instrText>
      </w:r>
      <w:r>
        <w:instrText xml:space="preserve">" </w:instrText>
      </w:r>
      <w:r>
        <w:fldChar w:fldCharType="end"/>
      </w:r>
    </w:p>
    <w:p w14:paraId="4C9A6C1D" w14:textId="1D42FE25" w:rsidR="005565DB" w:rsidRDefault="005565DB" w:rsidP="005565DB">
      <w:pPr>
        <w:pStyle w:val="Definition"/>
      </w:pPr>
      <w:r>
        <w:t xml:space="preserve">If </w:t>
      </w:r>
      <w:r w:rsidR="00DE7E2C" w:rsidRPr="002202DE">
        <w:rPr>
          <w:position w:val="-10"/>
        </w:rPr>
        <w:object w:dxaOrig="520" w:dyaOrig="320" w14:anchorId="49E18E21">
          <v:shape id="_x0000_i1360" type="#_x0000_t75" style="width:26.25pt;height:15.75pt" o:ole="">
            <v:imagedata r:id="rId732" o:title=""/>
          </v:shape>
          <o:OLEObject Type="Embed" ProgID="Equation.DSMT4" ShapeID="_x0000_i1360" DrawAspect="Content" ObjectID="_1720944910" r:id="rId733"/>
        </w:object>
      </w:r>
      <w:r>
        <w:t xml:space="preserve"> is a nonzero polynomial, then the real number </w:t>
      </w:r>
      <w:r>
        <w:rPr>
          <w:i/>
        </w:rPr>
        <w:t>c</w:t>
      </w:r>
      <w:r>
        <w:t xml:space="preserve"> is a zero of </w:t>
      </w:r>
      <w:r w:rsidR="00DE7E2C" w:rsidRPr="002202DE">
        <w:rPr>
          <w:position w:val="-10"/>
        </w:rPr>
        <w:object w:dxaOrig="520" w:dyaOrig="320" w14:anchorId="6D16596F">
          <v:shape id="_x0000_i1361" type="#_x0000_t75" style="width:26.25pt;height:15.75pt" o:ole="">
            <v:imagedata r:id="rId734" o:title=""/>
          </v:shape>
          <o:OLEObject Type="Embed" ProgID="Equation.DSMT4" ShapeID="_x0000_i1361" DrawAspect="Content" ObjectID="_1720944911" r:id="rId735"/>
        </w:object>
      </w:r>
      <w:r>
        <w:t xml:space="preserve"> </w:t>
      </w:r>
      <w:proofErr w:type="spellStart"/>
      <w:r>
        <w:t>if</w:t>
      </w:r>
      <w:proofErr w:type="spellEnd"/>
      <w:r>
        <w:t xml:space="preserve"> and only if </w:t>
      </w:r>
      <w:r w:rsidR="00DE7E2C" w:rsidRPr="0071697B">
        <w:rPr>
          <w:position w:val="-6"/>
        </w:rPr>
        <w:object w:dxaOrig="520" w:dyaOrig="220" w14:anchorId="0D71E22D">
          <v:shape id="_x0000_i1362" type="#_x0000_t75" style="width:26.25pt;height:11.25pt" o:ole="">
            <v:imagedata r:id="rId736" o:title=""/>
          </v:shape>
          <o:OLEObject Type="Embed" ProgID="Equation.DSMT4" ShapeID="_x0000_i1362" DrawAspect="Content" ObjectID="_1720944912" r:id="rId737"/>
        </w:object>
      </w:r>
      <w:r>
        <w:t xml:space="preserve"> is a factor of </w:t>
      </w:r>
      <w:r w:rsidR="00DE7E2C" w:rsidRPr="002202DE">
        <w:rPr>
          <w:position w:val="-10"/>
        </w:rPr>
        <w:object w:dxaOrig="520" w:dyaOrig="320" w14:anchorId="64FE8CB8">
          <v:shape id="_x0000_i1363" type="#_x0000_t75" style="width:26.25pt;height:15.75pt" o:ole="">
            <v:imagedata r:id="rId738" o:title=""/>
          </v:shape>
          <o:OLEObject Type="Embed" ProgID="Equation.DSMT4" ShapeID="_x0000_i1363" DrawAspect="Content" ObjectID="_1720944913" r:id="rId739"/>
        </w:object>
      </w:r>
      <w:r>
        <w:t>.</w:t>
      </w:r>
    </w:p>
    <w:p w14:paraId="5B327079" w14:textId="77777777" w:rsidR="005565DB" w:rsidRPr="002202DE" w:rsidRDefault="005565DB" w:rsidP="005565DB"/>
    <w:p w14:paraId="3911A6ED" w14:textId="77777777" w:rsidR="005565DB" w:rsidRDefault="005565DB" w:rsidP="005565DB"/>
    <w:p w14:paraId="753DAB2F" w14:textId="77777777" w:rsidR="00C742FB" w:rsidRDefault="00C742FB" w:rsidP="005565DB">
      <w:r>
        <w:rPr>
          <w:b/>
        </w:rPr>
        <w:t>Synthetic Division</w:t>
      </w:r>
    </w:p>
    <w:p w14:paraId="59DD2927" w14:textId="77777777" w:rsidR="00C742FB" w:rsidRPr="00C742FB" w:rsidRDefault="00C742FB" w:rsidP="005565DB"/>
    <w:p w14:paraId="14809968" w14:textId="0EDC453B" w:rsidR="005565DB" w:rsidRDefault="005565DB" w:rsidP="005565DB">
      <w:r>
        <w:t xml:space="preserve">Since dividing by </w:t>
      </w:r>
      <w:r w:rsidR="00DE7E2C" w:rsidRPr="0071697B">
        <w:rPr>
          <w:position w:val="-6"/>
        </w:rPr>
        <w:object w:dxaOrig="520" w:dyaOrig="220" w14:anchorId="14696DC6">
          <v:shape id="_x0000_i1364" type="#_x0000_t75" style="width:26.25pt;height:11.25pt" o:ole="">
            <v:imagedata r:id="rId740" o:title=""/>
          </v:shape>
          <o:OLEObject Type="Embed" ProgID="Equation.DSMT4" ShapeID="_x0000_i1364" DrawAspect="Content" ObjectID="_1720944914" r:id="rId741"/>
        </w:object>
      </w:r>
      <w:r>
        <w:t xml:space="preserve"> is a way to check if a number is a zero of the </w:t>
      </w:r>
      <w:proofErr w:type="gramStart"/>
      <w:r>
        <w:t>polynomial</w:t>
      </w:r>
      <w:proofErr w:type="gramEnd"/>
      <w:r>
        <w:t xml:space="preserve">, it would be nice to have a faster way to divide by </w:t>
      </w:r>
      <w:r w:rsidR="00DE7E2C" w:rsidRPr="0071697B">
        <w:rPr>
          <w:position w:val="-6"/>
        </w:rPr>
        <w:object w:dxaOrig="520" w:dyaOrig="220" w14:anchorId="2BA5133B">
          <v:shape id="_x0000_i1365" type="#_x0000_t75" style="width:26.25pt;height:11.25pt" o:ole="">
            <v:imagedata r:id="rId742" o:title=""/>
          </v:shape>
          <o:OLEObject Type="Embed" ProgID="Equation.DSMT4" ShapeID="_x0000_i1365" DrawAspect="Content" ObjectID="_1720944915" r:id="rId743"/>
        </w:object>
      </w:r>
      <w:r>
        <w:t xml:space="preserve"> than having to use long division every time.  Happily, quick</w:t>
      </w:r>
      <w:r w:rsidR="00DA2DAC">
        <w:t>er</w:t>
      </w:r>
      <w:r>
        <w:t xml:space="preserve"> ways have been discovered.</w:t>
      </w:r>
    </w:p>
    <w:p w14:paraId="2489F543" w14:textId="77777777" w:rsidR="005565DB" w:rsidRDefault="005565DB" w:rsidP="005565DB"/>
    <w:p w14:paraId="5B92D3F2" w14:textId="77777777" w:rsidR="005565DB" w:rsidRDefault="005565DB" w:rsidP="005565DB">
      <w:r>
        <w:lastRenderedPageBreak/>
        <w:t>Let's look back at the long division we did in Example 1 and try to streamline it. First, let's change all the subtractions into additions by distributing through the negatives.</w:t>
      </w:r>
    </w:p>
    <w:p w14:paraId="2AD9C521" w14:textId="77777777" w:rsidR="005565DB" w:rsidRDefault="005565DB" w:rsidP="005565DB"/>
    <w:p w14:paraId="7F6C5123" w14:textId="208C6CAA" w:rsidR="005565DB" w:rsidRDefault="00DE7E2C" w:rsidP="005565DB">
      <w:r w:rsidRPr="00072A55">
        <w:rPr>
          <w:position w:val="-236"/>
        </w:rPr>
        <w:object w:dxaOrig="2580" w:dyaOrig="2980" w14:anchorId="76DF9127">
          <v:shape id="_x0000_i1366" type="#_x0000_t75" style="width:129pt;height:148.5pt" o:ole="">
            <v:imagedata r:id="rId744" o:title=""/>
          </v:shape>
          <o:OLEObject Type="Embed" ProgID="Equation.DSMT4" ShapeID="_x0000_i1366" DrawAspect="Content" ObjectID="_1720944916" r:id="rId745"/>
        </w:object>
      </w:r>
    </w:p>
    <w:p w14:paraId="797196DC" w14:textId="108ED3F6" w:rsidR="005565DB" w:rsidRDefault="005565DB" w:rsidP="005565DB">
      <w:r>
        <w:t xml:space="preserve">Next, observe that the terms </w:t>
      </w:r>
      <w:r w:rsidR="00DE7E2C" w:rsidRPr="0071697B">
        <w:rPr>
          <w:position w:val="-6"/>
        </w:rPr>
        <w:object w:dxaOrig="400" w:dyaOrig="320" w14:anchorId="79D07362">
          <v:shape id="_x0000_i1367" type="#_x0000_t75" style="width:20.25pt;height:15.75pt" o:ole="">
            <v:imagedata r:id="rId746" o:title=""/>
          </v:shape>
          <o:OLEObject Type="Embed" ProgID="Equation.DSMT4" ShapeID="_x0000_i1367" DrawAspect="Content" ObjectID="_1720944917" r:id="rId747"/>
        </w:object>
      </w:r>
      <w:r>
        <w:t xml:space="preserve">, </w:t>
      </w:r>
      <w:r w:rsidR="00DE7E2C" w:rsidRPr="0071697B">
        <w:rPr>
          <w:position w:val="-6"/>
        </w:rPr>
        <w:object w:dxaOrig="540" w:dyaOrig="320" w14:anchorId="4CE77E4C">
          <v:shape id="_x0000_i1368" type="#_x0000_t75" style="width:27pt;height:15.75pt" o:ole="">
            <v:imagedata r:id="rId748" o:title=""/>
          </v:shape>
          <o:OLEObject Type="Embed" ProgID="Equation.DSMT4" ShapeID="_x0000_i1368" DrawAspect="Content" ObjectID="_1720944918" r:id="rId749"/>
        </w:object>
      </w:r>
      <w:r>
        <w:t xml:space="preserve">, and </w:t>
      </w:r>
      <w:r w:rsidR="00DE7E2C" w:rsidRPr="0071697B">
        <w:rPr>
          <w:position w:val="-6"/>
        </w:rPr>
        <w:object w:dxaOrig="460" w:dyaOrig="279" w14:anchorId="67E501A6">
          <v:shape id="_x0000_i1369" type="#_x0000_t75" style="width:22.5pt;height:13.5pt" o:ole="">
            <v:imagedata r:id="rId750" o:title=""/>
          </v:shape>
          <o:OLEObject Type="Embed" ProgID="Equation.DSMT4" ShapeID="_x0000_i1369" DrawAspect="Content" ObjectID="_1720944919" r:id="rId751"/>
        </w:object>
      </w:r>
      <w:r>
        <w:t xml:space="preserve"> are the exact opposite of the terms above them.  The algorithm we use ensures this is always the case, so we can omit them without losing any information. Also note that the terms we ‘bring down’ (namely the −5</w:t>
      </w:r>
      <w:r w:rsidRPr="00072A55">
        <w:rPr>
          <w:i/>
        </w:rPr>
        <w:t>x</w:t>
      </w:r>
      <w:r>
        <w:t xml:space="preserve"> and −14) aren’t </w:t>
      </w:r>
      <w:proofErr w:type="gramStart"/>
      <w:r>
        <w:t>really necessary</w:t>
      </w:r>
      <w:proofErr w:type="gramEnd"/>
      <w:r>
        <w:t xml:space="preserve"> to recopy, so we omit them, too.</w:t>
      </w:r>
    </w:p>
    <w:p w14:paraId="15B56C89" w14:textId="77777777" w:rsidR="005565DB" w:rsidRDefault="005565DB" w:rsidP="005565DB"/>
    <w:p w14:paraId="6C118BEC" w14:textId="62EEC4C8" w:rsidR="005565DB" w:rsidRDefault="00DE7E2C" w:rsidP="005565DB">
      <w:r w:rsidRPr="00072A55">
        <w:rPr>
          <w:position w:val="-246"/>
        </w:rPr>
        <w:object w:dxaOrig="2380" w:dyaOrig="3080" w14:anchorId="577D278D">
          <v:shape id="_x0000_i1370" type="#_x0000_t75" style="width:119.25pt;height:153.75pt" o:ole="">
            <v:imagedata r:id="rId752" o:title=""/>
          </v:shape>
          <o:OLEObject Type="Embed" ProgID="Equation.DSMT4" ShapeID="_x0000_i1370" DrawAspect="Content" ObjectID="_1720944920" r:id="rId753"/>
        </w:object>
      </w:r>
    </w:p>
    <w:p w14:paraId="7831D9DD" w14:textId="77777777" w:rsidR="005565DB" w:rsidRDefault="005565DB" w:rsidP="005565DB"/>
    <w:p w14:paraId="2B7FDA50" w14:textId="22A006F0" w:rsidR="005565DB" w:rsidRDefault="005565DB" w:rsidP="005565DB">
      <w:r>
        <w:t xml:space="preserve">Now, let’s move things up a bit and, for reasons which will become clear in a moment, copy the </w:t>
      </w:r>
      <w:r w:rsidR="00DE7E2C" w:rsidRPr="0071697B">
        <w:rPr>
          <w:position w:val="-6"/>
        </w:rPr>
        <w:object w:dxaOrig="260" w:dyaOrig="320" w14:anchorId="77633BCA">
          <v:shape id="_x0000_i1371" type="#_x0000_t75" style="width:13.5pt;height:15.75pt" o:ole="">
            <v:imagedata r:id="rId754" o:title=""/>
          </v:shape>
          <o:OLEObject Type="Embed" ProgID="Equation.DSMT4" ShapeID="_x0000_i1371" DrawAspect="Content" ObjectID="_1720944921" r:id="rId755"/>
        </w:object>
      </w:r>
      <w:r>
        <w:t xml:space="preserve"> into the last row.</w:t>
      </w:r>
    </w:p>
    <w:p w14:paraId="62E6FF9C" w14:textId="77777777" w:rsidR="005565DB" w:rsidRDefault="005565DB" w:rsidP="005565DB"/>
    <w:p w14:paraId="52E8E7A0" w14:textId="60AF3B15" w:rsidR="005565DB" w:rsidRDefault="00DE7E2C" w:rsidP="005565DB">
      <w:r w:rsidRPr="00072A55">
        <w:rPr>
          <w:position w:val="-94"/>
        </w:rPr>
        <w:object w:dxaOrig="2320" w:dyaOrig="1560" w14:anchorId="34F99FFB">
          <v:shape id="_x0000_i1372" type="#_x0000_t75" style="width:116.25pt;height:78pt" o:ole="">
            <v:imagedata r:id="rId756" o:title=""/>
          </v:shape>
          <o:OLEObject Type="Embed" ProgID="Equation.DSMT4" ShapeID="_x0000_i1372" DrawAspect="Content" ObjectID="_1720944922" r:id="rId757"/>
        </w:object>
      </w:r>
    </w:p>
    <w:p w14:paraId="4C0ACACD" w14:textId="77777777" w:rsidR="005565DB" w:rsidRDefault="005565DB" w:rsidP="005565DB"/>
    <w:p w14:paraId="551306F8" w14:textId="77777777" w:rsidR="00DA2DAC" w:rsidRDefault="005565DB" w:rsidP="005565DB">
      <w:r>
        <w:t xml:space="preserve">Note that by arranging things in this manner, each term in the last row is obtained by adding the two terms above it. Notice also that the quotient polynomial can be obtained by dividing each of the first three terms in the last row by </w:t>
      </w:r>
      <w:r w:rsidRPr="00072A55">
        <w:rPr>
          <w:i/>
        </w:rPr>
        <w:t>x</w:t>
      </w:r>
      <w:r>
        <w:t xml:space="preserve"> and adding the results. If you take the time to work back through the original division problem, you will find that this is exactly the way we determined the quotient polynomial. </w:t>
      </w:r>
    </w:p>
    <w:p w14:paraId="55FF3288" w14:textId="77777777" w:rsidR="005565DB" w:rsidRDefault="005565DB" w:rsidP="005565DB">
      <w:r>
        <w:lastRenderedPageBreak/>
        <w:t xml:space="preserve">This means that we no longer need to write the quotient polynomial down, nor the </w:t>
      </w:r>
      <w:r w:rsidRPr="00072A55">
        <w:rPr>
          <w:i/>
        </w:rPr>
        <w:t>x</w:t>
      </w:r>
      <w:r>
        <w:t xml:space="preserve"> in the divisor, to determine our answer.</w:t>
      </w:r>
    </w:p>
    <w:p w14:paraId="3A426E76" w14:textId="77777777" w:rsidR="00DA2DAC" w:rsidRDefault="00DA2DAC" w:rsidP="005565DB"/>
    <w:p w14:paraId="219483A7" w14:textId="3230C6A1" w:rsidR="005565DB" w:rsidRDefault="00DE7E2C" w:rsidP="005565DB">
      <w:r w:rsidRPr="00072A55">
        <w:rPr>
          <w:position w:val="-94"/>
        </w:rPr>
        <w:object w:dxaOrig="2320" w:dyaOrig="1260" w14:anchorId="677B33BA">
          <v:shape id="_x0000_i1373" type="#_x0000_t75" style="width:116.25pt;height:63pt" o:ole="">
            <v:imagedata r:id="rId758" o:title=""/>
          </v:shape>
          <o:OLEObject Type="Embed" ProgID="Equation.DSMT4" ShapeID="_x0000_i1373" DrawAspect="Content" ObjectID="_1720944923" r:id="rId759"/>
        </w:object>
      </w:r>
    </w:p>
    <w:p w14:paraId="598B6EE4" w14:textId="77777777" w:rsidR="005565DB" w:rsidRDefault="005565DB" w:rsidP="005565DB"/>
    <w:p w14:paraId="5529F6C5" w14:textId="3E1517D0" w:rsidR="005565DB" w:rsidRDefault="005565DB" w:rsidP="005565DB">
      <w:r>
        <w:t xml:space="preserve">We’ve streamlined things quite a bit so far, but we can still do more.  Let’s take a moment to remind ourselves where the </w:t>
      </w:r>
      <w:r w:rsidR="00DE7E2C" w:rsidRPr="0071697B">
        <w:rPr>
          <w:position w:val="-6"/>
        </w:rPr>
        <w:object w:dxaOrig="400" w:dyaOrig="320" w14:anchorId="7C7C54B6">
          <v:shape id="_x0000_i1374" type="#_x0000_t75" style="width:20.25pt;height:15.75pt" o:ole="">
            <v:imagedata r:id="rId760" o:title=""/>
          </v:shape>
          <o:OLEObject Type="Embed" ProgID="Equation.DSMT4" ShapeID="_x0000_i1374" DrawAspect="Content" ObjectID="_1720944924" r:id="rId761"/>
        </w:object>
      </w:r>
      <w:r>
        <w:t>, 12</w:t>
      </w:r>
      <w:r w:rsidRPr="00503393">
        <w:rPr>
          <w:i/>
        </w:rPr>
        <w:t>x</w:t>
      </w:r>
      <w:r>
        <w:t xml:space="preserve"> and 14 came from in the second row.  Each of these terms was obtained by multiplying the terms in the quotient, </w:t>
      </w:r>
      <w:r w:rsidR="00DE7E2C" w:rsidRPr="0071697B">
        <w:rPr>
          <w:position w:val="-6"/>
        </w:rPr>
        <w:object w:dxaOrig="279" w:dyaOrig="320" w14:anchorId="48CACAC5">
          <v:shape id="_x0000_i1375" type="#_x0000_t75" style="width:13.5pt;height:15.75pt" o:ole="">
            <v:imagedata r:id="rId762" o:title=""/>
          </v:shape>
          <o:OLEObject Type="Embed" ProgID="Equation.DSMT4" ShapeID="_x0000_i1375" DrawAspect="Content" ObjectID="_1720944925" r:id="rId763"/>
        </w:object>
      </w:r>
      <w:r>
        <w:t>, 6</w:t>
      </w:r>
      <w:r w:rsidRPr="00503393">
        <w:rPr>
          <w:i/>
        </w:rPr>
        <w:t>x</w:t>
      </w:r>
      <w:r>
        <w:t xml:space="preserve"> and 7, respectively, by the −2 in </w:t>
      </w:r>
      <w:r w:rsidRPr="00503393">
        <w:rPr>
          <w:i/>
        </w:rPr>
        <w:t>x</w:t>
      </w:r>
      <w:r>
        <w:t xml:space="preserve"> − 2, then by −1 when we changed the subtraction to addition.  Multiplying by −2 then by −1 is the same as multiplying by 2, so we replace the −2 in the divisor by 2.  Furthermore, the coefficients of the quotient polynomial match the coefficients of the first three terms in the last row, so we now take the plunge and write only the coefficients of the terms to get</w:t>
      </w:r>
    </w:p>
    <w:p w14:paraId="45ECCA85" w14:textId="77777777" w:rsidR="005565DB" w:rsidRDefault="005565DB" w:rsidP="005565DB"/>
    <w:tbl>
      <w:tblPr>
        <w:tblW w:w="0" w:type="auto"/>
        <w:tblLook w:val="04A0" w:firstRow="1" w:lastRow="0" w:firstColumn="1" w:lastColumn="0" w:noHBand="0" w:noVBand="1"/>
      </w:tblPr>
      <w:tblGrid>
        <w:gridCol w:w="576"/>
        <w:gridCol w:w="576"/>
        <w:gridCol w:w="576"/>
        <w:gridCol w:w="576"/>
        <w:gridCol w:w="576"/>
      </w:tblGrid>
      <w:tr w:rsidR="005565DB" w14:paraId="440D626F" w14:textId="77777777" w:rsidTr="00D93C62">
        <w:tc>
          <w:tcPr>
            <w:tcW w:w="576" w:type="dxa"/>
            <w:tcBorders>
              <w:right w:val="single" w:sz="4" w:space="0" w:color="auto"/>
            </w:tcBorders>
          </w:tcPr>
          <w:p w14:paraId="282219D3" w14:textId="77777777" w:rsidR="005565DB" w:rsidRDefault="005565DB" w:rsidP="00D93C62">
            <w:pPr>
              <w:jc w:val="right"/>
            </w:pPr>
            <w:r>
              <w:t>2</w:t>
            </w:r>
          </w:p>
        </w:tc>
        <w:tc>
          <w:tcPr>
            <w:tcW w:w="576" w:type="dxa"/>
            <w:tcBorders>
              <w:left w:val="single" w:sz="4" w:space="0" w:color="auto"/>
            </w:tcBorders>
          </w:tcPr>
          <w:p w14:paraId="3F456E66" w14:textId="77777777" w:rsidR="005565DB" w:rsidRDefault="005565DB" w:rsidP="00D93C62">
            <w:pPr>
              <w:jc w:val="right"/>
            </w:pPr>
            <w:r>
              <w:t>1</w:t>
            </w:r>
          </w:p>
        </w:tc>
        <w:tc>
          <w:tcPr>
            <w:tcW w:w="576" w:type="dxa"/>
          </w:tcPr>
          <w:p w14:paraId="65A9021D" w14:textId="77777777" w:rsidR="005565DB" w:rsidRDefault="005565DB" w:rsidP="00D93C62">
            <w:pPr>
              <w:jc w:val="right"/>
            </w:pPr>
            <w:r>
              <w:t>4</w:t>
            </w:r>
          </w:p>
        </w:tc>
        <w:tc>
          <w:tcPr>
            <w:tcW w:w="576" w:type="dxa"/>
          </w:tcPr>
          <w:p w14:paraId="1FC3022E" w14:textId="77777777" w:rsidR="005565DB" w:rsidRDefault="005565DB" w:rsidP="00D93C62">
            <w:pPr>
              <w:jc w:val="right"/>
            </w:pPr>
            <w:r>
              <w:t>-5</w:t>
            </w:r>
          </w:p>
        </w:tc>
        <w:tc>
          <w:tcPr>
            <w:tcW w:w="576" w:type="dxa"/>
          </w:tcPr>
          <w:p w14:paraId="17376AEA" w14:textId="77777777" w:rsidR="005565DB" w:rsidRDefault="005565DB" w:rsidP="00D93C62">
            <w:pPr>
              <w:jc w:val="right"/>
            </w:pPr>
            <w:r>
              <w:t>-14</w:t>
            </w:r>
          </w:p>
        </w:tc>
      </w:tr>
      <w:tr w:rsidR="005565DB" w14:paraId="5E0BA3F7" w14:textId="77777777" w:rsidTr="00D93C62">
        <w:tc>
          <w:tcPr>
            <w:tcW w:w="576" w:type="dxa"/>
          </w:tcPr>
          <w:p w14:paraId="5086047B" w14:textId="77777777" w:rsidR="005565DB" w:rsidRDefault="005565DB" w:rsidP="00D93C62">
            <w:pPr>
              <w:jc w:val="right"/>
            </w:pPr>
          </w:p>
        </w:tc>
        <w:tc>
          <w:tcPr>
            <w:tcW w:w="576" w:type="dxa"/>
            <w:tcBorders>
              <w:bottom w:val="single" w:sz="4" w:space="0" w:color="auto"/>
            </w:tcBorders>
          </w:tcPr>
          <w:p w14:paraId="4066B973" w14:textId="77777777" w:rsidR="005565DB" w:rsidRDefault="005565DB" w:rsidP="00D93C62">
            <w:pPr>
              <w:jc w:val="right"/>
            </w:pPr>
          </w:p>
        </w:tc>
        <w:tc>
          <w:tcPr>
            <w:tcW w:w="576" w:type="dxa"/>
            <w:tcBorders>
              <w:bottom w:val="single" w:sz="4" w:space="0" w:color="auto"/>
            </w:tcBorders>
          </w:tcPr>
          <w:p w14:paraId="3FE557A7" w14:textId="77777777" w:rsidR="005565DB" w:rsidRDefault="005565DB" w:rsidP="00D93C62">
            <w:pPr>
              <w:jc w:val="right"/>
            </w:pPr>
            <w:r>
              <w:t>2</w:t>
            </w:r>
          </w:p>
        </w:tc>
        <w:tc>
          <w:tcPr>
            <w:tcW w:w="576" w:type="dxa"/>
            <w:tcBorders>
              <w:bottom w:val="single" w:sz="4" w:space="0" w:color="auto"/>
            </w:tcBorders>
          </w:tcPr>
          <w:p w14:paraId="5C608A91" w14:textId="77777777" w:rsidR="005565DB" w:rsidRDefault="005565DB" w:rsidP="00D93C62">
            <w:pPr>
              <w:jc w:val="right"/>
            </w:pPr>
            <w:r>
              <w:t>12</w:t>
            </w:r>
          </w:p>
        </w:tc>
        <w:tc>
          <w:tcPr>
            <w:tcW w:w="576" w:type="dxa"/>
            <w:tcBorders>
              <w:bottom w:val="single" w:sz="4" w:space="0" w:color="auto"/>
            </w:tcBorders>
          </w:tcPr>
          <w:p w14:paraId="7EB0C1E7" w14:textId="77777777" w:rsidR="005565DB" w:rsidRDefault="005565DB" w:rsidP="00D93C62">
            <w:pPr>
              <w:jc w:val="right"/>
            </w:pPr>
            <w:r>
              <w:t>14</w:t>
            </w:r>
          </w:p>
        </w:tc>
      </w:tr>
      <w:tr w:rsidR="005565DB" w14:paraId="43BC1EA8" w14:textId="77777777" w:rsidTr="00D93C62">
        <w:tc>
          <w:tcPr>
            <w:tcW w:w="576" w:type="dxa"/>
          </w:tcPr>
          <w:p w14:paraId="7F9E2E0B" w14:textId="77777777" w:rsidR="005565DB" w:rsidRDefault="005565DB" w:rsidP="00D93C62">
            <w:pPr>
              <w:jc w:val="right"/>
            </w:pPr>
          </w:p>
        </w:tc>
        <w:tc>
          <w:tcPr>
            <w:tcW w:w="576" w:type="dxa"/>
            <w:tcBorders>
              <w:top w:val="single" w:sz="4" w:space="0" w:color="auto"/>
            </w:tcBorders>
          </w:tcPr>
          <w:p w14:paraId="72594ABD" w14:textId="77777777" w:rsidR="005565DB" w:rsidRDefault="005565DB" w:rsidP="00D93C62">
            <w:pPr>
              <w:jc w:val="right"/>
            </w:pPr>
            <w:r>
              <w:t>1</w:t>
            </w:r>
          </w:p>
        </w:tc>
        <w:tc>
          <w:tcPr>
            <w:tcW w:w="576" w:type="dxa"/>
            <w:tcBorders>
              <w:top w:val="single" w:sz="4" w:space="0" w:color="auto"/>
            </w:tcBorders>
          </w:tcPr>
          <w:p w14:paraId="6695207B" w14:textId="77777777" w:rsidR="005565DB" w:rsidRDefault="005565DB" w:rsidP="00D93C62">
            <w:pPr>
              <w:jc w:val="right"/>
            </w:pPr>
            <w:r>
              <w:t>6</w:t>
            </w:r>
          </w:p>
        </w:tc>
        <w:tc>
          <w:tcPr>
            <w:tcW w:w="576" w:type="dxa"/>
            <w:tcBorders>
              <w:top w:val="single" w:sz="4" w:space="0" w:color="auto"/>
            </w:tcBorders>
          </w:tcPr>
          <w:p w14:paraId="020BF736" w14:textId="77777777" w:rsidR="005565DB" w:rsidRDefault="005565DB" w:rsidP="00D93C62">
            <w:pPr>
              <w:jc w:val="right"/>
            </w:pPr>
            <w:r>
              <w:t>7</w:t>
            </w:r>
          </w:p>
        </w:tc>
        <w:tc>
          <w:tcPr>
            <w:tcW w:w="576" w:type="dxa"/>
            <w:tcBorders>
              <w:top w:val="single" w:sz="4" w:space="0" w:color="auto"/>
            </w:tcBorders>
          </w:tcPr>
          <w:p w14:paraId="20179502" w14:textId="77777777" w:rsidR="005565DB" w:rsidRDefault="005565DB" w:rsidP="00D93C62">
            <w:pPr>
              <w:jc w:val="right"/>
            </w:pPr>
            <w:r>
              <w:t>0</w:t>
            </w:r>
          </w:p>
        </w:tc>
      </w:tr>
    </w:tbl>
    <w:p w14:paraId="22F0F4F7" w14:textId="77777777" w:rsidR="005565DB" w:rsidRDefault="005565DB" w:rsidP="005565DB"/>
    <w:p w14:paraId="10F26AB8" w14:textId="2235AFEB" w:rsidR="005565DB" w:rsidRDefault="005565DB" w:rsidP="005565DB">
      <w:r>
        <w:t xml:space="preserve">We have constructed a </w:t>
      </w:r>
      <w:r w:rsidRPr="00FC6B1D">
        <w:rPr>
          <w:b/>
        </w:rPr>
        <w:t>synthetic division</w:t>
      </w:r>
      <w:r>
        <w:rPr>
          <w:b/>
        </w:rPr>
        <w:fldChar w:fldCharType="begin"/>
      </w:r>
      <w:r>
        <w:instrText xml:space="preserve"> XE "</w:instrText>
      </w:r>
      <w:r w:rsidRPr="004C0175">
        <w:instrText>synthetic division</w:instrText>
      </w:r>
      <w:r>
        <w:instrText xml:space="preserve">" </w:instrText>
      </w:r>
      <w:r>
        <w:rPr>
          <w:b/>
        </w:rPr>
        <w:fldChar w:fldCharType="end"/>
      </w:r>
      <w:r>
        <w:t xml:space="preserve"> tableau for this polynomial division problem.  Let’s re-work our division problem using this tableau to see how it greatly streamlines the division process.  To divide </w:t>
      </w:r>
      <w:r w:rsidR="00DE7E2C" w:rsidRPr="00B14729">
        <w:rPr>
          <w:position w:val="-6"/>
        </w:rPr>
        <w:object w:dxaOrig="1719" w:dyaOrig="320" w14:anchorId="26D1BCC3">
          <v:shape id="_x0000_i1376" type="#_x0000_t75" style="width:85.5pt;height:15.75pt" o:ole="">
            <v:imagedata r:id="rId764" o:title=""/>
          </v:shape>
          <o:OLEObject Type="Embed" ProgID="Equation.DSMT4" ShapeID="_x0000_i1376" DrawAspect="Content" ObjectID="_1720944926" r:id="rId765"/>
        </w:object>
      </w:r>
      <w:r>
        <w:t xml:space="preserve"> by </w:t>
      </w:r>
      <w:r w:rsidR="00DE7E2C" w:rsidRPr="0071697B">
        <w:rPr>
          <w:position w:val="-6"/>
        </w:rPr>
        <w:object w:dxaOrig="520" w:dyaOrig="279" w14:anchorId="57434C78">
          <v:shape id="_x0000_i1377" type="#_x0000_t75" style="width:26.25pt;height:13.5pt" o:ole="">
            <v:imagedata r:id="rId766" o:title=""/>
          </v:shape>
          <o:OLEObject Type="Embed" ProgID="Equation.DSMT4" ShapeID="_x0000_i1377" DrawAspect="Content" ObjectID="_1720944927" r:id="rId767"/>
        </w:object>
      </w:r>
      <w:r>
        <w:t xml:space="preserve">, we write 2 in the place of the divisor and the coefficients of </w:t>
      </w:r>
      <w:r w:rsidR="00DE7E2C" w:rsidRPr="00B14729">
        <w:rPr>
          <w:position w:val="-6"/>
        </w:rPr>
        <w:object w:dxaOrig="1719" w:dyaOrig="320" w14:anchorId="4BD98A4F">
          <v:shape id="_x0000_i1378" type="#_x0000_t75" style="width:85.5pt;height:15.75pt" o:ole="">
            <v:imagedata r:id="rId768" o:title=""/>
          </v:shape>
          <o:OLEObject Type="Embed" ProgID="Equation.DSMT4" ShapeID="_x0000_i1378" DrawAspect="Content" ObjectID="_1720944928" r:id="rId769"/>
        </w:object>
      </w:r>
      <w:r>
        <w:t>in for the dividend.  Then "bring down" the first coefficient of the dividend.</w:t>
      </w:r>
    </w:p>
    <w:p w14:paraId="3EF4D728" w14:textId="77777777" w:rsidR="005565DB" w:rsidRDefault="005565DB" w:rsidP="005565DB"/>
    <w:p w14:paraId="51EEE9DB" w14:textId="77777777" w:rsidR="005565DB" w:rsidRDefault="00FE52CD" w:rsidP="005565DB">
      <w:r>
        <w:rPr>
          <w:noProof/>
        </w:rPr>
        <mc:AlternateContent>
          <mc:Choice Requires="wps">
            <w:drawing>
              <wp:inline distT="0" distB="0" distL="0" distR="0" wp14:anchorId="739BD60F" wp14:editId="3D55A2DC">
                <wp:extent cx="2194560" cy="664845"/>
                <wp:effectExtent l="0" t="0" r="0" b="1905"/>
                <wp:docPr id="99"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64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576"/>
                              <w:gridCol w:w="576"/>
                              <w:gridCol w:w="576"/>
                              <w:gridCol w:w="576"/>
                              <w:gridCol w:w="576"/>
                            </w:tblGrid>
                            <w:tr w:rsidR="00FE52CD" w14:paraId="542F4724" w14:textId="77777777" w:rsidTr="00D93C62">
                              <w:tc>
                                <w:tcPr>
                                  <w:tcW w:w="576" w:type="dxa"/>
                                  <w:tcBorders>
                                    <w:right w:val="single" w:sz="4" w:space="0" w:color="auto"/>
                                  </w:tcBorders>
                                </w:tcPr>
                                <w:p w14:paraId="66A9A18D" w14:textId="77777777" w:rsidR="00FE52CD" w:rsidRDefault="00FE52CD" w:rsidP="00D93C62">
                                  <w:pPr>
                                    <w:jc w:val="right"/>
                                  </w:pPr>
                                  <w:r>
                                    <w:t>2</w:t>
                                  </w:r>
                                </w:p>
                              </w:tc>
                              <w:tc>
                                <w:tcPr>
                                  <w:tcW w:w="576" w:type="dxa"/>
                                  <w:tcBorders>
                                    <w:left w:val="single" w:sz="4" w:space="0" w:color="auto"/>
                                  </w:tcBorders>
                                </w:tcPr>
                                <w:p w14:paraId="14A78AA6" w14:textId="77777777" w:rsidR="00FE52CD" w:rsidRDefault="00FE52CD" w:rsidP="00D93C62">
                                  <w:pPr>
                                    <w:jc w:val="right"/>
                                  </w:pPr>
                                  <w:r>
                                    <w:t>1</w:t>
                                  </w:r>
                                </w:p>
                              </w:tc>
                              <w:tc>
                                <w:tcPr>
                                  <w:tcW w:w="576" w:type="dxa"/>
                                </w:tcPr>
                                <w:p w14:paraId="7A7EAF69" w14:textId="77777777" w:rsidR="00FE52CD" w:rsidRDefault="00FE52CD" w:rsidP="00D93C62">
                                  <w:pPr>
                                    <w:jc w:val="right"/>
                                  </w:pPr>
                                  <w:r>
                                    <w:t>4</w:t>
                                  </w:r>
                                </w:p>
                              </w:tc>
                              <w:tc>
                                <w:tcPr>
                                  <w:tcW w:w="576" w:type="dxa"/>
                                </w:tcPr>
                                <w:p w14:paraId="691C3652" w14:textId="77777777" w:rsidR="00FE52CD" w:rsidRDefault="00FE52CD" w:rsidP="00D93C62">
                                  <w:pPr>
                                    <w:jc w:val="right"/>
                                  </w:pPr>
                                  <w:r>
                                    <w:t>-5</w:t>
                                  </w:r>
                                </w:p>
                              </w:tc>
                              <w:tc>
                                <w:tcPr>
                                  <w:tcW w:w="576" w:type="dxa"/>
                                </w:tcPr>
                                <w:p w14:paraId="7A5CC645" w14:textId="77777777" w:rsidR="00FE52CD" w:rsidRDefault="00FE52CD" w:rsidP="00D93C62">
                                  <w:pPr>
                                    <w:jc w:val="right"/>
                                  </w:pPr>
                                  <w:r>
                                    <w:t>-14</w:t>
                                  </w:r>
                                </w:p>
                              </w:tc>
                            </w:tr>
                            <w:tr w:rsidR="00FE52CD" w14:paraId="4A989FD8" w14:textId="77777777" w:rsidTr="00D93C62">
                              <w:tc>
                                <w:tcPr>
                                  <w:tcW w:w="576" w:type="dxa"/>
                                </w:tcPr>
                                <w:p w14:paraId="34C91682" w14:textId="77777777" w:rsidR="00FE52CD" w:rsidRDefault="00FE52CD" w:rsidP="00D93C62">
                                  <w:pPr>
                                    <w:jc w:val="right"/>
                                  </w:pPr>
                                </w:p>
                              </w:tc>
                              <w:tc>
                                <w:tcPr>
                                  <w:tcW w:w="576" w:type="dxa"/>
                                  <w:tcBorders>
                                    <w:bottom w:val="single" w:sz="4" w:space="0" w:color="auto"/>
                                  </w:tcBorders>
                                </w:tcPr>
                                <w:p w14:paraId="21713852" w14:textId="77777777" w:rsidR="00FE52CD" w:rsidRDefault="00FE52CD" w:rsidP="00D93C62">
                                  <w:pPr>
                                    <w:jc w:val="right"/>
                                  </w:pPr>
                                </w:p>
                              </w:tc>
                              <w:tc>
                                <w:tcPr>
                                  <w:tcW w:w="576" w:type="dxa"/>
                                  <w:tcBorders>
                                    <w:bottom w:val="single" w:sz="4" w:space="0" w:color="auto"/>
                                  </w:tcBorders>
                                </w:tcPr>
                                <w:p w14:paraId="0F8A5305" w14:textId="77777777" w:rsidR="00FE52CD" w:rsidRDefault="00FE52CD" w:rsidP="00D93C62">
                                  <w:pPr>
                                    <w:jc w:val="right"/>
                                  </w:pPr>
                                </w:p>
                              </w:tc>
                              <w:tc>
                                <w:tcPr>
                                  <w:tcW w:w="576" w:type="dxa"/>
                                  <w:tcBorders>
                                    <w:bottom w:val="single" w:sz="4" w:space="0" w:color="auto"/>
                                  </w:tcBorders>
                                </w:tcPr>
                                <w:p w14:paraId="489FA741" w14:textId="77777777" w:rsidR="00FE52CD" w:rsidRDefault="00FE52CD" w:rsidP="00D93C62">
                                  <w:pPr>
                                    <w:jc w:val="right"/>
                                  </w:pPr>
                                </w:p>
                              </w:tc>
                              <w:tc>
                                <w:tcPr>
                                  <w:tcW w:w="576" w:type="dxa"/>
                                  <w:tcBorders>
                                    <w:bottom w:val="single" w:sz="4" w:space="0" w:color="auto"/>
                                  </w:tcBorders>
                                </w:tcPr>
                                <w:p w14:paraId="2FE04A8C" w14:textId="77777777" w:rsidR="00FE52CD" w:rsidRDefault="00FE52CD" w:rsidP="00D93C62">
                                  <w:pPr>
                                    <w:jc w:val="right"/>
                                  </w:pPr>
                                </w:p>
                              </w:tc>
                            </w:tr>
                            <w:tr w:rsidR="00FE52CD" w14:paraId="7474609D" w14:textId="77777777" w:rsidTr="00D93C62">
                              <w:tc>
                                <w:tcPr>
                                  <w:tcW w:w="576" w:type="dxa"/>
                                </w:tcPr>
                                <w:p w14:paraId="5C390A24" w14:textId="77777777" w:rsidR="00FE52CD" w:rsidRDefault="00FE52CD" w:rsidP="00D93C62">
                                  <w:pPr>
                                    <w:jc w:val="right"/>
                                  </w:pPr>
                                </w:p>
                              </w:tc>
                              <w:tc>
                                <w:tcPr>
                                  <w:tcW w:w="576" w:type="dxa"/>
                                  <w:tcBorders>
                                    <w:top w:val="single" w:sz="4" w:space="0" w:color="auto"/>
                                  </w:tcBorders>
                                </w:tcPr>
                                <w:p w14:paraId="1346FDC5" w14:textId="77777777" w:rsidR="00FE52CD" w:rsidRDefault="00FE52CD" w:rsidP="00D93C62">
                                  <w:pPr>
                                    <w:jc w:val="right"/>
                                  </w:pPr>
                                </w:p>
                              </w:tc>
                              <w:tc>
                                <w:tcPr>
                                  <w:tcW w:w="576" w:type="dxa"/>
                                  <w:tcBorders>
                                    <w:top w:val="single" w:sz="4" w:space="0" w:color="auto"/>
                                  </w:tcBorders>
                                </w:tcPr>
                                <w:p w14:paraId="25821741" w14:textId="77777777" w:rsidR="00FE52CD" w:rsidRDefault="00FE52CD" w:rsidP="00D93C62">
                                  <w:pPr>
                                    <w:jc w:val="right"/>
                                  </w:pPr>
                                </w:p>
                              </w:tc>
                              <w:tc>
                                <w:tcPr>
                                  <w:tcW w:w="576" w:type="dxa"/>
                                  <w:tcBorders>
                                    <w:top w:val="single" w:sz="4" w:space="0" w:color="auto"/>
                                  </w:tcBorders>
                                </w:tcPr>
                                <w:p w14:paraId="0AC2E44B" w14:textId="77777777" w:rsidR="00FE52CD" w:rsidRDefault="00FE52CD" w:rsidP="00D93C62">
                                  <w:pPr>
                                    <w:jc w:val="right"/>
                                  </w:pPr>
                                </w:p>
                              </w:tc>
                              <w:tc>
                                <w:tcPr>
                                  <w:tcW w:w="576" w:type="dxa"/>
                                  <w:tcBorders>
                                    <w:top w:val="single" w:sz="4" w:space="0" w:color="auto"/>
                                  </w:tcBorders>
                                </w:tcPr>
                                <w:p w14:paraId="71BCD641" w14:textId="77777777" w:rsidR="00FE52CD" w:rsidRDefault="00FE52CD" w:rsidP="00D93C62">
                                  <w:pPr>
                                    <w:jc w:val="right"/>
                                  </w:pPr>
                                </w:p>
                              </w:tc>
                            </w:tr>
                          </w:tbl>
                          <w:p w14:paraId="2FAB618B"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739BD60F" id="Text Box 1015" o:spid="_x0000_s1057" type="#_x0000_t202" style="width:172.8pt;height:5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" stroked="f">
                <v:textbox>
                  <w:txbxContent>
                    <w:tbl>
                      <w:tblPr>
                        <w:tblW w:w="0" w:type="auto"/>
                        <w:tblLook w:val="04A0" w:firstRow="1" w:lastRow="0" w:firstColumn="1" w:lastColumn="0" w:noHBand="0" w:noVBand="1"/>
                      </w:tblPr>
                      <w:tblGrid>
                        <w:gridCol w:w="576"/>
                        <w:gridCol w:w="576"/>
                        <w:gridCol w:w="576"/>
                        <w:gridCol w:w="576"/>
                        <w:gridCol w:w="576"/>
                      </w:tblGrid>
                      <w:tr w:rsidR="00FE52CD" w14:paraId="542F4724" w14:textId="77777777" w:rsidTr="00D93C62">
                        <w:tc>
                          <w:tcPr>
                            <w:tcW w:w="576" w:type="dxa"/>
                            <w:tcBorders>
                              <w:right w:val="single" w:sz="4" w:space="0" w:color="auto"/>
                            </w:tcBorders>
                          </w:tcPr>
                          <w:p w14:paraId="66A9A18D" w14:textId="77777777" w:rsidR="00FE52CD" w:rsidRDefault="00FE52CD" w:rsidP="00D93C62">
                            <w:pPr>
                              <w:jc w:val="right"/>
                            </w:pPr>
                            <w:r>
                              <w:t>2</w:t>
                            </w:r>
                          </w:p>
                        </w:tc>
                        <w:tc>
                          <w:tcPr>
                            <w:tcW w:w="576" w:type="dxa"/>
                            <w:tcBorders>
                              <w:left w:val="single" w:sz="4" w:space="0" w:color="auto"/>
                            </w:tcBorders>
                          </w:tcPr>
                          <w:p w14:paraId="14A78AA6" w14:textId="77777777" w:rsidR="00FE52CD" w:rsidRDefault="00FE52CD" w:rsidP="00D93C62">
                            <w:pPr>
                              <w:jc w:val="right"/>
                            </w:pPr>
                            <w:r>
                              <w:t>1</w:t>
                            </w:r>
                          </w:p>
                        </w:tc>
                        <w:tc>
                          <w:tcPr>
                            <w:tcW w:w="576" w:type="dxa"/>
                          </w:tcPr>
                          <w:p w14:paraId="7A7EAF69" w14:textId="77777777" w:rsidR="00FE52CD" w:rsidRDefault="00FE52CD" w:rsidP="00D93C62">
                            <w:pPr>
                              <w:jc w:val="right"/>
                            </w:pPr>
                            <w:r>
                              <w:t>4</w:t>
                            </w:r>
                          </w:p>
                        </w:tc>
                        <w:tc>
                          <w:tcPr>
                            <w:tcW w:w="576" w:type="dxa"/>
                          </w:tcPr>
                          <w:p w14:paraId="691C3652" w14:textId="77777777" w:rsidR="00FE52CD" w:rsidRDefault="00FE52CD" w:rsidP="00D93C62">
                            <w:pPr>
                              <w:jc w:val="right"/>
                            </w:pPr>
                            <w:r>
                              <w:t>-5</w:t>
                            </w:r>
                          </w:p>
                        </w:tc>
                        <w:tc>
                          <w:tcPr>
                            <w:tcW w:w="576" w:type="dxa"/>
                          </w:tcPr>
                          <w:p w14:paraId="7A5CC645" w14:textId="77777777" w:rsidR="00FE52CD" w:rsidRDefault="00FE52CD" w:rsidP="00D93C62">
                            <w:pPr>
                              <w:jc w:val="right"/>
                            </w:pPr>
                            <w:r>
                              <w:t>-14</w:t>
                            </w:r>
                          </w:p>
                        </w:tc>
                      </w:tr>
                      <w:tr w:rsidR="00FE52CD" w14:paraId="4A989FD8" w14:textId="77777777" w:rsidTr="00D93C62">
                        <w:tc>
                          <w:tcPr>
                            <w:tcW w:w="576" w:type="dxa"/>
                          </w:tcPr>
                          <w:p w14:paraId="34C91682" w14:textId="77777777" w:rsidR="00FE52CD" w:rsidRDefault="00FE52CD" w:rsidP="00D93C62">
                            <w:pPr>
                              <w:jc w:val="right"/>
                            </w:pPr>
                          </w:p>
                        </w:tc>
                        <w:tc>
                          <w:tcPr>
                            <w:tcW w:w="576" w:type="dxa"/>
                            <w:tcBorders>
                              <w:bottom w:val="single" w:sz="4" w:space="0" w:color="auto"/>
                            </w:tcBorders>
                          </w:tcPr>
                          <w:p w14:paraId="21713852" w14:textId="77777777" w:rsidR="00FE52CD" w:rsidRDefault="00FE52CD" w:rsidP="00D93C62">
                            <w:pPr>
                              <w:jc w:val="right"/>
                            </w:pPr>
                          </w:p>
                        </w:tc>
                        <w:tc>
                          <w:tcPr>
                            <w:tcW w:w="576" w:type="dxa"/>
                            <w:tcBorders>
                              <w:bottom w:val="single" w:sz="4" w:space="0" w:color="auto"/>
                            </w:tcBorders>
                          </w:tcPr>
                          <w:p w14:paraId="0F8A5305" w14:textId="77777777" w:rsidR="00FE52CD" w:rsidRDefault="00FE52CD" w:rsidP="00D93C62">
                            <w:pPr>
                              <w:jc w:val="right"/>
                            </w:pPr>
                          </w:p>
                        </w:tc>
                        <w:tc>
                          <w:tcPr>
                            <w:tcW w:w="576" w:type="dxa"/>
                            <w:tcBorders>
                              <w:bottom w:val="single" w:sz="4" w:space="0" w:color="auto"/>
                            </w:tcBorders>
                          </w:tcPr>
                          <w:p w14:paraId="489FA741" w14:textId="77777777" w:rsidR="00FE52CD" w:rsidRDefault="00FE52CD" w:rsidP="00D93C62">
                            <w:pPr>
                              <w:jc w:val="right"/>
                            </w:pPr>
                          </w:p>
                        </w:tc>
                        <w:tc>
                          <w:tcPr>
                            <w:tcW w:w="576" w:type="dxa"/>
                            <w:tcBorders>
                              <w:bottom w:val="single" w:sz="4" w:space="0" w:color="auto"/>
                            </w:tcBorders>
                          </w:tcPr>
                          <w:p w14:paraId="2FE04A8C" w14:textId="77777777" w:rsidR="00FE52CD" w:rsidRDefault="00FE52CD" w:rsidP="00D93C62">
                            <w:pPr>
                              <w:jc w:val="right"/>
                            </w:pPr>
                          </w:p>
                        </w:tc>
                      </w:tr>
                      <w:tr w:rsidR="00FE52CD" w14:paraId="7474609D" w14:textId="77777777" w:rsidTr="00D93C62">
                        <w:tc>
                          <w:tcPr>
                            <w:tcW w:w="576" w:type="dxa"/>
                          </w:tcPr>
                          <w:p w14:paraId="5C390A24" w14:textId="77777777" w:rsidR="00FE52CD" w:rsidRDefault="00FE52CD" w:rsidP="00D93C62">
                            <w:pPr>
                              <w:jc w:val="right"/>
                            </w:pPr>
                          </w:p>
                        </w:tc>
                        <w:tc>
                          <w:tcPr>
                            <w:tcW w:w="576" w:type="dxa"/>
                            <w:tcBorders>
                              <w:top w:val="single" w:sz="4" w:space="0" w:color="auto"/>
                            </w:tcBorders>
                          </w:tcPr>
                          <w:p w14:paraId="1346FDC5" w14:textId="77777777" w:rsidR="00FE52CD" w:rsidRDefault="00FE52CD" w:rsidP="00D93C62">
                            <w:pPr>
                              <w:jc w:val="right"/>
                            </w:pPr>
                          </w:p>
                        </w:tc>
                        <w:tc>
                          <w:tcPr>
                            <w:tcW w:w="576" w:type="dxa"/>
                            <w:tcBorders>
                              <w:top w:val="single" w:sz="4" w:space="0" w:color="auto"/>
                            </w:tcBorders>
                          </w:tcPr>
                          <w:p w14:paraId="25821741" w14:textId="77777777" w:rsidR="00FE52CD" w:rsidRDefault="00FE52CD" w:rsidP="00D93C62">
                            <w:pPr>
                              <w:jc w:val="right"/>
                            </w:pPr>
                          </w:p>
                        </w:tc>
                        <w:tc>
                          <w:tcPr>
                            <w:tcW w:w="576" w:type="dxa"/>
                            <w:tcBorders>
                              <w:top w:val="single" w:sz="4" w:space="0" w:color="auto"/>
                            </w:tcBorders>
                          </w:tcPr>
                          <w:p w14:paraId="0AC2E44B" w14:textId="77777777" w:rsidR="00FE52CD" w:rsidRDefault="00FE52CD" w:rsidP="00D93C62">
                            <w:pPr>
                              <w:jc w:val="right"/>
                            </w:pPr>
                          </w:p>
                        </w:tc>
                        <w:tc>
                          <w:tcPr>
                            <w:tcW w:w="576" w:type="dxa"/>
                            <w:tcBorders>
                              <w:top w:val="single" w:sz="4" w:space="0" w:color="auto"/>
                            </w:tcBorders>
                          </w:tcPr>
                          <w:p w14:paraId="71BCD641" w14:textId="77777777" w:rsidR="00FE52CD" w:rsidRDefault="00FE52CD" w:rsidP="00D93C62">
                            <w:pPr>
                              <w:jc w:val="right"/>
                            </w:pPr>
                          </w:p>
                        </w:tc>
                      </w:tr>
                    </w:tbl>
                    <w:p w14:paraId="2FAB618B" w14:textId="77777777" w:rsidR="00FE52CD" w:rsidRDefault="00FE52CD" w:rsidP="005565DB"/>
                  </w:txbxContent>
                </v:textbox>
                <w10:anchorlock/>
              </v:shape>
            </w:pict>
          </mc:Fallback>
        </mc:AlternateContent>
      </w:r>
      <w:r>
        <w:rPr>
          <w:noProof/>
        </w:rPr>
        <mc:AlternateContent>
          <mc:Choice Requires="wps">
            <w:drawing>
              <wp:inline distT="0" distB="0" distL="0" distR="0" wp14:anchorId="2B802E2A" wp14:editId="19559D01">
                <wp:extent cx="2188845" cy="643255"/>
                <wp:effectExtent l="0" t="0" r="1905" b="4445"/>
                <wp:docPr id="98"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576"/>
                              <w:gridCol w:w="576"/>
                              <w:gridCol w:w="576"/>
                              <w:gridCol w:w="576"/>
                              <w:gridCol w:w="576"/>
                            </w:tblGrid>
                            <w:tr w:rsidR="00FE52CD" w14:paraId="3DC8E269" w14:textId="77777777" w:rsidTr="00D93C62">
                              <w:tc>
                                <w:tcPr>
                                  <w:tcW w:w="576" w:type="dxa"/>
                                  <w:tcBorders>
                                    <w:right w:val="single" w:sz="4" w:space="0" w:color="auto"/>
                                  </w:tcBorders>
                                </w:tcPr>
                                <w:p w14:paraId="493F14F3" w14:textId="77777777" w:rsidR="00FE52CD" w:rsidRDefault="00FE52CD" w:rsidP="00D93C62">
                                  <w:pPr>
                                    <w:jc w:val="right"/>
                                  </w:pPr>
                                  <w:r>
                                    <w:t>2</w:t>
                                  </w:r>
                                </w:p>
                              </w:tc>
                              <w:tc>
                                <w:tcPr>
                                  <w:tcW w:w="576" w:type="dxa"/>
                                  <w:tcBorders>
                                    <w:left w:val="single" w:sz="4" w:space="0" w:color="auto"/>
                                  </w:tcBorders>
                                </w:tcPr>
                                <w:p w14:paraId="14138246" w14:textId="77777777" w:rsidR="00FE52CD" w:rsidRDefault="00FE52CD" w:rsidP="00D93C62">
                                  <w:pPr>
                                    <w:jc w:val="right"/>
                                  </w:pPr>
                                  <w:r>
                                    <w:t>1</w:t>
                                  </w:r>
                                </w:p>
                              </w:tc>
                              <w:tc>
                                <w:tcPr>
                                  <w:tcW w:w="576" w:type="dxa"/>
                                </w:tcPr>
                                <w:p w14:paraId="4B7982A8" w14:textId="77777777" w:rsidR="00FE52CD" w:rsidRDefault="00FE52CD" w:rsidP="00D93C62">
                                  <w:pPr>
                                    <w:jc w:val="right"/>
                                  </w:pPr>
                                  <w:r>
                                    <w:t>4</w:t>
                                  </w:r>
                                </w:p>
                              </w:tc>
                              <w:tc>
                                <w:tcPr>
                                  <w:tcW w:w="576" w:type="dxa"/>
                                </w:tcPr>
                                <w:p w14:paraId="0F964EF6" w14:textId="77777777" w:rsidR="00FE52CD" w:rsidRDefault="00FE52CD" w:rsidP="00D93C62">
                                  <w:pPr>
                                    <w:jc w:val="right"/>
                                  </w:pPr>
                                  <w:r>
                                    <w:t>-5</w:t>
                                  </w:r>
                                </w:p>
                              </w:tc>
                              <w:tc>
                                <w:tcPr>
                                  <w:tcW w:w="576" w:type="dxa"/>
                                </w:tcPr>
                                <w:p w14:paraId="145FE460" w14:textId="77777777" w:rsidR="00FE52CD" w:rsidRDefault="00FE52CD" w:rsidP="00D93C62">
                                  <w:pPr>
                                    <w:jc w:val="right"/>
                                  </w:pPr>
                                  <w:r>
                                    <w:t>-14</w:t>
                                  </w:r>
                                </w:p>
                              </w:tc>
                            </w:tr>
                            <w:tr w:rsidR="00FE52CD" w14:paraId="75057AA9" w14:textId="77777777" w:rsidTr="00D93C62">
                              <w:tc>
                                <w:tcPr>
                                  <w:tcW w:w="576" w:type="dxa"/>
                                </w:tcPr>
                                <w:p w14:paraId="5EA29E13" w14:textId="77777777" w:rsidR="00FE52CD" w:rsidRDefault="00FE52CD" w:rsidP="00D93C62">
                                  <w:pPr>
                                    <w:jc w:val="right"/>
                                  </w:pPr>
                                </w:p>
                              </w:tc>
                              <w:tc>
                                <w:tcPr>
                                  <w:tcW w:w="576" w:type="dxa"/>
                                  <w:tcBorders>
                                    <w:bottom w:val="single" w:sz="4" w:space="0" w:color="auto"/>
                                  </w:tcBorders>
                                </w:tcPr>
                                <w:p w14:paraId="1F972721" w14:textId="77777777" w:rsidR="00FE52CD" w:rsidRDefault="00FE52CD" w:rsidP="00D93C62">
                                  <w:pPr>
                                    <w:jc w:val="right"/>
                                  </w:pPr>
                                  <w:r>
                                    <w:t>↓</w:t>
                                  </w:r>
                                </w:p>
                              </w:tc>
                              <w:tc>
                                <w:tcPr>
                                  <w:tcW w:w="576" w:type="dxa"/>
                                  <w:tcBorders>
                                    <w:bottom w:val="single" w:sz="4" w:space="0" w:color="auto"/>
                                  </w:tcBorders>
                                </w:tcPr>
                                <w:p w14:paraId="04C4E9DE" w14:textId="77777777" w:rsidR="00FE52CD" w:rsidRDefault="00FE52CD" w:rsidP="00D93C62">
                                  <w:pPr>
                                    <w:jc w:val="right"/>
                                  </w:pPr>
                                </w:p>
                              </w:tc>
                              <w:tc>
                                <w:tcPr>
                                  <w:tcW w:w="576" w:type="dxa"/>
                                  <w:tcBorders>
                                    <w:bottom w:val="single" w:sz="4" w:space="0" w:color="auto"/>
                                  </w:tcBorders>
                                </w:tcPr>
                                <w:p w14:paraId="114CAB10" w14:textId="77777777" w:rsidR="00FE52CD" w:rsidRDefault="00FE52CD" w:rsidP="00D93C62">
                                  <w:pPr>
                                    <w:jc w:val="right"/>
                                  </w:pPr>
                                </w:p>
                              </w:tc>
                              <w:tc>
                                <w:tcPr>
                                  <w:tcW w:w="576" w:type="dxa"/>
                                  <w:tcBorders>
                                    <w:bottom w:val="single" w:sz="4" w:space="0" w:color="auto"/>
                                  </w:tcBorders>
                                </w:tcPr>
                                <w:p w14:paraId="454B4E3E" w14:textId="77777777" w:rsidR="00FE52CD" w:rsidRDefault="00FE52CD" w:rsidP="00D93C62">
                                  <w:pPr>
                                    <w:jc w:val="right"/>
                                  </w:pPr>
                                </w:p>
                              </w:tc>
                            </w:tr>
                            <w:tr w:rsidR="00FE52CD" w14:paraId="37F98AE3" w14:textId="77777777" w:rsidTr="00D93C62">
                              <w:tc>
                                <w:tcPr>
                                  <w:tcW w:w="576" w:type="dxa"/>
                                </w:tcPr>
                                <w:p w14:paraId="6E3F92F0" w14:textId="77777777" w:rsidR="00FE52CD" w:rsidRDefault="00FE52CD" w:rsidP="00D93C62">
                                  <w:pPr>
                                    <w:jc w:val="right"/>
                                  </w:pPr>
                                </w:p>
                              </w:tc>
                              <w:tc>
                                <w:tcPr>
                                  <w:tcW w:w="576" w:type="dxa"/>
                                  <w:tcBorders>
                                    <w:top w:val="single" w:sz="4" w:space="0" w:color="auto"/>
                                  </w:tcBorders>
                                </w:tcPr>
                                <w:p w14:paraId="17F4F09C" w14:textId="77777777" w:rsidR="00FE52CD" w:rsidRDefault="00FE52CD" w:rsidP="00D93C62">
                                  <w:pPr>
                                    <w:jc w:val="right"/>
                                  </w:pPr>
                                  <w:r>
                                    <w:t>1</w:t>
                                  </w:r>
                                </w:p>
                              </w:tc>
                              <w:tc>
                                <w:tcPr>
                                  <w:tcW w:w="576" w:type="dxa"/>
                                  <w:tcBorders>
                                    <w:top w:val="single" w:sz="4" w:space="0" w:color="auto"/>
                                  </w:tcBorders>
                                </w:tcPr>
                                <w:p w14:paraId="2ABF480C" w14:textId="77777777" w:rsidR="00FE52CD" w:rsidRDefault="00FE52CD" w:rsidP="00D93C62">
                                  <w:pPr>
                                    <w:jc w:val="right"/>
                                  </w:pPr>
                                </w:p>
                              </w:tc>
                              <w:tc>
                                <w:tcPr>
                                  <w:tcW w:w="576" w:type="dxa"/>
                                  <w:tcBorders>
                                    <w:top w:val="single" w:sz="4" w:space="0" w:color="auto"/>
                                  </w:tcBorders>
                                </w:tcPr>
                                <w:p w14:paraId="073BB0C1" w14:textId="77777777" w:rsidR="00FE52CD" w:rsidRDefault="00FE52CD" w:rsidP="00D93C62">
                                  <w:pPr>
                                    <w:jc w:val="right"/>
                                  </w:pPr>
                                </w:p>
                              </w:tc>
                              <w:tc>
                                <w:tcPr>
                                  <w:tcW w:w="576" w:type="dxa"/>
                                  <w:tcBorders>
                                    <w:top w:val="single" w:sz="4" w:space="0" w:color="auto"/>
                                  </w:tcBorders>
                                </w:tcPr>
                                <w:p w14:paraId="17F89F07" w14:textId="77777777" w:rsidR="00FE52CD" w:rsidRDefault="00FE52CD" w:rsidP="00D93C62">
                                  <w:pPr>
                                    <w:jc w:val="right"/>
                                  </w:pPr>
                                </w:p>
                              </w:tc>
                            </w:tr>
                          </w:tbl>
                          <w:p w14:paraId="7B51FAE8"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2B802E2A" id="Text Box 1014" o:spid="_x0000_s1058" type="#_x0000_t202" style="width:172.35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" stroked="f">
                <v:textbox>
                  <w:txbxContent>
                    <w:tbl>
                      <w:tblPr>
                        <w:tblW w:w="0" w:type="auto"/>
                        <w:tblLook w:val="04A0" w:firstRow="1" w:lastRow="0" w:firstColumn="1" w:lastColumn="0" w:noHBand="0" w:noVBand="1"/>
                      </w:tblPr>
                      <w:tblGrid>
                        <w:gridCol w:w="576"/>
                        <w:gridCol w:w="576"/>
                        <w:gridCol w:w="576"/>
                        <w:gridCol w:w="576"/>
                        <w:gridCol w:w="576"/>
                      </w:tblGrid>
                      <w:tr w:rsidR="00FE52CD" w14:paraId="3DC8E269" w14:textId="77777777" w:rsidTr="00D93C62">
                        <w:tc>
                          <w:tcPr>
                            <w:tcW w:w="576" w:type="dxa"/>
                            <w:tcBorders>
                              <w:right w:val="single" w:sz="4" w:space="0" w:color="auto"/>
                            </w:tcBorders>
                          </w:tcPr>
                          <w:p w14:paraId="493F14F3" w14:textId="77777777" w:rsidR="00FE52CD" w:rsidRDefault="00FE52CD" w:rsidP="00D93C62">
                            <w:pPr>
                              <w:jc w:val="right"/>
                            </w:pPr>
                            <w:r>
                              <w:t>2</w:t>
                            </w:r>
                          </w:p>
                        </w:tc>
                        <w:tc>
                          <w:tcPr>
                            <w:tcW w:w="576" w:type="dxa"/>
                            <w:tcBorders>
                              <w:left w:val="single" w:sz="4" w:space="0" w:color="auto"/>
                            </w:tcBorders>
                          </w:tcPr>
                          <w:p w14:paraId="14138246" w14:textId="77777777" w:rsidR="00FE52CD" w:rsidRDefault="00FE52CD" w:rsidP="00D93C62">
                            <w:pPr>
                              <w:jc w:val="right"/>
                            </w:pPr>
                            <w:r>
                              <w:t>1</w:t>
                            </w:r>
                          </w:p>
                        </w:tc>
                        <w:tc>
                          <w:tcPr>
                            <w:tcW w:w="576" w:type="dxa"/>
                          </w:tcPr>
                          <w:p w14:paraId="4B7982A8" w14:textId="77777777" w:rsidR="00FE52CD" w:rsidRDefault="00FE52CD" w:rsidP="00D93C62">
                            <w:pPr>
                              <w:jc w:val="right"/>
                            </w:pPr>
                            <w:r>
                              <w:t>4</w:t>
                            </w:r>
                          </w:p>
                        </w:tc>
                        <w:tc>
                          <w:tcPr>
                            <w:tcW w:w="576" w:type="dxa"/>
                          </w:tcPr>
                          <w:p w14:paraId="0F964EF6" w14:textId="77777777" w:rsidR="00FE52CD" w:rsidRDefault="00FE52CD" w:rsidP="00D93C62">
                            <w:pPr>
                              <w:jc w:val="right"/>
                            </w:pPr>
                            <w:r>
                              <w:t>-5</w:t>
                            </w:r>
                          </w:p>
                        </w:tc>
                        <w:tc>
                          <w:tcPr>
                            <w:tcW w:w="576" w:type="dxa"/>
                          </w:tcPr>
                          <w:p w14:paraId="145FE460" w14:textId="77777777" w:rsidR="00FE52CD" w:rsidRDefault="00FE52CD" w:rsidP="00D93C62">
                            <w:pPr>
                              <w:jc w:val="right"/>
                            </w:pPr>
                            <w:r>
                              <w:t>-14</w:t>
                            </w:r>
                          </w:p>
                        </w:tc>
                      </w:tr>
                      <w:tr w:rsidR="00FE52CD" w14:paraId="75057AA9" w14:textId="77777777" w:rsidTr="00D93C62">
                        <w:tc>
                          <w:tcPr>
                            <w:tcW w:w="576" w:type="dxa"/>
                          </w:tcPr>
                          <w:p w14:paraId="5EA29E13" w14:textId="77777777" w:rsidR="00FE52CD" w:rsidRDefault="00FE52CD" w:rsidP="00D93C62">
                            <w:pPr>
                              <w:jc w:val="right"/>
                            </w:pPr>
                          </w:p>
                        </w:tc>
                        <w:tc>
                          <w:tcPr>
                            <w:tcW w:w="576" w:type="dxa"/>
                            <w:tcBorders>
                              <w:bottom w:val="single" w:sz="4" w:space="0" w:color="auto"/>
                            </w:tcBorders>
                          </w:tcPr>
                          <w:p w14:paraId="1F972721" w14:textId="77777777" w:rsidR="00FE52CD" w:rsidRDefault="00FE52CD" w:rsidP="00D93C62">
                            <w:pPr>
                              <w:jc w:val="right"/>
                            </w:pPr>
                            <w:r>
                              <w:t>↓</w:t>
                            </w:r>
                          </w:p>
                        </w:tc>
                        <w:tc>
                          <w:tcPr>
                            <w:tcW w:w="576" w:type="dxa"/>
                            <w:tcBorders>
                              <w:bottom w:val="single" w:sz="4" w:space="0" w:color="auto"/>
                            </w:tcBorders>
                          </w:tcPr>
                          <w:p w14:paraId="04C4E9DE" w14:textId="77777777" w:rsidR="00FE52CD" w:rsidRDefault="00FE52CD" w:rsidP="00D93C62">
                            <w:pPr>
                              <w:jc w:val="right"/>
                            </w:pPr>
                          </w:p>
                        </w:tc>
                        <w:tc>
                          <w:tcPr>
                            <w:tcW w:w="576" w:type="dxa"/>
                            <w:tcBorders>
                              <w:bottom w:val="single" w:sz="4" w:space="0" w:color="auto"/>
                            </w:tcBorders>
                          </w:tcPr>
                          <w:p w14:paraId="114CAB10" w14:textId="77777777" w:rsidR="00FE52CD" w:rsidRDefault="00FE52CD" w:rsidP="00D93C62">
                            <w:pPr>
                              <w:jc w:val="right"/>
                            </w:pPr>
                          </w:p>
                        </w:tc>
                        <w:tc>
                          <w:tcPr>
                            <w:tcW w:w="576" w:type="dxa"/>
                            <w:tcBorders>
                              <w:bottom w:val="single" w:sz="4" w:space="0" w:color="auto"/>
                            </w:tcBorders>
                          </w:tcPr>
                          <w:p w14:paraId="454B4E3E" w14:textId="77777777" w:rsidR="00FE52CD" w:rsidRDefault="00FE52CD" w:rsidP="00D93C62">
                            <w:pPr>
                              <w:jc w:val="right"/>
                            </w:pPr>
                          </w:p>
                        </w:tc>
                      </w:tr>
                      <w:tr w:rsidR="00FE52CD" w14:paraId="37F98AE3" w14:textId="77777777" w:rsidTr="00D93C62">
                        <w:tc>
                          <w:tcPr>
                            <w:tcW w:w="576" w:type="dxa"/>
                          </w:tcPr>
                          <w:p w14:paraId="6E3F92F0" w14:textId="77777777" w:rsidR="00FE52CD" w:rsidRDefault="00FE52CD" w:rsidP="00D93C62">
                            <w:pPr>
                              <w:jc w:val="right"/>
                            </w:pPr>
                          </w:p>
                        </w:tc>
                        <w:tc>
                          <w:tcPr>
                            <w:tcW w:w="576" w:type="dxa"/>
                            <w:tcBorders>
                              <w:top w:val="single" w:sz="4" w:space="0" w:color="auto"/>
                            </w:tcBorders>
                          </w:tcPr>
                          <w:p w14:paraId="17F4F09C" w14:textId="77777777" w:rsidR="00FE52CD" w:rsidRDefault="00FE52CD" w:rsidP="00D93C62">
                            <w:pPr>
                              <w:jc w:val="right"/>
                            </w:pPr>
                            <w:r>
                              <w:t>1</w:t>
                            </w:r>
                          </w:p>
                        </w:tc>
                        <w:tc>
                          <w:tcPr>
                            <w:tcW w:w="576" w:type="dxa"/>
                            <w:tcBorders>
                              <w:top w:val="single" w:sz="4" w:space="0" w:color="auto"/>
                            </w:tcBorders>
                          </w:tcPr>
                          <w:p w14:paraId="2ABF480C" w14:textId="77777777" w:rsidR="00FE52CD" w:rsidRDefault="00FE52CD" w:rsidP="00D93C62">
                            <w:pPr>
                              <w:jc w:val="right"/>
                            </w:pPr>
                          </w:p>
                        </w:tc>
                        <w:tc>
                          <w:tcPr>
                            <w:tcW w:w="576" w:type="dxa"/>
                            <w:tcBorders>
                              <w:top w:val="single" w:sz="4" w:space="0" w:color="auto"/>
                            </w:tcBorders>
                          </w:tcPr>
                          <w:p w14:paraId="073BB0C1" w14:textId="77777777" w:rsidR="00FE52CD" w:rsidRDefault="00FE52CD" w:rsidP="00D93C62">
                            <w:pPr>
                              <w:jc w:val="right"/>
                            </w:pPr>
                          </w:p>
                        </w:tc>
                        <w:tc>
                          <w:tcPr>
                            <w:tcW w:w="576" w:type="dxa"/>
                            <w:tcBorders>
                              <w:top w:val="single" w:sz="4" w:space="0" w:color="auto"/>
                            </w:tcBorders>
                          </w:tcPr>
                          <w:p w14:paraId="17F89F07" w14:textId="77777777" w:rsidR="00FE52CD" w:rsidRDefault="00FE52CD" w:rsidP="00D93C62">
                            <w:pPr>
                              <w:jc w:val="right"/>
                            </w:pPr>
                          </w:p>
                        </w:tc>
                      </w:tr>
                    </w:tbl>
                    <w:p w14:paraId="7B51FAE8" w14:textId="77777777" w:rsidR="00FE52CD" w:rsidRDefault="00FE52CD" w:rsidP="005565DB"/>
                  </w:txbxContent>
                </v:textbox>
                <w10:anchorlock/>
              </v:shape>
            </w:pict>
          </mc:Fallback>
        </mc:AlternateContent>
      </w:r>
    </w:p>
    <w:p w14:paraId="558E459B" w14:textId="77777777" w:rsidR="005565DB" w:rsidRDefault="005565DB" w:rsidP="005565DB">
      <w:r>
        <w:t>Next, take the 2 from the divisor and multiply by the 1 that was "brought down" to get 2.  Write this underneath the 4, then add to get 6.</w:t>
      </w:r>
    </w:p>
    <w:p w14:paraId="4E113D59" w14:textId="77777777" w:rsidR="005565DB" w:rsidRDefault="005565DB" w:rsidP="005565DB"/>
    <w:p w14:paraId="066B6AB5" w14:textId="77777777" w:rsidR="005565DB" w:rsidRDefault="00FE52CD" w:rsidP="005565DB">
      <w:r>
        <w:rPr>
          <w:noProof/>
        </w:rPr>
        <mc:AlternateContent>
          <mc:Choice Requires="wps">
            <w:drawing>
              <wp:inline distT="0" distB="0" distL="0" distR="0" wp14:anchorId="604EAB98" wp14:editId="0474E2FE">
                <wp:extent cx="2194560" cy="643255"/>
                <wp:effectExtent l="0" t="0" r="0" b="4445"/>
                <wp:docPr id="97"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576"/>
                              <w:gridCol w:w="576"/>
                              <w:gridCol w:w="576"/>
                              <w:gridCol w:w="576"/>
                              <w:gridCol w:w="576"/>
                            </w:tblGrid>
                            <w:tr w:rsidR="00FE52CD" w14:paraId="65BEC9A2" w14:textId="77777777" w:rsidTr="00D93C62">
                              <w:tc>
                                <w:tcPr>
                                  <w:tcW w:w="576" w:type="dxa"/>
                                  <w:tcBorders>
                                    <w:right w:val="single" w:sz="4" w:space="0" w:color="auto"/>
                                  </w:tcBorders>
                                </w:tcPr>
                                <w:p w14:paraId="6FD49823" w14:textId="77777777" w:rsidR="00FE52CD" w:rsidRDefault="00FE52CD" w:rsidP="00D93C62">
                                  <w:pPr>
                                    <w:jc w:val="right"/>
                                  </w:pPr>
                                  <w:r>
                                    <w:t>2</w:t>
                                  </w:r>
                                </w:p>
                              </w:tc>
                              <w:tc>
                                <w:tcPr>
                                  <w:tcW w:w="576" w:type="dxa"/>
                                  <w:tcBorders>
                                    <w:left w:val="single" w:sz="4" w:space="0" w:color="auto"/>
                                  </w:tcBorders>
                                </w:tcPr>
                                <w:p w14:paraId="49DD5E44" w14:textId="77777777" w:rsidR="00FE52CD" w:rsidRDefault="00FE52CD" w:rsidP="00D93C62">
                                  <w:pPr>
                                    <w:jc w:val="right"/>
                                  </w:pPr>
                                  <w:r>
                                    <w:t>1</w:t>
                                  </w:r>
                                </w:p>
                              </w:tc>
                              <w:tc>
                                <w:tcPr>
                                  <w:tcW w:w="576" w:type="dxa"/>
                                </w:tcPr>
                                <w:p w14:paraId="4C7631BE" w14:textId="77777777" w:rsidR="00FE52CD" w:rsidRDefault="00FE52CD" w:rsidP="00D93C62">
                                  <w:pPr>
                                    <w:jc w:val="right"/>
                                  </w:pPr>
                                  <w:r>
                                    <w:t>4</w:t>
                                  </w:r>
                                </w:p>
                              </w:tc>
                              <w:tc>
                                <w:tcPr>
                                  <w:tcW w:w="576" w:type="dxa"/>
                                </w:tcPr>
                                <w:p w14:paraId="6D5F1419" w14:textId="77777777" w:rsidR="00FE52CD" w:rsidRDefault="00FE52CD" w:rsidP="00D93C62">
                                  <w:pPr>
                                    <w:jc w:val="right"/>
                                  </w:pPr>
                                  <w:r>
                                    <w:t>-5</w:t>
                                  </w:r>
                                </w:p>
                              </w:tc>
                              <w:tc>
                                <w:tcPr>
                                  <w:tcW w:w="576" w:type="dxa"/>
                                </w:tcPr>
                                <w:p w14:paraId="7392E742" w14:textId="77777777" w:rsidR="00FE52CD" w:rsidRDefault="00FE52CD" w:rsidP="00D93C62">
                                  <w:pPr>
                                    <w:jc w:val="right"/>
                                  </w:pPr>
                                  <w:r>
                                    <w:t>-14</w:t>
                                  </w:r>
                                </w:p>
                              </w:tc>
                            </w:tr>
                            <w:tr w:rsidR="00FE52CD" w14:paraId="23175B37" w14:textId="77777777" w:rsidTr="00D93C62">
                              <w:tc>
                                <w:tcPr>
                                  <w:tcW w:w="576" w:type="dxa"/>
                                </w:tcPr>
                                <w:p w14:paraId="634A3307" w14:textId="77777777" w:rsidR="00FE52CD" w:rsidRDefault="00FE52CD" w:rsidP="00D93C62">
                                  <w:pPr>
                                    <w:jc w:val="right"/>
                                  </w:pPr>
                                </w:p>
                              </w:tc>
                              <w:tc>
                                <w:tcPr>
                                  <w:tcW w:w="576" w:type="dxa"/>
                                  <w:tcBorders>
                                    <w:bottom w:val="single" w:sz="4" w:space="0" w:color="auto"/>
                                  </w:tcBorders>
                                </w:tcPr>
                                <w:p w14:paraId="309471F4" w14:textId="77777777" w:rsidR="00FE52CD" w:rsidRDefault="00FE52CD" w:rsidP="00D93C62">
                                  <w:pPr>
                                    <w:jc w:val="right"/>
                                  </w:pPr>
                                  <w:r>
                                    <w:t>↓</w:t>
                                  </w:r>
                                </w:p>
                              </w:tc>
                              <w:tc>
                                <w:tcPr>
                                  <w:tcW w:w="576" w:type="dxa"/>
                                  <w:tcBorders>
                                    <w:bottom w:val="single" w:sz="4" w:space="0" w:color="auto"/>
                                  </w:tcBorders>
                                </w:tcPr>
                                <w:p w14:paraId="49E47262" w14:textId="77777777" w:rsidR="00FE52CD" w:rsidRDefault="00FE52CD" w:rsidP="00D93C62">
                                  <w:pPr>
                                    <w:jc w:val="right"/>
                                  </w:pPr>
                                  <w:r>
                                    <w:t>2</w:t>
                                  </w:r>
                                </w:p>
                              </w:tc>
                              <w:tc>
                                <w:tcPr>
                                  <w:tcW w:w="576" w:type="dxa"/>
                                  <w:tcBorders>
                                    <w:bottom w:val="single" w:sz="4" w:space="0" w:color="auto"/>
                                  </w:tcBorders>
                                </w:tcPr>
                                <w:p w14:paraId="5C050426" w14:textId="77777777" w:rsidR="00FE52CD" w:rsidRDefault="00FE52CD" w:rsidP="00D93C62">
                                  <w:pPr>
                                    <w:jc w:val="right"/>
                                  </w:pPr>
                                </w:p>
                              </w:tc>
                              <w:tc>
                                <w:tcPr>
                                  <w:tcW w:w="576" w:type="dxa"/>
                                  <w:tcBorders>
                                    <w:bottom w:val="single" w:sz="4" w:space="0" w:color="auto"/>
                                  </w:tcBorders>
                                </w:tcPr>
                                <w:p w14:paraId="477D0AE2" w14:textId="77777777" w:rsidR="00FE52CD" w:rsidRDefault="00FE52CD" w:rsidP="00D93C62">
                                  <w:pPr>
                                    <w:jc w:val="right"/>
                                  </w:pPr>
                                </w:p>
                              </w:tc>
                            </w:tr>
                            <w:tr w:rsidR="00FE52CD" w14:paraId="04C4637C" w14:textId="77777777" w:rsidTr="00D93C62">
                              <w:tc>
                                <w:tcPr>
                                  <w:tcW w:w="576" w:type="dxa"/>
                                </w:tcPr>
                                <w:p w14:paraId="52132206" w14:textId="77777777" w:rsidR="00FE52CD" w:rsidRDefault="00FE52CD" w:rsidP="00D93C62">
                                  <w:pPr>
                                    <w:jc w:val="right"/>
                                  </w:pPr>
                                </w:p>
                              </w:tc>
                              <w:tc>
                                <w:tcPr>
                                  <w:tcW w:w="576" w:type="dxa"/>
                                  <w:tcBorders>
                                    <w:top w:val="single" w:sz="4" w:space="0" w:color="auto"/>
                                  </w:tcBorders>
                                </w:tcPr>
                                <w:p w14:paraId="430D203D" w14:textId="77777777" w:rsidR="00FE52CD" w:rsidRDefault="00FE52CD" w:rsidP="00D93C62">
                                  <w:pPr>
                                    <w:jc w:val="right"/>
                                  </w:pPr>
                                  <w:r>
                                    <w:t>1</w:t>
                                  </w:r>
                                </w:p>
                              </w:tc>
                              <w:tc>
                                <w:tcPr>
                                  <w:tcW w:w="576" w:type="dxa"/>
                                  <w:tcBorders>
                                    <w:top w:val="single" w:sz="4" w:space="0" w:color="auto"/>
                                  </w:tcBorders>
                                </w:tcPr>
                                <w:p w14:paraId="699A98C1" w14:textId="77777777" w:rsidR="00FE52CD" w:rsidRDefault="00FE52CD" w:rsidP="00D93C62">
                                  <w:pPr>
                                    <w:jc w:val="right"/>
                                  </w:pPr>
                                </w:p>
                              </w:tc>
                              <w:tc>
                                <w:tcPr>
                                  <w:tcW w:w="576" w:type="dxa"/>
                                  <w:tcBorders>
                                    <w:top w:val="single" w:sz="4" w:space="0" w:color="auto"/>
                                  </w:tcBorders>
                                </w:tcPr>
                                <w:p w14:paraId="6AE300B9" w14:textId="77777777" w:rsidR="00FE52CD" w:rsidRDefault="00FE52CD" w:rsidP="00D93C62">
                                  <w:pPr>
                                    <w:jc w:val="right"/>
                                  </w:pPr>
                                </w:p>
                              </w:tc>
                              <w:tc>
                                <w:tcPr>
                                  <w:tcW w:w="576" w:type="dxa"/>
                                  <w:tcBorders>
                                    <w:top w:val="single" w:sz="4" w:space="0" w:color="auto"/>
                                  </w:tcBorders>
                                </w:tcPr>
                                <w:p w14:paraId="219FA688" w14:textId="77777777" w:rsidR="00FE52CD" w:rsidRDefault="00FE52CD" w:rsidP="00D93C62">
                                  <w:pPr>
                                    <w:jc w:val="right"/>
                                  </w:pPr>
                                </w:p>
                              </w:tc>
                            </w:tr>
                          </w:tbl>
                          <w:p w14:paraId="7D2948BC"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604EAB98" id="Text Box 1013" o:spid="_x0000_s1059" type="#_x0000_t202" style="width:172.8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" stroked="f">
                <v:textbox>
                  <w:txbxContent>
                    <w:tbl>
                      <w:tblPr>
                        <w:tblW w:w="0" w:type="auto"/>
                        <w:tblLook w:val="04A0" w:firstRow="1" w:lastRow="0" w:firstColumn="1" w:lastColumn="0" w:noHBand="0" w:noVBand="1"/>
                      </w:tblPr>
                      <w:tblGrid>
                        <w:gridCol w:w="576"/>
                        <w:gridCol w:w="576"/>
                        <w:gridCol w:w="576"/>
                        <w:gridCol w:w="576"/>
                        <w:gridCol w:w="576"/>
                      </w:tblGrid>
                      <w:tr w:rsidR="00FE52CD" w14:paraId="65BEC9A2" w14:textId="77777777" w:rsidTr="00D93C62">
                        <w:tc>
                          <w:tcPr>
                            <w:tcW w:w="576" w:type="dxa"/>
                            <w:tcBorders>
                              <w:right w:val="single" w:sz="4" w:space="0" w:color="auto"/>
                            </w:tcBorders>
                          </w:tcPr>
                          <w:p w14:paraId="6FD49823" w14:textId="77777777" w:rsidR="00FE52CD" w:rsidRDefault="00FE52CD" w:rsidP="00D93C62">
                            <w:pPr>
                              <w:jc w:val="right"/>
                            </w:pPr>
                            <w:r>
                              <w:t>2</w:t>
                            </w:r>
                          </w:p>
                        </w:tc>
                        <w:tc>
                          <w:tcPr>
                            <w:tcW w:w="576" w:type="dxa"/>
                            <w:tcBorders>
                              <w:left w:val="single" w:sz="4" w:space="0" w:color="auto"/>
                            </w:tcBorders>
                          </w:tcPr>
                          <w:p w14:paraId="49DD5E44" w14:textId="77777777" w:rsidR="00FE52CD" w:rsidRDefault="00FE52CD" w:rsidP="00D93C62">
                            <w:pPr>
                              <w:jc w:val="right"/>
                            </w:pPr>
                            <w:r>
                              <w:t>1</w:t>
                            </w:r>
                          </w:p>
                        </w:tc>
                        <w:tc>
                          <w:tcPr>
                            <w:tcW w:w="576" w:type="dxa"/>
                          </w:tcPr>
                          <w:p w14:paraId="4C7631BE" w14:textId="77777777" w:rsidR="00FE52CD" w:rsidRDefault="00FE52CD" w:rsidP="00D93C62">
                            <w:pPr>
                              <w:jc w:val="right"/>
                            </w:pPr>
                            <w:r>
                              <w:t>4</w:t>
                            </w:r>
                          </w:p>
                        </w:tc>
                        <w:tc>
                          <w:tcPr>
                            <w:tcW w:w="576" w:type="dxa"/>
                          </w:tcPr>
                          <w:p w14:paraId="6D5F1419" w14:textId="77777777" w:rsidR="00FE52CD" w:rsidRDefault="00FE52CD" w:rsidP="00D93C62">
                            <w:pPr>
                              <w:jc w:val="right"/>
                            </w:pPr>
                            <w:r>
                              <w:t>-5</w:t>
                            </w:r>
                          </w:p>
                        </w:tc>
                        <w:tc>
                          <w:tcPr>
                            <w:tcW w:w="576" w:type="dxa"/>
                          </w:tcPr>
                          <w:p w14:paraId="7392E742" w14:textId="77777777" w:rsidR="00FE52CD" w:rsidRDefault="00FE52CD" w:rsidP="00D93C62">
                            <w:pPr>
                              <w:jc w:val="right"/>
                            </w:pPr>
                            <w:r>
                              <w:t>-14</w:t>
                            </w:r>
                          </w:p>
                        </w:tc>
                      </w:tr>
                      <w:tr w:rsidR="00FE52CD" w14:paraId="23175B37" w14:textId="77777777" w:rsidTr="00D93C62">
                        <w:tc>
                          <w:tcPr>
                            <w:tcW w:w="576" w:type="dxa"/>
                          </w:tcPr>
                          <w:p w14:paraId="634A3307" w14:textId="77777777" w:rsidR="00FE52CD" w:rsidRDefault="00FE52CD" w:rsidP="00D93C62">
                            <w:pPr>
                              <w:jc w:val="right"/>
                            </w:pPr>
                          </w:p>
                        </w:tc>
                        <w:tc>
                          <w:tcPr>
                            <w:tcW w:w="576" w:type="dxa"/>
                            <w:tcBorders>
                              <w:bottom w:val="single" w:sz="4" w:space="0" w:color="auto"/>
                            </w:tcBorders>
                          </w:tcPr>
                          <w:p w14:paraId="309471F4" w14:textId="77777777" w:rsidR="00FE52CD" w:rsidRDefault="00FE52CD" w:rsidP="00D93C62">
                            <w:pPr>
                              <w:jc w:val="right"/>
                            </w:pPr>
                            <w:r>
                              <w:t>↓</w:t>
                            </w:r>
                          </w:p>
                        </w:tc>
                        <w:tc>
                          <w:tcPr>
                            <w:tcW w:w="576" w:type="dxa"/>
                            <w:tcBorders>
                              <w:bottom w:val="single" w:sz="4" w:space="0" w:color="auto"/>
                            </w:tcBorders>
                          </w:tcPr>
                          <w:p w14:paraId="49E47262" w14:textId="77777777" w:rsidR="00FE52CD" w:rsidRDefault="00FE52CD" w:rsidP="00D93C62">
                            <w:pPr>
                              <w:jc w:val="right"/>
                            </w:pPr>
                            <w:r>
                              <w:t>2</w:t>
                            </w:r>
                          </w:p>
                        </w:tc>
                        <w:tc>
                          <w:tcPr>
                            <w:tcW w:w="576" w:type="dxa"/>
                            <w:tcBorders>
                              <w:bottom w:val="single" w:sz="4" w:space="0" w:color="auto"/>
                            </w:tcBorders>
                          </w:tcPr>
                          <w:p w14:paraId="5C050426" w14:textId="77777777" w:rsidR="00FE52CD" w:rsidRDefault="00FE52CD" w:rsidP="00D93C62">
                            <w:pPr>
                              <w:jc w:val="right"/>
                            </w:pPr>
                          </w:p>
                        </w:tc>
                        <w:tc>
                          <w:tcPr>
                            <w:tcW w:w="576" w:type="dxa"/>
                            <w:tcBorders>
                              <w:bottom w:val="single" w:sz="4" w:space="0" w:color="auto"/>
                            </w:tcBorders>
                          </w:tcPr>
                          <w:p w14:paraId="477D0AE2" w14:textId="77777777" w:rsidR="00FE52CD" w:rsidRDefault="00FE52CD" w:rsidP="00D93C62">
                            <w:pPr>
                              <w:jc w:val="right"/>
                            </w:pPr>
                          </w:p>
                        </w:tc>
                      </w:tr>
                      <w:tr w:rsidR="00FE52CD" w14:paraId="04C4637C" w14:textId="77777777" w:rsidTr="00D93C62">
                        <w:tc>
                          <w:tcPr>
                            <w:tcW w:w="576" w:type="dxa"/>
                          </w:tcPr>
                          <w:p w14:paraId="52132206" w14:textId="77777777" w:rsidR="00FE52CD" w:rsidRDefault="00FE52CD" w:rsidP="00D93C62">
                            <w:pPr>
                              <w:jc w:val="right"/>
                            </w:pPr>
                          </w:p>
                        </w:tc>
                        <w:tc>
                          <w:tcPr>
                            <w:tcW w:w="576" w:type="dxa"/>
                            <w:tcBorders>
                              <w:top w:val="single" w:sz="4" w:space="0" w:color="auto"/>
                            </w:tcBorders>
                          </w:tcPr>
                          <w:p w14:paraId="430D203D" w14:textId="77777777" w:rsidR="00FE52CD" w:rsidRDefault="00FE52CD" w:rsidP="00D93C62">
                            <w:pPr>
                              <w:jc w:val="right"/>
                            </w:pPr>
                            <w:r>
                              <w:t>1</w:t>
                            </w:r>
                          </w:p>
                        </w:tc>
                        <w:tc>
                          <w:tcPr>
                            <w:tcW w:w="576" w:type="dxa"/>
                            <w:tcBorders>
                              <w:top w:val="single" w:sz="4" w:space="0" w:color="auto"/>
                            </w:tcBorders>
                          </w:tcPr>
                          <w:p w14:paraId="699A98C1" w14:textId="77777777" w:rsidR="00FE52CD" w:rsidRDefault="00FE52CD" w:rsidP="00D93C62">
                            <w:pPr>
                              <w:jc w:val="right"/>
                            </w:pPr>
                          </w:p>
                        </w:tc>
                        <w:tc>
                          <w:tcPr>
                            <w:tcW w:w="576" w:type="dxa"/>
                            <w:tcBorders>
                              <w:top w:val="single" w:sz="4" w:space="0" w:color="auto"/>
                            </w:tcBorders>
                          </w:tcPr>
                          <w:p w14:paraId="6AE300B9" w14:textId="77777777" w:rsidR="00FE52CD" w:rsidRDefault="00FE52CD" w:rsidP="00D93C62">
                            <w:pPr>
                              <w:jc w:val="right"/>
                            </w:pPr>
                          </w:p>
                        </w:tc>
                        <w:tc>
                          <w:tcPr>
                            <w:tcW w:w="576" w:type="dxa"/>
                            <w:tcBorders>
                              <w:top w:val="single" w:sz="4" w:space="0" w:color="auto"/>
                            </w:tcBorders>
                          </w:tcPr>
                          <w:p w14:paraId="219FA688" w14:textId="77777777" w:rsidR="00FE52CD" w:rsidRDefault="00FE52CD" w:rsidP="00D93C62">
                            <w:pPr>
                              <w:jc w:val="right"/>
                            </w:pPr>
                          </w:p>
                        </w:tc>
                      </w:tr>
                    </w:tbl>
                    <w:p w14:paraId="7D2948BC" w14:textId="77777777" w:rsidR="00FE52CD" w:rsidRDefault="00FE52CD" w:rsidP="005565DB"/>
                  </w:txbxContent>
                </v:textbox>
                <w10:anchorlock/>
              </v:shape>
            </w:pict>
          </mc:Fallback>
        </mc:AlternateContent>
      </w:r>
      <w:r>
        <w:rPr>
          <w:noProof/>
        </w:rPr>
        <mc:AlternateContent>
          <mc:Choice Requires="wps">
            <w:drawing>
              <wp:inline distT="0" distB="0" distL="0" distR="0" wp14:anchorId="0A3FB63A" wp14:editId="1334E386">
                <wp:extent cx="2188845" cy="643255"/>
                <wp:effectExtent l="0" t="0" r="1905" b="4445"/>
                <wp:docPr id="96"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576"/>
                              <w:gridCol w:w="576"/>
                              <w:gridCol w:w="576"/>
                              <w:gridCol w:w="576"/>
                              <w:gridCol w:w="576"/>
                            </w:tblGrid>
                            <w:tr w:rsidR="00FE52CD" w14:paraId="6ADB15D8" w14:textId="77777777" w:rsidTr="00D93C62">
                              <w:tc>
                                <w:tcPr>
                                  <w:tcW w:w="576" w:type="dxa"/>
                                  <w:tcBorders>
                                    <w:right w:val="single" w:sz="4" w:space="0" w:color="auto"/>
                                  </w:tcBorders>
                                </w:tcPr>
                                <w:p w14:paraId="0DEC3BB7" w14:textId="77777777" w:rsidR="00FE52CD" w:rsidRDefault="00FE52CD" w:rsidP="00D93C62">
                                  <w:pPr>
                                    <w:jc w:val="right"/>
                                  </w:pPr>
                                  <w:r>
                                    <w:t>2</w:t>
                                  </w:r>
                                </w:p>
                              </w:tc>
                              <w:tc>
                                <w:tcPr>
                                  <w:tcW w:w="576" w:type="dxa"/>
                                  <w:tcBorders>
                                    <w:left w:val="single" w:sz="4" w:space="0" w:color="auto"/>
                                  </w:tcBorders>
                                </w:tcPr>
                                <w:p w14:paraId="3ABB9207" w14:textId="77777777" w:rsidR="00FE52CD" w:rsidRDefault="00FE52CD" w:rsidP="00D93C62">
                                  <w:pPr>
                                    <w:jc w:val="right"/>
                                  </w:pPr>
                                  <w:r>
                                    <w:t>1</w:t>
                                  </w:r>
                                </w:p>
                              </w:tc>
                              <w:tc>
                                <w:tcPr>
                                  <w:tcW w:w="576" w:type="dxa"/>
                                </w:tcPr>
                                <w:p w14:paraId="48DDF960" w14:textId="77777777" w:rsidR="00FE52CD" w:rsidRDefault="00FE52CD" w:rsidP="00D93C62">
                                  <w:pPr>
                                    <w:jc w:val="right"/>
                                  </w:pPr>
                                  <w:r>
                                    <w:t>4</w:t>
                                  </w:r>
                                </w:p>
                              </w:tc>
                              <w:tc>
                                <w:tcPr>
                                  <w:tcW w:w="576" w:type="dxa"/>
                                </w:tcPr>
                                <w:p w14:paraId="06B4A1C2" w14:textId="77777777" w:rsidR="00FE52CD" w:rsidRDefault="00FE52CD" w:rsidP="00D93C62">
                                  <w:pPr>
                                    <w:jc w:val="right"/>
                                  </w:pPr>
                                  <w:r>
                                    <w:t>-5</w:t>
                                  </w:r>
                                </w:p>
                              </w:tc>
                              <w:tc>
                                <w:tcPr>
                                  <w:tcW w:w="576" w:type="dxa"/>
                                </w:tcPr>
                                <w:p w14:paraId="5AAE46B3" w14:textId="77777777" w:rsidR="00FE52CD" w:rsidRDefault="00FE52CD" w:rsidP="00D93C62">
                                  <w:pPr>
                                    <w:jc w:val="right"/>
                                  </w:pPr>
                                  <w:r>
                                    <w:t>-14</w:t>
                                  </w:r>
                                </w:p>
                              </w:tc>
                            </w:tr>
                            <w:tr w:rsidR="00FE52CD" w14:paraId="51E1E526" w14:textId="77777777" w:rsidTr="00D93C62">
                              <w:tc>
                                <w:tcPr>
                                  <w:tcW w:w="576" w:type="dxa"/>
                                </w:tcPr>
                                <w:p w14:paraId="71E1F0FB" w14:textId="77777777" w:rsidR="00FE52CD" w:rsidRDefault="00FE52CD" w:rsidP="00D93C62">
                                  <w:pPr>
                                    <w:jc w:val="right"/>
                                  </w:pPr>
                                </w:p>
                              </w:tc>
                              <w:tc>
                                <w:tcPr>
                                  <w:tcW w:w="576" w:type="dxa"/>
                                  <w:tcBorders>
                                    <w:bottom w:val="single" w:sz="4" w:space="0" w:color="auto"/>
                                  </w:tcBorders>
                                </w:tcPr>
                                <w:p w14:paraId="03E6D495" w14:textId="77777777" w:rsidR="00FE52CD" w:rsidRDefault="00FE52CD" w:rsidP="00D93C62">
                                  <w:pPr>
                                    <w:jc w:val="right"/>
                                  </w:pPr>
                                  <w:r>
                                    <w:t>↓</w:t>
                                  </w:r>
                                </w:p>
                              </w:tc>
                              <w:tc>
                                <w:tcPr>
                                  <w:tcW w:w="576" w:type="dxa"/>
                                  <w:tcBorders>
                                    <w:bottom w:val="single" w:sz="4" w:space="0" w:color="auto"/>
                                  </w:tcBorders>
                                </w:tcPr>
                                <w:p w14:paraId="4976144C" w14:textId="77777777" w:rsidR="00FE52CD" w:rsidRDefault="00FE52CD" w:rsidP="00D93C62">
                                  <w:pPr>
                                    <w:jc w:val="right"/>
                                  </w:pPr>
                                  <w:r>
                                    <w:t>2</w:t>
                                  </w:r>
                                </w:p>
                              </w:tc>
                              <w:tc>
                                <w:tcPr>
                                  <w:tcW w:w="576" w:type="dxa"/>
                                  <w:tcBorders>
                                    <w:bottom w:val="single" w:sz="4" w:space="0" w:color="auto"/>
                                  </w:tcBorders>
                                </w:tcPr>
                                <w:p w14:paraId="51F57BFA" w14:textId="77777777" w:rsidR="00FE52CD" w:rsidRDefault="00FE52CD" w:rsidP="00D93C62">
                                  <w:pPr>
                                    <w:jc w:val="right"/>
                                  </w:pPr>
                                </w:p>
                              </w:tc>
                              <w:tc>
                                <w:tcPr>
                                  <w:tcW w:w="576" w:type="dxa"/>
                                  <w:tcBorders>
                                    <w:bottom w:val="single" w:sz="4" w:space="0" w:color="auto"/>
                                  </w:tcBorders>
                                </w:tcPr>
                                <w:p w14:paraId="51A213E4" w14:textId="77777777" w:rsidR="00FE52CD" w:rsidRDefault="00FE52CD" w:rsidP="00D93C62">
                                  <w:pPr>
                                    <w:jc w:val="right"/>
                                  </w:pPr>
                                </w:p>
                              </w:tc>
                            </w:tr>
                            <w:tr w:rsidR="00FE52CD" w14:paraId="1A27AE96" w14:textId="77777777" w:rsidTr="00D93C62">
                              <w:tc>
                                <w:tcPr>
                                  <w:tcW w:w="576" w:type="dxa"/>
                                </w:tcPr>
                                <w:p w14:paraId="6220BC0B" w14:textId="77777777" w:rsidR="00FE52CD" w:rsidRDefault="00FE52CD" w:rsidP="00D93C62">
                                  <w:pPr>
                                    <w:jc w:val="right"/>
                                  </w:pPr>
                                </w:p>
                              </w:tc>
                              <w:tc>
                                <w:tcPr>
                                  <w:tcW w:w="576" w:type="dxa"/>
                                  <w:tcBorders>
                                    <w:top w:val="single" w:sz="4" w:space="0" w:color="auto"/>
                                  </w:tcBorders>
                                </w:tcPr>
                                <w:p w14:paraId="1CDAD8A6" w14:textId="77777777" w:rsidR="00FE52CD" w:rsidRDefault="00FE52CD" w:rsidP="00D93C62">
                                  <w:pPr>
                                    <w:jc w:val="right"/>
                                  </w:pPr>
                                  <w:r>
                                    <w:t>1</w:t>
                                  </w:r>
                                </w:p>
                              </w:tc>
                              <w:tc>
                                <w:tcPr>
                                  <w:tcW w:w="576" w:type="dxa"/>
                                  <w:tcBorders>
                                    <w:top w:val="single" w:sz="4" w:space="0" w:color="auto"/>
                                  </w:tcBorders>
                                </w:tcPr>
                                <w:p w14:paraId="12B62C4D" w14:textId="77777777" w:rsidR="00FE52CD" w:rsidRDefault="00FE52CD" w:rsidP="00D93C62">
                                  <w:pPr>
                                    <w:jc w:val="right"/>
                                  </w:pPr>
                                  <w:r>
                                    <w:t>6</w:t>
                                  </w:r>
                                </w:p>
                              </w:tc>
                              <w:tc>
                                <w:tcPr>
                                  <w:tcW w:w="576" w:type="dxa"/>
                                  <w:tcBorders>
                                    <w:top w:val="single" w:sz="4" w:space="0" w:color="auto"/>
                                  </w:tcBorders>
                                </w:tcPr>
                                <w:p w14:paraId="71CE5133" w14:textId="77777777" w:rsidR="00FE52CD" w:rsidRDefault="00FE52CD" w:rsidP="00D93C62">
                                  <w:pPr>
                                    <w:jc w:val="right"/>
                                  </w:pPr>
                                </w:p>
                              </w:tc>
                              <w:tc>
                                <w:tcPr>
                                  <w:tcW w:w="576" w:type="dxa"/>
                                  <w:tcBorders>
                                    <w:top w:val="single" w:sz="4" w:space="0" w:color="auto"/>
                                  </w:tcBorders>
                                </w:tcPr>
                                <w:p w14:paraId="130DF975" w14:textId="77777777" w:rsidR="00FE52CD" w:rsidRDefault="00FE52CD" w:rsidP="00D93C62">
                                  <w:pPr>
                                    <w:jc w:val="right"/>
                                  </w:pPr>
                                </w:p>
                              </w:tc>
                            </w:tr>
                          </w:tbl>
                          <w:p w14:paraId="7F6162FE"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0A3FB63A" id="Text Box 1012" o:spid="_x0000_s1060" type="#_x0000_t202" style="width:172.35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" stroked="f">
                <v:textbox>
                  <w:txbxContent>
                    <w:tbl>
                      <w:tblPr>
                        <w:tblW w:w="0" w:type="auto"/>
                        <w:tblLook w:val="04A0" w:firstRow="1" w:lastRow="0" w:firstColumn="1" w:lastColumn="0" w:noHBand="0" w:noVBand="1"/>
                      </w:tblPr>
                      <w:tblGrid>
                        <w:gridCol w:w="576"/>
                        <w:gridCol w:w="576"/>
                        <w:gridCol w:w="576"/>
                        <w:gridCol w:w="576"/>
                        <w:gridCol w:w="576"/>
                      </w:tblGrid>
                      <w:tr w:rsidR="00FE52CD" w14:paraId="6ADB15D8" w14:textId="77777777" w:rsidTr="00D93C62">
                        <w:tc>
                          <w:tcPr>
                            <w:tcW w:w="576" w:type="dxa"/>
                            <w:tcBorders>
                              <w:right w:val="single" w:sz="4" w:space="0" w:color="auto"/>
                            </w:tcBorders>
                          </w:tcPr>
                          <w:p w14:paraId="0DEC3BB7" w14:textId="77777777" w:rsidR="00FE52CD" w:rsidRDefault="00FE52CD" w:rsidP="00D93C62">
                            <w:pPr>
                              <w:jc w:val="right"/>
                            </w:pPr>
                            <w:r>
                              <w:t>2</w:t>
                            </w:r>
                          </w:p>
                        </w:tc>
                        <w:tc>
                          <w:tcPr>
                            <w:tcW w:w="576" w:type="dxa"/>
                            <w:tcBorders>
                              <w:left w:val="single" w:sz="4" w:space="0" w:color="auto"/>
                            </w:tcBorders>
                          </w:tcPr>
                          <w:p w14:paraId="3ABB9207" w14:textId="77777777" w:rsidR="00FE52CD" w:rsidRDefault="00FE52CD" w:rsidP="00D93C62">
                            <w:pPr>
                              <w:jc w:val="right"/>
                            </w:pPr>
                            <w:r>
                              <w:t>1</w:t>
                            </w:r>
                          </w:p>
                        </w:tc>
                        <w:tc>
                          <w:tcPr>
                            <w:tcW w:w="576" w:type="dxa"/>
                          </w:tcPr>
                          <w:p w14:paraId="48DDF960" w14:textId="77777777" w:rsidR="00FE52CD" w:rsidRDefault="00FE52CD" w:rsidP="00D93C62">
                            <w:pPr>
                              <w:jc w:val="right"/>
                            </w:pPr>
                            <w:r>
                              <w:t>4</w:t>
                            </w:r>
                          </w:p>
                        </w:tc>
                        <w:tc>
                          <w:tcPr>
                            <w:tcW w:w="576" w:type="dxa"/>
                          </w:tcPr>
                          <w:p w14:paraId="06B4A1C2" w14:textId="77777777" w:rsidR="00FE52CD" w:rsidRDefault="00FE52CD" w:rsidP="00D93C62">
                            <w:pPr>
                              <w:jc w:val="right"/>
                            </w:pPr>
                            <w:r>
                              <w:t>-5</w:t>
                            </w:r>
                          </w:p>
                        </w:tc>
                        <w:tc>
                          <w:tcPr>
                            <w:tcW w:w="576" w:type="dxa"/>
                          </w:tcPr>
                          <w:p w14:paraId="5AAE46B3" w14:textId="77777777" w:rsidR="00FE52CD" w:rsidRDefault="00FE52CD" w:rsidP="00D93C62">
                            <w:pPr>
                              <w:jc w:val="right"/>
                            </w:pPr>
                            <w:r>
                              <w:t>-14</w:t>
                            </w:r>
                          </w:p>
                        </w:tc>
                      </w:tr>
                      <w:tr w:rsidR="00FE52CD" w14:paraId="51E1E526" w14:textId="77777777" w:rsidTr="00D93C62">
                        <w:tc>
                          <w:tcPr>
                            <w:tcW w:w="576" w:type="dxa"/>
                          </w:tcPr>
                          <w:p w14:paraId="71E1F0FB" w14:textId="77777777" w:rsidR="00FE52CD" w:rsidRDefault="00FE52CD" w:rsidP="00D93C62">
                            <w:pPr>
                              <w:jc w:val="right"/>
                            </w:pPr>
                          </w:p>
                        </w:tc>
                        <w:tc>
                          <w:tcPr>
                            <w:tcW w:w="576" w:type="dxa"/>
                            <w:tcBorders>
                              <w:bottom w:val="single" w:sz="4" w:space="0" w:color="auto"/>
                            </w:tcBorders>
                          </w:tcPr>
                          <w:p w14:paraId="03E6D495" w14:textId="77777777" w:rsidR="00FE52CD" w:rsidRDefault="00FE52CD" w:rsidP="00D93C62">
                            <w:pPr>
                              <w:jc w:val="right"/>
                            </w:pPr>
                            <w:r>
                              <w:t>↓</w:t>
                            </w:r>
                          </w:p>
                        </w:tc>
                        <w:tc>
                          <w:tcPr>
                            <w:tcW w:w="576" w:type="dxa"/>
                            <w:tcBorders>
                              <w:bottom w:val="single" w:sz="4" w:space="0" w:color="auto"/>
                            </w:tcBorders>
                          </w:tcPr>
                          <w:p w14:paraId="4976144C" w14:textId="77777777" w:rsidR="00FE52CD" w:rsidRDefault="00FE52CD" w:rsidP="00D93C62">
                            <w:pPr>
                              <w:jc w:val="right"/>
                            </w:pPr>
                            <w:r>
                              <w:t>2</w:t>
                            </w:r>
                          </w:p>
                        </w:tc>
                        <w:tc>
                          <w:tcPr>
                            <w:tcW w:w="576" w:type="dxa"/>
                            <w:tcBorders>
                              <w:bottom w:val="single" w:sz="4" w:space="0" w:color="auto"/>
                            </w:tcBorders>
                          </w:tcPr>
                          <w:p w14:paraId="51F57BFA" w14:textId="77777777" w:rsidR="00FE52CD" w:rsidRDefault="00FE52CD" w:rsidP="00D93C62">
                            <w:pPr>
                              <w:jc w:val="right"/>
                            </w:pPr>
                          </w:p>
                        </w:tc>
                        <w:tc>
                          <w:tcPr>
                            <w:tcW w:w="576" w:type="dxa"/>
                            <w:tcBorders>
                              <w:bottom w:val="single" w:sz="4" w:space="0" w:color="auto"/>
                            </w:tcBorders>
                          </w:tcPr>
                          <w:p w14:paraId="51A213E4" w14:textId="77777777" w:rsidR="00FE52CD" w:rsidRDefault="00FE52CD" w:rsidP="00D93C62">
                            <w:pPr>
                              <w:jc w:val="right"/>
                            </w:pPr>
                          </w:p>
                        </w:tc>
                      </w:tr>
                      <w:tr w:rsidR="00FE52CD" w14:paraId="1A27AE96" w14:textId="77777777" w:rsidTr="00D93C62">
                        <w:tc>
                          <w:tcPr>
                            <w:tcW w:w="576" w:type="dxa"/>
                          </w:tcPr>
                          <w:p w14:paraId="6220BC0B" w14:textId="77777777" w:rsidR="00FE52CD" w:rsidRDefault="00FE52CD" w:rsidP="00D93C62">
                            <w:pPr>
                              <w:jc w:val="right"/>
                            </w:pPr>
                          </w:p>
                        </w:tc>
                        <w:tc>
                          <w:tcPr>
                            <w:tcW w:w="576" w:type="dxa"/>
                            <w:tcBorders>
                              <w:top w:val="single" w:sz="4" w:space="0" w:color="auto"/>
                            </w:tcBorders>
                          </w:tcPr>
                          <w:p w14:paraId="1CDAD8A6" w14:textId="77777777" w:rsidR="00FE52CD" w:rsidRDefault="00FE52CD" w:rsidP="00D93C62">
                            <w:pPr>
                              <w:jc w:val="right"/>
                            </w:pPr>
                            <w:r>
                              <w:t>1</w:t>
                            </w:r>
                          </w:p>
                        </w:tc>
                        <w:tc>
                          <w:tcPr>
                            <w:tcW w:w="576" w:type="dxa"/>
                            <w:tcBorders>
                              <w:top w:val="single" w:sz="4" w:space="0" w:color="auto"/>
                            </w:tcBorders>
                          </w:tcPr>
                          <w:p w14:paraId="12B62C4D" w14:textId="77777777" w:rsidR="00FE52CD" w:rsidRDefault="00FE52CD" w:rsidP="00D93C62">
                            <w:pPr>
                              <w:jc w:val="right"/>
                            </w:pPr>
                            <w:r>
                              <w:t>6</w:t>
                            </w:r>
                          </w:p>
                        </w:tc>
                        <w:tc>
                          <w:tcPr>
                            <w:tcW w:w="576" w:type="dxa"/>
                            <w:tcBorders>
                              <w:top w:val="single" w:sz="4" w:space="0" w:color="auto"/>
                            </w:tcBorders>
                          </w:tcPr>
                          <w:p w14:paraId="71CE5133" w14:textId="77777777" w:rsidR="00FE52CD" w:rsidRDefault="00FE52CD" w:rsidP="00D93C62">
                            <w:pPr>
                              <w:jc w:val="right"/>
                            </w:pPr>
                          </w:p>
                        </w:tc>
                        <w:tc>
                          <w:tcPr>
                            <w:tcW w:w="576" w:type="dxa"/>
                            <w:tcBorders>
                              <w:top w:val="single" w:sz="4" w:space="0" w:color="auto"/>
                            </w:tcBorders>
                          </w:tcPr>
                          <w:p w14:paraId="130DF975" w14:textId="77777777" w:rsidR="00FE52CD" w:rsidRDefault="00FE52CD" w:rsidP="00D93C62">
                            <w:pPr>
                              <w:jc w:val="right"/>
                            </w:pPr>
                          </w:p>
                        </w:tc>
                      </w:tr>
                    </w:tbl>
                    <w:p w14:paraId="7F6162FE" w14:textId="77777777" w:rsidR="00FE52CD" w:rsidRDefault="00FE52CD" w:rsidP="005565DB"/>
                  </w:txbxContent>
                </v:textbox>
                <w10:anchorlock/>
              </v:shape>
            </w:pict>
          </mc:Fallback>
        </mc:AlternateContent>
      </w:r>
    </w:p>
    <w:p w14:paraId="61E96064" w14:textId="77777777" w:rsidR="005565DB" w:rsidRDefault="005565DB" w:rsidP="005565DB"/>
    <w:p w14:paraId="5123D6D6" w14:textId="77777777" w:rsidR="005565DB" w:rsidRDefault="005565DB" w:rsidP="005565DB">
      <w:r w:rsidRPr="00503393">
        <w:t xml:space="preserve">Now take the 2 from the divisor times the 6 to get </w:t>
      </w:r>
      <w:proofErr w:type="gramStart"/>
      <w:r w:rsidRPr="00503393">
        <w:t>12, and</w:t>
      </w:r>
      <w:proofErr w:type="gramEnd"/>
      <w:r w:rsidRPr="00503393">
        <w:t xml:space="preserve"> add it to the −5 to get 7.</w:t>
      </w:r>
    </w:p>
    <w:p w14:paraId="66F5A8E8" w14:textId="77777777" w:rsidR="005565DB" w:rsidRDefault="005565DB" w:rsidP="005565DB"/>
    <w:p w14:paraId="795DABF6" w14:textId="77777777" w:rsidR="005565DB" w:rsidRDefault="00FE52CD" w:rsidP="005565DB">
      <w:r>
        <w:rPr>
          <w:noProof/>
        </w:rPr>
        <mc:AlternateContent>
          <mc:Choice Requires="wps">
            <w:drawing>
              <wp:inline distT="0" distB="0" distL="0" distR="0" wp14:anchorId="7C17DE11" wp14:editId="6F093676">
                <wp:extent cx="2194560" cy="643255"/>
                <wp:effectExtent l="0" t="0" r="0" b="4445"/>
                <wp:docPr id="95"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576"/>
                              <w:gridCol w:w="576"/>
                              <w:gridCol w:w="576"/>
                              <w:gridCol w:w="576"/>
                              <w:gridCol w:w="576"/>
                            </w:tblGrid>
                            <w:tr w:rsidR="00FE52CD" w14:paraId="076163A9" w14:textId="77777777" w:rsidTr="00D93C62">
                              <w:tc>
                                <w:tcPr>
                                  <w:tcW w:w="576" w:type="dxa"/>
                                  <w:tcBorders>
                                    <w:right w:val="single" w:sz="4" w:space="0" w:color="auto"/>
                                  </w:tcBorders>
                                </w:tcPr>
                                <w:p w14:paraId="148EC218" w14:textId="77777777" w:rsidR="00FE52CD" w:rsidRDefault="00FE52CD" w:rsidP="00D93C62">
                                  <w:pPr>
                                    <w:jc w:val="right"/>
                                  </w:pPr>
                                  <w:r>
                                    <w:t>2</w:t>
                                  </w:r>
                                </w:p>
                              </w:tc>
                              <w:tc>
                                <w:tcPr>
                                  <w:tcW w:w="576" w:type="dxa"/>
                                  <w:tcBorders>
                                    <w:left w:val="single" w:sz="4" w:space="0" w:color="auto"/>
                                  </w:tcBorders>
                                </w:tcPr>
                                <w:p w14:paraId="43B8BCAE" w14:textId="77777777" w:rsidR="00FE52CD" w:rsidRDefault="00FE52CD" w:rsidP="00D93C62">
                                  <w:pPr>
                                    <w:jc w:val="right"/>
                                  </w:pPr>
                                  <w:r>
                                    <w:t>1</w:t>
                                  </w:r>
                                </w:p>
                              </w:tc>
                              <w:tc>
                                <w:tcPr>
                                  <w:tcW w:w="576" w:type="dxa"/>
                                </w:tcPr>
                                <w:p w14:paraId="212B2E43" w14:textId="77777777" w:rsidR="00FE52CD" w:rsidRDefault="00FE52CD" w:rsidP="00D93C62">
                                  <w:pPr>
                                    <w:jc w:val="right"/>
                                  </w:pPr>
                                  <w:r>
                                    <w:t>4</w:t>
                                  </w:r>
                                </w:p>
                              </w:tc>
                              <w:tc>
                                <w:tcPr>
                                  <w:tcW w:w="576" w:type="dxa"/>
                                </w:tcPr>
                                <w:p w14:paraId="109A8C05" w14:textId="77777777" w:rsidR="00FE52CD" w:rsidRDefault="00FE52CD" w:rsidP="00D93C62">
                                  <w:pPr>
                                    <w:jc w:val="right"/>
                                  </w:pPr>
                                  <w:r>
                                    <w:t>-5</w:t>
                                  </w:r>
                                </w:p>
                              </w:tc>
                              <w:tc>
                                <w:tcPr>
                                  <w:tcW w:w="576" w:type="dxa"/>
                                </w:tcPr>
                                <w:p w14:paraId="13FA60D4" w14:textId="77777777" w:rsidR="00FE52CD" w:rsidRDefault="00FE52CD" w:rsidP="00D93C62">
                                  <w:pPr>
                                    <w:jc w:val="right"/>
                                  </w:pPr>
                                  <w:r>
                                    <w:t>-14</w:t>
                                  </w:r>
                                </w:p>
                              </w:tc>
                            </w:tr>
                            <w:tr w:rsidR="00FE52CD" w14:paraId="00C4E392" w14:textId="77777777" w:rsidTr="00D93C62">
                              <w:tc>
                                <w:tcPr>
                                  <w:tcW w:w="576" w:type="dxa"/>
                                </w:tcPr>
                                <w:p w14:paraId="3E38F82D" w14:textId="77777777" w:rsidR="00FE52CD" w:rsidRDefault="00FE52CD" w:rsidP="00D93C62">
                                  <w:pPr>
                                    <w:jc w:val="right"/>
                                  </w:pPr>
                                </w:p>
                              </w:tc>
                              <w:tc>
                                <w:tcPr>
                                  <w:tcW w:w="576" w:type="dxa"/>
                                  <w:tcBorders>
                                    <w:bottom w:val="single" w:sz="4" w:space="0" w:color="auto"/>
                                  </w:tcBorders>
                                </w:tcPr>
                                <w:p w14:paraId="2A95AF84" w14:textId="77777777" w:rsidR="00FE52CD" w:rsidRDefault="00FE52CD" w:rsidP="00D93C62">
                                  <w:pPr>
                                    <w:jc w:val="right"/>
                                  </w:pPr>
                                  <w:r>
                                    <w:t>↓</w:t>
                                  </w:r>
                                </w:p>
                              </w:tc>
                              <w:tc>
                                <w:tcPr>
                                  <w:tcW w:w="576" w:type="dxa"/>
                                  <w:tcBorders>
                                    <w:bottom w:val="single" w:sz="4" w:space="0" w:color="auto"/>
                                  </w:tcBorders>
                                </w:tcPr>
                                <w:p w14:paraId="4B7B1446" w14:textId="77777777" w:rsidR="00FE52CD" w:rsidRDefault="00FE52CD" w:rsidP="00D93C62">
                                  <w:pPr>
                                    <w:jc w:val="right"/>
                                  </w:pPr>
                                  <w:r>
                                    <w:t>2</w:t>
                                  </w:r>
                                </w:p>
                              </w:tc>
                              <w:tc>
                                <w:tcPr>
                                  <w:tcW w:w="576" w:type="dxa"/>
                                  <w:tcBorders>
                                    <w:bottom w:val="single" w:sz="4" w:space="0" w:color="auto"/>
                                  </w:tcBorders>
                                </w:tcPr>
                                <w:p w14:paraId="4BC5998C" w14:textId="77777777" w:rsidR="00FE52CD" w:rsidRDefault="00FE52CD" w:rsidP="00D93C62">
                                  <w:pPr>
                                    <w:jc w:val="right"/>
                                  </w:pPr>
                                  <w:r>
                                    <w:t>12</w:t>
                                  </w:r>
                                </w:p>
                              </w:tc>
                              <w:tc>
                                <w:tcPr>
                                  <w:tcW w:w="576" w:type="dxa"/>
                                  <w:tcBorders>
                                    <w:bottom w:val="single" w:sz="4" w:space="0" w:color="auto"/>
                                  </w:tcBorders>
                                </w:tcPr>
                                <w:p w14:paraId="76A05AB6" w14:textId="77777777" w:rsidR="00FE52CD" w:rsidRDefault="00FE52CD" w:rsidP="00D93C62">
                                  <w:pPr>
                                    <w:jc w:val="right"/>
                                  </w:pPr>
                                </w:p>
                              </w:tc>
                            </w:tr>
                            <w:tr w:rsidR="00FE52CD" w14:paraId="7829CF59" w14:textId="77777777" w:rsidTr="00D93C62">
                              <w:tc>
                                <w:tcPr>
                                  <w:tcW w:w="576" w:type="dxa"/>
                                </w:tcPr>
                                <w:p w14:paraId="1C5AF770" w14:textId="77777777" w:rsidR="00FE52CD" w:rsidRDefault="00FE52CD" w:rsidP="00D93C62">
                                  <w:pPr>
                                    <w:jc w:val="right"/>
                                  </w:pPr>
                                </w:p>
                              </w:tc>
                              <w:tc>
                                <w:tcPr>
                                  <w:tcW w:w="576" w:type="dxa"/>
                                  <w:tcBorders>
                                    <w:top w:val="single" w:sz="4" w:space="0" w:color="auto"/>
                                  </w:tcBorders>
                                </w:tcPr>
                                <w:p w14:paraId="68D33B49" w14:textId="77777777" w:rsidR="00FE52CD" w:rsidRDefault="00FE52CD" w:rsidP="00D93C62">
                                  <w:pPr>
                                    <w:jc w:val="right"/>
                                  </w:pPr>
                                  <w:r>
                                    <w:t>1</w:t>
                                  </w:r>
                                </w:p>
                              </w:tc>
                              <w:tc>
                                <w:tcPr>
                                  <w:tcW w:w="576" w:type="dxa"/>
                                  <w:tcBorders>
                                    <w:top w:val="single" w:sz="4" w:space="0" w:color="auto"/>
                                  </w:tcBorders>
                                </w:tcPr>
                                <w:p w14:paraId="0A963C52" w14:textId="77777777" w:rsidR="00FE52CD" w:rsidRDefault="00FE52CD" w:rsidP="00D93C62">
                                  <w:pPr>
                                    <w:jc w:val="right"/>
                                  </w:pPr>
                                  <w:r>
                                    <w:t>6</w:t>
                                  </w:r>
                                </w:p>
                              </w:tc>
                              <w:tc>
                                <w:tcPr>
                                  <w:tcW w:w="576" w:type="dxa"/>
                                  <w:tcBorders>
                                    <w:top w:val="single" w:sz="4" w:space="0" w:color="auto"/>
                                  </w:tcBorders>
                                </w:tcPr>
                                <w:p w14:paraId="4094DB06" w14:textId="77777777" w:rsidR="00FE52CD" w:rsidRDefault="00FE52CD" w:rsidP="00D93C62">
                                  <w:pPr>
                                    <w:jc w:val="right"/>
                                  </w:pPr>
                                </w:p>
                              </w:tc>
                              <w:tc>
                                <w:tcPr>
                                  <w:tcW w:w="576" w:type="dxa"/>
                                  <w:tcBorders>
                                    <w:top w:val="single" w:sz="4" w:space="0" w:color="auto"/>
                                  </w:tcBorders>
                                </w:tcPr>
                                <w:p w14:paraId="29A348BA" w14:textId="77777777" w:rsidR="00FE52CD" w:rsidRDefault="00FE52CD" w:rsidP="00D93C62">
                                  <w:pPr>
                                    <w:jc w:val="right"/>
                                  </w:pPr>
                                </w:p>
                              </w:tc>
                            </w:tr>
                          </w:tbl>
                          <w:p w14:paraId="770489FB"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7C17DE11" id="Text Box 1011" o:spid="_x0000_s1061" type="#_x0000_t202" style="width:172.8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" stroked="f">
                <v:textbox>
                  <w:txbxContent>
                    <w:tbl>
                      <w:tblPr>
                        <w:tblW w:w="0" w:type="auto"/>
                        <w:tblLook w:val="04A0" w:firstRow="1" w:lastRow="0" w:firstColumn="1" w:lastColumn="0" w:noHBand="0" w:noVBand="1"/>
                      </w:tblPr>
                      <w:tblGrid>
                        <w:gridCol w:w="576"/>
                        <w:gridCol w:w="576"/>
                        <w:gridCol w:w="576"/>
                        <w:gridCol w:w="576"/>
                        <w:gridCol w:w="576"/>
                      </w:tblGrid>
                      <w:tr w:rsidR="00FE52CD" w14:paraId="076163A9" w14:textId="77777777" w:rsidTr="00D93C62">
                        <w:tc>
                          <w:tcPr>
                            <w:tcW w:w="576" w:type="dxa"/>
                            <w:tcBorders>
                              <w:right w:val="single" w:sz="4" w:space="0" w:color="auto"/>
                            </w:tcBorders>
                          </w:tcPr>
                          <w:p w14:paraId="148EC218" w14:textId="77777777" w:rsidR="00FE52CD" w:rsidRDefault="00FE52CD" w:rsidP="00D93C62">
                            <w:pPr>
                              <w:jc w:val="right"/>
                            </w:pPr>
                            <w:r>
                              <w:t>2</w:t>
                            </w:r>
                          </w:p>
                        </w:tc>
                        <w:tc>
                          <w:tcPr>
                            <w:tcW w:w="576" w:type="dxa"/>
                            <w:tcBorders>
                              <w:left w:val="single" w:sz="4" w:space="0" w:color="auto"/>
                            </w:tcBorders>
                          </w:tcPr>
                          <w:p w14:paraId="43B8BCAE" w14:textId="77777777" w:rsidR="00FE52CD" w:rsidRDefault="00FE52CD" w:rsidP="00D93C62">
                            <w:pPr>
                              <w:jc w:val="right"/>
                            </w:pPr>
                            <w:r>
                              <w:t>1</w:t>
                            </w:r>
                          </w:p>
                        </w:tc>
                        <w:tc>
                          <w:tcPr>
                            <w:tcW w:w="576" w:type="dxa"/>
                          </w:tcPr>
                          <w:p w14:paraId="212B2E43" w14:textId="77777777" w:rsidR="00FE52CD" w:rsidRDefault="00FE52CD" w:rsidP="00D93C62">
                            <w:pPr>
                              <w:jc w:val="right"/>
                            </w:pPr>
                            <w:r>
                              <w:t>4</w:t>
                            </w:r>
                          </w:p>
                        </w:tc>
                        <w:tc>
                          <w:tcPr>
                            <w:tcW w:w="576" w:type="dxa"/>
                          </w:tcPr>
                          <w:p w14:paraId="109A8C05" w14:textId="77777777" w:rsidR="00FE52CD" w:rsidRDefault="00FE52CD" w:rsidP="00D93C62">
                            <w:pPr>
                              <w:jc w:val="right"/>
                            </w:pPr>
                            <w:r>
                              <w:t>-5</w:t>
                            </w:r>
                          </w:p>
                        </w:tc>
                        <w:tc>
                          <w:tcPr>
                            <w:tcW w:w="576" w:type="dxa"/>
                          </w:tcPr>
                          <w:p w14:paraId="13FA60D4" w14:textId="77777777" w:rsidR="00FE52CD" w:rsidRDefault="00FE52CD" w:rsidP="00D93C62">
                            <w:pPr>
                              <w:jc w:val="right"/>
                            </w:pPr>
                            <w:r>
                              <w:t>-14</w:t>
                            </w:r>
                          </w:p>
                        </w:tc>
                      </w:tr>
                      <w:tr w:rsidR="00FE52CD" w14:paraId="00C4E392" w14:textId="77777777" w:rsidTr="00D93C62">
                        <w:tc>
                          <w:tcPr>
                            <w:tcW w:w="576" w:type="dxa"/>
                          </w:tcPr>
                          <w:p w14:paraId="3E38F82D" w14:textId="77777777" w:rsidR="00FE52CD" w:rsidRDefault="00FE52CD" w:rsidP="00D93C62">
                            <w:pPr>
                              <w:jc w:val="right"/>
                            </w:pPr>
                          </w:p>
                        </w:tc>
                        <w:tc>
                          <w:tcPr>
                            <w:tcW w:w="576" w:type="dxa"/>
                            <w:tcBorders>
                              <w:bottom w:val="single" w:sz="4" w:space="0" w:color="auto"/>
                            </w:tcBorders>
                          </w:tcPr>
                          <w:p w14:paraId="2A95AF84" w14:textId="77777777" w:rsidR="00FE52CD" w:rsidRDefault="00FE52CD" w:rsidP="00D93C62">
                            <w:pPr>
                              <w:jc w:val="right"/>
                            </w:pPr>
                            <w:r>
                              <w:t>↓</w:t>
                            </w:r>
                          </w:p>
                        </w:tc>
                        <w:tc>
                          <w:tcPr>
                            <w:tcW w:w="576" w:type="dxa"/>
                            <w:tcBorders>
                              <w:bottom w:val="single" w:sz="4" w:space="0" w:color="auto"/>
                            </w:tcBorders>
                          </w:tcPr>
                          <w:p w14:paraId="4B7B1446" w14:textId="77777777" w:rsidR="00FE52CD" w:rsidRDefault="00FE52CD" w:rsidP="00D93C62">
                            <w:pPr>
                              <w:jc w:val="right"/>
                            </w:pPr>
                            <w:r>
                              <w:t>2</w:t>
                            </w:r>
                          </w:p>
                        </w:tc>
                        <w:tc>
                          <w:tcPr>
                            <w:tcW w:w="576" w:type="dxa"/>
                            <w:tcBorders>
                              <w:bottom w:val="single" w:sz="4" w:space="0" w:color="auto"/>
                            </w:tcBorders>
                          </w:tcPr>
                          <w:p w14:paraId="4BC5998C" w14:textId="77777777" w:rsidR="00FE52CD" w:rsidRDefault="00FE52CD" w:rsidP="00D93C62">
                            <w:pPr>
                              <w:jc w:val="right"/>
                            </w:pPr>
                            <w:r>
                              <w:t>12</w:t>
                            </w:r>
                          </w:p>
                        </w:tc>
                        <w:tc>
                          <w:tcPr>
                            <w:tcW w:w="576" w:type="dxa"/>
                            <w:tcBorders>
                              <w:bottom w:val="single" w:sz="4" w:space="0" w:color="auto"/>
                            </w:tcBorders>
                          </w:tcPr>
                          <w:p w14:paraId="76A05AB6" w14:textId="77777777" w:rsidR="00FE52CD" w:rsidRDefault="00FE52CD" w:rsidP="00D93C62">
                            <w:pPr>
                              <w:jc w:val="right"/>
                            </w:pPr>
                          </w:p>
                        </w:tc>
                      </w:tr>
                      <w:tr w:rsidR="00FE52CD" w14:paraId="7829CF59" w14:textId="77777777" w:rsidTr="00D93C62">
                        <w:tc>
                          <w:tcPr>
                            <w:tcW w:w="576" w:type="dxa"/>
                          </w:tcPr>
                          <w:p w14:paraId="1C5AF770" w14:textId="77777777" w:rsidR="00FE52CD" w:rsidRDefault="00FE52CD" w:rsidP="00D93C62">
                            <w:pPr>
                              <w:jc w:val="right"/>
                            </w:pPr>
                          </w:p>
                        </w:tc>
                        <w:tc>
                          <w:tcPr>
                            <w:tcW w:w="576" w:type="dxa"/>
                            <w:tcBorders>
                              <w:top w:val="single" w:sz="4" w:space="0" w:color="auto"/>
                            </w:tcBorders>
                          </w:tcPr>
                          <w:p w14:paraId="68D33B49" w14:textId="77777777" w:rsidR="00FE52CD" w:rsidRDefault="00FE52CD" w:rsidP="00D93C62">
                            <w:pPr>
                              <w:jc w:val="right"/>
                            </w:pPr>
                            <w:r>
                              <w:t>1</w:t>
                            </w:r>
                          </w:p>
                        </w:tc>
                        <w:tc>
                          <w:tcPr>
                            <w:tcW w:w="576" w:type="dxa"/>
                            <w:tcBorders>
                              <w:top w:val="single" w:sz="4" w:space="0" w:color="auto"/>
                            </w:tcBorders>
                          </w:tcPr>
                          <w:p w14:paraId="0A963C52" w14:textId="77777777" w:rsidR="00FE52CD" w:rsidRDefault="00FE52CD" w:rsidP="00D93C62">
                            <w:pPr>
                              <w:jc w:val="right"/>
                            </w:pPr>
                            <w:r>
                              <w:t>6</w:t>
                            </w:r>
                          </w:p>
                        </w:tc>
                        <w:tc>
                          <w:tcPr>
                            <w:tcW w:w="576" w:type="dxa"/>
                            <w:tcBorders>
                              <w:top w:val="single" w:sz="4" w:space="0" w:color="auto"/>
                            </w:tcBorders>
                          </w:tcPr>
                          <w:p w14:paraId="4094DB06" w14:textId="77777777" w:rsidR="00FE52CD" w:rsidRDefault="00FE52CD" w:rsidP="00D93C62">
                            <w:pPr>
                              <w:jc w:val="right"/>
                            </w:pPr>
                          </w:p>
                        </w:tc>
                        <w:tc>
                          <w:tcPr>
                            <w:tcW w:w="576" w:type="dxa"/>
                            <w:tcBorders>
                              <w:top w:val="single" w:sz="4" w:space="0" w:color="auto"/>
                            </w:tcBorders>
                          </w:tcPr>
                          <w:p w14:paraId="29A348BA" w14:textId="77777777" w:rsidR="00FE52CD" w:rsidRDefault="00FE52CD" w:rsidP="00D93C62">
                            <w:pPr>
                              <w:jc w:val="right"/>
                            </w:pPr>
                          </w:p>
                        </w:tc>
                      </w:tr>
                    </w:tbl>
                    <w:p w14:paraId="770489FB" w14:textId="77777777" w:rsidR="00FE52CD" w:rsidRDefault="00FE52CD" w:rsidP="005565DB"/>
                  </w:txbxContent>
                </v:textbox>
                <w10:anchorlock/>
              </v:shape>
            </w:pict>
          </mc:Fallback>
        </mc:AlternateContent>
      </w:r>
      <w:r>
        <w:rPr>
          <w:noProof/>
        </w:rPr>
        <mc:AlternateContent>
          <mc:Choice Requires="wps">
            <w:drawing>
              <wp:inline distT="0" distB="0" distL="0" distR="0" wp14:anchorId="6B862381" wp14:editId="4F7B4234">
                <wp:extent cx="2188845" cy="643255"/>
                <wp:effectExtent l="0" t="0" r="1905" b="4445"/>
                <wp:docPr id="90"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576"/>
                              <w:gridCol w:w="576"/>
                              <w:gridCol w:w="576"/>
                              <w:gridCol w:w="576"/>
                              <w:gridCol w:w="576"/>
                            </w:tblGrid>
                            <w:tr w:rsidR="00FE52CD" w14:paraId="7D8AC9AC" w14:textId="77777777" w:rsidTr="00D93C62">
                              <w:tc>
                                <w:tcPr>
                                  <w:tcW w:w="576" w:type="dxa"/>
                                  <w:tcBorders>
                                    <w:right w:val="single" w:sz="4" w:space="0" w:color="auto"/>
                                  </w:tcBorders>
                                </w:tcPr>
                                <w:p w14:paraId="01CF09BC" w14:textId="77777777" w:rsidR="00FE52CD" w:rsidRDefault="00FE52CD" w:rsidP="00D93C62">
                                  <w:pPr>
                                    <w:jc w:val="right"/>
                                  </w:pPr>
                                  <w:r>
                                    <w:t>2</w:t>
                                  </w:r>
                                </w:p>
                              </w:tc>
                              <w:tc>
                                <w:tcPr>
                                  <w:tcW w:w="576" w:type="dxa"/>
                                  <w:tcBorders>
                                    <w:left w:val="single" w:sz="4" w:space="0" w:color="auto"/>
                                  </w:tcBorders>
                                </w:tcPr>
                                <w:p w14:paraId="7EB51E40" w14:textId="77777777" w:rsidR="00FE52CD" w:rsidRDefault="00FE52CD" w:rsidP="00D93C62">
                                  <w:pPr>
                                    <w:jc w:val="right"/>
                                  </w:pPr>
                                  <w:r>
                                    <w:t>1</w:t>
                                  </w:r>
                                </w:p>
                              </w:tc>
                              <w:tc>
                                <w:tcPr>
                                  <w:tcW w:w="576" w:type="dxa"/>
                                </w:tcPr>
                                <w:p w14:paraId="05567CDC" w14:textId="77777777" w:rsidR="00FE52CD" w:rsidRDefault="00FE52CD" w:rsidP="00D93C62">
                                  <w:pPr>
                                    <w:jc w:val="right"/>
                                  </w:pPr>
                                  <w:r>
                                    <w:t>4</w:t>
                                  </w:r>
                                </w:p>
                              </w:tc>
                              <w:tc>
                                <w:tcPr>
                                  <w:tcW w:w="576" w:type="dxa"/>
                                </w:tcPr>
                                <w:p w14:paraId="6200B4D9" w14:textId="77777777" w:rsidR="00FE52CD" w:rsidRDefault="00FE52CD" w:rsidP="00D93C62">
                                  <w:pPr>
                                    <w:jc w:val="right"/>
                                  </w:pPr>
                                  <w:r>
                                    <w:t>-5</w:t>
                                  </w:r>
                                </w:p>
                              </w:tc>
                              <w:tc>
                                <w:tcPr>
                                  <w:tcW w:w="576" w:type="dxa"/>
                                </w:tcPr>
                                <w:p w14:paraId="5026DA1F" w14:textId="77777777" w:rsidR="00FE52CD" w:rsidRDefault="00FE52CD" w:rsidP="00D93C62">
                                  <w:pPr>
                                    <w:jc w:val="right"/>
                                  </w:pPr>
                                  <w:r>
                                    <w:t>-14</w:t>
                                  </w:r>
                                </w:p>
                              </w:tc>
                            </w:tr>
                            <w:tr w:rsidR="00FE52CD" w14:paraId="189D5530" w14:textId="77777777" w:rsidTr="00D93C62">
                              <w:tc>
                                <w:tcPr>
                                  <w:tcW w:w="576" w:type="dxa"/>
                                </w:tcPr>
                                <w:p w14:paraId="5067D9B3" w14:textId="77777777" w:rsidR="00FE52CD" w:rsidRDefault="00FE52CD" w:rsidP="00D93C62">
                                  <w:pPr>
                                    <w:jc w:val="right"/>
                                  </w:pPr>
                                </w:p>
                              </w:tc>
                              <w:tc>
                                <w:tcPr>
                                  <w:tcW w:w="576" w:type="dxa"/>
                                  <w:tcBorders>
                                    <w:bottom w:val="single" w:sz="4" w:space="0" w:color="auto"/>
                                  </w:tcBorders>
                                </w:tcPr>
                                <w:p w14:paraId="3B177893" w14:textId="77777777" w:rsidR="00FE52CD" w:rsidRDefault="00FE52CD" w:rsidP="00D93C62">
                                  <w:pPr>
                                    <w:jc w:val="right"/>
                                  </w:pPr>
                                  <w:r>
                                    <w:t>↓</w:t>
                                  </w:r>
                                </w:p>
                              </w:tc>
                              <w:tc>
                                <w:tcPr>
                                  <w:tcW w:w="576" w:type="dxa"/>
                                  <w:tcBorders>
                                    <w:bottom w:val="single" w:sz="4" w:space="0" w:color="auto"/>
                                  </w:tcBorders>
                                </w:tcPr>
                                <w:p w14:paraId="0E79835C" w14:textId="77777777" w:rsidR="00FE52CD" w:rsidRDefault="00FE52CD" w:rsidP="00D93C62">
                                  <w:pPr>
                                    <w:jc w:val="right"/>
                                  </w:pPr>
                                  <w:r>
                                    <w:t>2</w:t>
                                  </w:r>
                                </w:p>
                              </w:tc>
                              <w:tc>
                                <w:tcPr>
                                  <w:tcW w:w="576" w:type="dxa"/>
                                  <w:tcBorders>
                                    <w:bottom w:val="single" w:sz="4" w:space="0" w:color="auto"/>
                                  </w:tcBorders>
                                </w:tcPr>
                                <w:p w14:paraId="66B11FBC" w14:textId="77777777" w:rsidR="00FE52CD" w:rsidRDefault="00FE52CD" w:rsidP="00D93C62">
                                  <w:pPr>
                                    <w:jc w:val="right"/>
                                  </w:pPr>
                                  <w:r>
                                    <w:t>12</w:t>
                                  </w:r>
                                </w:p>
                              </w:tc>
                              <w:tc>
                                <w:tcPr>
                                  <w:tcW w:w="576" w:type="dxa"/>
                                  <w:tcBorders>
                                    <w:bottom w:val="single" w:sz="4" w:space="0" w:color="auto"/>
                                  </w:tcBorders>
                                </w:tcPr>
                                <w:p w14:paraId="341B5BCB" w14:textId="77777777" w:rsidR="00FE52CD" w:rsidRDefault="00FE52CD" w:rsidP="00D93C62">
                                  <w:pPr>
                                    <w:jc w:val="right"/>
                                  </w:pPr>
                                </w:p>
                              </w:tc>
                            </w:tr>
                            <w:tr w:rsidR="00FE52CD" w14:paraId="3A7E2C21" w14:textId="77777777" w:rsidTr="00D93C62">
                              <w:tc>
                                <w:tcPr>
                                  <w:tcW w:w="576" w:type="dxa"/>
                                </w:tcPr>
                                <w:p w14:paraId="66D9CF21" w14:textId="77777777" w:rsidR="00FE52CD" w:rsidRDefault="00FE52CD" w:rsidP="00D93C62">
                                  <w:pPr>
                                    <w:jc w:val="right"/>
                                  </w:pPr>
                                </w:p>
                              </w:tc>
                              <w:tc>
                                <w:tcPr>
                                  <w:tcW w:w="576" w:type="dxa"/>
                                  <w:tcBorders>
                                    <w:top w:val="single" w:sz="4" w:space="0" w:color="auto"/>
                                  </w:tcBorders>
                                </w:tcPr>
                                <w:p w14:paraId="4CEC03C6" w14:textId="77777777" w:rsidR="00FE52CD" w:rsidRDefault="00FE52CD" w:rsidP="00D93C62">
                                  <w:pPr>
                                    <w:jc w:val="right"/>
                                  </w:pPr>
                                  <w:r>
                                    <w:t>1</w:t>
                                  </w:r>
                                </w:p>
                              </w:tc>
                              <w:tc>
                                <w:tcPr>
                                  <w:tcW w:w="576" w:type="dxa"/>
                                  <w:tcBorders>
                                    <w:top w:val="single" w:sz="4" w:space="0" w:color="auto"/>
                                  </w:tcBorders>
                                </w:tcPr>
                                <w:p w14:paraId="15599428" w14:textId="77777777" w:rsidR="00FE52CD" w:rsidRDefault="00FE52CD" w:rsidP="00D93C62">
                                  <w:pPr>
                                    <w:jc w:val="right"/>
                                  </w:pPr>
                                  <w:r>
                                    <w:t>6</w:t>
                                  </w:r>
                                </w:p>
                              </w:tc>
                              <w:tc>
                                <w:tcPr>
                                  <w:tcW w:w="576" w:type="dxa"/>
                                  <w:tcBorders>
                                    <w:top w:val="single" w:sz="4" w:space="0" w:color="auto"/>
                                  </w:tcBorders>
                                </w:tcPr>
                                <w:p w14:paraId="2895721D" w14:textId="77777777" w:rsidR="00FE52CD" w:rsidRDefault="00FE52CD" w:rsidP="00D93C62">
                                  <w:pPr>
                                    <w:jc w:val="right"/>
                                  </w:pPr>
                                  <w:r>
                                    <w:t>7</w:t>
                                  </w:r>
                                </w:p>
                              </w:tc>
                              <w:tc>
                                <w:tcPr>
                                  <w:tcW w:w="576" w:type="dxa"/>
                                  <w:tcBorders>
                                    <w:top w:val="single" w:sz="4" w:space="0" w:color="auto"/>
                                  </w:tcBorders>
                                </w:tcPr>
                                <w:p w14:paraId="08478321" w14:textId="77777777" w:rsidR="00FE52CD" w:rsidRDefault="00FE52CD" w:rsidP="00D93C62">
                                  <w:pPr>
                                    <w:jc w:val="right"/>
                                  </w:pPr>
                                </w:p>
                              </w:tc>
                            </w:tr>
                          </w:tbl>
                          <w:p w14:paraId="156FCF19"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6B862381" id="Text Box 1010" o:spid="_x0000_s1062" type="#_x0000_t202" style="width:172.35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" stroked="f">
                <v:textbox>
                  <w:txbxContent>
                    <w:tbl>
                      <w:tblPr>
                        <w:tblW w:w="0" w:type="auto"/>
                        <w:tblLook w:val="04A0" w:firstRow="1" w:lastRow="0" w:firstColumn="1" w:lastColumn="0" w:noHBand="0" w:noVBand="1"/>
                      </w:tblPr>
                      <w:tblGrid>
                        <w:gridCol w:w="576"/>
                        <w:gridCol w:w="576"/>
                        <w:gridCol w:w="576"/>
                        <w:gridCol w:w="576"/>
                        <w:gridCol w:w="576"/>
                      </w:tblGrid>
                      <w:tr w:rsidR="00FE52CD" w14:paraId="7D8AC9AC" w14:textId="77777777" w:rsidTr="00D93C62">
                        <w:tc>
                          <w:tcPr>
                            <w:tcW w:w="576" w:type="dxa"/>
                            <w:tcBorders>
                              <w:right w:val="single" w:sz="4" w:space="0" w:color="auto"/>
                            </w:tcBorders>
                          </w:tcPr>
                          <w:p w14:paraId="01CF09BC" w14:textId="77777777" w:rsidR="00FE52CD" w:rsidRDefault="00FE52CD" w:rsidP="00D93C62">
                            <w:pPr>
                              <w:jc w:val="right"/>
                            </w:pPr>
                            <w:r>
                              <w:t>2</w:t>
                            </w:r>
                          </w:p>
                        </w:tc>
                        <w:tc>
                          <w:tcPr>
                            <w:tcW w:w="576" w:type="dxa"/>
                            <w:tcBorders>
                              <w:left w:val="single" w:sz="4" w:space="0" w:color="auto"/>
                            </w:tcBorders>
                          </w:tcPr>
                          <w:p w14:paraId="7EB51E40" w14:textId="77777777" w:rsidR="00FE52CD" w:rsidRDefault="00FE52CD" w:rsidP="00D93C62">
                            <w:pPr>
                              <w:jc w:val="right"/>
                            </w:pPr>
                            <w:r>
                              <w:t>1</w:t>
                            </w:r>
                          </w:p>
                        </w:tc>
                        <w:tc>
                          <w:tcPr>
                            <w:tcW w:w="576" w:type="dxa"/>
                          </w:tcPr>
                          <w:p w14:paraId="05567CDC" w14:textId="77777777" w:rsidR="00FE52CD" w:rsidRDefault="00FE52CD" w:rsidP="00D93C62">
                            <w:pPr>
                              <w:jc w:val="right"/>
                            </w:pPr>
                            <w:r>
                              <w:t>4</w:t>
                            </w:r>
                          </w:p>
                        </w:tc>
                        <w:tc>
                          <w:tcPr>
                            <w:tcW w:w="576" w:type="dxa"/>
                          </w:tcPr>
                          <w:p w14:paraId="6200B4D9" w14:textId="77777777" w:rsidR="00FE52CD" w:rsidRDefault="00FE52CD" w:rsidP="00D93C62">
                            <w:pPr>
                              <w:jc w:val="right"/>
                            </w:pPr>
                            <w:r>
                              <w:t>-5</w:t>
                            </w:r>
                          </w:p>
                        </w:tc>
                        <w:tc>
                          <w:tcPr>
                            <w:tcW w:w="576" w:type="dxa"/>
                          </w:tcPr>
                          <w:p w14:paraId="5026DA1F" w14:textId="77777777" w:rsidR="00FE52CD" w:rsidRDefault="00FE52CD" w:rsidP="00D93C62">
                            <w:pPr>
                              <w:jc w:val="right"/>
                            </w:pPr>
                            <w:r>
                              <w:t>-14</w:t>
                            </w:r>
                          </w:p>
                        </w:tc>
                      </w:tr>
                      <w:tr w:rsidR="00FE52CD" w14:paraId="189D5530" w14:textId="77777777" w:rsidTr="00D93C62">
                        <w:tc>
                          <w:tcPr>
                            <w:tcW w:w="576" w:type="dxa"/>
                          </w:tcPr>
                          <w:p w14:paraId="5067D9B3" w14:textId="77777777" w:rsidR="00FE52CD" w:rsidRDefault="00FE52CD" w:rsidP="00D93C62">
                            <w:pPr>
                              <w:jc w:val="right"/>
                            </w:pPr>
                          </w:p>
                        </w:tc>
                        <w:tc>
                          <w:tcPr>
                            <w:tcW w:w="576" w:type="dxa"/>
                            <w:tcBorders>
                              <w:bottom w:val="single" w:sz="4" w:space="0" w:color="auto"/>
                            </w:tcBorders>
                          </w:tcPr>
                          <w:p w14:paraId="3B177893" w14:textId="77777777" w:rsidR="00FE52CD" w:rsidRDefault="00FE52CD" w:rsidP="00D93C62">
                            <w:pPr>
                              <w:jc w:val="right"/>
                            </w:pPr>
                            <w:r>
                              <w:t>↓</w:t>
                            </w:r>
                          </w:p>
                        </w:tc>
                        <w:tc>
                          <w:tcPr>
                            <w:tcW w:w="576" w:type="dxa"/>
                            <w:tcBorders>
                              <w:bottom w:val="single" w:sz="4" w:space="0" w:color="auto"/>
                            </w:tcBorders>
                          </w:tcPr>
                          <w:p w14:paraId="0E79835C" w14:textId="77777777" w:rsidR="00FE52CD" w:rsidRDefault="00FE52CD" w:rsidP="00D93C62">
                            <w:pPr>
                              <w:jc w:val="right"/>
                            </w:pPr>
                            <w:r>
                              <w:t>2</w:t>
                            </w:r>
                          </w:p>
                        </w:tc>
                        <w:tc>
                          <w:tcPr>
                            <w:tcW w:w="576" w:type="dxa"/>
                            <w:tcBorders>
                              <w:bottom w:val="single" w:sz="4" w:space="0" w:color="auto"/>
                            </w:tcBorders>
                          </w:tcPr>
                          <w:p w14:paraId="66B11FBC" w14:textId="77777777" w:rsidR="00FE52CD" w:rsidRDefault="00FE52CD" w:rsidP="00D93C62">
                            <w:pPr>
                              <w:jc w:val="right"/>
                            </w:pPr>
                            <w:r>
                              <w:t>12</w:t>
                            </w:r>
                          </w:p>
                        </w:tc>
                        <w:tc>
                          <w:tcPr>
                            <w:tcW w:w="576" w:type="dxa"/>
                            <w:tcBorders>
                              <w:bottom w:val="single" w:sz="4" w:space="0" w:color="auto"/>
                            </w:tcBorders>
                          </w:tcPr>
                          <w:p w14:paraId="341B5BCB" w14:textId="77777777" w:rsidR="00FE52CD" w:rsidRDefault="00FE52CD" w:rsidP="00D93C62">
                            <w:pPr>
                              <w:jc w:val="right"/>
                            </w:pPr>
                          </w:p>
                        </w:tc>
                      </w:tr>
                      <w:tr w:rsidR="00FE52CD" w14:paraId="3A7E2C21" w14:textId="77777777" w:rsidTr="00D93C62">
                        <w:tc>
                          <w:tcPr>
                            <w:tcW w:w="576" w:type="dxa"/>
                          </w:tcPr>
                          <w:p w14:paraId="66D9CF21" w14:textId="77777777" w:rsidR="00FE52CD" w:rsidRDefault="00FE52CD" w:rsidP="00D93C62">
                            <w:pPr>
                              <w:jc w:val="right"/>
                            </w:pPr>
                          </w:p>
                        </w:tc>
                        <w:tc>
                          <w:tcPr>
                            <w:tcW w:w="576" w:type="dxa"/>
                            <w:tcBorders>
                              <w:top w:val="single" w:sz="4" w:space="0" w:color="auto"/>
                            </w:tcBorders>
                          </w:tcPr>
                          <w:p w14:paraId="4CEC03C6" w14:textId="77777777" w:rsidR="00FE52CD" w:rsidRDefault="00FE52CD" w:rsidP="00D93C62">
                            <w:pPr>
                              <w:jc w:val="right"/>
                            </w:pPr>
                            <w:r>
                              <w:t>1</w:t>
                            </w:r>
                          </w:p>
                        </w:tc>
                        <w:tc>
                          <w:tcPr>
                            <w:tcW w:w="576" w:type="dxa"/>
                            <w:tcBorders>
                              <w:top w:val="single" w:sz="4" w:space="0" w:color="auto"/>
                            </w:tcBorders>
                          </w:tcPr>
                          <w:p w14:paraId="15599428" w14:textId="77777777" w:rsidR="00FE52CD" w:rsidRDefault="00FE52CD" w:rsidP="00D93C62">
                            <w:pPr>
                              <w:jc w:val="right"/>
                            </w:pPr>
                            <w:r>
                              <w:t>6</w:t>
                            </w:r>
                          </w:p>
                        </w:tc>
                        <w:tc>
                          <w:tcPr>
                            <w:tcW w:w="576" w:type="dxa"/>
                            <w:tcBorders>
                              <w:top w:val="single" w:sz="4" w:space="0" w:color="auto"/>
                            </w:tcBorders>
                          </w:tcPr>
                          <w:p w14:paraId="2895721D" w14:textId="77777777" w:rsidR="00FE52CD" w:rsidRDefault="00FE52CD" w:rsidP="00D93C62">
                            <w:pPr>
                              <w:jc w:val="right"/>
                            </w:pPr>
                            <w:r>
                              <w:t>7</w:t>
                            </w:r>
                          </w:p>
                        </w:tc>
                        <w:tc>
                          <w:tcPr>
                            <w:tcW w:w="576" w:type="dxa"/>
                            <w:tcBorders>
                              <w:top w:val="single" w:sz="4" w:space="0" w:color="auto"/>
                            </w:tcBorders>
                          </w:tcPr>
                          <w:p w14:paraId="08478321" w14:textId="77777777" w:rsidR="00FE52CD" w:rsidRDefault="00FE52CD" w:rsidP="00D93C62">
                            <w:pPr>
                              <w:jc w:val="right"/>
                            </w:pPr>
                          </w:p>
                        </w:tc>
                      </w:tr>
                    </w:tbl>
                    <w:p w14:paraId="156FCF19" w14:textId="77777777" w:rsidR="00FE52CD" w:rsidRDefault="00FE52CD" w:rsidP="005565DB"/>
                  </w:txbxContent>
                </v:textbox>
                <w10:anchorlock/>
              </v:shape>
            </w:pict>
          </mc:Fallback>
        </mc:AlternateContent>
      </w:r>
    </w:p>
    <w:p w14:paraId="199AFAD9" w14:textId="77777777" w:rsidR="005565DB" w:rsidRDefault="005565DB" w:rsidP="005565DB"/>
    <w:p w14:paraId="699621AF" w14:textId="77777777" w:rsidR="005565DB" w:rsidRDefault="005565DB" w:rsidP="005565DB">
      <w:r w:rsidRPr="00503393">
        <w:lastRenderedPageBreak/>
        <w:t>Finally, take the 2 in the divisor times the 7 to get 14, and add it to the −14 to get 0.</w:t>
      </w:r>
    </w:p>
    <w:p w14:paraId="3F972206" w14:textId="77777777" w:rsidR="005565DB" w:rsidRDefault="005565DB" w:rsidP="005565DB"/>
    <w:p w14:paraId="240105CA" w14:textId="77777777" w:rsidR="005565DB" w:rsidRDefault="00FE52CD" w:rsidP="005565DB">
      <w:r>
        <w:rPr>
          <w:noProof/>
        </w:rPr>
        <mc:AlternateContent>
          <mc:Choice Requires="wps">
            <w:drawing>
              <wp:inline distT="0" distB="0" distL="0" distR="0" wp14:anchorId="50D479AE" wp14:editId="46A7B01D">
                <wp:extent cx="2194560" cy="643255"/>
                <wp:effectExtent l="0" t="0" r="0" b="4445"/>
                <wp:docPr id="89"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576"/>
                              <w:gridCol w:w="576"/>
                              <w:gridCol w:w="576"/>
                              <w:gridCol w:w="576"/>
                              <w:gridCol w:w="576"/>
                            </w:tblGrid>
                            <w:tr w:rsidR="00FE52CD" w14:paraId="538505DB" w14:textId="77777777" w:rsidTr="00D93C62">
                              <w:tc>
                                <w:tcPr>
                                  <w:tcW w:w="576" w:type="dxa"/>
                                  <w:tcBorders>
                                    <w:right w:val="single" w:sz="4" w:space="0" w:color="auto"/>
                                  </w:tcBorders>
                                </w:tcPr>
                                <w:p w14:paraId="34FA15B9" w14:textId="77777777" w:rsidR="00FE52CD" w:rsidRDefault="00FE52CD" w:rsidP="00D93C62">
                                  <w:pPr>
                                    <w:jc w:val="right"/>
                                  </w:pPr>
                                  <w:r>
                                    <w:t>2</w:t>
                                  </w:r>
                                </w:p>
                              </w:tc>
                              <w:tc>
                                <w:tcPr>
                                  <w:tcW w:w="576" w:type="dxa"/>
                                  <w:tcBorders>
                                    <w:left w:val="single" w:sz="4" w:space="0" w:color="auto"/>
                                  </w:tcBorders>
                                </w:tcPr>
                                <w:p w14:paraId="7920268E" w14:textId="77777777" w:rsidR="00FE52CD" w:rsidRDefault="00FE52CD" w:rsidP="00D93C62">
                                  <w:pPr>
                                    <w:jc w:val="right"/>
                                  </w:pPr>
                                  <w:r>
                                    <w:t>1</w:t>
                                  </w:r>
                                </w:p>
                              </w:tc>
                              <w:tc>
                                <w:tcPr>
                                  <w:tcW w:w="576" w:type="dxa"/>
                                </w:tcPr>
                                <w:p w14:paraId="6174194F" w14:textId="77777777" w:rsidR="00FE52CD" w:rsidRDefault="00FE52CD" w:rsidP="00D93C62">
                                  <w:pPr>
                                    <w:jc w:val="right"/>
                                  </w:pPr>
                                  <w:r>
                                    <w:t>4</w:t>
                                  </w:r>
                                </w:p>
                              </w:tc>
                              <w:tc>
                                <w:tcPr>
                                  <w:tcW w:w="576" w:type="dxa"/>
                                </w:tcPr>
                                <w:p w14:paraId="3DFBD220" w14:textId="77777777" w:rsidR="00FE52CD" w:rsidRDefault="00FE52CD" w:rsidP="00D93C62">
                                  <w:pPr>
                                    <w:jc w:val="right"/>
                                  </w:pPr>
                                  <w:r>
                                    <w:t>-5</w:t>
                                  </w:r>
                                </w:p>
                              </w:tc>
                              <w:tc>
                                <w:tcPr>
                                  <w:tcW w:w="576" w:type="dxa"/>
                                </w:tcPr>
                                <w:p w14:paraId="00B8FB15" w14:textId="77777777" w:rsidR="00FE52CD" w:rsidRDefault="00FE52CD" w:rsidP="00D93C62">
                                  <w:pPr>
                                    <w:jc w:val="right"/>
                                  </w:pPr>
                                  <w:r>
                                    <w:t>-14</w:t>
                                  </w:r>
                                </w:p>
                              </w:tc>
                            </w:tr>
                            <w:tr w:rsidR="00FE52CD" w14:paraId="2E25B573" w14:textId="77777777" w:rsidTr="00D93C62">
                              <w:tc>
                                <w:tcPr>
                                  <w:tcW w:w="576" w:type="dxa"/>
                                </w:tcPr>
                                <w:p w14:paraId="313E895D" w14:textId="77777777" w:rsidR="00FE52CD" w:rsidRDefault="00FE52CD" w:rsidP="00D93C62">
                                  <w:pPr>
                                    <w:jc w:val="right"/>
                                  </w:pPr>
                                </w:p>
                              </w:tc>
                              <w:tc>
                                <w:tcPr>
                                  <w:tcW w:w="576" w:type="dxa"/>
                                  <w:tcBorders>
                                    <w:bottom w:val="single" w:sz="4" w:space="0" w:color="auto"/>
                                  </w:tcBorders>
                                </w:tcPr>
                                <w:p w14:paraId="47287BD1" w14:textId="77777777" w:rsidR="00FE52CD" w:rsidRDefault="00FE52CD" w:rsidP="00D93C62">
                                  <w:pPr>
                                    <w:jc w:val="right"/>
                                  </w:pPr>
                                  <w:r>
                                    <w:t>↓</w:t>
                                  </w:r>
                                </w:p>
                              </w:tc>
                              <w:tc>
                                <w:tcPr>
                                  <w:tcW w:w="576" w:type="dxa"/>
                                  <w:tcBorders>
                                    <w:bottom w:val="single" w:sz="4" w:space="0" w:color="auto"/>
                                  </w:tcBorders>
                                </w:tcPr>
                                <w:p w14:paraId="7722E241" w14:textId="77777777" w:rsidR="00FE52CD" w:rsidRDefault="00FE52CD" w:rsidP="00D93C62">
                                  <w:pPr>
                                    <w:jc w:val="right"/>
                                  </w:pPr>
                                  <w:r>
                                    <w:t>2</w:t>
                                  </w:r>
                                </w:p>
                              </w:tc>
                              <w:tc>
                                <w:tcPr>
                                  <w:tcW w:w="576" w:type="dxa"/>
                                  <w:tcBorders>
                                    <w:bottom w:val="single" w:sz="4" w:space="0" w:color="auto"/>
                                  </w:tcBorders>
                                </w:tcPr>
                                <w:p w14:paraId="104ED5F2" w14:textId="77777777" w:rsidR="00FE52CD" w:rsidRDefault="00FE52CD" w:rsidP="00D93C62">
                                  <w:pPr>
                                    <w:jc w:val="right"/>
                                  </w:pPr>
                                  <w:r>
                                    <w:t>12</w:t>
                                  </w:r>
                                </w:p>
                              </w:tc>
                              <w:tc>
                                <w:tcPr>
                                  <w:tcW w:w="576" w:type="dxa"/>
                                  <w:tcBorders>
                                    <w:bottom w:val="single" w:sz="4" w:space="0" w:color="auto"/>
                                  </w:tcBorders>
                                </w:tcPr>
                                <w:p w14:paraId="3B7261FB" w14:textId="77777777" w:rsidR="00FE52CD" w:rsidRDefault="00FE52CD" w:rsidP="00D93C62">
                                  <w:pPr>
                                    <w:jc w:val="right"/>
                                  </w:pPr>
                                  <w:r>
                                    <w:t>14</w:t>
                                  </w:r>
                                </w:p>
                              </w:tc>
                            </w:tr>
                            <w:tr w:rsidR="00FE52CD" w14:paraId="416EBFC4" w14:textId="77777777" w:rsidTr="00D93C62">
                              <w:tc>
                                <w:tcPr>
                                  <w:tcW w:w="576" w:type="dxa"/>
                                </w:tcPr>
                                <w:p w14:paraId="77AEB964" w14:textId="77777777" w:rsidR="00FE52CD" w:rsidRDefault="00FE52CD" w:rsidP="00D93C62">
                                  <w:pPr>
                                    <w:jc w:val="right"/>
                                  </w:pPr>
                                </w:p>
                              </w:tc>
                              <w:tc>
                                <w:tcPr>
                                  <w:tcW w:w="576" w:type="dxa"/>
                                  <w:tcBorders>
                                    <w:top w:val="single" w:sz="4" w:space="0" w:color="auto"/>
                                  </w:tcBorders>
                                </w:tcPr>
                                <w:p w14:paraId="050B2F83" w14:textId="77777777" w:rsidR="00FE52CD" w:rsidRDefault="00FE52CD" w:rsidP="00D93C62">
                                  <w:pPr>
                                    <w:jc w:val="right"/>
                                  </w:pPr>
                                  <w:r>
                                    <w:t>1</w:t>
                                  </w:r>
                                </w:p>
                              </w:tc>
                              <w:tc>
                                <w:tcPr>
                                  <w:tcW w:w="576" w:type="dxa"/>
                                  <w:tcBorders>
                                    <w:top w:val="single" w:sz="4" w:space="0" w:color="auto"/>
                                  </w:tcBorders>
                                </w:tcPr>
                                <w:p w14:paraId="192A6393" w14:textId="77777777" w:rsidR="00FE52CD" w:rsidRDefault="00FE52CD" w:rsidP="00D93C62">
                                  <w:pPr>
                                    <w:jc w:val="right"/>
                                  </w:pPr>
                                  <w:r>
                                    <w:t>6</w:t>
                                  </w:r>
                                </w:p>
                              </w:tc>
                              <w:tc>
                                <w:tcPr>
                                  <w:tcW w:w="576" w:type="dxa"/>
                                  <w:tcBorders>
                                    <w:top w:val="single" w:sz="4" w:space="0" w:color="auto"/>
                                  </w:tcBorders>
                                </w:tcPr>
                                <w:p w14:paraId="0A3AAD9C" w14:textId="77777777" w:rsidR="00FE52CD" w:rsidRDefault="00FE52CD" w:rsidP="00D93C62">
                                  <w:pPr>
                                    <w:jc w:val="right"/>
                                  </w:pPr>
                                  <w:r>
                                    <w:t>7</w:t>
                                  </w:r>
                                </w:p>
                              </w:tc>
                              <w:tc>
                                <w:tcPr>
                                  <w:tcW w:w="576" w:type="dxa"/>
                                  <w:tcBorders>
                                    <w:top w:val="single" w:sz="4" w:space="0" w:color="auto"/>
                                  </w:tcBorders>
                                </w:tcPr>
                                <w:p w14:paraId="0822FDC9" w14:textId="77777777" w:rsidR="00FE52CD" w:rsidRDefault="00FE52CD" w:rsidP="00D93C62">
                                  <w:pPr>
                                    <w:jc w:val="right"/>
                                  </w:pPr>
                                </w:p>
                              </w:tc>
                            </w:tr>
                          </w:tbl>
                          <w:p w14:paraId="50BFA170"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50D479AE" id="Text Box 1009" o:spid="_x0000_s1063" type="#_x0000_t202" style="width:172.8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" stroked="f">
                <v:textbox>
                  <w:txbxContent>
                    <w:tbl>
                      <w:tblPr>
                        <w:tblW w:w="0" w:type="auto"/>
                        <w:tblLook w:val="04A0" w:firstRow="1" w:lastRow="0" w:firstColumn="1" w:lastColumn="0" w:noHBand="0" w:noVBand="1"/>
                      </w:tblPr>
                      <w:tblGrid>
                        <w:gridCol w:w="576"/>
                        <w:gridCol w:w="576"/>
                        <w:gridCol w:w="576"/>
                        <w:gridCol w:w="576"/>
                        <w:gridCol w:w="576"/>
                      </w:tblGrid>
                      <w:tr w:rsidR="00FE52CD" w14:paraId="538505DB" w14:textId="77777777" w:rsidTr="00D93C62">
                        <w:tc>
                          <w:tcPr>
                            <w:tcW w:w="576" w:type="dxa"/>
                            <w:tcBorders>
                              <w:right w:val="single" w:sz="4" w:space="0" w:color="auto"/>
                            </w:tcBorders>
                          </w:tcPr>
                          <w:p w14:paraId="34FA15B9" w14:textId="77777777" w:rsidR="00FE52CD" w:rsidRDefault="00FE52CD" w:rsidP="00D93C62">
                            <w:pPr>
                              <w:jc w:val="right"/>
                            </w:pPr>
                            <w:r>
                              <w:t>2</w:t>
                            </w:r>
                          </w:p>
                        </w:tc>
                        <w:tc>
                          <w:tcPr>
                            <w:tcW w:w="576" w:type="dxa"/>
                            <w:tcBorders>
                              <w:left w:val="single" w:sz="4" w:space="0" w:color="auto"/>
                            </w:tcBorders>
                          </w:tcPr>
                          <w:p w14:paraId="7920268E" w14:textId="77777777" w:rsidR="00FE52CD" w:rsidRDefault="00FE52CD" w:rsidP="00D93C62">
                            <w:pPr>
                              <w:jc w:val="right"/>
                            </w:pPr>
                            <w:r>
                              <w:t>1</w:t>
                            </w:r>
                          </w:p>
                        </w:tc>
                        <w:tc>
                          <w:tcPr>
                            <w:tcW w:w="576" w:type="dxa"/>
                          </w:tcPr>
                          <w:p w14:paraId="6174194F" w14:textId="77777777" w:rsidR="00FE52CD" w:rsidRDefault="00FE52CD" w:rsidP="00D93C62">
                            <w:pPr>
                              <w:jc w:val="right"/>
                            </w:pPr>
                            <w:r>
                              <w:t>4</w:t>
                            </w:r>
                          </w:p>
                        </w:tc>
                        <w:tc>
                          <w:tcPr>
                            <w:tcW w:w="576" w:type="dxa"/>
                          </w:tcPr>
                          <w:p w14:paraId="3DFBD220" w14:textId="77777777" w:rsidR="00FE52CD" w:rsidRDefault="00FE52CD" w:rsidP="00D93C62">
                            <w:pPr>
                              <w:jc w:val="right"/>
                            </w:pPr>
                            <w:r>
                              <w:t>-5</w:t>
                            </w:r>
                          </w:p>
                        </w:tc>
                        <w:tc>
                          <w:tcPr>
                            <w:tcW w:w="576" w:type="dxa"/>
                          </w:tcPr>
                          <w:p w14:paraId="00B8FB15" w14:textId="77777777" w:rsidR="00FE52CD" w:rsidRDefault="00FE52CD" w:rsidP="00D93C62">
                            <w:pPr>
                              <w:jc w:val="right"/>
                            </w:pPr>
                            <w:r>
                              <w:t>-14</w:t>
                            </w:r>
                          </w:p>
                        </w:tc>
                      </w:tr>
                      <w:tr w:rsidR="00FE52CD" w14:paraId="2E25B573" w14:textId="77777777" w:rsidTr="00D93C62">
                        <w:tc>
                          <w:tcPr>
                            <w:tcW w:w="576" w:type="dxa"/>
                          </w:tcPr>
                          <w:p w14:paraId="313E895D" w14:textId="77777777" w:rsidR="00FE52CD" w:rsidRDefault="00FE52CD" w:rsidP="00D93C62">
                            <w:pPr>
                              <w:jc w:val="right"/>
                            </w:pPr>
                          </w:p>
                        </w:tc>
                        <w:tc>
                          <w:tcPr>
                            <w:tcW w:w="576" w:type="dxa"/>
                            <w:tcBorders>
                              <w:bottom w:val="single" w:sz="4" w:space="0" w:color="auto"/>
                            </w:tcBorders>
                          </w:tcPr>
                          <w:p w14:paraId="47287BD1" w14:textId="77777777" w:rsidR="00FE52CD" w:rsidRDefault="00FE52CD" w:rsidP="00D93C62">
                            <w:pPr>
                              <w:jc w:val="right"/>
                            </w:pPr>
                            <w:r>
                              <w:t>↓</w:t>
                            </w:r>
                          </w:p>
                        </w:tc>
                        <w:tc>
                          <w:tcPr>
                            <w:tcW w:w="576" w:type="dxa"/>
                            <w:tcBorders>
                              <w:bottom w:val="single" w:sz="4" w:space="0" w:color="auto"/>
                            </w:tcBorders>
                          </w:tcPr>
                          <w:p w14:paraId="7722E241" w14:textId="77777777" w:rsidR="00FE52CD" w:rsidRDefault="00FE52CD" w:rsidP="00D93C62">
                            <w:pPr>
                              <w:jc w:val="right"/>
                            </w:pPr>
                            <w:r>
                              <w:t>2</w:t>
                            </w:r>
                          </w:p>
                        </w:tc>
                        <w:tc>
                          <w:tcPr>
                            <w:tcW w:w="576" w:type="dxa"/>
                            <w:tcBorders>
                              <w:bottom w:val="single" w:sz="4" w:space="0" w:color="auto"/>
                            </w:tcBorders>
                          </w:tcPr>
                          <w:p w14:paraId="104ED5F2" w14:textId="77777777" w:rsidR="00FE52CD" w:rsidRDefault="00FE52CD" w:rsidP="00D93C62">
                            <w:pPr>
                              <w:jc w:val="right"/>
                            </w:pPr>
                            <w:r>
                              <w:t>12</w:t>
                            </w:r>
                          </w:p>
                        </w:tc>
                        <w:tc>
                          <w:tcPr>
                            <w:tcW w:w="576" w:type="dxa"/>
                            <w:tcBorders>
                              <w:bottom w:val="single" w:sz="4" w:space="0" w:color="auto"/>
                            </w:tcBorders>
                          </w:tcPr>
                          <w:p w14:paraId="3B7261FB" w14:textId="77777777" w:rsidR="00FE52CD" w:rsidRDefault="00FE52CD" w:rsidP="00D93C62">
                            <w:pPr>
                              <w:jc w:val="right"/>
                            </w:pPr>
                            <w:r>
                              <w:t>14</w:t>
                            </w:r>
                          </w:p>
                        </w:tc>
                      </w:tr>
                      <w:tr w:rsidR="00FE52CD" w14:paraId="416EBFC4" w14:textId="77777777" w:rsidTr="00D93C62">
                        <w:tc>
                          <w:tcPr>
                            <w:tcW w:w="576" w:type="dxa"/>
                          </w:tcPr>
                          <w:p w14:paraId="77AEB964" w14:textId="77777777" w:rsidR="00FE52CD" w:rsidRDefault="00FE52CD" w:rsidP="00D93C62">
                            <w:pPr>
                              <w:jc w:val="right"/>
                            </w:pPr>
                          </w:p>
                        </w:tc>
                        <w:tc>
                          <w:tcPr>
                            <w:tcW w:w="576" w:type="dxa"/>
                            <w:tcBorders>
                              <w:top w:val="single" w:sz="4" w:space="0" w:color="auto"/>
                            </w:tcBorders>
                          </w:tcPr>
                          <w:p w14:paraId="050B2F83" w14:textId="77777777" w:rsidR="00FE52CD" w:rsidRDefault="00FE52CD" w:rsidP="00D93C62">
                            <w:pPr>
                              <w:jc w:val="right"/>
                            </w:pPr>
                            <w:r>
                              <w:t>1</w:t>
                            </w:r>
                          </w:p>
                        </w:tc>
                        <w:tc>
                          <w:tcPr>
                            <w:tcW w:w="576" w:type="dxa"/>
                            <w:tcBorders>
                              <w:top w:val="single" w:sz="4" w:space="0" w:color="auto"/>
                            </w:tcBorders>
                          </w:tcPr>
                          <w:p w14:paraId="192A6393" w14:textId="77777777" w:rsidR="00FE52CD" w:rsidRDefault="00FE52CD" w:rsidP="00D93C62">
                            <w:pPr>
                              <w:jc w:val="right"/>
                            </w:pPr>
                            <w:r>
                              <w:t>6</w:t>
                            </w:r>
                          </w:p>
                        </w:tc>
                        <w:tc>
                          <w:tcPr>
                            <w:tcW w:w="576" w:type="dxa"/>
                            <w:tcBorders>
                              <w:top w:val="single" w:sz="4" w:space="0" w:color="auto"/>
                            </w:tcBorders>
                          </w:tcPr>
                          <w:p w14:paraId="0A3AAD9C" w14:textId="77777777" w:rsidR="00FE52CD" w:rsidRDefault="00FE52CD" w:rsidP="00D93C62">
                            <w:pPr>
                              <w:jc w:val="right"/>
                            </w:pPr>
                            <w:r>
                              <w:t>7</w:t>
                            </w:r>
                          </w:p>
                        </w:tc>
                        <w:tc>
                          <w:tcPr>
                            <w:tcW w:w="576" w:type="dxa"/>
                            <w:tcBorders>
                              <w:top w:val="single" w:sz="4" w:space="0" w:color="auto"/>
                            </w:tcBorders>
                          </w:tcPr>
                          <w:p w14:paraId="0822FDC9" w14:textId="77777777" w:rsidR="00FE52CD" w:rsidRDefault="00FE52CD" w:rsidP="00D93C62">
                            <w:pPr>
                              <w:jc w:val="right"/>
                            </w:pPr>
                          </w:p>
                        </w:tc>
                      </w:tr>
                    </w:tbl>
                    <w:p w14:paraId="50BFA170" w14:textId="77777777" w:rsidR="00FE52CD" w:rsidRDefault="00FE52CD" w:rsidP="005565DB"/>
                  </w:txbxContent>
                </v:textbox>
                <w10:anchorlock/>
              </v:shape>
            </w:pict>
          </mc:Fallback>
        </mc:AlternateContent>
      </w:r>
      <w:r>
        <w:rPr>
          <w:noProof/>
        </w:rPr>
        <mc:AlternateContent>
          <mc:Choice Requires="wps">
            <w:drawing>
              <wp:inline distT="0" distB="0" distL="0" distR="0" wp14:anchorId="5E62D209" wp14:editId="2A1C1F9A">
                <wp:extent cx="2188845" cy="643255"/>
                <wp:effectExtent l="0" t="0" r="1905" b="4445"/>
                <wp:docPr id="83"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576"/>
                              <w:gridCol w:w="576"/>
                              <w:gridCol w:w="576"/>
                              <w:gridCol w:w="576"/>
                              <w:gridCol w:w="576"/>
                            </w:tblGrid>
                            <w:tr w:rsidR="00FE52CD" w14:paraId="7FB801C5" w14:textId="77777777" w:rsidTr="00D93C62">
                              <w:tc>
                                <w:tcPr>
                                  <w:tcW w:w="576" w:type="dxa"/>
                                  <w:tcBorders>
                                    <w:right w:val="single" w:sz="4" w:space="0" w:color="auto"/>
                                  </w:tcBorders>
                                </w:tcPr>
                                <w:p w14:paraId="597CF8A3" w14:textId="77777777" w:rsidR="00FE52CD" w:rsidRDefault="00FE52CD" w:rsidP="00D93C62">
                                  <w:pPr>
                                    <w:jc w:val="right"/>
                                  </w:pPr>
                                  <w:r>
                                    <w:t>2</w:t>
                                  </w:r>
                                </w:p>
                              </w:tc>
                              <w:tc>
                                <w:tcPr>
                                  <w:tcW w:w="576" w:type="dxa"/>
                                  <w:tcBorders>
                                    <w:left w:val="single" w:sz="4" w:space="0" w:color="auto"/>
                                  </w:tcBorders>
                                </w:tcPr>
                                <w:p w14:paraId="2A5B6E6A" w14:textId="77777777" w:rsidR="00FE52CD" w:rsidRDefault="00FE52CD" w:rsidP="00D93C62">
                                  <w:pPr>
                                    <w:jc w:val="right"/>
                                  </w:pPr>
                                  <w:r>
                                    <w:t>1</w:t>
                                  </w:r>
                                </w:p>
                              </w:tc>
                              <w:tc>
                                <w:tcPr>
                                  <w:tcW w:w="576" w:type="dxa"/>
                                </w:tcPr>
                                <w:p w14:paraId="10A7B340" w14:textId="77777777" w:rsidR="00FE52CD" w:rsidRDefault="00FE52CD" w:rsidP="00D93C62">
                                  <w:pPr>
                                    <w:jc w:val="right"/>
                                  </w:pPr>
                                  <w:r>
                                    <w:t>4</w:t>
                                  </w:r>
                                </w:p>
                              </w:tc>
                              <w:tc>
                                <w:tcPr>
                                  <w:tcW w:w="576" w:type="dxa"/>
                                </w:tcPr>
                                <w:p w14:paraId="0C945075" w14:textId="77777777" w:rsidR="00FE52CD" w:rsidRDefault="00FE52CD" w:rsidP="00D93C62">
                                  <w:pPr>
                                    <w:jc w:val="right"/>
                                  </w:pPr>
                                  <w:r>
                                    <w:t>-5</w:t>
                                  </w:r>
                                </w:p>
                              </w:tc>
                              <w:tc>
                                <w:tcPr>
                                  <w:tcW w:w="576" w:type="dxa"/>
                                </w:tcPr>
                                <w:p w14:paraId="30DF4071" w14:textId="77777777" w:rsidR="00FE52CD" w:rsidRDefault="00FE52CD" w:rsidP="00D93C62">
                                  <w:pPr>
                                    <w:jc w:val="right"/>
                                  </w:pPr>
                                  <w:r>
                                    <w:t>-14</w:t>
                                  </w:r>
                                </w:p>
                              </w:tc>
                            </w:tr>
                            <w:tr w:rsidR="00FE52CD" w14:paraId="5466AF35" w14:textId="77777777" w:rsidTr="00D93C62">
                              <w:tc>
                                <w:tcPr>
                                  <w:tcW w:w="576" w:type="dxa"/>
                                </w:tcPr>
                                <w:p w14:paraId="5128D0C9" w14:textId="77777777" w:rsidR="00FE52CD" w:rsidRDefault="00FE52CD" w:rsidP="00D93C62">
                                  <w:pPr>
                                    <w:jc w:val="right"/>
                                  </w:pPr>
                                </w:p>
                              </w:tc>
                              <w:tc>
                                <w:tcPr>
                                  <w:tcW w:w="576" w:type="dxa"/>
                                  <w:tcBorders>
                                    <w:bottom w:val="single" w:sz="4" w:space="0" w:color="auto"/>
                                  </w:tcBorders>
                                </w:tcPr>
                                <w:p w14:paraId="25DE905A" w14:textId="77777777" w:rsidR="00FE52CD" w:rsidRDefault="00FE52CD" w:rsidP="00D93C62">
                                  <w:pPr>
                                    <w:jc w:val="right"/>
                                  </w:pPr>
                                  <w:r>
                                    <w:t>↓</w:t>
                                  </w:r>
                                </w:p>
                              </w:tc>
                              <w:tc>
                                <w:tcPr>
                                  <w:tcW w:w="576" w:type="dxa"/>
                                  <w:tcBorders>
                                    <w:bottom w:val="single" w:sz="4" w:space="0" w:color="auto"/>
                                  </w:tcBorders>
                                </w:tcPr>
                                <w:p w14:paraId="6654A4A9" w14:textId="77777777" w:rsidR="00FE52CD" w:rsidRDefault="00FE52CD" w:rsidP="00D93C62">
                                  <w:pPr>
                                    <w:jc w:val="right"/>
                                  </w:pPr>
                                  <w:r>
                                    <w:t>2</w:t>
                                  </w:r>
                                </w:p>
                              </w:tc>
                              <w:tc>
                                <w:tcPr>
                                  <w:tcW w:w="576" w:type="dxa"/>
                                  <w:tcBorders>
                                    <w:bottom w:val="single" w:sz="4" w:space="0" w:color="auto"/>
                                  </w:tcBorders>
                                </w:tcPr>
                                <w:p w14:paraId="583DCAAC" w14:textId="77777777" w:rsidR="00FE52CD" w:rsidRDefault="00FE52CD" w:rsidP="00D93C62">
                                  <w:pPr>
                                    <w:jc w:val="right"/>
                                  </w:pPr>
                                  <w:r>
                                    <w:t>12</w:t>
                                  </w:r>
                                </w:p>
                              </w:tc>
                              <w:tc>
                                <w:tcPr>
                                  <w:tcW w:w="576" w:type="dxa"/>
                                  <w:tcBorders>
                                    <w:bottom w:val="single" w:sz="4" w:space="0" w:color="auto"/>
                                  </w:tcBorders>
                                </w:tcPr>
                                <w:p w14:paraId="55951C2C" w14:textId="77777777" w:rsidR="00FE52CD" w:rsidRDefault="00FE52CD" w:rsidP="00D93C62">
                                  <w:pPr>
                                    <w:jc w:val="right"/>
                                  </w:pPr>
                                  <w:r>
                                    <w:t>14</w:t>
                                  </w:r>
                                </w:p>
                              </w:tc>
                            </w:tr>
                            <w:tr w:rsidR="00FE52CD" w14:paraId="35F2021F" w14:textId="77777777" w:rsidTr="00D93C62">
                              <w:tc>
                                <w:tcPr>
                                  <w:tcW w:w="576" w:type="dxa"/>
                                </w:tcPr>
                                <w:p w14:paraId="025C5B53" w14:textId="77777777" w:rsidR="00FE52CD" w:rsidRDefault="00FE52CD" w:rsidP="00D93C62">
                                  <w:pPr>
                                    <w:jc w:val="right"/>
                                  </w:pPr>
                                </w:p>
                              </w:tc>
                              <w:tc>
                                <w:tcPr>
                                  <w:tcW w:w="576" w:type="dxa"/>
                                  <w:tcBorders>
                                    <w:top w:val="single" w:sz="4" w:space="0" w:color="auto"/>
                                  </w:tcBorders>
                                </w:tcPr>
                                <w:p w14:paraId="2C28352D" w14:textId="77777777" w:rsidR="00FE52CD" w:rsidRDefault="00FE52CD" w:rsidP="00D93C62">
                                  <w:pPr>
                                    <w:jc w:val="right"/>
                                  </w:pPr>
                                  <w:r>
                                    <w:t>1</w:t>
                                  </w:r>
                                </w:p>
                              </w:tc>
                              <w:tc>
                                <w:tcPr>
                                  <w:tcW w:w="576" w:type="dxa"/>
                                  <w:tcBorders>
                                    <w:top w:val="single" w:sz="4" w:space="0" w:color="auto"/>
                                  </w:tcBorders>
                                </w:tcPr>
                                <w:p w14:paraId="1D8CD7C5" w14:textId="77777777" w:rsidR="00FE52CD" w:rsidRDefault="00FE52CD" w:rsidP="00D93C62">
                                  <w:pPr>
                                    <w:jc w:val="right"/>
                                  </w:pPr>
                                  <w:r>
                                    <w:t>6</w:t>
                                  </w:r>
                                </w:p>
                              </w:tc>
                              <w:tc>
                                <w:tcPr>
                                  <w:tcW w:w="576" w:type="dxa"/>
                                  <w:tcBorders>
                                    <w:top w:val="single" w:sz="4" w:space="0" w:color="auto"/>
                                    <w:right w:val="single" w:sz="4" w:space="0" w:color="auto"/>
                                  </w:tcBorders>
                                </w:tcPr>
                                <w:p w14:paraId="3F3E5192" w14:textId="77777777" w:rsidR="00FE52CD" w:rsidRDefault="00FE52CD" w:rsidP="00D93C62">
                                  <w:pPr>
                                    <w:jc w:val="right"/>
                                  </w:pPr>
                                  <w:r>
                                    <w:t>7</w:t>
                                  </w:r>
                                </w:p>
                              </w:tc>
                              <w:tc>
                                <w:tcPr>
                                  <w:tcW w:w="576" w:type="dxa"/>
                                  <w:tcBorders>
                                    <w:top w:val="single" w:sz="4" w:space="0" w:color="auto"/>
                                    <w:left w:val="single" w:sz="4" w:space="0" w:color="auto"/>
                                    <w:bottom w:val="single" w:sz="4" w:space="0" w:color="auto"/>
                                    <w:right w:val="single" w:sz="4" w:space="0" w:color="auto"/>
                                  </w:tcBorders>
                                </w:tcPr>
                                <w:p w14:paraId="54CC1FEF" w14:textId="77777777" w:rsidR="00FE52CD" w:rsidRDefault="00FE52CD" w:rsidP="00D93C62">
                                  <w:pPr>
                                    <w:jc w:val="right"/>
                                  </w:pPr>
                                  <w:r>
                                    <w:t>0</w:t>
                                  </w:r>
                                </w:p>
                              </w:tc>
                            </w:tr>
                          </w:tbl>
                          <w:p w14:paraId="20482120"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5E62D209" id="Text Box 1008" o:spid="_x0000_s1064" type="#_x0000_t202" style="width:172.35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" stroked="f">
                <v:textbox>
                  <w:txbxContent>
                    <w:tbl>
                      <w:tblPr>
                        <w:tblW w:w="0" w:type="auto"/>
                        <w:tblLook w:val="04A0" w:firstRow="1" w:lastRow="0" w:firstColumn="1" w:lastColumn="0" w:noHBand="0" w:noVBand="1"/>
                      </w:tblPr>
                      <w:tblGrid>
                        <w:gridCol w:w="576"/>
                        <w:gridCol w:w="576"/>
                        <w:gridCol w:w="576"/>
                        <w:gridCol w:w="576"/>
                        <w:gridCol w:w="576"/>
                      </w:tblGrid>
                      <w:tr w:rsidR="00FE52CD" w14:paraId="7FB801C5" w14:textId="77777777" w:rsidTr="00D93C62">
                        <w:tc>
                          <w:tcPr>
                            <w:tcW w:w="576" w:type="dxa"/>
                            <w:tcBorders>
                              <w:right w:val="single" w:sz="4" w:space="0" w:color="auto"/>
                            </w:tcBorders>
                          </w:tcPr>
                          <w:p w14:paraId="597CF8A3" w14:textId="77777777" w:rsidR="00FE52CD" w:rsidRDefault="00FE52CD" w:rsidP="00D93C62">
                            <w:pPr>
                              <w:jc w:val="right"/>
                            </w:pPr>
                            <w:r>
                              <w:t>2</w:t>
                            </w:r>
                          </w:p>
                        </w:tc>
                        <w:tc>
                          <w:tcPr>
                            <w:tcW w:w="576" w:type="dxa"/>
                            <w:tcBorders>
                              <w:left w:val="single" w:sz="4" w:space="0" w:color="auto"/>
                            </w:tcBorders>
                          </w:tcPr>
                          <w:p w14:paraId="2A5B6E6A" w14:textId="77777777" w:rsidR="00FE52CD" w:rsidRDefault="00FE52CD" w:rsidP="00D93C62">
                            <w:pPr>
                              <w:jc w:val="right"/>
                            </w:pPr>
                            <w:r>
                              <w:t>1</w:t>
                            </w:r>
                          </w:p>
                        </w:tc>
                        <w:tc>
                          <w:tcPr>
                            <w:tcW w:w="576" w:type="dxa"/>
                          </w:tcPr>
                          <w:p w14:paraId="10A7B340" w14:textId="77777777" w:rsidR="00FE52CD" w:rsidRDefault="00FE52CD" w:rsidP="00D93C62">
                            <w:pPr>
                              <w:jc w:val="right"/>
                            </w:pPr>
                            <w:r>
                              <w:t>4</w:t>
                            </w:r>
                          </w:p>
                        </w:tc>
                        <w:tc>
                          <w:tcPr>
                            <w:tcW w:w="576" w:type="dxa"/>
                          </w:tcPr>
                          <w:p w14:paraId="0C945075" w14:textId="77777777" w:rsidR="00FE52CD" w:rsidRDefault="00FE52CD" w:rsidP="00D93C62">
                            <w:pPr>
                              <w:jc w:val="right"/>
                            </w:pPr>
                            <w:r>
                              <w:t>-5</w:t>
                            </w:r>
                          </w:p>
                        </w:tc>
                        <w:tc>
                          <w:tcPr>
                            <w:tcW w:w="576" w:type="dxa"/>
                          </w:tcPr>
                          <w:p w14:paraId="30DF4071" w14:textId="77777777" w:rsidR="00FE52CD" w:rsidRDefault="00FE52CD" w:rsidP="00D93C62">
                            <w:pPr>
                              <w:jc w:val="right"/>
                            </w:pPr>
                            <w:r>
                              <w:t>-14</w:t>
                            </w:r>
                          </w:p>
                        </w:tc>
                      </w:tr>
                      <w:tr w:rsidR="00FE52CD" w14:paraId="5466AF35" w14:textId="77777777" w:rsidTr="00D93C62">
                        <w:tc>
                          <w:tcPr>
                            <w:tcW w:w="576" w:type="dxa"/>
                          </w:tcPr>
                          <w:p w14:paraId="5128D0C9" w14:textId="77777777" w:rsidR="00FE52CD" w:rsidRDefault="00FE52CD" w:rsidP="00D93C62">
                            <w:pPr>
                              <w:jc w:val="right"/>
                            </w:pPr>
                          </w:p>
                        </w:tc>
                        <w:tc>
                          <w:tcPr>
                            <w:tcW w:w="576" w:type="dxa"/>
                            <w:tcBorders>
                              <w:bottom w:val="single" w:sz="4" w:space="0" w:color="auto"/>
                            </w:tcBorders>
                          </w:tcPr>
                          <w:p w14:paraId="25DE905A" w14:textId="77777777" w:rsidR="00FE52CD" w:rsidRDefault="00FE52CD" w:rsidP="00D93C62">
                            <w:pPr>
                              <w:jc w:val="right"/>
                            </w:pPr>
                            <w:r>
                              <w:t>↓</w:t>
                            </w:r>
                          </w:p>
                        </w:tc>
                        <w:tc>
                          <w:tcPr>
                            <w:tcW w:w="576" w:type="dxa"/>
                            <w:tcBorders>
                              <w:bottom w:val="single" w:sz="4" w:space="0" w:color="auto"/>
                            </w:tcBorders>
                          </w:tcPr>
                          <w:p w14:paraId="6654A4A9" w14:textId="77777777" w:rsidR="00FE52CD" w:rsidRDefault="00FE52CD" w:rsidP="00D93C62">
                            <w:pPr>
                              <w:jc w:val="right"/>
                            </w:pPr>
                            <w:r>
                              <w:t>2</w:t>
                            </w:r>
                          </w:p>
                        </w:tc>
                        <w:tc>
                          <w:tcPr>
                            <w:tcW w:w="576" w:type="dxa"/>
                            <w:tcBorders>
                              <w:bottom w:val="single" w:sz="4" w:space="0" w:color="auto"/>
                            </w:tcBorders>
                          </w:tcPr>
                          <w:p w14:paraId="583DCAAC" w14:textId="77777777" w:rsidR="00FE52CD" w:rsidRDefault="00FE52CD" w:rsidP="00D93C62">
                            <w:pPr>
                              <w:jc w:val="right"/>
                            </w:pPr>
                            <w:r>
                              <w:t>12</w:t>
                            </w:r>
                          </w:p>
                        </w:tc>
                        <w:tc>
                          <w:tcPr>
                            <w:tcW w:w="576" w:type="dxa"/>
                            <w:tcBorders>
                              <w:bottom w:val="single" w:sz="4" w:space="0" w:color="auto"/>
                            </w:tcBorders>
                          </w:tcPr>
                          <w:p w14:paraId="55951C2C" w14:textId="77777777" w:rsidR="00FE52CD" w:rsidRDefault="00FE52CD" w:rsidP="00D93C62">
                            <w:pPr>
                              <w:jc w:val="right"/>
                            </w:pPr>
                            <w:r>
                              <w:t>14</w:t>
                            </w:r>
                          </w:p>
                        </w:tc>
                      </w:tr>
                      <w:tr w:rsidR="00FE52CD" w14:paraId="35F2021F" w14:textId="77777777" w:rsidTr="00D93C62">
                        <w:tc>
                          <w:tcPr>
                            <w:tcW w:w="576" w:type="dxa"/>
                          </w:tcPr>
                          <w:p w14:paraId="025C5B53" w14:textId="77777777" w:rsidR="00FE52CD" w:rsidRDefault="00FE52CD" w:rsidP="00D93C62">
                            <w:pPr>
                              <w:jc w:val="right"/>
                            </w:pPr>
                          </w:p>
                        </w:tc>
                        <w:tc>
                          <w:tcPr>
                            <w:tcW w:w="576" w:type="dxa"/>
                            <w:tcBorders>
                              <w:top w:val="single" w:sz="4" w:space="0" w:color="auto"/>
                            </w:tcBorders>
                          </w:tcPr>
                          <w:p w14:paraId="2C28352D" w14:textId="77777777" w:rsidR="00FE52CD" w:rsidRDefault="00FE52CD" w:rsidP="00D93C62">
                            <w:pPr>
                              <w:jc w:val="right"/>
                            </w:pPr>
                            <w:r>
                              <w:t>1</w:t>
                            </w:r>
                          </w:p>
                        </w:tc>
                        <w:tc>
                          <w:tcPr>
                            <w:tcW w:w="576" w:type="dxa"/>
                            <w:tcBorders>
                              <w:top w:val="single" w:sz="4" w:space="0" w:color="auto"/>
                            </w:tcBorders>
                          </w:tcPr>
                          <w:p w14:paraId="1D8CD7C5" w14:textId="77777777" w:rsidR="00FE52CD" w:rsidRDefault="00FE52CD" w:rsidP="00D93C62">
                            <w:pPr>
                              <w:jc w:val="right"/>
                            </w:pPr>
                            <w:r>
                              <w:t>6</w:t>
                            </w:r>
                          </w:p>
                        </w:tc>
                        <w:tc>
                          <w:tcPr>
                            <w:tcW w:w="576" w:type="dxa"/>
                            <w:tcBorders>
                              <w:top w:val="single" w:sz="4" w:space="0" w:color="auto"/>
                              <w:right w:val="single" w:sz="4" w:space="0" w:color="auto"/>
                            </w:tcBorders>
                          </w:tcPr>
                          <w:p w14:paraId="3F3E5192" w14:textId="77777777" w:rsidR="00FE52CD" w:rsidRDefault="00FE52CD" w:rsidP="00D93C62">
                            <w:pPr>
                              <w:jc w:val="right"/>
                            </w:pPr>
                            <w:r>
                              <w:t>7</w:t>
                            </w:r>
                          </w:p>
                        </w:tc>
                        <w:tc>
                          <w:tcPr>
                            <w:tcW w:w="576" w:type="dxa"/>
                            <w:tcBorders>
                              <w:top w:val="single" w:sz="4" w:space="0" w:color="auto"/>
                              <w:left w:val="single" w:sz="4" w:space="0" w:color="auto"/>
                              <w:bottom w:val="single" w:sz="4" w:space="0" w:color="auto"/>
                              <w:right w:val="single" w:sz="4" w:space="0" w:color="auto"/>
                            </w:tcBorders>
                          </w:tcPr>
                          <w:p w14:paraId="54CC1FEF" w14:textId="77777777" w:rsidR="00FE52CD" w:rsidRDefault="00FE52CD" w:rsidP="00D93C62">
                            <w:pPr>
                              <w:jc w:val="right"/>
                            </w:pPr>
                            <w:r>
                              <w:t>0</w:t>
                            </w:r>
                          </w:p>
                        </w:tc>
                      </w:tr>
                    </w:tbl>
                    <w:p w14:paraId="20482120" w14:textId="77777777" w:rsidR="00FE52CD" w:rsidRDefault="00FE52CD" w:rsidP="005565DB"/>
                  </w:txbxContent>
                </v:textbox>
                <w10:anchorlock/>
              </v:shape>
            </w:pict>
          </mc:Fallback>
        </mc:AlternateContent>
      </w:r>
    </w:p>
    <w:p w14:paraId="5647E668" w14:textId="77777777" w:rsidR="005565DB" w:rsidRDefault="005565DB" w:rsidP="005565DB"/>
    <w:p w14:paraId="1F5EFD53" w14:textId="77777777" w:rsidR="005565DB" w:rsidRDefault="005565DB" w:rsidP="005565DB">
      <w:r>
        <w:t xml:space="preserve">The first three numbers in the last row of our tableau are the coefficients of the quotient polynomial.  Remember, we started with a </w:t>
      </w:r>
      <w:proofErr w:type="gramStart"/>
      <w:r>
        <w:t>third degree</w:t>
      </w:r>
      <w:proofErr w:type="gramEnd"/>
      <w:r>
        <w:t xml:space="preserve"> polynomial and divided by a first degree polynomial, so the quotient is a second degree polynomial. Hence the quotient is </w:t>
      </w:r>
      <w:r w:rsidRPr="00B14729">
        <w:rPr>
          <w:position w:val="-6"/>
        </w:rPr>
        <w:object w:dxaOrig="1180" w:dyaOrig="320" w14:anchorId="4A3E5A68">
          <v:shape id="_x0000_i1379" type="#_x0000_t75" style="width:57.75pt;height:15.75pt" o:ole="">
            <v:imagedata r:id="rId770" o:title=""/>
          </v:shape>
          <o:OLEObject Type="Embed" ProgID="Equation.3" ShapeID="_x0000_i1379" DrawAspect="Content" ObjectID="_1720944929" r:id="rId771"/>
        </w:object>
      </w:r>
      <w:r>
        <w:t xml:space="preserve">.  The number in the box is the remainder.  Synthetic division is our tool of choice for dividing polynomials by divisors of the form </w:t>
      </w:r>
      <w:r w:rsidRPr="007D58AD">
        <w:rPr>
          <w:i/>
        </w:rPr>
        <w:t>x</w:t>
      </w:r>
      <w:r>
        <w:t xml:space="preserve"> − </w:t>
      </w:r>
      <w:r w:rsidRPr="007D58AD">
        <w:rPr>
          <w:i/>
        </w:rPr>
        <w:t>c</w:t>
      </w:r>
      <w:r>
        <w:t xml:space="preserve">.  It is important to note that it works only for these kinds of divisors.  Also take note that when a polynomial (of degree at least 1) is divided by </w:t>
      </w:r>
      <w:r w:rsidRPr="007D58AD">
        <w:rPr>
          <w:i/>
        </w:rPr>
        <w:t>x</w:t>
      </w:r>
      <w:r>
        <w:t xml:space="preserve"> − </w:t>
      </w:r>
      <w:r w:rsidRPr="007D58AD">
        <w:rPr>
          <w:i/>
        </w:rPr>
        <w:t>c</w:t>
      </w:r>
      <w:r>
        <w:t xml:space="preserve">, the result will be a polynomial of exactly one less degree.  Finally, it is worth the time to trace each step in synthetic division back to its corresponding step in long division.  </w:t>
      </w:r>
    </w:p>
    <w:p w14:paraId="1A290EF4" w14:textId="77777777" w:rsidR="005565DB" w:rsidRDefault="005565DB" w:rsidP="005565DB"/>
    <w:p w14:paraId="342F6A27" w14:textId="77777777" w:rsidR="005565DB" w:rsidRDefault="005565DB" w:rsidP="005565DB"/>
    <w:p w14:paraId="1A0826E6" w14:textId="77777777" w:rsidR="005565DB" w:rsidRDefault="005565DB" w:rsidP="005565DB">
      <w:pPr>
        <w:pStyle w:val="ExampleHeader"/>
      </w:pPr>
      <w:r>
        <w:t>Example 3</w:t>
      </w:r>
    </w:p>
    <w:p w14:paraId="45C8F908" w14:textId="3404FB2A" w:rsidR="005565DB" w:rsidRDefault="005565DB" w:rsidP="005565DB">
      <w:pPr>
        <w:pStyle w:val="Example"/>
      </w:pPr>
      <w:r>
        <w:t xml:space="preserve">Use synthetic division to divide </w:t>
      </w:r>
      <w:r w:rsidR="00DE7E2C" w:rsidRPr="00B14729">
        <w:rPr>
          <w:position w:val="-6"/>
        </w:rPr>
        <w:object w:dxaOrig="1260" w:dyaOrig="320" w14:anchorId="551F1E2C">
          <v:shape id="_x0000_i1380" type="#_x0000_t75" style="width:63pt;height:15.75pt" o:ole="">
            <v:imagedata r:id="rId772" o:title=""/>
          </v:shape>
          <o:OLEObject Type="Embed" ProgID="Equation.DSMT4" ShapeID="_x0000_i1380" DrawAspect="Content" ObjectID="_1720944930" r:id="rId773"/>
        </w:object>
      </w:r>
      <w:r>
        <w:t xml:space="preserve"> by </w:t>
      </w:r>
      <w:r w:rsidR="00DE7E2C" w:rsidRPr="0071697B">
        <w:rPr>
          <w:position w:val="-6"/>
        </w:rPr>
        <w:object w:dxaOrig="520" w:dyaOrig="279" w14:anchorId="25D56862">
          <v:shape id="_x0000_i1381" type="#_x0000_t75" style="width:26.25pt;height:13.5pt" o:ole="">
            <v:imagedata r:id="rId774" o:title=""/>
          </v:shape>
          <o:OLEObject Type="Embed" ProgID="Equation.DSMT4" ShapeID="_x0000_i1381" DrawAspect="Content" ObjectID="_1720944931" r:id="rId775"/>
        </w:object>
      </w:r>
      <w:r>
        <w:t>.</w:t>
      </w:r>
    </w:p>
    <w:p w14:paraId="4A067994" w14:textId="77777777" w:rsidR="005565DB" w:rsidRDefault="005565DB" w:rsidP="005565DB">
      <w:pPr>
        <w:pStyle w:val="Example"/>
      </w:pPr>
    </w:p>
    <w:p w14:paraId="7572FC27" w14:textId="77777777" w:rsidR="005565DB" w:rsidRDefault="005565DB" w:rsidP="005565DB">
      <w:pPr>
        <w:pStyle w:val="Example"/>
      </w:pPr>
      <w:r>
        <w:t xml:space="preserve">When setting up the synthetic division tableau, we need to enter 0 for the coefficient of </w:t>
      </w:r>
      <w:r w:rsidRPr="0041102F">
        <w:rPr>
          <w:i/>
        </w:rPr>
        <w:t>x</w:t>
      </w:r>
      <w:r>
        <w:t xml:space="preserve"> in the dividend.  Doing so gives</w:t>
      </w:r>
    </w:p>
    <w:p w14:paraId="574058C1" w14:textId="77777777" w:rsidR="005565DB" w:rsidRDefault="005565DB" w:rsidP="005565DB">
      <w:pPr>
        <w:pStyle w:val="Example"/>
      </w:pPr>
    </w:p>
    <w:p w14:paraId="5A99D63A" w14:textId="77777777" w:rsidR="005565DB" w:rsidRDefault="00FE52CD" w:rsidP="005565DB">
      <w:pPr>
        <w:pStyle w:val="Example"/>
      </w:pPr>
      <w:r>
        <w:rPr>
          <w:noProof/>
        </w:rPr>
        <mc:AlternateContent>
          <mc:Choice Requires="wps">
            <w:drawing>
              <wp:inline distT="0" distB="0" distL="0" distR="0" wp14:anchorId="07124EBF" wp14:editId="13F53356">
                <wp:extent cx="2194560" cy="643255"/>
                <wp:effectExtent l="0" t="0" r="0" b="4445"/>
                <wp:docPr id="82"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576"/>
                              <w:gridCol w:w="576"/>
                              <w:gridCol w:w="576"/>
                              <w:gridCol w:w="576"/>
                              <w:gridCol w:w="576"/>
                            </w:tblGrid>
                            <w:tr w:rsidR="00FE52CD" w14:paraId="2CE3BB26" w14:textId="77777777" w:rsidTr="00D93C62">
                              <w:tc>
                                <w:tcPr>
                                  <w:tcW w:w="576" w:type="dxa"/>
                                  <w:tcBorders>
                                    <w:right w:val="single" w:sz="4" w:space="0" w:color="auto"/>
                                  </w:tcBorders>
                                </w:tcPr>
                                <w:p w14:paraId="45133747" w14:textId="77777777" w:rsidR="00FE52CD" w:rsidRDefault="00FE52CD" w:rsidP="00D93C62">
                                  <w:pPr>
                                    <w:jc w:val="right"/>
                                  </w:pPr>
                                  <w:r>
                                    <w:t>3</w:t>
                                  </w:r>
                                </w:p>
                              </w:tc>
                              <w:tc>
                                <w:tcPr>
                                  <w:tcW w:w="576" w:type="dxa"/>
                                  <w:tcBorders>
                                    <w:left w:val="single" w:sz="4" w:space="0" w:color="auto"/>
                                  </w:tcBorders>
                                </w:tcPr>
                                <w:p w14:paraId="0D3C683A" w14:textId="77777777" w:rsidR="00FE52CD" w:rsidRDefault="00FE52CD" w:rsidP="00D93C62">
                                  <w:pPr>
                                    <w:jc w:val="right"/>
                                  </w:pPr>
                                  <w:r>
                                    <w:t>5</w:t>
                                  </w:r>
                                </w:p>
                              </w:tc>
                              <w:tc>
                                <w:tcPr>
                                  <w:tcW w:w="576" w:type="dxa"/>
                                </w:tcPr>
                                <w:p w14:paraId="61772CD8" w14:textId="77777777" w:rsidR="00FE52CD" w:rsidRDefault="00FE52CD" w:rsidP="00D93C62">
                                  <w:pPr>
                                    <w:jc w:val="right"/>
                                  </w:pPr>
                                  <w:r>
                                    <w:t>-2</w:t>
                                  </w:r>
                                </w:p>
                              </w:tc>
                              <w:tc>
                                <w:tcPr>
                                  <w:tcW w:w="576" w:type="dxa"/>
                                </w:tcPr>
                                <w:p w14:paraId="34004804" w14:textId="77777777" w:rsidR="00FE52CD" w:rsidRDefault="00FE52CD" w:rsidP="00D93C62">
                                  <w:pPr>
                                    <w:jc w:val="right"/>
                                  </w:pPr>
                                  <w:r>
                                    <w:t>0</w:t>
                                  </w:r>
                                </w:p>
                              </w:tc>
                              <w:tc>
                                <w:tcPr>
                                  <w:tcW w:w="576" w:type="dxa"/>
                                </w:tcPr>
                                <w:p w14:paraId="09D78A5D" w14:textId="77777777" w:rsidR="00FE52CD" w:rsidRDefault="00FE52CD" w:rsidP="00D93C62">
                                  <w:pPr>
                                    <w:jc w:val="right"/>
                                  </w:pPr>
                                  <w:r>
                                    <w:t>1</w:t>
                                  </w:r>
                                </w:p>
                              </w:tc>
                            </w:tr>
                            <w:tr w:rsidR="00FE52CD" w14:paraId="16356704" w14:textId="77777777" w:rsidTr="00D93C62">
                              <w:tc>
                                <w:tcPr>
                                  <w:tcW w:w="576" w:type="dxa"/>
                                </w:tcPr>
                                <w:p w14:paraId="378F5E79" w14:textId="77777777" w:rsidR="00FE52CD" w:rsidRDefault="00FE52CD" w:rsidP="00D93C62">
                                  <w:pPr>
                                    <w:jc w:val="right"/>
                                  </w:pPr>
                                </w:p>
                              </w:tc>
                              <w:tc>
                                <w:tcPr>
                                  <w:tcW w:w="576" w:type="dxa"/>
                                  <w:tcBorders>
                                    <w:bottom w:val="single" w:sz="4" w:space="0" w:color="auto"/>
                                  </w:tcBorders>
                                </w:tcPr>
                                <w:p w14:paraId="12280E3E" w14:textId="77777777" w:rsidR="00FE52CD" w:rsidRDefault="00FE52CD" w:rsidP="00D93C62">
                                  <w:pPr>
                                    <w:jc w:val="right"/>
                                  </w:pPr>
                                  <w:r>
                                    <w:t>↓</w:t>
                                  </w:r>
                                </w:p>
                              </w:tc>
                              <w:tc>
                                <w:tcPr>
                                  <w:tcW w:w="576" w:type="dxa"/>
                                  <w:tcBorders>
                                    <w:bottom w:val="single" w:sz="4" w:space="0" w:color="auto"/>
                                  </w:tcBorders>
                                </w:tcPr>
                                <w:p w14:paraId="25B7228A" w14:textId="77777777" w:rsidR="00FE52CD" w:rsidRDefault="00FE52CD" w:rsidP="00D93C62">
                                  <w:pPr>
                                    <w:jc w:val="right"/>
                                  </w:pPr>
                                  <w:r>
                                    <w:t>15</w:t>
                                  </w:r>
                                </w:p>
                              </w:tc>
                              <w:tc>
                                <w:tcPr>
                                  <w:tcW w:w="576" w:type="dxa"/>
                                  <w:tcBorders>
                                    <w:bottom w:val="single" w:sz="4" w:space="0" w:color="auto"/>
                                  </w:tcBorders>
                                </w:tcPr>
                                <w:p w14:paraId="7DB4BC94" w14:textId="77777777" w:rsidR="00FE52CD" w:rsidRDefault="00FE52CD" w:rsidP="00D93C62">
                                  <w:pPr>
                                    <w:jc w:val="right"/>
                                  </w:pPr>
                                  <w:r>
                                    <w:t>39</w:t>
                                  </w:r>
                                </w:p>
                              </w:tc>
                              <w:tc>
                                <w:tcPr>
                                  <w:tcW w:w="576" w:type="dxa"/>
                                  <w:tcBorders>
                                    <w:bottom w:val="single" w:sz="4" w:space="0" w:color="auto"/>
                                  </w:tcBorders>
                                </w:tcPr>
                                <w:p w14:paraId="19B37FAA" w14:textId="77777777" w:rsidR="00FE52CD" w:rsidRDefault="00FE52CD" w:rsidP="00D93C62">
                                  <w:pPr>
                                    <w:jc w:val="right"/>
                                  </w:pPr>
                                  <w:r>
                                    <w:t>117</w:t>
                                  </w:r>
                                </w:p>
                              </w:tc>
                            </w:tr>
                            <w:tr w:rsidR="00FE52CD" w14:paraId="5008CD0F" w14:textId="77777777" w:rsidTr="00D93C62">
                              <w:tc>
                                <w:tcPr>
                                  <w:tcW w:w="576" w:type="dxa"/>
                                </w:tcPr>
                                <w:p w14:paraId="19BDB828" w14:textId="77777777" w:rsidR="00FE52CD" w:rsidRDefault="00FE52CD" w:rsidP="00D93C62">
                                  <w:pPr>
                                    <w:jc w:val="right"/>
                                  </w:pPr>
                                </w:p>
                              </w:tc>
                              <w:tc>
                                <w:tcPr>
                                  <w:tcW w:w="576" w:type="dxa"/>
                                  <w:tcBorders>
                                    <w:top w:val="single" w:sz="4" w:space="0" w:color="auto"/>
                                  </w:tcBorders>
                                </w:tcPr>
                                <w:p w14:paraId="1E4E96BF" w14:textId="77777777" w:rsidR="00FE52CD" w:rsidRDefault="00FE52CD" w:rsidP="00D93C62">
                                  <w:pPr>
                                    <w:jc w:val="right"/>
                                  </w:pPr>
                                  <w:r>
                                    <w:t>5</w:t>
                                  </w:r>
                                </w:p>
                              </w:tc>
                              <w:tc>
                                <w:tcPr>
                                  <w:tcW w:w="576" w:type="dxa"/>
                                  <w:tcBorders>
                                    <w:top w:val="single" w:sz="4" w:space="0" w:color="auto"/>
                                  </w:tcBorders>
                                </w:tcPr>
                                <w:p w14:paraId="47F9EA6A" w14:textId="77777777" w:rsidR="00FE52CD" w:rsidRDefault="00FE52CD" w:rsidP="00D93C62">
                                  <w:pPr>
                                    <w:jc w:val="right"/>
                                  </w:pPr>
                                  <w:r>
                                    <w:t>13</w:t>
                                  </w:r>
                                </w:p>
                              </w:tc>
                              <w:tc>
                                <w:tcPr>
                                  <w:tcW w:w="576" w:type="dxa"/>
                                  <w:tcBorders>
                                    <w:top w:val="single" w:sz="4" w:space="0" w:color="auto"/>
                                    <w:right w:val="single" w:sz="4" w:space="0" w:color="auto"/>
                                  </w:tcBorders>
                                </w:tcPr>
                                <w:p w14:paraId="59A2B3DB" w14:textId="77777777" w:rsidR="00FE52CD" w:rsidRDefault="00FE52CD" w:rsidP="00D93C62">
                                  <w:pPr>
                                    <w:jc w:val="right"/>
                                  </w:pPr>
                                  <w:r>
                                    <w:t>39</w:t>
                                  </w:r>
                                </w:p>
                              </w:tc>
                              <w:tc>
                                <w:tcPr>
                                  <w:tcW w:w="576" w:type="dxa"/>
                                  <w:tcBorders>
                                    <w:top w:val="single" w:sz="4" w:space="0" w:color="auto"/>
                                    <w:left w:val="single" w:sz="4" w:space="0" w:color="auto"/>
                                    <w:bottom w:val="single" w:sz="4" w:space="0" w:color="auto"/>
                                    <w:right w:val="single" w:sz="4" w:space="0" w:color="auto"/>
                                  </w:tcBorders>
                                </w:tcPr>
                                <w:p w14:paraId="51DAC01C" w14:textId="77777777" w:rsidR="00FE52CD" w:rsidRDefault="00FE52CD" w:rsidP="00D93C62">
                                  <w:pPr>
                                    <w:jc w:val="right"/>
                                  </w:pPr>
                                  <w:r>
                                    <w:t>118</w:t>
                                  </w:r>
                                </w:p>
                              </w:tc>
                            </w:tr>
                          </w:tbl>
                          <w:p w14:paraId="7CAF9EF3"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07124EBF" id="Text Box 1004" o:spid="_x0000_s1065" type="#_x0000_t202" style="width:172.8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" stroked="f">
                <v:textbox>
                  <w:txbxContent>
                    <w:tbl>
                      <w:tblPr>
                        <w:tblW w:w="0" w:type="auto"/>
                        <w:tblLook w:val="04A0" w:firstRow="1" w:lastRow="0" w:firstColumn="1" w:lastColumn="0" w:noHBand="0" w:noVBand="1"/>
                      </w:tblPr>
                      <w:tblGrid>
                        <w:gridCol w:w="576"/>
                        <w:gridCol w:w="576"/>
                        <w:gridCol w:w="576"/>
                        <w:gridCol w:w="576"/>
                        <w:gridCol w:w="576"/>
                      </w:tblGrid>
                      <w:tr w:rsidR="00FE52CD" w14:paraId="2CE3BB26" w14:textId="77777777" w:rsidTr="00D93C62">
                        <w:tc>
                          <w:tcPr>
                            <w:tcW w:w="576" w:type="dxa"/>
                            <w:tcBorders>
                              <w:right w:val="single" w:sz="4" w:space="0" w:color="auto"/>
                            </w:tcBorders>
                          </w:tcPr>
                          <w:p w14:paraId="45133747" w14:textId="77777777" w:rsidR="00FE52CD" w:rsidRDefault="00FE52CD" w:rsidP="00D93C62">
                            <w:pPr>
                              <w:jc w:val="right"/>
                            </w:pPr>
                            <w:r>
                              <w:t>3</w:t>
                            </w:r>
                          </w:p>
                        </w:tc>
                        <w:tc>
                          <w:tcPr>
                            <w:tcW w:w="576" w:type="dxa"/>
                            <w:tcBorders>
                              <w:left w:val="single" w:sz="4" w:space="0" w:color="auto"/>
                            </w:tcBorders>
                          </w:tcPr>
                          <w:p w14:paraId="0D3C683A" w14:textId="77777777" w:rsidR="00FE52CD" w:rsidRDefault="00FE52CD" w:rsidP="00D93C62">
                            <w:pPr>
                              <w:jc w:val="right"/>
                            </w:pPr>
                            <w:r>
                              <w:t>5</w:t>
                            </w:r>
                          </w:p>
                        </w:tc>
                        <w:tc>
                          <w:tcPr>
                            <w:tcW w:w="576" w:type="dxa"/>
                          </w:tcPr>
                          <w:p w14:paraId="61772CD8" w14:textId="77777777" w:rsidR="00FE52CD" w:rsidRDefault="00FE52CD" w:rsidP="00D93C62">
                            <w:pPr>
                              <w:jc w:val="right"/>
                            </w:pPr>
                            <w:r>
                              <w:t>-2</w:t>
                            </w:r>
                          </w:p>
                        </w:tc>
                        <w:tc>
                          <w:tcPr>
                            <w:tcW w:w="576" w:type="dxa"/>
                          </w:tcPr>
                          <w:p w14:paraId="34004804" w14:textId="77777777" w:rsidR="00FE52CD" w:rsidRDefault="00FE52CD" w:rsidP="00D93C62">
                            <w:pPr>
                              <w:jc w:val="right"/>
                            </w:pPr>
                            <w:r>
                              <w:t>0</w:t>
                            </w:r>
                          </w:p>
                        </w:tc>
                        <w:tc>
                          <w:tcPr>
                            <w:tcW w:w="576" w:type="dxa"/>
                          </w:tcPr>
                          <w:p w14:paraId="09D78A5D" w14:textId="77777777" w:rsidR="00FE52CD" w:rsidRDefault="00FE52CD" w:rsidP="00D93C62">
                            <w:pPr>
                              <w:jc w:val="right"/>
                            </w:pPr>
                            <w:r>
                              <w:t>1</w:t>
                            </w:r>
                          </w:p>
                        </w:tc>
                      </w:tr>
                      <w:tr w:rsidR="00FE52CD" w14:paraId="16356704" w14:textId="77777777" w:rsidTr="00D93C62">
                        <w:tc>
                          <w:tcPr>
                            <w:tcW w:w="576" w:type="dxa"/>
                          </w:tcPr>
                          <w:p w14:paraId="378F5E79" w14:textId="77777777" w:rsidR="00FE52CD" w:rsidRDefault="00FE52CD" w:rsidP="00D93C62">
                            <w:pPr>
                              <w:jc w:val="right"/>
                            </w:pPr>
                          </w:p>
                        </w:tc>
                        <w:tc>
                          <w:tcPr>
                            <w:tcW w:w="576" w:type="dxa"/>
                            <w:tcBorders>
                              <w:bottom w:val="single" w:sz="4" w:space="0" w:color="auto"/>
                            </w:tcBorders>
                          </w:tcPr>
                          <w:p w14:paraId="12280E3E" w14:textId="77777777" w:rsidR="00FE52CD" w:rsidRDefault="00FE52CD" w:rsidP="00D93C62">
                            <w:pPr>
                              <w:jc w:val="right"/>
                            </w:pPr>
                            <w:r>
                              <w:t>↓</w:t>
                            </w:r>
                          </w:p>
                        </w:tc>
                        <w:tc>
                          <w:tcPr>
                            <w:tcW w:w="576" w:type="dxa"/>
                            <w:tcBorders>
                              <w:bottom w:val="single" w:sz="4" w:space="0" w:color="auto"/>
                            </w:tcBorders>
                          </w:tcPr>
                          <w:p w14:paraId="25B7228A" w14:textId="77777777" w:rsidR="00FE52CD" w:rsidRDefault="00FE52CD" w:rsidP="00D93C62">
                            <w:pPr>
                              <w:jc w:val="right"/>
                            </w:pPr>
                            <w:r>
                              <w:t>15</w:t>
                            </w:r>
                          </w:p>
                        </w:tc>
                        <w:tc>
                          <w:tcPr>
                            <w:tcW w:w="576" w:type="dxa"/>
                            <w:tcBorders>
                              <w:bottom w:val="single" w:sz="4" w:space="0" w:color="auto"/>
                            </w:tcBorders>
                          </w:tcPr>
                          <w:p w14:paraId="7DB4BC94" w14:textId="77777777" w:rsidR="00FE52CD" w:rsidRDefault="00FE52CD" w:rsidP="00D93C62">
                            <w:pPr>
                              <w:jc w:val="right"/>
                            </w:pPr>
                            <w:r>
                              <w:t>39</w:t>
                            </w:r>
                          </w:p>
                        </w:tc>
                        <w:tc>
                          <w:tcPr>
                            <w:tcW w:w="576" w:type="dxa"/>
                            <w:tcBorders>
                              <w:bottom w:val="single" w:sz="4" w:space="0" w:color="auto"/>
                            </w:tcBorders>
                          </w:tcPr>
                          <w:p w14:paraId="19B37FAA" w14:textId="77777777" w:rsidR="00FE52CD" w:rsidRDefault="00FE52CD" w:rsidP="00D93C62">
                            <w:pPr>
                              <w:jc w:val="right"/>
                            </w:pPr>
                            <w:r>
                              <w:t>117</w:t>
                            </w:r>
                          </w:p>
                        </w:tc>
                      </w:tr>
                      <w:tr w:rsidR="00FE52CD" w14:paraId="5008CD0F" w14:textId="77777777" w:rsidTr="00D93C62">
                        <w:tc>
                          <w:tcPr>
                            <w:tcW w:w="576" w:type="dxa"/>
                          </w:tcPr>
                          <w:p w14:paraId="19BDB828" w14:textId="77777777" w:rsidR="00FE52CD" w:rsidRDefault="00FE52CD" w:rsidP="00D93C62">
                            <w:pPr>
                              <w:jc w:val="right"/>
                            </w:pPr>
                          </w:p>
                        </w:tc>
                        <w:tc>
                          <w:tcPr>
                            <w:tcW w:w="576" w:type="dxa"/>
                            <w:tcBorders>
                              <w:top w:val="single" w:sz="4" w:space="0" w:color="auto"/>
                            </w:tcBorders>
                          </w:tcPr>
                          <w:p w14:paraId="1E4E96BF" w14:textId="77777777" w:rsidR="00FE52CD" w:rsidRDefault="00FE52CD" w:rsidP="00D93C62">
                            <w:pPr>
                              <w:jc w:val="right"/>
                            </w:pPr>
                            <w:r>
                              <w:t>5</w:t>
                            </w:r>
                          </w:p>
                        </w:tc>
                        <w:tc>
                          <w:tcPr>
                            <w:tcW w:w="576" w:type="dxa"/>
                            <w:tcBorders>
                              <w:top w:val="single" w:sz="4" w:space="0" w:color="auto"/>
                            </w:tcBorders>
                          </w:tcPr>
                          <w:p w14:paraId="47F9EA6A" w14:textId="77777777" w:rsidR="00FE52CD" w:rsidRDefault="00FE52CD" w:rsidP="00D93C62">
                            <w:pPr>
                              <w:jc w:val="right"/>
                            </w:pPr>
                            <w:r>
                              <w:t>13</w:t>
                            </w:r>
                          </w:p>
                        </w:tc>
                        <w:tc>
                          <w:tcPr>
                            <w:tcW w:w="576" w:type="dxa"/>
                            <w:tcBorders>
                              <w:top w:val="single" w:sz="4" w:space="0" w:color="auto"/>
                              <w:right w:val="single" w:sz="4" w:space="0" w:color="auto"/>
                            </w:tcBorders>
                          </w:tcPr>
                          <w:p w14:paraId="59A2B3DB" w14:textId="77777777" w:rsidR="00FE52CD" w:rsidRDefault="00FE52CD" w:rsidP="00D93C62">
                            <w:pPr>
                              <w:jc w:val="right"/>
                            </w:pPr>
                            <w:r>
                              <w:t>39</w:t>
                            </w:r>
                          </w:p>
                        </w:tc>
                        <w:tc>
                          <w:tcPr>
                            <w:tcW w:w="576" w:type="dxa"/>
                            <w:tcBorders>
                              <w:top w:val="single" w:sz="4" w:space="0" w:color="auto"/>
                              <w:left w:val="single" w:sz="4" w:space="0" w:color="auto"/>
                              <w:bottom w:val="single" w:sz="4" w:space="0" w:color="auto"/>
                              <w:right w:val="single" w:sz="4" w:space="0" w:color="auto"/>
                            </w:tcBorders>
                          </w:tcPr>
                          <w:p w14:paraId="51DAC01C" w14:textId="77777777" w:rsidR="00FE52CD" w:rsidRDefault="00FE52CD" w:rsidP="00D93C62">
                            <w:pPr>
                              <w:jc w:val="right"/>
                            </w:pPr>
                            <w:r>
                              <w:t>118</w:t>
                            </w:r>
                          </w:p>
                        </w:tc>
                      </w:tr>
                    </w:tbl>
                    <w:p w14:paraId="7CAF9EF3" w14:textId="77777777" w:rsidR="00FE52CD" w:rsidRDefault="00FE52CD" w:rsidP="005565DB"/>
                  </w:txbxContent>
                </v:textbox>
                <w10:anchorlock/>
              </v:shape>
            </w:pict>
          </mc:Fallback>
        </mc:AlternateContent>
      </w:r>
    </w:p>
    <w:p w14:paraId="5ABC6169" w14:textId="77777777" w:rsidR="005565DB" w:rsidRDefault="005565DB" w:rsidP="005565DB">
      <w:pPr>
        <w:pStyle w:val="Example"/>
      </w:pPr>
    </w:p>
    <w:p w14:paraId="07F1DA08" w14:textId="3CA6A233" w:rsidR="005565DB" w:rsidRDefault="005565DB" w:rsidP="005565DB">
      <w:pPr>
        <w:pStyle w:val="Example"/>
      </w:pPr>
      <w:r>
        <w:t xml:space="preserve">Since the dividend was a </w:t>
      </w:r>
      <w:proofErr w:type="gramStart"/>
      <w:r>
        <w:t>third degree</w:t>
      </w:r>
      <w:proofErr w:type="gramEnd"/>
      <w:r>
        <w:t xml:space="preserve"> polynomial, the quotient is a quadratic polynomial with coefficients 5, 13 and 39.  Our quotient is </w:t>
      </w:r>
      <w:r w:rsidR="00DE7E2C" w:rsidRPr="0041102F">
        <w:rPr>
          <w:position w:val="-10"/>
        </w:rPr>
        <w:object w:dxaOrig="2060" w:dyaOrig="360" w14:anchorId="5FBF0788">
          <v:shape id="_x0000_i1382" type="#_x0000_t75" style="width:102.75pt;height:18pt" o:ole="">
            <v:imagedata r:id="rId776" o:title=""/>
          </v:shape>
          <o:OLEObject Type="Embed" ProgID="Equation.DSMT4" ShapeID="_x0000_i1382" DrawAspect="Content" ObjectID="_1720944932" r:id="rId777"/>
        </w:object>
      </w:r>
      <w:r>
        <w:t xml:space="preserve"> and the remainder is </w:t>
      </w:r>
      <w:r w:rsidRPr="0041102F">
        <w:rPr>
          <w:i/>
        </w:rPr>
        <w:t>r(x)</w:t>
      </w:r>
      <w:r>
        <w:t xml:space="preserve"> = 118.  This means</w:t>
      </w:r>
    </w:p>
    <w:p w14:paraId="6446130F" w14:textId="55D424D9" w:rsidR="005565DB" w:rsidRDefault="00DE7E2C" w:rsidP="005565DB">
      <w:pPr>
        <w:pStyle w:val="Example"/>
      </w:pPr>
      <w:r w:rsidRPr="0041102F">
        <w:rPr>
          <w:position w:val="-10"/>
        </w:rPr>
        <w:object w:dxaOrig="4140" w:dyaOrig="360" w14:anchorId="3E90D382">
          <v:shape id="_x0000_i1383" type="#_x0000_t75" style="width:207pt;height:18pt" o:ole="">
            <v:imagedata r:id="rId778" o:title=""/>
          </v:shape>
          <o:OLEObject Type="Embed" ProgID="Equation.DSMT4" ShapeID="_x0000_i1383" DrawAspect="Content" ObjectID="_1720944933" r:id="rId779"/>
        </w:object>
      </w:r>
      <w:r w:rsidR="005565DB">
        <w:t xml:space="preserve">.  </w:t>
      </w:r>
    </w:p>
    <w:p w14:paraId="6F562274" w14:textId="77777777" w:rsidR="005565DB" w:rsidRDefault="005565DB" w:rsidP="005565DB">
      <w:pPr>
        <w:pStyle w:val="Example"/>
      </w:pPr>
    </w:p>
    <w:p w14:paraId="5674AD95" w14:textId="7AD81BD6" w:rsidR="005565DB" w:rsidRPr="0041102F" w:rsidRDefault="005565DB" w:rsidP="005565DB">
      <w:pPr>
        <w:pStyle w:val="Example"/>
      </w:pPr>
      <w:r>
        <w:t xml:space="preserve">It also means that </w:t>
      </w:r>
      <w:r w:rsidR="00DE7E2C" w:rsidRPr="0071697B">
        <w:rPr>
          <w:position w:val="-6"/>
        </w:rPr>
        <w:object w:dxaOrig="520" w:dyaOrig="279" w14:anchorId="550EF9AB">
          <v:shape id="_x0000_i1384" type="#_x0000_t75" style="width:26.25pt;height:13.5pt" o:ole="">
            <v:imagedata r:id="rId780" o:title=""/>
          </v:shape>
          <o:OLEObject Type="Embed" ProgID="Equation.DSMT4" ShapeID="_x0000_i1384" DrawAspect="Content" ObjectID="_1720944934" r:id="rId781"/>
        </w:object>
      </w:r>
      <w:r>
        <w:t xml:space="preserve"> is </w:t>
      </w:r>
      <w:r>
        <w:rPr>
          <w:i/>
        </w:rPr>
        <w:t>not</w:t>
      </w:r>
      <w:r>
        <w:t xml:space="preserve"> a factor of </w:t>
      </w:r>
      <w:r w:rsidR="00DE7E2C" w:rsidRPr="00B14729">
        <w:rPr>
          <w:position w:val="-6"/>
        </w:rPr>
        <w:object w:dxaOrig="1260" w:dyaOrig="320" w14:anchorId="3A8CEDFD">
          <v:shape id="_x0000_i1385" type="#_x0000_t75" style="width:63pt;height:15.75pt" o:ole="">
            <v:imagedata r:id="rId782" o:title=""/>
          </v:shape>
          <o:OLEObject Type="Embed" ProgID="Equation.DSMT4" ShapeID="_x0000_i1385" DrawAspect="Content" ObjectID="_1720944935" r:id="rId783"/>
        </w:object>
      </w:r>
      <w:r>
        <w:t>.</w:t>
      </w:r>
    </w:p>
    <w:p w14:paraId="55340744" w14:textId="77777777" w:rsidR="005565DB" w:rsidRDefault="005565DB" w:rsidP="005565DB"/>
    <w:p w14:paraId="4807A940" w14:textId="77777777" w:rsidR="005565DB" w:rsidRDefault="005565DB" w:rsidP="005565DB"/>
    <w:p w14:paraId="68F4C527" w14:textId="77777777" w:rsidR="005565DB" w:rsidRDefault="005565DB" w:rsidP="005565DB">
      <w:pPr>
        <w:pStyle w:val="ExampleHeader"/>
      </w:pPr>
      <w:r>
        <w:t>Example 4</w:t>
      </w:r>
    </w:p>
    <w:p w14:paraId="113C5F42" w14:textId="022B6356" w:rsidR="005565DB" w:rsidRDefault="005565DB" w:rsidP="005565DB">
      <w:pPr>
        <w:pStyle w:val="Example"/>
      </w:pPr>
      <w:r>
        <w:t xml:space="preserve">Divide </w:t>
      </w:r>
      <w:r w:rsidR="00DE7E2C" w:rsidRPr="00B14729">
        <w:rPr>
          <w:position w:val="-6"/>
        </w:rPr>
        <w:object w:dxaOrig="620" w:dyaOrig="320" w14:anchorId="4B92C6B8">
          <v:shape id="_x0000_i1386" type="#_x0000_t75" style="width:31.5pt;height:15.75pt" o:ole="">
            <v:imagedata r:id="rId784" o:title=""/>
          </v:shape>
          <o:OLEObject Type="Embed" ProgID="Equation.DSMT4" ShapeID="_x0000_i1386" DrawAspect="Content" ObjectID="_1720944936" r:id="rId785"/>
        </w:object>
      </w:r>
      <w:r>
        <w:t xml:space="preserve"> by </w:t>
      </w:r>
      <w:r w:rsidR="00DE7E2C" w:rsidRPr="0071697B">
        <w:rPr>
          <w:position w:val="-6"/>
        </w:rPr>
        <w:object w:dxaOrig="540" w:dyaOrig="279" w14:anchorId="58DE6971">
          <v:shape id="_x0000_i1387" type="#_x0000_t75" style="width:27pt;height:13.5pt" o:ole="">
            <v:imagedata r:id="rId786" o:title=""/>
          </v:shape>
          <o:OLEObject Type="Embed" ProgID="Equation.DSMT4" ShapeID="_x0000_i1387" DrawAspect="Content" ObjectID="_1720944937" r:id="rId787"/>
        </w:object>
      </w:r>
    </w:p>
    <w:p w14:paraId="541F24A4" w14:textId="77777777" w:rsidR="005565DB" w:rsidRDefault="005565DB" w:rsidP="005565DB">
      <w:pPr>
        <w:pStyle w:val="Example"/>
      </w:pPr>
    </w:p>
    <w:p w14:paraId="49CD9439" w14:textId="746CC64B" w:rsidR="005565DB" w:rsidRDefault="005565DB" w:rsidP="005565DB">
      <w:pPr>
        <w:pStyle w:val="Example"/>
      </w:pPr>
      <w:r>
        <w:t xml:space="preserve">For this division, we rewrite </w:t>
      </w:r>
      <w:r w:rsidR="00DE7E2C" w:rsidRPr="0071697B">
        <w:rPr>
          <w:position w:val="-6"/>
        </w:rPr>
        <w:object w:dxaOrig="540" w:dyaOrig="279" w14:anchorId="678003C4">
          <v:shape id="_x0000_i1388" type="#_x0000_t75" style="width:27pt;height:13.5pt" o:ole="">
            <v:imagedata r:id="rId788" o:title=""/>
          </v:shape>
          <o:OLEObject Type="Embed" ProgID="Equation.DSMT4" ShapeID="_x0000_i1388" DrawAspect="Content" ObjectID="_1720944938" r:id="rId789"/>
        </w:object>
      </w:r>
      <w:r>
        <w:t xml:space="preserve"> as </w:t>
      </w:r>
      <w:r w:rsidR="00DE7E2C" w:rsidRPr="00DE7E2C">
        <w:rPr>
          <w:position w:val="-14"/>
        </w:rPr>
        <w:object w:dxaOrig="840" w:dyaOrig="400" w14:anchorId="351D6FBD">
          <v:shape id="_x0000_i1389" type="#_x0000_t75" style="width:42pt;height:20.25pt" o:ole="">
            <v:imagedata r:id="rId790" o:title=""/>
          </v:shape>
          <o:OLEObject Type="Embed" ProgID="Equation.DSMT4" ShapeID="_x0000_i1389" DrawAspect="Content" ObjectID="_1720944939" r:id="rId791"/>
        </w:object>
      </w:r>
      <w:r>
        <w:t xml:space="preserve"> and proceed as before.</w:t>
      </w:r>
    </w:p>
    <w:p w14:paraId="6EBC3714" w14:textId="77777777" w:rsidR="005565DB" w:rsidRDefault="00FE52CD" w:rsidP="005565DB">
      <w:pPr>
        <w:pStyle w:val="Example"/>
      </w:pPr>
      <w:r>
        <w:rPr>
          <w:noProof/>
        </w:rPr>
        <mc:AlternateContent>
          <mc:Choice Requires="wps">
            <w:drawing>
              <wp:inline distT="0" distB="0" distL="0" distR="0" wp14:anchorId="455470F7" wp14:editId="40BF1C4B">
                <wp:extent cx="2194560" cy="643255"/>
                <wp:effectExtent l="0" t="0" r="0" b="4445"/>
                <wp:docPr id="81"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576"/>
                              <w:gridCol w:w="576"/>
                              <w:gridCol w:w="576"/>
                              <w:gridCol w:w="576"/>
                              <w:gridCol w:w="576"/>
                            </w:tblGrid>
                            <w:tr w:rsidR="00FE52CD" w14:paraId="1DDC45C2" w14:textId="77777777" w:rsidTr="00D93C62">
                              <w:tc>
                                <w:tcPr>
                                  <w:tcW w:w="576" w:type="dxa"/>
                                  <w:tcBorders>
                                    <w:right w:val="single" w:sz="4" w:space="0" w:color="auto"/>
                                  </w:tcBorders>
                                </w:tcPr>
                                <w:p w14:paraId="3E60F293" w14:textId="77777777" w:rsidR="00FE52CD" w:rsidRDefault="00FE52CD" w:rsidP="00D93C62">
                                  <w:pPr>
                                    <w:jc w:val="right"/>
                                  </w:pPr>
                                  <w:r>
                                    <w:t>-2</w:t>
                                  </w:r>
                                </w:p>
                              </w:tc>
                              <w:tc>
                                <w:tcPr>
                                  <w:tcW w:w="576" w:type="dxa"/>
                                  <w:tcBorders>
                                    <w:left w:val="single" w:sz="4" w:space="0" w:color="auto"/>
                                  </w:tcBorders>
                                </w:tcPr>
                                <w:p w14:paraId="2846B943" w14:textId="77777777" w:rsidR="00FE52CD" w:rsidRDefault="00FE52CD" w:rsidP="00D93C62">
                                  <w:pPr>
                                    <w:jc w:val="right"/>
                                  </w:pPr>
                                  <w:r>
                                    <w:t>1</w:t>
                                  </w:r>
                                </w:p>
                              </w:tc>
                              <w:tc>
                                <w:tcPr>
                                  <w:tcW w:w="576" w:type="dxa"/>
                                </w:tcPr>
                                <w:p w14:paraId="3C3DFA3C" w14:textId="77777777" w:rsidR="00FE52CD" w:rsidRDefault="00FE52CD" w:rsidP="00D93C62">
                                  <w:pPr>
                                    <w:jc w:val="right"/>
                                  </w:pPr>
                                  <w:r>
                                    <w:t>0</w:t>
                                  </w:r>
                                </w:p>
                              </w:tc>
                              <w:tc>
                                <w:tcPr>
                                  <w:tcW w:w="576" w:type="dxa"/>
                                </w:tcPr>
                                <w:p w14:paraId="30B5A0CC" w14:textId="77777777" w:rsidR="00FE52CD" w:rsidRDefault="00FE52CD" w:rsidP="00D93C62">
                                  <w:pPr>
                                    <w:jc w:val="right"/>
                                  </w:pPr>
                                  <w:r>
                                    <w:t>0</w:t>
                                  </w:r>
                                </w:p>
                              </w:tc>
                              <w:tc>
                                <w:tcPr>
                                  <w:tcW w:w="576" w:type="dxa"/>
                                </w:tcPr>
                                <w:p w14:paraId="42E67326" w14:textId="77777777" w:rsidR="00FE52CD" w:rsidRDefault="00FE52CD" w:rsidP="00D93C62">
                                  <w:pPr>
                                    <w:jc w:val="right"/>
                                  </w:pPr>
                                  <w:r>
                                    <w:t>8</w:t>
                                  </w:r>
                                </w:p>
                              </w:tc>
                            </w:tr>
                            <w:tr w:rsidR="00FE52CD" w14:paraId="53450FCB" w14:textId="77777777" w:rsidTr="00D93C62">
                              <w:tc>
                                <w:tcPr>
                                  <w:tcW w:w="576" w:type="dxa"/>
                                </w:tcPr>
                                <w:p w14:paraId="266CEBDC" w14:textId="77777777" w:rsidR="00FE52CD" w:rsidRDefault="00FE52CD" w:rsidP="00D93C62">
                                  <w:pPr>
                                    <w:jc w:val="right"/>
                                  </w:pPr>
                                </w:p>
                              </w:tc>
                              <w:tc>
                                <w:tcPr>
                                  <w:tcW w:w="576" w:type="dxa"/>
                                  <w:tcBorders>
                                    <w:bottom w:val="single" w:sz="4" w:space="0" w:color="auto"/>
                                  </w:tcBorders>
                                </w:tcPr>
                                <w:p w14:paraId="3BA11C3B" w14:textId="77777777" w:rsidR="00FE52CD" w:rsidRDefault="00FE52CD" w:rsidP="00D93C62">
                                  <w:pPr>
                                    <w:jc w:val="right"/>
                                  </w:pPr>
                                  <w:r>
                                    <w:t>↓</w:t>
                                  </w:r>
                                </w:p>
                              </w:tc>
                              <w:tc>
                                <w:tcPr>
                                  <w:tcW w:w="576" w:type="dxa"/>
                                  <w:tcBorders>
                                    <w:bottom w:val="single" w:sz="4" w:space="0" w:color="auto"/>
                                  </w:tcBorders>
                                </w:tcPr>
                                <w:p w14:paraId="2EC4DDF3" w14:textId="77777777" w:rsidR="00FE52CD" w:rsidRDefault="00FE52CD" w:rsidP="00D93C62">
                                  <w:pPr>
                                    <w:jc w:val="right"/>
                                  </w:pPr>
                                  <w:r>
                                    <w:t>-2</w:t>
                                  </w:r>
                                </w:p>
                              </w:tc>
                              <w:tc>
                                <w:tcPr>
                                  <w:tcW w:w="576" w:type="dxa"/>
                                  <w:tcBorders>
                                    <w:bottom w:val="single" w:sz="4" w:space="0" w:color="auto"/>
                                  </w:tcBorders>
                                </w:tcPr>
                                <w:p w14:paraId="518376F0" w14:textId="77777777" w:rsidR="00FE52CD" w:rsidRDefault="00FE52CD" w:rsidP="00D93C62">
                                  <w:pPr>
                                    <w:jc w:val="right"/>
                                  </w:pPr>
                                  <w:r>
                                    <w:t>4</w:t>
                                  </w:r>
                                </w:p>
                              </w:tc>
                              <w:tc>
                                <w:tcPr>
                                  <w:tcW w:w="576" w:type="dxa"/>
                                  <w:tcBorders>
                                    <w:bottom w:val="single" w:sz="4" w:space="0" w:color="auto"/>
                                  </w:tcBorders>
                                </w:tcPr>
                                <w:p w14:paraId="3B76AFDA" w14:textId="77777777" w:rsidR="00FE52CD" w:rsidRDefault="00FE52CD" w:rsidP="00D93C62">
                                  <w:pPr>
                                    <w:jc w:val="right"/>
                                  </w:pPr>
                                  <w:r>
                                    <w:t>-8</w:t>
                                  </w:r>
                                </w:p>
                              </w:tc>
                            </w:tr>
                            <w:tr w:rsidR="00FE52CD" w14:paraId="1368F412" w14:textId="77777777" w:rsidTr="00D93C62">
                              <w:tc>
                                <w:tcPr>
                                  <w:tcW w:w="576" w:type="dxa"/>
                                </w:tcPr>
                                <w:p w14:paraId="1B7BB12B" w14:textId="77777777" w:rsidR="00FE52CD" w:rsidRDefault="00FE52CD" w:rsidP="00D93C62">
                                  <w:pPr>
                                    <w:jc w:val="right"/>
                                  </w:pPr>
                                </w:p>
                              </w:tc>
                              <w:tc>
                                <w:tcPr>
                                  <w:tcW w:w="576" w:type="dxa"/>
                                  <w:tcBorders>
                                    <w:top w:val="single" w:sz="4" w:space="0" w:color="auto"/>
                                  </w:tcBorders>
                                </w:tcPr>
                                <w:p w14:paraId="734890F7" w14:textId="77777777" w:rsidR="00FE52CD" w:rsidRDefault="00FE52CD" w:rsidP="00D93C62">
                                  <w:pPr>
                                    <w:jc w:val="right"/>
                                  </w:pPr>
                                  <w:r>
                                    <w:t>1</w:t>
                                  </w:r>
                                </w:p>
                              </w:tc>
                              <w:tc>
                                <w:tcPr>
                                  <w:tcW w:w="576" w:type="dxa"/>
                                  <w:tcBorders>
                                    <w:top w:val="single" w:sz="4" w:space="0" w:color="auto"/>
                                  </w:tcBorders>
                                </w:tcPr>
                                <w:p w14:paraId="41EE4579" w14:textId="77777777" w:rsidR="00FE52CD" w:rsidRDefault="00FE52CD" w:rsidP="00D93C62">
                                  <w:pPr>
                                    <w:jc w:val="right"/>
                                  </w:pPr>
                                  <w:r>
                                    <w:t>-2</w:t>
                                  </w:r>
                                </w:p>
                              </w:tc>
                              <w:tc>
                                <w:tcPr>
                                  <w:tcW w:w="576" w:type="dxa"/>
                                  <w:tcBorders>
                                    <w:top w:val="single" w:sz="4" w:space="0" w:color="auto"/>
                                    <w:right w:val="single" w:sz="4" w:space="0" w:color="auto"/>
                                  </w:tcBorders>
                                </w:tcPr>
                                <w:p w14:paraId="6CEC029A" w14:textId="77777777" w:rsidR="00FE52CD" w:rsidRDefault="00FE52CD" w:rsidP="00D93C62">
                                  <w:pPr>
                                    <w:jc w:val="right"/>
                                  </w:pPr>
                                  <w:r>
                                    <w:t>4</w:t>
                                  </w:r>
                                </w:p>
                              </w:tc>
                              <w:tc>
                                <w:tcPr>
                                  <w:tcW w:w="576" w:type="dxa"/>
                                  <w:tcBorders>
                                    <w:top w:val="single" w:sz="4" w:space="0" w:color="auto"/>
                                    <w:left w:val="single" w:sz="4" w:space="0" w:color="auto"/>
                                    <w:bottom w:val="single" w:sz="4" w:space="0" w:color="auto"/>
                                    <w:right w:val="single" w:sz="4" w:space="0" w:color="auto"/>
                                  </w:tcBorders>
                                </w:tcPr>
                                <w:p w14:paraId="352CD15F" w14:textId="77777777" w:rsidR="00FE52CD" w:rsidRDefault="00FE52CD" w:rsidP="00D93C62">
                                  <w:pPr>
                                    <w:jc w:val="right"/>
                                  </w:pPr>
                                  <w:r>
                                    <w:t>0</w:t>
                                  </w:r>
                                </w:p>
                              </w:tc>
                            </w:tr>
                          </w:tbl>
                          <w:p w14:paraId="3C67FFC0"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455470F7" id="Text Box 995" o:spid="_x0000_s1066" type="#_x0000_t202" style="width:172.8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" stroked="f">
                <v:textbox>
                  <w:txbxContent>
                    <w:tbl>
                      <w:tblPr>
                        <w:tblW w:w="0" w:type="auto"/>
                        <w:tblLook w:val="04A0" w:firstRow="1" w:lastRow="0" w:firstColumn="1" w:lastColumn="0" w:noHBand="0" w:noVBand="1"/>
                      </w:tblPr>
                      <w:tblGrid>
                        <w:gridCol w:w="576"/>
                        <w:gridCol w:w="576"/>
                        <w:gridCol w:w="576"/>
                        <w:gridCol w:w="576"/>
                        <w:gridCol w:w="576"/>
                      </w:tblGrid>
                      <w:tr w:rsidR="00FE52CD" w14:paraId="1DDC45C2" w14:textId="77777777" w:rsidTr="00D93C62">
                        <w:tc>
                          <w:tcPr>
                            <w:tcW w:w="576" w:type="dxa"/>
                            <w:tcBorders>
                              <w:right w:val="single" w:sz="4" w:space="0" w:color="auto"/>
                            </w:tcBorders>
                          </w:tcPr>
                          <w:p w14:paraId="3E60F293" w14:textId="77777777" w:rsidR="00FE52CD" w:rsidRDefault="00FE52CD" w:rsidP="00D93C62">
                            <w:pPr>
                              <w:jc w:val="right"/>
                            </w:pPr>
                            <w:r>
                              <w:t>-2</w:t>
                            </w:r>
                          </w:p>
                        </w:tc>
                        <w:tc>
                          <w:tcPr>
                            <w:tcW w:w="576" w:type="dxa"/>
                            <w:tcBorders>
                              <w:left w:val="single" w:sz="4" w:space="0" w:color="auto"/>
                            </w:tcBorders>
                          </w:tcPr>
                          <w:p w14:paraId="2846B943" w14:textId="77777777" w:rsidR="00FE52CD" w:rsidRDefault="00FE52CD" w:rsidP="00D93C62">
                            <w:pPr>
                              <w:jc w:val="right"/>
                            </w:pPr>
                            <w:r>
                              <w:t>1</w:t>
                            </w:r>
                          </w:p>
                        </w:tc>
                        <w:tc>
                          <w:tcPr>
                            <w:tcW w:w="576" w:type="dxa"/>
                          </w:tcPr>
                          <w:p w14:paraId="3C3DFA3C" w14:textId="77777777" w:rsidR="00FE52CD" w:rsidRDefault="00FE52CD" w:rsidP="00D93C62">
                            <w:pPr>
                              <w:jc w:val="right"/>
                            </w:pPr>
                            <w:r>
                              <w:t>0</w:t>
                            </w:r>
                          </w:p>
                        </w:tc>
                        <w:tc>
                          <w:tcPr>
                            <w:tcW w:w="576" w:type="dxa"/>
                          </w:tcPr>
                          <w:p w14:paraId="30B5A0CC" w14:textId="77777777" w:rsidR="00FE52CD" w:rsidRDefault="00FE52CD" w:rsidP="00D93C62">
                            <w:pPr>
                              <w:jc w:val="right"/>
                            </w:pPr>
                            <w:r>
                              <w:t>0</w:t>
                            </w:r>
                          </w:p>
                        </w:tc>
                        <w:tc>
                          <w:tcPr>
                            <w:tcW w:w="576" w:type="dxa"/>
                          </w:tcPr>
                          <w:p w14:paraId="42E67326" w14:textId="77777777" w:rsidR="00FE52CD" w:rsidRDefault="00FE52CD" w:rsidP="00D93C62">
                            <w:pPr>
                              <w:jc w:val="right"/>
                            </w:pPr>
                            <w:r>
                              <w:t>8</w:t>
                            </w:r>
                          </w:p>
                        </w:tc>
                      </w:tr>
                      <w:tr w:rsidR="00FE52CD" w14:paraId="53450FCB" w14:textId="77777777" w:rsidTr="00D93C62">
                        <w:tc>
                          <w:tcPr>
                            <w:tcW w:w="576" w:type="dxa"/>
                          </w:tcPr>
                          <w:p w14:paraId="266CEBDC" w14:textId="77777777" w:rsidR="00FE52CD" w:rsidRDefault="00FE52CD" w:rsidP="00D93C62">
                            <w:pPr>
                              <w:jc w:val="right"/>
                            </w:pPr>
                          </w:p>
                        </w:tc>
                        <w:tc>
                          <w:tcPr>
                            <w:tcW w:w="576" w:type="dxa"/>
                            <w:tcBorders>
                              <w:bottom w:val="single" w:sz="4" w:space="0" w:color="auto"/>
                            </w:tcBorders>
                          </w:tcPr>
                          <w:p w14:paraId="3BA11C3B" w14:textId="77777777" w:rsidR="00FE52CD" w:rsidRDefault="00FE52CD" w:rsidP="00D93C62">
                            <w:pPr>
                              <w:jc w:val="right"/>
                            </w:pPr>
                            <w:r>
                              <w:t>↓</w:t>
                            </w:r>
                          </w:p>
                        </w:tc>
                        <w:tc>
                          <w:tcPr>
                            <w:tcW w:w="576" w:type="dxa"/>
                            <w:tcBorders>
                              <w:bottom w:val="single" w:sz="4" w:space="0" w:color="auto"/>
                            </w:tcBorders>
                          </w:tcPr>
                          <w:p w14:paraId="2EC4DDF3" w14:textId="77777777" w:rsidR="00FE52CD" w:rsidRDefault="00FE52CD" w:rsidP="00D93C62">
                            <w:pPr>
                              <w:jc w:val="right"/>
                            </w:pPr>
                            <w:r>
                              <w:t>-2</w:t>
                            </w:r>
                          </w:p>
                        </w:tc>
                        <w:tc>
                          <w:tcPr>
                            <w:tcW w:w="576" w:type="dxa"/>
                            <w:tcBorders>
                              <w:bottom w:val="single" w:sz="4" w:space="0" w:color="auto"/>
                            </w:tcBorders>
                          </w:tcPr>
                          <w:p w14:paraId="518376F0" w14:textId="77777777" w:rsidR="00FE52CD" w:rsidRDefault="00FE52CD" w:rsidP="00D93C62">
                            <w:pPr>
                              <w:jc w:val="right"/>
                            </w:pPr>
                            <w:r>
                              <w:t>4</w:t>
                            </w:r>
                          </w:p>
                        </w:tc>
                        <w:tc>
                          <w:tcPr>
                            <w:tcW w:w="576" w:type="dxa"/>
                            <w:tcBorders>
                              <w:bottom w:val="single" w:sz="4" w:space="0" w:color="auto"/>
                            </w:tcBorders>
                          </w:tcPr>
                          <w:p w14:paraId="3B76AFDA" w14:textId="77777777" w:rsidR="00FE52CD" w:rsidRDefault="00FE52CD" w:rsidP="00D93C62">
                            <w:pPr>
                              <w:jc w:val="right"/>
                            </w:pPr>
                            <w:r>
                              <w:t>-8</w:t>
                            </w:r>
                          </w:p>
                        </w:tc>
                      </w:tr>
                      <w:tr w:rsidR="00FE52CD" w14:paraId="1368F412" w14:textId="77777777" w:rsidTr="00D93C62">
                        <w:tc>
                          <w:tcPr>
                            <w:tcW w:w="576" w:type="dxa"/>
                          </w:tcPr>
                          <w:p w14:paraId="1B7BB12B" w14:textId="77777777" w:rsidR="00FE52CD" w:rsidRDefault="00FE52CD" w:rsidP="00D93C62">
                            <w:pPr>
                              <w:jc w:val="right"/>
                            </w:pPr>
                          </w:p>
                        </w:tc>
                        <w:tc>
                          <w:tcPr>
                            <w:tcW w:w="576" w:type="dxa"/>
                            <w:tcBorders>
                              <w:top w:val="single" w:sz="4" w:space="0" w:color="auto"/>
                            </w:tcBorders>
                          </w:tcPr>
                          <w:p w14:paraId="734890F7" w14:textId="77777777" w:rsidR="00FE52CD" w:rsidRDefault="00FE52CD" w:rsidP="00D93C62">
                            <w:pPr>
                              <w:jc w:val="right"/>
                            </w:pPr>
                            <w:r>
                              <w:t>1</w:t>
                            </w:r>
                          </w:p>
                        </w:tc>
                        <w:tc>
                          <w:tcPr>
                            <w:tcW w:w="576" w:type="dxa"/>
                            <w:tcBorders>
                              <w:top w:val="single" w:sz="4" w:space="0" w:color="auto"/>
                            </w:tcBorders>
                          </w:tcPr>
                          <w:p w14:paraId="41EE4579" w14:textId="77777777" w:rsidR="00FE52CD" w:rsidRDefault="00FE52CD" w:rsidP="00D93C62">
                            <w:pPr>
                              <w:jc w:val="right"/>
                            </w:pPr>
                            <w:r>
                              <w:t>-2</w:t>
                            </w:r>
                          </w:p>
                        </w:tc>
                        <w:tc>
                          <w:tcPr>
                            <w:tcW w:w="576" w:type="dxa"/>
                            <w:tcBorders>
                              <w:top w:val="single" w:sz="4" w:space="0" w:color="auto"/>
                              <w:right w:val="single" w:sz="4" w:space="0" w:color="auto"/>
                            </w:tcBorders>
                          </w:tcPr>
                          <w:p w14:paraId="6CEC029A" w14:textId="77777777" w:rsidR="00FE52CD" w:rsidRDefault="00FE52CD" w:rsidP="00D93C62">
                            <w:pPr>
                              <w:jc w:val="right"/>
                            </w:pPr>
                            <w:r>
                              <w:t>4</w:t>
                            </w:r>
                          </w:p>
                        </w:tc>
                        <w:tc>
                          <w:tcPr>
                            <w:tcW w:w="576" w:type="dxa"/>
                            <w:tcBorders>
                              <w:top w:val="single" w:sz="4" w:space="0" w:color="auto"/>
                              <w:left w:val="single" w:sz="4" w:space="0" w:color="auto"/>
                              <w:bottom w:val="single" w:sz="4" w:space="0" w:color="auto"/>
                              <w:right w:val="single" w:sz="4" w:space="0" w:color="auto"/>
                            </w:tcBorders>
                          </w:tcPr>
                          <w:p w14:paraId="352CD15F" w14:textId="77777777" w:rsidR="00FE52CD" w:rsidRDefault="00FE52CD" w:rsidP="00D93C62">
                            <w:pPr>
                              <w:jc w:val="right"/>
                            </w:pPr>
                            <w:r>
                              <w:t>0</w:t>
                            </w:r>
                          </w:p>
                        </w:tc>
                      </w:tr>
                    </w:tbl>
                    <w:p w14:paraId="3C67FFC0" w14:textId="77777777" w:rsidR="00FE52CD" w:rsidRDefault="00FE52CD" w:rsidP="005565DB"/>
                  </w:txbxContent>
                </v:textbox>
                <w10:anchorlock/>
              </v:shape>
            </w:pict>
          </mc:Fallback>
        </mc:AlternateContent>
      </w:r>
    </w:p>
    <w:p w14:paraId="4599FB71" w14:textId="5EFFF101" w:rsidR="005565DB" w:rsidRDefault="005565DB" w:rsidP="005565DB">
      <w:pPr>
        <w:pStyle w:val="Example"/>
      </w:pPr>
      <w:r>
        <w:lastRenderedPageBreak/>
        <w:t xml:space="preserve">The quotient is </w:t>
      </w:r>
      <w:r w:rsidR="00DE7E2C" w:rsidRPr="00B14729">
        <w:rPr>
          <w:position w:val="-6"/>
        </w:rPr>
        <w:object w:dxaOrig="1100" w:dyaOrig="320" w14:anchorId="3671E996">
          <v:shape id="_x0000_i1390" type="#_x0000_t75" style="width:54.75pt;height:15.75pt" o:ole="">
            <v:imagedata r:id="rId792" o:title=""/>
          </v:shape>
          <o:OLEObject Type="Embed" ProgID="Equation.DSMT4" ShapeID="_x0000_i1390" DrawAspect="Content" ObjectID="_1720944940" r:id="rId793"/>
        </w:object>
      </w:r>
      <w:r>
        <w:t xml:space="preserve"> and the remainder is zero.  Since the remainder is zero, </w:t>
      </w:r>
      <w:r w:rsidR="00DE7E2C" w:rsidRPr="0071697B">
        <w:rPr>
          <w:position w:val="-6"/>
        </w:rPr>
        <w:object w:dxaOrig="540" w:dyaOrig="279" w14:anchorId="4B1AF1C3">
          <v:shape id="_x0000_i1391" type="#_x0000_t75" style="width:27pt;height:13.5pt" o:ole="">
            <v:imagedata r:id="rId794" o:title=""/>
          </v:shape>
          <o:OLEObject Type="Embed" ProgID="Equation.DSMT4" ShapeID="_x0000_i1391" DrawAspect="Content" ObjectID="_1720944941" r:id="rId795"/>
        </w:object>
      </w:r>
      <w:r>
        <w:t xml:space="preserve"> is a factor of </w:t>
      </w:r>
      <w:r w:rsidR="00DE7E2C" w:rsidRPr="00B14729">
        <w:rPr>
          <w:position w:val="-6"/>
        </w:rPr>
        <w:object w:dxaOrig="620" w:dyaOrig="320" w14:anchorId="63B9B09C">
          <v:shape id="_x0000_i1392" type="#_x0000_t75" style="width:31.5pt;height:15.75pt" o:ole="">
            <v:imagedata r:id="rId796" o:title=""/>
          </v:shape>
          <o:OLEObject Type="Embed" ProgID="Equation.DSMT4" ShapeID="_x0000_i1392" DrawAspect="Content" ObjectID="_1720944942" r:id="rId797"/>
        </w:object>
      </w:r>
      <w:r>
        <w:t>.</w:t>
      </w:r>
    </w:p>
    <w:p w14:paraId="3F4FFD96" w14:textId="77777777" w:rsidR="005565DB" w:rsidRDefault="005565DB" w:rsidP="005565DB">
      <w:pPr>
        <w:pStyle w:val="Example"/>
      </w:pPr>
    </w:p>
    <w:p w14:paraId="7AC02DAB" w14:textId="32CA2212" w:rsidR="005565DB" w:rsidRDefault="00DE7E2C" w:rsidP="005565DB">
      <w:pPr>
        <w:pStyle w:val="Example"/>
      </w:pPr>
      <w:r w:rsidRPr="00DE7E2C">
        <w:rPr>
          <w:position w:val="-16"/>
        </w:rPr>
        <w:object w:dxaOrig="2700" w:dyaOrig="440" w14:anchorId="65B94AA7">
          <v:shape id="_x0000_i1393" type="#_x0000_t75" style="width:135pt;height:22.5pt" o:ole="">
            <v:imagedata r:id="rId798" o:title=""/>
          </v:shape>
          <o:OLEObject Type="Embed" ProgID="Equation.DSMT4" ShapeID="_x0000_i1393" DrawAspect="Content" ObjectID="_1720944943" r:id="rId799"/>
        </w:object>
      </w:r>
    </w:p>
    <w:p w14:paraId="39A4F295" w14:textId="77777777" w:rsidR="005565DB" w:rsidRDefault="005565DB" w:rsidP="005565DB"/>
    <w:p w14:paraId="07FB028B" w14:textId="77777777" w:rsidR="005565DB" w:rsidRDefault="005565DB" w:rsidP="005565DB"/>
    <w:p w14:paraId="439D3BC1" w14:textId="77777777" w:rsidR="005565DB" w:rsidRDefault="005565DB" w:rsidP="005565DB">
      <w:pPr>
        <w:pStyle w:val="TryitNow"/>
        <w:rPr>
          <w:rStyle w:val="ExampleChar"/>
        </w:rPr>
      </w:pPr>
      <w:r>
        <w:rPr>
          <w:rStyle w:val="ExampleChar"/>
        </w:rPr>
        <w:t>Try it Now</w:t>
      </w:r>
    </w:p>
    <w:p w14:paraId="020A29DE" w14:textId="466EFB98" w:rsidR="005565DB" w:rsidRDefault="005565DB" w:rsidP="00DA2DAC">
      <w:pPr>
        <w:pStyle w:val="TryitNowbody"/>
      </w:pPr>
      <w:r>
        <w:t xml:space="preserve">2. Divide </w:t>
      </w:r>
      <w:r w:rsidR="00DE7E2C" w:rsidRPr="00B14729">
        <w:rPr>
          <w:position w:val="-6"/>
        </w:rPr>
        <w:object w:dxaOrig="1420" w:dyaOrig="320" w14:anchorId="1071DDC9">
          <v:shape id="_x0000_i1394" type="#_x0000_t75" style="width:71.25pt;height:15.75pt" o:ole="">
            <v:imagedata r:id="rId800" o:title=""/>
          </v:shape>
          <o:OLEObject Type="Embed" ProgID="Equation.DSMT4" ShapeID="_x0000_i1394" DrawAspect="Content" ObjectID="_1720944944" r:id="rId801"/>
        </w:object>
      </w:r>
      <w:r>
        <w:t xml:space="preserve"> by </w:t>
      </w:r>
      <w:r w:rsidR="00DE7E2C" w:rsidRPr="0071697B">
        <w:rPr>
          <w:position w:val="-6"/>
        </w:rPr>
        <w:object w:dxaOrig="520" w:dyaOrig="279" w14:anchorId="7B5617D2">
          <v:shape id="_x0000_i1395" type="#_x0000_t75" style="width:26.25pt;height:13.5pt" o:ole="">
            <v:imagedata r:id="rId802" o:title=""/>
          </v:shape>
          <o:OLEObject Type="Embed" ProgID="Equation.DSMT4" ShapeID="_x0000_i1395" DrawAspect="Content" ObjectID="_1720944945" r:id="rId803"/>
        </w:object>
      </w:r>
      <w:r>
        <w:t xml:space="preserve"> using synthetic division.</w:t>
      </w:r>
    </w:p>
    <w:p w14:paraId="5AF4D974" w14:textId="77777777" w:rsidR="005565DB" w:rsidRDefault="005565DB" w:rsidP="005565DB"/>
    <w:p w14:paraId="7E470CA2" w14:textId="77777777" w:rsidR="005565DB" w:rsidRDefault="005565DB" w:rsidP="005565DB"/>
    <w:p w14:paraId="06BC9D5D" w14:textId="77777777" w:rsidR="005565DB" w:rsidRDefault="005565DB" w:rsidP="005565DB">
      <w:r>
        <w:t>Using this process allows us to find the real zeros of polynomials, presuming we can figure out at least one root.  We'll explore how to do that in the next section.</w:t>
      </w:r>
    </w:p>
    <w:p w14:paraId="0CEDABAA" w14:textId="77777777" w:rsidR="005565DB" w:rsidRDefault="005565DB" w:rsidP="005565DB"/>
    <w:p w14:paraId="14DF590D" w14:textId="77777777" w:rsidR="00C742FB" w:rsidRDefault="00C742FB" w:rsidP="005565DB"/>
    <w:p w14:paraId="5767F55A" w14:textId="77777777" w:rsidR="005565DB" w:rsidRDefault="005565DB" w:rsidP="005565DB">
      <w:pPr>
        <w:pStyle w:val="ExampleHeader"/>
      </w:pPr>
      <w:r>
        <w:t>Example 5</w:t>
      </w:r>
    </w:p>
    <w:p w14:paraId="4A3C6F49" w14:textId="33EB9236" w:rsidR="005565DB" w:rsidRDefault="005565DB" w:rsidP="005565DB">
      <w:pPr>
        <w:pStyle w:val="Example"/>
      </w:pPr>
      <w:r>
        <w:t xml:space="preserve">The polynomial </w:t>
      </w:r>
      <w:r w:rsidR="00DE7E2C" w:rsidRPr="00002CEB">
        <w:rPr>
          <w:position w:val="-10"/>
        </w:rPr>
        <w:object w:dxaOrig="3180" w:dyaOrig="360" w14:anchorId="30DCCF26">
          <v:shape id="_x0000_i1396" type="#_x0000_t75" style="width:159pt;height:18pt" o:ole="">
            <v:imagedata r:id="rId804" o:title=""/>
          </v:shape>
          <o:OLEObject Type="Embed" ProgID="Equation.DSMT4" ShapeID="_x0000_i1396" DrawAspect="Content" ObjectID="_1720944946" r:id="rId805"/>
        </w:object>
      </w:r>
      <w:r>
        <w:t xml:space="preserve"> has a horizontal intercept at </w:t>
      </w:r>
      <w:r w:rsidR="00DE7E2C" w:rsidRPr="00002CEB">
        <w:rPr>
          <w:position w:val="-24"/>
        </w:rPr>
        <w:object w:dxaOrig="600" w:dyaOrig="620" w14:anchorId="2203A206">
          <v:shape id="_x0000_i1397" type="#_x0000_t75" style="width:30pt;height:31.5pt" o:ole="">
            <v:imagedata r:id="rId806" o:title=""/>
          </v:shape>
          <o:OLEObject Type="Embed" ProgID="Equation.DSMT4" ShapeID="_x0000_i1397" DrawAspect="Content" ObjectID="_1720944947" r:id="rId807"/>
        </w:object>
      </w:r>
      <w:r>
        <w:t xml:space="preserve"> with multiplicity 2.  Find the other intercepts of </w:t>
      </w:r>
      <w:r>
        <w:rPr>
          <w:i/>
        </w:rPr>
        <w:t>p(x)</w:t>
      </w:r>
      <w:r>
        <w:t>.</w:t>
      </w:r>
    </w:p>
    <w:p w14:paraId="0B862B73" w14:textId="77777777" w:rsidR="005565DB" w:rsidRDefault="005565DB" w:rsidP="005565DB">
      <w:pPr>
        <w:pStyle w:val="Example"/>
      </w:pPr>
    </w:p>
    <w:p w14:paraId="353D8BC8" w14:textId="116C76B3" w:rsidR="005565DB" w:rsidRDefault="005565DB" w:rsidP="005565DB">
      <w:pPr>
        <w:pStyle w:val="Example"/>
      </w:pPr>
      <w:r>
        <w:t xml:space="preserve">Since </w:t>
      </w:r>
      <w:r w:rsidR="00DE7E2C" w:rsidRPr="00002CEB">
        <w:rPr>
          <w:position w:val="-24"/>
        </w:rPr>
        <w:object w:dxaOrig="600" w:dyaOrig="620" w14:anchorId="006B8305">
          <v:shape id="_x0000_i1398" type="#_x0000_t75" style="width:30pt;height:31.5pt" o:ole="">
            <v:imagedata r:id="rId808" o:title=""/>
          </v:shape>
          <o:OLEObject Type="Embed" ProgID="Equation.DSMT4" ShapeID="_x0000_i1398" DrawAspect="Content" ObjectID="_1720944948" r:id="rId809"/>
        </w:object>
      </w:r>
      <w:r>
        <w:t xml:space="preserve"> is an intercept with multiplicity 2, then </w:t>
      </w:r>
      <w:r w:rsidR="00DE7E2C" w:rsidRPr="00002CEB">
        <w:rPr>
          <w:position w:val="-24"/>
        </w:rPr>
        <w:object w:dxaOrig="560" w:dyaOrig="620" w14:anchorId="378E0B31">
          <v:shape id="_x0000_i1399" type="#_x0000_t75" style="width:27.75pt;height:31.5pt" o:ole="">
            <v:imagedata r:id="rId810" o:title=""/>
          </v:shape>
          <o:OLEObject Type="Embed" ProgID="Equation.DSMT4" ShapeID="_x0000_i1399" DrawAspect="Content" ObjectID="_1720944949" r:id="rId811"/>
        </w:object>
      </w:r>
      <w:r>
        <w:t xml:space="preserve"> is a factor twice.  Use synthetic division to divide by </w:t>
      </w:r>
      <w:r w:rsidR="00DE7E2C" w:rsidRPr="00002CEB">
        <w:rPr>
          <w:position w:val="-24"/>
        </w:rPr>
        <w:object w:dxaOrig="560" w:dyaOrig="620" w14:anchorId="5F502F5E">
          <v:shape id="_x0000_i1400" type="#_x0000_t75" style="width:27.75pt;height:31.5pt" o:ole="">
            <v:imagedata r:id="rId812" o:title=""/>
          </v:shape>
          <o:OLEObject Type="Embed" ProgID="Equation.DSMT4" ShapeID="_x0000_i1400" DrawAspect="Content" ObjectID="_1720944950" r:id="rId813"/>
        </w:object>
      </w:r>
      <w:r>
        <w:t xml:space="preserve"> twice.</w:t>
      </w:r>
    </w:p>
    <w:p w14:paraId="1528498E" w14:textId="77777777" w:rsidR="005565DB" w:rsidRDefault="005565DB" w:rsidP="005565DB">
      <w:pPr>
        <w:pStyle w:val="Example"/>
      </w:pPr>
    </w:p>
    <w:p w14:paraId="459A9484" w14:textId="77777777" w:rsidR="005565DB" w:rsidRDefault="00FE52CD" w:rsidP="005565DB">
      <w:pPr>
        <w:pStyle w:val="Example"/>
      </w:pPr>
      <w:r>
        <w:rPr>
          <w:noProof/>
        </w:rPr>
        <mc:AlternateContent>
          <mc:Choice Requires="wps">
            <w:drawing>
              <wp:inline distT="0" distB="0" distL="0" distR="0" wp14:anchorId="223602EA" wp14:editId="7EAD4FF8">
                <wp:extent cx="2311686" cy="667820"/>
                <wp:effectExtent l="0" t="0" r="0" b="0"/>
                <wp:docPr id="80"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686" cy="66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572"/>
                              <w:gridCol w:w="553"/>
                              <w:gridCol w:w="560"/>
                              <w:gridCol w:w="550"/>
                              <w:gridCol w:w="564"/>
                              <w:gridCol w:w="568"/>
                            </w:tblGrid>
                            <w:tr w:rsidR="00FE52CD" w14:paraId="2832170B" w14:textId="77777777" w:rsidTr="00D93C62">
                              <w:tc>
                                <w:tcPr>
                                  <w:tcW w:w="573" w:type="dxa"/>
                                  <w:tcBorders>
                                    <w:right w:val="single" w:sz="4" w:space="0" w:color="auto"/>
                                  </w:tcBorders>
                                </w:tcPr>
                                <w:p w14:paraId="1C36B2FF" w14:textId="77777777" w:rsidR="00FE52CD" w:rsidRDefault="00FE52CD" w:rsidP="00D93C62">
                                  <w:pPr>
                                    <w:jc w:val="right"/>
                                  </w:pPr>
                                  <w:r>
                                    <w:t>1/2</w:t>
                                  </w:r>
                                </w:p>
                              </w:tc>
                              <w:tc>
                                <w:tcPr>
                                  <w:tcW w:w="561" w:type="dxa"/>
                                  <w:tcBorders>
                                    <w:left w:val="single" w:sz="4" w:space="0" w:color="auto"/>
                                  </w:tcBorders>
                                </w:tcPr>
                                <w:p w14:paraId="797DA1E5" w14:textId="77777777" w:rsidR="00FE52CD" w:rsidRDefault="00FE52CD" w:rsidP="00D93C62">
                                  <w:pPr>
                                    <w:jc w:val="right"/>
                                  </w:pPr>
                                  <w:r>
                                    <w:t>4</w:t>
                                  </w:r>
                                </w:p>
                              </w:tc>
                              <w:tc>
                                <w:tcPr>
                                  <w:tcW w:w="568" w:type="dxa"/>
                                </w:tcPr>
                                <w:p w14:paraId="63B8D669" w14:textId="77777777" w:rsidR="00FE52CD" w:rsidRDefault="00FE52CD" w:rsidP="00D93C62">
                                  <w:pPr>
                                    <w:jc w:val="right"/>
                                  </w:pPr>
                                  <w:r>
                                    <w:t>-4</w:t>
                                  </w:r>
                                </w:p>
                              </w:tc>
                              <w:tc>
                                <w:tcPr>
                                  <w:tcW w:w="553" w:type="dxa"/>
                                </w:tcPr>
                                <w:p w14:paraId="45065CAD" w14:textId="77777777" w:rsidR="00FE52CD" w:rsidRDefault="00FE52CD" w:rsidP="00D93C62">
                                  <w:pPr>
                                    <w:jc w:val="right"/>
                                  </w:pPr>
                                  <w:r>
                                    <w:t>-11</w:t>
                                  </w:r>
                                </w:p>
                              </w:tc>
                              <w:tc>
                                <w:tcPr>
                                  <w:tcW w:w="568" w:type="dxa"/>
                                </w:tcPr>
                                <w:p w14:paraId="201E2D38" w14:textId="77777777" w:rsidR="00FE52CD" w:rsidRDefault="00FE52CD" w:rsidP="00D93C62">
                                  <w:pPr>
                                    <w:jc w:val="right"/>
                                  </w:pPr>
                                  <w:r>
                                    <w:t>12</w:t>
                                  </w:r>
                                </w:p>
                              </w:tc>
                              <w:tc>
                                <w:tcPr>
                                  <w:tcW w:w="576" w:type="dxa"/>
                                </w:tcPr>
                                <w:p w14:paraId="40B9850D" w14:textId="77777777" w:rsidR="00FE52CD" w:rsidRDefault="00FE52CD" w:rsidP="00D93C62">
                                  <w:pPr>
                                    <w:jc w:val="right"/>
                                  </w:pPr>
                                  <w:r>
                                    <w:t>-3</w:t>
                                  </w:r>
                                </w:p>
                              </w:tc>
                            </w:tr>
                            <w:tr w:rsidR="00FE52CD" w14:paraId="72D8460E" w14:textId="77777777" w:rsidTr="00D93C62">
                              <w:tc>
                                <w:tcPr>
                                  <w:tcW w:w="573" w:type="dxa"/>
                                </w:tcPr>
                                <w:p w14:paraId="24AADA3D" w14:textId="77777777" w:rsidR="00FE52CD" w:rsidRDefault="00FE52CD" w:rsidP="00D93C62">
                                  <w:pPr>
                                    <w:jc w:val="right"/>
                                  </w:pPr>
                                </w:p>
                              </w:tc>
                              <w:tc>
                                <w:tcPr>
                                  <w:tcW w:w="561" w:type="dxa"/>
                                  <w:tcBorders>
                                    <w:bottom w:val="single" w:sz="4" w:space="0" w:color="auto"/>
                                  </w:tcBorders>
                                </w:tcPr>
                                <w:p w14:paraId="49831673" w14:textId="77777777" w:rsidR="00FE52CD" w:rsidRDefault="00FE52CD" w:rsidP="00D93C62">
                                  <w:pPr>
                                    <w:jc w:val="right"/>
                                  </w:pPr>
                                  <w:r>
                                    <w:t>↓</w:t>
                                  </w:r>
                                </w:p>
                              </w:tc>
                              <w:tc>
                                <w:tcPr>
                                  <w:tcW w:w="568" w:type="dxa"/>
                                  <w:tcBorders>
                                    <w:bottom w:val="single" w:sz="4" w:space="0" w:color="auto"/>
                                  </w:tcBorders>
                                </w:tcPr>
                                <w:p w14:paraId="45010DC6" w14:textId="77777777" w:rsidR="00FE52CD" w:rsidRDefault="00FE52CD" w:rsidP="00D93C62">
                                  <w:pPr>
                                    <w:jc w:val="right"/>
                                  </w:pPr>
                                  <w:r>
                                    <w:t>2</w:t>
                                  </w:r>
                                </w:p>
                              </w:tc>
                              <w:tc>
                                <w:tcPr>
                                  <w:tcW w:w="553" w:type="dxa"/>
                                  <w:tcBorders>
                                    <w:bottom w:val="single" w:sz="4" w:space="0" w:color="auto"/>
                                  </w:tcBorders>
                                </w:tcPr>
                                <w:p w14:paraId="547A3028" w14:textId="77777777" w:rsidR="00FE52CD" w:rsidRDefault="00FE52CD" w:rsidP="00D93C62">
                                  <w:pPr>
                                    <w:jc w:val="right"/>
                                  </w:pPr>
                                  <w:r>
                                    <w:t>-1</w:t>
                                  </w:r>
                                </w:p>
                              </w:tc>
                              <w:tc>
                                <w:tcPr>
                                  <w:tcW w:w="568" w:type="dxa"/>
                                  <w:tcBorders>
                                    <w:bottom w:val="single" w:sz="4" w:space="0" w:color="auto"/>
                                  </w:tcBorders>
                                </w:tcPr>
                                <w:p w14:paraId="6E965674" w14:textId="77777777" w:rsidR="00FE52CD" w:rsidRDefault="00FE52CD" w:rsidP="00D93C62">
                                  <w:pPr>
                                    <w:jc w:val="right"/>
                                  </w:pPr>
                                  <w:r>
                                    <w:t>-6</w:t>
                                  </w:r>
                                </w:p>
                              </w:tc>
                              <w:tc>
                                <w:tcPr>
                                  <w:tcW w:w="576" w:type="dxa"/>
                                  <w:tcBorders>
                                    <w:bottom w:val="single" w:sz="4" w:space="0" w:color="auto"/>
                                  </w:tcBorders>
                                </w:tcPr>
                                <w:p w14:paraId="187F9DE0" w14:textId="77777777" w:rsidR="00FE52CD" w:rsidRDefault="00FE52CD" w:rsidP="00D93C62">
                                  <w:pPr>
                                    <w:jc w:val="right"/>
                                  </w:pPr>
                                  <w:r>
                                    <w:t>3</w:t>
                                  </w:r>
                                </w:p>
                              </w:tc>
                            </w:tr>
                            <w:tr w:rsidR="00FE52CD" w14:paraId="75C3F377" w14:textId="77777777" w:rsidTr="00D93C62">
                              <w:tc>
                                <w:tcPr>
                                  <w:tcW w:w="573" w:type="dxa"/>
                                </w:tcPr>
                                <w:p w14:paraId="6E048351" w14:textId="77777777" w:rsidR="00FE52CD" w:rsidRDefault="00FE52CD" w:rsidP="00D93C62">
                                  <w:pPr>
                                    <w:jc w:val="right"/>
                                  </w:pPr>
                                </w:p>
                              </w:tc>
                              <w:tc>
                                <w:tcPr>
                                  <w:tcW w:w="561" w:type="dxa"/>
                                  <w:tcBorders>
                                    <w:top w:val="single" w:sz="4" w:space="0" w:color="auto"/>
                                  </w:tcBorders>
                                </w:tcPr>
                                <w:p w14:paraId="3E2E9A8F" w14:textId="77777777" w:rsidR="00FE52CD" w:rsidRDefault="00FE52CD" w:rsidP="00D93C62">
                                  <w:pPr>
                                    <w:jc w:val="right"/>
                                  </w:pPr>
                                  <w:r>
                                    <w:t>4</w:t>
                                  </w:r>
                                </w:p>
                              </w:tc>
                              <w:tc>
                                <w:tcPr>
                                  <w:tcW w:w="568" w:type="dxa"/>
                                  <w:tcBorders>
                                    <w:top w:val="single" w:sz="4" w:space="0" w:color="auto"/>
                                  </w:tcBorders>
                                </w:tcPr>
                                <w:p w14:paraId="1CEC3B97" w14:textId="77777777" w:rsidR="00FE52CD" w:rsidRDefault="00FE52CD" w:rsidP="00D93C62">
                                  <w:pPr>
                                    <w:jc w:val="right"/>
                                  </w:pPr>
                                  <w:r>
                                    <w:t>-2</w:t>
                                  </w:r>
                                </w:p>
                              </w:tc>
                              <w:tc>
                                <w:tcPr>
                                  <w:tcW w:w="553" w:type="dxa"/>
                                  <w:tcBorders>
                                    <w:top w:val="single" w:sz="4" w:space="0" w:color="auto"/>
                                  </w:tcBorders>
                                </w:tcPr>
                                <w:p w14:paraId="2DB6C8F4" w14:textId="77777777" w:rsidR="00FE52CD" w:rsidRDefault="00FE52CD" w:rsidP="00D93C62">
                                  <w:pPr>
                                    <w:jc w:val="right"/>
                                  </w:pPr>
                                  <w:r>
                                    <w:t>-12</w:t>
                                  </w:r>
                                </w:p>
                              </w:tc>
                              <w:tc>
                                <w:tcPr>
                                  <w:tcW w:w="568" w:type="dxa"/>
                                  <w:tcBorders>
                                    <w:top w:val="single" w:sz="4" w:space="0" w:color="auto"/>
                                    <w:right w:val="single" w:sz="4" w:space="0" w:color="auto"/>
                                  </w:tcBorders>
                                </w:tcPr>
                                <w:p w14:paraId="5847FBDA" w14:textId="77777777" w:rsidR="00FE52CD" w:rsidRDefault="00FE52CD" w:rsidP="00D93C62">
                                  <w:pPr>
                                    <w:jc w:val="right"/>
                                  </w:pPr>
                                  <w:r>
                                    <w:t>6</w:t>
                                  </w:r>
                                </w:p>
                              </w:tc>
                              <w:tc>
                                <w:tcPr>
                                  <w:tcW w:w="576" w:type="dxa"/>
                                  <w:tcBorders>
                                    <w:top w:val="single" w:sz="4" w:space="0" w:color="auto"/>
                                    <w:left w:val="single" w:sz="4" w:space="0" w:color="auto"/>
                                    <w:bottom w:val="single" w:sz="4" w:space="0" w:color="auto"/>
                                    <w:right w:val="single" w:sz="4" w:space="0" w:color="auto"/>
                                  </w:tcBorders>
                                </w:tcPr>
                                <w:p w14:paraId="5C95B169" w14:textId="77777777" w:rsidR="00FE52CD" w:rsidRDefault="00FE52CD" w:rsidP="00D93C62">
                                  <w:pPr>
                                    <w:jc w:val="right"/>
                                  </w:pPr>
                                  <w:r>
                                    <w:t>0</w:t>
                                  </w:r>
                                </w:p>
                              </w:tc>
                            </w:tr>
                          </w:tbl>
                          <w:p w14:paraId="796012C4"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223602EA" id="Text Box 983" o:spid="_x0000_s1067" type="#_x0000_t202" style="width:182pt;height:5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" stroked="f">
                <v:textbox>
                  <w:txbxContent>
                    <w:tbl>
                      <w:tblPr>
                        <w:tblW w:w="0" w:type="auto"/>
                        <w:tblLook w:val="04A0" w:firstRow="1" w:lastRow="0" w:firstColumn="1" w:lastColumn="0" w:noHBand="0" w:noVBand="1"/>
                      </w:tblPr>
                      <w:tblGrid>
                        <w:gridCol w:w="572"/>
                        <w:gridCol w:w="553"/>
                        <w:gridCol w:w="560"/>
                        <w:gridCol w:w="550"/>
                        <w:gridCol w:w="564"/>
                        <w:gridCol w:w="568"/>
                      </w:tblGrid>
                      <w:tr w:rsidR="00FE52CD" w14:paraId="2832170B" w14:textId="77777777" w:rsidTr="00D93C62">
                        <w:tc>
                          <w:tcPr>
                            <w:tcW w:w="573" w:type="dxa"/>
                            <w:tcBorders>
                              <w:right w:val="single" w:sz="4" w:space="0" w:color="auto"/>
                            </w:tcBorders>
                          </w:tcPr>
                          <w:p w14:paraId="1C36B2FF" w14:textId="77777777" w:rsidR="00FE52CD" w:rsidRDefault="00FE52CD" w:rsidP="00D93C62">
                            <w:pPr>
                              <w:jc w:val="right"/>
                            </w:pPr>
                            <w:r>
                              <w:t>1/2</w:t>
                            </w:r>
                          </w:p>
                        </w:tc>
                        <w:tc>
                          <w:tcPr>
                            <w:tcW w:w="561" w:type="dxa"/>
                            <w:tcBorders>
                              <w:left w:val="single" w:sz="4" w:space="0" w:color="auto"/>
                            </w:tcBorders>
                          </w:tcPr>
                          <w:p w14:paraId="797DA1E5" w14:textId="77777777" w:rsidR="00FE52CD" w:rsidRDefault="00FE52CD" w:rsidP="00D93C62">
                            <w:pPr>
                              <w:jc w:val="right"/>
                            </w:pPr>
                            <w:r>
                              <w:t>4</w:t>
                            </w:r>
                          </w:p>
                        </w:tc>
                        <w:tc>
                          <w:tcPr>
                            <w:tcW w:w="568" w:type="dxa"/>
                          </w:tcPr>
                          <w:p w14:paraId="63B8D669" w14:textId="77777777" w:rsidR="00FE52CD" w:rsidRDefault="00FE52CD" w:rsidP="00D93C62">
                            <w:pPr>
                              <w:jc w:val="right"/>
                            </w:pPr>
                            <w:r>
                              <w:t>-4</w:t>
                            </w:r>
                          </w:p>
                        </w:tc>
                        <w:tc>
                          <w:tcPr>
                            <w:tcW w:w="553" w:type="dxa"/>
                          </w:tcPr>
                          <w:p w14:paraId="45065CAD" w14:textId="77777777" w:rsidR="00FE52CD" w:rsidRDefault="00FE52CD" w:rsidP="00D93C62">
                            <w:pPr>
                              <w:jc w:val="right"/>
                            </w:pPr>
                            <w:r>
                              <w:t>-11</w:t>
                            </w:r>
                          </w:p>
                        </w:tc>
                        <w:tc>
                          <w:tcPr>
                            <w:tcW w:w="568" w:type="dxa"/>
                          </w:tcPr>
                          <w:p w14:paraId="201E2D38" w14:textId="77777777" w:rsidR="00FE52CD" w:rsidRDefault="00FE52CD" w:rsidP="00D93C62">
                            <w:pPr>
                              <w:jc w:val="right"/>
                            </w:pPr>
                            <w:r>
                              <w:t>12</w:t>
                            </w:r>
                          </w:p>
                        </w:tc>
                        <w:tc>
                          <w:tcPr>
                            <w:tcW w:w="576" w:type="dxa"/>
                          </w:tcPr>
                          <w:p w14:paraId="40B9850D" w14:textId="77777777" w:rsidR="00FE52CD" w:rsidRDefault="00FE52CD" w:rsidP="00D93C62">
                            <w:pPr>
                              <w:jc w:val="right"/>
                            </w:pPr>
                            <w:r>
                              <w:t>-3</w:t>
                            </w:r>
                          </w:p>
                        </w:tc>
                      </w:tr>
                      <w:tr w:rsidR="00FE52CD" w14:paraId="72D8460E" w14:textId="77777777" w:rsidTr="00D93C62">
                        <w:tc>
                          <w:tcPr>
                            <w:tcW w:w="573" w:type="dxa"/>
                          </w:tcPr>
                          <w:p w14:paraId="24AADA3D" w14:textId="77777777" w:rsidR="00FE52CD" w:rsidRDefault="00FE52CD" w:rsidP="00D93C62">
                            <w:pPr>
                              <w:jc w:val="right"/>
                            </w:pPr>
                          </w:p>
                        </w:tc>
                        <w:tc>
                          <w:tcPr>
                            <w:tcW w:w="561" w:type="dxa"/>
                            <w:tcBorders>
                              <w:bottom w:val="single" w:sz="4" w:space="0" w:color="auto"/>
                            </w:tcBorders>
                          </w:tcPr>
                          <w:p w14:paraId="49831673" w14:textId="77777777" w:rsidR="00FE52CD" w:rsidRDefault="00FE52CD" w:rsidP="00D93C62">
                            <w:pPr>
                              <w:jc w:val="right"/>
                            </w:pPr>
                            <w:r>
                              <w:t>↓</w:t>
                            </w:r>
                          </w:p>
                        </w:tc>
                        <w:tc>
                          <w:tcPr>
                            <w:tcW w:w="568" w:type="dxa"/>
                            <w:tcBorders>
                              <w:bottom w:val="single" w:sz="4" w:space="0" w:color="auto"/>
                            </w:tcBorders>
                          </w:tcPr>
                          <w:p w14:paraId="45010DC6" w14:textId="77777777" w:rsidR="00FE52CD" w:rsidRDefault="00FE52CD" w:rsidP="00D93C62">
                            <w:pPr>
                              <w:jc w:val="right"/>
                            </w:pPr>
                            <w:r>
                              <w:t>2</w:t>
                            </w:r>
                          </w:p>
                        </w:tc>
                        <w:tc>
                          <w:tcPr>
                            <w:tcW w:w="553" w:type="dxa"/>
                            <w:tcBorders>
                              <w:bottom w:val="single" w:sz="4" w:space="0" w:color="auto"/>
                            </w:tcBorders>
                          </w:tcPr>
                          <w:p w14:paraId="547A3028" w14:textId="77777777" w:rsidR="00FE52CD" w:rsidRDefault="00FE52CD" w:rsidP="00D93C62">
                            <w:pPr>
                              <w:jc w:val="right"/>
                            </w:pPr>
                            <w:r>
                              <w:t>-1</w:t>
                            </w:r>
                          </w:p>
                        </w:tc>
                        <w:tc>
                          <w:tcPr>
                            <w:tcW w:w="568" w:type="dxa"/>
                            <w:tcBorders>
                              <w:bottom w:val="single" w:sz="4" w:space="0" w:color="auto"/>
                            </w:tcBorders>
                          </w:tcPr>
                          <w:p w14:paraId="6E965674" w14:textId="77777777" w:rsidR="00FE52CD" w:rsidRDefault="00FE52CD" w:rsidP="00D93C62">
                            <w:pPr>
                              <w:jc w:val="right"/>
                            </w:pPr>
                            <w:r>
                              <w:t>-6</w:t>
                            </w:r>
                          </w:p>
                        </w:tc>
                        <w:tc>
                          <w:tcPr>
                            <w:tcW w:w="576" w:type="dxa"/>
                            <w:tcBorders>
                              <w:bottom w:val="single" w:sz="4" w:space="0" w:color="auto"/>
                            </w:tcBorders>
                          </w:tcPr>
                          <w:p w14:paraId="187F9DE0" w14:textId="77777777" w:rsidR="00FE52CD" w:rsidRDefault="00FE52CD" w:rsidP="00D93C62">
                            <w:pPr>
                              <w:jc w:val="right"/>
                            </w:pPr>
                            <w:r>
                              <w:t>3</w:t>
                            </w:r>
                          </w:p>
                        </w:tc>
                      </w:tr>
                      <w:tr w:rsidR="00FE52CD" w14:paraId="75C3F377" w14:textId="77777777" w:rsidTr="00D93C62">
                        <w:tc>
                          <w:tcPr>
                            <w:tcW w:w="573" w:type="dxa"/>
                          </w:tcPr>
                          <w:p w14:paraId="6E048351" w14:textId="77777777" w:rsidR="00FE52CD" w:rsidRDefault="00FE52CD" w:rsidP="00D93C62">
                            <w:pPr>
                              <w:jc w:val="right"/>
                            </w:pPr>
                          </w:p>
                        </w:tc>
                        <w:tc>
                          <w:tcPr>
                            <w:tcW w:w="561" w:type="dxa"/>
                            <w:tcBorders>
                              <w:top w:val="single" w:sz="4" w:space="0" w:color="auto"/>
                            </w:tcBorders>
                          </w:tcPr>
                          <w:p w14:paraId="3E2E9A8F" w14:textId="77777777" w:rsidR="00FE52CD" w:rsidRDefault="00FE52CD" w:rsidP="00D93C62">
                            <w:pPr>
                              <w:jc w:val="right"/>
                            </w:pPr>
                            <w:r>
                              <w:t>4</w:t>
                            </w:r>
                          </w:p>
                        </w:tc>
                        <w:tc>
                          <w:tcPr>
                            <w:tcW w:w="568" w:type="dxa"/>
                            <w:tcBorders>
                              <w:top w:val="single" w:sz="4" w:space="0" w:color="auto"/>
                            </w:tcBorders>
                          </w:tcPr>
                          <w:p w14:paraId="1CEC3B97" w14:textId="77777777" w:rsidR="00FE52CD" w:rsidRDefault="00FE52CD" w:rsidP="00D93C62">
                            <w:pPr>
                              <w:jc w:val="right"/>
                            </w:pPr>
                            <w:r>
                              <w:t>-2</w:t>
                            </w:r>
                          </w:p>
                        </w:tc>
                        <w:tc>
                          <w:tcPr>
                            <w:tcW w:w="553" w:type="dxa"/>
                            <w:tcBorders>
                              <w:top w:val="single" w:sz="4" w:space="0" w:color="auto"/>
                            </w:tcBorders>
                          </w:tcPr>
                          <w:p w14:paraId="2DB6C8F4" w14:textId="77777777" w:rsidR="00FE52CD" w:rsidRDefault="00FE52CD" w:rsidP="00D93C62">
                            <w:pPr>
                              <w:jc w:val="right"/>
                            </w:pPr>
                            <w:r>
                              <w:t>-12</w:t>
                            </w:r>
                          </w:p>
                        </w:tc>
                        <w:tc>
                          <w:tcPr>
                            <w:tcW w:w="568" w:type="dxa"/>
                            <w:tcBorders>
                              <w:top w:val="single" w:sz="4" w:space="0" w:color="auto"/>
                              <w:right w:val="single" w:sz="4" w:space="0" w:color="auto"/>
                            </w:tcBorders>
                          </w:tcPr>
                          <w:p w14:paraId="5847FBDA" w14:textId="77777777" w:rsidR="00FE52CD" w:rsidRDefault="00FE52CD" w:rsidP="00D93C62">
                            <w:pPr>
                              <w:jc w:val="right"/>
                            </w:pPr>
                            <w:r>
                              <w:t>6</w:t>
                            </w:r>
                          </w:p>
                        </w:tc>
                        <w:tc>
                          <w:tcPr>
                            <w:tcW w:w="576" w:type="dxa"/>
                            <w:tcBorders>
                              <w:top w:val="single" w:sz="4" w:space="0" w:color="auto"/>
                              <w:left w:val="single" w:sz="4" w:space="0" w:color="auto"/>
                              <w:bottom w:val="single" w:sz="4" w:space="0" w:color="auto"/>
                              <w:right w:val="single" w:sz="4" w:space="0" w:color="auto"/>
                            </w:tcBorders>
                          </w:tcPr>
                          <w:p w14:paraId="5C95B169" w14:textId="77777777" w:rsidR="00FE52CD" w:rsidRDefault="00FE52CD" w:rsidP="00D93C62">
                            <w:pPr>
                              <w:jc w:val="right"/>
                            </w:pPr>
                            <w:r>
                              <w:t>0</w:t>
                            </w:r>
                          </w:p>
                        </w:tc>
                      </w:tr>
                    </w:tbl>
                    <w:p w14:paraId="796012C4" w14:textId="77777777" w:rsidR="00FE52CD" w:rsidRDefault="00FE52CD" w:rsidP="005565DB"/>
                  </w:txbxContent>
                </v:textbox>
                <w10:anchorlock/>
              </v:shape>
            </w:pict>
          </mc:Fallback>
        </mc:AlternateContent>
      </w:r>
    </w:p>
    <w:p w14:paraId="5640742D" w14:textId="77777777" w:rsidR="005565DB" w:rsidRDefault="00FE52CD" w:rsidP="005565DB">
      <w:pPr>
        <w:pStyle w:val="Example"/>
      </w:pPr>
      <w:r>
        <w:rPr>
          <w:noProof/>
        </w:rPr>
        <mc:AlternateContent>
          <mc:Choice Requires="wps">
            <w:drawing>
              <wp:inline distT="0" distB="0" distL="0" distR="0" wp14:anchorId="4FEE44A1" wp14:editId="59E1DE6B">
                <wp:extent cx="2194560" cy="643255"/>
                <wp:effectExtent l="0" t="0" r="0" b="4445"/>
                <wp:docPr id="79"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573"/>
                              <w:gridCol w:w="561"/>
                              <w:gridCol w:w="568"/>
                              <w:gridCol w:w="553"/>
                              <w:gridCol w:w="576"/>
                            </w:tblGrid>
                            <w:tr w:rsidR="00FE52CD" w14:paraId="68633B03" w14:textId="77777777" w:rsidTr="00D93C62">
                              <w:tc>
                                <w:tcPr>
                                  <w:tcW w:w="573" w:type="dxa"/>
                                  <w:tcBorders>
                                    <w:right w:val="single" w:sz="4" w:space="0" w:color="auto"/>
                                  </w:tcBorders>
                                </w:tcPr>
                                <w:p w14:paraId="67A436F2" w14:textId="77777777" w:rsidR="00FE52CD" w:rsidRDefault="00FE52CD" w:rsidP="00D93C62">
                                  <w:pPr>
                                    <w:jc w:val="right"/>
                                  </w:pPr>
                                  <w:r>
                                    <w:t>1/2</w:t>
                                  </w:r>
                                </w:p>
                              </w:tc>
                              <w:tc>
                                <w:tcPr>
                                  <w:tcW w:w="561" w:type="dxa"/>
                                  <w:tcBorders>
                                    <w:left w:val="single" w:sz="4" w:space="0" w:color="auto"/>
                                  </w:tcBorders>
                                </w:tcPr>
                                <w:p w14:paraId="21DCCB57" w14:textId="77777777" w:rsidR="00FE52CD" w:rsidRDefault="00FE52CD" w:rsidP="00D93C62">
                                  <w:pPr>
                                    <w:jc w:val="right"/>
                                  </w:pPr>
                                  <w:r>
                                    <w:t>4</w:t>
                                  </w:r>
                                </w:p>
                              </w:tc>
                              <w:tc>
                                <w:tcPr>
                                  <w:tcW w:w="568" w:type="dxa"/>
                                </w:tcPr>
                                <w:p w14:paraId="2E7191E3" w14:textId="77777777" w:rsidR="00FE52CD" w:rsidRDefault="00FE52CD" w:rsidP="00D93C62">
                                  <w:pPr>
                                    <w:jc w:val="right"/>
                                  </w:pPr>
                                  <w:r>
                                    <w:t>-2</w:t>
                                  </w:r>
                                </w:p>
                              </w:tc>
                              <w:tc>
                                <w:tcPr>
                                  <w:tcW w:w="553" w:type="dxa"/>
                                </w:tcPr>
                                <w:p w14:paraId="55F67DAA" w14:textId="77777777" w:rsidR="00FE52CD" w:rsidRDefault="00FE52CD" w:rsidP="00D93C62">
                                  <w:pPr>
                                    <w:jc w:val="right"/>
                                  </w:pPr>
                                  <w:r>
                                    <w:t>-12</w:t>
                                  </w:r>
                                </w:p>
                              </w:tc>
                              <w:tc>
                                <w:tcPr>
                                  <w:tcW w:w="576" w:type="dxa"/>
                                </w:tcPr>
                                <w:p w14:paraId="6C3FD88B" w14:textId="77777777" w:rsidR="00FE52CD" w:rsidRDefault="00FE52CD" w:rsidP="00D93C62">
                                  <w:pPr>
                                    <w:jc w:val="right"/>
                                  </w:pPr>
                                  <w:r>
                                    <w:t>6</w:t>
                                  </w:r>
                                </w:p>
                              </w:tc>
                            </w:tr>
                            <w:tr w:rsidR="00FE52CD" w14:paraId="5A1B1441" w14:textId="77777777" w:rsidTr="00D93C62">
                              <w:tc>
                                <w:tcPr>
                                  <w:tcW w:w="573" w:type="dxa"/>
                                </w:tcPr>
                                <w:p w14:paraId="41DBDF4C" w14:textId="77777777" w:rsidR="00FE52CD" w:rsidRDefault="00FE52CD" w:rsidP="00D93C62">
                                  <w:pPr>
                                    <w:jc w:val="right"/>
                                  </w:pPr>
                                </w:p>
                              </w:tc>
                              <w:tc>
                                <w:tcPr>
                                  <w:tcW w:w="561" w:type="dxa"/>
                                  <w:tcBorders>
                                    <w:bottom w:val="single" w:sz="4" w:space="0" w:color="auto"/>
                                  </w:tcBorders>
                                </w:tcPr>
                                <w:p w14:paraId="2B122E18" w14:textId="77777777" w:rsidR="00FE52CD" w:rsidRDefault="00FE52CD" w:rsidP="00D93C62">
                                  <w:pPr>
                                    <w:jc w:val="right"/>
                                  </w:pPr>
                                  <w:r>
                                    <w:t>↓</w:t>
                                  </w:r>
                                </w:p>
                              </w:tc>
                              <w:tc>
                                <w:tcPr>
                                  <w:tcW w:w="568" w:type="dxa"/>
                                  <w:tcBorders>
                                    <w:bottom w:val="single" w:sz="4" w:space="0" w:color="auto"/>
                                  </w:tcBorders>
                                </w:tcPr>
                                <w:p w14:paraId="737F0D22" w14:textId="77777777" w:rsidR="00FE52CD" w:rsidRDefault="00FE52CD" w:rsidP="00D93C62">
                                  <w:pPr>
                                    <w:jc w:val="right"/>
                                  </w:pPr>
                                  <w:r>
                                    <w:t>2</w:t>
                                  </w:r>
                                </w:p>
                              </w:tc>
                              <w:tc>
                                <w:tcPr>
                                  <w:tcW w:w="553" w:type="dxa"/>
                                  <w:tcBorders>
                                    <w:bottom w:val="single" w:sz="4" w:space="0" w:color="auto"/>
                                  </w:tcBorders>
                                </w:tcPr>
                                <w:p w14:paraId="6C27B6F4" w14:textId="77777777" w:rsidR="00FE52CD" w:rsidRDefault="00FE52CD" w:rsidP="00D93C62">
                                  <w:pPr>
                                    <w:jc w:val="right"/>
                                  </w:pPr>
                                  <w:r>
                                    <w:t>0</w:t>
                                  </w:r>
                                </w:p>
                              </w:tc>
                              <w:tc>
                                <w:tcPr>
                                  <w:tcW w:w="576" w:type="dxa"/>
                                  <w:tcBorders>
                                    <w:bottom w:val="single" w:sz="4" w:space="0" w:color="auto"/>
                                  </w:tcBorders>
                                </w:tcPr>
                                <w:p w14:paraId="4AA2942B" w14:textId="77777777" w:rsidR="00FE52CD" w:rsidRDefault="00FE52CD" w:rsidP="00D93C62">
                                  <w:pPr>
                                    <w:jc w:val="right"/>
                                  </w:pPr>
                                  <w:r>
                                    <w:t>-6</w:t>
                                  </w:r>
                                </w:p>
                              </w:tc>
                            </w:tr>
                            <w:tr w:rsidR="00FE52CD" w14:paraId="4A8574CE" w14:textId="77777777" w:rsidTr="00D93C62">
                              <w:tc>
                                <w:tcPr>
                                  <w:tcW w:w="573" w:type="dxa"/>
                                </w:tcPr>
                                <w:p w14:paraId="5BE4EB43" w14:textId="77777777" w:rsidR="00FE52CD" w:rsidRDefault="00FE52CD" w:rsidP="00D93C62">
                                  <w:pPr>
                                    <w:jc w:val="right"/>
                                  </w:pPr>
                                </w:p>
                              </w:tc>
                              <w:tc>
                                <w:tcPr>
                                  <w:tcW w:w="561" w:type="dxa"/>
                                  <w:tcBorders>
                                    <w:top w:val="single" w:sz="4" w:space="0" w:color="auto"/>
                                  </w:tcBorders>
                                </w:tcPr>
                                <w:p w14:paraId="78224786" w14:textId="77777777" w:rsidR="00FE52CD" w:rsidRDefault="00FE52CD" w:rsidP="00D93C62">
                                  <w:pPr>
                                    <w:jc w:val="right"/>
                                  </w:pPr>
                                  <w:r>
                                    <w:t>4</w:t>
                                  </w:r>
                                </w:p>
                              </w:tc>
                              <w:tc>
                                <w:tcPr>
                                  <w:tcW w:w="568" w:type="dxa"/>
                                  <w:tcBorders>
                                    <w:top w:val="single" w:sz="4" w:space="0" w:color="auto"/>
                                  </w:tcBorders>
                                </w:tcPr>
                                <w:p w14:paraId="561EC5E1" w14:textId="77777777" w:rsidR="00FE52CD" w:rsidRDefault="00FE52CD" w:rsidP="00D93C62">
                                  <w:pPr>
                                    <w:jc w:val="right"/>
                                  </w:pPr>
                                  <w:r>
                                    <w:t>0</w:t>
                                  </w:r>
                                </w:p>
                              </w:tc>
                              <w:tc>
                                <w:tcPr>
                                  <w:tcW w:w="553" w:type="dxa"/>
                                  <w:tcBorders>
                                    <w:top w:val="single" w:sz="4" w:space="0" w:color="auto"/>
                                  </w:tcBorders>
                                </w:tcPr>
                                <w:p w14:paraId="759A3FA6" w14:textId="77777777" w:rsidR="00FE52CD" w:rsidRDefault="00FE52CD" w:rsidP="00D93C62">
                                  <w:pPr>
                                    <w:jc w:val="right"/>
                                  </w:pPr>
                                  <w:r>
                                    <w:t>-12</w:t>
                                  </w:r>
                                </w:p>
                              </w:tc>
                              <w:tc>
                                <w:tcPr>
                                  <w:tcW w:w="576" w:type="dxa"/>
                                  <w:tcBorders>
                                    <w:top w:val="single" w:sz="4" w:space="0" w:color="auto"/>
                                    <w:left w:val="single" w:sz="4" w:space="0" w:color="auto"/>
                                    <w:bottom w:val="single" w:sz="4" w:space="0" w:color="auto"/>
                                    <w:right w:val="single" w:sz="4" w:space="0" w:color="auto"/>
                                  </w:tcBorders>
                                </w:tcPr>
                                <w:p w14:paraId="3988A742" w14:textId="77777777" w:rsidR="00FE52CD" w:rsidRDefault="00FE52CD" w:rsidP="00D93C62">
                                  <w:pPr>
                                    <w:jc w:val="right"/>
                                  </w:pPr>
                                  <w:r>
                                    <w:t>0</w:t>
                                  </w:r>
                                </w:p>
                              </w:tc>
                            </w:tr>
                          </w:tbl>
                          <w:p w14:paraId="7CDED6E7"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4FEE44A1" id="Text Box 982" o:spid="_x0000_s1068" type="#_x0000_t202" style="width:172.8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" stroked="f">
                <v:textbox>
                  <w:txbxContent>
                    <w:tbl>
                      <w:tblPr>
                        <w:tblW w:w="0" w:type="auto"/>
                        <w:tblLook w:val="04A0" w:firstRow="1" w:lastRow="0" w:firstColumn="1" w:lastColumn="0" w:noHBand="0" w:noVBand="1"/>
                      </w:tblPr>
                      <w:tblGrid>
                        <w:gridCol w:w="573"/>
                        <w:gridCol w:w="561"/>
                        <w:gridCol w:w="568"/>
                        <w:gridCol w:w="553"/>
                        <w:gridCol w:w="576"/>
                      </w:tblGrid>
                      <w:tr w:rsidR="00FE52CD" w14:paraId="68633B03" w14:textId="77777777" w:rsidTr="00D93C62">
                        <w:tc>
                          <w:tcPr>
                            <w:tcW w:w="573" w:type="dxa"/>
                            <w:tcBorders>
                              <w:right w:val="single" w:sz="4" w:space="0" w:color="auto"/>
                            </w:tcBorders>
                          </w:tcPr>
                          <w:p w14:paraId="67A436F2" w14:textId="77777777" w:rsidR="00FE52CD" w:rsidRDefault="00FE52CD" w:rsidP="00D93C62">
                            <w:pPr>
                              <w:jc w:val="right"/>
                            </w:pPr>
                            <w:r>
                              <w:t>1/2</w:t>
                            </w:r>
                          </w:p>
                        </w:tc>
                        <w:tc>
                          <w:tcPr>
                            <w:tcW w:w="561" w:type="dxa"/>
                            <w:tcBorders>
                              <w:left w:val="single" w:sz="4" w:space="0" w:color="auto"/>
                            </w:tcBorders>
                          </w:tcPr>
                          <w:p w14:paraId="21DCCB57" w14:textId="77777777" w:rsidR="00FE52CD" w:rsidRDefault="00FE52CD" w:rsidP="00D93C62">
                            <w:pPr>
                              <w:jc w:val="right"/>
                            </w:pPr>
                            <w:r>
                              <w:t>4</w:t>
                            </w:r>
                          </w:p>
                        </w:tc>
                        <w:tc>
                          <w:tcPr>
                            <w:tcW w:w="568" w:type="dxa"/>
                          </w:tcPr>
                          <w:p w14:paraId="2E7191E3" w14:textId="77777777" w:rsidR="00FE52CD" w:rsidRDefault="00FE52CD" w:rsidP="00D93C62">
                            <w:pPr>
                              <w:jc w:val="right"/>
                            </w:pPr>
                            <w:r>
                              <w:t>-2</w:t>
                            </w:r>
                          </w:p>
                        </w:tc>
                        <w:tc>
                          <w:tcPr>
                            <w:tcW w:w="553" w:type="dxa"/>
                          </w:tcPr>
                          <w:p w14:paraId="55F67DAA" w14:textId="77777777" w:rsidR="00FE52CD" w:rsidRDefault="00FE52CD" w:rsidP="00D93C62">
                            <w:pPr>
                              <w:jc w:val="right"/>
                            </w:pPr>
                            <w:r>
                              <w:t>-12</w:t>
                            </w:r>
                          </w:p>
                        </w:tc>
                        <w:tc>
                          <w:tcPr>
                            <w:tcW w:w="576" w:type="dxa"/>
                          </w:tcPr>
                          <w:p w14:paraId="6C3FD88B" w14:textId="77777777" w:rsidR="00FE52CD" w:rsidRDefault="00FE52CD" w:rsidP="00D93C62">
                            <w:pPr>
                              <w:jc w:val="right"/>
                            </w:pPr>
                            <w:r>
                              <w:t>6</w:t>
                            </w:r>
                          </w:p>
                        </w:tc>
                      </w:tr>
                      <w:tr w:rsidR="00FE52CD" w14:paraId="5A1B1441" w14:textId="77777777" w:rsidTr="00D93C62">
                        <w:tc>
                          <w:tcPr>
                            <w:tcW w:w="573" w:type="dxa"/>
                          </w:tcPr>
                          <w:p w14:paraId="41DBDF4C" w14:textId="77777777" w:rsidR="00FE52CD" w:rsidRDefault="00FE52CD" w:rsidP="00D93C62">
                            <w:pPr>
                              <w:jc w:val="right"/>
                            </w:pPr>
                          </w:p>
                        </w:tc>
                        <w:tc>
                          <w:tcPr>
                            <w:tcW w:w="561" w:type="dxa"/>
                            <w:tcBorders>
                              <w:bottom w:val="single" w:sz="4" w:space="0" w:color="auto"/>
                            </w:tcBorders>
                          </w:tcPr>
                          <w:p w14:paraId="2B122E18" w14:textId="77777777" w:rsidR="00FE52CD" w:rsidRDefault="00FE52CD" w:rsidP="00D93C62">
                            <w:pPr>
                              <w:jc w:val="right"/>
                            </w:pPr>
                            <w:r>
                              <w:t>↓</w:t>
                            </w:r>
                          </w:p>
                        </w:tc>
                        <w:tc>
                          <w:tcPr>
                            <w:tcW w:w="568" w:type="dxa"/>
                            <w:tcBorders>
                              <w:bottom w:val="single" w:sz="4" w:space="0" w:color="auto"/>
                            </w:tcBorders>
                          </w:tcPr>
                          <w:p w14:paraId="737F0D22" w14:textId="77777777" w:rsidR="00FE52CD" w:rsidRDefault="00FE52CD" w:rsidP="00D93C62">
                            <w:pPr>
                              <w:jc w:val="right"/>
                            </w:pPr>
                            <w:r>
                              <w:t>2</w:t>
                            </w:r>
                          </w:p>
                        </w:tc>
                        <w:tc>
                          <w:tcPr>
                            <w:tcW w:w="553" w:type="dxa"/>
                            <w:tcBorders>
                              <w:bottom w:val="single" w:sz="4" w:space="0" w:color="auto"/>
                            </w:tcBorders>
                          </w:tcPr>
                          <w:p w14:paraId="6C27B6F4" w14:textId="77777777" w:rsidR="00FE52CD" w:rsidRDefault="00FE52CD" w:rsidP="00D93C62">
                            <w:pPr>
                              <w:jc w:val="right"/>
                            </w:pPr>
                            <w:r>
                              <w:t>0</w:t>
                            </w:r>
                          </w:p>
                        </w:tc>
                        <w:tc>
                          <w:tcPr>
                            <w:tcW w:w="576" w:type="dxa"/>
                            <w:tcBorders>
                              <w:bottom w:val="single" w:sz="4" w:space="0" w:color="auto"/>
                            </w:tcBorders>
                          </w:tcPr>
                          <w:p w14:paraId="4AA2942B" w14:textId="77777777" w:rsidR="00FE52CD" w:rsidRDefault="00FE52CD" w:rsidP="00D93C62">
                            <w:pPr>
                              <w:jc w:val="right"/>
                            </w:pPr>
                            <w:r>
                              <w:t>-6</w:t>
                            </w:r>
                          </w:p>
                        </w:tc>
                      </w:tr>
                      <w:tr w:rsidR="00FE52CD" w14:paraId="4A8574CE" w14:textId="77777777" w:rsidTr="00D93C62">
                        <w:tc>
                          <w:tcPr>
                            <w:tcW w:w="573" w:type="dxa"/>
                          </w:tcPr>
                          <w:p w14:paraId="5BE4EB43" w14:textId="77777777" w:rsidR="00FE52CD" w:rsidRDefault="00FE52CD" w:rsidP="00D93C62">
                            <w:pPr>
                              <w:jc w:val="right"/>
                            </w:pPr>
                          </w:p>
                        </w:tc>
                        <w:tc>
                          <w:tcPr>
                            <w:tcW w:w="561" w:type="dxa"/>
                            <w:tcBorders>
                              <w:top w:val="single" w:sz="4" w:space="0" w:color="auto"/>
                            </w:tcBorders>
                          </w:tcPr>
                          <w:p w14:paraId="78224786" w14:textId="77777777" w:rsidR="00FE52CD" w:rsidRDefault="00FE52CD" w:rsidP="00D93C62">
                            <w:pPr>
                              <w:jc w:val="right"/>
                            </w:pPr>
                            <w:r>
                              <w:t>4</w:t>
                            </w:r>
                          </w:p>
                        </w:tc>
                        <w:tc>
                          <w:tcPr>
                            <w:tcW w:w="568" w:type="dxa"/>
                            <w:tcBorders>
                              <w:top w:val="single" w:sz="4" w:space="0" w:color="auto"/>
                            </w:tcBorders>
                          </w:tcPr>
                          <w:p w14:paraId="561EC5E1" w14:textId="77777777" w:rsidR="00FE52CD" w:rsidRDefault="00FE52CD" w:rsidP="00D93C62">
                            <w:pPr>
                              <w:jc w:val="right"/>
                            </w:pPr>
                            <w:r>
                              <w:t>0</w:t>
                            </w:r>
                          </w:p>
                        </w:tc>
                        <w:tc>
                          <w:tcPr>
                            <w:tcW w:w="553" w:type="dxa"/>
                            <w:tcBorders>
                              <w:top w:val="single" w:sz="4" w:space="0" w:color="auto"/>
                            </w:tcBorders>
                          </w:tcPr>
                          <w:p w14:paraId="759A3FA6" w14:textId="77777777" w:rsidR="00FE52CD" w:rsidRDefault="00FE52CD" w:rsidP="00D93C62">
                            <w:pPr>
                              <w:jc w:val="right"/>
                            </w:pPr>
                            <w:r>
                              <w:t>-12</w:t>
                            </w:r>
                          </w:p>
                        </w:tc>
                        <w:tc>
                          <w:tcPr>
                            <w:tcW w:w="576" w:type="dxa"/>
                            <w:tcBorders>
                              <w:top w:val="single" w:sz="4" w:space="0" w:color="auto"/>
                              <w:left w:val="single" w:sz="4" w:space="0" w:color="auto"/>
                              <w:bottom w:val="single" w:sz="4" w:space="0" w:color="auto"/>
                              <w:right w:val="single" w:sz="4" w:space="0" w:color="auto"/>
                            </w:tcBorders>
                          </w:tcPr>
                          <w:p w14:paraId="3988A742" w14:textId="77777777" w:rsidR="00FE52CD" w:rsidRDefault="00FE52CD" w:rsidP="00D93C62">
                            <w:pPr>
                              <w:jc w:val="right"/>
                            </w:pPr>
                            <w:r>
                              <w:t>0</w:t>
                            </w:r>
                          </w:p>
                        </w:tc>
                      </w:tr>
                    </w:tbl>
                    <w:p w14:paraId="7CDED6E7" w14:textId="77777777" w:rsidR="00FE52CD" w:rsidRDefault="00FE52CD" w:rsidP="005565DB"/>
                  </w:txbxContent>
                </v:textbox>
                <w10:anchorlock/>
              </v:shape>
            </w:pict>
          </mc:Fallback>
        </mc:AlternateContent>
      </w:r>
    </w:p>
    <w:p w14:paraId="01B5D597" w14:textId="77777777" w:rsidR="005565DB" w:rsidRDefault="005565DB" w:rsidP="005565DB">
      <w:pPr>
        <w:pStyle w:val="Example"/>
      </w:pPr>
    </w:p>
    <w:p w14:paraId="37CFC345" w14:textId="313750D0" w:rsidR="005565DB" w:rsidRDefault="005565DB" w:rsidP="00BD4FE1">
      <w:pPr>
        <w:pStyle w:val="Example"/>
      </w:pPr>
      <w:r>
        <w:t xml:space="preserve">From the first division, we get </w:t>
      </w:r>
      <w:r w:rsidR="00DE7E2C" w:rsidRPr="00BD4FE1">
        <w:rPr>
          <w:position w:val="-28"/>
        </w:rPr>
        <w:object w:dxaOrig="5440" w:dyaOrig="680" w14:anchorId="0DEB251B">
          <v:shape id="_x0000_i1401" type="#_x0000_t75" style="width:272.25pt;height:33.75pt" o:ole="">
            <v:imagedata r:id="rId814" o:title=""/>
          </v:shape>
          <o:OLEObject Type="Embed" ProgID="Equation.DSMT4" ShapeID="_x0000_i1401" DrawAspect="Content" ObjectID="_1720944951" r:id="rId815"/>
        </w:object>
      </w:r>
      <w:r w:rsidR="00C15BA3">
        <w:br/>
      </w:r>
      <w:r>
        <w:t>The second division tells us</w:t>
      </w:r>
    </w:p>
    <w:p w14:paraId="3882F780" w14:textId="0FEC57AE" w:rsidR="005565DB" w:rsidRDefault="00DE7E2C" w:rsidP="005565DB">
      <w:pPr>
        <w:pStyle w:val="Example"/>
      </w:pPr>
      <w:r w:rsidRPr="00002CEB">
        <w:rPr>
          <w:position w:val="-28"/>
        </w:rPr>
        <w:object w:dxaOrig="5200" w:dyaOrig="680" w14:anchorId="301E4253">
          <v:shape id="_x0000_i1402" type="#_x0000_t75" style="width:260.25pt;height:33.75pt" o:ole="">
            <v:imagedata r:id="rId816" o:title=""/>
          </v:shape>
          <o:OLEObject Type="Embed" ProgID="Equation.DSMT4" ShapeID="_x0000_i1402" DrawAspect="Content" ObjectID="_1720944952" r:id="rId817"/>
        </w:object>
      </w:r>
      <w:r w:rsidR="005565DB">
        <w:t>.</w:t>
      </w:r>
    </w:p>
    <w:p w14:paraId="135DB448" w14:textId="77777777" w:rsidR="005565DB" w:rsidRDefault="005565DB" w:rsidP="005565DB">
      <w:pPr>
        <w:pStyle w:val="Example"/>
      </w:pPr>
    </w:p>
    <w:p w14:paraId="0CD9EC46" w14:textId="14226E8E" w:rsidR="005565DB" w:rsidRDefault="005565DB" w:rsidP="005565DB">
      <w:pPr>
        <w:pStyle w:val="Example"/>
      </w:pPr>
      <w:r>
        <w:t xml:space="preserve">To find the remaining intercepts, we set </w:t>
      </w:r>
      <w:r w:rsidR="00DE7E2C" w:rsidRPr="00002CEB">
        <w:rPr>
          <w:position w:val="-6"/>
        </w:rPr>
        <w:object w:dxaOrig="1200" w:dyaOrig="320" w14:anchorId="13E339CE">
          <v:shape id="_x0000_i1403" type="#_x0000_t75" style="width:60pt;height:15.75pt" o:ole="">
            <v:imagedata r:id="rId818" o:title=""/>
          </v:shape>
          <o:OLEObject Type="Embed" ProgID="Equation.DSMT4" ShapeID="_x0000_i1403" DrawAspect="Content" ObjectID="_1720944953" r:id="rId819"/>
        </w:object>
      </w:r>
      <w:r>
        <w:t xml:space="preserve"> and get </w:t>
      </w:r>
      <w:r w:rsidR="00DE7E2C" w:rsidRPr="00002CEB">
        <w:rPr>
          <w:position w:val="-8"/>
        </w:rPr>
        <w:object w:dxaOrig="859" w:dyaOrig="360" w14:anchorId="0F2D4A89">
          <v:shape id="_x0000_i1404" type="#_x0000_t75" style="width:42.75pt;height:18pt" o:ole="">
            <v:imagedata r:id="rId820" o:title=""/>
          </v:shape>
          <o:OLEObject Type="Embed" ProgID="Equation.DSMT4" ShapeID="_x0000_i1404" DrawAspect="Content" ObjectID="_1720944954" r:id="rId821"/>
        </w:object>
      </w:r>
      <w:r>
        <w:t>.</w:t>
      </w:r>
    </w:p>
    <w:p w14:paraId="1F4A0329" w14:textId="77777777" w:rsidR="005565DB" w:rsidRDefault="005565DB" w:rsidP="005565DB">
      <w:pPr>
        <w:pStyle w:val="Example"/>
      </w:pPr>
    </w:p>
    <w:p w14:paraId="75680B8A" w14:textId="68332C28" w:rsidR="005565DB" w:rsidRDefault="005565DB" w:rsidP="007A762D">
      <w:pPr>
        <w:pStyle w:val="Example"/>
      </w:pPr>
      <w:r>
        <w:t xml:space="preserve">Note this also means </w:t>
      </w:r>
      <w:r w:rsidR="00DE7E2C" w:rsidRPr="007A762D">
        <w:rPr>
          <w:position w:val="-28"/>
        </w:rPr>
        <w:object w:dxaOrig="6020" w:dyaOrig="680" w14:anchorId="501EA64D">
          <v:shape id="_x0000_i1405" type="#_x0000_t75" style="width:300.75pt;height:33.75pt" o:ole="">
            <v:imagedata r:id="rId822" o:title=""/>
          </v:shape>
          <o:OLEObject Type="Embed" ProgID="Equation.DSMT4" ShapeID="_x0000_i1405" DrawAspect="Content" ObjectID="_1720944955" r:id="rId823"/>
        </w:object>
      </w:r>
      <w:r>
        <w:t>.</w:t>
      </w:r>
    </w:p>
    <w:p w14:paraId="338FB08F" w14:textId="77777777" w:rsidR="005565DB" w:rsidRPr="00497D18" w:rsidRDefault="005565DB" w:rsidP="005565DB">
      <w:pPr>
        <w:pStyle w:val="DefinitionHeader"/>
      </w:pPr>
      <w:r>
        <w:lastRenderedPageBreak/>
        <w:t>Important Topics of this Section</w:t>
      </w:r>
    </w:p>
    <w:p w14:paraId="2A752881" w14:textId="77777777" w:rsidR="005565DB" w:rsidRDefault="005565DB" w:rsidP="005565DB">
      <w:pPr>
        <w:pStyle w:val="Definition"/>
      </w:pPr>
      <w:r>
        <w:t>Long division of polynomials</w:t>
      </w:r>
    </w:p>
    <w:p w14:paraId="6B9FAC6F" w14:textId="77777777" w:rsidR="005565DB" w:rsidRDefault="005565DB" w:rsidP="005565DB">
      <w:pPr>
        <w:pStyle w:val="Definition"/>
      </w:pPr>
      <w:r>
        <w:t>Remainder Theorem</w:t>
      </w:r>
    </w:p>
    <w:p w14:paraId="67A71AC7" w14:textId="77777777" w:rsidR="005565DB" w:rsidRDefault="005565DB" w:rsidP="005565DB">
      <w:pPr>
        <w:pStyle w:val="Definition"/>
      </w:pPr>
      <w:r>
        <w:t>Factor Theorem</w:t>
      </w:r>
    </w:p>
    <w:p w14:paraId="10BB3942" w14:textId="77777777" w:rsidR="005565DB" w:rsidRDefault="005565DB" w:rsidP="005565DB">
      <w:pPr>
        <w:pStyle w:val="Definition"/>
      </w:pPr>
      <w:r>
        <w:t>Synthetic division of polynomials</w:t>
      </w:r>
    </w:p>
    <w:p w14:paraId="79906134" w14:textId="77777777" w:rsidR="005565DB" w:rsidRPr="00002CEB" w:rsidRDefault="005565DB" w:rsidP="005565DB"/>
    <w:p w14:paraId="32EE0BFE" w14:textId="77777777" w:rsidR="005565DB" w:rsidRDefault="005565DB" w:rsidP="005565DB"/>
    <w:p w14:paraId="714ECBBD" w14:textId="77777777" w:rsidR="005565DB" w:rsidRDefault="005565DB" w:rsidP="005565DB">
      <w:pPr>
        <w:pStyle w:val="TryitNow"/>
      </w:pPr>
      <w:r>
        <w:t>Try it Now Answers</w:t>
      </w:r>
    </w:p>
    <w:p w14:paraId="76EB01E6" w14:textId="77777777" w:rsidR="005565DB" w:rsidRDefault="005565DB" w:rsidP="005565DB">
      <w:pPr>
        <w:pStyle w:val="TryitNowbody"/>
      </w:pPr>
      <w:r>
        <w:t>1.</w:t>
      </w:r>
    </w:p>
    <w:p w14:paraId="17C55959" w14:textId="77777777" w:rsidR="00DE7E2C" w:rsidRDefault="00DE7E2C" w:rsidP="005565DB">
      <w:pPr>
        <w:pStyle w:val="TryitNowbody"/>
      </w:pPr>
      <w:r w:rsidRPr="00DE7E2C">
        <w:rPr>
          <w:position w:val="-14"/>
        </w:rPr>
        <w:object w:dxaOrig="2720" w:dyaOrig="3320" w14:anchorId="788B63FB">
          <v:shape id="_x0000_i1406" type="#_x0000_t75" style="width:135.75pt;height:166.5pt" o:ole="">
            <v:imagedata r:id="rId824" o:title=""/>
          </v:shape>
          <o:OLEObject Type="Embed" ProgID="Equation.DSMT4" ShapeID="_x0000_i1406" DrawAspect="Content" ObjectID="_1720944956" r:id="rId825"/>
        </w:object>
      </w:r>
      <w:r w:rsidR="005565DB">
        <w:t xml:space="preserve">           </w:t>
      </w:r>
    </w:p>
    <w:p w14:paraId="30B4D8A8" w14:textId="09017092" w:rsidR="005565DB" w:rsidRDefault="005565DB" w:rsidP="005565DB">
      <w:pPr>
        <w:pStyle w:val="TryitNowbody"/>
      </w:pPr>
      <w:r>
        <w:t xml:space="preserve">The quotient is </w:t>
      </w:r>
      <w:r w:rsidR="00DE7E2C" w:rsidRPr="00D2514F">
        <w:rPr>
          <w:position w:val="-6"/>
        </w:rPr>
        <w:object w:dxaOrig="1280" w:dyaOrig="320" w14:anchorId="168798E2">
          <v:shape id="_x0000_i1407" type="#_x0000_t75" style="width:63.75pt;height:15.75pt" o:ole="">
            <v:imagedata r:id="rId826" o:title=""/>
          </v:shape>
          <o:OLEObject Type="Embed" ProgID="Equation.DSMT4" ShapeID="_x0000_i1407" DrawAspect="Content" ObjectID="_1720944957" r:id="rId827"/>
        </w:object>
      </w:r>
      <w:r>
        <w:t xml:space="preserve"> with remainder -30.</w:t>
      </w:r>
    </w:p>
    <w:p w14:paraId="17483E39" w14:textId="77777777" w:rsidR="00DE7E2C" w:rsidRDefault="00DE7E2C" w:rsidP="005565DB">
      <w:pPr>
        <w:pStyle w:val="TryitNowbody"/>
      </w:pPr>
    </w:p>
    <w:p w14:paraId="24E86180" w14:textId="77777777" w:rsidR="005565DB" w:rsidRDefault="005565DB" w:rsidP="005565DB">
      <w:pPr>
        <w:pStyle w:val="TryitNowbody"/>
      </w:pPr>
      <w:r>
        <w:t xml:space="preserve">2. </w:t>
      </w:r>
    </w:p>
    <w:p w14:paraId="01F13562" w14:textId="6C2E0760" w:rsidR="005565DB" w:rsidRDefault="00FE52CD" w:rsidP="00366665">
      <w:pPr>
        <w:pStyle w:val="TryitNowbody"/>
        <w:ind w:left="360" w:hanging="360"/>
      </w:pPr>
      <w:r>
        <w:rPr>
          <w:noProof/>
        </w:rPr>
        <mc:AlternateContent>
          <mc:Choice Requires="wps">
            <w:drawing>
              <wp:inline distT="0" distB="0" distL="0" distR="0" wp14:anchorId="6B00E3F3" wp14:editId="491E9C7E">
                <wp:extent cx="2194560" cy="643255"/>
                <wp:effectExtent l="0" t="0" r="0" b="4445"/>
                <wp:docPr id="78"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508"/>
                              <w:gridCol w:w="499"/>
                              <w:gridCol w:w="537"/>
                              <w:gridCol w:w="526"/>
                              <w:gridCol w:w="537"/>
                              <w:gridCol w:w="576"/>
                            </w:tblGrid>
                            <w:tr w:rsidR="00FE52CD" w14:paraId="52AE26F2" w14:textId="77777777" w:rsidTr="00D93C62">
                              <w:tc>
                                <w:tcPr>
                                  <w:tcW w:w="573" w:type="dxa"/>
                                  <w:tcBorders>
                                    <w:right w:val="single" w:sz="4" w:space="0" w:color="auto"/>
                                  </w:tcBorders>
                                </w:tcPr>
                                <w:p w14:paraId="44A0B033" w14:textId="77777777" w:rsidR="00FE52CD" w:rsidRDefault="00FE52CD" w:rsidP="00D93C62">
                                  <w:pPr>
                                    <w:jc w:val="right"/>
                                  </w:pPr>
                                  <w:r>
                                    <w:t>3</w:t>
                                  </w:r>
                                </w:p>
                              </w:tc>
                              <w:tc>
                                <w:tcPr>
                                  <w:tcW w:w="561" w:type="dxa"/>
                                  <w:tcBorders>
                                    <w:left w:val="single" w:sz="4" w:space="0" w:color="auto"/>
                                  </w:tcBorders>
                                </w:tcPr>
                                <w:p w14:paraId="6394733C" w14:textId="77777777" w:rsidR="00FE52CD" w:rsidRDefault="00FE52CD" w:rsidP="00D93C62">
                                  <w:pPr>
                                    <w:jc w:val="right"/>
                                  </w:pPr>
                                  <w:r>
                                    <w:t>4</w:t>
                                  </w:r>
                                </w:p>
                              </w:tc>
                              <w:tc>
                                <w:tcPr>
                                  <w:tcW w:w="568" w:type="dxa"/>
                                </w:tcPr>
                                <w:p w14:paraId="5115B56A" w14:textId="77777777" w:rsidR="00FE52CD" w:rsidRDefault="00FE52CD" w:rsidP="00D93C62">
                                  <w:pPr>
                                    <w:jc w:val="right"/>
                                  </w:pPr>
                                  <w:r>
                                    <w:t>0</w:t>
                                  </w:r>
                                </w:p>
                              </w:tc>
                              <w:tc>
                                <w:tcPr>
                                  <w:tcW w:w="553" w:type="dxa"/>
                                </w:tcPr>
                                <w:p w14:paraId="48DD7D92" w14:textId="77777777" w:rsidR="00FE52CD" w:rsidRDefault="00FE52CD" w:rsidP="00D93C62">
                                  <w:pPr>
                                    <w:jc w:val="right"/>
                                  </w:pPr>
                                  <w:r>
                                    <w:t>-8</w:t>
                                  </w:r>
                                </w:p>
                              </w:tc>
                              <w:tc>
                                <w:tcPr>
                                  <w:tcW w:w="568" w:type="dxa"/>
                                </w:tcPr>
                                <w:p w14:paraId="7427309D" w14:textId="77777777" w:rsidR="00FE52CD" w:rsidRDefault="00FE52CD" w:rsidP="00D93C62">
                                  <w:pPr>
                                    <w:jc w:val="right"/>
                                  </w:pPr>
                                  <w:r>
                                    <w:t>-5</w:t>
                                  </w:r>
                                </w:p>
                              </w:tc>
                              <w:tc>
                                <w:tcPr>
                                  <w:tcW w:w="576" w:type="dxa"/>
                                </w:tcPr>
                                <w:p w14:paraId="1E80EA6D" w14:textId="77777777" w:rsidR="00FE52CD" w:rsidRDefault="00FE52CD" w:rsidP="00D93C62">
                                  <w:pPr>
                                    <w:jc w:val="right"/>
                                  </w:pPr>
                                  <w:r>
                                    <w:t>0</w:t>
                                  </w:r>
                                </w:p>
                              </w:tc>
                            </w:tr>
                            <w:tr w:rsidR="00FE52CD" w14:paraId="058CF19A" w14:textId="77777777" w:rsidTr="00D93C62">
                              <w:tc>
                                <w:tcPr>
                                  <w:tcW w:w="573" w:type="dxa"/>
                                </w:tcPr>
                                <w:p w14:paraId="7E18F976" w14:textId="77777777" w:rsidR="00FE52CD" w:rsidRDefault="00FE52CD" w:rsidP="00D93C62">
                                  <w:pPr>
                                    <w:jc w:val="right"/>
                                  </w:pPr>
                                </w:p>
                              </w:tc>
                              <w:tc>
                                <w:tcPr>
                                  <w:tcW w:w="561" w:type="dxa"/>
                                  <w:tcBorders>
                                    <w:bottom w:val="single" w:sz="4" w:space="0" w:color="auto"/>
                                  </w:tcBorders>
                                </w:tcPr>
                                <w:p w14:paraId="1F27251F" w14:textId="77777777" w:rsidR="00FE52CD" w:rsidRDefault="00FE52CD" w:rsidP="00D93C62">
                                  <w:pPr>
                                    <w:jc w:val="right"/>
                                  </w:pPr>
                                  <w:r>
                                    <w:t>↓</w:t>
                                  </w:r>
                                </w:p>
                              </w:tc>
                              <w:tc>
                                <w:tcPr>
                                  <w:tcW w:w="568" w:type="dxa"/>
                                  <w:tcBorders>
                                    <w:bottom w:val="single" w:sz="4" w:space="0" w:color="auto"/>
                                  </w:tcBorders>
                                </w:tcPr>
                                <w:p w14:paraId="3BC7D67A" w14:textId="77777777" w:rsidR="00FE52CD" w:rsidRDefault="00FE52CD" w:rsidP="00D93C62">
                                  <w:pPr>
                                    <w:jc w:val="right"/>
                                  </w:pPr>
                                  <w:r>
                                    <w:t>12</w:t>
                                  </w:r>
                                </w:p>
                              </w:tc>
                              <w:tc>
                                <w:tcPr>
                                  <w:tcW w:w="553" w:type="dxa"/>
                                  <w:tcBorders>
                                    <w:bottom w:val="single" w:sz="4" w:space="0" w:color="auto"/>
                                  </w:tcBorders>
                                </w:tcPr>
                                <w:p w14:paraId="7C7BD358" w14:textId="77777777" w:rsidR="00FE52CD" w:rsidRDefault="00FE52CD" w:rsidP="00D93C62">
                                  <w:pPr>
                                    <w:jc w:val="right"/>
                                  </w:pPr>
                                  <w:r>
                                    <w:t>36</w:t>
                                  </w:r>
                                </w:p>
                              </w:tc>
                              <w:tc>
                                <w:tcPr>
                                  <w:tcW w:w="568" w:type="dxa"/>
                                  <w:tcBorders>
                                    <w:bottom w:val="single" w:sz="4" w:space="0" w:color="auto"/>
                                  </w:tcBorders>
                                </w:tcPr>
                                <w:p w14:paraId="3567CCAF" w14:textId="77777777" w:rsidR="00FE52CD" w:rsidRDefault="00FE52CD" w:rsidP="00D93C62">
                                  <w:pPr>
                                    <w:jc w:val="right"/>
                                  </w:pPr>
                                  <w:r>
                                    <w:t>84</w:t>
                                  </w:r>
                                </w:p>
                              </w:tc>
                              <w:tc>
                                <w:tcPr>
                                  <w:tcW w:w="576" w:type="dxa"/>
                                  <w:tcBorders>
                                    <w:bottom w:val="single" w:sz="4" w:space="0" w:color="auto"/>
                                  </w:tcBorders>
                                </w:tcPr>
                                <w:p w14:paraId="6A2416D6" w14:textId="77777777" w:rsidR="00FE52CD" w:rsidRDefault="00FE52CD" w:rsidP="00D93C62">
                                  <w:pPr>
                                    <w:jc w:val="right"/>
                                  </w:pPr>
                                  <w:r>
                                    <w:t>237</w:t>
                                  </w:r>
                                </w:p>
                              </w:tc>
                            </w:tr>
                            <w:tr w:rsidR="00FE52CD" w14:paraId="27FD4B91" w14:textId="77777777" w:rsidTr="00D93C62">
                              <w:tc>
                                <w:tcPr>
                                  <w:tcW w:w="573" w:type="dxa"/>
                                </w:tcPr>
                                <w:p w14:paraId="0B1D5CF7" w14:textId="77777777" w:rsidR="00FE52CD" w:rsidRDefault="00FE52CD" w:rsidP="00D93C62">
                                  <w:pPr>
                                    <w:jc w:val="right"/>
                                  </w:pPr>
                                </w:p>
                              </w:tc>
                              <w:tc>
                                <w:tcPr>
                                  <w:tcW w:w="561" w:type="dxa"/>
                                  <w:tcBorders>
                                    <w:top w:val="single" w:sz="4" w:space="0" w:color="auto"/>
                                  </w:tcBorders>
                                </w:tcPr>
                                <w:p w14:paraId="0084362B" w14:textId="77777777" w:rsidR="00FE52CD" w:rsidRDefault="00FE52CD" w:rsidP="00D93C62">
                                  <w:pPr>
                                    <w:jc w:val="right"/>
                                  </w:pPr>
                                  <w:r>
                                    <w:t>4</w:t>
                                  </w:r>
                                </w:p>
                              </w:tc>
                              <w:tc>
                                <w:tcPr>
                                  <w:tcW w:w="568" w:type="dxa"/>
                                  <w:tcBorders>
                                    <w:top w:val="single" w:sz="4" w:space="0" w:color="auto"/>
                                  </w:tcBorders>
                                </w:tcPr>
                                <w:p w14:paraId="6B1EB934" w14:textId="77777777" w:rsidR="00FE52CD" w:rsidRDefault="00FE52CD" w:rsidP="00D93C62">
                                  <w:pPr>
                                    <w:jc w:val="right"/>
                                  </w:pPr>
                                  <w:r>
                                    <w:t>12</w:t>
                                  </w:r>
                                </w:p>
                              </w:tc>
                              <w:tc>
                                <w:tcPr>
                                  <w:tcW w:w="553" w:type="dxa"/>
                                  <w:tcBorders>
                                    <w:top w:val="single" w:sz="4" w:space="0" w:color="auto"/>
                                  </w:tcBorders>
                                </w:tcPr>
                                <w:p w14:paraId="14B3F8D4" w14:textId="77777777" w:rsidR="00FE52CD" w:rsidRDefault="00FE52CD" w:rsidP="00D93C62">
                                  <w:pPr>
                                    <w:jc w:val="right"/>
                                  </w:pPr>
                                  <w:r>
                                    <w:t>28</w:t>
                                  </w:r>
                                </w:p>
                              </w:tc>
                              <w:tc>
                                <w:tcPr>
                                  <w:tcW w:w="568" w:type="dxa"/>
                                  <w:tcBorders>
                                    <w:top w:val="single" w:sz="4" w:space="0" w:color="auto"/>
                                    <w:right w:val="single" w:sz="4" w:space="0" w:color="auto"/>
                                  </w:tcBorders>
                                </w:tcPr>
                                <w:p w14:paraId="575DA279" w14:textId="77777777" w:rsidR="00FE52CD" w:rsidRDefault="00FE52CD" w:rsidP="00D93C62">
                                  <w:pPr>
                                    <w:jc w:val="right"/>
                                  </w:pPr>
                                  <w:r>
                                    <w:t>79</w:t>
                                  </w:r>
                                </w:p>
                              </w:tc>
                              <w:tc>
                                <w:tcPr>
                                  <w:tcW w:w="576" w:type="dxa"/>
                                  <w:tcBorders>
                                    <w:top w:val="single" w:sz="4" w:space="0" w:color="auto"/>
                                    <w:left w:val="single" w:sz="4" w:space="0" w:color="auto"/>
                                    <w:bottom w:val="single" w:sz="4" w:space="0" w:color="auto"/>
                                    <w:right w:val="single" w:sz="4" w:space="0" w:color="auto"/>
                                  </w:tcBorders>
                                </w:tcPr>
                                <w:p w14:paraId="3E2EE468" w14:textId="77777777" w:rsidR="00FE52CD" w:rsidRDefault="00FE52CD" w:rsidP="00D93C62">
                                  <w:pPr>
                                    <w:jc w:val="right"/>
                                  </w:pPr>
                                  <w:r>
                                    <w:t>237</w:t>
                                  </w:r>
                                </w:p>
                              </w:tc>
                            </w:tr>
                          </w:tbl>
                          <w:p w14:paraId="3B48AEBA"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6B00E3F3" id="Text Box 974" o:spid="_x0000_s1069" type="#_x0000_t202" style="width:172.8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" stroked="f">
                <v:textbox>
                  <w:txbxContent>
                    <w:tbl>
                      <w:tblPr>
                        <w:tblW w:w="0" w:type="auto"/>
                        <w:tblLook w:val="04A0" w:firstRow="1" w:lastRow="0" w:firstColumn="1" w:lastColumn="0" w:noHBand="0" w:noVBand="1"/>
                      </w:tblPr>
                      <w:tblGrid>
                        <w:gridCol w:w="508"/>
                        <w:gridCol w:w="499"/>
                        <w:gridCol w:w="537"/>
                        <w:gridCol w:w="526"/>
                        <w:gridCol w:w="537"/>
                        <w:gridCol w:w="576"/>
                      </w:tblGrid>
                      <w:tr w:rsidR="00FE52CD" w14:paraId="52AE26F2" w14:textId="77777777" w:rsidTr="00D93C62">
                        <w:tc>
                          <w:tcPr>
                            <w:tcW w:w="573" w:type="dxa"/>
                            <w:tcBorders>
                              <w:right w:val="single" w:sz="4" w:space="0" w:color="auto"/>
                            </w:tcBorders>
                          </w:tcPr>
                          <w:p w14:paraId="44A0B033" w14:textId="77777777" w:rsidR="00FE52CD" w:rsidRDefault="00FE52CD" w:rsidP="00D93C62">
                            <w:pPr>
                              <w:jc w:val="right"/>
                            </w:pPr>
                            <w:r>
                              <w:t>3</w:t>
                            </w:r>
                          </w:p>
                        </w:tc>
                        <w:tc>
                          <w:tcPr>
                            <w:tcW w:w="561" w:type="dxa"/>
                            <w:tcBorders>
                              <w:left w:val="single" w:sz="4" w:space="0" w:color="auto"/>
                            </w:tcBorders>
                          </w:tcPr>
                          <w:p w14:paraId="6394733C" w14:textId="77777777" w:rsidR="00FE52CD" w:rsidRDefault="00FE52CD" w:rsidP="00D93C62">
                            <w:pPr>
                              <w:jc w:val="right"/>
                            </w:pPr>
                            <w:r>
                              <w:t>4</w:t>
                            </w:r>
                          </w:p>
                        </w:tc>
                        <w:tc>
                          <w:tcPr>
                            <w:tcW w:w="568" w:type="dxa"/>
                          </w:tcPr>
                          <w:p w14:paraId="5115B56A" w14:textId="77777777" w:rsidR="00FE52CD" w:rsidRDefault="00FE52CD" w:rsidP="00D93C62">
                            <w:pPr>
                              <w:jc w:val="right"/>
                            </w:pPr>
                            <w:r>
                              <w:t>0</w:t>
                            </w:r>
                          </w:p>
                        </w:tc>
                        <w:tc>
                          <w:tcPr>
                            <w:tcW w:w="553" w:type="dxa"/>
                          </w:tcPr>
                          <w:p w14:paraId="48DD7D92" w14:textId="77777777" w:rsidR="00FE52CD" w:rsidRDefault="00FE52CD" w:rsidP="00D93C62">
                            <w:pPr>
                              <w:jc w:val="right"/>
                            </w:pPr>
                            <w:r>
                              <w:t>-8</w:t>
                            </w:r>
                          </w:p>
                        </w:tc>
                        <w:tc>
                          <w:tcPr>
                            <w:tcW w:w="568" w:type="dxa"/>
                          </w:tcPr>
                          <w:p w14:paraId="7427309D" w14:textId="77777777" w:rsidR="00FE52CD" w:rsidRDefault="00FE52CD" w:rsidP="00D93C62">
                            <w:pPr>
                              <w:jc w:val="right"/>
                            </w:pPr>
                            <w:r>
                              <w:t>-5</w:t>
                            </w:r>
                          </w:p>
                        </w:tc>
                        <w:tc>
                          <w:tcPr>
                            <w:tcW w:w="576" w:type="dxa"/>
                          </w:tcPr>
                          <w:p w14:paraId="1E80EA6D" w14:textId="77777777" w:rsidR="00FE52CD" w:rsidRDefault="00FE52CD" w:rsidP="00D93C62">
                            <w:pPr>
                              <w:jc w:val="right"/>
                            </w:pPr>
                            <w:r>
                              <w:t>0</w:t>
                            </w:r>
                          </w:p>
                        </w:tc>
                      </w:tr>
                      <w:tr w:rsidR="00FE52CD" w14:paraId="058CF19A" w14:textId="77777777" w:rsidTr="00D93C62">
                        <w:tc>
                          <w:tcPr>
                            <w:tcW w:w="573" w:type="dxa"/>
                          </w:tcPr>
                          <w:p w14:paraId="7E18F976" w14:textId="77777777" w:rsidR="00FE52CD" w:rsidRDefault="00FE52CD" w:rsidP="00D93C62">
                            <w:pPr>
                              <w:jc w:val="right"/>
                            </w:pPr>
                          </w:p>
                        </w:tc>
                        <w:tc>
                          <w:tcPr>
                            <w:tcW w:w="561" w:type="dxa"/>
                            <w:tcBorders>
                              <w:bottom w:val="single" w:sz="4" w:space="0" w:color="auto"/>
                            </w:tcBorders>
                          </w:tcPr>
                          <w:p w14:paraId="1F27251F" w14:textId="77777777" w:rsidR="00FE52CD" w:rsidRDefault="00FE52CD" w:rsidP="00D93C62">
                            <w:pPr>
                              <w:jc w:val="right"/>
                            </w:pPr>
                            <w:r>
                              <w:t>↓</w:t>
                            </w:r>
                          </w:p>
                        </w:tc>
                        <w:tc>
                          <w:tcPr>
                            <w:tcW w:w="568" w:type="dxa"/>
                            <w:tcBorders>
                              <w:bottom w:val="single" w:sz="4" w:space="0" w:color="auto"/>
                            </w:tcBorders>
                          </w:tcPr>
                          <w:p w14:paraId="3BC7D67A" w14:textId="77777777" w:rsidR="00FE52CD" w:rsidRDefault="00FE52CD" w:rsidP="00D93C62">
                            <w:pPr>
                              <w:jc w:val="right"/>
                            </w:pPr>
                            <w:r>
                              <w:t>12</w:t>
                            </w:r>
                          </w:p>
                        </w:tc>
                        <w:tc>
                          <w:tcPr>
                            <w:tcW w:w="553" w:type="dxa"/>
                            <w:tcBorders>
                              <w:bottom w:val="single" w:sz="4" w:space="0" w:color="auto"/>
                            </w:tcBorders>
                          </w:tcPr>
                          <w:p w14:paraId="7C7BD358" w14:textId="77777777" w:rsidR="00FE52CD" w:rsidRDefault="00FE52CD" w:rsidP="00D93C62">
                            <w:pPr>
                              <w:jc w:val="right"/>
                            </w:pPr>
                            <w:r>
                              <w:t>36</w:t>
                            </w:r>
                          </w:p>
                        </w:tc>
                        <w:tc>
                          <w:tcPr>
                            <w:tcW w:w="568" w:type="dxa"/>
                            <w:tcBorders>
                              <w:bottom w:val="single" w:sz="4" w:space="0" w:color="auto"/>
                            </w:tcBorders>
                          </w:tcPr>
                          <w:p w14:paraId="3567CCAF" w14:textId="77777777" w:rsidR="00FE52CD" w:rsidRDefault="00FE52CD" w:rsidP="00D93C62">
                            <w:pPr>
                              <w:jc w:val="right"/>
                            </w:pPr>
                            <w:r>
                              <w:t>84</w:t>
                            </w:r>
                          </w:p>
                        </w:tc>
                        <w:tc>
                          <w:tcPr>
                            <w:tcW w:w="576" w:type="dxa"/>
                            <w:tcBorders>
                              <w:bottom w:val="single" w:sz="4" w:space="0" w:color="auto"/>
                            </w:tcBorders>
                          </w:tcPr>
                          <w:p w14:paraId="6A2416D6" w14:textId="77777777" w:rsidR="00FE52CD" w:rsidRDefault="00FE52CD" w:rsidP="00D93C62">
                            <w:pPr>
                              <w:jc w:val="right"/>
                            </w:pPr>
                            <w:r>
                              <w:t>237</w:t>
                            </w:r>
                          </w:p>
                        </w:tc>
                      </w:tr>
                      <w:tr w:rsidR="00FE52CD" w14:paraId="27FD4B91" w14:textId="77777777" w:rsidTr="00D93C62">
                        <w:tc>
                          <w:tcPr>
                            <w:tcW w:w="573" w:type="dxa"/>
                          </w:tcPr>
                          <w:p w14:paraId="0B1D5CF7" w14:textId="77777777" w:rsidR="00FE52CD" w:rsidRDefault="00FE52CD" w:rsidP="00D93C62">
                            <w:pPr>
                              <w:jc w:val="right"/>
                            </w:pPr>
                          </w:p>
                        </w:tc>
                        <w:tc>
                          <w:tcPr>
                            <w:tcW w:w="561" w:type="dxa"/>
                            <w:tcBorders>
                              <w:top w:val="single" w:sz="4" w:space="0" w:color="auto"/>
                            </w:tcBorders>
                          </w:tcPr>
                          <w:p w14:paraId="0084362B" w14:textId="77777777" w:rsidR="00FE52CD" w:rsidRDefault="00FE52CD" w:rsidP="00D93C62">
                            <w:pPr>
                              <w:jc w:val="right"/>
                            </w:pPr>
                            <w:r>
                              <w:t>4</w:t>
                            </w:r>
                          </w:p>
                        </w:tc>
                        <w:tc>
                          <w:tcPr>
                            <w:tcW w:w="568" w:type="dxa"/>
                            <w:tcBorders>
                              <w:top w:val="single" w:sz="4" w:space="0" w:color="auto"/>
                            </w:tcBorders>
                          </w:tcPr>
                          <w:p w14:paraId="6B1EB934" w14:textId="77777777" w:rsidR="00FE52CD" w:rsidRDefault="00FE52CD" w:rsidP="00D93C62">
                            <w:pPr>
                              <w:jc w:val="right"/>
                            </w:pPr>
                            <w:r>
                              <w:t>12</w:t>
                            </w:r>
                          </w:p>
                        </w:tc>
                        <w:tc>
                          <w:tcPr>
                            <w:tcW w:w="553" w:type="dxa"/>
                            <w:tcBorders>
                              <w:top w:val="single" w:sz="4" w:space="0" w:color="auto"/>
                            </w:tcBorders>
                          </w:tcPr>
                          <w:p w14:paraId="14B3F8D4" w14:textId="77777777" w:rsidR="00FE52CD" w:rsidRDefault="00FE52CD" w:rsidP="00D93C62">
                            <w:pPr>
                              <w:jc w:val="right"/>
                            </w:pPr>
                            <w:r>
                              <w:t>28</w:t>
                            </w:r>
                          </w:p>
                        </w:tc>
                        <w:tc>
                          <w:tcPr>
                            <w:tcW w:w="568" w:type="dxa"/>
                            <w:tcBorders>
                              <w:top w:val="single" w:sz="4" w:space="0" w:color="auto"/>
                              <w:right w:val="single" w:sz="4" w:space="0" w:color="auto"/>
                            </w:tcBorders>
                          </w:tcPr>
                          <w:p w14:paraId="575DA279" w14:textId="77777777" w:rsidR="00FE52CD" w:rsidRDefault="00FE52CD" w:rsidP="00D93C62">
                            <w:pPr>
                              <w:jc w:val="right"/>
                            </w:pPr>
                            <w:r>
                              <w:t>79</w:t>
                            </w:r>
                          </w:p>
                        </w:tc>
                        <w:tc>
                          <w:tcPr>
                            <w:tcW w:w="576" w:type="dxa"/>
                            <w:tcBorders>
                              <w:top w:val="single" w:sz="4" w:space="0" w:color="auto"/>
                              <w:left w:val="single" w:sz="4" w:space="0" w:color="auto"/>
                              <w:bottom w:val="single" w:sz="4" w:space="0" w:color="auto"/>
                              <w:right w:val="single" w:sz="4" w:space="0" w:color="auto"/>
                            </w:tcBorders>
                          </w:tcPr>
                          <w:p w14:paraId="3E2EE468" w14:textId="77777777" w:rsidR="00FE52CD" w:rsidRDefault="00FE52CD" w:rsidP="00D93C62">
                            <w:pPr>
                              <w:jc w:val="right"/>
                            </w:pPr>
                            <w:r>
                              <w:t>237</w:t>
                            </w:r>
                          </w:p>
                        </w:tc>
                      </w:tr>
                    </w:tbl>
                    <w:p w14:paraId="3B48AEBA" w14:textId="77777777" w:rsidR="00FE52CD" w:rsidRDefault="00FE52CD" w:rsidP="005565DB"/>
                  </w:txbxContent>
                </v:textbox>
                <w10:anchorlock/>
              </v:shape>
            </w:pict>
          </mc:Fallback>
        </mc:AlternateContent>
      </w:r>
      <w:r w:rsidR="00366665">
        <w:br/>
      </w:r>
      <w:r w:rsidR="00366665">
        <w:br/>
      </w:r>
      <w:r w:rsidR="009A0A58" w:rsidRPr="00B14729">
        <w:rPr>
          <w:position w:val="-6"/>
        </w:rPr>
        <w:object w:dxaOrig="1420" w:dyaOrig="320" w14:anchorId="5882AFBD">
          <v:shape id="_x0000_i1408" type="#_x0000_t75" style="width:71.25pt;height:15.75pt" o:ole="">
            <v:imagedata r:id="rId828" o:title=""/>
          </v:shape>
          <o:OLEObject Type="Embed" ProgID="Equation.DSMT4" ShapeID="_x0000_i1408" DrawAspect="Content" ObjectID="_1720944958" r:id="rId829"/>
        </w:object>
      </w:r>
      <w:r w:rsidR="005565DB">
        <w:t xml:space="preserve"> divided by </w:t>
      </w:r>
      <w:r w:rsidR="009A0A58" w:rsidRPr="0071697B">
        <w:rPr>
          <w:position w:val="-6"/>
        </w:rPr>
        <w:object w:dxaOrig="520" w:dyaOrig="279" w14:anchorId="289CD29C">
          <v:shape id="_x0000_i1409" type="#_x0000_t75" style="width:26.25pt;height:13.5pt" o:ole="">
            <v:imagedata r:id="rId830" o:title=""/>
          </v:shape>
          <o:OLEObject Type="Embed" ProgID="Equation.DSMT4" ShapeID="_x0000_i1409" DrawAspect="Content" ObjectID="_1720944959" r:id="rId831"/>
        </w:object>
      </w:r>
      <w:r w:rsidR="005565DB">
        <w:t xml:space="preserve"> is </w:t>
      </w:r>
      <w:r w:rsidR="009A0A58" w:rsidRPr="00B14729">
        <w:rPr>
          <w:position w:val="-6"/>
        </w:rPr>
        <w:object w:dxaOrig="2100" w:dyaOrig="320" w14:anchorId="23486232">
          <v:shape id="_x0000_i1410" type="#_x0000_t75" style="width:105pt;height:15.75pt" o:ole="">
            <v:imagedata r:id="rId832" o:title=""/>
          </v:shape>
          <o:OLEObject Type="Embed" ProgID="Equation.DSMT4" ShapeID="_x0000_i1410" DrawAspect="Content" ObjectID="_1720944960" r:id="rId833"/>
        </w:object>
      </w:r>
      <w:r w:rsidR="005565DB">
        <w:t xml:space="preserve"> with remainder 237</w:t>
      </w:r>
    </w:p>
    <w:p w14:paraId="1D99A7D3" w14:textId="77777777" w:rsidR="005565DB" w:rsidRDefault="005565DB" w:rsidP="00366665">
      <w:pPr>
        <w:ind w:left="360" w:hanging="360"/>
        <w:sectPr w:rsidR="005565DB" w:rsidSect="00E55FCF">
          <w:headerReference w:type="default" r:id="rId834"/>
          <w:pgSz w:w="12240" w:h="15840" w:code="1"/>
          <w:pgMar w:top="1440" w:right="1440" w:bottom="1440" w:left="1440" w:header="720" w:footer="720" w:gutter="720"/>
          <w:cols w:space="720"/>
          <w:docGrid w:linePitch="360"/>
        </w:sectPr>
      </w:pPr>
    </w:p>
    <w:p w14:paraId="2AC81E7A" w14:textId="77777777" w:rsidR="005565DB" w:rsidRDefault="005565DB" w:rsidP="005565DB">
      <w:pPr>
        <w:pStyle w:val="Heading2"/>
      </w:pPr>
      <w:bookmarkStart w:id="14" w:name="_Toc481691816"/>
      <w:r>
        <w:lastRenderedPageBreak/>
        <w:t>Section 3.4 Exercises</w:t>
      </w:r>
      <w:bookmarkEnd w:id="14"/>
    </w:p>
    <w:p w14:paraId="5A45EA1D" w14:textId="77777777" w:rsidR="005565DB" w:rsidRDefault="005565DB" w:rsidP="005565DB"/>
    <w:p w14:paraId="4733326D" w14:textId="77777777" w:rsidR="005565DB" w:rsidRDefault="005565DB" w:rsidP="005565DB">
      <w:r>
        <w:t>Use polynomial long division to perform the indicated division.</w:t>
      </w:r>
    </w:p>
    <w:p w14:paraId="12225BEA" w14:textId="77777777" w:rsidR="005565DB" w:rsidRDefault="005565DB" w:rsidP="005565DB"/>
    <w:p w14:paraId="4B2CCB17" w14:textId="71B98BF7" w:rsidR="005565DB" w:rsidRDefault="005565DB" w:rsidP="00402558">
      <w:pPr>
        <w:spacing w:line="276" w:lineRule="auto"/>
        <w:rPr>
          <w:noProof/>
        </w:rPr>
      </w:pPr>
      <w:r>
        <w:t xml:space="preserve">1. </w:t>
      </w:r>
      <w:r w:rsidR="009A0A58" w:rsidRPr="009A0A58">
        <w:rPr>
          <w:noProof/>
          <w:position w:val="-16"/>
        </w:rPr>
        <w:object w:dxaOrig="2160" w:dyaOrig="440" w14:anchorId="2AEBE27F">
          <v:shape id="_x0000_i1411" type="#_x0000_t75" style="width:108pt;height:22.5pt" o:ole="">
            <v:imagedata r:id="rId835" o:title=""/>
          </v:shape>
          <o:OLEObject Type="Embed" ProgID="Equation.DSMT4" ShapeID="_x0000_i1411" DrawAspect="Content" ObjectID="_1720944961" r:id="rId836"/>
        </w:object>
      </w:r>
      <w:r>
        <w:rPr>
          <w:noProof/>
        </w:rPr>
        <w:tab/>
      </w:r>
      <w:r>
        <w:rPr>
          <w:noProof/>
        </w:rPr>
        <w:tab/>
      </w:r>
      <w:r>
        <w:rPr>
          <w:noProof/>
        </w:rPr>
        <w:tab/>
        <w:t xml:space="preserve">2. </w:t>
      </w:r>
      <w:r w:rsidR="009A0A58" w:rsidRPr="009A0A58">
        <w:rPr>
          <w:noProof/>
          <w:position w:val="-16"/>
        </w:rPr>
        <w:object w:dxaOrig="2460" w:dyaOrig="440" w14:anchorId="365CDCCE">
          <v:shape id="_x0000_i1412" type="#_x0000_t75" style="width:123pt;height:22.5pt" o:ole="">
            <v:imagedata r:id="rId837" o:title=""/>
          </v:shape>
          <o:OLEObject Type="Embed" ProgID="Equation.DSMT4" ShapeID="_x0000_i1412" DrawAspect="Content" ObjectID="_1720944962" r:id="rId838"/>
        </w:object>
      </w:r>
    </w:p>
    <w:p w14:paraId="10781C35" w14:textId="1C605E5C" w:rsidR="005565DB" w:rsidRDefault="005565DB" w:rsidP="00402558">
      <w:pPr>
        <w:spacing w:line="276" w:lineRule="auto"/>
        <w:rPr>
          <w:noProof/>
        </w:rPr>
      </w:pPr>
      <w:r>
        <w:rPr>
          <w:noProof/>
        </w:rPr>
        <w:t xml:space="preserve">3. </w:t>
      </w:r>
      <w:r w:rsidR="009A0A58" w:rsidRPr="009A0A58">
        <w:rPr>
          <w:noProof/>
          <w:position w:val="-16"/>
        </w:rPr>
        <w:object w:dxaOrig="2920" w:dyaOrig="440" w14:anchorId="238FAD4B">
          <v:shape id="_x0000_i1413" type="#_x0000_t75" style="width:146.25pt;height:22.5pt" o:ole="">
            <v:imagedata r:id="rId839" o:title=""/>
          </v:shape>
          <o:OLEObject Type="Embed" ProgID="Equation.DSMT4" ShapeID="_x0000_i1413" DrawAspect="Content" ObjectID="_1720944963" r:id="rId840"/>
        </w:object>
      </w:r>
      <w:r>
        <w:rPr>
          <w:noProof/>
        </w:rPr>
        <w:tab/>
      </w:r>
      <w:r>
        <w:rPr>
          <w:noProof/>
        </w:rPr>
        <w:tab/>
        <w:t xml:space="preserve">4. </w:t>
      </w:r>
      <w:r w:rsidR="009A0A58" w:rsidRPr="009A0A58">
        <w:rPr>
          <w:noProof/>
          <w:position w:val="-16"/>
        </w:rPr>
        <w:object w:dxaOrig="2840" w:dyaOrig="440" w14:anchorId="59F7E3A5">
          <v:shape id="_x0000_i1414" type="#_x0000_t75" style="width:141.75pt;height:22.5pt" o:ole="">
            <v:imagedata r:id="rId841" o:title=""/>
          </v:shape>
          <o:OLEObject Type="Embed" ProgID="Equation.DSMT4" ShapeID="_x0000_i1414" DrawAspect="Content" ObjectID="_1720944964" r:id="rId842"/>
        </w:object>
      </w:r>
    </w:p>
    <w:p w14:paraId="6ADED17A" w14:textId="5CE98EDF" w:rsidR="005565DB" w:rsidRDefault="005565DB" w:rsidP="00402558">
      <w:pPr>
        <w:spacing w:line="276" w:lineRule="auto"/>
        <w:rPr>
          <w:noProof/>
        </w:rPr>
      </w:pPr>
      <w:r>
        <w:rPr>
          <w:noProof/>
        </w:rPr>
        <w:t xml:space="preserve">5. </w:t>
      </w:r>
      <w:r w:rsidR="009A0A58" w:rsidRPr="009A0A58">
        <w:rPr>
          <w:noProof/>
          <w:position w:val="-16"/>
        </w:rPr>
        <w:object w:dxaOrig="1860" w:dyaOrig="440" w14:anchorId="15E52323">
          <v:shape id="_x0000_i1415" type="#_x0000_t75" style="width:93pt;height:22.5pt" o:ole="">
            <v:imagedata r:id="rId843" o:title=""/>
          </v:shape>
          <o:OLEObject Type="Embed" ProgID="Equation.DSMT4" ShapeID="_x0000_i1415" DrawAspect="Content" ObjectID="_1720944965" r:id="rId844"/>
        </w:object>
      </w:r>
      <w:r>
        <w:rPr>
          <w:noProof/>
        </w:rPr>
        <w:tab/>
      </w:r>
      <w:r>
        <w:rPr>
          <w:noProof/>
        </w:rPr>
        <w:tab/>
      </w:r>
      <w:r>
        <w:rPr>
          <w:noProof/>
        </w:rPr>
        <w:tab/>
      </w:r>
      <w:r>
        <w:rPr>
          <w:noProof/>
        </w:rPr>
        <w:tab/>
        <w:t xml:space="preserve">6. </w:t>
      </w:r>
      <w:r w:rsidR="009A0A58" w:rsidRPr="009A0A58">
        <w:rPr>
          <w:noProof/>
          <w:position w:val="-16"/>
        </w:rPr>
        <w:object w:dxaOrig="2280" w:dyaOrig="440" w14:anchorId="1281A24D">
          <v:shape id="_x0000_i1416" type="#_x0000_t75" style="width:114pt;height:22.5pt" o:ole="">
            <v:imagedata r:id="rId845" o:title=""/>
          </v:shape>
          <o:OLEObject Type="Embed" ProgID="Equation.DSMT4" ShapeID="_x0000_i1416" DrawAspect="Content" ObjectID="_1720944966" r:id="rId846"/>
        </w:object>
      </w:r>
    </w:p>
    <w:p w14:paraId="01172651" w14:textId="77777777" w:rsidR="005565DB" w:rsidRDefault="005565DB" w:rsidP="005565DB">
      <w:pPr>
        <w:rPr>
          <w:noProof/>
        </w:rPr>
      </w:pPr>
    </w:p>
    <w:p w14:paraId="7025A19A" w14:textId="77777777" w:rsidR="005565DB" w:rsidRDefault="005565DB" w:rsidP="005565DB">
      <w:r>
        <w:t>Use synthetic division to perform the indicated division.</w:t>
      </w:r>
    </w:p>
    <w:p w14:paraId="6EB58947" w14:textId="77777777" w:rsidR="005565DB" w:rsidRDefault="005565DB" w:rsidP="005565DB"/>
    <w:p w14:paraId="45606998" w14:textId="1B43AEFD" w:rsidR="005565DB" w:rsidRDefault="005565DB" w:rsidP="00402558">
      <w:pPr>
        <w:spacing w:line="276" w:lineRule="auto"/>
        <w:rPr>
          <w:noProof/>
        </w:rPr>
      </w:pPr>
      <w:r>
        <w:t xml:space="preserve">7. </w:t>
      </w:r>
      <w:r w:rsidR="009A0A58" w:rsidRPr="009A0A58">
        <w:rPr>
          <w:noProof/>
          <w:position w:val="-16"/>
        </w:rPr>
        <w:object w:dxaOrig="2140" w:dyaOrig="440" w14:anchorId="123C1A60">
          <v:shape id="_x0000_i1417" type="#_x0000_t75" style="width:107.25pt;height:22.5pt" o:ole="">
            <v:imagedata r:id="rId847" o:title=""/>
          </v:shape>
          <o:OLEObject Type="Embed" ProgID="Equation.DSMT4" ShapeID="_x0000_i1417" DrawAspect="Content" ObjectID="_1720944967" r:id="rId848"/>
        </w:object>
      </w:r>
      <w:r>
        <w:rPr>
          <w:noProof/>
        </w:rPr>
        <w:tab/>
      </w:r>
      <w:r>
        <w:rPr>
          <w:noProof/>
        </w:rPr>
        <w:tab/>
      </w:r>
      <w:r>
        <w:rPr>
          <w:noProof/>
        </w:rPr>
        <w:tab/>
        <w:t xml:space="preserve">8. </w:t>
      </w:r>
      <w:r w:rsidR="009A0A58" w:rsidRPr="009A0A58">
        <w:rPr>
          <w:noProof/>
          <w:position w:val="-16"/>
        </w:rPr>
        <w:object w:dxaOrig="1640" w:dyaOrig="440" w14:anchorId="26CC8368">
          <v:shape id="_x0000_i1418" type="#_x0000_t75" style="width:81.75pt;height:22.5pt" o:ole="">
            <v:imagedata r:id="rId849" o:title=""/>
          </v:shape>
          <o:OLEObject Type="Embed" ProgID="Equation.DSMT4" ShapeID="_x0000_i1418" DrawAspect="Content" ObjectID="_1720944968" r:id="rId850"/>
        </w:object>
      </w:r>
    </w:p>
    <w:p w14:paraId="1EBFCF5A" w14:textId="658993B4" w:rsidR="005565DB" w:rsidRDefault="005565DB" w:rsidP="00402558">
      <w:pPr>
        <w:spacing w:line="276" w:lineRule="auto"/>
        <w:rPr>
          <w:noProof/>
        </w:rPr>
      </w:pPr>
      <w:r>
        <w:rPr>
          <w:noProof/>
        </w:rPr>
        <w:t xml:space="preserve">9. </w:t>
      </w:r>
      <w:r w:rsidR="009A0A58" w:rsidRPr="009A0A58">
        <w:rPr>
          <w:noProof/>
          <w:position w:val="-16"/>
        </w:rPr>
        <w:object w:dxaOrig="2180" w:dyaOrig="440" w14:anchorId="0ED9FEE8">
          <v:shape id="_x0000_i1419" type="#_x0000_t75" style="width:108.75pt;height:22.5pt" o:ole="">
            <v:imagedata r:id="rId851" o:title=""/>
          </v:shape>
          <o:OLEObject Type="Embed" ProgID="Equation.DSMT4" ShapeID="_x0000_i1419" DrawAspect="Content" ObjectID="_1720944969" r:id="rId852"/>
        </w:object>
      </w:r>
      <w:r>
        <w:rPr>
          <w:noProof/>
        </w:rPr>
        <w:tab/>
      </w:r>
      <w:r>
        <w:rPr>
          <w:noProof/>
        </w:rPr>
        <w:tab/>
      </w:r>
      <w:r>
        <w:rPr>
          <w:noProof/>
        </w:rPr>
        <w:tab/>
        <w:t xml:space="preserve">10. </w:t>
      </w:r>
      <w:r w:rsidR="009A0A58" w:rsidRPr="009A0A58">
        <w:rPr>
          <w:noProof/>
          <w:position w:val="-16"/>
        </w:rPr>
        <w:object w:dxaOrig="2200" w:dyaOrig="440" w14:anchorId="5C14C0C1">
          <v:shape id="_x0000_i1420" type="#_x0000_t75" style="width:110.25pt;height:22.5pt" o:ole="">
            <v:imagedata r:id="rId853" o:title=""/>
          </v:shape>
          <o:OLEObject Type="Embed" ProgID="Equation.DSMT4" ShapeID="_x0000_i1420" DrawAspect="Content" ObjectID="_1720944970" r:id="rId854"/>
        </w:object>
      </w:r>
    </w:p>
    <w:p w14:paraId="3F826F16" w14:textId="513DAE63" w:rsidR="005565DB" w:rsidRDefault="005565DB" w:rsidP="00402558">
      <w:pPr>
        <w:spacing w:line="276" w:lineRule="auto"/>
        <w:rPr>
          <w:noProof/>
        </w:rPr>
      </w:pPr>
      <w:r>
        <w:rPr>
          <w:noProof/>
        </w:rPr>
        <w:t xml:space="preserve">11. </w:t>
      </w:r>
      <w:r w:rsidR="009A0A58" w:rsidRPr="009A0A58">
        <w:rPr>
          <w:noProof/>
          <w:position w:val="-16"/>
        </w:rPr>
        <w:object w:dxaOrig="1640" w:dyaOrig="440" w14:anchorId="233387FA">
          <v:shape id="_x0000_i1421" type="#_x0000_t75" style="width:81.75pt;height:22.5pt" o:ole="">
            <v:imagedata r:id="rId855" o:title=""/>
          </v:shape>
          <o:OLEObject Type="Embed" ProgID="Equation.DSMT4" ShapeID="_x0000_i1421" DrawAspect="Content" ObjectID="_1720944971" r:id="rId856"/>
        </w:object>
      </w:r>
      <w:r>
        <w:rPr>
          <w:noProof/>
        </w:rPr>
        <w:tab/>
      </w:r>
      <w:r>
        <w:rPr>
          <w:noProof/>
        </w:rPr>
        <w:tab/>
      </w:r>
      <w:r>
        <w:rPr>
          <w:noProof/>
        </w:rPr>
        <w:tab/>
      </w:r>
      <w:r>
        <w:rPr>
          <w:noProof/>
        </w:rPr>
        <w:tab/>
        <w:t xml:space="preserve">12. </w:t>
      </w:r>
      <w:r w:rsidR="009A0A58" w:rsidRPr="009A0A58">
        <w:rPr>
          <w:noProof/>
          <w:position w:val="-16"/>
        </w:rPr>
        <w:object w:dxaOrig="2200" w:dyaOrig="440" w14:anchorId="0AF44FD3">
          <v:shape id="_x0000_i1422" type="#_x0000_t75" style="width:110.25pt;height:22.5pt" o:ole="">
            <v:imagedata r:id="rId857" o:title=""/>
          </v:shape>
          <o:OLEObject Type="Embed" ProgID="Equation.DSMT4" ShapeID="_x0000_i1422" DrawAspect="Content" ObjectID="_1720944972" r:id="rId858"/>
        </w:object>
      </w:r>
    </w:p>
    <w:p w14:paraId="09EC6C19" w14:textId="3515BA02" w:rsidR="005565DB" w:rsidRDefault="005565DB" w:rsidP="00402558">
      <w:pPr>
        <w:spacing w:line="276" w:lineRule="auto"/>
        <w:rPr>
          <w:noProof/>
        </w:rPr>
      </w:pPr>
      <w:r>
        <w:rPr>
          <w:noProof/>
        </w:rPr>
        <w:t xml:space="preserve">13. </w:t>
      </w:r>
      <w:r w:rsidR="009A0A58" w:rsidRPr="009A0A58">
        <w:rPr>
          <w:noProof/>
          <w:position w:val="-28"/>
        </w:rPr>
        <w:object w:dxaOrig="2620" w:dyaOrig="680" w14:anchorId="59A70880">
          <v:shape id="_x0000_i1423" type="#_x0000_t75" style="width:130.5pt;height:33.75pt" o:ole="">
            <v:imagedata r:id="rId859" o:title=""/>
          </v:shape>
          <o:OLEObject Type="Embed" ProgID="Equation.DSMT4" ShapeID="_x0000_i1423" DrawAspect="Content" ObjectID="_1720944973" r:id="rId860"/>
        </w:object>
      </w:r>
      <w:r>
        <w:rPr>
          <w:noProof/>
        </w:rPr>
        <w:tab/>
      </w:r>
      <w:r>
        <w:rPr>
          <w:noProof/>
        </w:rPr>
        <w:tab/>
        <w:t xml:space="preserve">14. </w:t>
      </w:r>
      <w:r w:rsidR="009A0A58" w:rsidRPr="009A0A58">
        <w:rPr>
          <w:noProof/>
          <w:position w:val="-28"/>
        </w:rPr>
        <w:object w:dxaOrig="1820" w:dyaOrig="680" w14:anchorId="77FDEED6">
          <v:shape id="_x0000_i1424" type="#_x0000_t75" style="width:90.75pt;height:33.75pt" o:ole="">
            <v:imagedata r:id="rId861" o:title=""/>
          </v:shape>
          <o:OLEObject Type="Embed" ProgID="Equation.DSMT4" ShapeID="_x0000_i1424" DrawAspect="Content" ObjectID="_1720944974" r:id="rId862"/>
        </w:object>
      </w:r>
    </w:p>
    <w:p w14:paraId="4DFBAB09" w14:textId="68D12694" w:rsidR="005565DB" w:rsidRDefault="005565DB" w:rsidP="00402558">
      <w:pPr>
        <w:spacing w:line="276" w:lineRule="auto"/>
        <w:rPr>
          <w:noProof/>
        </w:rPr>
      </w:pPr>
      <w:r>
        <w:t xml:space="preserve">15. </w:t>
      </w:r>
      <w:r w:rsidR="009A0A58" w:rsidRPr="009A0A58">
        <w:rPr>
          <w:noProof/>
          <w:position w:val="-28"/>
        </w:rPr>
        <w:object w:dxaOrig="2720" w:dyaOrig="680" w14:anchorId="63C08DDD">
          <v:shape id="_x0000_i1425" type="#_x0000_t75" style="width:135.75pt;height:33.75pt" o:ole="">
            <v:imagedata r:id="rId863" o:title=""/>
          </v:shape>
          <o:OLEObject Type="Embed" ProgID="Equation.DSMT4" ShapeID="_x0000_i1425" DrawAspect="Content" ObjectID="_1720944975" r:id="rId864"/>
        </w:object>
      </w:r>
      <w:r>
        <w:tab/>
      </w:r>
      <w:r>
        <w:tab/>
        <w:t xml:space="preserve">16. </w:t>
      </w:r>
      <w:r w:rsidR="009A0A58" w:rsidRPr="009A0A58">
        <w:rPr>
          <w:noProof/>
          <w:position w:val="-28"/>
        </w:rPr>
        <w:object w:dxaOrig="2180" w:dyaOrig="680" w14:anchorId="6D0F3684">
          <v:shape id="_x0000_i1426" type="#_x0000_t75" style="width:108.75pt;height:33.75pt" o:ole="">
            <v:imagedata r:id="rId865" o:title=""/>
          </v:shape>
          <o:OLEObject Type="Embed" ProgID="Equation.DSMT4" ShapeID="_x0000_i1426" DrawAspect="Content" ObjectID="_1720944976" r:id="rId866"/>
        </w:object>
      </w:r>
    </w:p>
    <w:p w14:paraId="4ADD5BB3" w14:textId="398DEA69" w:rsidR="005565DB" w:rsidRDefault="005565DB" w:rsidP="00402558">
      <w:pPr>
        <w:spacing w:line="276" w:lineRule="auto"/>
        <w:rPr>
          <w:noProof/>
        </w:rPr>
      </w:pPr>
      <w:r>
        <w:rPr>
          <w:noProof/>
        </w:rPr>
        <w:t xml:space="preserve">17. </w:t>
      </w:r>
      <w:r w:rsidR="009A0A58" w:rsidRPr="009A0A58">
        <w:rPr>
          <w:noProof/>
          <w:position w:val="-28"/>
        </w:rPr>
        <w:object w:dxaOrig="2260" w:dyaOrig="680" w14:anchorId="7BAB60FB">
          <v:shape id="_x0000_i1427" type="#_x0000_t75" style="width:113.25pt;height:33.75pt" o:ole="">
            <v:imagedata r:id="rId867" o:title=""/>
          </v:shape>
          <o:OLEObject Type="Embed" ProgID="Equation.DSMT4" ShapeID="_x0000_i1427" DrawAspect="Content" ObjectID="_1720944977" r:id="rId868"/>
        </w:object>
      </w:r>
      <w:r>
        <w:rPr>
          <w:noProof/>
        </w:rPr>
        <w:tab/>
      </w:r>
      <w:r>
        <w:rPr>
          <w:noProof/>
        </w:rPr>
        <w:tab/>
      </w:r>
      <w:r>
        <w:rPr>
          <w:noProof/>
        </w:rPr>
        <w:tab/>
        <w:t xml:space="preserve">18. </w:t>
      </w:r>
      <w:r w:rsidR="009A0A58" w:rsidRPr="009A0A58">
        <w:rPr>
          <w:noProof/>
          <w:position w:val="-28"/>
        </w:rPr>
        <w:object w:dxaOrig="3720" w:dyaOrig="680" w14:anchorId="78B48746">
          <v:shape id="_x0000_i1428" type="#_x0000_t75" style="width:186pt;height:33.75pt" o:ole="">
            <v:imagedata r:id="rId869" o:title=""/>
          </v:shape>
          <o:OLEObject Type="Embed" ProgID="Equation.DSMT4" ShapeID="_x0000_i1428" DrawAspect="Content" ObjectID="_1720944978" r:id="rId870"/>
        </w:object>
      </w:r>
    </w:p>
    <w:p w14:paraId="2913BD4B" w14:textId="2C9D997A" w:rsidR="005565DB" w:rsidRDefault="005565DB" w:rsidP="00402558">
      <w:pPr>
        <w:spacing w:line="276" w:lineRule="auto"/>
        <w:rPr>
          <w:noProof/>
        </w:rPr>
      </w:pPr>
      <w:r>
        <w:rPr>
          <w:noProof/>
        </w:rPr>
        <w:t xml:space="preserve">19. </w:t>
      </w:r>
      <w:r w:rsidR="009A0A58" w:rsidRPr="009A0A58">
        <w:rPr>
          <w:noProof/>
          <w:position w:val="-18"/>
        </w:rPr>
        <w:object w:dxaOrig="2380" w:dyaOrig="480" w14:anchorId="40B67FA4">
          <v:shape id="_x0000_i1429" type="#_x0000_t75" style="width:119.25pt;height:24pt" o:ole="">
            <v:imagedata r:id="rId871" o:title=""/>
          </v:shape>
          <o:OLEObject Type="Embed" ProgID="Equation.DSMT4" ShapeID="_x0000_i1429" DrawAspect="Content" ObjectID="_1720944979" r:id="rId872"/>
        </w:object>
      </w:r>
      <w:r>
        <w:rPr>
          <w:noProof/>
        </w:rPr>
        <w:tab/>
      </w:r>
      <w:r>
        <w:rPr>
          <w:noProof/>
        </w:rPr>
        <w:tab/>
      </w:r>
      <w:r>
        <w:rPr>
          <w:noProof/>
        </w:rPr>
        <w:tab/>
        <w:t xml:space="preserve">20. </w:t>
      </w:r>
      <w:r w:rsidR="009A0A58" w:rsidRPr="009A0A58">
        <w:rPr>
          <w:noProof/>
          <w:position w:val="-18"/>
        </w:rPr>
        <w:object w:dxaOrig="3040" w:dyaOrig="480" w14:anchorId="344B901E">
          <v:shape id="_x0000_i1430" type="#_x0000_t75" style="width:152.25pt;height:24pt" o:ole="">
            <v:imagedata r:id="rId873" o:title=""/>
          </v:shape>
          <o:OLEObject Type="Embed" ProgID="Equation.DSMT4" ShapeID="_x0000_i1430" DrawAspect="Content" ObjectID="_1720944980" r:id="rId874"/>
        </w:object>
      </w:r>
    </w:p>
    <w:p w14:paraId="7551A2DC" w14:textId="77777777" w:rsidR="005565DB" w:rsidRDefault="005565DB" w:rsidP="005565DB">
      <w:pPr>
        <w:rPr>
          <w:noProof/>
        </w:rPr>
      </w:pPr>
    </w:p>
    <w:p w14:paraId="57E1D01A" w14:textId="77777777" w:rsidR="005565DB" w:rsidRDefault="005565DB" w:rsidP="005565DB">
      <w:pPr>
        <w:rPr>
          <w:noProof/>
        </w:rPr>
      </w:pPr>
      <w:r>
        <w:rPr>
          <w:noProof/>
        </w:rPr>
        <w:t>Below you are given a polynomial and one of its zeros. Use the techniques in this section to find the rest of the real zeros and factor the polynomial.</w:t>
      </w:r>
    </w:p>
    <w:p w14:paraId="0CF94ACB" w14:textId="17967248" w:rsidR="005565DB" w:rsidRDefault="005565DB" w:rsidP="00402558">
      <w:pPr>
        <w:spacing w:line="276" w:lineRule="auto"/>
        <w:rPr>
          <w:noProof/>
        </w:rPr>
      </w:pPr>
      <w:r>
        <w:rPr>
          <w:noProof/>
        </w:rPr>
        <w:t xml:space="preserve">21. </w:t>
      </w:r>
      <w:r w:rsidR="009A0A58">
        <w:rPr>
          <w:noProof/>
          <w:position w:val="-10"/>
        </w:rPr>
        <w:object w:dxaOrig="2320" w:dyaOrig="360" w14:anchorId="51E4AB0F">
          <v:shape id="_x0000_i1431" type="#_x0000_t75" style="width:116.25pt;height:18pt" o:ole="">
            <v:imagedata r:id="rId875" o:title=""/>
          </v:shape>
          <o:OLEObject Type="Embed" ProgID="Equation.DSMT4" ShapeID="_x0000_i1431" DrawAspect="Content" ObjectID="_1720944981" r:id="rId876"/>
        </w:object>
      </w:r>
      <w:r>
        <w:rPr>
          <w:noProof/>
        </w:rPr>
        <w:tab/>
      </w:r>
      <w:r>
        <w:rPr>
          <w:noProof/>
        </w:rPr>
        <w:tab/>
      </w:r>
      <w:r>
        <w:rPr>
          <w:noProof/>
        </w:rPr>
        <w:tab/>
        <w:t xml:space="preserve">22. </w:t>
      </w:r>
      <w:r w:rsidR="009A0A58">
        <w:rPr>
          <w:noProof/>
          <w:position w:val="-10"/>
        </w:rPr>
        <w:object w:dxaOrig="2860" w:dyaOrig="360" w14:anchorId="4C834853">
          <v:shape id="_x0000_i1432" type="#_x0000_t75" style="width:143.25pt;height:18pt" o:ole="">
            <v:imagedata r:id="rId877" o:title=""/>
          </v:shape>
          <o:OLEObject Type="Embed" ProgID="Equation.DSMT4" ShapeID="_x0000_i1432" DrawAspect="Content" ObjectID="_1720944982" r:id="rId878"/>
        </w:object>
      </w:r>
    </w:p>
    <w:p w14:paraId="52B6FCF3" w14:textId="51169F1C" w:rsidR="005565DB" w:rsidRDefault="005565DB" w:rsidP="00402558">
      <w:pPr>
        <w:spacing w:line="276" w:lineRule="auto"/>
        <w:rPr>
          <w:noProof/>
        </w:rPr>
      </w:pPr>
      <w:r>
        <w:rPr>
          <w:noProof/>
        </w:rPr>
        <w:t xml:space="preserve">23. </w:t>
      </w:r>
      <w:r w:rsidR="009A0A58" w:rsidRPr="009A0A58">
        <w:rPr>
          <w:noProof/>
          <w:position w:val="-24"/>
        </w:rPr>
        <w:object w:dxaOrig="2320" w:dyaOrig="620" w14:anchorId="637A64E1">
          <v:shape id="_x0000_i1433" type="#_x0000_t75" style="width:116.25pt;height:31.5pt" o:ole="">
            <v:imagedata r:id="rId879" o:title=""/>
          </v:shape>
          <o:OLEObject Type="Embed" ProgID="Equation.DSMT4" ShapeID="_x0000_i1433" DrawAspect="Content" ObjectID="_1720944983" r:id="rId880"/>
        </w:object>
      </w:r>
      <w:r>
        <w:rPr>
          <w:noProof/>
        </w:rPr>
        <w:tab/>
      </w:r>
      <w:r>
        <w:rPr>
          <w:noProof/>
        </w:rPr>
        <w:tab/>
      </w:r>
      <w:r>
        <w:rPr>
          <w:noProof/>
        </w:rPr>
        <w:tab/>
        <w:t xml:space="preserve">24. </w:t>
      </w:r>
      <w:r w:rsidR="009A0A58" w:rsidRPr="009A0A58">
        <w:rPr>
          <w:noProof/>
          <w:position w:val="-24"/>
        </w:rPr>
        <w:object w:dxaOrig="2520" w:dyaOrig="620" w14:anchorId="697CE593">
          <v:shape id="_x0000_i1434" type="#_x0000_t75" style="width:126pt;height:31.5pt" o:ole="">
            <v:imagedata r:id="rId881" o:title=""/>
          </v:shape>
          <o:OLEObject Type="Embed" ProgID="Equation.DSMT4" ShapeID="_x0000_i1434" DrawAspect="Content" ObjectID="_1720944984" r:id="rId882"/>
        </w:object>
      </w:r>
    </w:p>
    <w:p w14:paraId="5112E0C0" w14:textId="3CE5586F" w:rsidR="005565DB" w:rsidRDefault="005565DB" w:rsidP="00402558">
      <w:pPr>
        <w:spacing w:line="276" w:lineRule="auto"/>
        <w:rPr>
          <w:noProof/>
        </w:rPr>
      </w:pPr>
      <w:r>
        <w:rPr>
          <w:noProof/>
        </w:rPr>
        <w:t xml:space="preserve">25. </w:t>
      </w:r>
      <w:r w:rsidR="009A0A58">
        <w:rPr>
          <w:noProof/>
          <w:position w:val="-10"/>
        </w:rPr>
        <w:object w:dxaOrig="2420" w:dyaOrig="360" w14:anchorId="7780306F">
          <v:shape id="_x0000_i1435" type="#_x0000_t75" style="width:120.75pt;height:18pt" o:ole="">
            <v:imagedata r:id="rId883" o:title=""/>
          </v:shape>
          <o:OLEObject Type="Embed" ProgID="Equation.DSMT4" ShapeID="_x0000_i1435" DrawAspect="Content" ObjectID="_1720944985" r:id="rId884"/>
        </w:object>
      </w:r>
      <w:r>
        <w:rPr>
          <w:noProof/>
        </w:rPr>
        <w:tab/>
      </w:r>
      <w:r>
        <w:rPr>
          <w:noProof/>
        </w:rPr>
        <w:tab/>
      </w:r>
      <w:r>
        <w:rPr>
          <w:noProof/>
        </w:rPr>
        <w:tab/>
        <w:t xml:space="preserve">26. </w:t>
      </w:r>
      <w:r w:rsidR="009A0A58" w:rsidRPr="009A0A58">
        <w:rPr>
          <w:noProof/>
          <w:position w:val="-24"/>
        </w:rPr>
        <w:object w:dxaOrig="2420" w:dyaOrig="620" w14:anchorId="0BCF1215">
          <v:shape id="_x0000_i1436" type="#_x0000_t75" style="width:120.75pt;height:31.5pt" o:ole="">
            <v:imagedata r:id="rId885" o:title=""/>
          </v:shape>
          <o:OLEObject Type="Embed" ProgID="Equation.DSMT4" ShapeID="_x0000_i1436" DrawAspect="Content" ObjectID="_1720944986" r:id="rId886"/>
        </w:object>
      </w:r>
    </w:p>
    <w:p w14:paraId="5C4503DC" w14:textId="34F5D4F1" w:rsidR="005565DB" w:rsidRDefault="005565DB" w:rsidP="00402558">
      <w:pPr>
        <w:spacing w:line="276" w:lineRule="auto"/>
        <w:rPr>
          <w:noProof/>
        </w:rPr>
      </w:pPr>
      <w:r>
        <w:rPr>
          <w:noProof/>
        </w:rPr>
        <w:t xml:space="preserve">27. </w:t>
      </w:r>
      <w:r w:rsidR="009A0A58">
        <w:rPr>
          <w:noProof/>
          <w:position w:val="-6"/>
        </w:rPr>
        <w:object w:dxaOrig="2659" w:dyaOrig="320" w14:anchorId="21F55791">
          <v:shape id="_x0000_i1437" type="#_x0000_t75" style="width:132.75pt;height:15.75pt" o:ole="">
            <v:imagedata r:id="rId887" o:title=""/>
          </v:shape>
          <o:OLEObject Type="Embed" ProgID="Equation.DSMT4" ShapeID="_x0000_i1437" DrawAspect="Content" ObjectID="_1720944987" r:id="rId888"/>
        </w:object>
      </w:r>
      <w:r>
        <w:rPr>
          <w:noProof/>
        </w:rPr>
        <w:t xml:space="preserve">, </w:t>
      </w:r>
      <w:r w:rsidR="009A0A58" w:rsidRPr="009A0A58">
        <w:rPr>
          <w:noProof/>
          <w:position w:val="-24"/>
        </w:rPr>
        <w:object w:dxaOrig="600" w:dyaOrig="620" w14:anchorId="5C2D2865">
          <v:shape id="_x0000_i1438" type="#_x0000_t75" style="width:30pt;height:31.5pt" o:ole="">
            <v:imagedata r:id="rId889" o:title=""/>
          </v:shape>
          <o:OLEObject Type="Embed" ProgID="Equation.DSMT4" ShapeID="_x0000_i1438" DrawAspect="Content" ObjectID="_1720944988" r:id="rId890"/>
        </w:object>
      </w:r>
      <w:r>
        <w:rPr>
          <w:noProof/>
        </w:rPr>
        <w:t xml:space="preserve"> is a zero of multiplicity 2</w:t>
      </w:r>
    </w:p>
    <w:p w14:paraId="5EB1EE27" w14:textId="55AB6B81" w:rsidR="005565DB" w:rsidRPr="0056057C" w:rsidRDefault="005565DB" w:rsidP="00402558">
      <w:pPr>
        <w:spacing w:line="276" w:lineRule="auto"/>
      </w:pPr>
      <w:r>
        <w:rPr>
          <w:noProof/>
        </w:rPr>
        <w:t xml:space="preserve">28. </w:t>
      </w:r>
      <w:r w:rsidR="009A0A58">
        <w:rPr>
          <w:noProof/>
          <w:position w:val="-6"/>
        </w:rPr>
        <w:object w:dxaOrig="3159" w:dyaOrig="320" w14:anchorId="4B7398E9">
          <v:shape id="_x0000_i1439" type="#_x0000_t75" style="width:157.5pt;height:15.75pt" o:ole="">
            <v:imagedata r:id="rId891" o:title=""/>
          </v:shape>
          <o:OLEObject Type="Embed" ProgID="Equation.DSMT4" ShapeID="_x0000_i1439" DrawAspect="Content" ObjectID="_1720944989" r:id="rId892"/>
        </w:object>
      </w:r>
      <w:r>
        <w:rPr>
          <w:noProof/>
        </w:rPr>
        <w:t xml:space="preserve">, </w:t>
      </w:r>
      <w:r w:rsidR="009A0A58">
        <w:rPr>
          <w:noProof/>
          <w:position w:val="-6"/>
        </w:rPr>
        <w:object w:dxaOrig="660" w:dyaOrig="279" w14:anchorId="2CBE03E7">
          <v:shape id="_x0000_i1440" type="#_x0000_t75" style="width:33pt;height:13.5pt" o:ole="">
            <v:imagedata r:id="rId893" o:title=""/>
          </v:shape>
          <o:OLEObject Type="Embed" ProgID="Equation.DSMT4" ShapeID="_x0000_i1440" DrawAspect="Content" ObjectID="_1720944990" r:id="rId894"/>
        </w:object>
      </w:r>
      <w:r>
        <w:rPr>
          <w:noProof/>
        </w:rPr>
        <w:t xml:space="preserve"> is a zero of multiplicity 3</w:t>
      </w:r>
    </w:p>
    <w:p w14:paraId="6B0A4933" w14:textId="77777777" w:rsidR="005565DB" w:rsidRPr="0056057C" w:rsidRDefault="005565DB" w:rsidP="005565DB"/>
    <w:p w14:paraId="04A70D1C" w14:textId="77777777" w:rsidR="005565DB" w:rsidRDefault="005565DB" w:rsidP="005565DB"/>
    <w:p w14:paraId="17AEAE16" w14:textId="77777777" w:rsidR="005565DB" w:rsidRPr="0056057C" w:rsidRDefault="005565DB" w:rsidP="005565DB">
      <w:pPr>
        <w:sectPr w:rsidR="005565DB" w:rsidRPr="0056057C" w:rsidSect="00E55FCF">
          <w:pgSz w:w="12240" w:h="15840" w:code="1"/>
          <w:pgMar w:top="1440" w:right="1440" w:bottom="1440" w:left="1440" w:header="720" w:footer="720" w:gutter="720"/>
          <w:cols w:space="720"/>
          <w:docGrid w:linePitch="360"/>
        </w:sectPr>
      </w:pPr>
    </w:p>
    <w:p w14:paraId="23593D56" w14:textId="77777777" w:rsidR="005565DB" w:rsidRDefault="00402558" w:rsidP="005565DB">
      <w:pPr>
        <w:pStyle w:val="Heading2"/>
      </w:pPr>
      <w:bookmarkStart w:id="15" w:name="_Toc360824284"/>
      <w:bookmarkStart w:id="16" w:name="_Toc481691817"/>
      <w:r>
        <w:rPr>
          <w:noProof/>
        </w:rPr>
        <w:lastRenderedPageBreak/>
        <w:drawing>
          <wp:anchor distT="0" distB="0" distL="114300" distR="114300" simplePos="0" relativeHeight="251663360" behindDoc="0" locked="0" layoutInCell="1" allowOverlap="1" wp14:anchorId="10A885EB" wp14:editId="36665DA6">
            <wp:simplePos x="0" y="0"/>
            <wp:positionH relativeFrom="column">
              <wp:posOffset>4027805</wp:posOffset>
            </wp:positionH>
            <wp:positionV relativeFrom="paragraph">
              <wp:posOffset>300355</wp:posOffset>
            </wp:positionV>
            <wp:extent cx="1620520" cy="1979295"/>
            <wp:effectExtent l="0" t="0" r="0" b="0"/>
            <wp:wrapSquare wrapText="bothSides"/>
            <wp:docPr id="1" name="Picture 1" descr="A cubic graph that crosses the x-axis at three unclear non-integer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ubic graph that crosses the x-axis at three unclear non-integer locations."/>
                    <pic:cNvPicPr/>
                  </pic:nvPicPr>
                  <pic:blipFill>
                    <a:blip r:embed="rId895"/>
                    <a:stretch>
                      <a:fillRect/>
                    </a:stretch>
                  </pic:blipFill>
                  <pic:spPr>
                    <a:xfrm>
                      <a:off x="0" y="0"/>
                      <a:ext cx="1620520" cy="1979295"/>
                    </a:xfrm>
                    <a:prstGeom prst="rect">
                      <a:avLst/>
                    </a:prstGeom>
                  </pic:spPr>
                </pic:pic>
              </a:graphicData>
            </a:graphic>
            <wp14:sizeRelH relativeFrom="page">
              <wp14:pctWidth>0</wp14:pctWidth>
            </wp14:sizeRelH>
            <wp14:sizeRelV relativeFrom="page">
              <wp14:pctHeight>0</wp14:pctHeight>
            </wp14:sizeRelV>
          </wp:anchor>
        </w:drawing>
      </w:r>
      <w:r w:rsidR="005565DB">
        <w:t>Section 3.5 Real Zeros of Polynomials</w:t>
      </w:r>
      <w:bookmarkEnd w:id="15"/>
      <w:bookmarkEnd w:id="16"/>
    </w:p>
    <w:p w14:paraId="3192E0B0" w14:textId="77777777" w:rsidR="005565DB" w:rsidRDefault="005565DB" w:rsidP="005565DB"/>
    <w:p w14:paraId="6AC28E9C" w14:textId="77777777" w:rsidR="005565DB" w:rsidRDefault="005565DB" w:rsidP="005565DB">
      <w:r>
        <w:t xml:space="preserve">In the last section, we saw how to determine if a real number was a zero of a </w:t>
      </w:r>
      <w:proofErr w:type="gramStart"/>
      <w:r>
        <w:t>polynomial</w:t>
      </w:r>
      <w:proofErr w:type="gramEnd"/>
      <w:r>
        <w:t>.  In this section, we will learn how to find good candidates to test using synthetic division.  In the days before graphing technology was commonplace, mathematicians discovered a lot of clever tricks for determining the likely locations of zeros.  Technology has provided a much simpler approach to narrow down potential candidates, but it is not always sufficient by itself.  For example, the function shown to the right does not have any clear intercepts.</w:t>
      </w:r>
    </w:p>
    <w:p w14:paraId="44E5EC3C" w14:textId="77777777" w:rsidR="005565DB" w:rsidRDefault="005565DB" w:rsidP="005565DB"/>
    <w:p w14:paraId="43A49369" w14:textId="77777777" w:rsidR="005565DB" w:rsidRDefault="005565DB" w:rsidP="005565DB">
      <w:r>
        <w:t>There are two results that can help us identify where the zeros of a polynomial are.  The first gives us an interval on which all the real zeros of a polynomial can be found.</w:t>
      </w:r>
    </w:p>
    <w:p w14:paraId="1BB80647" w14:textId="77777777" w:rsidR="00C742FB" w:rsidRDefault="00C742FB" w:rsidP="005565DB"/>
    <w:p w14:paraId="7DD5912E" w14:textId="77777777" w:rsidR="00402558" w:rsidRDefault="00402558" w:rsidP="005565DB"/>
    <w:p w14:paraId="052F852E" w14:textId="77777777" w:rsidR="005565DB" w:rsidRDefault="005565DB" w:rsidP="005565DB">
      <w:pPr>
        <w:pStyle w:val="DefinitionHeader"/>
      </w:pPr>
      <w:r>
        <w:t>Cauchy's Bound</w:t>
      </w:r>
      <w:r>
        <w:fldChar w:fldCharType="begin"/>
      </w:r>
      <w:r>
        <w:instrText xml:space="preserve"> XE "</w:instrText>
      </w:r>
      <w:r w:rsidRPr="00BE7CD0">
        <w:instrText>Cauchy's Bound</w:instrText>
      </w:r>
      <w:r>
        <w:instrText xml:space="preserve">" </w:instrText>
      </w:r>
      <w:r>
        <w:fldChar w:fldCharType="end"/>
      </w:r>
    </w:p>
    <w:p w14:paraId="0B14E5BE" w14:textId="5065FF97" w:rsidR="005565DB" w:rsidRDefault="005565DB" w:rsidP="005565DB">
      <w:pPr>
        <w:pStyle w:val="Definition"/>
      </w:pPr>
      <w:r>
        <w:t xml:space="preserve">Given a polynomial </w:t>
      </w:r>
      <w:r w:rsidR="009B3787" w:rsidRPr="0054152C">
        <w:rPr>
          <w:position w:val="-12"/>
        </w:rPr>
        <w:object w:dxaOrig="3460" w:dyaOrig="380" w14:anchorId="53DB0E18">
          <v:shape id="_x0000_i1441" type="#_x0000_t75" style="width:173.25pt;height:18.75pt" o:ole="">
            <v:imagedata r:id="rId896" o:title=""/>
          </v:shape>
          <o:OLEObject Type="Embed" ProgID="Equation.DSMT4" ShapeID="_x0000_i1441" DrawAspect="Content" ObjectID="_1720944991" r:id="rId897"/>
        </w:object>
      </w:r>
      <w:r>
        <w:t xml:space="preserve">, let </w:t>
      </w:r>
      <w:proofErr w:type="spellStart"/>
      <w:r>
        <w:rPr>
          <w:i/>
        </w:rPr>
        <w:t>M</w:t>
      </w:r>
      <w:proofErr w:type="spellEnd"/>
      <w:r>
        <w:t xml:space="preserve"> be the largest of the coefficients in absolute value.  Then all the real zeros </w:t>
      </w:r>
      <w:proofErr w:type="spellStart"/>
      <w:r>
        <w:t xml:space="preserve">of </w:t>
      </w:r>
      <w:r>
        <w:rPr>
          <w:i/>
        </w:rPr>
        <w:t>f</w:t>
      </w:r>
      <w:proofErr w:type="spellEnd"/>
      <w:r w:rsidR="00C742FB">
        <w:rPr>
          <w:i/>
        </w:rPr>
        <w:t>(x)</w:t>
      </w:r>
      <w:r>
        <w:t xml:space="preserve"> lie in the interval</w:t>
      </w:r>
    </w:p>
    <w:p w14:paraId="3BBE6E0F" w14:textId="6A25E23A" w:rsidR="005565DB" w:rsidRPr="0054152C" w:rsidRDefault="009B3787" w:rsidP="005565DB">
      <w:pPr>
        <w:pStyle w:val="Definition"/>
      </w:pPr>
      <w:r w:rsidRPr="0054152C">
        <w:rPr>
          <w:position w:val="-34"/>
        </w:rPr>
        <w:object w:dxaOrig="1980" w:dyaOrig="800" w14:anchorId="15B89D77">
          <v:shape id="_x0000_i1442" type="#_x0000_t75" style="width:99pt;height:40.5pt" o:ole="">
            <v:imagedata r:id="rId898" o:title=""/>
          </v:shape>
          <o:OLEObject Type="Embed" ProgID="Equation.DSMT4" ShapeID="_x0000_i1442" DrawAspect="Content" ObjectID="_1720944992" r:id="rId899"/>
        </w:object>
      </w:r>
    </w:p>
    <w:p w14:paraId="13910C98" w14:textId="77777777" w:rsidR="005565DB" w:rsidRDefault="005565DB" w:rsidP="005565DB"/>
    <w:p w14:paraId="3E9CE036" w14:textId="77777777" w:rsidR="005565DB" w:rsidRDefault="005565DB" w:rsidP="005565DB"/>
    <w:p w14:paraId="23524BEA" w14:textId="77777777" w:rsidR="005565DB" w:rsidRDefault="005565DB" w:rsidP="005565DB">
      <w:pPr>
        <w:pStyle w:val="ExampleHeader"/>
      </w:pPr>
      <w:r>
        <w:t>Example 1</w:t>
      </w:r>
    </w:p>
    <w:p w14:paraId="273710BF" w14:textId="3A996761" w:rsidR="005565DB" w:rsidRDefault="005565DB" w:rsidP="005565DB">
      <w:pPr>
        <w:pStyle w:val="Example"/>
      </w:pPr>
      <w:r>
        <w:t xml:space="preserve">Let </w:t>
      </w:r>
      <w:r w:rsidR="009B3787" w:rsidRPr="0054152C">
        <w:rPr>
          <w:position w:val="-10"/>
        </w:rPr>
        <w:object w:dxaOrig="2880" w:dyaOrig="360" w14:anchorId="667DA38A">
          <v:shape id="_x0000_i1443" type="#_x0000_t75" style="width:2in;height:18pt" o:ole="">
            <v:imagedata r:id="rId900" o:title=""/>
          </v:shape>
          <o:OLEObject Type="Embed" ProgID="Equation.DSMT4" ShapeID="_x0000_i1443" DrawAspect="Content" ObjectID="_1720944993" r:id="rId901"/>
        </w:object>
      </w:r>
      <w:r>
        <w:t xml:space="preserve">.  Determine an interval which contains all the real zeros </w:t>
      </w:r>
      <w:proofErr w:type="spellStart"/>
      <w:r>
        <w:t xml:space="preserve">of </w:t>
      </w:r>
      <w:r>
        <w:rPr>
          <w:i/>
        </w:rPr>
        <w:t>f</w:t>
      </w:r>
      <w:proofErr w:type="spellEnd"/>
      <w:r>
        <w:t>.</w:t>
      </w:r>
    </w:p>
    <w:p w14:paraId="068A46D5" w14:textId="77777777" w:rsidR="005565DB" w:rsidRDefault="005565DB" w:rsidP="005565DB">
      <w:pPr>
        <w:pStyle w:val="Example"/>
      </w:pPr>
    </w:p>
    <w:p w14:paraId="01CC0BE2" w14:textId="574D672F" w:rsidR="005565DB" w:rsidRDefault="005565DB" w:rsidP="005565DB">
      <w:pPr>
        <w:pStyle w:val="Example"/>
      </w:pPr>
      <w:r>
        <w:t xml:space="preserve">To find the </w:t>
      </w:r>
      <w:r>
        <w:rPr>
          <w:i/>
        </w:rPr>
        <w:t>M</w:t>
      </w:r>
      <w:r>
        <w:t xml:space="preserve"> from Cauchy's Bound, we take the absolute value of the coefficients and pick the largest, in this case </w:t>
      </w:r>
      <w:r w:rsidR="009B3787" w:rsidRPr="0054152C">
        <w:rPr>
          <w:position w:val="-14"/>
        </w:rPr>
        <w:object w:dxaOrig="760" w:dyaOrig="400" w14:anchorId="7CF7BFA5">
          <v:shape id="_x0000_i1444" type="#_x0000_t75" style="width:38.25pt;height:20.25pt" o:ole="">
            <v:imagedata r:id="rId902" o:title=""/>
          </v:shape>
          <o:OLEObject Type="Embed" ProgID="Equation.DSMT4" ShapeID="_x0000_i1444" DrawAspect="Content" ObjectID="_1720944994" r:id="rId903"/>
        </w:object>
      </w:r>
      <w:r>
        <w:t xml:space="preserve">.  Divide this by the absolute value of the leading coefficient, 2, to get 3.  All the real zeros </w:t>
      </w:r>
      <w:proofErr w:type="spellStart"/>
      <w:r>
        <w:t xml:space="preserve">of </w:t>
      </w:r>
      <w:r>
        <w:rPr>
          <w:i/>
        </w:rPr>
        <w:t>f</w:t>
      </w:r>
      <w:proofErr w:type="spellEnd"/>
      <w:r>
        <w:t xml:space="preserve"> lie in the interval </w:t>
      </w:r>
    </w:p>
    <w:p w14:paraId="0BF0A0EA" w14:textId="56E5614D" w:rsidR="005565DB" w:rsidRPr="0054152C" w:rsidRDefault="009B3787" w:rsidP="005565DB">
      <w:pPr>
        <w:pStyle w:val="Example"/>
      </w:pPr>
      <w:r w:rsidRPr="0054152C">
        <w:rPr>
          <w:position w:val="-34"/>
        </w:rPr>
        <w:object w:dxaOrig="4239" w:dyaOrig="800" w14:anchorId="478006F7">
          <v:shape id="_x0000_i1445" type="#_x0000_t75" style="width:212.25pt;height:40.5pt" o:ole="">
            <v:imagedata r:id="rId904" o:title=""/>
          </v:shape>
          <o:OLEObject Type="Embed" ProgID="Equation.DSMT4" ShapeID="_x0000_i1445" DrawAspect="Content" ObjectID="_1720944995" r:id="rId905"/>
        </w:object>
      </w:r>
      <w:r w:rsidR="005565DB">
        <w:t xml:space="preserve">. </w:t>
      </w:r>
    </w:p>
    <w:p w14:paraId="2959F340" w14:textId="77777777" w:rsidR="005565DB" w:rsidRDefault="005565DB" w:rsidP="005565DB"/>
    <w:p w14:paraId="7AD5983B" w14:textId="77777777" w:rsidR="00402558" w:rsidRDefault="00402558" w:rsidP="005565DB"/>
    <w:p w14:paraId="6F3E1704" w14:textId="77777777" w:rsidR="005565DB" w:rsidRDefault="005565DB" w:rsidP="005565DB">
      <w:r>
        <w:t>Knowing this bound can be very helpful when using a graphing calculator, since we can use it to set the display bounds.  This helps avoid missing a zero because it is graphed outside of the viewing window.</w:t>
      </w:r>
    </w:p>
    <w:p w14:paraId="3C05D530" w14:textId="77777777" w:rsidR="005565DB" w:rsidRDefault="005565DB" w:rsidP="005565DB"/>
    <w:p w14:paraId="46D05918" w14:textId="77777777" w:rsidR="00402558" w:rsidRDefault="00402558" w:rsidP="005565DB"/>
    <w:p w14:paraId="41F6D293" w14:textId="77777777" w:rsidR="00402558" w:rsidRDefault="00402558" w:rsidP="005565DB"/>
    <w:p w14:paraId="34F9179C" w14:textId="77777777" w:rsidR="00402558" w:rsidRDefault="00402558" w:rsidP="005565DB"/>
    <w:p w14:paraId="530B9D14" w14:textId="77777777" w:rsidR="005565DB" w:rsidRDefault="005565DB" w:rsidP="005565DB">
      <w:pPr>
        <w:pStyle w:val="TryitNow"/>
      </w:pPr>
      <w:r>
        <w:lastRenderedPageBreak/>
        <w:t>Try it Now</w:t>
      </w:r>
    </w:p>
    <w:p w14:paraId="7F95E732" w14:textId="02D8D3D8" w:rsidR="005565DB" w:rsidRDefault="005565DB" w:rsidP="005565DB">
      <w:pPr>
        <w:pStyle w:val="TryitNowbody"/>
      </w:pPr>
      <w:r>
        <w:t xml:space="preserve">1. Determine an interval which contains all the real zeros of </w:t>
      </w:r>
      <w:r w:rsidR="009B3787" w:rsidRPr="0054152C">
        <w:rPr>
          <w:position w:val="-10"/>
        </w:rPr>
        <w:object w:dxaOrig="2520" w:dyaOrig="360" w14:anchorId="15980C79">
          <v:shape id="_x0000_i1446" type="#_x0000_t75" style="width:126pt;height:18pt" o:ole="">
            <v:imagedata r:id="rId906" o:title=""/>
          </v:shape>
          <o:OLEObject Type="Embed" ProgID="Equation.DSMT4" ShapeID="_x0000_i1446" DrawAspect="Content" ObjectID="_1720944996" r:id="rId907"/>
        </w:object>
      </w:r>
    </w:p>
    <w:p w14:paraId="34D36EB0" w14:textId="77777777" w:rsidR="00402558" w:rsidRDefault="00402558" w:rsidP="005565DB"/>
    <w:p w14:paraId="2E4A23CA" w14:textId="77777777" w:rsidR="00402558" w:rsidRDefault="00402558" w:rsidP="005565DB"/>
    <w:p w14:paraId="6D4BCBA8" w14:textId="77777777" w:rsidR="005565DB" w:rsidRPr="00ED6725" w:rsidRDefault="005565DB" w:rsidP="005565DB">
      <w:r>
        <w:t xml:space="preserve">Now that we know </w:t>
      </w:r>
      <w:r>
        <w:rPr>
          <w:i/>
        </w:rPr>
        <w:t>where</w:t>
      </w:r>
      <w:r>
        <w:t xml:space="preserve"> we can find the real zeros, we still need a list of </w:t>
      </w:r>
      <w:r>
        <w:rPr>
          <w:i/>
        </w:rPr>
        <w:t>possible</w:t>
      </w:r>
      <w:r>
        <w:t xml:space="preserve"> real zeros.  The Rational Roots Theorem provides us a list of potential integer and rational zeros.  </w:t>
      </w:r>
    </w:p>
    <w:p w14:paraId="0FD0CC9E" w14:textId="77777777" w:rsidR="005565DB" w:rsidRDefault="005565DB" w:rsidP="005565DB"/>
    <w:p w14:paraId="5846821E" w14:textId="77777777" w:rsidR="00402558" w:rsidRDefault="00402558" w:rsidP="005565DB"/>
    <w:p w14:paraId="23FAA5FF" w14:textId="77777777" w:rsidR="005565DB" w:rsidRDefault="005565DB" w:rsidP="005565DB">
      <w:pPr>
        <w:pStyle w:val="DefinitionHeader"/>
      </w:pPr>
      <w:r>
        <w:t>Rational Roots Theorem</w:t>
      </w:r>
      <w:r>
        <w:fldChar w:fldCharType="begin"/>
      </w:r>
      <w:r>
        <w:instrText xml:space="preserve"> XE "</w:instrText>
      </w:r>
      <w:r w:rsidRPr="00BE7CD0">
        <w:instrText>Rational Roots Theorem</w:instrText>
      </w:r>
      <w:r>
        <w:instrText xml:space="preserve">" </w:instrText>
      </w:r>
      <w:r>
        <w:fldChar w:fldCharType="end"/>
      </w:r>
    </w:p>
    <w:p w14:paraId="61BEED18" w14:textId="2DA5C367" w:rsidR="005565DB" w:rsidRDefault="005565DB" w:rsidP="005565DB">
      <w:pPr>
        <w:pStyle w:val="Definition"/>
      </w:pPr>
      <w:r>
        <w:t xml:space="preserve">Given a polynomial </w:t>
      </w:r>
      <w:r w:rsidR="009B3787" w:rsidRPr="0054152C">
        <w:rPr>
          <w:position w:val="-12"/>
        </w:rPr>
        <w:object w:dxaOrig="3460" w:dyaOrig="380" w14:anchorId="0523302A">
          <v:shape id="_x0000_i1447" type="#_x0000_t75" style="width:173.25pt;height:18.75pt" o:ole="">
            <v:imagedata r:id="rId908" o:title=""/>
          </v:shape>
          <o:OLEObject Type="Embed" ProgID="Equation.DSMT4" ShapeID="_x0000_i1447" DrawAspect="Content" ObjectID="_1720944997" r:id="rId909"/>
        </w:object>
      </w:r>
      <w:r>
        <w:t xml:space="preserve"> with integer coefficients, if </w:t>
      </w:r>
      <w:r>
        <w:rPr>
          <w:i/>
        </w:rPr>
        <w:t>r</w:t>
      </w:r>
      <w:r>
        <w:t xml:space="preserve"> is a rational zero </w:t>
      </w:r>
      <w:proofErr w:type="spellStart"/>
      <w:r>
        <w:t xml:space="preserve">of </w:t>
      </w:r>
      <w:r>
        <w:rPr>
          <w:i/>
        </w:rPr>
        <w:t>f</w:t>
      </w:r>
      <w:proofErr w:type="spellEnd"/>
      <w:r>
        <w:t xml:space="preserve">, then </w:t>
      </w:r>
      <w:r>
        <w:rPr>
          <w:i/>
        </w:rPr>
        <w:t>r</w:t>
      </w:r>
      <w:r>
        <w:t xml:space="preserve"> is of the form </w:t>
      </w:r>
      <w:r w:rsidR="009B3787" w:rsidRPr="009B3787">
        <w:rPr>
          <w:position w:val="-28"/>
        </w:rPr>
        <w:object w:dxaOrig="780" w:dyaOrig="660" w14:anchorId="31FB6332">
          <v:shape id="_x0000_i1448" type="#_x0000_t75" style="width:39pt;height:33pt" o:ole="">
            <v:imagedata r:id="rId910" o:title=""/>
          </v:shape>
          <o:OLEObject Type="Embed" ProgID="Equation.DSMT4" ShapeID="_x0000_i1448" DrawAspect="Content" ObjectID="_1720944998" r:id="rId911"/>
        </w:object>
      </w:r>
      <w:r>
        <w:t xml:space="preserve">, where </w:t>
      </w:r>
      <w:r>
        <w:rPr>
          <w:i/>
        </w:rPr>
        <w:t>p</w:t>
      </w:r>
      <w:r>
        <w:t xml:space="preserve"> is a factor of the constant term </w:t>
      </w:r>
      <w:r w:rsidR="009B3787" w:rsidRPr="0054152C">
        <w:rPr>
          <w:position w:val="-12"/>
        </w:rPr>
        <w:object w:dxaOrig="260" w:dyaOrig="360" w14:anchorId="141947E3">
          <v:shape id="_x0000_i1449" type="#_x0000_t75" style="width:13.5pt;height:18pt" o:ole="">
            <v:imagedata r:id="rId912" o:title=""/>
          </v:shape>
          <o:OLEObject Type="Embed" ProgID="Equation.DSMT4" ShapeID="_x0000_i1449" DrawAspect="Content" ObjectID="_1720944999" r:id="rId913"/>
        </w:object>
      </w:r>
      <w:r>
        <w:t xml:space="preserve">, and </w:t>
      </w:r>
      <w:r>
        <w:rPr>
          <w:i/>
        </w:rPr>
        <w:t>q</w:t>
      </w:r>
      <w:r>
        <w:t xml:space="preserve"> is a factor of the leading coefficient, </w:t>
      </w:r>
      <w:r w:rsidR="009B3787" w:rsidRPr="00ED6725">
        <w:rPr>
          <w:position w:val="-12"/>
        </w:rPr>
        <w:object w:dxaOrig="279" w:dyaOrig="360" w14:anchorId="28E79753">
          <v:shape id="_x0000_i1450" type="#_x0000_t75" style="width:13.5pt;height:18pt" o:ole="">
            <v:imagedata r:id="rId914" o:title=""/>
          </v:shape>
          <o:OLEObject Type="Embed" ProgID="Equation.DSMT4" ShapeID="_x0000_i1450" DrawAspect="Content" ObjectID="_1720945000" r:id="rId915"/>
        </w:object>
      </w:r>
      <w:r>
        <w:t>.</w:t>
      </w:r>
    </w:p>
    <w:p w14:paraId="749A9A2A" w14:textId="77777777" w:rsidR="005565DB" w:rsidRPr="003C4AA1" w:rsidRDefault="005565DB" w:rsidP="005565DB"/>
    <w:p w14:paraId="6A194566" w14:textId="77777777" w:rsidR="005565DB" w:rsidRDefault="005565DB" w:rsidP="005565DB"/>
    <w:p w14:paraId="66885BE7" w14:textId="77777777" w:rsidR="005565DB" w:rsidRPr="003C4AA1" w:rsidRDefault="005565DB" w:rsidP="005565DB">
      <w:r>
        <w:t>This gives us a list of numbers to try in our synthetic division, which is a nicer place to start than simply guessing.  If none of the numbers in the list are zeros, then either the polynomial has no real zeros at all, or all the real zeros are irrational numbers.</w:t>
      </w:r>
    </w:p>
    <w:p w14:paraId="183AA4CE" w14:textId="77777777" w:rsidR="005565DB" w:rsidRDefault="005565DB" w:rsidP="005565DB"/>
    <w:p w14:paraId="1CD13E4B" w14:textId="77777777" w:rsidR="00402558" w:rsidRDefault="00402558" w:rsidP="005565DB"/>
    <w:p w14:paraId="224F735A" w14:textId="77777777" w:rsidR="005565DB" w:rsidRDefault="005565DB" w:rsidP="005565DB">
      <w:pPr>
        <w:pStyle w:val="ExampleHeader"/>
      </w:pPr>
      <w:r>
        <w:t>Example 2</w:t>
      </w:r>
    </w:p>
    <w:p w14:paraId="5D090EB2" w14:textId="7FD7CC23" w:rsidR="005565DB" w:rsidRDefault="005565DB" w:rsidP="005565DB">
      <w:pPr>
        <w:pStyle w:val="Example"/>
      </w:pPr>
      <w:r>
        <w:t xml:space="preserve">Let </w:t>
      </w:r>
      <w:r w:rsidR="009B3787" w:rsidRPr="0054152C">
        <w:rPr>
          <w:position w:val="-10"/>
        </w:rPr>
        <w:object w:dxaOrig="2880" w:dyaOrig="360" w14:anchorId="57A5060B">
          <v:shape id="_x0000_i1451" type="#_x0000_t75" style="width:2in;height:18pt" o:ole="">
            <v:imagedata r:id="rId916" o:title=""/>
          </v:shape>
          <o:OLEObject Type="Embed" ProgID="Equation.DSMT4" ShapeID="_x0000_i1451" DrawAspect="Content" ObjectID="_1720945001" r:id="rId917"/>
        </w:object>
      </w:r>
      <w:r>
        <w:t xml:space="preserve">.  Use the Rational Roots Theorem to list all the possible rational zeros </w:t>
      </w:r>
      <w:proofErr w:type="spellStart"/>
      <w:r>
        <w:t xml:space="preserve">of </w:t>
      </w:r>
      <w:r>
        <w:rPr>
          <w:i/>
        </w:rPr>
        <w:t>f</w:t>
      </w:r>
      <w:proofErr w:type="spellEnd"/>
      <w:r w:rsidR="00C742FB">
        <w:rPr>
          <w:i/>
        </w:rPr>
        <w:t>(x)</w:t>
      </w:r>
      <w:r>
        <w:t>.</w:t>
      </w:r>
    </w:p>
    <w:p w14:paraId="3F85BC0C" w14:textId="77777777" w:rsidR="005565DB" w:rsidRDefault="005565DB" w:rsidP="005565DB">
      <w:pPr>
        <w:pStyle w:val="Example"/>
      </w:pPr>
    </w:p>
    <w:p w14:paraId="088BFC18" w14:textId="77777777" w:rsidR="005565DB" w:rsidRDefault="005565DB" w:rsidP="005565DB">
      <w:pPr>
        <w:pStyle w:val="Example"/>
      </w:pPr>
      <w:r>
        <w:t>To generate a complete list of rational zeros, we need to take each of the factors of the</w:t>
      </w:r>
    </w:p>
    <w:p w14:paraId="7D52CF20" w14:textId="1CC2ED9E" w:rsidR="005565DB" w:rsidRDefault="005565DB" w:rsidP="005565DB">
      <w:pPr>
        <w:pStyle w:val="Example"/>
      </w:pPr>
      <w:r>
        <w:t xml:space="preserve">constant term, </w:t>
      </w:r>
      <w:r w:rsidR="009B3787" w:rsidRPr="0054152C">
        <w:rPr>
          <w:position w:val="-12"/>
        </w:rPr>
        <w:object w:dxaOrig="780" w:dyaOrig="360" w14:anchorId="70E5CB5B">
          <v:shape id="_x0000_i1452" type="#_x0000_t75" style="width:39pt;height:18pt" o:ole="">
            <v:imagedata r:id="rId918" o:title=""/>
          </v:shape>
          <o:OLEObject Type="Embed" ProgID="Equation.DSMT4" ShapeID="_x0000_i1452" DrawAspect="Content" ObjectID="_1720945002" r:id="rId919"/>
        </w:object>
      </w:r>
      <w:r>
        <w:t xml:space="preserve">, and divide them by each of the factors of the leading coefficient </w:t>
      </w:r>
      <w:r w:rsidR="009B3787" w:rsidRPr="009B3787">
        <w:rPr>
          <w:position w:val="-12"/>
        </w:rPr>
        <w:object w:dxaOrig="660" w:dyaOrig="360" w14:anchorId="3AB74976">
          <v:shape id="_x0000_i1453" type="#_x0000_t75" style="width:33pt;height:18pt" o:ole="">
            <v:imagedata r:id="rId920" o:title=""/>
          </v:shape>
          <o:OLEObject Type="Embed" ProgID="Equation.DSMT4" ShapeID="_x0000_i1453" DrawAspect="Content" ObjectID="_1720945003" r:id="rId921"/>
        </w:object>
      </w:r>
      <w:r>
        <w:t xml:space="preserve">.  The factors of −3 are ±1 and ±3. Since the Rational Roots Theorem tacks on a ± anyway, for the moment, we consider only the positive factors 1 and 3. The factors of 2 are 1 and 2, so the Rational Roots Theorem gives the list </w:t>
      </w:r>
    </w:p>
    <w:p w14:paraId="6CE0F77B" w14:textId="47D1F336" w:rsidR="005565DB" w:rsidRPr="003C4AA1" w:rsidRDefault="009B3787" w:rsidP="005565DB">
      <w:pPr>
        <w:pStyle w:val="Example"/>
      </w:pPr>
      <w:r w:rsidRPr="003C4AA1">
        <w:rPr>
          <w:position w:val="-28"/>
        </w:rPr>
        <w:object w:dxaOrig="1920" w:dyaOrig="680" w14:anchorId="248A00D2">
          <v:shape id="_x0000_i1454" type="#_x0000_t75" style="width:96pt;height:33.75pt" o:ole="">
            <v:imagedata r:id="rId922" o:title=""/>
          </v:shape>
          <o:OLEObject Type="Embed" ProgID="Equation.DSMT4" ShapeID="_x0000_i1454" DrawAspect="Content" ObjectID="_1720945004" r:id="rId923"/>
        </w:object>
      </w:r>
      <w:r w:rsidR="005565DB">
        <w:t xml:space="preserve">, or </w:t>
      </w:r>
      <w:r w:rsidRPr="003C4AA1">
        <w:rPr>
          <w:position w:val="-28"/>
        </w:rPr>
        <w:object w:dxaOrig="1740" w:dyaOrig="680" w14:anchorId="5D4E40AB">
          <v:shape id="_x0000_i1455" type="#_x0000_t75" style="width:87pt;height:33.75pt" o:ole="">
            <v:imagedata r:id="rId924" o:title=""/>
          </v:shape>
          <o:OLEObject Type="Embed" ProgID="Equation.DSMT4" ShapeID="_x0000_i1455" DrawAspect="Content" ObjectID="_1720945005" r:id="rId925"/>
        </w:object>
      </w:r>
    </w:p>
    <w:p w14:paraId="0D832971" w14:textId="77777777" w:rsidR="005565DB" w:rsidRDefault="005565DB" w:rsidP="005565DB"/>
    <w:p w14:paraId="7BD97BFC" w14:textId="77777777" w:rsidR="005565DB" w:rsidRPr="003C4AA1" w:rsidRDefault="005565DB" w:rsidP="005565DB"/>
    <w:p w14:paraId="61766BA1" w14:textId="77777777" w:rsidR="005565DB" w:rsidRDefault="005565DB" w:rsidP="005565DB">
      <w:r>
        <w:t>Now we can use synthetic division to test these possible zeros.  To narrow the list first, we could use graphing technology to help us identify some good possibilities.</w:t>
      </w:r>
    </w:p>
    <w:p w14:paraId="170BEDB6" w14:textId="77777777" w:rsidR="005565DB" w:rsidRDefault="005565DB" w:rsidP="005565DB"/>
    <w:p w14:paraId="3FAB1A03" w14:textId="77777777" w:rsidR="00D40169" w:rsidRDefault="00D40169" w:rsidP="005565DB"/>
    <w:p w14:paraId="2211B617" w14:textId="77777777" w:rsidR="00D40169" w:rsidRDefault="00D40169" w:rsidP="005565DB"/>
    <w:p w14:paraId="1C835165" w14:textId="519991D2" w:rsidR="00D40169" w:rsidRDefault="00D40169" w:rsidP="005565DB"/>
    <w:p w14:paraId="0B7C0679" w14:textId="77777777" w:rsidR="003B41AC" w:rsidRDefault="003B41AC" w:rsidP="005565DB"/>
    <w:p w14:paraId="74D65CA4" w14:textId="77777777" w:rsidR="00D40169" w:rsidRDefault="00D40169" w:rsidP="005565DB"/>
    <w:p w14:paraId="5EACEE52" w14:textId="77777777" w:rsidR="00D40169" w:rsidRDefault="00D40169" w:rsidP="005565DB"/>
    <w:p w14:paraId="2B3FAB9D" w14:textId="77777777" w:rsidR="005565DB" w:rsidRDefault="005565DB" w:rsidP="005565DB">
      <w:pPr>
        <w:pStyle w:val="ExampleHeader"/>
      </w:pPr>
      <w:r>
        <w:t>Example 3</w:t>
      </w:r>
    </w:p>
    <w:p w14:paraId="44A7681F" w14:textId="036CDBAC" w:rsidR="005565DB" w:rsidRDefault="005565DB" w:rsidP="005565DB">
      <w:pPr>
        <w:pStyle w:val="Example"/>
      </w:pPr>
      <w:r>
        <w:t xml:space="preserve">Find the horizontal intercepts of </w:t>
      </w:r>
      <w:r w:rsidR="009B3787" w:rsidRPr="0054152C">
        <w:rPr>
          <w:position w:val="-10"/>
        </w:rPr>
        <w:object w:dxaOrig="2880" w:dyaOrig="360" w14:anchorId="1E13CBCC">
          <v:shape id="_x0000_i1456" type="#_x0000_t75" style="width:2in;height:18pt" o:ole="">
            <v:imagedata r:id="rId926" o:title=""/>
          </v:shape>
          <o:OLEObject Type="Embed" ProgID="Equation.DSMT4" ShapeID="_x0000_i1456" DrawAspect="Content" ObjectID="_1720945006" r:id="rId927"/>
        </w:object>
      </w:r>
      <w:r>
        <w:t>.</w:t>
      </w:r>
    </w:p>
    <w:p w14:paraId="65524F0B" w14:textId="77777777" w:rsidR="005565DB" w:rsidRDefault="005565DB" w:rsidP="005565DB">
      <w:pPr>
        <w:pStyle w:val="Example"/>
      </w:pPr>
    </w:p>
    <w:p w14:paraId="21AF3469" w14:textId="77777777" w:rsidR="005565DB" w:rsidRDefault="005565DB" w:rsidP="005565DB">
      <w:pPr>
        <w:pStyle w:val="Example"/>
      </w:pPr>
      <w:r>
        <w:t>From Example 1, we know that the real zeros lie in the interval [-4, 4].  Using a graphing calculator, we could set the window accordingly and get the graph below.</w:t>
      </w:r>
    </w:p>
    <w:p w14:paraId="597A6AB2" w14:textId="77777777" w:rsidR="005565DB" w:rsidRDefault="005565DB" w:rsidP="005565DB">
      <w:pPr>
        <w:pStyle w:val="Example"/>
      </w:pPr>
      <w:r>
        <w:rPr>
          <w:noProof/>
        </w:rPr>
        <w:drawing>
          <wp:inline distT="0" distB="0" distL="0" distR="0" wp14:anchorId="787E0542" wp14:editId="6E833B44">
            <wp:extent cx="1898015" cy="1298575"/>
            <wp:effectExtent l="19050" t="0" r="6985" b="0"/>
            <wp:docPr id="7280" name="Picture 7280" descr="An image of a graphing calculator window page, showing xmin equals -4, xmax equals 4, xscl equals 1, ymin equals -4, ymax equals 4, yscl equals 1, xres equa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 name="Picture 7280" descr="An image of a graphing calculator window page, showing xmin equals -4, xmax equals 4, xscl equals 1, ymin equals -4, ymax equals 4, yscl equals 1, xres equals 1."/>
                    <pic:cNvPicPr>
                      <a:picLocks noChangeAspect="1" noChangeArrowheads="1"/>
                    </pic:cNvPicPr>
                  </pic:nvPicPr>
                  <pic:blipFill>
                    <a:blip r:embed="rId928"/>
                    <a:srcRect/>
                    <a:stretch>
                      <a:fillRect/>
                    </a:stretch>
                  </pic:blipFill>
                  <pic:spPr bwMode="auto">
                    <a:xfrm>
                      <a:off x="0" y="0"/>
                      <a:ext cx="1898015" cy="1298575"/>
                    </a:xfrm>
                    <a:prstGeom prst="rect">
                      <a:avLst/>
                    </a:prstGeom>
                    <a:noFill/>
                    <a:ln w="9525">
                      <a:noFill/>
                      <a:miter lim="800000"/>
                      <a:headEnd/>
                      <a:tailEnd/>
                    </a:ln>
                  </pic:spPr>
                </pic:pic>
              </a:graphicData>
            </a:graphic>
          </wp:inline>
        </w:drawing>
      </w:r>
      <w:r>
        <w:t xml:space="preserve">     </w:t>
      </w:r>
      <w:r>
        <w:rPr>
          <w:noProof/>
        </w:rPr>
        <w:drawing>
          <wp:inline distT="0" distB="0" distL="0" distR="0" wp14:anchorId="348C9DBD" wp14:editId="46BC5DC8">
            <wp:extent cx="1898015" cy="1298575"/>
            <wp:effectExtent l="19050" t="0" r="6985" b="0"/>
            <wp:docPr id="7281" name="Picture 7281" descr="An image of a graph of 2 x to the fourth plus 4 x cubed minus x squared minus 6 x minus 3 on a graphing calculator. The graph has x intercepts at negative 1 and another value arou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 name="Picture 7281" descr="An image of a graph of 2 x to the fourth plus 4 x cubed minus x squared minus 6 x minus 3 on a graphing calculator. The graph has x intercepts at negative 1 and another value around 1.2."/>
                    <pic:cNvPicPr>
                      <a:picLocks noChangeAspect="1" noChangeArrowheads="1"/>
                    </pic:cNvPicPr>
                  </pic:nvPicPr>
                  <pic:blipFill>
                    <a:blip r:embed="rId929"/>
                    <a:srcRect/>
                    <a:stretch>
                      <a:fillRect/>
                    </a:stretch>
                  </pic:blipFill>
                  <pic:spPr bwMode="auto">
                    <a:xfrm>
                      <a:off x="0" y="0"/>
                      <a:ext cx="1898015" cy="1298575"/>
                    </a:xfrm>
                    <a:prstGeom prst="rect">
                      <a:avLst/>
                    </a:prstGeom>
                    <a:noFill/>
                    <a:ln w="9525">
                      <a:noFill/>
                      <a:miter lim="800000"/>
                      <a:headEnd/>
                      <a:tailEnd/>
                    </a:ln>
                  </pic:spPr>
                </pic:pic>
              </a:graphicData>
            </a:graphic>
          </wp:inline>
        </w:drawing>
      </w:r>
    </w:p>
    <w:p w14:paraId="485C249A" w14:textId="183122C7" w:rsidR="005565DB" w:rsidRDefault="00C742FB" w:rsidP="005565DB">
      <w:pPr>
        <w:pStyle w:val="Example"/>
      </w:pPr>
      <w:r>
        <w:t>In</w:t>
      </w:r>
      <w:r w:rsidR="005565DB">
        <w:t xml:space="preserve"> Example 2, we learned that any rational zero must be on the list </w:t>
      </w:r>
      <w:r w:rsidR="009B3787" w:rsidRPr="003C4AA1">
        <w:rPr>
          <w:position w:val="-28"/>
        </w:rPr>
        <w:object w:dxaOrig="1740" w:dyaOrig="680" w14:anchorId="4ABC635F">
          <v:shape id="_x0000_i1457" type="#_x0000_t75" style="width:87pt;height:33.75pt" o:ole="">
            <v:imagedata r:id="rId930" o:title=""/>
          </v:shape>
          <o:OLEObject Type="Embed" ProgID="Equation.DSMT4" ShapeID="_x0000_i1457" DrawAspect="Content" ObjectID="_1720945007" r:id="rId931"/>
        </w:object>
      </w:r>
      <w:r>
        <w:t xml:space="preserve">. </w:t>
      </w:r>
      <w:r w:rsidR="005565DB">
        <w:t>From the graph, it looks like −1 is a good possibility, so we try that using synthetic division.</w:t>
      </w:r>
    </w:p>
    <w:p w14:paraId="11F4FE0B" w14:textId="77777777" w:rsidR="005565DB" w:rsidRDefault="005565DB" w:rsidP="005565DB">
      <w:pPr>
        <w:pStyle w:val="Example"/>
      </w:pPr>
    </w:p>
    <w:p w14:paraId="7EC29427" w14:textId="77777777" w:rsidR="005565DB" w:rsidRDefault="00FE52CD" w:rsidP="005565DB">
      <w:pPr>
        <w:pStyle w:val="Example"/>
      </w:pPr>
      <w:r>
        <w:rPr>
          <w:noProof/>
        </w:rPr>
        <mc:AlternateContent>
          <mc:Choice Requires="wps">
            <w:drawing>
              <wp:inline distT="0" distB="0" distL="0" distR="0" wp14:anchorId="383D063C" wp14:editId="72E13EB2">
                <wp:extent cx="2194560" cy="643255"/>
                <wp:effectExtent l="0" t="0" r="0" b="4445"/>
                <wp:docPr id="77"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535"/>
                              <w:gridCol w:w="526"/>
                              <w:gridCol w:w="532"/>
                              <w:gridCol w:w="519"/>
                              <w:gridCol w:w="532"/>
                              <w:gridCol w:w="539"/>
                            </w:tblGrid>
                            <w:tr w:rsidR="00FE52CD" w14:paraId="04D30887" w14:textId="77777777" w:rsidTr="00D93C62">
                              <w:tc>
                                <w:tcPr>
                                  <w:tcW w:w="573" w:type="dxa"/>
                                  <w:tcBorders>
                                    <w:right w:val="single" w:sz="4" w:space="0" w:color="auto"/>
                                  </w:tcBorders>
                                </w:tcPr>
                                <w:p w14:paraId="0899FB34" w14:textId="77777777" w:rsidR="00FE52CD" w:rsidRDefault="00FE52CD" w:rsidP="00D93C62">
                                  <w:pPr>
                                    <w:jc w:val="right"/>
                                  </w:pPr>
                                  <w:r>
                                    <w:t>-1</w:t>
                                  </w:r>
                                </w:p>
                              </w:tc>
                              <w:tc>
                                <w:tcPr>
                                  <w:tcW w:w="561" w:type="dxa"/>
                                  <w:tcBorders>
                                    <w:left w:val="single" w:sz="4" w:space="0" w:color="auto"/>
                                  </w:tcBorders>
                                </w:tcPr>
                                <w:p w14:paraId="1646A9C6" w14:textId="77777777" w:rsidR="00FE52CD" w:rsidRDefault="00FE52CD" w:rsidP="00D93C62">
                                  <w:pPr>
                                    <w:jc w:val="right"/>
                                  </w:pPr>
                                  <w:r>
                                    <w:t>2</w:t>
                                  </w:r>
                                </w:p>
                              </w:tc>
                              <w:tc>
                                <w:tcPr>
                                  <w:tcW w:w="568" w:type="dxa"/>
                                </w:tcPr>
                                <w:p w14:paraId="2FEBC707" w14:textId="77777777" w:rsidR="00FE52CD" w:rsidRDefault="00FE52CD" w:rsidP="00D93C62">
                                  <w:pPr>
                                    <w:jc w:val="right"/>
                                  </w:pPr>
                                  <w:r>
                                    <w:t>4</w:t>
                                  </w:r>
                                </w:p>
                              </w:tc>
                              <w:tc>
                                <w:tcPr>
                                  <w:tcW w:w="553" w:type="dxa"/>
                                </w:tcPr>
                                <w:p w14:paraId="033F36EE" w14:textId="77777777" w:rsidR="00FE52CD" w:rsidRDefault="00FE52CD" w:rsidP="00D93C62">
                                  <w:pPr>
                                    <w:jc w:val="right"/>
                                  </w:pPr>
                                  <w:r>
                                    <w:t>-1</w:t>
                                  </w:r>
                                </w:p>
                              </w:tc>
                              <w:tc>
                                <w:tcPr>
                                  <w:tcW w:w="568" w:type="dxa"/>
                                </w:tcPr>
                                <w:p w14:paraId="2B2B04B4" w14:textId="77777777" w:rsidR="00FE52CD" w:rsidRDefault="00FE52CD" w:rsidP="00D93C62">
                                  <w:pPr>
                                    <w:jc w:val="right"/>
                                  </w:pPr>
                                  <w:r>
                                    <w:t>-6</w:t>
                                  </w:r>
                                </w:p>
                              </w:tc>
                              <w:tc>
                                <w:tcPr>
                                  <w:tcW w:w="576" w:type="dxa"/>
                                </w:tcPr>
                                <w:p w14:paraId="2C6048BB" w14:textId="77777777" w:rsidR="00FE52CD" w:rsidRDefault="00FE52CD" w:rsidP="00D93C62">
                                  <w:pPr>
                                    <w:jc w:val="right"/>
                                  </w:pPr>
                                  <w:r>
                                    <w:t>-3</w:t>
                                  </w:r>
                                </w:p>
                              </w:tc>
                            </w:tr>
                            <w:tr w:rsidR="00FE52CD" w14:paraId="6642ABE1" w14:textId="77777777" w:rsidTr="00D93C62">
                              <w:tc>
                                <w:tcPr>
                                  <w:tcW w:w="573" w:type="dxa"/>
                                </w:tcPr>
                                <w:p w14:paraId="2EFAC74F" w14:textId="77777777" w:rsidR="00FE52CD" w:rsidRDefault="00FE52CD" w:rsidP="00D93C62">
                                  <w:pPr>
                                    <w:jc w:val="right"/>
                                  </w:pPr>
                                </w:p>
                              </w:tc>
                              <w:tc>
                                <w:tcPr>
                                  <w:tcW w:w="561" w:type="dxa"/>
                                  <w:tcBorders>
                                    <w:bottom w:val="single" w:sz="4" w:space="0" w:color="auto"/>
                                  </w:tcBorders>
                                </w:tcPr>
                                <w:p w14:paraId="65BCF83D" w14:textId="77777777" w:rsidR="00FE52CD" w:rsidRDefault="00FE52CD" w:rsidP="00D93C62">
                                  <w:pPr>
                                    <w:jc w:val="right"/>
                                  </w:pPr>
                                  <w:r>
                                    <w:t>↓</w:t>
                                  </w:r>
                                </w:p>
                              </w:tc>
                              <w:tc>
                                <w:tcPr>
                                  <w:tcW w:w="568" w:type="dxa"/>
                                  <w:tcBorders>
                                    <w:bottom w:val="single" w:sz="4" w:space="0" w:color="auto"/>
                                  </w:tcBorders>
                                </w:tcPr>
                                <w:p w14:paraId="1D8C347F" w14:textId="77777777" w:rsidR="00FE52CD" w:rsidRDefault="00FE52CD" w:rsidP="00D93C62">
                                  <w:pPr>
                                    <w:jc w:val="right"/>
                                  </w:pPr>
                                  <w:r>
                                    <w:t>-2</w:t>
                                  </w:r>
                                </w:p>
                              </w:tc>
                              <w:tc>
                                <w:tcPr>
                                  <w:tcW w:w="553" w:type="dxa"/>
                                  <w:tcBorders>
                                    <w:bottom w:val="single" w:sz="4" w:space="0" w:color="auto"/>
                                  </w:tcBorders>
                                </w:tcPr>
                                <w:p w14:paraId="26C6BB0A" w14:textId="77777777" w:rsidR="00FE52CD" w:rsidRDefault="00FE52CD" w:rsidP="00D93C62">
                                  <w:pPr>
                                    <w:jc w:val="right"/>
                                  </w:pPr>
                                  <w:r>
                                    <w:t>-2</w:t>
                                  </w:r>
                                </w:p>
                              </w:tc>
                              <w:tc>
                                <w:tcPr>
                                  <w:tcW w:w="568" w:type="dxa"/>
                                  <w:tcBorders>
                                    <w:bottom w:val="single" w:sz="4" w:space="0" w:color="auto"/>
                                  </w:tcBorders>
                                </w:tcPr>
                                <w:p w14:paraId="31022C60" w14:textId="77777777" w:rsidR="00FE52CD" w:rsidRDefault="00FE52CD" w:rsidP="00D93C62">
                                  <w:pPr>
                                    <w:jc w:val="right"/>
                                  </w:pPr>
                                  <w:r>
                                    <w:t>3</w:t>
                                  </w:r>
                                </w:p>
                              </w:tc>
                              <w:tc>
                                <w:tcPr>
                                  <w:tcW w:w="576" w:type="dxa"/>
                                  <w:tcBorders>
                                    <w:bottom w:val="single" w:sz="4" w:space="0" w:color="auto"/>
                                  </w:tcBorders>
                                </w:tcPr>
                                <w:p w14:paraId="3B6D2C20" w14:textId="77777777" w:rsidR="00FE52CD" w:rsidRDefault="00FE52CD" w:rsidP="00D93C62">
                                  <w:pPr>
                                    <w:jc w:val="right"/>
                                  </w:pPr>
                                  <w:r>
                                    <w:t>3</w:t>
                                  </w:r>
                                </w:p>
                              </w:tc>
                            </w:tr>
                            <w:tr w:rsidR="00FE52CD" w14:paraId="5C8A59AE" w14:textId="77777777" w:rsidTr="00D93C62">
                              <w:tc>
                                <w:tcPr>
                                  <w:tcW w:w="573" w:type="dxa"/>
                                </w:tcPr>
                                <w:p w14:paraId="26C8B1EE" w14:textId="77777777" w:rsidR="00FE52CD" w:rsidRDefault="00FE52CD" w:rsidP="00D93C62">
                                  <w:pPr>
                                    <w:jc w:val="right"/>
                                  </w:pPr>
                                </w:p>
                              </w:tc>
                              <w:tc>
                                <w:tcPr>
                                  <w:tcW w:w="561" w:type="dxa"/>
                                  <w:tcBorders>
                                    <w:top w:val="single" w:sz="4" w:space="0" w:color="auto"/>
                                  </w:tcBorders>
                                </w:tcPr>
                                <w:p w14:paraId="7C5EAD1B" w14:textId="77777777" w:rsidR="00FE52CD" w:rsidRDefault="00FE52CD" w:rsidP="00D93C62">
                                  <w:pPr>
                                    <w:jc w:val="right"/>
                                  </w:pPr>
                                  <w:r>
                                    <w:t>2</w:t>
                                  </w:r>
                                </w:p>
                              </w:tc>
                              <w:tc>
                                <w:tcPr>
                                  <w:tcW w:w="568" w:type="dxa"/>
                                  <w:tcBorders>
                                    <w:top w:val="single" w:sz="4" w:space="0" w:color="auto"/>
                                  </w:tcBorders>
                                </w:tcPr>
                                <w:p w14:paraId="5723E71C" w14:textId="77777777" w:rsidR="00FE52CD" w:rsidRDefault="00FE52CD" w:rsidP="00D93C62">
                                  <w:pPr>
                                    <w:jc w:val="right"/>
                                  </w:pPr>
                                  <w:r>
                                    <w:t>2</w:t>
                                  </w:r>
                                </w:p>
                              </w:tc>
                              <w:tc>
                                <w:tcPr>
                                  <w:tcW w:w="553" w:type="dxa"/>
                                  <w:tcBorders>
                                    <w:top w:val="single" w:sz="4" w:space="0" w:color="auto"/>
                                  </w:tcBorders>
                                </w:tcPr>
                                <w:p w14:paraId="1765F238" w14:textId="77777777" w:rsidR="00FE52CD" w:rsidRDefault="00FE52CD" w:rsidP="00D93C62">
                                  <w:pPr>
                                    <w:jc w:val="right"/>
                                  </w:pPr>
                                  <w:r>
                                    <w:t>-3</w:t>
                                  </w:r>
                                </w:p>
                              </w:tc>
                              <w:tc>
                                <w:tcPr>
                                  <w:tcW w:w="568" w:type="dxa"/>
                                  <w:tcBorders>
                                    <w:top w:val="single" w:sz="4" w:space="0" w:color="auto"/>
                                    <w:right w:val="single" w:sz="4" w:space="0" w:color="auto"/>
                                  </w:tcBorders>
                                </w:tcPr>
                                <w:p w14:paraId="3D0A080A" w14:textId="77777777" w:rsidR="00FE52CD" w:rsidRDefault="00FE52CD" w:rsidP="00D93C62">
                                  <w:pPr>
                                    <w:jc w:val="right"/>
                                  </w:pPr>
                                  <w:r>
                                    <w:t>-3</w:t>
                                  </w:r>
                                </w:p>
                              </w:tc>
                              <w:tc>
                                <w:tcPr>
                                  <w:tcW w:w="576" w:type="dxa"/>
                                  <w:tcBorders>
                                    <w:top w:val="single" w:sz="4" w:space="0" w:color="auto"/>
                                    <w:left w:val="single" w:sz="4" w:space="0" w:color="auto"/>
                                    <w:bottom w:val="single" w:sz="4" w:space="0" w:color="auto"/>
                                    <w:right w:val="single" w:sz="4" w:space="0" w:color="auto"/>
                                  </w:tcBorders>
                                </w:tcPr>
                                <w:p w14:paraId="44E33C3A" w14:textId="77777777" w:rsidR="00FE52CD" w:rsidRDefault="00FE52CD" w:rsidP="00D93C62">
                                  <w:pPr>
                                    <w:jc w:val="right"/>
                                  </w:pPr>
                                  <w:r>
                                    <w:t>0</w:t>
                                  </w:r>
                                </w:p>
                              </w:tc>
                            </w:tr>
                          </w:tbl>
                          <w:p w14:paraId="429F5588"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383D063C" id="Text Box 923" o:spid="_x0000_s1070" type="#_x0000_t202" style="width:172.8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" stroked="f">
                <v:textbox>
                  <w:txbxContent>
                    <w:tbl>
                      <w:tblPr>
                        <w:tblW w:w="0" w:type="auto"/>
                        <w:tblLook w:val="04A0" w:firstRow="1" w:lastRow="0" w:firstColumn="1" w:lastColumn="0" w:noHBand="0" w:noVBand="1"/>
                      </w:tblPr>
                      <w:tblGrid>
                        <w:gridCol w:w="535"/>
                        <w:gridCol w:w="526"/>
                        <w:gridCol w:w="532"/>
                        <w:gridCol w:w="519"/>
                        <w:gridCol w:w="532"/>
                        <w:gridCol w:w="539"/>
                      </w:tblGrid>
                      <w:tr w:rsidR="00FE52CD" w14:paraId="04D30887" w14:textId="77777777" w:rsidTr="00D93C62">
                        <w:tc>
                          <w:tcPr>
                            <w:tcW w:w="573" w:type="dxa"/>
                            <w:tcBorders>
                              <w:right w:val="single" w:sz="4" w:space="0" w:color="auto"/>
                            </w:tcBorders>
                          </w:tcPr>
                          <w:p w14:paraId="0899FB34" w14:textId="77777777" w:rsidR="00FE52CD" w:rsidRDefault="00FE52CD" w:rsidP="00D93C62">
                            <w:pPr>
                              <w:jc w:val="right"/>
                            </w:pPr>
                            <w:r>
                              <w:t>-1</w:t>
                            </w:r>
                          </w:p>
                        </w:tc>
                        <w:tc>
                          <w:tcPr>
                            <w:tcW w:w="561" w:type="dxa"/>
                            <w:tcBorders>
                              <w:left w:val="single" w:sz="4" w:space="0" w:color="auto"/>
                            </w:tcBorders>
                          </w:tcPr>
                          <w:p w14:paraId="1646A9C6" w14:textId="77777777" w:rsidR="00FE52CD" w:rsidRDefault="00FE52CD" w:rsidP="00D93C62">
                            <w:pPr>
                              <w:jc w:val="right"/>
                            </w:pPr>
                            <w:r>
                              <w:t>2</w:t>
                            </w:r>
                          </w:p>
                        </w:tc>
                        <w:tc>
                          <w:tcPr>
                            <w:tcW w:w="568" w:type="dxa"/>
                          </w:tcPr>
                          <w:p w14:paraId="2FEBC707" w14:textId="77777777" w:rsidR="00FE52CD" w:rsidRDefault="00FE52CD" w:rsidP="00D93C62">
                            <w:pPr>
                              <w:jc w:val="right"/>
                            </w:pPr>
                            <w:r>
                              <w:t>4</w:t>
                            </w:r>
                          </w:p>
                        </w:tc>
                        <w:tc>
                          <w:tcPr>
                            <w:tcW w:w="553" w:type="dxa"/>
                          </w:tcPr>
                          <w:p w14:paraId="033F36EE" w14:textId="77777777" w:rsidR="00FE52CD" w:rsidRDefault="00FE52CD" w:rsidP="00D93C62">
                            <w:pPr>
                              <w:jc w:val="right"/>
                            </w:pPr>
                            <w:r>
                              <w:t>-1</w:t>
                            </w:r>
                          </w:p>
                        </w:tc>
                        <w:tc>
                          <w:tcPr>
                            <w:tcW w:w="568" w:type="dxa"/>
                          </w:tcPr>
                          <w:p w14:paraId="2B2B04B4" w14:textId="77777777" w:rsidR="00FE52CD" w:rsidRDefault="00FE52CD" w:rsidP="00D93C62">
                            <w:pPr>
                              <w:jc w:val="right"/>
                            </w:pPr>
                            <w:r>
                              <w:t>-6</w:t>
                            </w:r>
                          </w:p>
                        </w:tc>
                        <w:tc>
                          <w:tcPr>
                            <w:tcW w:w="576" w:type="dxa"/>
                          </w:tcPr>
                          <w:p w14:paraId="2C6048BB" w14:textId="77777777" w:rsidR="00FE52CD" w:rsidRDefault="00FE52CD" w:rsidP="00D93C62">
                            <w:pPr>
                              <w:jc w:val="right"/>
                            </w:pPr>
                            <w:r>
                              <w:t>-3</w:t>
                            </w:r>
                          </w:p>
                        </w:tc>
                      </w:tr>
                      <w:tr w:rsidR="00FE52CD" w14:paraId="6642ABE1" w14:textId="77777777" w:rsidTr="00D93C62">
                        <w:tc>
                          <w:tcPr>
                            <w:tcW w:w="573" w:type="dxa"/>
                          </w:tcPr>
                          <w:p w14:paraId="2EFAC74F" w14:textId="77777777" w:rsidR="00FE52CD" w:rsidRDefault="00FE52CD" w:rsidP="00D93C62">
                            <w:pPr>
                              <w:jc w:val="right"/>
                            </w:pPr>
                          </w:p>
                        </w:tc>
                        <w:tc>
                          <w:tcPr>
                            <w:tcW w:w="561" w:type="dxa"/>
                            <w:tcBorders>
                              <w:bottom w:val="single" w:sz="4" w:space="0" w:color="auto"/>
                            </w:tcBorders>
                          </w:tcPr>
                          <w:p w14:paraId="65BCF83D" w14:textId="77777777" w:rsidR="00FE52CD" w:rsidRDefault="00FE52CD" w:rsidP="00D93C62">
                            <w:pPr>
                              <w:jc w:val="right"/>
                            </w:pPr>
                            <w:r>
                              <w:t>↓</w:t>
                            </w:r>
                          </w:p>
                        </w:tc>
                        <w:tc>
                          <w:tcPr>
                            <w:tcW w:w="568" w:type="dxa"/>
                            <w:tcBorders>
                              <w:bottom w:val="single" w:sz="4" w:space="0" w:color="auto"/>
                            </w:tcBorders>
                          </w:tcPr>
                          <w:p w14:paraId="1D8C347F" w14:textId="77777777" w:rsidR="00FE52CD" w:rsidRDefault="00FE52CD" w:rsidP="00D93C62">
                            <w:pPr>
                              <w:jc w:val="right"/>
                            </w:pPr>
                            <w:r>
                              <w:t>-2</w:t>
                            </w:r>
                          </w:p>
                        </w:tc>
                        <w:tc>
                          <w:tcPr>
                            <w:tcW w:w="553" w:type="dxa"/>
                            <w:tcBorders>
                              <w:bottom w:val="single" w:sz="4" w:space="0" w:color="auto"/>
                            </w:tcBorders>
                          </w:tcPr>
                          <w:p w14:paraId="26C6BB0A" w14:textId="77777777" w:rsidR="00FE52CD" w:rsidRDefault="00FE52CD" w:rsidP="00D93C62">
                            <w:pPr>
                              <w:jc w:val="right"/>
                            </w:pPr>
                            <w:r>
                              <w:t>-2</w:t>
                            </w:r>
                          </w:p>
                        </w:tc>
                        <w:tc>
                          <w:tcPr>
                            <w:tcW w:w="568" w:type="dxa"/>
                            <w:tcBorders>
                              <w:bottom w:val="single" w:sz="4" w:space="0" w:color="auto"/>
                            </w:tcBorders>
                          </w:tcPr>
                          <w:p w14:paraId="31022C60" w14:textId="77777777" w:rsidR="00FE52CD" w:rsidRDefault="00FE52CD" w:rsidP="00D93C62">
                            <w:pPr>
                              <w:jc w:val="right"/>
                            </w:pPr>
                            <w:r>
                              <w:t>3</w:t>
                            </w:r>
                          </w:p>
                        </w:tc>
                        <w:tc>
                          <w:tcPr>
                            <w:tcW w:w="576" w:type="dxa"/>
                            <w:tcBorders>
                              <w:bottom w:val="single" w:sz="4" w:space="0" w:color="auto"/>
                            </w:tcBorders>
                          </w:tcPr>
                          <w:p w14:paraId="3B6D2C20" w14:textId="77777777" w:rsidR="00FE52CD" w:rsidRDefault="00FE52CD" w:rsidP="00D93C62">
                            <w:pPr>
                              <w:jc w:val="right"/>
                            </w:pPr>
                            <w:r>
                              <w:t>3</w:t>
                            </w:r>
                          </w:p>
                        </w:tc>
                      </w:tr>
                      <w:tr w:rsidR="00FE52CD" w14:paraId="5C8A59AE" w14:textId="77777777" w:rsidTr="00D93C62">
                        <w:tc>
                          <w:tcPr>
                            <w:tcW w:w="573" w:type="dxa"/>
                          </w:tcPr>
                          <w:p w14:paraId="26C8B1EE" w14:textId="77777777" w:rsidR="00FE52CD" w:rsidRDefault="00FE52CD" w:rsidP="00D93C62">
                            <w:pPr>
                              <w:jc w:val="right"/>
                            </w:pPr>
                          </w:p>
                        </w:tc>
                        <w:tc>
                          <w:tcPr>
                            <w:tcW w:w="561" w:type="dxa"/>
                            <w:tcBorders>
                              <w:top w:val="single" w:sz="4" w:space="0" w:color="auto"/>
                            </w:tcBorders>
                          </w:tcPr>
                          <w:p w14:paraId="7C5EAD1B" w14:textId="77777777" w:rsidR="00FE52CD" w:rsidRDefault="00FE52CD" w:rsidP="00D93C62">
                            <w:pPr>
                              <w:jc w:val="right"/>
                            </w:pPr>
                            <w:r>
                              <w:t>2</w:t>
                            </w:r>
                          </w:p>
                        </w:tc>
                        <w:tc>
                          <w:tcPr>
                            <w:tcW w:w="568" w:type="dxa"/>
                            <w:tcBorders>
                              <w:top w:val="single" w:sz="4" w:space="0" w:color="auto"/>
                            </w:tcBorders>
                          </w:tcPr>
                          <w:p w14:paraId="5723E71C" w14:textId="77777777" w:rsidR="00FE52CD" w:rsidRDefault="00FE52CD" w:rsidP="00D93C62">
                            <w:pPr>
                              <w:jc w:val="right"/>
                            </w:pPr>
                            <w:r>
                              <w:t>2</w:t>
                            </w:r>
                          </w:p>
                        </w:tc>
                        <w:tc>
                          <w:tcPr>
                            <w:tcW w:w="553" w:type="dxa"/>
                            <w:tcBorders>
                              <w:top w:val="single" w:sz="4" w:space="0" w:color="auto"/>
                            </w:tcBorders>
                          </w:tcPr>
                          <w:p w14:paraId="1765F238" w14:textId="77777777" w:rsidR="00FE52CD" w:rsidRDefault="00FE52CD" w:rsidP="00D93C62">
                            <w:pPr>
                              <w:jc w:val="right"/>
                            </w:pPr>
                            <w:r>
                              <w:t>-3</w:t>
                            </w:r>
                          </w:p>
                        </w:tc>
                        <w:tc>
                          <w:tcPr>
                            <w:tcW w:w="568" w:type="dxa"/>
                            <w:tcBorders>
                              <w:top w:val="single" w:sz="4" w:space="0" w:color="auto"/>
                              <w:right w:val="single" w:sz="4" w:space="0" w:color="auto"/>
                            </w:tcBorders>
                          </w:tcPr>
                          <w:p w14:paraId="3D0A080A" w14:textId="77777777" w:rsidR="00FE52CD" w:rsidRDefault="00FE52CD" w:rsidP="00D93C62">
                            <w:pPr>
                              <w:jc w:val="right"/>
                            </w:pPr>
                            <w:r>
                              <w:t>-3</w:t>
                            </w:r>
                          </w:p>
                        </w:tc>
                        <w:tc>
                          <w:tcPr>
                            <w:tcW w:w="576" w:type="dxa"/>
                            <w:tcBorders>
                              <w:top w:val="single" w:sz="4" w:space="0" w:color="auto"/>
                              <w:left w:val="single" w:sz="4" w:space="0" w:color="auto"/>
                              <w:bottom w:val="single" w:sz="4" w:space="0" w:color="auto"/>
                              <w:right w:val="single" w:sz="4" w:space="0" w:color="auto"/>
                            </w:tcBorders>
                          </w:tcPr>
                          <w:p w14:paraId="44E33C3A" w14:textId="77777777" w:rsidR="00FE52CD" w:rsidRDefault="00FE52CD" w:rsidP="00D93C62">
                            <w:pPr>
                              <w:jc w:val="right"/>
                            </w:pPr>
                            <w:r>
                              <w:t>0</w:t>
                            </w:r>
                          </w:p>
                        </w:tc>
                      </w:tr>
                    </w:tbl>
                    <w:p w14:paraId="429F5588" w14:textId="77777777" w:rsidR="00FE52CD" w:rsidRDefault="00FE52CD" w:rsidP="005565DB"/>
                  </w:txbxContent>
                </v:textbox>
                <w10:anchorlock/>
              </v:shape>
            </w:pict>
          </mc:Fallback>
        </mc:AlternateContent>
      </w:r>
    </w:p>
    <w:p w14:paraId="09BAAA29" w14:textId="77777777" w:rsidR="005565DB" w:rsidRDefault="005565DB" w:rsidP="005565DB">
      <w:pPr>
        <w:pStyle w:val="Example"/>
      </w:pPr>
    </w:p>
    <w:p w14:paraId="591EA276" w14:textId="77777777" w:rsidR="005565DB" w:rsidRDefault="005565DB" w:rsidP="005565DB">
      <w:pPr>
        <w:pStyle w:val="Example"/>
      </w:pPr>
      <w:r>
        <w:t xml:space="preserve">Success!  Remembering that </w:t>
      </w:r>
      <w:r w:rsidRPr="00277249">
        <w:rPr>
          <w:i/>
        </w:rPr>
        <w:t>f</w:t>
      </w:r>
      <w:r>
        <w:t xml:space="preserve"> was a </w:t>
      </w:r>
      <w:proofErr w:type="gramStart"/>
      <w:r>
        <w:t>fourth degree</w:t>
      </w:r>
      <w:proofErr w:type="gramEnd"/>
      <w:r>
        <w:t xml:space="preserve"> polynomial, we know that our</w:t>
      </w:r>
    </w:p>
    <w:p w14:paraId="074B7238" w14:textId="77777777" w:rsidR="005565DB" w:rsidRDefault="005565DB" w:rsidP="005565DB">
      <w:pPr>
        <w:pStyle w:val="Example"/>
      </w:pPr>
      <w:r>
        <w:t xml:space="preserve">quotient is a </w:t>
      </w:r>
      <w:proofErr w:type="gramStart"/>
      <w:r>
        <w:t>third degree</w:t>
      </w:r>
      <w:proofErr w:type="gramEnd"/>
      <w:r>
        <w:t xml:space="preserve"> polynomial.  If we can do one more successful division, we will have knocked the quotient down to a quadratic, and, if all else fails, we can use the quadratic formula to find the last two zeros.  Since there seems to be no other rational zeros to try, we continue with −1.  Also, the shape of the crossing at x = −1 leads us to wonder if the zero </w:t>
      </w:r>
      <w:r w:rsidRPr="00277249">
        <w:rPr>
          <w:i/>
        </w:rPr>
        <w:t>x</w:t>
      </w:r>
      <w:r>
        <w:t xml:space="preserve"> = −1 has multiplicity 3.</w:t>
      </w:r>
    </w:p>
    <w:p w14:paraId="746990A7" w14:textId="77777777" w:rsidR="005565DB" w:rsidRDefault="005565DB" w:rsidP="005565DB">
      <w:pPr>
        <w:pStyle w:val="Example"/>
      </w:pPr>
    </w:p>
    <w:p w14:paraId="10DF4D5C" w14:textId="77777777" w:rsidR="005565DB" w:rsidRDefault="00FE52CD" w:rsidP="005565DB">
      <w:pPr>
        <w:pStyle w:val="Example"/>
      </w:pPr>
      <w:r>
        <w:rPr>
          <w:noProof/>
        </w:rPr>
        <mc:AlternateContent>
          <mc:Choice Requires="wps">
            <w:drawing>
              <wp:inline distT="0" distB="0" distL="0" distR="0" wp14:anchorId="5CA42EEC" wp14:editId="462F2CCC">
                <wp:extent cx="2194560" cy="643255"/>
                <wp:effectExtent l="0" t="0" r="0" b="4445"/>
                <wp:docPr id="76"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573"/>
                              <w:gridCol w:w="561"/>
                              <w:gridCol w:w="568"/>
                              <w:gridCol w:w="553"/>
                              <w:gridCol w:w="576"/>
                            </w:tblGrid>
                            <w:tr w:rsidR="00FE52CD" w14:paraId="546F12D9" w14:textId="77777777" w:rsidTr="00D93C62">
                              <w:tc>
                                <w:tcPr>
                                  <w:tcW w:w="573" w:type="dxa"/>
                                  <w:tcBorders>
                                    <w:right w:val="single" w:sz="4" w:space="0" w:color="auto"/>
                                  </w:tcBorders>
                                </w:tcPr>
                                <w:p w14:paraId="40D98DA7" w14:textId="77777777" w:rsidR="00FE52CD" w:rsidRDefault="00FE52CD" w:rsidP="00D93C62">
                                  <w:pPr>
                                    <w:jc w:val="right"/>
                                  </w:pPr>
                                  <w:r>
                                    <w:t>-1</w:t>
                                  </w:r>
                                </w:p>
                              </w:tc>
                              <w:tc>
                                <w:tcPr>
                                  <w:tcW w:w="561" w:type="dxa"/>
                                  <w:tcBorders>
                                    <w:left w:val="single" w:sz="4" w:space="0" w:color="auto"/>
                                  </w:tcBorders>
                                </w:tcPr>
                                <w:p w14:paraId="751C22A5" w14:textId="77777777" w:rsidR="00FE52CD" w:rsidRDefault="00FE52CD" w:rsidP="00D93C62">
                                  <w:pPr>
                                    <w:jc w:val="right"/>
                                  </w:pPr>
                                  <w:r>
                                    <w:t>2</w:t>
                                  </w:r>
                                </w:p>
                              </w:tc>
                              <w:tc>
                                <w:tcPr>
                                  <w:tcW w:w="568" w:type="dxa"/>
                                </w:tcPr>
                                <w:p w14:paraId="536A121F" w14:textId="77777777" w:rsidR="00FE52CD" w:rsidRDefault="00FE52CD" w:rsidP="00D93C62">
                                  <w:pPr>
                                    <w:jc w:val="right"/>
                                  </w:pPr>
                                  <w:r>
                                    <w:t>2</w:t>
                                  </w:r>
                                </w:p>
                              </w:tc>
                              <w:tc>
                                <w:tcPr>
                                  <w:tcW w:w="553" w:type="dxa"/>
                                </w:tcPr>
                                <w:p w14:paraId="2746049B" w14:textId="77777777" w:rsidR="00FE52CD" w:rsidRDefault="00FE52CD" w:rsidP="00D93C62">
                                  <w:pPr>
                                    <w:jc w:val="right"/>
                                  </w:pPr>
                                  <w:r>
                                    <w:t>-3</w:t>
                                  </w:r>
                                </w:p>
                              </w:tc>
                              <w:tc>
                                <w:tcPr>
                                  <w:tcW w:w="576" w:type="dxa"/>
                                </w:tcPr>
                                <w:p w14:paraId="442B83E0" w14:textId="77777777" w:rsidR="00FE52CD" w:rsidRDefault="00FE52CD" w:rsidP="00D93C62">
                                  <w:pPr>
                                    <w:jc w:val="right"/>
                                  </w:pPr>
                                  <w:r>
                                    <w:t>-3</w:t>
                                  </w:r>
                                </w:p>
                              </w:tc>
                            </w:tr>
                            <w:tr w:rsidR="00FE52CD" w14:paraId="2F984590" w14:textId="77777777" w:rsidTr="00D93C62">
                              <w:tc>
                                <w:tcPr>
                                  <w:tcW w:w="573" w:type="dxa"/>
                                </w:tcPr>
                                <w:p w14:paraId="4432ECF1" w14:textId="77777777" w:rsidR="00FE52CD" w:rsidRDefault="00FE52CD" w:rsidP="00D93C62">
                                  <w:pPr>
                                    <w:jc w:val="right"/>
                                  </w:pPr>
                                </w:p>
                              </w:tc>
                              <w:tc>
                                <w:tcPr>
                                  <w:tcW w:w="561" w:type="dxa"/>
                                  <w:tcBorders>
                                    <w:bottom w:val="single" w:sz="4" w:space="0" w:color="auto"/>
                                  </w:tcBorders>
                                </w:tcPr>
                                <w:p w14:paraId="70B8B8C8" w14:textId="77777777" w:rsidR="00FE52CD" w:rsidRDefault="00FE52CD" w:rsidP="00D93C62">
                                  <w:pPr>
                                    <w:jc w:val="right"/>
                                  </w:pPr>
                                  <w:r>
                                    <w:t>↓</w:t>
                                  </w:r>
                                </w:p>
                              </w:tc>
                              <w:tc>
                                <w:tcPr>
                                  <w:tcW w:w="568" w:type="dxa"/>
                                  <w:tcBorders>
                                    <w:bottom w:val="single" w:sz="4" w:space="0" w:color="auto"/>
                                  </w:tcBorders>
                                </w:tcPr>
                                <w:p w14:paraId="7995CBAF" w14:textId="77777777" w:rsidR="00FE52CD" w:rsidRDefault="00FE52CD" w:rsidP="00D93C62">
                                  <w:pPr>
                                    <w:jc w:val="right"/>
                                  </w:pPr>
                                  <w:r>
                                    <w:t>-2</w:t>
                                  </w:r>
                                </w:p>
                              </w:tc>
                              <w:tc>
                                <w:tcPr>
                                  <w:tcW w:w="553" w:type="dxa"/>
                                  <w:tcBorders>
                                    <w:bottom w:val="single" w:sz="4" w:space="0" w:color="auto"/>
                                  </w:tcBorders>
                                </w:tcPr>
                                <w:p w14:paraId="02B402AC" w14:textId="77777777" w:rsidR="00FE52CD" w:rsidRDefault="00FE52CD" w:rsidP="00D93C62">
                                  <w:pPr>
                                    <w:jc w:val="right"/>
                                  </w:pPr>
                                  <w:r>
                                    <w:t>0</w:t>
                                  </w:r>
                                </w:p>
                              </w:tc>
                              <w:tc>
                                <w:tcPr>
                                  <w:tcW w:w="576" w:type="dxa"/>
                                  <w:tcBorders>
                                    <w:bottom w:val="single" w:sz="4" w:space="0" w:color="auto"/>
                                  </w:tcBorders>
                                </w:tcPr>
                                <w:p w14:paraId="4ED72AF8" w14:textId="77777777" w:rsidR="00FE52CD" w:rsidRDefault="00FE52CD" w:rsidP="00D93C62">
                                  <w:pPr>
                                    <w:jc w:val="right"/>
                                  </w:pPr>
                                  <w:r>
                                    <w:t>3</w:t>
                                  </w:r>
                                </w:p>
                              </w:tc>
                            </w:tr>
                            <w:tr w:rsidR="00FE52CD" w14:paraId="4235D84B" w14:textId="77777777" w:rsidTr="00D93C62">
                              <w:tc>
                                <w:tcPr>
                                  <w:tcW w:w="573" w:type="dxa"/>
                                </w:tcPr>
                                <w:p w14:paraId="7FB16B24" w14:textId="77777777" w:rsidR="00FE52CD" w:rsidRDefault="00FE52CD" w:rsidP="00D93C62">
                                  <w:pPr>
                                    <w:jc w:val="right"/>
                                  </w:pPr>
                                </w:p>
                              </w:tc>
                              <w:tc>
                                <w:tcPr>
                                  <w:tcW w:w="561" w:type="dxa"/>
                                  <w:tcBorders>
                                    <w:top w:val="single" w:sz="4" w:space="0" w:color="auto"/>
                                  </w:tcBorders>
                                </w:tcPr>
                                <w:p w14:paraId="54684F5E" w14:textId="77777777" w:rsidR="00FE52CD" w:rsidRDefault="00FE52CD" w:rsidP="00D93C62">
                                  <w:pPr>
                                    <w:jc w:val="right"/>
                                  </w:pPr>
                                  <w:r>
                                    <w:t>2</w:t>
                                  </w:r>
                                </w:p>
                              </w:tc>
                              <w:tc>
                                <w:tcPr>
                                  <w:tcW w:w="568" w:type="dxa"/>
                                  <w:tcBorders>
                                    <w:top w:val="single" w:sz="4" w:space="0" w:color="auto"/>
                                  </w:tcBorders>
                                </w:tcPr>
                                <w:p w14:paraId="40B9BCC3" w14:textId="77777777" w:rsidR="00FE52CD" w:rsidRDefault="00FE52CD" w:rsidP="00D93C62">
                                  <w:pPr>
                                    <w:jc w:val="right"/>
                                  </w:pPr>
                                  <w:r>
                                    <w:t>0</w:t>
                                  </w:r>
                                </w:p>
                              </w:tc>
                              <w:tc>
                                <w:tcPr>
                                  <w:tcW w:w="553" w:type="dxa"/>
                                  <w:tcBorders>
                                    <w:top w:val="single" w:sz="4" w:space="0" w:color="auto"/>
                                  </w:tcBorders>
                                </w:tcPr>
                                <w:p w14:paraId="308B6918" w14:textId="77777777" w:rsidR="00FE52CD" w:rsidRDefault="00FE52CD" w:rsidP="00D93C62">
                                  <w:pPr>
                                    <w:jc w:val="right"/>
                                  </w:pPr>
                                  <w:r>
                                    <w:t>-3</w:t>
                                  </w:r>
                                </w:p>
                              </w:tc>
                              <w:tc>
                                <w:tcPr>
                                  <w:tcW w:w="576" w:type="dxa"/>
                                  <w:tcBorders>
                                    <w:top w:val="single" w:sz="4" w:space="0" w:color="auto"/>
                                    <w:left w:val="single" w:sz="4" w:space="0" w:color="auto"/>
                                    <w:bottom w:val="single" w:sz="4" w:space="0" w:color="auto"/>
                                    <w:right w:val="single" w:sz="4" w:space="0" w:color="auto"/>
                                  </w:tcBorders>
                                </w:tcPr>
                                <w:p w14:paraId="6F4B98E7" w14:textId="77777777" w:rsidR="00FE52CD" w:rsidRDefault="00FE52CD" w:rsidP="00D93C62">
                                  <w:pPr>
                                    <w:jc w:val="right"/>
                                  </w:pPr>
                                  <w:r>
                                    <w:t>0</w:t>
                                  </w:r>
                                </w:p>
                              </w:tc>
                            </w:tr>
                          </w:tbl>
                          <w:p w14:paraId="26B7912F"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5CA42EEC" id="Text Box 922" o:spid="_x0000_s1071" type="#_x0000_t202" style="width:172.8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" stroked="f">
                <v:textbox>
                  <w:txbxContent>
                    <w:tbl>
                      <w:tblPr>
                        <w:tblW w:w="0" w:type="auto"/>
                        <w:tblLook w:val="04A0" w:firstRow="1" w:lastRow="0" w:firstColumn="1" w:lastColumn="0" w:noHBand="0" w:noVBand="1"/>
                      </w:tblPr>
                      <w:tblGrid>
                        <w:gridCol w:w="573"/>
                        <w:gridCol w:w="561"/>
                        <w:gridCol w:w="568"/>
                        <w:gridCol w:w="553"/>
                        <w:gridCol w:w="576"/>
                      </w:tblGrid>
                      <w:tr w:rsidR="00FE52CD" w14:paraId="546F12D9" w14:textId="77777777" w:rsidTr="00D93C62">
                        <w:tc>
                          <w:tcPr>
                            <w:tcW w:w="573" w:type="dxa"/>
                            <w:tcBorders>
                              <w:right w:val="single" w:sz="4" w:space="0" w:color="auto"/>
                            </w:tcBorders>
                          </w:tcPr>
                          <w:p w14:paraId="40D98DA7" w14:textId="77777777" w:rsidR="00FE52CD" w:rsidRDefault="00FE52CD" w:rsidP="00D93C62">
                            <w:pPr>
                              <w:jc w:val="right"/>
                            </w:pPr>
                            <w:r>
                              <w:t>-1</w:t>
                            </w:r>
                          </w:p>
                        </w:tc>
                        <w:tc>
                          <w:tcPr>
                            <w:tcW w:w="561" w:type="dxa"/>
                            <w:tcBorders>
                              <w:left w:val="single" w:sz="4" w:space="0" w:color="auto"/>
                            </w:tcBorders>
                          </w:tcPr>
                          <w:p w14:paraId="751C22A5" w14:textId="77777777" w:rsidR="00FE52CD" w:rsidRDefault="00FE52CD" w:rsidP="00D93C62">
                            <w:pPr>
                              <w:jc w:val="right"/>
                            </w:pPr>
                            <w:r>
                              <w:t>2</w:t>
                            </w:r>
                          </w:p>
                        </w:tc>
                        <w:tc>
                          <w:tcPr>
                            <w:tcW w:w="568" w:type="dxa"/>
                          </w:tcPr>
                          <w:p w14:paraId="536A121F" w14:textId="77777777" w:rsidR="00FE52CD" w:rsidRDefault="00FE52CD" w:rsidP="00D93C62">
                            <w:pPr>
                              <w:jc w:val="right"/>
                            </w:pPr>
                            <w:r>
                              <w:t>2</w:t>
                            </w:r>
                          </w:p>
                        </w:tc>
                        <w:tc>
                          <w:tcPr>
                            <w:tcW w:w="553" w:type="dxa"/>
                          </w:tcPr>
                          <w:p w14:paraId="2746049B" w14:textId="77777777" w:rsidR="00FE52CD" w:rsidRDefault="00FE52CD" w:rsidP="00D93C62">
                            <w:pPr>
                              <w:jc w:val="right"/>
                            </w:pPr>
                            <w:r>
                              <w:t>-3</w:t>
                            </w:r>
                          </w:p>
                        </w:tc>
                        <w:tc>
                          <w:tcPr>
                            <w:tcW w:w="576" w:type="dxa"/>
                          </w:tcPr>
                          <w:p w14:paraId="442B83E0" w14:textId="77777777" w:rsidR="00FE52CD" w:rsidRDefault="00FE52CD" w:rsidP="00D93C62">
                            <w:pPr>
                              <w:jc w:val="right"/>
                            </w:pPr>
                            <w:r>
                              <w:t>-3</w:t>
                            </w:r>
                          </w:p>
                        </w:tc>
                      </w:tr>
                      <w:tr w:rsidR="00FE52CD" w14:paraId="2F984590" w14:textId="77777777" w:rsidTr="00D93C62">
                        <w:tc>
                          <w:tcPr>
                            <w:tcW w:w="573" w:type="dxa"/>
                          </w:tcPr>
                          <w:p w14:paraId="4432ECF1" w14:textId="77777777" w:rsidR="00FE52CD" w:rsidRDefault="00FE52CD" w:rsidP="00D93C62">
                            <w:pPr>
                              <w:jc w:val="right"/>
                            </w:pPr>
                          </w:p>
                        </w:tc>
                        <w:tc>
                          <w:tcPr>
                            <w:tcW w:w="561" w:type="dxa"/>
                            <w:tcBorders>
                              <w:bottom w:val="single" w:sz="4" w:space="0" w:color="auto"/>
                            </w:tcBorders>
                          </w:tcPr>
                          <w:p w14:paraId="70B8B8C8" w14:textId="77777777" w:rsidR="00FE52CD" w:rsidRDefault="00FE52CD" w:rsidP="00D93C62">
                            <w:pPr>
                              <w:jc w:val="right"/>
                            </w:pPr>
                            <w:r>
                              <w:t>↓</w:t>
                            </w:r>
                          </w:p>
                        </w:tc>
                        <w:tc>
                          <w:tcPr>
                            <w:tcW w:w="568" w:type="dxa"/>
                            <w:tcBorders>
                              <w:bottom w:val="single" w:sz="4" w:space="0" w:color="auto"/>
                            </w:tcBorders>
                          </w:tcPr>
                          <w:p w14:paraId="7995CBAF" w14:textId="77777777" w:rsidR="00FE52CD" w:rsidRDefault="00FE52CD" w:rsidP="00D93C62">
                            <w:pPr>
                              <w:jc w:val="right"/>
                            </w:pPr>
                            <w:r>
                              <w:t>-2</w:t>
                            </w:r>
                          </w:p>
                        </w:tc>
                        <w:tc>
                          <w:tcPr>
                            <w:tcW w:w="553" w:type="dxa"/>
                            <w:tcBorders>
                              <w:bottom w:val="single" w:sz="4" w:space="0" w:color="auto"/>
                            </w:tcBorders>
                          </w:tcPr>
                          <w:p w14:paraId="02B402AC" w14:textId="77777777" w:rsidR="00FE52CD" w:rsidRDefault="00FE52CD" w:rsidP="00D93C62">
                            <w:pPr>
                              <w:jc w:val="right"/>
                            </w:pPr>
                            <w:r>
                              <w:t>0</w:t>
                            </w:r>
                          </w:p>
                        </w:tc>
                        <w:tc>
                          <w:tcPr>
                            <w:tcW w:w="576" w:type="dxa"/>
                            <w:tcBorders>
                              <w:bottom w:val="single" w:sz="4" w:space="0" w:color="auto"/>
                            </w:tcBorders>
                          </w:tcPr>
                          <w:p w14:paraId="4ED72AF8" w14:textId="77777777" w:rsidR="00FE52CD" w:rsidRDefault="00FE52CD" w:rsidP="00D93C62">
                            <w:pPr>
                              <w:jc w:val="right"/>
                            </w:pPr>
                            <w:r>
                              <w:t>3</w:t>
                            </w:r>
                          </w:p>
                        </w:tc>
                      </w:tr>
                      <w:tr w:rsidR="00FE52CD" w14:paraId="4235D84B" w14:textId="77777777" w:rsidTr="00D93C62">
                        <w:tc>
                          <w:tcPr>
                            <w:tcW w:w="573" w:type="dxa"/>
                          </w:tcPr>
                          <w:p w14:paraId="7FB16B24" w14:textId="77777777" w:rsidR="00FE52CD" w:rsidRDefault="00FE52CD" w:rsidP="00D93C62">
                            <w:pPr>
                              <w:jc w:val="right"/>
                            </w:pPr>
                          </w:p>
                        </w:tc>
                        <w:tc>
                          <w:tcPr>
                            <w:tcW w:w="561" w:type="dxa"/>
                            <w:tcBorders>
                              <w:top w:val="single" w:sz="4" w:space="0" w:color="auto"/>
                            </w:tcBorders>
                          </w:tcPr>
                          <w:p w14:paraId="54684F5E" w14:textId="77777777" w:rsidR="00FE52CD" w:rsidRDefault="00FE52CD" w:rsidP="00D93C62">
                            <w:pPr>
                              <w:jc w:val="right"/>
                            </w:pPr>
                            <w:r>
                              <w:t>2</w:t>
                            </w:r>
                          </w:p>
                        </w:tc>
                        <w:tc>
                          <w:tcPr>
                            <w:tcW w:w="568" w:type="dxa"/>
                            <w:tcBorders>
                              <w:top w:val="single" w:sz="4" w:space="0" w:color="auto"/>
                            </w:tcBorders>
                          </w:tcPr>
                          <w:p w14:paraId="40B9BCC3" w14:textId="77777777" w:rsidR="00FE52CD" w:rsidRDefault="00FE52CD" w:rsidP="00D93C62">
                            <w:pPr>
                              <w:jc w:val="right"/>
                            </w:pPr>
                            <w:r>
                              <w:t>0</w:t>
                            </w:r>
                          </w:p>
                        </w:tc>
                        <w:tc>
                          <w:tcPr>
                            <w:tcW w:w="553" w:type="dxa"/>
                            <w:tcBorders>
                              <w:top w:val="single" w:sz="4" w:space="0" w:color="auto"/>
                            </w:tcBorders>
                          </w:tcPr>
                          <w:p w14:paraId="308B6918" w14:textId="77777777" w:rsidR="00FE52CD" w:rsidRDefault="00FE52CD" w:rsidP="00D93C62">
                            <w:pPr>
                              <w:jc w:val="right"/>
                            </w:pPr>
                            <w:r>
                              <w:t>-3</w:t>
                            </w:r>
                          </w:p>
                        </w:tc>
                        <w:tc>
                          <w:tcPr>
                            <w:tcW w:w="576" w:type="dxa"/>
                            <w:tcBorders>
                              <w:top w:val="single" w:sz="4" w:space="0" w:color="auto"/>
                              <w:left w:val="single" w:sz="4" w:space="0" w:color="auto"/>
                              <w:bottom w:val="single" w:sz="4" w:space="0" w:color="auto"/>
                              <w:right w:val="single" w:sz="4" w:space="0" w:color="auto"/>
                            </w:tcBorders>
                          </w:tcPr>
                          <w:p w14:paraId="6F4B98E7" w14:textId="77777777" w:rsidR="00FE52CD" w:rsidRDefault="00FE52CD" w:rsidP="00D93C62">
                            <w:pPr>
                              <w:jc w:val="right"/>
                            </w:pPr>
                            <w:r>
                              <w:t>0</w:t>
                            </w:r>
                          </w:p>
                        </w:tc>
                      </w:tr>
                    </w:tbl>
                    <w:p w14:paraId="26B7912F" w14:textId="77777777" w:rsidR="00FE52CD" w:rsidRDefault="00FE52CD" w:rsidP="005565DB"/>
                  </w:txbxContent>
                </v:textbox>
                <w10:anchorlock/>
              </v:shape>
            </w:pict>
          </mc:Fallback>
        </mc:AlternateContent>
      </w:r>
    </w:p>
    <w:p w14:paraId="61A76B1B" w14:textId="77777777" w:rsidR="005565DB" w:rsidRDefault="005565DB" w:rsidP="005565DB">
      <w:pPr>
        <w:pStyle w:val="Example"/>
      </w:pPr>
    </w:p>
    <w:p w14:paraId="6EC4DCD9" w14:textId="174E9F3E" w:rsidR="005565DB" w:rsidRDefault="005565DB" w:rsidP="005565DB">
      <w:pPr>
        <w:pStyle w:val="Example"/>
      </w:pPr>
      <w:r>
        <w:t xml:space="preserve">Success again!  Our quotient polynomial is now </w:t>
      </w:r>
      <w:r w:rsidR="009B3787" w:rsidRPr="00277249">
        <w:rPr>
          <w:position w:val="-6"/>
        </w:rPr>
        <w:object w:dxaOrig="740" w:dyaOrig="320" w14:anchorId="6D1B7F1E">
          <v:shape id="_x0000_i1458" type="#_x0000_t75" style="width:36.75pt;height:15.75pt" o:ole="">
            <v:imagedata r:id="rId932" o:title=""/>
          </v:shape>
          <o:OLEObject Type="Embed" ProgID="Equation.DSMT4" ShapeID="_x0000_i1458" DrawAspect="Content" ObjectID="_1720945008" r:id="rId933"/>
        </w:object>
      </w:r>
      <w:r>
        <w:t xml:space="preserve">.  Setting this to zero gives </w:t>
      </w:r>
      <w:r w:rsidR="009B3787" w:rsidRPr="00277249">
        <w:rPr>
          <w:position w:val="-6"/>
        </w:rPr>
        <w:object w:dxaOrig="1100" w:dyaOrig="320" w14:anchorId="52E89536">
          <v:shape id="_x0000_i1459" type="#_x0000_t75" style="width:54.75pt;height:15.75pt" o:ole="">
            <v:imagedata r:id="rId934" o:title=""/>
          </v:shape>
          <o:OLEObject Type="Embed" ProgID="Equation.DSMT4" ShapeID="_x0000_i1459" DrawAspect="Content" ObjectID="_1720945009" r:id="rId935"/>
        </w:object>
      </w:r>
      <w:r>
        <w:t xml:space="preserve">, giving </w:t>
      </w:r>
      <w:r w:rsidR="009B3787" w:rsidRPr="00277249">
        <w:rPr>
          <w:position w:val="-26"/>
        </w:rPr>
        <w:object w:dxaOrig="1680" w:dyaOrig="700" w14:anchorId="3FB12770">
          <v:shape id="_x0000_i1460" type="#_x0000_t75" style="width:84pt;height:35.25pt" o:ole="">
            <v:imagedata r:id="rId936" o:title=""/>
          </v:shape>
          <o:OLEObject Type="Embed" ProgID="Equation.DSMT4" ShapeID="_x0000_i1460" DrawAspect="Content" ObjectID="_1720945010" r:id="rId937"/>
        </w:object>
      </w:r>
      <w:r>
        <w:t xml:space="preserve">.  Since a </w:t>
      </w:r>
      <w:proofErr w:type="gramStart"/>
      <w:r>
        <w:t>fourth degree</w:t>
      </w:r>
      <w:proofErr w:type="gramEnd"/>
      <w:r>
        <w:t xml:space="preserve"> polynomial can have at most four zeros, including multiplicities, then the intercept </w:t>
      </w:r>
      <w:r>
        <w:rPr>
          <w:i/>
        </w:rPr>
        <w:t>x</w:t>
      </w:r>
      <w:r>
        <w:t xml:space="preserve"> = -1 must only have multiplicity 2, which we had found through division, and not 3 as we had guessed.</w:t>
      </w:r>
    </w:p>
    <w:p w14:paraId="11595C35" w14:textId="77777777" w:rsidR="005565DB" w:rsidRDefault="005565DB" w:rsidP="005565DB"/>
    <w:p w14:paraId="2C331BF8" w14:textId="77777777" w:rsidR="00D40169" w:rsidRDefault="00D40169" w:rsidP="005565DB"/>
    <w:p w14:paraId="3FC4D435" w14:textId="77777777" w:rsidR="00D40169" w:rsidRDefault="00D40169" w:rsidP="005565DB"/>
    <w:p w14:paraId="7D0DCA4B" w14:textId="77777777" w:rsidR="00D40169" w:rsidRDefault="00D40169" w:rsidP="005565DB"/>
    <w:p w14:paraId="1516A5AC" w14:textId="77777777" w:rsidR="005565DB" w:rsidRDefault="005565DB" w:rsidP="005565DB"/>
    <w:p w14:paraId="20DE65DE" w14:textId="7D092883" w:rsidR="00402558" w:rsidRDefault="005565DB" w:rsidP="005565DB">
      <w:r>
        <w:lastRenderedPageBreak/>
        <w:t xml:space="preserve">It is interesting to note that we could greatly improve on the graph of </w:t>
      </w:r>
      <w:r w:rsidR="009B3787" w:rsidRPr="00C742FB">
        <w:rPr>
          <w:position w:val="-10"/>
        </w:rPr>
        <w:object w:dxaOrig="920" w:dyaOrig="320" w14:anchorId="0A42BFF8">
          <v:shape id="_x0000_i1461" type="#_x0000_t75" style="width:45.75pt;height:15.75pt" o:ole="">
            <v:imagedata r:id="rId938" o:title=""/>
          </v:shape>
          <o:OLEObject Type="Embed" ProgID="Equation.DSMT4" ShapeID="_x0000_i1461" DrawAspect="Content" ObjectID="_1720945011" r:id="rId939"/>
        </w:object>
      </w:r>
      <w:r>
        <w:t xml:space="preserve">in the previous example given to us by the calculator.  For instance, from our determination of the zeros of </w:t>
      </w:r>
      <w:r w:rsidRPr="00C742FB">
        <w:rPr>
          <w:i/>
        </w:rPr>
        <w:t>f</w:t>
      </w:r>
      <w:r>
        <w:t xml:space="preserve"> and their multiplicities, we know the graph crosses at </w:t>
      </w:r>
      <w:r w:rsidR="009B3787" w:rsidRPr="00E779C1">
        <w:rPr>
          <w:position w:val="-24"/>
        </w:rPr>
        <w:object w:dxaOrig="940" w:dyaOrig="680" w14:anchorId="3DCB3D20">
          <v:shape id="_x0000_i1462" type="#_x0000_t75" style="width:47.25pt;height:33.75pt" o:ole="">
            <v:imagedata r:id="rId940" o:title=""/>
          </v:shape>
          <o:OLEObject Type="Embed" ProgID="Equation.DSMT4" ShapeID="_x0000_i1462" DrawAspect="Content" ObjectID="_1720945012" r:id="rId941"/>
        </w:object>
      </w:r>
      <w:r>
        <w:t xml:space="preserve">≈ −1.22 then turns back upwards to touch the </w:t>
      </w:r>
      <w:r w:rsidRPr="00E779C1">
        <w:rPr>
          <w:i/>
        </w:rPr>
        <w:t>x</w:t>
      </w:r>
      <w:r>
        <w:t xml:space="preserve">−axis at </w:t>
      </w:r>
      <w:r w:rsidRPr="00E779C1">
        <w:rPr>
          <w:i/>
        </w:rPr>
        <w:t>x</w:t>
      </w:r>
      <w:r>
        <w:t xml:space="preserve"> = −1.  This tells us that, despite what the calculator showed us the first time, there is a relative maximum occurring at </w:t>
      </w:r>
      <w:r w:rsidRPr="00E779C1">
        <w:rPr>
          <w:i/>
        </w:rPr>
        <w:t>x</w:t>
      </w:r>
      <w:r>
        <w:t xml:space="preserve"> = −1 and not a "flattened crossing" as we originally believed.  </w:t>
      </w:r>
    </w:p>
    <w:p w14:paraId="0EF6B9D6" w14:textId="77777777" w:rsidR="00402558" w:rsidRDefault="00402558" w:rsidP="005565DB"/>
    <w:p w14:paraId="2A440575" w14:textId="77777777" w:rsidR="005565DB" w:rsidRDefault="005565DB" w:rsidP="005565DB">
      <w:r>
        <w:t xml:space="preserve">After resizing the window, we see not only the relative maximum but also a relative minimum just to the left of </w:t>
      </w:r>
      <w:r w:rsidRPr="00E779C1">
        <w:rPr>
          <w:i/>
        </w:rPr>
        <w:t>x</w:t>
      </w:r>
      <w:r>
        <w:t xml:space="preserve"> = −1.  </w:t>
      </w:r>
    </w:p>
    <w:p w14:paraId="0E92349F" w14:textId="77777777" w:rsidR="00C742FB" w:rsidRPr="00E779C1" w:rsidRDefault="00C742FB" w:rsidP="005565DB"/>
    <w:p w14:paraId="19F96672" w14:textId="77777777" w:rsidR="005565DB" w:rsidRDefault="005565DB" w:rsidP="005565DB">
      <w:pPr>
        <w:rPr>
          <w:rFonts w:ascii="Arial" w:hAnsi="Arial"/>
          <w:b/>
          <w:bCs/>
          <w:sz w:val="28"/>
        </w:rPr>
      </w:pPr>
      <w:r>
        <w:rPr>
          <w:rFonts w:ascii="Arial" w:hAnsi="Arial"/>
          <w:b/>
          <w:bCs/>
          <w:noProof/>
          <w:sz w:val="28"/>
        </w:rPr>
        <w:drawing>
          <wp:inline distT="0" distB="0" distL="0" distR="0" wp14:anchorId="38F4B8A9" wp14:editId="027C008D">
            <wp:extent cx="1898015" cy="1298575"/>
            <wp:effectExtent l="19050" t="0" r="6985" b="0"/>
            <wp:docPr id="7289" name="Picture 7289" descr="An image of a graphing calculator window page, showing xmin equals -1.5, xmax equals -0.5, xscl equals 1, ymin equals -0.01, ymax equals 0.01, yscl equals 1, xres equa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 name="Picture 7289" descr="An image of a graphing calculator window page, showing xmin equals -1.5, xmax equals -0.5, xscl equals 1, ymin equals -0.01, ymax equals 0.01, yscl equals 1, xres equals 1."/>
                    <pic:cNvPicPr>
                      <a:picLocks noChangeAspect="1" noChangeArrowheads="1"/>
                    </pic:cNvPicPr>
                  </pic:nvPicPr>
                  <pic:blipFill>
                    <a:blip r:embed="rId942"/>
                    <a:srcRect/>
                    <a:stretch>
                      <a:fillRect/>
                    </a:stretch>
                  </pic:blipFill>
                  <pic:spPr bwMode="auto">
                    <a:xfrm>
                      <a:off x="0" y="0"/>
                      <a:ext cx="1898015" cy="1298575"/>
                    </a:xfrm>
                    <a:prstGeom prst="rect">
                      <a:avLst/>
                    </a:prstGeom>
                    <a:noFill/>
                    <a:ln w="9525">
                      <a:noFill/>
                      <a:miter lim="800000"/>
                      <a:headEnd/>
                      <a:tailEnd/>
                    </a:ln>
                  </pic:spPr>
                </pic:pic>
              </a:graphicData>
            </a:graphic>
          </wp:inline>
        </w:drawing>
      </w:r>
      <w:r>
        <w:rPr>
          <w:rFonts w:ascii="Arial" w:hAnsi="Arial"/>
          <w:b/>
          <w:bCs/>
          <w:sz w:val="28"/>
        </w:rPr>
        <w:t xml:space="preserve">   </w:t>
      </w:r>
      <w:r>
        <w:rPr>
          <w:rFonts w:ascii="Arial" w:hAnsi="Arial"/>
          <w:b/>
          <w:bCs/>
          <w:noProof/>
          <w:sz w:val="28"/>
        </w:rPr>
        <w:drawing>
          <wp:inline distT="0" distB="0" distL="0" distR="0" wp14:anchorId="4E372520" wp14:editId="6F4DC6D2">
            <wp:extent cx="1898015" cy="1298575"/>
            <wp:effectExtent l="19050" t="0" r="6985" b="0"/>
            <wp:docPr id="7290" name="Picture 7290" descr="A zoomed in graph showing an x intercept at negative 1 and another x intercept slightly to the lef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 name="Picture 7290" descr="A zoomed in graph showing an x intercept at negative 1 and another x intercept slightly to the left of it."/>
                    <pic:cNvPicPr>
                      <a:picLocks noChangeAspect="1" noChangeArrowheads="1"/>
                    </pic:cNvPicPr>
                  </pic:nvPicPr>
                  <pic:blipFill>
                    <a:blip r:embed="rId943"/>
                    <a:srcRect/>
                    <a:stretch>
                      <a:fillRect/>
                    </a:stretch>
                  </pic:blipFill>
                  <pic:spPr bwMode="auto">
                    <a:xfrm>
                      <a:off x="0" y="0"/>
                      <a:ext cx="1898015" cy="1298575"/>
                    </a:xfrm>
                    <a:prstGeom prst="rect">
                      <a:avLst/>
                    </a:prstGeom>
                    <a:noFill/>
                    <a:ln w="9525">
                      <a:noFill/>
                      <a:miter lim="800000"/>
                      <a:headEnd/>
                      <a:tailEnd/>
                    </a:ln>
                  </pic:spPr>
                </pic:pic>
              </a:graphicData>
            </a:graphic>
          </wp:inline>
        </w:drawing>
      </w:r>
    </w:p>
    <w:p w14:paraId="0FDBDD1D" w14:textId="77777777" w:rsidR="00D40169" w:rsidRDefault="00D40169" w:rsidP="005565DB">
      <w:pPr>
        <w:rPr>
          <w:rFonts w:ascii="Arial" w:hAnsi="Arial"/>
          <w:b/>
          <w:bCs/>
          <w:sz w:val="28"/>
        </w:rPr>
      </w:pPr>
    </w:p>
    <w:p w14:paraId="00BE4FC5" w14:textId="77777777" w:rsidR="005565DB" w:rsidRDefault="005565DB" w:rsidP="005565DB">
      <w:r>
        <w:t>In this case, mathematics helped reveal something that was hidden in the initial graph.</w:t>
      </w:r>
    </w:p>
    <w:p w14:paraId="2006EED1" w14:textId="77777777" w:rsidR="005565DB" w:rsidRDefault="005565DB" w:rsidP="005565DB"/>
    <w:p w14:paraId="45048EE2" w14:textId="77777777" w:rsidR="005565DB" w:rsidRDefault="005565DB" w:rsidP="005565DB"/>
    <w:p w14:paraId="5AEA59F7" w14:textId="77777777" w:rsidR="005565DB" w:rsidRDefault="005565DB" w:rsidP="005565DB">
      <w:pPr>
        <w:pStyle w:val="ExampleHeader"/>
      </w:pPr>
      <w:r>
        <w:t>Example 4</w:t>
      </w:r>
    </w:p>
    <w:p w14:paraId="6B8A436D" w14:textId="1FD0DF8D" w:rsidR="005565DB" w:rsidRDefault="00FE52CD" w:rsidP="005565DB">
      <w:pPr>
        <w:pStyle w:val="Example"/>
      </w:pPr>
      <w:r>
        <w:rPr>
          <w:noProof/>
        </w:rPr>
        <w:drawing>
          <wp:anchor distT="0" distB="0" distL="114300" distR="114300" simplePos="0" relativeHeight="251676672" behindDoc="0" locked="0" layoutInCell="1" allowOverlap="1" wp14:anchorId="48CDEE79" wp14:editId="3B381D4B">
            <wp:simplePos x="0" y="0"/>
            <wp:positionH relativeFrom="margin">
              <wp:posOffset>3543300</wp:posOffset>
            </wp:positionH>
            <wp:positionV relativeFrom="margin">
              <wp:posOffset>4283710</wp:posOffset>
            </wp:positionV>
            <wp:extent cx="2148205" cy="2680970"/>
            <wp:effectExtent l="0" t="0" r="4445" b="5080"/>
            <wp:wrapSquare wrapText="bothSides"/>
            <wp:docPr id="1057" name="Picture 1057" descr="A cubic graph crosses the x-axis at three unclear points. The first is between negative 1 and 0, the second between 0 and 1, and the third between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1057" descr="A cubic graph crosses the x-axis at three unclear points. The first is between negative 1 and 0, the second between 0 and 1, and the third between 2 and 3."/>
                    <pic:cNvPicPr/>
                  </pic:nvPicPr>
                  <pic:blipFill>
                    <a:blip r:embed="rId944"/>
                    <a:stretch>
                      <a:fillRect/>
                    </a:stretch>
                  </pic:blipFill>
                  <pic:spPr>
                    <a:xfrm>
                      <a:off x="0" y="0"/>
                      <a:ext cx="2148205" cy="2680970"/>
                    </a:xfrm>
                    <a:prstGeom prst="rect">
                      <a:avLst/>
                    </a:prstGeom>
                  </pic:spPr>
                </pic:pic>
              </a:graphicData>
            </a:graphic>
            <wp14:sizeRelH relativeFrom="margin">
              <wp14:pctWidth>0</wp14:pctWidth>
            </wp14:sizeRelH>
            <wp14:sizeRelV relativeFrom="margin">
              <wp14:pctHeight>0</wp14:pctHeight>
            </wp14:sizeRelV>
          </wp:anchor>
        </w:drawing>
      </w:r>
      <w:r w:rsidR="005565DB">
        <w:t xml:space="preserve">Find the real zeros of </w:t>
      </w:r>
      <w:r w:rsidR="009B3787" w:rsidRPr="0054152C">
        <w:rPr>
          <w:position w:val="-10"/>
        </w:rPr>
        <w:object w:dxaOrig="2560" w:dyaOrig="360" w14:anchorId="52B874EB">
          <v:shape id="_x0000_i1463" type="#_x0000_t75" style="width:128.25pt;height:18pt" o:ole="">
            <v:imagedata r:id="rId945" o:title=""/>
          </v:shape>
          <o:OLEObject Type="Embed" ProgID="Equation.DSMT4" ShapeID="_x0000_i1463" DrawAspect="Content" ObjectID="_1720945013" r:id="rId946"/>
        </w:object>
      </w:r>
      <w:r w:rsidR="005565DB">
        <w:t>.</w:t>
      </w:r>
    </w:p>
    <w:p w14:paraId="32499F9D" w14:textId="77777777" w:rsidR="005565DB" w:rsidRDefault="005565DB" w:rsidP="005565DB">
      <w:pPr>
        <w:pStyle w:val="Example"/>
      </w:pPr>
    </w:p>
    <w:p w14:paraId="4D7D1CFB" w14:textId="0F8CAA67" w:rsidR="005565DB" w:rsidRDefault="005565DB" w:rsidP="005565DB">
      <w:pPr>
        <w:pStyle w:val="Example"/>
      </w:pPr>
      <w:r>
        <w:t xml:space="preserve">Cauchy's Bound tells us that the real zeros lie in the interval </w:t>
      </w:r>
      <w:r w:rsidR="009B3787" w:rsidRPr="0054152C">
        <w:rPr>
          <w:position w:val="-34"/>
        </w:rPr>
        <w:object w:dxaOrig="3019" w:dyaOrig="800" w14:anchorId="096A458C">
          <v:shape id="_x0000_i1464" type="#_x0000_t75" style="width:150.75pt;height:40.5pt" o:ole="">
            <v:imagedata r:id="rId947" o:title=""/>
          </v:shape>
          <o:OLEObject Type="Embed" ProgID="Equation.DSMT4" ShapeID="_x0000_i1464" DrawAspect="Content" ObjectID="_1720945014" r:id="rId948"/>
        </w:object>
      </w:r>
      <w:r>
        <w:t xml:space="preserve">.  </w:t>
      </w:r>
    </w:p>
    <w:p w14:paraId="53CDA5F2" w14:textId="77777777" w:rsidR="005565DB" w:rsidRDefault="005565DB" w:rsidP="005565DB">
      <w:pPr>
        <w:pStyle w:val="Example"/>
      </w:pPr>
    </w:p>
    <w:p w14:paraId="136409D0" w14:textId="55206FC1" w:rsidR="005565DB" w:rsidRDefault="005565DB" w:rsidP="005565DB">
      <w:pPr>
        <w:pStyle w:val="Example"/>
      </w:pPr>
      <w:r>
        <w:t xml:space="preserve">Graphing on this interval reveals no clear integer zeros.  Turning to the rational </w:t>
      </w:r>
      <w:proofErr w:type="gramStart"/>
      <w:r>
        <w:t>roots</w:t>
      </w:r>
      <w:proofErr w:type="gramEnd"/>
      <w:r>
        <w:t xml:space="preserve"> theorem, we need to take each of the factors of the constant term, </w:t>
      </w:r>
      <w:r w:rsidR="009B3787" w:rsidRPr="0054152C">
        <w:rPr>
          <w:position w:val="-12"/>
        </w:rPr>
        <w:object w:dxaOrig="639" w:dyaOrig="360" w14:anchorId="4CFACE18">
          <v:shape id="_x0000_i1465" type="#_x0000_t75" style="width:31.5pt;height:18pt" o:ole="">
            <v:imagedata r:id="rId949" o:title=""/>
          </v:shape>
          <o:OLEObject Type="Embed" ProgID="Equation.DSMT4" ShapeID="_x0000_i1465" DrawAspect="Content" ObjectID="_1720945015" r:id="rId950"/>
        </w:object>
      </w:r>
      <w:r>
        <w:t xml:space="preserve">, and divide them by each of the factors of the leading coefficient </w:t>
      </w:r>
      <w:r w:rsidR="009B3787" w:rsidRPr="00B07A24">
        <w:rPr>
          <w:position w:val="-12"/>
        </w:rPr>
        <w:object w:dxaOrig="639" w:dyaOrig="360" w14:anchorId="4CC15E70">
          <v:shape id="_x0000_i1466" type="#_x0000_t75" style="width:31.5pt;height:18pt" o:ole="">
            <v:imagedata r:id="rId951" o:title=""/>
          </v:shape>
          <o:OLEObject Type="Embed" ProgID="Equation.DSMT4" ShapeID="_x0000_i1466" DrawAspect="Content" ObjectID="_1720945016" r:id="rId952"/>
        </w:object>
      </w:r>
      <w:r>
        <w:t xml:space="preserve">.  The factors of 2 are 1 and 2. The factors of 4 are 1, 2, and 4, so the Rational Roots Theorem gives the list </w:t>
      </w:r>
    </w:p>
    <w:p w14:paraId="7FD91C51" w14:textId="18B09334" w:rsidR="005565DB" w:rsidRDefault="009B3787" w:rsidP="005565DB">
      <w:pPr>
        <w:pStyle w:val="Example"/>
      </w:pPr>
      <w:r w:rsidRPr="003C4AA1">
        <w:rPr>
          <w:position w:val="-28"/>
        </w:rPr>
        <w:object w:dxaOrig="2820" w:dyaOrig="680" w14:anchorId="3150C1DC">
          <v:shape id="_x0000_i1467" type="#_x0000_t75" style="width:141pt;height:33.75pt" o:ole="">
            <v:imagedata r:id="rId953" o:title=""/>
          </v:shape>
          <o:OLEObject Type="Embed" ProgID="Equation.DSMT4" ShapeID="_x0000_i1467" DrawAspect="Content" ObjectID="_1720945017" r:id="rId954"/>
        </w:object>
      </w:r>
      <w:r w:rsidR="005565DB">
        <w:t xml:space="preserve">, or </w:t>
      </w:r>
      <w:r w:rsidRPr="003C4AA1">
        <w:rPr>
          <w:position w:val="-28"/>
        </w:rPr>
        <w:object w:dxaOrig="1780" w:dyaOrig="680" w14:anchorId="0229E03B">
          <v:shape id="_x0000_i1468" type="#_x0000_t75" style="width:89.25pt;height:33.75pt" o:ole="">
            <v:imagedata r:id="rId955" o:title=""/>
          </v:shape>
          <o:OLEObject Type="Embed" ProgID="Equation.DSMT4" ShapeID="_x0000_i1468" DrawAspect="Content" ObjectID="_1720945018" r:id="rId956"/>
        </w:object>
      </w:r>
    </w:p>
    <w:p w14:paraId="472052A0" w14:textId="77777777" w:rsidR="005565DB" w:rsidRDefault="005565DB" w:rsidP="005565DB">
      <w:pPr>
        <w:pStyle w:val="Example"/>
      </w:pPr>
    </w:p>
    <w:p w14:paraId="3E0EA010" w14:textId="3FE832D1" w:rsidR="00D40169" w:rsidRDefault="005565DB" w:rsidP="005565DB">
      <w:pPr>
        <w:pStyle w:val="Example"/>
      </w:pPr>
      <w:r>
        <w:t xml:space="preserve">The two </w:t>
      </w:r>
      <w:r w:rsidR="00FC79F1">
        <w:t xml:space="preserve">most </w:t>
      </w:r>
      <w:r>
        <w:t xml:space="preserve">likely candidates are </w:t>
      </w:r>
      <w:r w:rsidR="009B3787" w:rsidRPr="00B07A24">
        <w:rPr>
          <w:position w:val="-24"/>
        </w:rPr>
        <w:object w:dxaOrig="400" w:dyaOrig="620" w14:anchorId="1B8BD99A">
          <v:shape id="_x0000_i1469" type="#_x0000_t75" style="width:20.25pt;height:31.5pt" o:ole="">
            <v:imagedata r:id="rId957" o:title=""/>
          </v:shape>
          <o:OLEObject Type="Embed" ProgID="Equation.DSMT4" ShapeID="_x0000_i1469" DrawAspect="Content" ObjectID="_1720945019" r:id="rId958"/>
        </w:object>
      </w:r>
      <w:r>
        <w:t xml:space="preserve">.  </w:t>
      </w:r>
    </w:p>
    <w:p w14:paraId="521F5AC8" w14:textId="7B8371C9" w:rsidR="005565DB" w:rsidRDefault="005565DB" w:rsidP="005565DB">
      <w:pPr>
        <w:pStyle w:val="Example"/>
      </w:pPr>
      <w:r>
        <w:lastRenderedPageBreak/>
        <w:t xml:space="preserve">Trying </w:t>
      </w:r>
      <w:r w:rsidR="009B3787" w:rsidRPr="00B07A24">
        <w:rPr>
          <w:position w:val="-24"/>
        </w:rPr>
        <w:object w:dxaOrig="240" w:dyaOrig="620" w14:anchorId="5F27BC31">
          <v:shape id="_x0000_i1470" type="#_x0000_t75" style="width:12pt;height:31.5pt" o:ole="">
            <v:imagedata r:id="rId959" o:title=""/>
          </v:shape>
          <o:OLEObject Type="Embed" ProgID="Equation.DSMT4" ShapeID="_x0000_i1470" DrawAspect="Content" ObjectID="_1720945020" r:id="rId960"/>
        </w:object>
      </w:r>
      <w:r>
        <w:t>,</w:t>
      </w:r>
    </w:p>
    <w:p w14:paraId="17EA83C0" w14:textId="77777777" w:rsidR="005565DB" w:rsidRDefault="00FE52CD" w:rsidP="005565DB">
      <w:pPr>
        <w:pStyle w:val="Example"/>
      </w:pPr>
      <w:r>
        <w:rPr>
          <w:noProof/>
        </w:rPr>
        <mc:AlternateContent>
          <mc:Choice Requires="wps">
            <w:drawing>
              <wp:inline distT="0" distB="0" distL="0" distR="0" wp14:anchorId="126B8D14" wp14:editId="72C8A374">
                <wp:extent cx="2194560" cy="643255"/>
                <wp:effectExtent l="0" t="0" r="0" b="4445"/>
                <wp:docPr id="75"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573"/>
                              <w:gridCol w:w="561"/>
                              <w:gridCol w:w="568"/>
                              <w:gridCol w:w="553"/>
                              <w:gridCol w:w="576"/>
                            </w:tblGrid>
                            <w:tr w:rsidR="00FE52CD" w14:paraId="7CCAC5A0" w14:textId="77777777" w:rsidTr="00D93C62">
                              <w:tc>
                                <w:tcPr>
                                  <w:tcW w:w="573" w:type="dxa"/>
                                  <w:tcBorders>
                                    <w:right w:val="single" w:sz="4" w:space="0" w:color="auto"/>
                                  </w:tcBorders>
                                </w:tcPr>
                                <w:p w14:paraId="7FB4B815" w14:textId="77777777" w:rsidR="00FE52CD" w:rsidRDefault="00FE52CD" w:rsidP="00D93C62">
                                  <w:pPr>
                                    <w:jc w:val="right"/>
                                  </w:pPr>
                                  <w:r>
                                    <w:t>1/2</w:t>
                                  </w:r>
                                </w:p>
                              </w:tc>
                              <w:tc>
                                <w:tcPr>
                                  <w:tcW w:w="561" w:type="dxa"/>
                                  <w:tcBorders>
                                    <w:left w:val="single" w:sz="4" w:space="0" w:color="auto"/>
                                  </w:tcBorders>
                                </w:tcPr>
                                <w:p w14:paraId="5306FCC8" w14:textId="77777777" w:rsidR="00FE52CD" w:rsidRDefault="00FE52CD" w:rsidP="00D93C62">
                                  <w:pPr>
                                    <w:jc w:val="right"/>
                                  </w:pPr>
                                  <w:r>
                                    <w:t>4</w:t>
                                  </w:r>
                                </w:p>
                              </w:tc>
                              <w:tc>
                                <w:tcPr>
                                  <w:tcW w:w="568" w:type="dxa"/>
                                </w:tcPr>
                                <w:p w14:paraId="4E1C67F0" w14:textId="77777777" w:rsidR="00FE52CD" w:rsidRDefault="00FE52CD" w:rsidP="00D93C62">
                                  <w:pPr>
                                    <w:jc w:val="right"/>
                                  </w:pPr>
                                  <w:r>
                                    <w:t>-10</w:t>
                                  </w:r>
                                </w:p>
                              </w:tc>
                              <w:tc>
                                <w:tcPr>
                                  <w:tcW w:w="553" w:type="dxa"/>
                                </w:tcPr>
                                <w:p w14:paraId="32CC2F84" w14:textId="77777777" w:rsidR="00FE52CD" w:rsidRDefault="00FE52CD" w:rsidP="00D93C62">
                                  <w:pPr>
                                    <w:jc w:val="right"/>
                                  </w:pPr>
                                  <w:r>
                                    <w:t>-2</w:t>
                                  </w:r>
                                </w:p>
                              </w:tc>
                              <w:tc>
                                <w:tcPr>
                                  <w:tcW w:w="576" w:type="dxa"/>
                                </w:tcPr>
                                <w:p w14:paraId="5E479FD0" w14:textId="77777777" w:rsidR="00FE52CD" w:rsidRDefault="00FE52CD" w:rsidP="00D93C62">
                                  <w:pPr>
                                    <w:jc w:val="right"/>
                                  </w:pPr>
                                  <w:r>
                                    <w:t>2</w:t>
                                  </w:r>
                                </w:p>
                              </w:tc>
                            </w:tr>
                            <w:tr w:rsidR="00FE52CD" w14:paraId="0C985C1D" w14:textId="77777777" w:rsidTr="00D93C62">
                              <w:tc>
                                <w:tcPr>
                                  <w:tcW w:w="573" w:type="dxa"/>
                                </w:tcPr>
                                <w:p w14:paraId="0A0C8DE1" w14:textId="77777777" w:rsidR="00FE52CD" w:rsidRDefault="00FE52CD" w:rsidP="00D93C62">
                                  <w:pPr>
                                    <w:jc w:val="right"/>
                                  </w:pPr>
                                </w:p>
                              </w:tc>
                              <w:tc>
                                <w:tcPr>
                                  <w:tcW w:w="561" w:type="dxa"/>
                                  <w:tcBorders>
                                    <w:bottom w:val="single" w:sz="4" w:space="0" w:color="auto"/>
                                  </w:tcBorders>
                                </w:tcPr>
                                <w:p w14:paraId="1EABA2DE" w14:textId="77777777" w:rsidR="00FE52CD" w:rsidRDefault="00FE52CD" w:rsidP="00D93C62">
                                  <w:pPr>
                                    <w:jc w:val="right"/>
                                  </w:pPr>
                                  <w:r>
                                    <w:t>↓</w:t>
                                  </w:r>
                                </w:p>
                              </w:tc>
                              <w:tc>
                                <w:tcPr>
                                  <w:tcW w:w="568" w:type="dxa"/>
                                  <w:tcBorders>
                                    <w:bottom w:val="single" w:sz="4" w:space="0" w:color="auto"/>
                                  </w:tcBorders>
                                </w:tcPr>
                                <w:p w14:paraId="3993E5FB" w14:textId="77777777" w:rsidR="00FE52CD" w:rsidRDefault="00FE52CD" w:rsidP="00D93C62">
                                  <w:pPr>
                                    <w:jc w:val="right"/>
                                  </w:pPr>
                                  <w:r>
                                    <w:t>2</w:t>
                                  </w:r>
                                </w:p>
                              </w:tc>
                              <w:tc>
                                <w:tcPr>
                                  <w:tcW w:w="553" w:type="dxa"/>
                                  <w:tcBorders>
                                    <w:bottom w:val="single" w:sz="4" w:space="0" w:color="auto"/>
                                  </w:tcBorders>
                                </w:tcPr>
                                <w:p w14:paraId="79EAA506" w14:textId="77777777" w:rsidR="00FE52CD" w:rsidRDefault="00FE52CD" w:rsidP="00D93C62">
                                  <w:pPr>
                                    <w:jc w:val="right"/>
                                  </w:pPr>
                                  <w:r>
                                    <w:t>-4</w:t>
                                  </w:r>
                                </w:p>
                              </w:tc>
                              <w:tc>
                                <w:tcPr>
                                  <w:tcW w:w="576" w:type="dxa"/>
                                  <w:tcBorders>
                                    <w:bottom w:val="single" w:sz="4" w:space="0" w:color="auto"/>
                                  </w:tcBorders>
                                </w:tcPr>
                                <w:p w14:paraId="39C9C506" w14:textId="77777777" w:rsidR="00FE52CD" w:rsidRDefault="00FE52CD" w:rsidP="00D93C62">
                                  <w:pPr>
                                    <w:jc w:val="right"/>
                                  </w:pPr>
                                  <w:r>
                                    <w:t>-3</w:t>
                                  </w:r>
                                </w:p>
                              </w:tc>
                            </w:tr>
                            <w:tr w:rsidR="00FE52CD" w14:paraId="6421F876" w14:textId="77777777" w:rsidTr="00D93C62">
                              <w:tc>
                                <w:tcPr>
                                  <w:tcW w:w="573" w:type="dxa"/>
                                </w:tcPr>
                                <w:p w14:paraId="4C126B59" w14:textId="77777777" w:rsidR="00FE52CD" w:rsidRDefault="00FE52CD" w:rsidP="00D93C62">
                                  <w:pPr>
                                    <w:jc w:val="right"/>
                                  </w:pPr>
                                </w:p>
                              </w:tc>
                              <w:tc>
                                <w:tcPr>
                                  <w:tcW w:w="561" w:type="dxa"/>
                                  <w:tcBorders>
                                    <w:top w:val="single" w:sz="4" w:space="0" w:color="auto"/>
                                  </w:tcBorders>
                                </w:tcPr>
                                <w:p w14:paraId="79AD129D" w14:textId="77777777" w:rsidR="00FE52CD" w:rsidRDefault="00FE52CD" w:rsidP="00D93C62">
                                  <w:pPr>
                                    <w:jc w:val="right"/>
                                  </w:pPr>
                                  <w:r>
                                    <w:t>4</w:t>
                                  </w:r>
                                </w:p>
                              </w:tc>
                              <w:tc>
                                <w:tcPr>
                                  <w:tcW w:w="568" w:type="dxa"/>
                                  <w:tcBorders>
                                    <w:top w:val="single" w:sz="4" w:space="0" w:color="auto"/>
                                  </w:tcBorders>
                                </w:tcPr>
                                <w:p w14:paraId="7FB016B4" w14:textId="77777777" w:rsidR="00FE52CD" w:rsidRDefault="00FE52CD" w:rsidP="00D93C62">
                                  <w:pPr>
                                    <w:jc w:val="right"/>
                                  </w:pPr>
                                  <w:r>
                                    <w:t>-8</w:t>
                                  </w:r>
                                </w:p>
                              </w:tc>
                              <w:tc>
                                <w:tcPr>
                                  <w:tcW w:w="553" w:type="dxa"/>
                                  <w:tcBorders>
                                    <w:top w:val="single" w:sz="4" w:space="0" w:color="auto"/>
                                  </w:tcBorders>
                                </w:tcPr>
                                <w:p w14:paraId="2163F965" w14:textId="77777777" w:rsidR="00FE52CD" w:rsidRDefault="00FE52CD" w:rsidP="00D93C62">
                                  <w:pPr>
                                    <w:jc w:val="right"/>
                                  </w:pPr>
                                  <w:r>
                                    <w:t>-6</w:t>
                                  </w:r>
                                </w:p>
                              </w:tc>
                              <w:tc>
                                <w:tcPr>
                                  <w:tcW w:w="576" w:type="dxa"/>
                                  <w:tcBorders>
                                    <w:top w:val="single" w:sz="4" w:space="0" w:color="auto"/>
                                    <w:left w:val="single" w:sz="4" w:space="0" w:color="auto"/>
                                    <w:bottom w:val="single" w:sz="4" w:space="0" w:color="auto"/>
                                    <w:right w:val="single" w:sz="4" w:space="0" w:color="auto"/>
                                  </w:tcBorders>
                                </w:tcPr>
                                <w:p w14:paraId="136350DD" w14:textId="77777777" w:rsidR="00FE52CD" w:rsidRDefault="00FE52CD" w:rsidP="00D93C62">
                                  <w:pPr>
                                    <w:jc w:val="right"/>
                                  </w:pPr>
                                  <w:r>
                                    <w:t>-1</w:t>
                                  </w:r>
                                </w:p>
                              </w:tc>
                            </w:tr>
                          </w:tbl>
                          <w:p w14:paraId="0645C054"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126B8D14" id="Text Box 908" o:spid="_x0000_s1072" type="#_x0000_t202" style="width:172.8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" stroked="f">
                <v:textbox>
                  <w:txbxContent>
                    <w:tbl>
                      <w:tblPr>
                        <w:tblW w:w="0" w:type="auto"/>
                        <w:tblLook w:val="04A0" w:firstRow="1" w:lastRow="0" w:firstColumn="1" w:lastColumn="0" w:noHBand="0" w:noVBand="1"/>
                      </w:tblPr>
                      <w:tblGrid>
                        <w:gridCol w:w="573"/>
                        <w:gridCol w:w="561"/>
                        <w:gridCol w:w="568"/>
                        <w:gridCol w:w="553"/>
                        <w:gridCol w:w="576"/>
                      </w:tblGrid>
                      <w:tr w:rsidR="00FE52CD" w14:paraId="7CCAC5A0" w14:textId="77777777" w:rsidTr="00D93C62">
                        <w:tc>
                          <w:tcPr>
                            <w:tcW w:w="573" w:type="dxa"/>
                            <w:tcBorders>
                              <w:right w:val="single" w:sz="4" w:space="0" w:color="auto"/>
                            </w:tcBorders>
                          </w:tcPr>
                          <w:p w14:paraId="7FB4B815" w14:textId="77777777" w:rsidR="00FE52CD" w:rsidRDefault="00FE52CD" w:rsidP="00D93C62">
                            <w:pPr>
                              <w:jc w:val="right"/>
                            </w:pPr>
                            <w:r>
                              <w:t>1/2</w:t>
                            </w:r>
                          </w:p>
                        </w:tc>
                        <w:tc>
                          <w:tcPr>
                            <w:tcW w:w="561" w:type="dxa"/>
                            <w:tcBorders>
                              <w:left w:val="single" w:sz="4" w:space="0" w:color="auto"/>
                            </w:tcBorders>
                          </w:tcPr>
                          <w:p w14:paraId="5306FCC8" w14:textId="77777777" w:rsidR="00FE52CD" w:rsidRDefault="00FE52CD" w:rsidP="00D93C62">
                            <w:pPr>
                              <w:jc w:val="right"/>
                            </w:pPr>
                            <w:r>
                              <w:t>4</w:t>
                            </w:r>
                          </w:p>
                        </w:tc>
                        <w:tc>
                          <w:tcPr>
                            <w:tcW w:w="568" w:type="dxa"/>
                          </w:tcPr>
                          <w:p w14:paraId="4E1C67F0" w14:textId="77777777" w:rsidR="00FE52CD" w:rsidRDefault="00FE52CD" w:rsidP="00D93C62">
                            <w:pPr>
                              <w:jc w:val="right"/>
                            </w:pPr>
                            <w:r>
                              <w:t>-10</w:t>
                            </w:r>
                          </w:p>
                        </w:tc>
                        <w:tc>
                          <w:tcPr>
                            <w:tcW w:w="553" w:type="dxa"/>
                          </w:tcPr>
                          <w:p w14:paraId="32CC2F84" w14:textId="77777777" w:rsidR="00FE52CD" w:rsidRDefault="00FE52CD" w:rsidP="00D93C62">
                            <w:pPr>
                              <w:jc w:val="right"/>
                            </w:pPr>
                            <w:r>
                              <w:t>-2</w:t>
                            </w:r>
                          </w:p>
                        </w:tc>
                        <w:tc>
                          <w:tcPr>
                            <w:tcW w:w="576" w:type="dxa"/>
                          </w:tcPr>
                          <w:p w14:paraId="5E479FD0" w14:textId="77777777" w:rsidR="00FE52CD" w:rsidRDefault="00FE52CD" w:rsidP="00D93C62">
                            <w:pPr>
                              <w:jc w:val="right"/>
                            </w:pPr>
                            <w:r>
                              <w:t>2</w:t>
                            </w:r>
                          </w:p>
                        </w:tc>
                      </w:tr>
                      <w:tr w:rsidR="00FE52CD" w14:paraId="0C985C1D" w14:textId="77777777" w:rsidTr="00D93C62">
                        <w:tc>
                          <w:tcPr>
                            <w:tcW w:w="573" w:type="dxa"/>
                          </w:tcPr>
                          <w:p w14:paraId="0A0C8DE1" w14:textId="77777777" w:rsidR="00FE52CD" w:rsidRDefault="00FE52CD" w:rsidP="00D93C62">
                            <w:pPr>
                              <w:jc w:val="right"/>
                            </w:pPr>
                          </w:p>
                        </w:tc>
                        <w:tc>
                          <w:tcPr>
                            <w:tcW w:w="561" w:type="dxa"/>
                            <w:tcBorders>
                              <w:bottom w:val="single" w:sz="4" w:space="0" w:color="auto"/>
                            </w:tcBorders>
                          </w:tcPr>
                          <w:p w14:paraId="1EABA2DE" w14:textId="77777777" w:rsidR="00FE52CD" w:rsidRDefault="00FE52CD" w:rsidP="00D93C62">
                            <w:pPr>
                              <w:jc w:val="right"/>
                            </w:pPr>
                            <w:r>
                              <w:t>↓</w:t>
                            </w:r>
                          </w:p>
                        </w:tc>
                        <w:tc>
                          <w:tcPr>
                            <w:tcW w:w="568" w:type="dxa"/>
                            <w:tcBorders>
                              <w:bottom w:val="single" w:sz="4" w:space="0" w:color="auto"/>
                            </w:tcBorders>
                          </w:tcPr>
                          <w:p w14:paraId="3993E5FB" w14:textId="77777777" w:rsidR="00FE52CD" w:rsidRDefault="00FE52CD" w:rsidP="00D93C62">
                            <w:pPr>
                              <w:jc w:val="right"/>
                            </w:pPr>
                            <w:r>
                              <w:t>2</w:t>
                            </w:r>
                          </w:p>
                        </w:tc>
                        <w:tc>
                          <w:tcPr>
                            <w:tcW w:w="553" w:type="dxa"/>
                            <w:tcBorders>
                              <w:bottom w:val="single" w:sz="4" w:space="0" w:color="auto"/>
                            </w:tcBorders>
                          </w:tcPr>
                          <w:p w14:paraId="79EAA506" w14:textId="77777777" w:rsidR="00FE52CD" w:rsidRDefault="00FE52CD" w:rsidP="00D93C62">
                            <w:pPr>
                              <w:jc w:val="right"/>
                            </w:pPr>
                            <w:r>
                              <w:t>-4</w:t>
                            </w:r>
                          </w:p>
                        </w:tc>
                        <w:tc>
                          <w:tcPr>
                            <w:tcW w:w="576" w:type="dxa"/>
                            <w:tcBorders>
                              <w:bottom w:val="single" w:sz="4" w:space="0" w:color="auto"/>
                            </w:tcBorders>
                          </w:tcPr>
                          <w:p w14:paraId="39C9C506" w14:textId="77777777" w:rsidR="00FE52CD" w:rsidRDefault="00FE52CD" w:rsidP="00D93C62">
                            <w:pPr>
                              <w:jc w:val="right"/>
                            </w:pPr>
                            <w:r>
                              <w:t>-3</w:t>
                            </w:r>
                          </w:p>
                        </w:tc>
                      </w:tr>
                      <w:tr w:rsidR="00FE52CD" w14:paraId="6421F876" w14:textId="77777777" w:rsidTr="00D93C62">
                        <w:tc>
                          <w:tcPr>
                            <w:tcW w:w="573" w:type="dxa"/>
                          </w:tcPr>
                          <w:p w14:paraId="4C126B59" w14:textId="77777777" w:rsidR="00FE52CD" w:rsidRDefault="00FE52CD" w:rsidP="00D93C62">
                            <w:pPr>
                              <w:jc w:val="right"/>
                            </w:pPr>
                          </w:p>
                        </w:tc>
                        <w:tc>
                          <w:tcPr>
                            <w:tcW w:w="561" w:type="dxa"/>
                            <w:tcBorders>
                              <w:top w:val="single" w:sz="4" w:space="0" w:color="auto"/>
                            </w:tcBorders>
                          </w:tcPr>
                          <w:p w14:paraId="79AD129D" w14:textId="77777777" w:rsidR="00FE52CD" w:rsidRDefault="00FE52CD" w:rsidP="00D93C62">
                            <w:pPr>
                              <w:jc w:val="right"/>
                            </w:pPr>
                            <w:r>
                              <w:t>4</w:t>
                            </w:r>
                          </w:p>
                        </w:tc>
                        <w:tc>
                          <w:tcPr>
                            <w:tcW w:w="568" w:type="dxa"/>
                            <w:tcBorders>
                              <w:top w:val="single" w:sz="4" w:space="0" w:color="auto"/>
                            </w:tcBorders>
                          </w:tcPr>
                          <w:p w14:paraId="7FB016B4" w14:textId="77777777" w:rsidR="00FE52CD" w:rsidRDefault="00FE52CD" w:rsidP="00D93C62">
                            <w:pPr>
                              <w:jc w:val="right"/>
                            </w:pPr>
                            <w:r>
                              <w:t>-8</w:t>
                            </w:r>
                          </w:p>
                        </w:tc>
                        <w:tc>
                          <w:tcPr>
                            <w:tcW w:w="553" w:type="dxa"/>
                            <w:tcBorders>
                              <w:top w:val="single" w:sz="4" w:space="0" w:color="auto"/>
                            </w:tcBorders>
                          </w:tcPr>
                          <w:p w14:paraId="2163F965" w14:textId="77777777" w:rsidR="00FE52CD" w:rsidRDefault="00FE52CD" w:rsidP="00D93C62">
                            <w:pPr>
                              <w:jc w:val="right"/>
                            </w:pPr>
                            <w:r>
                              <w:t>-6</w:t>
                            </w:r>
                          </w:p>
                        </w:tc>
                        <w:tc>
                          <w:tcPr>
                            <w:tcW w:w="576" w:type="dxa"/>
                            <w:tcBorders>
                              <w:top w:val="single" w:sz="4" w:space="0" w:color="auto"/>
                              <w:left w:val="single" w:sz="4" w:space="0" w:color="auto"/>
                              <w:bottom w:val="single" w:sz="4" w:space="0" w:color="auto"/>
                              <w:right w:val="single" w:sz="4" w:space="0" w:color="auto"/>
                            </w:tcBorders>
                          </w:tcPr>
                          <w:p w14:paraId="136350DD" w14:textId="77777777" w:rsidR="00FE52CD" w:rsidRDefault="00FE52CD" w:rsidP="00D93C62">
                            <w:pPr>
                              <w:jc w:val="right"/>
                            </w:pPr>
                            <w:r>
                              <w:t>-1</w:t>
                            </w:r>
                          </w:p>
                        </w:tc>
                      </w:tr>
                    </w:tbl>
                    <w:p w14:paraId="0645C054" w14:textId="77777777" w:rsidR="00FE52CD" w:rsidRDefault="00FE52CD" w:rsidP="005565DB"/>
                  </w:txbxContent>
                </v:textbox>
                <w10:anchorlock/>
              </v:shape>
            </w:pict>
          </mc:Fallback>
        </mc:AlternateContent>
      </w:r>
    </w:p>
    <w:p w14:paraId="1ACD0F1B" w14:textId="77777777" w:rsidR="005565DB" w:rsidRDefault="005565DB" w:rsidP="005565DB">
      <w:pPr>
        <w:pStyle w:val="Example"/>
      </w:pPr>
    </w:p>
    <w:p w14:paraId="47C934AF" w14:textId="1ED70A5A" w:rsidR="005565DB" w:rsidRDefault="005565DB" w:rsidP="005565DB">
      <w:pPr>
        <w:pStyle w:val="Example"/>
      </w:pPr>
      <w:r>
        <w:t xml:space="preserve">The remainder is not zero, so this is not a zero.  Trying </w:t>
      </w:r>
      <w:r w:rsidR="009B3787" w:rsidRPr="00B07A24">
        <w:rPr>
          <w:position w:val="-24"/>
        </w:rPr>
        <w:object w:dxaOrig="400" w:dyaOrig="620" w14:anchorId="56017C1D">
          <v:shape id="_x0000_i1471" type="#_x0000_t75" style="width:20.25pt;height:31.5pt" o:ole="">
            <v:imagedata r:id="rId961" o:title=""/>
          </v:shape>
          <o:OLEObject Type="Embed" ProgID="Equation.DSMT4" ShapeID="_x0000_i1471" DrawAspect="Content" ObjectID="_1720945021" r:id="rId962"/>
        </w:object>
      </w:r>
      <w:r>
        <w:t>,</w:t>
      </w:r>
    </w:p>
    <w:p w14:paraId="0CF6E80E" w14:textId="77777777" w:rsidR="005565DB" w:rsidRDefault="00FE52CD" w:rsidP="005565DB">
      <w:pPr>
        <w:pStyle w:val="Example"/>
      </w:pPr>
      <w:r>
        <w:rPr>
          <w:noProof/>
        </w:rPr>
        <mc:AlternateContent>
          <mc:Choice Requires="wps">
            <w:drawing>
              <wp:inline distT="0" distB="0" distL="0" distR="0" wp14:anchorId="12035994" wp14:editId="163397D9">
                <wp:extent cx="2194560" cy="643255"/>
                <wp:effectExtent l="0" t="0" r="0" b="4445"/>
                <wp:docPr id="74"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738"/>
                              <w:gridCol w:w="561"/>
                              <w:gridCol w:w="568"/>
                              <w:gridCol w:w="553"/>
                              <w:gridCol w:w="576"/>
                            </w:tblGrid>
                            <w:tr w:rsidR="00FE52CD" w14:paraId="6D9544CD" w14:textId="77777777" w:rsidTr="00D93C62">
                              <w:tc>
                                <w:tcPr>
                                  <w:tcW w:w="738" w:type="dxa"/>
                                  <w:tcBorders>
                                    <w:right w:val="single" w:sz="4" w:space="0" w:color="auto"/>
                                  </w:tcBorders>
                                </w:tcPr>
                                <w:p w14:paraId="6242E9D8" w14:textId="77777777" w:rsidR="00FE52CD" w:rsidRDefault="00FE52CD" w:rsidP="00D93C62">
                                  <w:pPr>
                                    <w:jc w:val="right"/>
                                  </w:pPr>
                                  <w:r>
                                    <w:t>-1/2</w:t>
                                  </w:r>
                                </w:p>
                              </w:tc>
                              <w:tc>
                                <w:tcPr>
                                  <w:tcW w:w="561" w:type="dxa"/>
                                  <w:tcBorders>
                                    <w:left w:val="single" w:sz="4" w:space="0" w:color="auto"/>
                                  </w:tcBorders>
                                </w:tcPr>
                                <w:p w14:paraId="3C11FCB4" w14:textId="77777777" w:rsidR="00FE52CD" w:rsidRDefault="00FE52CD" w:rsidP="00D93C62">
                                  <w:pPr>
                                    <w:jc w:val="right"/>
                                  </w:pPr>
                                  <w:r>
                                    <w:t>4</w:t>
                                  </w:r>
                                </w:p>
                              </w:tc>
                              <w:tc>
                                <w:tcPr>
                                  <w:tcW w:w="568" w:type="dxa"/>
                                </w:tcPr>
                                <w:p w14:paraId="19185B30" w14:textId="77777777" w:rsidR="00FE52CD" w:rsidRDefault="00FE52CD" w:rsidP="00D93C62">
                                  <w:pPr>
                                    <w:jc w:val="right"/>
                                  </w:pPr>
                                  <w:r>
                                    <w:t>-10</w:t>
                                  </w:r>
                                </w:p>
                              </w:tc>
                              <w:tc>
                                <w:tcPr>
                                  <w:tcW w:w="553" w:type="dxa"/>
                                </w:tcPr>
                                <w:p w14:paraId="566EF317" w14:textId="77777777" w:rsidR="00FE52CD" w:rsidRDefault="00FE52CD" w:rsidP="00D93C62">
                                  <w:pPr>
                                    <w:jc w:val="right"/>
                                  </w:pPr>
                                  <w:r>
                                    <w:t>-2</w:t>
                                  </w:r>
                                </w:p>
                              </w:tc>
                              <w:tc>
                                <w:tcPr>
                                  <w:tcW w:w="576" w:type="dxa"/>
                                </w:tcPr>
                                <w:p w14:paraId="79708B19" w14:textId="77777777" w:rsidR="00FE52CD" w:rsidRDefault="00FE52CD" w:rsidP="00D93C62">
                                  <w:pPr>
                                    <w:jc w:val="right"/>
                                  </w:pPr>
                                  <w:r>
                                    <w:t>2</w:t>
                                  </w:r>
                                </w:p>
                              </w:tc>
                            </w:tr>
                            <w:tr w:rsidR="00FE52CD" w14:paraId="71F5EBC6" w14:textId="77777777" w:rsidTr="00D93C62">
                              <w:tc>
                                <w:tcPr>
                                  <w:tcW w:w="738" w:type="dxa"/>
                                </w:tcPr>
                                <w:p w14:paraId="127D5D18" w14:textId="77777777" w:rsidR="00FE52CD" w:rsidRDefault="00FE52CD" w:rsidP="00D93C62">
                                  <w:pPr>
                                    <w:jc w:val="right"/>
                                  </w:pPr>
                                </w:p>
                              </w:tc>
                              <w:tc>
                                <w:tcPr>
                                  <w:tcW w:w="561" w:type="dxa"/>
                                  <w:tcBorders>
                                    <w:bottom w:val="single" w:sz="4" w:space="0" w:color="auto"/>
                                  </w:tcBorders>
                                </w:tcPr>
                                <w:p w14:paraId="6E69157E" w14:textId="77777777" w:rsidR="00FE52CD" w:rsidRDefault="00FE52CD" w:rsidP="00D93C62">
                                  <w:pPr>
                                    <w:jc w:val="right"/>
                                  </w:pPr>
                                  <w:r>
                                    <w:t>↓</w:t>
                                  </w:r>
                                </w:p>
                              </w:tc>
                              <w:tc>
                                <w:tcPr>
                                  <w:tcW w:w="568" w:type="dxa"/>
                                  <w:tcBorders>
                                    <w:bottom w:val="single" w:sz="4" w:space="0" w:color="auto"/>
                                  </w:tcBorders>
                                </w:tcPr>
                                <w:p w14:paraId="506A7051" w14:textId="77777777" w:rsidR="00FE52CD" w:rsidRDefault="00FE52CD" w:rsidP="00D93C62">
                                  <w:pPr>
                                    <w:jc w:val="right"/>
                                  </w:pPr>
                                  <w:r>
                                    <w:t>-2</w:t>
                                  </w:r>
                                </w:p>
                              </w:tc>
                              <w:tc>
                                <w:tcPr>
                                  <w:tcW w:w="553" w:type="dxa"/>
                                  <w:tcBorders>
                                    <w:bottom w:val="single" w:sz="4" w:space="0" w:color="auto"/>
                                  </w:tcBorders>
                                </w:tcPr>
                                <w:p w14:paraId="1E63C2D9" w14:textId="77777777" w:rsidR="00FE52CD" w:rsidRDefault="00FE52CD" w:rsidP="00D93C62">
                                  <w:pPr>
                                    <w:jc w:val="right"/>
                                  </w:pPr>
                                  <w:r>
                                    <w:t>6</w:t>
                                  </w:r>
                                </w:p>
                              </w:tc>
                              <w:tc>
                                <w:tcPr>
                                  <w:tcW w:w="576" w:type="dxa"/>
                                  <w:tcBorders>
                                    <w:bottom w:val="single" w:sz="4" w:space="0" w:color="auto"/>
                                  </w:tcBorders>
                                </w:tcPr>
                                <w:p w14:paraId="7436B620" w14:textId="77777777" w:rsidR="00FE52CD" w:rsidRDefault="00FE52CD" w:rsidP="00D93C62">
                                  <w:pPr>
                                    <w:jc w:val="right"/>
                                  </w:pPr>
                                  <w:r>
                                    <w:t>-2</w:t>
                                  </w:r>
                                </w:p>
                              </w:tc>
                            </w:tr>
                            <w:tr w:rsidR="00FE52CD" w14:paraId="138AB8AD" w14:textId="77777777" w:rsidTr="00D93C62">
                              <w:tc>
                                <w:tcPr>
                                  <w:tcW w:w="738" w:type="dxa"/>
                                </w:tcPr>
                                <w:p w14:paraId="0262F867" w14:textId="77777777" w:rsidR="00FE52CD" w:rsidRDefault="00FE52CD" w:rsidP="00D93C62">
                                  <w:pPr>
                                    <w:jc w:val="right"/>
                                  </w:pPr>
                                </w:p>
                              </w:tc>
                              <w:tc>
                                <w:tcPr>
                                  <w:tcW w:w="561" w:type="dxa"/>
                                  <w:tcBorders>
                                    <w:top w:val="single" w:sz="4" w:space="0" w:color="auto"/>
                                  </w:tcBorders>
                                </w:tcPr>
                                <w:p w14:paraId="29E0496E" w14:textId="77777777" w:rsidR="00FE52CD" w:rsidRDefault="00FE52CD" w:rsidP="00D93C62">
                                  <w:pPr>
                                    <w:jc w:val="right"/>
                                  </w:pPr>
                                  <w:r>
                                    <w:t>4</w:t>
                                  </w:r>
                                </w:p>
                              </w:tc>
                              <w:tc>
                                <w:tcPr>
                                  <w:tcW w:w="568" w:type="dxa"/>
                                  <w:tcBorders>
                                    <w:top w:val="single" w:sz="4" w:space="0" w:color="auto"/>
                                  </w:tcBorders>
                                </w:tcPr>
                                <w:p w14:paraId="1C6DDBC7" w14:textId="77777777" w:rsidR="00FE52CD" w:rsidRDefault="00FE52CD" w:rsidP="00D93C62">
                                  <w:pPr>
                                    <w:jc w:val="right"/>
                                  </w:pPr>
                                  <w:r>
                                    <w:t>-12</w:t>
                                  </w:r>
                                </w:p>
                              </w:tc>
                              <w:tc>
                                <w:tcPr>
                                  <w:tcW w:w="553" w:type="dxa"/>
                                  <w:tcBorders>
                                    <w:top w:val="single" w:sz="4" w:space="0" w:color="auto"/>
                                  </w:tcBorders>
                                </w:tcPr>
                                <w:p w14:paraId="3D953177" w14:textId="77777777" w:rsidR="00FE52CD" w:rsidRDefault="00FE52CD" w:rsidP="00D93C62">
                                  <w:pPr>
                                    <w:jc w:val="right"/>
                                  </w:pPr>
                                  <w:r>
                                    <w:t>4</w:t>
                                  </w:r>
                                </w:p>
                              </w:tc>
                              <w:tc>
                                <w:tcPr>
                                  <w:tcW w:w="576" w:type="dxa"/>
                                  <w:tcBorders>
                                    <w:top w:val="single" w:sz="4" w:space="0" w:color="auto"/>
                                    <w:left w:val="single" w:sz="4" w:space="0" w:color="auto"/>
                                    <w:bottom w:val="single" w:sz="4" w:space="0" w:color="auto"/>
                                    <w:right w:val="single" w:sz="4" w:space="0" w:color="auto"/>
                                  </w:tcBorders>
                                </w:tcPr>
                                <w:p w14:paraId="1F9789B5" w14:textId="77777777" w:rsidR="00FE52CD" w:rsidRDefault="00FE52CD" w:rsidP="00D93C62">
                                  <w:pPr>
                                    <w:jc w:val="right"/>
                                  </w:pPr>
                                  <w:r>
                                    <w:t>0</w:t>
                                  </w:r>
                                </w:p>
                              </w:tc>
                            </w:tr>
                          </w:tbl>
                          <w:p w14:paraId="4BDB891B"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12035994" id="Text Box 906" o:spid="_x0000_s1073" type="#_x0000_t202" style="width:172.8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" stroked="f">
                <v:textbox>
                  <w:txbxContent>
                    <w:tbl>
                      <w:tblPr>
                        <w:tblW w:w="0" w:type="auto"/>
                        <w:tblLook w:val="04A0" w:firstRow="1" w:lastRow="0" w:firstColumn="1" w:lastColumn="0" w:noHBand="0" w:noVBand="1"/>
                      </w:tblPr>
                      <w:tblGrid>
                        <w:gridCol w:w="738"/>
                        <w:gridCol w:w="561"/>
                        <w:gridCol w:w="568"/>
                        <w:gridCol w:w="553"/>
                        <w:gridCol w:w="576"/>
                      </w:tblGrid>
                      <w:tr w:rsidR="00FE52CD" w14:paraId="6D9544CD" w14:textId="77777777" w:rsidTr="00D93C62">
                        <w:tc>
                          <w:tcPr>
                            <w:tcW w:w="738" w:type="dxa"/>
                            <w:tcBorders>
                              <w:right w:val="single" w:sz="4" w:space="0" w:color="auto"/>
                            </w:tcBorders>
                          </w:tcPr>
                          <w:p w14:paraId="6242E9D8" w14:textId="77777777" w:rsidR="00FE52CD" w:rsidRDefault="00FE52CD" w:rsidP="00D93C62">
                            <w:pPr>
                              <w:jc w:val="right"/>
                            </w:pPr>
                            <w:r>
                              <w:t>-1/2</w:t>
                            </w:r>
                          </w:p>
                        </w:tc>
                        <w:tc>
                          <w:tcPr>
                            <w:tcW w:w="561" w:type="dxa"/>
                            <w:tcBorders>
                              <w:left w:val="single" w:sz="4" w:space="0" w:color="auto"/>
                            </w:tcBorders>
                          </w:tcPr>
                          <w:p w14:paraId="3C11FCB4" w14:textId="77777777" w:rsidR="00FE52CD" w:rsidRDefault="00FE52CD" w:rsidP="00D93C62">
                            <w:pPr>
                              <w:jc w:val="right"/>
                            </w:pPr>
                            <w:r>
                              <w:t>4</w:t>
                            </w:r>
                          </w:p>
                        </w:tc>
                        <w:tc>
                          <w:tcPr>
                            <w:tcW w:w="568" w:type="dxa"/>
                          </w:tcPr>
                          <w:p w14:paraId="19185B30" w14:textId="77777777" w:rsidR="00FE52CD" w:rsidRDefault="00FE52CD" w:rsidP="00D93C62">
                            <w:pPr>
                              <w:jc w:val="right"/>
                            </w:pPr>
                            <w:r>
                              <w:t>-10</w:t>
                            </w:r>
                          </w:p>
                        </w:tc>
                        <w:tc>
                          <w:tcPr>
                            <w:tcW w:w="553" w:type="dxa"/>
                          </w:tcPr>
                          <w:p w14:paraId="566EF317" w14:textId="77777777" w:rsidR="00FE52CD" w:rsidRDefault="00FE52CD" w:rsidP="00D93C62">
                            <w:pPr>
                              <w:jc w:val="right"/>
                            </w:pPr>
                            <w:r>
                              <w:t>-2</w:t>
                            </w:r>
                          </w:p>
                        </w:tc>
                        <w:tc>
                          <w:tcPr>
                            <w:tcW w:w="576" w:type="dxa"/>
                          </w:tcPr>
                          <w:p w14:paraId="79708B19" w14:textId="77777777" w:rsidR="00FE52CD" w:rsidRDefault="00FE52CD" w:rsidP="00D93C62">
                            <w:pPr>
                              <w:jc w:val="right"/>
                            </w:pPr>
                            <w:r>
                              <w:t>2</w:t>
                            </w:r>
                          </w:p>
                        </w:tc>
                      </w:tr>
                      <w:tr w:rsidR="00FE52CD" w14:paraId="71F5EBC6" w14:textId="77777777" w:rsidTr="00D93C62">
                        <w:tc>
                          <w:tcPr>
                            <w:tcW w:w="738" w:type="dxa"/>
                          </w:tcPr>
                          <w:p w14:paraId="127D5D18" w14:textId="77777777" w:rsidR="00FE52CD" w:rsidRDefault="00FE52CD" w:rsidP="00D93C62">
                            <w:pPr>
                              <w:jc w:val="right"/>
                            </w:pPr>
                          </w:p>
                        </w:tc>
                        <w:tc>
                          <w:tcPr>
                            <w:tcW w:w="561" w:type="dxa"/>
                            <w:tcBorders>
                              <w:bottom w:val="single" w:sz="4" w:space="0" w:color="auto"/>
                            </w:tcBorders>
                          </w:tcPr>
                          <w:p w14:paraId="6E69157E" w14:textId="77777777" w:rsidR="00FE52CD" w:rsidRDefault="00FE52CD" w:rsidP="00D93C62">
                            <w:pPr>
                              <w:jc w:val="right"/>
                            </w:pPr>
                            <w:r>
                              <w:t>↓</w:t>
                            </w:r>
                          </w:p>
                        </w:tc>
                        <w:tc>
                          <w:tcPr>
                            <w:tcW w:w="568" w:type="dxa"/>
                            <w:tcBorders>
                              <w:bottom w:val="single" w:sz="4" w:space="0" w:color="auto"/>
                            </w:tcBorders>
                          </w:tcPr>
                          <w:p w14:paraId="506A7051" w14:textId="77777777" w:rsidR="00FE52CD" w:rsidRDefault="00FE52CD" w:rsidP="00D93C62">
                            <w:pPr>
                              <w:jc w:val="right"/>
                            </w:pPr>
                            <w:r>
                              <w:t>-2</w:t>
                            </w:r>
                          </w:p>
                        </w:tc>
                        <w:tc>
                          <w:tcPr>
                            <w:tcW w:w="553" w:type="dxa"/>
                            <w:tcBorders>
                              <w:bottom w:val="single" w:sz="4" w:space="0" w:color="auto"/>
                            </w:tcBorders>
                          </w:tcPr>
                          <w:p w14:paraId="1E63C2D9" w14:textId="77777777" w:rsidR="00FE52CD" w:rsidRDefault="00FE52CD" w:rsidP="00D93C62">
                            <w:pPr>
                              <w:jc w:val="right"/>
                            </w:pPr>
                            <w:r>
                              <w:t>6</w:t>
                            </w:r>
                          </w:p>
                        </w:tc>
                        <w:tc>
                          <w:tcPr>
                            <w:tcW w:w="576" w:type="dxa"/>
                            <w:tcBorders>
                              <w:bottom w:val="single" w:sz="4" w:space="0" w:color="auto"/>
                            </w:tcBorders>
                          </w:tcPr>
                          <w:p w14:paraId="7436B620" w14:textId="77777777" w:rsidR="00FE52CD" w:rsidRDefault="00FE52CD" w:rsidP="00D93C62">
                            <w:pPr>
                              <w:jc w:val="right"/>
                            </w:pPr>
                            <w:r>
                              <w:t>-2</w:t>
                            </w:r>
                          </w:p>
                        </w:tc>
                      </w:tr>
                      <w:tr w:rsidR="00FE52CD" w14:paraId="138AB8AD" w14:textId="77777777" w:rsidTr="00D93C62">
                        <w:tc>
                          <w:tcPr>
                            <w:tcW w:w="738" w:type="dxa"/>
                          </w:tcPr>
                          <w:p w14:paraId="0262F867" w14:textId="77777777" w:rsidR="00FE52CD" w:rsidRDefault="00FE52CD" w:rsidP="00D93C62">
                            <w:pPr>
                              <w:jc w:val="right"/>
                            </w:pPr>
                          </w:p>
                        </w:tc>
                        <w:tc>
                          <w:tcPr>
                            <w:tcW w:w="561" w:type="dxa"/>
                            <w:tcBorders>
                              <w:top w:val="single" w:sz="4" w:space="0" w:color="auto"/>
                            </w:tcBorders>
                          </w:tcPr>
                          <w:p w14:paraId="29E0496E" w14:textId="77777777" w:rsidR="00FE52CD" w:rsidRDefault="00FE52CD" w:rsidP="00D93C62">
                            <w:pPr>
                              <w:jc w:val="right"/>
                            </w:pPr>
                            <w:r>
                              <w:t>4</w:t>
                            </w:r>
                          </w:p>
                        </w:tc>
                        <w:tc>
                          <w:tcPr>
                            <w:tcW w:w="568" w:type="dxa"/>
                            <w:tcBorders>
                              <w:top w:val="single" w:sz="4" w:space="0" w:color="auto"/>
                            </w:tcBorders>
                          </w:tcPr>
                          <w:p w14:paraId="1C6DDBC7" w14:textId="77777777" w:rsidR="00FE52CD" w:rsidRDefault="00FE52CD" w:rsidP="00D93C62">
                            <w:pPr>
                              <w:jc w:val="right"/>
                            </w:pPr>
                            <w:r>
                              <w:t>-12</w:t>
                            </w:r>
                          </w:p>
                        </w:tc>
                        <w:tc>
                          <w:tcPr>
                            <w:tcW w:w="553" w:type="dxa"/>
                            <w:tcBorders>
                              <w:top w:val="single" w:sz="4" w:space="0" w:color="auto"/>
                            </w:tcBorders>
                          </w:tcPr>
                          <w:p w14:paraId="3D953177" w14:textId="77777777" w:rsidR="00FE52CD" w:rsidRDefault="00FE52CD" w:rsidP="00D93C62">
                            <w:pPr>
                              <w:jc w:val="right"/>
                            </w:pPr>
                            <w:r>
                              <w:t>4</w:t>
                            </w:r>
                          </w:p>
                        </w:tc>
                        <w:tc>
                          <w:tcPr>
                            <w:tcW w:w="576" w:type="dxa"/>
                            <w:tcBorders>
                              <w:top w:val="single" w:sz="4" w:space="0" w:color="auto"/>
                              <w:left w:val="single" w:sz="4" w:space="0" w:color="auto"/>
                              <w:bottom w:val="single" w:sz="4" w:space="0" w:color="auto"/>
                              <w:right w:val="single" w:sz="4" w:space="0" w:color="auto"/>
                            </w:tcBorders>
                          </w:tcPr>
                          <w:p w14:paraId="1F9789B5" w14:textId="77777777" w:rsidR="00FE52CD" w:rsidRDefault="00FE52CD" w:rsidP="00D93C62">
                            <w:pPr>
                              <w:jc w:val="right"/>
                            </w:pPr>
                            <w:r>
                              <w:t>0</w:t>
                            </w:r>
                          </w:p>
                        </w:tc>
                      </w:tr>
                    </w:tbl>
                    <w:p w14:paraId="4BDB891B" w14:textId="77777777" w:rsidR="00FE52CD" w:rsidRDefault="00FE52CD" w:rsidP="005565DB"/>
                  </w:txbxContent>
                </v:textbox>
                <w10:anchorlock/>
              </v:shape>
            </w:pict>
          </mc:Fallback>
        </mc:AlternateContent>
      </w:r>
    </w:p>
    <w:p w14:paraId="773129B0" w14:textId="2417EAD7" w:rsidR="005565DB" w:rsidRDefault="005565DB" w:rsidP="005565DB">
      <w:pPr>
        <w:pStyle w:val="Example"/>
      </w:pPr>
      <w:r>
        <w:t xml:space="preserve">Success!  This tells us </w:t>
      </w:r>
      <w:r w:rsidR="009B3787" w:rsidRPr="00B07A24">
        <w:rPr>
          <w:position w:val="-28"/>
        </w:rPr>
        <w:object w:dxaOrig="4280" w:dyaOrig="680" w14:anchorId="26E58C90">
          <v:shape id="_x0000_i1472" type="#_x0000_t75" style="width:213.75pt;height:33.75pt" o:ole="">
            <v:imagedata r:id="rId963" o:title=""/>
          </v:shape>
          <o:OLEObject Type="Embed" ProgID="Equation.DSMT4" ShapeID="_x0000_i1472" DrawAspect="Content" ObjectID="_1720945022" r:id="rId964"/>
        </w:object>
      </w:r>
      <w:r>
        <w:t xml:space="preserve">, and that the graph has a horizontal intercept at </w:t>
      </w:r>
      <w:r w:rsidR="009B3787" w:rsidRPr="00B07A24">
        <w:rPr>
          <w:position w:val="-24"/>
        </w:rPr>
        <w:object w:dxaOrig="760" w:dyaOrig="620" w14:anchorId="4F4E2D14">
          <v:shape id="_x0000_i1473" type="#_x0000_t75" style="width:38.25pt;height:31.5pt" o:ole="">
            <v:imagedata r:id="rId965" o:title=""/>
          </v:shape>
          <o:OLEObject Type="Embed" ProgID="Equation.DSMT4" ShapeID="_x0000_i1473" DrawAspect="Content" ObjectID="_1720945023" r:id="rId966"/>
        </w:object>
      </w:r>
      <w:r w:rsidR="00FC79F1">
        <w:t>.</w:t>
      </w:r>
    </w:p>
    <w:p w14:paraId="34194584" w14:textId="77777777" w:rsidR="005565DB" w:rsidRDefault="005565DB" w:rsidP="005565DB">
      <w:pPr>
        <w:pStyle w:val="Example"/>
      </w:pPr>
    </w:p>
    <w:p w14:paraId="488CA71A" w14:textId="5EA0A009" w:rsidR="005565DB" w:rsidRDefault="005565DB" w:rsidP="005565DB">
      <w:pPr>
        <w:pStyle w:val="Example"/>
      </w:pPr>
      <w:r>
        <w:t xml:space="preserve">To find the remaining two intercepts, we can use the quadratic equation, setting </w:t>
      </w:r>
      <w:r w:rsidR="009B3787" w:rsidRPr="00B07A24">
        <w:rPr>
          <w:position w:val="-6"/>
        </w:rPr>
        <w:object w:dxaOrig="1660" w:dyaOrig="320" w14:anchorId="05243E06">
          <v:shape id="_x0000_i1474" type="#_x0000_t75" style="width:83.25pt;height:15.75pt" o:ole="">
            <v:imagedata r:id="rId967" o:title=""/>
          </v:shape>
          <o:OLEObject Type="Embed" ProgID="Equation.DSMT4" ShapeID="_x0000_i1474" DrawAspect="Content" ObjectID="_1720945024" r:id="rId968"/>
        </w:object>
      </w:r>
      <w:r>
        <w:t xml:space="preserve">.  </w:t>
      </w:r>
      <w:r w:rsidR="00402558">
        <w:t>First,</w:t>
      </w:r>
      <w:r>
        <w:t xml:space="preserve"> we might pull out the common factor, </w:t>
      </w:r>
      <w:r w:rsidR="009B3787" w:rsidRPr="009B3787">
        <w:rPr>
          <w:position w:val="-16"/>
        </w:rPr>
        <w:object w:dxaOrig="1719" w:dyaOrig="440" w14:anchorId="5A6C12EB">
          <v:shape id="_x0000_i1475" type="#_x0000_t75" style="width:85.5pt;height:22.5pt" o:ole="">
            <v:imagedata r:id="rId969" o:title=""/>
          </v:shape>
          <o:OLEObject Type="Embed" ProgID="Equation.DSMT4" ShapeID="_x0000_i1475" DrawAspect="Content" ObjectID="_1720945025" r:id="rId970"/>
        </w:object>
      </w:r>
      <w:r w:rsidR="00FC79F1">
        <w:t>.</w:t>
      </w:r>
    </w:p>
    <w:p w14:paraId="56F37B97" w14:textId="39D2A2F5" w:rsidR="005565DB" w:rsidRDefault="009B3787" w:rsidP="005565DB">
      <w:pPr>
        <w:pStyle w:val="Example"/>
      </w:pPr>
      <w:r w:rsidRPr="009B3787">
        <w:rPr>
          <w:position w:val="-28"/>
        </w:rPr>
        <w:object w:dxaOrig="4680" w:dyaOrig="760" w14:anchorId="7F1E97AF">
          <v:shape id="_x0000_i1476" type="#_x0000_t75" style="width:234pt;height:38.25pt" o:ole="">
            <v:imagedata r:id="rId971" o:title=""/>
          </v:shape>
          <o:OLEObject Type="Embed" ProgID="Equation.DSMT4" ShapeID="_x0000_i1476" DrawAspect="Content" ObjectID="_1720945026" r:id="rId972"/>
        </w:object>
      </w:r>
    </w:p>
    <w:p w14:paraId="55D94651" w14:textId="77777777" w:rsidR="00402558" w:rsidRDefault="00402558" w:rsidP="00402558"/>
    <w:p w14:paraId="0B6B71F0" w14:textId="77777777" w:rsidR="00402558" w:rsidRDefault="00402558" w:rsidP="00402558"/>
    <w:p w14:paraId="33FEB5DE" w14:textId="77777777" w:rsidR="005565DB" w:rsidRDefault="005565DB" w:rsidP="005565DB">
      <w:pPr>
        <w:pStyle w:val="TryitNow"/>
      </w:pPr>
      <w:r>
        <w:t>Try it Now</w:t>
      </w:r>
    </w:p>
    <w:p w14:paraId="4D93C988" w14:textId="4B98B669" w:rsidR="005565DB" w:rsidRDefault="005565DB" w:rsidP="005565DB">
      <w:pPr>
        <w:pStyle w:val="TryitNowbody"/>
      </w:pPr>
      <w:r>
        <w:t xml:space="preserve">2. Find the real zeros of </w:t>
      </w:r>
      <w:r w:rsidR="009B3787" w:rsidRPr="0054152C">
        <w:rPr>
          <w:position w:val="-10"/>
        </w:rPr>
        <w:object w:dxaOrig="2320" w:dyaOrig="360" w14:anchorId="53AE1E5E">
          <v:shape id="_x0000_i1477" type="#_x0000_t75" style="width:116.25pt;height:18pt" o:ole="">
            <v:imagedata r:id="rId973" o:title=""/>
          </v:shape>
          <o:OLEObject Type="Embed" ProgID="Equation.DSMT4" ShapeID="_x0000_i1477" DrawAspect="Content" ObjectID="_1720945027" r:id="rId974"/>
        </w:object>
      </w:r>
    </w:p>
    <w:p w14:paraId="39A755FA" w14:textId="77777777" w:rsidR="005565DB" w:rsidRDefault="005565DB" w:rsidP="005565DB"/>
    <w:p w14:paraId="639A1D0D" w14:textId="77777777" w:rsidR="005565DB" w:rsidRDefault="005565DB" w:rsidP="005565DB"/>
    <w:p w14:paraId="2A5975A2" w14:textId="77777777" w:rsidR="005565DB" w:rsidRPr="00497D18" w:rsidRDefault="005565DB" w:rsidP="005565DB">
      <w:pPr>
        <w:pStyle w:val="DefinitionHeader"/>
      </w:pPr>
      <w:r>
        <w:t>Important Topics of this Section</w:t>
      </w:r>
    </w:p>
    <w:p w14:paraId="45028FA2" w14:textId="77777777" w:rsidR="005565DB" w:rsidRDefault="005565DB" w:rsidP="005565DB">
      <w:pPr>
        <w:pStyle w:val="Definition"/>
      </w:pPr>
      <w:r>
        <w:t>Cauchy’s Bound for all real zeros of a polynomial</w:t>
      </w:r>
    </w:p>
    <w:p w14:paraId="0E4D1425" w14:textId="77777777" w:rsidR="005565DB" w:rsidRDefault="005565DB" w:rsidP="005565DB">
      <w:pPr>
        <w:pStyle w:val="Definition"/>
      </w:pPr>
      <w:r>
        <w:t>Rational Roots Theorem</w:t>
      </w:r>
    </w:p>
    <w:p w14:paraId="3E0A7E32" w14:textId="77777777" w:rsidR="005565DB" w:rsidRDefault="005565DB" w:rsidP="005565DB">
      <w:pPr>
        <w:pStyle w:val="Definition"/>
      </w:pPr>
      <w:r>
        <w:t>Finding real zeros of a polynomial</w:t>
      </w:r>
    </w:p>
    <w:p w14:paraId="33982B31" w14:textId="77777777" w:rsidR="005565DB" w:rsidRPr="00002CEB" w:rsidRDefault="005565DB" w:rsidP="005565DB"/>
    <w:p w14:paraId="6FBDC745" w14:textId="77777777" w:rsidR="00402558" w:rsidRDefault="00402558">
      <w:r>
        <w:br w:type="page"/>
      </w:r>
    </w:p>
    <w:p w14:paraId="5E92A56A" w14:textId="77777777" w:rsidR="005565DB" w:rsidRDefault="005565DB" w:rsidP="005565DB"/>
    <w:p w14:paraId="3AE0BD62" w14:textId="77777777" w:rsidR="005565DB" w:rsidRDefault="005565DB" w:rsidP="005565DB">
      <w:pPr>
        <w:pStyle w:val="TryitNow"/>
      </w:pPr>
      <w:r>
        <w:t>Try it Now Answers</w:t>
      </w:r>
    </w:p>
    <w:p w14:paraId="5ACE2554" w14:textId="1EE81F9A" w:rsidR="005565DB" w:rsidRDefault="005565DB" w:rsidP="00366665">
      <w:pPr>
        <w:pStyle w:val="TryitNowbody"/>
        <w:ind w:left="270" w:hanging="270"/>
      </w:pPr>
      <w:r>
        <w:t xml:space="preserve">1. The maximum coefficient in absolute value is 12.  Cauchy’s Bound for all real zeros is </w:t>
      </w:r>
      <w:r w:rsidR="009B3787" w:rsidRPr="009B3787">
        <w:rPr>
          <w:position w:val="-34"/>
        </w:rPr>
        <w:object w:dxaOrig="2640" w:dyaOrig="800" w14:anchorId="59CFD77C">
          <v:shape id="_x0000_i1478" type="#_x0000_t75" style="width:132pt;height:40.5pt" o:ole="">
            <v:imagedata r:id="rId975" o:title=""/>
          </v:shape>
          <o:OLEObject Type="Embed" ProgID="Equation.DSMT4" ShapeID="_x0000_i1478" DrawAspect="Content" ObjectID="_1720945028" r:id="rId976"/>
        </w:object>
      </w:r>
    </w:p>
    <w:p w14:paraId="317AE15B" w14:textId="77777777" w:rsidR="005565DB" w:rsidRPr="006A2B6D" w:rsidRDefault="005565DB" w:rsidP="005565DB">
      <w:pPr>
        <w:pStyle w:val="TryitNowbody"/>
      </w:pPr>
    </w:p>
    <w:p w14:paraId="522431BB" w14:textId="210D2F19" w:rsidR="005565DB" w:rsidRDefault="00366665" w:rsidP="00366665">
      <w:pPr>
        <w:pStyle w:val="TryitNowbody"/>
        <w:ind w:left="270" w:hanging="270"/>
      </w:pPr>
      <w:r>
        <w:rPr>
          <w:noProof/>
        </w:rPr>
        <w:drawing>
          <wp:anchor distT="0" distB="0" distL="114300" distR="114300" simplePos="0" relativeHeight="251655168" behindDoc="0" locked="0" layoutInCell="1" allowOverlap="1" wp14:anchorId="158A9A00" wp14:editId="5455194D">
            <wp:simplePos x="0" y="0"/>
            <wp:positionH relativeFrom="column">
              <wp:posOffset>3674745</wp:posOffset>
            </wp:positionH>
            <wp:positionV relativeFrom="paragraph">
              <wp:posOffset>647210</wp:posOffset>
            </wp:positionV>
            <wp:extent cx="1966595" cy="2386965"/>
            <wp:effectExtent l="0" t="0" r="0" b="0"/>
            <wp:wrapSquare wrapText="bothSides"/>
            <wp:docPr id="2" name="Picture 2" descr="A cubic graph that crosses the x-axis at three unclear points. The first is between negative 2 and negative 1, the second between 0 and 1, and the third between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ubic graph that crosses the x-axis at three unclear points. The first is between negative 2 and negative 1, the second between 0 and 1, and the third between 1 and 2."/>
                    <pic:cNvPicPr/>
                  </pic:nvPicPr>
                  <pic:blipFill>
                    <a:blip r:embed="rId977"/>
                    <a:stretch>
                      <a:fillRect/>
                    </a:stretch>
                  </pic:blipFill>
                  <pic:spPr>
                    <a:xfrm>
                      <a:off x="0" y="0"/>
                      <a:ext cx="1966595" cy="2386965"/>
                    </a:xfrm>
                    <a:prstGeom prst="rect">
                      <a:avLst/>
                    </a:prstGeom>
                  </pic:spPr>
                </pic:pic>
              </a:graphicData>
            </a:graphic>
            <wp14:sizeRelH relativeFrom="page">
              <wp14:pctWidth>0</wp14:pctWidth>
            </wp14:sizeRelH>
            <wp14:sizeRelV relativeFrom="page">
              <wp14:pctHeight>0</wp14:pctHeight>
            </wp14:sizeRelV>
          </wp:anchor>
        </w:drawing>
      </w:r>
      <w:r w:rsidR="005565DB">
        <w:t xml:space="preserve">2. Cauchy’s Bound tells us the zeros lie in the interval </w:t>
      </w:r>
      <w:r w:rsidR="009B3787" w:rsidRPr="009B3787">
        <w:rPr>
          <w:position w:val="-34"/>
        </w:rPr>
        <w:object w:dxaOrig="2560" w:dyaOrig="800" w14:anchorId="73E75598">
          <v:shape id="_x0000_i1479" type="#_x0000_t75" style="width:128.25pt;height:40.5pt" o:ole="">
            <v:imagedata r:id="rId978" o:title=""/>
          </v:shape>
          <o:OLEObject Type="Embed" ProgID="Equation.DSMT4" ShapeID="_x0000_i1479" DrawAspect="Content" ObjectID="_1720945029" r:id="rId979"/>
        </w:object>
      </w:r>
      <w:r w:rsidR="005565DB">
        <w:t xml:space="preserve">. </w:t>
      </w:r>
      <w:r>
        <w:br/>
      </w:r>
      <w:r>
        <w:br/>
      </w:r>
      <w:r w:rsidR="005565DB">
        <w:t xml:space="preserve">The rational roots theorem tells us the possible rational zeros of the polynomial are on the list </w:t>
      </w:r>
      <w:r w:rsidR="009B3787" w:rsidRPr="009B3787">
        <w:rPr>
          <w:position w:val="-28"/>
        </w:rPr>
        <w:object w:dxaOrig="3820" w:dyaOrig="680" w14:anchorId="0CCBA0A2">
          <v:shape id="_x0000_i1480" type="#_x0000_t75" style="width:191.25pt;height:33.75pt" o:ole="">
            <v:imagedata r:id="rId980" o:title=""/>
          </v:shape>
          <o:OLEObject Type="Embed" ProgID="Equation.DSMT4" ShapeID="_x0000_i1480" DrawAspect="Content" ObjectID="_1720945030" r:id="rId981"/>
        </w:object>
      </w:r>
      <w:r w:rsidR="005565DB">
        <w:t>.</w:t>
      </w:r>
      <w:r>
        <w:br/>
      </w:r>
      <w:r>
        <w:br/>
      </w:r>
      <w:r w:rsidR="005565DB">
        <w:t xml:space="preserve">Looking at a graph, the only likely candidate is </w:t>
      </w:r>
      <w:r w:rsidR="009B3787" w:rsidRPr="009B3787">
        <w:rPr>
          <w:position w:val="-24"/>
        </w:rPr>
        <w:object w:dxaOrig="220" w:dyaOrig="620" w14:anchorId="7ADE21F7">
          <v:shape id="_x0000_i1481" type="#_x0000_t75" style="width:11.25pt;height:31.5pt" o:ole="">
            <v:imagedata r:id="rId982" o:title=""/>
          </v:shape>
          <o:OLEObject Type="Embed" ProgID="Equation.DSMT4" ShapeID="_x0000_i1481" DrawAspect="Content" ObjectID="_1720945031" r:id="rId983"/>
        </w:object>
      </w:r>
      <w:r>
        <w:br/>
      </w:r>
      <w:r>
        <w:br/>
      </w:r>
      <w:r w:rsidR="005565DB">
        <w:t>Using synthetic division,</w:t>
      </w:r>
    </w:p>
    <w:p w14:paraId="5194AC53" w14:textId="5CBF040B" w:rsidR="005565DB" w:rsidRDefault="00FE52CD" w:rsidP="00366665">
      <w:pPr>
        <w:pStyle w:val="TryitNowbody"/>
        <w:ind w:left="270" w:hanging="270"/>
      </w:pPr>
      <w:r>
        <w:rPr>
          <w:noProof/>
        </w:rPr>
        <mc:AlternateContent>
          <mc:Choice Requires="wps">
            <w:drawing>
              <wp:inline distT="0" distB="0" distL="0" distR="0" wp14:anchorId="36CA0CFF" wp14:editId="5FB88506">
                <wp:extent cx="2194560" cy="643255"/>
                <wp:effectExtent l="0" t="0" r="0" b="4445"/>
                <wp:docPr id="73"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738"/>
                              <w:gridCol w:w="561"/>
                              <w:gridCol w:w="568"/>
                              <w:gridCol w:w="553"/>
                              <w:gridCol w:w="576"/>
                            </w:tblGrid>
                            <w:tr w:rsidR="00FE52CD" w14:paraId="6F49F810" w14:textId="77777777" w:rsidTr="00D93C62">
                              <w:tc>
                                <w:tcPr>
                                  <w:tcW w:w="738" w:type="dxa"/>
                                  <w:tcBorders>
                                    <w:right w:val="single" w:sz="4" w:space="0" w:color="auto"/>
                                  </w:tcBorders>
                                </w:tcPr>
                                <w:p w14:paraId="4F84F48D" w14:textId="77777777" w:rsidR="00FE52CD" w:rsidRDefault="00FE52CD" w:rsidP="00D93C62">
                                  <w:pPr>
                                    <w:jc w:val="right"/>
                                  </w:pPr>
                                  <w:r>
                                    <w:t>1/3</w:t>
                                  </w:r>
                                </w:p>
                              </w:tc>
                              <w:tc>
                                <w:tcPr>
                                  <w:tcW w:w="561" w:type="dxa"/>
                                  <w:tcBorders>
                                    <w:left w:val="single" w:sz="4" w:space="0" w:color="auto"/>
                                  </w:tcBorders>
                                </w:tcPr>
                                <w:p w14:paraId="3AA69AA4" w14:textId="77777777" w:rsidR="00FE52CD" w:rsidRDefault="00FE52CD" w:rsidP="00D93C62">
                                  <w:pPr>
                                    <w:jc w:val="right"/>
                                  </w:pPr>
                                  <w:r>
                                    <w:t>3</w:t>
                                  </w:r>
                                </w:p>
                              </w:tc>
                              <w:tc>
                                <w:tcPr>
                                  <w:tcW w:w="568" w:type="dxa"/>
                                </w:tcPr>
                                <w:p w14:paraId="2487621E" w14:textId="77777777" w:rsidR="00FE52CD" w:rsidRDefault="00FE52CD" w:rsidP="00D93C62">
                                  <w:pPr>
                                    <w:jc w:val="right"/>
                                  </w:pPr>
                                  <w:r>
                                    <w:t>-1</w:t>
                                  </w:r>
                                </w:p>
                              </w:tc>
                              <w:tc>
                                <w:tcPr>
                                  <w:tcW w:w="553" w:type="dxa"/>
                                </w:tcPr>
                                <w:p w14:paraId="78CBD8E2" w14:textId="77777777" w:rsidR="00FE52CD" w:rsidRDefault="00FE52CD" w:rsidP="00D93C62">
                                  <w:pPr>
                                    <w:jc w:val="right"/>
                                  </w:pPr>
                                  <w:r>
                                    <w:t>-6</w:t>
                                  </w:r>
                                </w:p>
                              </w:tc>
                              <w:tc>
                                <w:tcPr>
                                  <w:tcW w:w="576" w:type="dxa"/>
                                </w:tcPr>
                                <w:p w14:paraId="3F4C5AF3" w14:textId="77777777" w:rsidR="00FE52CD" w:rsidRDefault="00FE52CD" w:rsidP="00D93C62">
                                  <w:pPr>
                                    <w:jc w:val="right"/>
                                  </w:pPr>
                                  <w:r>
                                    <w:t>2</w:t>
                                  </w:r>
                                </w:p>
                              </w:tc>
                            </w:tr>
                            <w:tr w:rsidR="00FE52CD" w14:paraId="67B5F530" w14:textId="77777777" w:rsidTr="00D93C62">
                              <w:tc>
                                <w:tcPr>
                                  <w:tcW w:w="738" w:type="dxa"/>
                                </w:tcPr>
                                <w:p w14:paraId="03BE6B36" w14:textId="77777777" w:rsidR="00FE52CD" w:rsidRDefault="00FE52CD" w:rsidP="00D93C62">
                                  <w:pPr>
                                    <w:jc w:val="right"/>
                                  </w:pPr>
                                </w:p>
                              </w:tc>
                              <w:tc>
                                <w:tcPr>
                                  <w:tcW w:w="561" w:type="dxa"/>
                                  <w:tcBorders>
                                    <w:bottom w:val="single" w:sz="4" w:space="0" w:color="auto"/>
                                  </w:tcBorders>
                                </w:tcPr>
                                <w:p w14:paraId="3B23B196" w14:textId="77777777" w:rsidR="00FE52CD" w:rsidRDefault="00FE52CD" w:rsidP="00D93C62">
                                  <w:pPr>
                                    <w:jc w:val="right"/>
                                  </w:pPr>
                                  <w:r>
                                    <w:t>↓</w:t>
                                  </w:r>
                                </w:p>
                              </w:tc>
                              <w:tc>
                                <w:tcPr>
                                  <w:tcW w:w="568" w:type="dxa"/>
                                  <w:tcBorders>
                                    <w:bottom w:val="single" w:sz="4" w:space="0" w:color="auto"/>
                                  </w:tcBorders>
                                </w:tcPr>
                                <w:p w14:paraId="63609F75" w14:textId="77777777" w:rsidR="00FE52CD" w:rsidRDefault="00FE52CD" w:rsidP="00D93C62">
                                  <w:pPr>
                                    <w:jc w:val="right"/>
                                  </w:pPr>
                                  <w:r>
                                    <w:t>1</w:t>
                                  </w:r>
                                </w:p>
                              </w:tc>
                              <w:tc>
                                <w:tcPr>
                                  <w:tcW w:w="553" w:type="dxa"/>
                                  <w:tcBorders>
                                    <w:bottom w:val="single" w:sz="4" w:space="0" w:color="auto"/>
                                  </w:tcBorders>
                                </w:tcPr>
                                <w:p w14:paraId="0CD22ECA" w14:textId="77777777" w:rsidR="00FE52CD" w:rsidRDefault="00FE52CD" w:rsidP="00D93C62">
                                  <w:pPr>
                                    <w:jc w:val="right"/>
                                  </w:pPr>
                                  <w:r>
                                    <w:t>0</w:t>
                                  </w:r>
                                </w:p>
                              </w:tc>
                              <w:tc>
                                <w:tcPr>
                                  <w:tcW w:w="576" w:type="dxa"/>
                                  <w:tcBorders>
                                    <w:bottom w:val="single" w:sz="4" w:space="0" w:color="auto"/>
                                  </w:tcBorders>
                                </w:tcPr>
                                <w:p w14:paraId="7659A258" w14:textId="77777777" w:rsidR="00FE52CD" w:rsidRDefault="00FE52CD" w:rsidP="00D93C62">
                                  <w:pPr>
                                    <w:jc w:val="right"/>
                                  </w:pPr>
                                  <w:r>
                                    <w:t>-2</w:t>
                                  </w:r>
                                </w:p>
                              </w:tc>
                            </w:tr>
                            <w:tr w:rsidR="00FE52CD" w14:paraId="25B44818" w14:textId="77777777" w:rsidTr="00D93C62">
                              <w:tc>
                                <w:tcPr>
                                  <w:tcW w:w="738" w:type="dxa"/>
                                </w:tcPr>
                                <w:p w14:paraId="4A8C2FF1" w14:textId="77777777" w:rsidR="00FE52CD" w:rsidRDefault="00FE52CD" w:rsidP="00D93C62">
                                  <w:pPr>
                                    <w:jc w:val="right"/>
                                  </w:pPr>
                                </w:p>
                              </w:tc>
                              <w:tc>
                                <w:tcPr>
                                  <w:tcW w:w="561" w:type="dxa"/>
                                  <w:tcBorders>
                                    <w:top w:val="single" w:sz="4" w:space="0" w:color="auto"/>
                                  </w:tcBorders>
                                </w:tcPr>
                                <w:p w14:paraId="7F1813E7" w14:textId="77777777" w:rsidR="00FE52CD" w:rsidRDefault="00FE52CD" w:rsidP="00D93C62">
                                  <w:pPr>
                                    <w:jc w:val="right"/>
                                  </w:pPr>
                                  <w:r>
                                    <w:t>3</w:t>
                                  </w:r>
                                </w:p>
                              </w:tc>
                              <w:tc>
                                <w:tcPr>
                                  <w:tcW w:w="568" w:type="dxa"/>
                                  <w:tcBorders>
                                    <w:top w:val="single" w:sz="4" w:space="0" w:color="auto"/>
                                  </w:tcBorders>
                                </w:tcPr>
                                <w:p w14:paraId="59C07F93" w14:textId="77777777" w:rsidR="00FE52CD" w:rsidRDefault="00FE52CD" w:rsidP="00D93C62">
                                  <w:pPr>
                                    <w:jc w:val="right"/>
                                  </w:pPr>
                                  <w:r>
                                    <w:t>0</w:t>
                                  </w:r>
                                </w:p>
                              </w:tc>
                              <w:tc>
                                <w:tcPr>
                                  <w:tcW w:w="553" w:type="dxa"/>
                                  <w:tcBorders>
                                    <w:top w:val="single" w:sz="4" w:space="0" w:color="auto"/>
                                  </w:tcBorders>
                                </w:tcPr>
                                <w:p w14:paraId="48EB1194" w14:textId="77777777" w:rsidR="00FE52CD" w:rsidRDefault="00FE52CD" w:rsidP="00D93C62">
                                  <w:pPr>
                                    <w:jc w:val="right"/>
                                  </w:pPr>
                                  <w:r>
                                    <w:t>-6</w:t>
                                  </w:r>
                                </w:p>
                              </w:tc>
                              <w:tc>
                                <w:tcPr>
                                  <w:tcW w:w="576" w:type="dxa"/>
                                  <w:tcBorders>
                                    <w:top w:val="single" w:sz="4" w:space="0" w:color="auto"/>
                                    <w:left w:val="single" w:sz="4" w:space="0" w:color="auto"/>
                                    <w:bottom w:val="single" w:sz="4" w:space="0" w:color="auto"/>
                                    <w:right w:val="single" w:sz="4" w:space="0" w:color="auto"/>
                                  </w:tcBorders>
                                </w:tcPr>
                                <w:p w14:paraId="7D0E392C" w14:textId="77777777" w:rsidR="00FE52CD" w:rsidRDefault="00FE52CD" w:rsidP="00D93C62">
                                  <w:pPr>
                                    <w:jc w:val="right"/>
                                  </w:pPr>
                                  <w:r>
                                    <w:t>0</w:t>
                                  </w:r>
                                </w:p>
                              </w:tc>
                            </w:tr>
                          </w:tbl>
                          <w:p w14:paraId="103E84FB"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36CA0CFF" id="Text Box 895" o:spid="_x0000_s1074" type="#_x0000_t202" style="width:172.8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" stroked="f">
                <v:textbox>
                  <w:txbxContent>
                    <w:tbl>
                      <w:tblPr>
                        <w:tblW w:w="0" w:type="auto"/>
                        <w:tblLook w:val="04A0" w:firstRow="1" w:lastRow="0" w:firstColumn="1" w:lastColumn="0" w:noHBand="0" w:noVBand="1"/>
                      </w:tblPr>
                      <w:tblGrid>
                        <w:gridCol w:w="738"/>
                        <w:gridCol w:w="561"/>
                        <w:gridCol w:w="568"/>
                        <w:gridCol w:w="553"/>
                        <w:gridCol w:w="576"/>
                      </w:tblGrid>
                      <w:tr w:rsidR="00FE52CD" w14:paraId="6F49F810" w14:textId="77777777" w:rsidTr="00D93C62">
                        <w:tc>
                          <w:tcPr>
                            <w:tcW w:w="738" w:type="dxa"/>
                            <w:tcBorders>
                              <w:right w:val="single" w:sz="4" w:space="0" w:color="auto"/>
                            </w:tcBorders>
                          </w:tcPr>
                          <w:p w14:paraId="4F84F48D" w14:textId="77777777" w:rsidR="00FE52CD" w:rsidRDefault="00FE52CD" w:rsidP="00D93C62">
                            <w:pPr>
                              <w:jc w:val="right"/>
                            </w:pPr>
                            <w:r>
                              <w:t>1/3</w:t>
                            </w:r>
                          </w:p>
                        </w:tc>
                        <w:tc>
                          <w:tcPr>
                            <w:tcW w:w="561" w:type="dxa"/>
                            <w:tcBorders>
                              <w:left w:val="single" w:sz="4" w:space="0" w:color="auto"/>
                            </w:tcBorders>
                          </w:tcPr>
                          <w:p w14:paraId="3AA69AA4" w14:textId="77777777" w:rsidR="00FE52CD" w:rsidRDefault="00FE52CD" w:rsidP="00D93C62">
                            <w:pPr>
                              <w:jc w:val="right"/>
                            </w:pPr>
                            <w:r>
                              <w:t>3</w:t>
                            </w:r>
                          </w:p>
                        </w:tc>
                        <w:tc>
                          <w:tcPr>
                            <w:tcW w:w="568" w:type="dxa"/>
                          </w:tcPr>
                          <w:p w14:paraId="2487621E" w14:textId="77777777" w:rsidR="00FE52CD" w:rsidRDefault="00FE52CD" w:rsidP="00D93C62">
                            <w:pPr>
                              <w:jc w:val="right"/>
                            </w:pPr>
                            <w:r>
                              <w:t>-1</w:t>
                            </w:r>
                          </w:p>
                        </w:tc>
                        <w:tc>
                          <w:tcPr>
                            <w:tcW w:w="553" w:type="dxa"/>
                          </w:tcPr>
                          <w:p w14:paraId="78CBD8E2" w14:textId="77777777" w:rsidR="00FE52CD" w:rsidRDefault="00FE52CD" w:rsidP="00D93C62">
                            <w:pPr>
                              <w:jc w:val="right"/>
                            </w:pPr>
                            <w:r>
                              <w:t>-6</w:t>
                            </w:r>
                          </w:p>
                        </w:tc>
                        <w:tc>
                          <w:tcPr>
                            <w:tcW w:w="576" w:type="dxa"/>
                          </w:tcPr>
                          <w:p w14:paraId="3F4C5AF3" w14:textId="77777777" w:rsidR="00FE52CD" w:rsidRDefault="00FE52CD" w:rsidP="00D93C62">
                            <w:pPr>
                              <w:jc w:val="right"/>
                            </w:pPr>
                            <w:r>
                              <w:t>2</w:t>
                            </w:r>
                          </w:p>
                        </w:tc>
                      </w:tr>
                      <w:tr w:rsidR="00FE52CD" w14:paraId="67B5F530" w14:textId="77777777" w:rsidTr="00D93C62">
                        <w:tc>
                          <w:tcPr>
                            <w:tcW w:w="738" w:type="dxa"/>
                          </w:tcPr>
                          <w:p w14:paraId="03BE6B36" w14:textId="77777777" w:rsidR="00FE52CD" w:rsidRDefault="00FE52CD" w:rsidP="00D93C62">
                            <w:pPr>
                              <w:jc w:val="right"/>
                            </w:pPr>
                          </w:p>
                        </w:tc>
                        <w:tc>
                          <w:tcPr>
                            <w:tcW w:w="561" w:type="dxa"/>
                            <w:tcBorders>
                              <w:bottom w:val="single" w:sz="4" w:space="0" w:color="auto"/>
                            </w:tcBorders>
                          </w:tcPr>
                          <w:p w14:paraId="3B23B196" w14:textId="77777777" w:rsidR="00FE52CD" w:rsidRDefault="00FE52CD" w:rsidP="00D93C62">
                            <w:pPr>
                              <w:jc w:val="right"/>
                            </w:pPr>
                            <w:r>
                              <w:t>↓</w:t>
                            </w:r>
                          </w:p>
                        </w:tc>
                        <w:tc>
                          <w:tcPr>
                            <w:tcW w:w="568" w:type="dxa"/>
                            <w:tcBorders>
                              <w:bottom w:val="single" w:sz="4" w:space="0" w:color="auto"/>
                            </w:tcBorders>
                          </w:tcPr>
                          <w:p w14:paraId="63609F75" w14:textId="77777777" w:rsidR="00FE52CD" w:rsidRDefault="00FE52CD" w:rsidP="00D93C62">
                            <w:pPr>
                              <w:jc w:val="right"/>
                            </w:pPr>
                            <w:r>
                              <w:t>1</w:t>
                            </w:r>
                          </w:p>
                        </w:tc>
                        <w:tc>
                          <w:tcPr>
                            <w:tcW w:w="553" w:type="dxa"/>
                            <w:tcBorders>
                              <w:bottom w:val="single" w:sz="4" w:space="0" w:color="auto"/>
                            </w:tcBorders>
                          </w:tcPr>
                          <w:p w14:paraId="0CD22ECA" w14:textId="77777777" w:rsidR="00FE52CD" w:rsidRDefault="00FE52CD" w:rsidP="00D93C62">
                            <w:pPr>
                              <w:jc w:val="right"/>
                            </w:pPr>
                            <w:r>
                              <w:t>0</w:t>
                            </w:r>
                          </w:p>
                        </w:tc>
                        <w:tc>
                          <w:tcPr>
                            <w:tcW w:w="576" w:type="dxa"/>
                            <w:tcBorders>
                              <w:bottom w:val="single" w:sz="4" w:space="0" w:color="auto"/>
                            </w:tcBorders>
                          </w:tcPr>
                          <w:p w14:paraId="7659A258" w14:textId="77777777" w:rsidR="00FE52CD" w:rsidRDefault="00FE52CD" w:rsidP="00D93C62">
                            <w:pPr>
                              <w:jc w:val="right"/>
                            </w:pPr>
                            <w:r>
                              <w:t>-2</w:t>
                            </w:r>
                          </w:p>
                        </w:tc>
                      </w:tr>
                      <w:tr w:rsidR="00FE52CD" w14:paraId="25B44818" w14:textId="77777777" w:rsidTr="00D93C62">
                        <w:tc>
                          <w:tcPr>
                            <w:tcW w:w="738" w:type="dxa"/>
                          </w:tcPr>
                          <w:p w14:paraId="4A8C2FF1" w14:textId="77777777" w:rsidR="00FE52CD" w:rsidRDefault="00FE52CD" w:rsidP="00D93C62">
                            <w:pPr>
                              <w:jc w:val="right"/>
                            </w:pPr>
                          </w:p>
                        </w:tc>
                        <w:tc>
                          <w:tcPr>
                            <w:tcW w:w="561" w:type="dxa"/>
                            <w:tcBorders>
                              <w:top w:val="single" w:sz="4" w:space="0" w:color="auto"/>
                            </w:tcBorders>
                          </w:tcPr>
                          <w:p w14:paraId="7F1813E7" w14:textId="77777777" w:rsidR="00FE52CD" w:rsidRDefault="00FE52CD" w:rsidP="00D93C62">
                            <w:pPr>
                              <w:jc w:val="right"/>
                            </w:pPr>
                            <w:r>
                              <w:t>3</w:t>
                            </w:r>
                          </w:p>
                        </w:tc>
                        <w:tc>
                          <w:tcPr>
                            <w:tcW w:w="568" w:type="dxa"/>
                            <w:tcBorders>
                              <w:top w:val="single" w:sz="4" w:space="0" w:color="auto"/>
                            </w:tcBorders>
                          </w:tcPr>
                          <w:p w14:paraId="59C07F93" w14:textId="77777777" w:rsidR="00FE52CD" w:rsidRDefault="00FE52CD" w:rsidP="00D93C62">
                            <w:pPr>
                              <w:jc w:val="right"/>
                            </w:pPr>
                            <w:r>
                              <w:t>0</w:t>
                            </w:r>
                          </w:p>
                        </w:tc>
                        <w:tc>
                          <w:tcPr>
                            <w:tcW w:w="553" w:type="dxa"/>
                            <w:tcBorders>
                              <w:top w:val="single" w:sz="4" w:space="0" w:color="auto"/>
                            </w:tcBorders>
                          </w:tcPr>
                          <w:p w14:paraId="48EB1194" w14:textId="77777777" w:rsidR="00FE52CD" w:rsidRDefault="00FE52CD" w:rsidP="00D93C62">
                            <w:pPr>
                              <w:jc w:val="right"/>
                            </w:pPr>
                            <w:r>
                              <w:t>-6</w:t>
                            </w:r>
                          </w:p>
                        </w:tc>
                        <w:tc>
                          <w:tcPr>
                            <w:tcW w:w="576" w:type="dxa"/>
                            <w:tcBorders>
                              <w:top w:val="single" w:sz="4" w:space="0" w:color="auto"/>
                              <w:left w:val="single" w:sz="4" w:space="0" w:color="auto"/>
                              <w:bottom w:val="single" w:sz="4" w:space="0" w:color="auto"/>
                              <w:right w:val="single" w:sz="4" w:space="0" w:color="auto"/>
                            </w:tcBorders>
                          </w:tcPr>
                          <w:p w14:paraId="7D0E392C" w14:textId="77777777" w:rsidR="00FE52CD" w:rsidRDefault="00FE52CD" w:rsidP="00D93C62">
                            <w:pPr>
                              <w:jc w:val="right"/>
                            </w:pPr>
                            <w:r>
                              <w:t>0</w:t>
                            </w:r>
                          </w:p>
                        </w:tc>
                      </w:tr>
                    </w:tbl>
                    <w:p w14:paraId="103E84FB" w14:textId="77777777" w:rsidR="00FE52CD" w:rsidRDefault="00FE52CD" w:rsidP="005565DB"/>
                  </w:txbxContent>
                </v:textbox>
                <w10:anchorlock/>
              </v:shape>
            </w:pict>
          </mc:Fallback>
        </mc:AlternateContent>
      </w:r>
      <w:r w:rsidR="00366665">
        <w:br/>
      </w:r>
      <w:r w:rsidR="00366665">
        <w:br/>
      </w:r>
      <w:r w:rsidR="009B3787" w:rsidRPr="009B3787">
        <w:rPr>
          <w:position w:val="-28"/>
        </w:rPr>
        <w:object w:dxaOrig="5300" w:dyaOrig="680" w14:anchorId="34B953ED">
          <v:shape id="_x0000_i1482" type="#_x0000_t75" style="width:265.5pt;height:33.75pt" o:ole="">
            <v:imagedata r:id="rId984" o:title=""/>
          </v:shape>
          <o:OLEObject Type="Embed" ProgID="Equation.DSMT4" ShapeID="_x0000_i1482" DrawAspect="Content" ObjectID="_1720945032" r:id="rId985"/>
        </w:object>
      </w:r>
      <w:r w:rsidR="005565DB">
        <w:t xml:space="preserve">.  </w:t>
      </w:r>
      <w:r w:rsidR="00366665">
        <w:br/>
      </w:r>
      <w:r w:rsidR="00366665">
        <w:br/>
      </w:r>
      <w:r w:rsidR="005565DB">
        <w:t xml:space="preserve">Solving </w:t>
      </w:r>
      <w:r w:rsidR="009B3787" w:rsidRPr="00212742">
        <w:rPr>
          <w:position w:val="-6"/>
        </w:rPr>
        <w:object w:dxaOrig="980" w:dyaOrig="320" w14:anchorId="44D568EA">
          <v:shape id="_x0000_i1483" type="#_x0000_t75" style="width:49.5pt;height:15.75pt" o:ole="">
            <v:imagedata r:id="rId986" o:title=""/>
          </v:shape>
          <o:OLEObject Type="Embed" ProgID="Equation.DSMT4" ShapeID="_x0000_i1483" DrawAspect="Content" ObjectID="_1720945033" r:id="rId987"/>
        </w:object>
      </w:r>
      <w:r w:rsidR="005565DB">
        <w:t xml:space="preserve"> gives zeros </w:t>
      </w:r>
      <w:r w:rsidR="009B3787" w:rsidRPr="00212742">
        <w:rPr>
          <w:position w:val="-6"/>
        </w:rPr>
        <w:object w:dxaOrig="880" w:dyaOrig="340" w14:anchorId="4A26BB9D">
          <v:shape id="_x0000_i1484" type="#_x0000_t75" style="width:44.25pt;height:17.25pt" o:ole="">
            <v:imagedata r:id="rId988" o:title=""/>
          </v:shape>
          <o:OLEObject Type="Embed" ProgID="Equation.DSMT4" ShapeID="_x0000_i1484" DrawAspect="Content" ObjectID="_1720945034" r:id="rId989"/>
        </w:object>
      </w:r>
      <w:r w:rsidR="005565DB">
        <w:t>.</w:t>
      </w:r>
      <w:r w:rsidR="00366665">
        <w:br/>
      </w:r>
      <w:r w:rsidR="005565DB">
        <w:t xml:space="preserve">The real zeros of the polynomial are </w:t>
      </w:r>
      <w:r w:rsidR="009B3787" w:rsidRPr="009B3787">
        <w:rPr>
          <w:position w:val="-24"/>
        </w:rPr>
        <w:object w:dxaOrig="1579" w:dyaOrig="620" w14:anchorId="4AF8515F">
          <v:shape id="_x0000_i1485" type="#_x0000_t75" style="width:78.75pt;height:31.5pt" o:ole="">
            <v:imagedata r:id="rId990" o:title=""/>
          </v:shape>
          <o:OLEObject Type="Embed" ProgID="Equation.DSMT4" ShapeID="_x0000_i1485" DrawAspect="Content" ObjectID="_1720945035" r:id="rId991"/>
        </w:object>
      </w:r>
      <w:r w:rsidR="005565DB">
        <w:t>.</w:t>
      </w:r>
    </w:p>
    <w:p w14:paraId="4FA3BA60" w14:textId="77777777" w:rsidR="005565DB" w:rsidRPr="00212742" w:rsidRDefault="005565DB" w:rsidP="005565DB"/>
    <w:p w14:paraId="5731E6FD" w14:textId="77777777" w:rsidR="005565DB" w:rsidRDefault="005565DB" w:rsidP="005565DB">
      <w:pPr>
        <w:sectPr w:rsidR="005565DB" w:rsidSect="00E55FCF">
          <w:headerReference w:type="default" r:id="rId992"/>
          <w:pgSz w:w="12240" w:h="15840" w:code="1"/>
          <w:pgMar w:top="1440" w:right="1440" w:bottom="1440" w:left="1440" w:header="720" w:footer="720" w:gutter="720"/>
          <w:cols w:space="720"/>
          <w:docGrid w:linePitch="360"/>
        </w:sectPr>
      </w:pPr>
    </w:p>
    <w:p w14:paraId="30776A41" w14:textId="77777777" w:rsidR="005565DB" w:rsidRDefault="005565DB" w:rsidP="005565DB">
      <w:pPr>
        <w:pStyle w:val="Heading2"/>
      </w:pPr>
      <w:bookmarkStart w:id="17" w:name="_Toc481691818"/>
      <w:r>
        <w:lastRenderedPageBreak/>
        <w:t>Section 3.5 Exercises</w:t>
      </w:r>
      <w:bookmarkEnd w:id="17"/>
    </w:p>
    <w:p w14:paraId="7033FA21" w14:textId="77777777" w:rsidR="005565DB" w:rsidRDefault="005565DB" w:rsidP="005565DB"/>
    <w:p w14:paraId="150FBEE0" w14:textId="77777777" w:rsidR="005565DB" w:rsidRDefault="005565DB" w:rsidP="005565DB">
      <w:r>
        <w:t>For each of the following polynomials, use Cauchy’s Bound to find an interval containing all the real zeros, then use Rational Roots Theorem to make a list of possible rational zeros.</w:t>
      </w:r>
    </w:p>
    <w:p w14:paraId="181A46A8" w14:textId="77777777" w:rsidR="005565DB" w:rsidRDefault="005565DB" w:rsidP="005565DB"/>
    <w:p w14:paraId="4315661C" w14:textId="7BBD3248" w:rsidR="005565DB" w:rsidRDefault="005565DB" w:rsidP="00D40169">
      <w:pPr>
        <w:spacing w:line="360" w:lineRule="auto"/>
        <w:rPr>
          <w:noProof/>
        </w:rPr>
      </w:pPr>
      <w:r>
        <w:t xml:space="preserve">1. </w:t>
      </w:r>
      <w:r w:rsidR="009B3787">
        <w:rPr>
          <w:noProof/>
          <w:position w:val="-10"/>
        </w:rPr>
        <w:object w:dxaOrig="2340" w:dyaOrig="360" w14:anchorId="33569376">
          <v:shape id="_x0000_i1486" type="#_x0000_t75" style="width:117pt;height:18pt" o:ole="">
            <v:imagedata r:id="rId993" o:title=""/>
          </v:shape>
          <o:OLEObject Type="Embed" ProgID="Equation.DSMT4" ShapeID="_x0000_i1486" DrawAspect="Content" ObjectID="_1720945036" r:id="rId994"/>
        </w:object>
      </w:r>
      <w:r>
        <w:rPr>
          <w:noProof/>
        </w:rPr>
        <w:tab/>
      </w:r>
      <w:r>
        <w:rPr>
          <w:noProof/>
        </w:rPr>
        <w:tab/>
      </w:r>
      <w:r>
        <w:rPr>
          <w:noProof/>
        </w:rPr>
        <w:tab/>
        <w:t xml:space="preserve">2. </w:t>
      </w:r>
      <w:r w:rsidR="009B3787">
        <w:rPr>
          <w:noProof/>
          <w:position w:val="-10"/>
        </w:rPr>
        <w:object w:dxaOrig="3240" w:dyaOrig="360" w14:anchorId="1B63E991">
          <v:shape id="_x0000_i1487" type="#_x0000_t75" style="width:162pt;height:18pt" o:ole="">
            <v:imagedata r:id="rId995" o:title=""/>
          </v:shape>
          <o:OLEObject Type="Embed" ProgID="Equation.DSMT4" ShapeID="_x0000_i1487" DrawAspect="Content" ObjectID="_1720945037" r:id="rId996"/>
        </w:object>
      </w:r>
    </w:p>
    <w:p w14:paraId="26FB1A2A" w14:textId="2FC839FA" w:rsidR="005565DB" w:rsidRDefault="005565DB" w:rsidP="00D40169">
      <w:pPr>
        <w:spacing w:line="360" w:lineRule="auto"/>
        <w:rPr>
          <w:noProof/>
        </w:rPr>
      </w:pPr>
      <w:r>
        <w:rPr>
          <w:noProof/>
        </w:rPr>
        <w:t xml:space="preserve">3. </w:t>
      </w:r>
      <w:r w:rsidR="009B3787">
        <w:rPr>
          <w:noProof/>
          <w:position w:val="-10"/>
        </w:rPr>
        <w:object w:dxaOrig="2439" w:dyaOrig="360" w14:anchorId="63040F07">
          <v:shape id="_x0000_i1488" type="#_x0000_t75" style="width:121.5pt;height:18pt" o:ole="">
            <v:imagedata r:id="rId997" o:title=""/>
          </v:shape>
          <o:OLEObject Type="Embed" ProgID="Equation.DSMT4" ShapeID="_x0000_i1488" DrawAspect="Content" ObjectID="_1720945038" r:id="rId998"/>
        </w:object>
      </w:r>
      <w:r>
        <w:rPr>
          <w:noProof/>
        </w:rPr>
        <w:tab/>
      </w:r>
      <w:r>
        <w:rPr>
          <w:noProof/>
        </w:rPr>
        <w:tab/>
      </w:r>
      <w:r>
        <w:rPr>
          <w:noProof/>
        </w:rPr>
        <w:tab/>
        <w:t xml:space="preserve">4. </w:t>
      </w:r>
      <w:r w:rsidR="009B3787">
        <w:rPr>
          <w:noProof/>
          <w:position w:val="-10"/>
        </w:rPr>
        <w:object w:dxaOrig="2420" w:dyaOrig="360" w14:anchorId="2DC177F4">
          <v:shape id="_x0000_i1489" type="#_x0000_t75" style="width:120.75pt;height:18pt" o:ole="">
            <v:imagedata r:id="rId999" o:title=""/>
          </v:shape>
          <o:OLEObject Type="Embed" ProgID="Equation.DSMT4" ShapeID="_x0000_i1489" DrawAspect="Content" ObjectID="_1720945039" r:id="rId1000"/>
        </w:object>
      </w:r>
    </w:p>
    <w:p w14:paraId="0A277682" w14:textId="1D9848DA" w:rsidR="005565DB" w:rsidRDefault="005565DB" w:rsidP="00D40169">
      <w:pPr>
        <w:spacing w:line="360" w:lineRule="auto"/>
        <w:rPr>
          <w:noProof/>
        </w:rPr>
      </w:pPr>
      <w:r>
        <w:rPr>
          <w:noProof/>
        </w:rPr>
        <w:t xml:space="preserve">5. </w:t>
      </w:r>
      <w:r w:rsidR="009B3787">
        <w:rPr>
          <w:noProof/>
          <w:position w:val="-10"/>
        </w:rPr>
        <w:object w:dxaOrig="2220" w:dyaOrig="360" w14:anchorId="7223A181">
          <v:shape id="_x0000_i1490" type="#_x0000_t75" style="width:111pt;height:18pt" o:ole="">
            <v:imagedata r:id="rId1001" o:title=""/>
          </v:shape>
          <o:OLEObject Type="Embed" ProgID="Equation.DSMT4" ShapeID="_x0000_i1490" DrawAspect="Content" ObjectID="_1720945040" r:id="rId1002"/>
        </w:object>
      </w:r>
      <w:r>
        <w:rPr>
          <w:noProof/>
        </w:rPr>
        <w:tab/>
      </w:r>
      <w:r>
        <w:rPr>
          <w:noProof/>
        </w:rPr>
        <w:tab/>
      </w:r>
      <w:r>
        <w:rPr>
          <w:noProof/>
        </w:rPr>
        <w:tab/>
        <w:t xml:space="preserve">6. </w:t>
      </w:r>
      <w:r w:rsidR="009B3787">
        <w:rPr>
          <w:noProof/>
          <w:position w:val="-10"/>
        </w:rPr>
        <w:object w:dxaOrig="2940" w:dyaOrig="360" w14:anchorId="5BF7D835">
          <v:shape id="_x0000_i1491" type="#_x0000_t75" style="width:147pt;height:18pt" o:ole="">
            <v:imagedata r:id="rId1003" o:title=""/>
          </v:shape>
          <o:OLEObject Type="Embed" ProgID="Equation.DSMT4" ShapeID="_x0000_i1491" DrawAspect="Content" ObjectID="_1720945041" r:id="rId1004"/>
        </w:object>
      </w:r>
    </w:p>
    <w:p w14:paraId="26FA0403" w14:textId="3E911562" w:rsidR="005565DB" w:rsidRDefault="005565DB" w:rsidP="00D40169">
      <w:pPr>
        <w:spacing w:line="360" w:lineRule="auto"/>
        <w:rPr>
          <w:noProof/>
        </w:rPr>
      </w:pPr>
      <w:r>
        <w:rPr>
          <w:noProof/>
        </w:rPr>
        <w:t xml:space="preserve">7. </w:t>
      </w:r>
      <w:r w:rsidR="009B3787">
        <w:rPr>
          <w:noProof/>
          <w:position w:val="-10"/>
        </w:rPr>
        <w:object w:dxaOrig="2920" w:dyaOrig="360" w14:anchorId="4E2E5D51">
          <v:shape id="_x0000_i1492" type="#_x0000_t75" style="width:146.25pt;height:18pt" o:ole="">
            <v:imagedata r:id="rId1005" o:title=""/>
          </v:shape>
          <o:OLEObject Type="Embed" ProgID="Equation.DSMT4" ShapeID="_x0000_i1492" DrawAspect="Content" ObjectID="_1720945042" r:id="rId1006"/>
        </w:object>
      </w:r>
      <w:r>
        <w:rPr>
          <w:noProof/>
        </w:rPr>
        <w:tab/>
      </w:r>
      <w:r>
        <w:rPr>
          <w:noProof/>
        </w:rPr>
        <w:tab/>
        <w:t xml:space="preserve">8. </w:t>
      </w:r>
      <w:r w:rsidR="009B3787">
        <w:rPr>
          <w:noProof/>
          <w:position w:val="-10"/>
        </w:rPr>
        <w:object w:dxaOrig="3280" w:dyaOrig="360" w14:anchorId="63BED420">
          <v:shape id="_x0000_i1493" type="#_x0000_t75" style="width:164.25pt;height:18pt" o:ole="">
            <v:imagedata r:id="rId1007" o:title=""/>
          </v:shape>
          <o:OLEObject Type="Embed" ProgID="Equation.DSMT4" ShapeID="_x0000_i1493" DrawAspect="Content" ObjectID="_1720945043" r:id="rId1008"/>
        </w:object>
      </w:r>
    </w:p>
    <w:p w14:paraId="6078B610" w14:textId="246463BA" w:rsidR="005565DB" w:rsidRDefault="005565DB" w:rsidP="00D40169">
      <w:pPr>
        <w:spacing w:line="360" w:lineRule="auto"/>
        <w:rPr>
          <w:noProof/>
        </w:rPr>
      </w:pPr>
      <w:r>
        <w:rPr>
          <w:noProof/>
        </w:rPr>
        <w:t xml:space="preserve">9. </w:t>
      </w:r>
      <w:r w:rsidR="009B3787">
        <w:rPr>
          <w:noProof/>
          <w:position w:val="-10"/>
        </w:rPr>
        <w:object w:dxaOrig="2620" w:dyaOrig="360" w14:anchorId="2ADCB874">
          <v:shape id="_x0000_i1494" type="#_x0000_t75" style="width:130.5pt;height:18pt" o:ole="">
            <v:imagedata r:id="rId1009" o:title=""/>
          </v:shape>
          <o:OLEObject Type="Embed" ProgID="Equation.DSMT4" ShapeID="_x0000_i1494" DrawAspect="Content" ObjectID="_1720945044" r:id="rId1010"/>
        </w:object>
      </w:r>
      <w:r>
        <w:rPr>
          <w:noProof/>
        </w:rPr>
        <w:tab/>
      </w:r>
      <w:r>
        <w:rPr>
          <w:noProof/>
        </w:rPr>
        <w:tab/>
      </w:r>
      <w:r>
        <w:rPr>
          <w:noProof/>
        </w:rPr>
        <w:tab/>
        <w:t xml:space="preserve">10. </w:t>
      </w:r>
      <w:r w:rsidR="009B3787">
        <w:rPr>
          <w:noProof/>
          <w:position w:val="-10"/>
        </w:rPr>
        <w:object w:dxaOrig="2880" w:dyaOrig="360" w14:anchorId="709CF209">
          <v:shape id="_x0000_i1495" type="#_x0000_t75" style="width:2in;height:18pt" o:ole="">
            <v:imagedata r:id="rId1011" o:title=""/>
          </v:shape>
          <o:OLEObject Type="Embed" ProgID="Equation.DSMT4" ShapeID="_x0000_i1495" DrawAspect="Content" ObjectID="_1720945045" r:id="rId1012"/>
        </w:object>
      </w:r>
    </w:p>
    <w:p w14:paraId="11ED6EE3" w14:textId="77777777" w:rsidR="005565DB" w:rsidRDefault="005565DB" w:rsidP="005565DB">
      <w:pPr>
        <w:rPr>
          <w:noProof/>
        </w:rPr>
      </w:pPr>
    </w:p>
    <w:p w14:paraId="5CC3C398" w14:textId="77777777" w:rsidR="005565DB" w:rsidRDefault="005565DB" w:rsidP="005565DB">
      <w:r>
        <w:t>Find the real zeros of each polynomial.</w:t>
      </w:r>
    </w:p>
    <w:p w14:paraId="5D3382D9" w14:textId="0F03A968" w:rsidR="005565DB" w:rsidRDefault="005565DB" w:rsidP="00D40169">
      <w:pPr>
        <w:spacing w:line="360" w:lineRule="auto"/>
        <w:rPr>
          <w:noProof/>
        </w:rPr>
      </w:pPr>
      <w:r>
        <w:t xml:space="preserve">11. </w:t>
      </w:r>
      <w:r w:rsidR="009B3787">
        <w:rPr>
          <w:noProof/>
          <w:position w:val="-10"/>
        </w:rPr>
        <w:object w:dxaOrig="2340" w:dyaOrig="360" w14:anchorId="4FFE3070">
          <v:shape id="_x0000_i1496" type="#_x0000_t75" style="width:117pt;height:18pt" o:ole="">
            <v:imagedata r:id="rId1013" o:title=""/>
          </v:shape>
          <o:OLEObject Type="Embed" ProgID="Equation.DSMT4" ShapeID="_x0000_i1496" DrawAspect="Content" ObjectID="_1720945046" r:id="rId1014"/>
        </w:object>
      </w:r>
      <w:r>
        <w:rPr>
          <w:noProof/>
        </w:rPr>
        <w:tab/>
      </w:r>
      <w:r>
        <w:rPr>
          <w:noProof/>
        </w:rPr>
        <w:tab/>
      </w:r>
      <w:r>
        <w:rPr>
          <w:noProof/>
        </w:rPr>
        <w:tab/>
        <w:t xml:space="preserve">12. </w:t>
      </w:r>
      <w:r w:rsidR="009B3787">
        <w:rPr>
          <w:noProof/>
          <w:position w:val="-10"/>
        </w:rPr>
        <w:object w:dxaOrig="3240" w:dyaOrig="360" w14:anchorId="65952B8D">
          <v:shape id="_x0000_i1497" type="#_x0000_t75" style="width:162pt;height:18pt" o:ole="">
            <v:imagedata r:id="rId1015" o:title=""/>
          </v:shape>
          <o:OLEObject Type="Embed" ProgID="Equation.DSMT4" ShapeID="_x0000_i1497" DrawAspect="Content" ObjectID="_1720945047" r:id="rId1016"/>
        </w:object>
      </w:r>
    </w:p>
    <w:p w14:paraId="1C2F9680" w14:textId="0974BCF2" w:rsidR="005565DB" w:rsidRDefault="005565DB" w:rsidP="00D40169">
      <w:pPr>
        <w:spacing w:line="360" w:lineRule="auto"/>
        <w:rPr>
          <w:noProof/>
        </w:rPr>
      </w:pPr>
      <w:r>
        <w:rPr>
          <w:noProof/>
        </w:rPr>
        <w:t xml:space="preserve">13. </w:t>
      </w:r>
      <w:r w:rsidR="009B3787">
        <w:rPr>
          <w:noProof/>
          <w:position w:val="-10"/>
        </w:rPr>
        <w:object w:dxaOrig="2439" w:dyaOrig="360" w14:anchorId="26B4AB86">
          <v:shape id="_x0000_i1498" type="#_x0000_t75" style="width:121.5pt;height:18pt" o:ole="">
            <v:imagedata r:id="rId1017" o:title=""/>
          </v:shape>
          <o:OLEObject Type="Embed" ProgID="Equation.DSMT4" ShapeID="_x0000_i1498" DrawAspect="Content" ObjectID="_1720945048" r:id="rId1018"/>
        </w:object>
      </w:r>
      <w:r>
        <w:rPr>
          <w:noProof/>
        </w:rPr>
        <w:tab/>
      </w:r>
      <w:r>
        <w:rPr>
          <w:noProof/>
        </w:rPr>
        <w:tab/>
      </w:r>
      <w:r>
        <w:rPr>
          <w:noProof/>
        </w:rPr>
        <w:tab/>
        <w:t xml:space="preserve">14. </w:t>
      </w:r>
      <w:r w:rsidR="009B3787">
        <w:rPr>
          <w:noProof/>
          <w:position w:val="-10"/>
        </w:rPr>
        <w:object w:dxaOrig="2420" w:dyaOrig="360" w14:anchorId="7C24EB59">
          <v:shape id="_x0000_i1499" type="#_x0000_t75" style="width:120.75pt;height:18pt" o:ole="">
            <v:imagedata r:id="rId1019" o:title=""/>
          </v:shape>
          <o:OLEObject Type="Embed" ProgID="Equation.DSMT4" ShapeID="_x0000_i1499" DrawAspect="Content" ObjectID="_1720945049" r:id="rId1020"/>
        </w:object>
      </w:r>
    </w:p>
    <w:p w14:paraId="68AD73E8" w14:textId="342C7715" w:rsidR="005565DB" w:rsidRDefault="005565DB" w:rsidP="00D40169">
      <w:pPr>
        <w:spacing w:line="360" w:lineRule="auto"/>
        <w:rPr>
          <w:noProof/>
        </w:rPr>
      </w:pPr>
      <w:r>
        <w:rPr>
          <w:noProof/>
        </w:rPr>
        <w:t xml:space="preserve">15. </w:t>
      </w:r>
      <w:r w:rsidR="009B3787">
        <w:rPr>
          <w:noProof/>
          <w:position w:val="-10"/>
        </w:rPr>
        <w:object w:dxaOrig="2220" w:dyaOrig="360" w14:anchorId="2F65B3F6">
          <v:shape id="_x0000_i1500" type="#_x0000_t75" style="width:111pt;height:18pt" o:ole="">
            <v:imagedata r:id="rId1021" o:title=""/>
          </v:shape>
          <o:OLEObject Type="Embed" ProgID="Equation.DSMT4" ShapeID="_x0000_i1500" DrawAspect="Content" ObjectID="_1720945050" r:id="rId1022"/>
        </w:object>
      </w:r>
      <w:r>
        <w:rPr>
          <w:noProof/>
        </w:rPr>
        <w:tab/>
      </w:r>
      <w:r>
        <w:rPr>
          <w:noProof/>
        </w:rPr>
        <w:tab/>
      </w:r>
      <w:r>
        <w:rPr>
          <w:noProof/>
        </w:rPr>
        <w:tab/>
        <w:t xml:space="preserve">16. </w:t>
      </w:r>
      <w:r w:rsidR="009B3787">
        <w:rPr>
          <w:noProof/>
          <w:position w:val="-10"/>
        </w:rPr>
        <w:object w:dxaOrig="2940" w:dyaOrig="360" w14:anchorId="6BB5BD4E">
          <v:shape id="_x0000_i1501" type="#_x0000_t75" style="width:147pt;height:18pt" o:ole="">
            <v:imagedata r:id="rId1023" o:title=""/>
          </v:shape>
          <o:OLEObject Type="Embed" ProgID="Equation.DSMT4" ShapeID="_x0000_i1501" DrawAspect="Content" ObjectID="_1720945051" r:id="rId1024"/>
        </w:object>
      </w:r>
    </w:p>
    <w:p w14:paraId="61446917" w14:textId="5612363E" w:rsidR="005565DB" w:rsidRDefault="005565DB" w:rsidP="00D40169">
      <w:pPr>
        <w:spacing w:line="360" w:lineRule="auto"/>
        <w:rPr>
          <w:noProof/>
        </w:rPr>
      </w:pPr>
      <w:r>
        <w:rPr>
          <w:noProof/>
        </w:rPr>
        <w:t xml:space="preserve">17. </w:t>
      </w:r>
      <w:r w:rsidR="009B3787">
        <w:rPr>
          <w:noProof/>
          <w:position w:val="-10"/>
        </w:rPr>
        <w:object w:dxaOrig="2920" w:dyaOrig="360" w14:anchorId="362C4A7B">
          <v:shape id="_x0000_i1502" type="#_x0000_t75" style="width:146.25pt;height:18pt" o:ole="">
            <v:imagedata r:id="rId1025" o:title=""/>
          </v:shape>
          <o:OLEObject Type="Embed" ProgID="Equation.DSMT4" ShapeID="_x0000_i1502" DrawAspect="Content" ObjectID="_1720945052" r:id="rId1026"/>
        </w:object>
      </w:r>
      <w:r>
        <w:rPr>
          <w:noProof/>
        </w:rPr>
        <w:tab/>
      </w:r>
      <w:r>
        <w:rPr>
          <w:noProof/>
        </w:rPr>
        <w:tab/>
        <w:t xml:space="preserve">18. </w:t>
      </w:r>
      <w:r w:rsidR="009B3787">
        <w:rPr>
          <w:noProof/>
          <w:position w:val="-10"/>
        </w:rPr>
        <w:object w:dxaOrig="3280" w:dyaOrig="360" w14:anchorId="5C320EF3">
          <v:shape id="_x0000_i1503" type="#_x0000_t75" style="width:164.25pt;height:18pt" o:ole="">
            <v:imagedata r:id="rId1027" o:title=""/>
          </v:shape>
          <o:OLEObject Type="Embed" ProgID="Equation.DSMT4" ShapeID="_x0000_i1503" DrawAspect="Content" ObjectID="_1720945053" r:id="rId1028"/>
        </w:object>
      </w:r>
    </w:p>
    <w:p w14:paraId="18808115" w14:textId="245086BA" w:rsidR="005565DB" w:rsidRDefault="005565DB" w:rsidP="00D40169">
      <w:pPr>
        <w:spacing w:line="360" w:lineRule="auto"/>
        <w:rPr>
          <w:noProof/>
        </w:rPr>
      </w:pPr>
      <w:r>
        <w:rPr>
          <w:noProof/>
        </w:rPr>
        <w:t xml:space="preserve">19. </w:t>
      </w:r>
      <w:r w:rsidR="009B3787">
        <w:rPr>
          <w:noProof/>
          <w:position w:val="-10"/>
        </w:rPr>
        <w:object w:dxaOrig="2620" w:dyaOrig="360" w14:anchorId="077457F2">
          <v:shape id="_x0000_i1504" type="#_x0000_t75" style="width:130.5pt;height:18pt" o:ole="">
            <v:imagedata r:id="rId1029" o:title=""/>
          </v:shape>
          <o:OLEObject Type="Embed" ProgID="Equation.DSMT4" ShapeID="_x0000_i1504" DrawAspect="Content" ObjectID="_1720945054" r:id="rId1030"/>
        </w:object>
      </w:r>
      <w:r>
        <w:rPr>
          <w:noProof/>
        </w:rPr>
        <w:tab/>
      </w:r>
      <w:r>
        <w:rPr>
          <w:noProof/>
        </w:rPr>
        <w:tab/>
        <w:t xml:space="preserve">20. </w:t>
      </w:r>
      <w:r w:rsidR="009B3787">
        <w:rPr>
          <w:noProof/>
          <w:position w:val="-10"/>
        </w:rPr>
        <w:object w:dxaOrig="2880" w:dyaOrig="360" w14:anchorId="155EA653">
          <v:shape id="_x0000_i1505" type="#_x0000_t75" style="width:2in;height:18pt" o:ole="">
            <v:imagedata r:id="rId1031" o:title=""/>
          </v:shape>
          <o:OLEObject Type="Embed" ProgID="Equation.DSMT4" ShapeID="_x0000_i1505" DrawAspect="Content" ObjectID="_1720945055" r:id="rId1032"/>
        </w:object>
      </w:r>
    </w:p>
    <w:p w14:paraId="14E4C16C" w14:textId="0C1FC7E5" w:rsidR="005565DB" w:rsidRDefault="005565DB" w:rsidP="00D40169">
      <w:pPr>
        <w:spacing w:line="360" w:lineRule="auto"/>
        <w:rPr>
          <w:noProof/>
        </w:rPr>
      </w:pPr>
      <w:r>
        <w:t xml:space="preserve">21. </w:t>
      </w:r>
      <w:r w:rsidR="009B3787">
        <w:rPr>
          <w:noProof/>
          <w:position w:val="-10"/>
        </w:rPr>
        <w:object w:dxaOrig="2000" w:dyaOrig="360" w14:anchorId="6B1F7599">
          <v:shape id="_x0000_i1506" type="#_x0000_t75" style="width:99.75pt;height:18pt" o:ole="">
            <v:imagedata r:id="rId1033" o:title=""/>
          </v:shape>
          <o:OLEObject Type="Embed" ProgID="Equation.DSMT4" ShapeID="_x0000_i1506" DrawAspect="Content" ObjectID="_1720945056" r:id="rId1034"/>
        </w:object>
      </w:r>
      <w:r>
        <w:rPr>
          <w:noProof/>
        </w:rPr>
        <w:tab/>
      </w:r>
      <w:r>
        <w:rPr>
          <w:noProof/>
        </w:rPr>
        <w:tab/>
      </w:r>
      <w:r>
        <w:rPr>
          <w:noProof/>
        </w:rPr>
        <w:tab/>
        <w:t xml:space="preserve">22. </w:t>
      </w:r>
      <w:r w:rsidR="009B3787">
        <w:rPr>
          <w:noProof/>
          <w:position w:val="-10"/>
        </w:rPr>
        <w:object w:dxaOrig="2200" w:dyaOrig="360" w14:anchorId="30EF584F">
          <v:shape id="_x0000_i1507" type="#_x0000_t75" style="width:110.25pt;height:18pt" o:ole="">
            <v:imagedata r:id="rId1035" o:title=""/>
          </v:shape>
          <o:OLEObject Type="Embed" ProgID="Equation.DSMT4" ShapeID="_x0000_i1507" DrawAspect="Content" ObjectID="_1720945057" r:id="rId1036"/>
        </w:object>
      </w:r>
    </w:p>
    <w:p w14:paraId="26DD07F4" w14:textId="1805778F" w:rsidR="005565DB" w:rsidRDefault="005565DB" w:rsidP="00D40169">
      <w:pPr>
        <w:spacing w:line="360" w:lineRule="auto"/>
        <w:rPr>
          <w:noProof/>
        </w:rPr>
      </w:pPr>
      <w:r>
        <w:rPr>
          <w:noProof/>
        </w:rPr>
        <w:t xml:space="preserve">23. </w:t>
      </w:r>
      <w:r w:rsidR="009B3787">
        <w:rPr>
          <w:noProof/>
          <w:position w:val="-10"/>
        </w:rPr>
        <w:object w:dxaOrig="2000" w:dyaOrig="360" w14:anchorId="691B8D90">
          <v:shape id="_x0000_i1508" type="#_x0000_t75" style="width:99.75pt;height:18pt" o:ole="">
            <v:imagedata r:id="rId1037" o:title=""/>
          </v:shape>
          <o:OLEObject Type="Embed" ProgID="Equation.DSMT4" ShapeID="_x0000_i1508" DrawAspect="Content" ObjectID="_1720945058" r:id="rId1038"/>
        </w:object>
      </w:r>
      <w:r>
        <w:rPr>
          <w:noProof/>
        </w:rPr>
        <w:tab/>
      </w:r>
      <w:r>
        <w:rPr>
          <w:noProof/>
        </w:rPr>
        <w:tab/>
      </w:r>
      <w:r>
        <w:rPr>
          <w:noProof/>
        </w:rPr>
        <w:tab/>
        <w:t xml:space="preserve">24. </w:t>
      </w:r>
      <w:r w:rsidR="009B3787">
        <w:rPr>
          <w:noProof/>
          <w:position w:val="-10"/>
        </w:rPr>
        <w:object w:dxaOrig="1980" w:dyaOrig="360" w14:anchorId="6112B65C">
          <v:shape id="_x0000_i1509" type="#_x0000_t75" style="width:99pt;height:18pt" o:ole="">
            <v:imagedata r:id="rId1039" o:title=""/>
          </v:shape>
          <o:OLEObject Type="Embed" ProgID="Equation.DSMT4" ShapeID="_x0000_i1509" DrawAspect="Content" ObjectID="_1720945059" r:id="rId1040"/>
        </w:object>
      </w:r>
    </w:p>
    <w:p w14:paraId="0886EC91" w14:textId="565D2A3E" w:rsidR="005565DB" w:rsidRDefault="005565DB" w:rsidP="00D40169">
      <w:pPr>
        <w:spacing w:line="360" w:lineRule="auto"/>
        <w:rPr>
          <w:noProof/>
        </w:rPr>
      </w:pPr>
      <w:r>
        <w:rPr>
          <w:noProof/>
        </w:rPr>
        <w:t xml:space="preserve">25. </w:t>
      </w:r>
      <w:r w:rsidR="009B3787">
        <w:rPr>
          <w:noProof/>
          <w:position w:val="-10"/>
        </w:rPr>
        <w:object w:dxaOrig="2100" w:dyaOrig="360" w14:anchorId="25EADA97">
          <v:shape id="_x0000_i1510" type="#_x0000_t75" style="width:105pt;height:18pt" o:ole="">
            <v:imagedata r:id="rId1041" o:title=""/>
          </v:shape>
          <o:OLEObject Type="Embed" ProgID="Equation.DSMT4" ShapeID="_x0000_i1510" DrawAspect="Content" ObjectID="_1720945060" r:id="rId1042"/>
        </w:object>
      </w:r>
      <w:r>
        <w:rPr>
          <w:noProof/>
        </w:rPr>
        <w:tab/>
      </w:r>
      <w:r>
        <w:rPr>
          <w:noProof/>
        </w:rPr>
        <w:tab/>
      </w:r>
      <w:r>
        <w:rPr>
          <w:noProof/>
        </w:rPr>
        <w:tab/>
        <w:t xml:space="preserve">26. </w:t>
      </w:r>
      <w:r w:rsidR="009B3787">
        <w:rPr>
          <w:noProof/>
          <w:position w:val="-10"/>
        </w:rPr>
        <w:object w:dxaOrig="2020" w:dyaOrig="360" w14:anchorId="3DD08D4D">
          <v:shape id="_x0000_i1511" type="#_x0000_t75" style="width:101.25pt;height:18pt" o:ole="">
            <v:imagedata r:id="rId1043" o:title=""/>
          </v:shape>
          <o:OLEObject Type="Embed" ProgID="Equation.DSMT4" ShapeID="_x0000_i1511" DrawAspect="Content" ObjectID="_1720945061" r:id="rId1044"/>
        </w:object>
      </w:r>
    </w:p>
    <w:p w14:paraId="3B2E30BF" w14:textId="039BD38D" w:rsidR="005565DB" w:rsidRDefault="005565DB" w:rsidP="00D40169">
      <w:pPr>
        <w:spacing w:line="360" w:lineRule="auto"/>
        <w:rPr>
          <w:noProof/>
        </w:rPr>
      </w:pPr>
      <w:r>
        <w:rPr>
          <w:noProof/>
        </w:rPr>
        <w:t xml:space="preserve">27. </w:t>
      </w:r>
      <w:r w:rsidR="009B3787">
        <w:rPr>
          <w:noProof/>
          <w:position w:val="-10"/>
        </w:rPr>
        <w:object w:dxaOrig="1960" w:dyaOrig="360" w14:anchorId="04C99087">
          <v:shape id="_x0000_i1512" type="#_x0000_t75" style="width:98.25pt;height:18pt" o:ole="">
            <v:imagedata r:id="rId1045" o:title=""/>
          </v:shape>
          <o:OLEObject Type="Embed" ProgID="Equation.DSMT4" ShapeID="_x0000_i1512" DrawAspect="Content" ObjectID="_1720945062" r:id="rId1046"/>
        </w:object>
      </w:r>
      <w:r>
        <w:rPr>
          <w:noProof/>
        </w:rPr>
        <w:tab/>
      </w:r>
      <w:r>
        <w:rPr>
          <w:noProof/>
        </w:rPr>
        <w:tab/>
      </w:r>
      <w:r>
        <w:rPr>
          <w:noProof/>
        </w:rPr>
        <w:tab/>
        <w:t xml:space="preserve">28. </w:t>
      </w:r>
      <w:r w:rsidR="009B3787">
        <w:rPr>
          <w:noProof/>
          <w:position w:val="-10"/>
        </w:rPr>
        <w:object w:dxaOrig="2100" w:dyaOrig="360" w14:anchorId="43BA3E72">
          <v:shape id="_x0000_i1513" type="#_x0000_t75" style="width:105pt;height:18pt" o:ole="">
            <v:imagedata r:id="rId1047" o:title=""/>
          </v:shape>
          <o:OLEObject Type="Embed" ProgID="Equation.DSMT4" ShapeID="_x0000_i1513" DrawAspect="Content" ObjectID="_1720945063" r:id="rId1048"/>
        </w:object>
      </w:r>
    </w:p>
    <w:p w14:paraId="7610E075" w14:textId="4AA67545" w:rsidR="005565DB" w:rsidRDefault="005565DB" w:rsidP="00D40169">
      <w:pPr>
        <w:spacing w:line="360" w:lineRule="auto"/>
        <w:rPr>
          <w:noProof/>
        </w:rPr>
      </w:pPr>
      <w:r>
        <w:rPr>
          <w:noProof/>
        </w:rPr>
        <w:t xml:space="preserve">29. </w:t>
      </w:r>
      <w:r w:rsidR="009B3787">
        <w:rPr>
          <w:noProof/>
          <w:position w:val="-10"/>
        </w:rPr>
        <w:object w:dxaOrig="2340" w:dyaOrig="360" w14:anchorId="5AFA661E">
          <v:shape id="_x0000_i1514" type="#_x0000_t75" style="width:117pt;height:18pt" o:ole="">
            <v:imagedata r:id="rId1049" o:title=""/>
          </v:shape>
          <o:OLEObject Type="Embed" ProgID="Equation.DSMT4" ShapeID="_x0000_i1514" DrawAspect="Content" ObjectID="_1720945064" r:id="rId1050"/>
        </w:object>
      </w:r>
      <w:r>
        <w:rPr>
          <w:noProof/>
        </w:rPr>
        <w:tab/>
      </w:r>
      <w:r>
        <w:rPr>
          <w:noProof/>
        </w:rPr>
        <w:tab/>
      </w:r>
      <w:r>
        <w:rPr>
          <w:noProof/>
        </w:rPr>
        <w:tab/>
        <w:t xml:space="preserve">30. </w:t>
      </w:r>
      <w:r w:rsidR="009B3787">
        <w:rPr>
          <w:noProof/>
          <w:position w:val="-10"/>
        </w:rPr>
        <w:object w:dxaOrig="2680" w:dyaOrig="360" w14:anchorId="532C6A68">
          <v:shape id="_x0000_i1515" type="#_x0000_t75" style="width:134.25pt;height:18pt" o:ole="">
            <v:imagedata r:id="rId1051" o:title=""/>
          </v:shape>
          <o:OLEObject Type="Embed" ProgID="Equation.DSMT4" ShapeID="_x0000_i1515" DrawAspect="Content" ObjectID="_1720945065" r:id="rId1052"/>
        </w:object>
      </w:r>
    </w:p>
    <w:p w14:paraId="007FD6E1" w14:textId="1124232A" w:rsidR="005565DB" w:rsidRDefault="005565DB" w:rsidP="00D40169">
      <w:pPr>
        <w:spacing w:line="360" w:lineRule="auto"/>
        <w:rPr>
          <w:noProof/>
        </w:rPr>
      </w:pPr>
      <w:r>
        <w:rPr>
          <w:noProof/>
        </w:rPr>
        <w:t xml:space="preserve">31. </w:t>
      </w:r>
      <w:r w:rsidR="009B3787">
        <w:rPr>
          <w:noProof/>
          <w:position w:val="-10"/>
        </w:rPr>
        <w:object w:dxaOrig="3720" w:dyaOrig="360" w14:anchorId="69FB0BFE">
          <v:shape id="_x0000_i1516" type="#_x0000_t75" style="width:186pt;height:18pt" o:ole="">
            <v:imagedata r:id="rId1053" o:title=""/>
          </v:shape>
          <o:OLEObject Type="Embed" ProgID="Equation.DSMT4" ShapeID="_x0000_i1516" DrawAspect="Content" ObjectID="_1720945066" r:id="rId1054"/>
        </w:object>
      </w:r>
      <w:r>
        <w:rPr>
          <w:noProof/>
        </w:rPr>
        <w:tab/>
      </w:r>
    </w:p>
    <w:p w14:paraId="43631848" w14:textId="34E73106" w:rsidR="005565DB" w:rsidRDefault="005565DB" w:rsidP="00D40169">
      <w:pPr>
        <w:spacing w:line="360" w:lineRule="auto"/>
      </w:pPr>
      <w:r>
        <w:rPr>
          <w:noProof/>
        </w:rPr>
        <w:t xml:space="preserve">32. </w:t>
      </w:r>
      <w:r w:rsidR="009B3787">
        <w:rPr>
          <w:noProof/>
          <w:position w:val="-10"/>
        </w:rPr>
        <w:object w:dxaOrig="4459" w:dyaOrig="360" w14:anchorId="5F0804E9">
          <v:shape id="_x0000_i1517" type="#_x0000_t75" style="width:222.75pt;height:18pt" o:ole="">
            <v:imagedata r:id="rId1055" o:title=""/>
          </v:shape>
          <o:OLEObject Type="Embed" ProgID="Equation.DSMT4" ShapeID="_x0000_i1517" DrawAspect="Content" ObjectID="_1720945067" r:id="rId1056"/>
        </w:object>
      </w:r>
    </w:p>
    <w:p w14:paraId="4BA751E1" w14:textId="77777777" w:rsidR="005565DB" w:rsidRPr="0007125D" w:rsidRDefault="005565DB" w:rsidP="005565DB"/>
    <w:p w14:paraId="6CFD143B" w14:textId="77777777" w:rsidR="005565DB" w:rsidRDefault="005565DB" w:rsidP="005565DB">
      <w:pPr>
        <w:tabs>
          <w:tab w:val="center" w:pos="4800"/>
          <w:tab w:val="right" w:pos="9500"/>
        </w:tabs>
        <w:rPr>
          <w:noProof/>
        </w:rPr>
      </w:pPr>
    </w:p>
    <w:p w14:paraId="43FE0010" w14:textId="77777777" w:rsidR="005565DB" w:rsidRDefault="005565DB" w:rsidP="005565DB"/>
    <w:p w14:paraId="02553D8F" w14:textId="77777777" w:rsidR="005565DB" w:rsidRDefault="005565DB" w:rsidP="005565DB"/>
    <w:p w14:paraId="1B273EF7" w14:textId="77777777" w:rsidR="005565DB" w:rsidRPr="0007125D" w:rsidRDefault="005565DB" w:rsidP="005565DB">
      <w:pPr>
        <w:sectPr w:rsidR="005565DB" w:rsidRPr="0007125D" w:rsidSect="00E55FCF">
          <w:headerReference w:type="default" r:id="rId1057"/>
          <w:pgSz w:w="12240" w:h="15840" w:code="1"/>
          <w:pgMar w:top="1440" w:right="1440" w:bottom="1440" w:left="1440" w:header="720" w:footer="720" w:gutter="720"/>
          <w:cols w:space="720"/>
          <w:docGrid w:linePitch="360"/>
        </w:sectPr>
      </w:pPr>
    </w:p>
    <w:p w14:paraId="4BA73D0F" w14:textId="77777777" w:rsidR="005565DB" w:rsidRDefault="005565DB" w:rsidP="005565DB">
      <w:pPr>
        <w:pStyle w:val="Heading2"/>
      </w:pPr>
      <w:bookmarkStart w:id="18" w:name="_Toc360824285"/>
      <w:bookmarkStart w:id="19" w:name="_Toc481691819"/>
      <w:r>
        <w:lastRenderedPageBreak/>
        <w:t>Section 3.6 Complex Zeros</w:t>
      </w:r>
      <w:bookmarkEnd w:id="18"/>
      <w:bookmarkEnd w:id="19"/>
    </w:p>
    <w:p w14:paraId="69DE432F" w14:textId="77777777" w:rsidR="005565DB" w:rsidRDefault="005565DB" w:rsidP="005565DB"/>
    <w:p w14:paraId="0EC46102" w14:textId="63E691C8" w:rsidR="005565DB" w:rsidRDefault="005565DB" w:rsidP="005565DB">
      <w:r>
        <w:t xml:space="preserve">When finding the zeros of polynomials, at some point you're faced with the problem </w:t>
      </w:r>
      <w:r w:rsidR="009B3787" w:rsidRPr="00FD0EB6">
        <w:rPr>
          <w:position w:val="-6"/>
        </w:rPr>
        <w:object w:dxaOrig="780" w:dyaOrig="320" w14:anchorId="51B13F3A">
          <v:shape id="_x0000_i1518" type="#_x0000_t75" style="width:39pt;height:15.75pt" o:ole="">
            <v:imagedata r:id="rId1058" o:title=""/>
          </v:shape>
          <o:OLEObject Type="Embed" ProgID="Equation.DSMT4" ShapeID="_x0000_i1518" DrawAspect="Content" ObjectID="_1720945068" r:id="rId1059"/>
        </w:object>
      </w:r>
      <w:r>
        <w:t xml:space="preserve">.  While there are clearly no real numbers that are solutions to this equation, leaving things there has a certain feel of incompleteness.  To address that, we will need utilize the imaginary unit, </w:t>
      </w:r>
      <w:proofErr w:type="spellStart"/>
      <w:r>
        <w:rPr>
          <w:i/>
        </w:rPr>
        <w:t>i</w:t>
      </w:r>
      <w:proofErr w:type="spellEnd"/>
      <w:r>
        <w:t>.</w:t>
      </w:r>
    </w:p>
    <w:p w14:paraId="1ECA31AA" w14:textId="77777777" w:rsidR="005565DB" w:rsidRDefault="005565DB" w:rsidP="005565DB"/>
    <w:p w14:paraId="4DE0197A" w14:textId="77777777" w:rsidR="005565DB" w:rsidRDefault="005565DB" w:rsidP="005565DB"/>
    <w:p w14:paraId="293E4B8B" w14:textId="77777777" w:rsidR="005565DB" w:rsidRDefault="005565DB" w:rsidP="005565DB">
      <w:pPr>
        <w:pStyle w:val="DefinitionHeader"/>
      </w:pPr>
      <w:r>
        <w:t xml:space="preserve">Imaginary Number </w:t>
      </w:r>
      <w:proofErr w:type="spellStart"/>
      <w:r w:rsidRPr="00654A19">
        <w:rPr>
          <w:i/>
        </w:rPr>
        <w:t>i</w:t>
      </w:r>
      <w:proofErr w:type="spellEnd"/>
    </w:p>
    <w:p w14:paraId="55E4CE64" w14:textId="7F514A07" w:rsidR="005565DB" w:rsidRPr="0009282E" w:rsidRDefault="005565DB" w:rsidP="005565DB">
      <w:pPr>
        <w:pStyle w:val="Definition"/>
      </w:pPr>
      <w:r>
        <w:t xml:space="preserve">The most basic complex number is </w:t>
      </w:r>
      <w:proofErr w:type="spellStart"/>
      <w:r>
        <w:rPr>
          <w:i/>
        </w:rPr>
        <w:t>i</w:t>
      </w:r>
      <w:proofErr w:type="spellEnd"/>
      <w:r>
        <w:t xml:space="preserve">, defined to be </w:t>
      </w:r>
      <w:r w:rsidR="009B3787" w:rsidRPr="00401473">
        <w:rPr>
          <w:position w:val="-6"/>
        </w:rPr>
        <w:object w:dxaOrig="800" w:dyaOrig="340" w14:anchorId="17D37315">
          <v:shape id="_x0000_i1519" type="#_x0000_t75" style="width:40.5pt;height:17.25pt" o:ole="">
            <v:imagedata r:id="rId1060" o:title=""/>
          </v:shape>
          <o:OLEObject Type="Embed" ProgID="Equation.DSMT4" ShapeID="_x0000_i1519" DrawAspect="Content" ObjectID="_1720945069" r:id="rId1061"/>
        </w:object>
      </w:r>
      <w:r>
        <w:t xml:space="preserve">, commonly called an </w:t>
      </w:r>
      <w:r w:rsidRPr="004558AE">
        <w:rPr>
          <w:b/>
        </w:rPr>
        <w:t>imaginary number</w:t>
      </w:r>
      <w:r>
        <w:rPr>
          <w:b/>
        </w:rPr>
        <w:fldChar w:fldCharType="begin"/>
      </w:r>
      <w:r>
        <w:instrText xml:space="preserve"> XE "</w:instrText>
      </w:r>
      <w:r w:rsidRPr="00936E93">
        <w:rPr>
          <w:b/>
        </w:rPr>
        <w:instrText>Imaginary Number</w:instrText>
      </w:r>
      <w:r>
        <w:instrText xml:space="preserve">" </w:instrText>
      </w:r>
      <w:r>
        <w:rPr>
          <w:b/>
        </w:rPr>
        <w:fldChar w:fldCharType="end"/>
      </w:r>
      <w:r>
        <w:t xml:space="preserve">.  Any real multiple of </w:t>
      </w:r>
      <w:proofErr w:type="spellStart"/>
      <w:r>
        <w:rPr>
          <w:i/>
        </w:rPr>
        <w:t>i</w:t>
      </w:r>
      <w:proofErr w:type="spellEnd"/>
      <w:r>
        <w:t xml:space="preserve"> is also an imaginary number.</w:t>
      </w:r>
    </w:p>
    <w:p w14:paraId="45CEA353" w14:textId="77777777" w:rsidR="005565DB" w:rsidRDefault="005565DB" w:rsidP="005565DB"/>
    <w:p w14:paraId="235C8E8E" w14:textId="77777777" w:rsidR="005565DB" w:rsidRDefault="005565DB" w:rsidP="005565DB"/>
    <w:p w14:paraId="30D5AA8A" w14:textId="77777777" w:rsidR="005565DB" w:rsidRDefault="005565DB" w:rsidP="005565DB">
      <w:pPr>
        <w:pStyle w:val="ExampleHeader"/>
      </w:pPr>
      <w:r>
        <w:t>Example 1</w:t>
      </w:r>
    </w:p>
    <w:p w14:paraId="0FFC3884" w14:textId="62625D4E" w:rsidR="005565DB" w:rsidRDefault="005565DB" w:rsidP="005565DB">
      <w:pPr>
        <w:pStyle w:val="Example"/>
      </w:pPr>
      <w:r>
        <w:t xml:space="preserve">Simplify </w:t>
      </w:r>
      <w:r w:rsidR="009B3787" w:rsidRPr="00401473">
        <w:rPr>
          <w:position w:val="-8"/>
        </w:rPr>
        <w:object w:dxaOrig="499" w:dyaOrig="360" w14:anchorId="25F2AC65">
          <v:shape id="_x0000_i1520" type="#_x0000_t75" style="width:24.75pt;height:18pt" o:ole="">
            <v:imagedata r:id="rId1062" o:title=""/>
          </v:shape>
          <o:OLEObject Type="Embed" ProgID="Equation.DSMT4" ShapeID="_x0000_i1520" DrawAspect="Content" ObjectID="_1720945070" r:id="rId1063"/>
        </w:object>
      </w:r>
      <w:r>
        <w:t>.</w:t>
      </w:r>
    </w:p>
    <w:p w14:paraId="5A10E543" w14:textId="77777777" w:rsidR="005565DB" w:rsidRDefault="005565DB" w:rsidP="005565DB">
      <w:pPr>
        <w:pStyle w:val="Example"/>
      </w:pPr>
    </w:p>
    <w:p w14:paraId="553815DA" w14:textId="4065FC19" w:rsidR="005565DB" w:rsidRPr="00401473" w:rsidRDefault="005565DB" w:rsidP="005565DB">
      <w:pPr>
        <w:pStyle w:val="Example"/>
      </w:pPr>
      <w:r>
        <w:t xml:space="preserve">We can separate </w:t>
      </w:r>
      <w:r w:rsidR="009B3787" w:rsidRPr="00401473">
        <w:rPr>
          <w:position w:val="-8"/>
        </w:rPr>
        <w:object w:dxaOrig="499" w:dyaOrig="360" w14:anchorId="69CC6845">
          <v:shape id="_x0000_i1521" type="#_x0000_t75" style="width:24.75pt;height:18pt" o:ole="">
            <v:imagedata r:id="rId1064" o:title=""/>
          </v:shape>
          <o:OLEObject Type="Embed" ProgID="Equation.DSMT4" ShapeID="_x0000_i1521" DrawAspect="Content" ObjectID="_1720945071" r:id="rId1065"/>
        </w:object>
      </w:r>
      <w:r>
        <w:t xml:space="preserve"> as </w:t>
      </w:r>
      <w:r w:rsidR="009B3787" w:rsidRPr="00401473">
        <w:rPr>
          <w:position w:val="-8"/>
        </w:rPr>
        <w:object w:dxaOrig="780" w:dyaOrig="360" w14:anchorId="61C90724">
          <v:shape id="_x0000_i1522" type="#_x0000_t75" style="width:39pt;height:18pt" o:ole="">
            <v:imagedata r:id="rId1066" o:title=""/>
          </v:shape>
          <o:OLEObject Type="Embed" ProgID="Equation.DSMT4" ShapeID="_x0000_i1522" DrawAspect="Content" ObjectID="_1720945072" r:id="rId1067"/>
        </w:object>
      </w:r>
      <w:r>
        <w:t xml:space="preserve">.  We can take the square root of 9, and write the square root of -1 as </w:t>
      </w:r>
      <w:proofErr w:type="spellStart"/>
      <w:r>
        <w:rPr>
          <w:i/>
        </w:rPr>
        <w:t>i</w:t>
      </w:r>
      <w:proofErr w:type="spellEnd"/>
      <w:r>
        <w:t xml:space="preserve">.  </w:t>
      </w:r>
    </w:p>
    <w:p w14:paraId="63AB3638" w14:textId="11C7529C" w:rsidR="005565DB" w:rsidRPr="00401473" w:rsidRDefault="009B3787" w:rsidP="005565DB">
      <w:pPr>
        <w:pStyle w:val="Example"/>
      </w:pPr>
      <w:r w:rsidRPr="00401473">
        <w:rPr>
          <w:position w:val="-8"/>
        </w:rPr>
        <w:object w:dxaOrig="499" w:dyaOrig="360" w14:anchorId="7823D561">
          <v:shape id="_x0000_i1523" type="#_x0000_t75" style="width:24.75pt;height:18pt" o:ole="">
            <v:imagedata r:id="rId1068" o:title=""/>
          </v:shape>
          <o:OLEObject Type="Embed" ProgID="Equation.DSMT4" ShapeID="_x0000_i1523" DrawAspect="Content" ObjectID="_1720945073" r:id="rId1069"/>
        </w:object>
      </w:r>
      <w:r w:rsidR="005565DB">
        <w:t>=</w:t>
      </w:r>
      <w:r w:rsidRPr="00401473">
        <w:rPr>
          <w:position w:val="-8"/>
        </w:rPr>
        <w:object w:dxaOrig="1200" w:dyaOrig="360" w14:anchorId="11BDDA42">
          <v:shape id="_x0000_i1524" type="#_x0000_t75" style="width:60pt;height:18pt" o:ole="">
            <v:imagedata r:id="rId1070" o:title=""/>
          </v:shape>
          <o:OLEObject Type="Embed" ProgID="Equation.DSMT4" ShapeID="_x0000_i1524" DrawAspect="Content" ObjectID="_1720945074" r:id="rId1071"/>
        </w:object>
      </w:r>
    </w:p>
    <w:p w14:paraId="3A4BDD02" w14:textId="77777777" w:rsidR="005565DB" w:rsidRDefault="005565DB" w:rsidP="005565DB"/>
    <w:p w14:paraId="0B6A6754" w14:textId="77777777" w:rsidR="005565DB" w:rsidRDefault="005565DB" w:rsidP="005565DB"/>
    <w:p w14:paraId="0C0AAD94" w14:textId="77777777" w:rsidR="005565DB" w:rsidRDefault="005565DB" w:rsidP="005565DB">
      <w:r>
        <w:t>A complex number is the sum of a real number and an imaginary number.</w:t>
      </w:r>
    </w:p>
    <w:p w14:paraId="10B1B2C0" w14:textId="77777777" w:rsidR="005565DB" w:rsidRDefault="005565DB" w:rsidP="005565DB"/>
    <w:p w14:paraId="0C233B22" w14:textId="77777777" w:rsidR="005565DB" w:rsidRDefault="005565DB" w:rsidP="005565DB"/>
    <w:p w14:paraId="3EA0307D" w14:textId="77777777" w:rsidR="005565DB" w:rsidRDefault="005565DB" w:rsidP="005565DB">
      <w:pPr>
        <w:pStyle w:val="DefinitionHeader"/>
      </w:pPr>
      <w:r>
        <w:t>Complex Number</w:t>
      </w:r>
    </w:p>
    <w:p w14:paraId="2270FA89" w14:textId="6352B1E8" w:rsidR="005565DB" w:rsidRPr="0086208B" w:rsidRDefault="005565DB" w:rsidP="005565DB">
      <w:pPr>
        <w:pStyle w:val="Definition"/>
      </w:pPr>
      <w:r>
        <w:t xml:space="preserve">A </w:t>
      </w:r>
      <w:r w:rsidRPr="00507E4C">
        <w:rPr>
          <w:b/>
        </w:rPr>
        <w:t>complex number</w:t>
      </w:r>
      <w:r>
        <w:rPr>
          <w:b/>
        </w:rPr>
        <w:fldChar w:fldCharType="begin"/>
      </w:r>
      <w:r>
        <w:instrText xml:space="preserve"> XE "</w:instrText>
      </w:r>
      <w:r w:rsidRPr="00912608">
        <w:instrText>Imaginary Number:Complex Number</w:instrText>
      </w:r>
      <w:r>
        <w:instrText xml:space="preserve">" </w:instrText>
      </w:r>
      <w:r>
        <w:rPr>
          <w:b/>
        </w:rPr>
        <w:fldChar w:fldCharType="end"/>
      </w:r>
      <w:r>
        <w:rPr>
          <w:b/>
        </w:rPr>
        <w:fldChar w:fldCharType="begin"/>
      </w:r>
      <w:r>
        <w:instrText xml:space="preserve"> XE "</w:instrText>
      </w:r>
      <w:r w:rsidRPr="00981EDD">
        <w:rPr>
          <w:b/>
        </w:rPr>
        <w:instrText>Complex Number</w:instrText>
      </w:r>
      <w:r>
        <w:instrText xml:space="preserve">" </w:instrText>
      </w:r>
      <w:r>
        <w:rPr>
          <w:b/>
        </w:rPr>
        <w:fldChar w:fldCharType="end"/>
      </w:r>
      <w:r>
        <w:t xml:space="preserve"> is a number </w:t>
      </w:r>
      <w:r w:rsidR="009B3787" w:rsidRPr="00401473">
        <w:rPr>
          <w:position w:val="-6"/>
        </w:rPr>
        <w:object w:dxaOrig="960" w:dyaOrig="279" w14:anchorId="3B6ADEBC">
          <v:shape id="_x0000_i1525" type="#_x0000_t75" style="width:48pt;height:13.5pt" o:ole="">
            <v:imagedata r:id="rId1072" o:title=""/>
          </v:shape>
          <o:OLEObject Type="Embed" ProgID="Equation.DSMT4" ShapeID="_x0000_i1525" DrawAspect="Content" ObjectID="_1720945075" r:id="rId1073"/>
        </w:object>
      </w:r>
      <w:r>
        <w:t xml:space="preserve">, where </w:t>
      </w:r>
      <w:r>
        <w:rPr>
          <w:i/>
        </w:rPr>
        <w:t>a</w:t>
      </w:r>
      <w:r>
        <w:t xml:space="preserve"> and </w:t>
      </w:r>
      <w:r>
        <w:rPr>
          <w:i/>
        </w:rPr>
        <w:t>b</w:t>
      </w:r>
      <w:r>
        <w:t xml:space="preserve"> are real numbers</w:t>
      </w:r>
    </w:p>
    <w:p w14:paraId="63482C6A" w14:textId="77777777" w:rsidR="005565DB" w:rsidRDefault="005565DB" w:rsidP="005565DB">
      <w:pPr>
        <w:pStyle w:val="Definition"/>
      </w:pPr>
      <w:proofErr w:type="gramStart"/>
      <w:r>
        <w:rPr>
          <w:i/>
        </w:rPr>
        <w:t xml:space="preserve">a  </w:t>
      </w:r>
      <w:r>
        <w:t>is</w:t>
      </w:r>
      <w:proofErr w:type="gramEnd"/>
      <w:r>
        <w:t xml:space="preserve"> the real part of the complex number</w:t>
      </w:r>
    </w:p>
    <w:p w14:paraId="62DCC5C2" w14:textId="77777777" w:rsidR="005565DB" w:rsidRDefault="005565DB" w:rsidP="005565DB">
      <w:pPr>
        <w:pStyle w:val="Definition"/>
      </w:pPr>
      <w:proofErr w:type="gramStart"/>
      <w:r>
        <w:rPr>
          <w:i/>
        </w:rPr>
        <w:t>b</w:t>
      </w:r>
      <w:r>
        <w:t xml:space="preserve">  is</w:t>
      </w:r>
      <w:proofErr w:type="gramEnd"/>
      <w:r>
        <w:t xml:space="preserve"> the imaginary part of the complex number</w:t>
      </w:r>
    </w:p>
    <w:p w14:paraId="4A9B88DB" w14:textId="36BE5AF0" w:rsidR="005565DB" w:rsidRDefault="009B3787" w:rsidP="005565DB">
      <w:pPr>
        <w:pStyle w:val="Definition"/>
      </w:pPr>
      <w:r w:rsidRPr="00401473">
        <w:rPr>
          <w:position w:val="-6"/>
        </w:rPr>
        <w:object w:dxaOrig="800" w:dyaOrig="340" w14:anchorId="0DEF9416">
          <v:shape id="_x0000_i1526" type="#_x0000_t75" style="width:40.5pt;height:17.25pt" o:ole="">
            <v:imagedata r:id="rId1074" o:title=""/>
          </v:shape>
          <o:OLEObject Type="Embed" ProgID="Equation.DSMT4" ShapeID="_x0000_i1526" DrawAspect="Content" ObjectID="_1720945076" r:id="rId1075"/>
        </w:object>
      </w:r>
    </w:p>
    <w:p w14:paraId="4BDE0A2E" w14:textId="77777777" w:rsidR="005565DB" w:rsidRDefault="005565DB" w:rsidP="005565DB"/>
    <w:p w14:paraId="203971A3" w14:textId="77777777" w:rsidR="005565DB" w:rsidRDefault="005565DB" w:rsidP="005565DB"/>
    <w:p w14:paraId="56C93568" w14:textId="77777777" w:rsidR="00FC79F1" w:rsidRPr="00FF1580" w:rsidRDefault="005565DB" w:rsidP="005565DB">
      <w:pPr>
        <w:rPr>
          <w:b/>
        </w:rPr>
      </w:pPr>
      <w:r>
        <w:rPr>
          <w:b/>
        </w:rPr>
        <w:t>Arithmetic on Complex Numbers</w:t>
      </w:r>
    </w:p>
    <w:p w14:paraId="0012C3A8" w14:textId="77777777" w:rsidR="00E35ADF" w:rsidRDefault="00E35ADF" w:rsidP="005565DB"/>
    <w:p w14:paraId="6AE8B495" w14:textId="77777777" w:rsidR="005565DB" w:rsidRDefault="005565DB" w:rsidP="005565DB">
      <w:r>
        <w:t>Before we dive into the more complicated uses of complex numbers, let’s make sure we remember the basic arithmetic involved.  To add or subtract complex numbers, we simply add the like terms, combining the real parts and combining the imaginary parts.</w:t>
      </w:r>
    </w:p>
    <w:p w14:paraId="7C64ACF1" w14:textId="77777777" w:rsidR="005565DB" w:rsidRDefault="005565DB" w:rsidP="005565DB"/>
    <w:p w14:paraId="3D4B87EC" w14:textId="77777777" w:rsidR="005565DB" w:rsidRDefault="005565DB" w:rsidP="005565DB"/>
    <w:p w14:paraId="15AA31A4" w14:textId="307CC5D2" w:rsidR="00E35ADF" w:rsidRDefault="00E35ADF" w:rsidP="005565DB"/>
    <w:p w14:paraId="3DBDD2F2" w14:textId="77777777" w:rsidR="00B6737F" w:rsidRDefault="00B6737F" w:rsidP="005565DB"/>
    <w:p w14:paraId="3D3F304D" w14:textId="77777777" w:rsidR="00E35ADF" w:rsidRDefault="00E35ADF" w:rsidP="005565DB"/>
    <w:p w14:paraId="3C2CDE01" w14:textId="77777777" w:rsidR="00E35ADF" w:rsidRDefault="00E35ADF" w:rsidP="005565DB"/>
    <w:p w14:paraId="5AFFAC51" w14:textId="77777777" w:rsidR="005565DB" w:rsidRDefault="005565DB" w:rsidP="005565DB">
      <w:pPr>
        <w:pStyle w:val="ExampleHeader"/>
      </w:pPr>
      <w:r>
        <w:lastRenderedPageBreak/>
        <w:t>Example 3</w:t>
      </w:r>
    </w:p>
    <w:p w14:paraId="1D827A3E" w14:textId="50BDA826" w:rsidR="005565DB" w:rsidRDefault="005565DB" w:rsidP="005565DB">
      <w:pPr>
        <w:pStyle w:val="Example"/>
      </w:pPr>
      <w:r>
        <w:t xml:space="preserve">Add </w:t>
      </w:r>
      <w:r w:rsidR="009B3787" w:rsidRPr="00401473">
        <w:rPr>
          <w:position w:val="-6"/>
        </w:rPr>
        <w:object w:dxaOrig="580" w:dyaOrig="279" w14:anchorId="3B10D5E7">
          <v:shape id="_x0000_i1527" type="#_x0000_t75" style="width:29.25pt;height:13.5pt" o:ole="">
            <v:imagedata r:id="rId1076" o:title=""/>
          </v:shape>
          <o:OLEObject Type="Embed" ProgID="Equation.DSMT4" ShapeID="_x0000_i1527" DrawAspect="Content" ObjectID="_1720945077" r:id="rId1077"/>
        </w:object>
      </w:r>
      <w:r>
        <w:t xml:space="preserve"> and </w:t>
      </w:r>
      <w:r w:rsidR="009B3787" w:rsidRPr="00401473">
        <w:rPr>
          <w:position w:val="-6"/>
        </w:rPr>
        <w:object w:dxaOrig="580" w:dyaOrig="279" w14:anchorId="0FEAC474">
          <v:shape id="_x0000_i1528" type="#_x0000_t75" style="width:29.25pt;height:13.5pt" o:ole="">
            <v:imagedata r:id="rId1078" o:title=""/>
          </v:shape>
          <o:OLEObject Type="Embed" ProgID="Equation.DSMT4" ShapeID="_x0000_i1528" DrawAspect="Content" ObjectID="_1720945078" r:id="rId1079"/>
        </w:object>
      </w:r>
      <w:r>
        <w:t>.</w:t>
      </w:r>
    </w:p>
    <w:p w14:paraId="319855B2" w14:textId="77777777" w:rsidR="005565DB" w:rsidRDefault="005565DB" w:rsidP="005565DB">
      <w:pPr>
        <w:pStyle w:val="Example"/>
      </w:pPr>
    </w:p>
    <w:p w14:paraId="3C1C57D8" w14:textId="6CB6C18A" w:rsidR="005565DB" w:rsidRDefault="005565DB" w:rsidP="005565DB">
      <w:pPr>
        <w:pStyle w:val="Example"/>
      </w:pPr>
      <w:r>
        <w:t xml:space="preserve">Adding </w:t>
      </w:r>
      <w:r w:rsidR="009B3787" w:rsidRPr="00401473">
        <w:rPr>
          <w:position w:val="-10"/>
        </w:rPr>
        <w:object w:dxaOrig="1640" w:dyaOrig="320" w14:anchorId="3C7F5F32">
          <v:shape id="_x0000_i1529" type="#_x0000_t75" style="width:81.75pt;height:15.75pt" o:ole="">
            <v:imagedata r:id="rId1080" o:title=""/>
          </v:shape>
          <o:OLEObject Type="Embed" ProgID="Equation.DSMT4" ShapeID="_x0000_i1529" DrawAspect="Content" ObjectID="_1720945079" r:id="rId1081"/>
        </w:object>
      </w:r>
      <w:r>
        <w:t>, we add the real parts and the imaginary parts</w:t>
      </w:r>
    </w:p>
    <w:p w14:paraId="2662CC91" w14:textId="38B9C3B7" w:rsidR="005565DB" w:rsidRDefault="009B3787" w:rsidP="005565DB">
      <w:pPr>
        <w:pStyle w:val="Example"/>
      </w:pPr>
      <w:r w:rsidRPr="00401473">
        <w:rPr>
          <w:position w:val="-6"/>
        </w:rPr>
        <w:object w:dxaOrig="1300" w:dyaOrig="279" w14:anchorId="7D73DED2">
          <v:shape id="_x0000_i1530" type="#_x0000_t75" style="width:65.25pt;height:13.5pt" o:ole="">
            <v:imagedata r:id="rId1082" o:title=""/>
          </v:shape>
          <o:OLEObject Type="Embed" ProgID="Equation.DSMT4" ShapeID="_x0000_i1530" DrawAspect="Content" ObjectID="_1720945080" r:id="rId1083"/>
        </w:object>
      </w:r>
    </w:p>
    <w:p w14:paraId="374E9B03" w14:textId="2DDF281C" w:rsidR="005565DB" w:rsidRDefault="009B3787" w:rsidP="005565DB">
      <w:pPr>
        <w:pStyle w:val="Example"/>
      </w:pPr>
      <w:r w:rsidRPr="00401473">
        <w:rPr>
          <w:position w:val="-6"/>
        </w:rPr>
        <w:object w:dxaOrig="460" w:dyaOrig="279" w14:anchorId="61382070">
          <v:shape id="_x0000_i1531" type="#_x0000_t75" style="width:22.5pt;height:13.5pt" o:ole="">
            <v:imagedata r:id="rId1084" o:title=""/>
          </v:shape>
          <o:OLEObject Type="Embed" ProgID="Equation.DSMT4" ShapeID="_x0000_i1531" DrawAspect="Content" ObjectID="_1720945081" r:id="rId1085"/>
        </w:object>
      </w:r>
    </w:p>
    <w:p w14:paraId="5D9D8EBD" w14:textId="77777777" w:rsidR="00E35ADF" w:rsidRDefault="00E35ADF" w:rsidP="00E35ADF"/>
    <w:p w14:paraId="0079E1E6" w14:textId="77777777" w:rsidR="00E35ADF" w:rsidRDefault="00E35ADF" w:rsidP="00E35ADF"/>
    <w:p w14:paraId="5EDBE3FC" w14:textId="77777777" w:rsidR="005565DB" w:rsidRDefault="005565DB" w:rsidP="005565DB">
      <w:pPr>
        <w:pStyle w:val="TryitNow"/>
      </w:pPr>
      <w:r>
        <w:t>Try it Now</w:t>
      </w:r>
    </w:p>
    <w:p w14:paraId="34C61390" w14:textId="52C22CF7" w:rsidR="005565DB" w:rsidRPr="009A1319" w:rsidRDefault="005565DB" w:rsidP="005565DB">
      <w:pPr>
        <w:pStyle w:val="TryitNowbody"/>
      </w:pPr>
      <w:r>
        <w:t xml:space="preserve">1. Subtract </w:t>
      </w:r>
      <w:r w:rsidR="009B3787" w:rsidRPr="00401473">
        <w:rPr>
          <w:position w:val="-6"/>
        </w:rPr>
        <w:object w:dxaOrig="580" w:dyaOrig="279" w14:anchorId="41415628">
          <v:shape id="_x0000_i1532" type="#_x0000_t75" style="width:29.25pt;height:13.5pt" o:ole="">
            <v:imagedata r:id="rId1086" o:title=""/>
          </v:shape>
          <o:OLEObject Type="Embed" ProgID="Equation.DSMT4" ShapeID="_x0000_i1532" DrawAspect="Content" ObjectID="_1720945082" r:id="rId1087"/>
        </w:object>
      </w:r>
      <w:r>
        <w:t xml:space="preserve"> from </w:t>
      </w:r>
      <w:r w:rsidR="009B3787" w:rsidRPr="00401473">
        <w:rPr>
          <w:position w:val="-6"/>
        </w:rPr>
        <w:object w:dxaOrig="580" w:dyaOrig="279" w14:anchorId="029324D6">
          <v:shape id="_x0000_i1533" type="#_x0000_t75" style="width:29.25pt;height:13.5pt" o:ole="">
            <v:imagedata r:id="rId1088" o:title=""/>
          </v:shape>
          <o:OLEObject Type="Embed" ProgID="Equation.DSMT4" ShapeID="_x0000_i1533" DrawAspect="Content" ObjectID="_1720945083" r:id="rId1089"/>
        </w:object>
      </w:r>
      <w:r>
        <w:t>.</w:t>
      </w:r>
    </w:p>
    <w:p w14:paraId="2DE95886" w14:textId="77777777" w:rsidR="005565DB" w:rsidRDefault="005565DB" w:rsidP="005565DB"/>
    <w:p w14:paraId="6BF5E505" w14:textId="77777777" w:rsidR="005565DB" w:rsidRDefault="005565DB" w:rsidP="005565DB"/>
    <w:p w14:paraId="535FD093" w14:textId="77777777" w:rsidR="005565DB" w:rsidRDefault="005565DB" w:rsidP="005565DB">
      <w:r>
        <w:t>We can also multiply and divide complex numbers.</w:t>
      </w:r>
    </w:p>
    <w:p w14:paraId="1DD176A3" w14:textId="77777777" w:rsidR="005565DB" w:rsidRDefault="005565DB" w:rsidP="005565DB"/>
    <w:p w14:paraId="07C11FE3" w14:textId="77777777" w:rsidR="00FC79F1" w:rsidRDefault="00FC79F1" w:rsidP="005565DB"/>
    <w:p w14:paraId="16F104AF" w14:textId="77777777" w:rsidR="005565DB" w:rsidRDefault="005565DB" w:rsidP="005565DB">
      <w:pPr>
        <w:pStyle w:val="ExampleHeader"/>
      </w:pPr>
      <w:r>
        <w:t>Example 4</w:t>
      </w:r>
    </w:p>
    <w:p w14:paraId="374D7069" w14:textId="0A4E7410" w:rsidR="005565DB" w:rsidRDefault="005565DB" w:rsidP="005565DB">
      <w:pPr>
        <w:pStyle w:val="Example"/>
      </w:pPr>
      <w:r>
        <w:t xml:space="preserve">Multiply:  </w:t>
      </w:r>
      <w:r w:rsidR="009B3787" w:rsidRPr="00507E4C">
        <w:rPr>
          <w:position w:val="-10"/>
        </w:rPr>
        <w:object w:dxaOrig="880" w:dyaOrig="320" w14:anchorId="61F8D339">
          <v:shape id="_x0000_i1534" type="#_x0000_t75" style="width:44.25pt;height:15.75pt" o:ole="">
            <v:imagedata r:id="rId1090" o:title=""/>
          </v:shape>
          <o:OLEObject Type="Embed" ProgID="Equation.DSMT4" ShapeID="_x0000_i1534" DrawAspect="Content" ObjectID="_1720945084" r:id="rId1091"/>
        </w:object>
      </w:r>
      <w:r>
        <w:t>.</w:t>
      </w:r>
    </w:p>
    <w:p w14:paraId="30DE46E2" w14:textId="77777777" w:rsidR="005565DB" w:rsidRDefault="005565DB" w:rsidP="005565DB">
      <w:pPr>
        <w:pStyle w:val="Example"/>
      </w:pPr>
    </w:p>
    <w:p w14:paraId="5A5224AA" w14:textId="77777777" w:rsidR="005565DB" w:rsidRDefault="005565DB" w:rsidP="005565DB">
      <w:pPr>
        <w:pStyle w:val="Example"/>
      </w:pPr>
      <w:r>
        <w:t>To multiply the complex number by a real number, we simply distribute as we would when multiplying polynomials.</w:t>
      </w:r>
    </w:p>
    <w:p w14:paraId="1C55826C" w14:textId="77777777" w:rsidR="005565DB" w:rsidRDefault="005565DB" w:rsidP="005565DB">
      <w:pPr>
        <w:pStyle w:val="Example"/>
      </w:pPr>
    </w:p>
    <w:p w14:paraId="17793BF5" w14:textId="0B7FD9AA" w:rsidR="005565DB" w:rsidRDefault="009B3787" w:rsidP="005565DB">
      <w:pPr>
        <w:pStyle w:val="Example"/>
      </w:pPr>
      <w:r w:rsidRPr="00507E4C">
        <w:rPr>
          <w:position w:val="-10"/>
        </w:rPr>
        <w:object w:dxaOrig="880" w:dyaOrig="320" w14:anchorId="21CC155E">
          <v:shape id="_x0000_i1535" type="#_x0000_t75" style="width:44.25pt;height:15.75pt" o:ole="">
            <v:imagedata r:id="rId1092" o:title=""/>
          </v:shape>
          <o:OLEObject Type="Embed" ProgID="Equation.DSMT4" ShapeID="_x0000_i1535" DrawAspect="Content" ObjectID="_1720945085" r:id="rId1093"/>
        </w:object>
      </w:r>
    </w:p>
    <w:p w14:paraId="20FDEDDD" w14:textId="5CB51D9E" w:rsidR="005565DB" w:rsidRDefault="005565DB" w:rsidP="005565DB">
      <w:pPr>
        <w:pStyle w:val="Example"/>
      </w:pPr>
      <w:r>
        <w:t>=</w:t>
      </w:r>
      <w:r w:rsidR="009B3787" w:rsidRPr="00507E4C">
        <w:rPr>
          <w:position w:val="-6"/>
        </w:rPr>
        <w:object w:dxaOrig="1060" w:dyaOrig="279" w14:anchorId="2D5C7198">
          <v:shape id="_x0000_i1536" type="#_x0000_t75" style="width:53.25pt;height:13.5pt" o:ole="">
            <v:imagedata r:id="rId1094" o:title=""/>
          </v:shape>
          <o:OLEObject Type="Embed" ProgID="Equation.DSMT4" ShapeID="_x0000_i1536" DrawAspect="Content" ObjectID="_1720945086" r:id="rId1095"/>
        </w:object>
      </w:r>
    </w:p>
    <w:p w14:paraId="489AF22E" w14:textId="520DBF41" w:rsidR="005565DB" w:rsidRDefault="009B3787" w:rsidP="005565DB">
      <w:pPr>
        <w:pStyle w:val="Example"/>
      </w:pPr>
      <w:r w:rsidRPr="00507E4C">
        <w:rPr>
          <w:position w:val="-6"/>
        </w:rPr>
        <w:object w:dxaOrig="900" w:dyaOrig="279" w14:anchorId="4E7EA1C5">
          <v:shape id="_x0000_i1537" type="#_x0000_t75" style="width:45pt;height:13.5pt" o:ole="">
            <v:imagedata r:id="rId1096" o:title=""/>
          </v:shape>
          <o:OLEObject Type="Embed" ProgID="Equation.DSMT4" ShapeID="_x0000_i1537" DrawAspect="Content" ObjectID="_1720945087" r:id="rId1097"/>
        </w:object>
      </w:r>
    </w:p>
    <w:p w14:paraId="7B499FB5" w14:textId="77777777" w:rsidR="005565DB" w:rsidRDefault="005565DB" w:rsidP="005565DB"/>
    <w:p w14:paraId="5280CA27" w14:textId="77777777" w:rsidR="005565DB" w:rsidRDefault="005565DB" w:rsidP="005565DB"/>
    <w:p w14:paraId="31D82D7C" w14:textId="77777777" w:rsidR="005565DB" w:rsidRDefault="005565DB" w:rsidP="005565DB">
      <w:pPr>
        <w:pStyle w:val="ExampleHeader"/>
      </w:pPr>
      <w:r>
        <w:t>Example 5</w:t>
      </w:r>
    </w:p>
    <w:p w14:paraId="4D55B66D" w14:textId="2429DB03" w:rsidR="005565DB" w:rsidRDefault="005565DB" w:rsidP="005565DB">
      <w:pPr>
        <w:pStyle w:val="Example"/>
      </w:pPr>
      <w:r>
        <w:t xml:space="preserve">Divide </w:t>
      </w:r>
      <w:r w:rsidR="009B3787" w:rsidRPr="00520B4A">
        <w:rPr>
          <w:position w:val="-28"/>
        </w:rPr>
        <w:object w:dxaOrig="800" w:dyaOrig="660" w14:anchorId="6B10DC54">
          <v:shape id="_x0000_i1538" type="#_x0000_t75" style="width:40.5pt;height:33pt" o:ole="">
            <v:imagedata r:id="rId1098" o:title=""/>
          </v:shape>
          <o:OLEObject Type="Embed" ProgID="Equation.DSMT4" ShapeID="_x0000_i1538" DrawAspect="Content" ObjectID="_1720945088" r:id="rId1099"/>
        </w:object>
      </w:r>
      <w:r>
        <w:t>.</w:t>
      </w:r>
    </w:p>
    <w:p w14:paraId="6C445F44" w14:textId="77777777" w:rsidR="005565DB" w:rsidRDefault="005565DB" w:rsidP="005565DB">
      <w:pPr>
        <w:pStyle w:val="Example"/>
      </w:pPr>
    </w:p>
    <w:p w14:paraId="1607B495" w14:textId="77777777" w:rsidR="005565DB" w:rsidRDefault="005565DB" w:rsidP="005565DB">
      <w:pPr>
        <w:pStyle w:val="Example"/>
      </w:pPr>
      <w:r>
        <w:t xml:space="preserve">To divide two complex numbers, we </w:t>
      </w:r>
      <w:proofErr w:type="gramStart"/>
      <w:r>
        <w:t>have to</w:t>
      </w:r>
      <w:proofErr w:type="gramEnd"/>
      <w:r>
        <w:t xml:space="preserve"> devise a way to write this as a complex number with a real part and an imaginary part.  </w:t>
      </w:r>
    </w:p>
    <w:p w14:paraId="40A77BCA" w14:textId="77777777" w:rsidR="005565DB" w:rsidRDefault="005565DB" w:rsidP="005565DB">
      <w:pPr>
        <w:pStyle w:val="Example"/>
      </w:pPr>
    </w:p>
    <w:p w14:paraId="7444CF0B" w14:textId="77777777" w:rsidR="00E35ADF" w:rsidRDefault="005565DB" w:rsidP="005565DB">
      <w:pPr>
        <w:pStyle w:val="Example"/>
      </w:pPr>
      <w:r>
        <w:t xml:space="preserve">We start this process by eliminating the complex number in the denominator.  To do this, we multiply the numerator and denominator by a special complex number so that the result in the denominator is a real number.  The number we need to multiply by is called the </w:t>
      </w:r>
      <w:r>
        <w:rPr>
          <w:b/>
        </w:rPr>
        <w:t>complex conjugate</w:t>
      </w:r>
      <w:r>
        <w:t xml:space="preserve">, in which the sign of the imaginary part is changed.  </w:t>
      </w:r>
    </w:p>
    <w:p w14:paraId="0EC7D0F6" w14:textId="77777777" w:rsidR="00E35ADF" w:rsidRDefault="00E35ADF" w:rsidP="005565DB">
      <w:pPr>
        <w:pStyle w:val="Example"/>
      </w:pPr>
    </w:p>
    <w:p w14:paraId="22A81981" w14:textId="77777777" w:rsidR="005565DB" w:rsidRPr="00E121CB" w:rsidRDefault="005565DB" w:rsidP="005565DB">
      <w:pPr>
        <w:pStyle w:val="Example"/>
      </w:pPr>
      <w:r>
        <w:t>Here, 4+</w:t>
      </w:r>
      <w:proofErr w:type="gramStart"/>
      <w:r w:rsidRPr="00520B4A">
        <w:rPr>
          <w:i/>
        </w:rPr>
        <w:t>i</w:t>
      </w:r>
      <w:r>
        <w:t xml:space="preserve">  is</w:t>
      </w:r>
      <w:proofErr w:type="gramEnd"/>
      <w:r>
        <w:t xml:space="preserve"> the complex conjugate of 4–</w:t>
      </w:r>
      <w:proofErr w:type="spellStart"/>
      <w:r>
        <w:rPr>
          <w:i/>
        </w:rPr>
        <w:t>i</w:t>
      </w:r>
      <w:proofErr w:type="spellEnd"/>
      <w:r>
        <w:t>.  Of course, obeying our algebraic rules, we must multiply by 4+</w:t>
      </w:r>
      <w:proofErr w:type="gramStart"/>
      <w:r w:rsidRPr="00520B4A">
        <w:rPr>
          <w:i/>
        </w:rPr>
        <w:t>i</w:t>
      </w:r>
      <w:r>
        <w:t xml:space="preserve">  on</w:t>
      </w:r>
      <w:proofErr w:type="gramEnd"/>
      <w:r>
        <w:t xml:space="preserve"> both the top and bottom.</w:t>
      </w:r>
    </w:p>
    <w:p w14:paraId="25E71CD1" w14:textId="1AED483F" w:rsidR="005565DB" w:rsidRDefault="009B3787" w:rsidP="005565DB">
      <w:pPr>
        <w:pStyle w:val="Example"/>
      </w:pPr>
      <w:r w:rsidRPr="00FF1580">
        <w:rPr>
          <w:position w:val="-28"/>
        </w:rPr>
        <w:object w:dxaOrig="1500" w:dyaOrig="660" w14:anchorId="00E17396">
          <v:shape id="_x0000_i1539" type="#_x0000_t75" style="width:75pt;height:33pt" o:ole="">
            <v:imagedata r:id="rId1100" o:title=""/>
          </v:shape>
          <o:OLEObject Type="Embed" ProgID="Equation.DSMT4" ShapeID="_x0000_i1539" DrawAspect="Content" ObjectID="_1720945089" r:id="rId1101"/>
        </w:object>
      </w:r>
      <w:r w:rsidR="005565DB">
        <w:t xml:space="preserve">  </w:t>
      </w:r>
    </w:p>
    <w:p w14:paraId="2E49452F" w14:textId="77777777" w:rsidR="005565DB" w:rsidRDefault="005565DB" w:rsidP="005565DB">
      <w:pPr>
        <w:pStyle w:val="Example"/>
      </w:pPr>
    </w:p>
    <w:p w14:paraId="4BEFEBF3" w14:textId="77777777" w:rsidR="005565DB" w:rsidRDefault="005565DB" w:rsidP="005565DB">
      <w:pPr>
        <w:pStyle w:val="Example"/>
      </w:pPr>
      <w:r>
        <w:lastRenderedPageBreak/>
        <w:t>To multiply two complex numbers, we expand the product as we would with polynomials (the process commonly called FOIL – “first outer inner last”).  In the numerator:</w:t>
      </w:r>
    </w:p>
    <w:p w14:paraId="4E3B94E1" w14:textId="47F04E06" w:rsidR="005565DB" w:rsidRDefault="009B3787" w:rsidP="005565DB">
      <w:pPr>
        <w:pStyle w:val="Example"/>
      </w:pPr>
      <w:r w:rsidRPr="00507E4C">
        <w:rPr>
          <w:position w:val="-10"/>
        </w:rPr>
        <w:object w:dxaOrig="1320" w:dyaOrig="320" w14:anchorId="641BF8B6">
          <v:shape id="_x0000_i1540" type="#_x0000_t75" style="width:66pt;height:15.75pt" o:ole="">
            <v:imagedata r:id="rId1102" o:title=""/>
          </v:shape>
          <o:OLEObject Type="Embed" ProgID="Equation.DSMT4" ShapeID="_x0000_i1540" DrawAspect="Content" ObjectID="_1720945090" r:id="rId1103"/>
        </w:object>
      </w:r>
      <w:r w:rsidR="005565DB">
        <w:tab/>
      </w:r>
      <w:r w:rsidR="005565DB">
        <w:tab/>
      </w:r>
      <w:r w:rsidR="005565DB">
        <w:tab/>
        <w:t>Expand</w:t>
      </w:r>
    </w:p>
    <w:p w14:paraId="5ECB6024" w14:textId="14A3CB4C" w:rsidR="005565DB" w:rsidRDefault="009B3787" w:rsidP="005565DB">
      <w:pPr>
        <w:pStyle w:val="Example"/>
      </w:pPr>
      <w:r w:rsidRPr="00507E4C">
        <w:rPr>
          <w:position w:val="-6"/>
        </w:rPr>
        <w:object w:dxaOrig="1780" w:dyaOrig="320" w14:anchorId="2021594D">
          <v:shape id="_x0000_i1541" type="#_x0000_t75" style="width:89.25pt;height:15.75pt" o:ole="">
            <v:imagedata r:id="rId1104" o:title=""/>
          </v:shape>
          <o:OLEObject Type="Embed" ProgID="Equation.DSMT4" ShapeID="_x0000_i1541" DrawAspect="Content" ObjectID="_1720945091" r:id="rId1105"/>
        </w:object>
      </w:r>
      <w:r w:rsidR="005565DB">
        <w:tab/>
      </w:r>
      <w:r w:rsidR="005565DB">
        <w:tab/>
      </w:r>
      <w:r w:rsidR="005565DB">
        <w:tab/>
        <w:t xml:space="preserve">Since </w:t>
      </w:r>
      <w:r w:rsidRPr="00401473">
        <w:rPr>
          <w:position w:val="-6"/>
        </w:rPr>
        <w:object w:dxaOrig="800" w:dyaOrig="340" w14:anchorId="3A6BB597">
          <v:shape id="_x0000_i1542" type="#_x0000_t75" style="width:40.5pt;height:17.25pt" o:ole="">
            <v:imagedata r:id="rId1106" o:title=""/>
          </v:shape>
          <o:OLEObject Type="Embed" ProgID="Equation.DSMT4" ShapeID="_x0000_i1542" DrawAspect="Content" ObjectID="_1720945092" r:id="rId1107"/>
        </w:object>
      </w:r>
      <w:r w:rsidR="005565DB">
        <w:t xml:space="preserve">, </w:t>
      </w:r>
      <w:r w:rsidRPr="00401473">
        <w:rPr>
          <w:position w:val="-6"/>
        </w:rPr>
        <w:object w:dxaOrig="720" w:dyaOrig="320" w14:anchorId="51223ACB">
          <v:shape id="_x0000_i1543" type="#_x0000_t75" style="width:36pt;height:15.75pt" o:ole="">
            <v:imagedata r:id="rId1108" o:title=""/>
          </v:shape>
          <o:OLEObject Type="Embed" ProgID="Equation.DSMT4" ShapeID="_x0000_i1543" DrawAspect="Content" ObjectID="_1720945093" r:id="rId1109"/>
        </w:object>
      </w:r>
    </w:p>
    <w:p w14:paraId="3B342E34" w14:textId="4948E1DA" w:rsidR="005565DB" w:rsidRDefault="009B3787" w:rsidP="005565DB">
      <w:pPr>
        <w:pStyle w:val="Example"/>
      </w:pPr>
      <w:r w:rsidRPr="00507E4C">
        <w:rPr>
          <w:position w:val="-10"/>
        </w:rPr>
        <w:object w:dxaOrig="2020" w:dyaOrig="320" w14:anchorId="29366EE4">
          <v:shape id="_x0000_i1544" type="#_x0000_t75" style="width:101.25pt;height:15.75pt" o:ole="">
            <v:imagedata r:id="rId1110" o:title=""/>
          </v:shape>
          <o:OLEObject Type="Embed" ProgID="Equation.DSMT4" ShapeID="_x0000_i1544" DrawAspect="Content" ObjectID="_1720945094" r:id="rId1111"/>
        </w:object>
      </w:r>
      <w:r w:rsidR="005565DB">
        <w:tab/>
      </w:r>
      <w:r w:rsidR="005565DB">
        <w:tab/>
      </w:r>
      <w:r w:rsidR="00E35ADF">
        <w:tab/>
      </w:r>
      <w:r w:rsidR="005565DB">
        <w:t>Simplify</w:t>
      </w:r>
    </w:p>
    <w:p w14:paraId="5BDD54A9" w14:textId="28824C49" w:rsidR="005565DB" w:rsidRDefault="009B3787" w:rsidP="005565DB">
      <w:pPr>
        <w:pStyle w:val="Example"/>
      </w:pPr>
      <w:r w:rsidRPr="00507E4C">
        <w:rPr>
          <w:position w:val="-6"/>
        </w:rPr>
        <w:object w:dxaOrig="900" w:dyaOrig="279" w14:anchorId="2848DEF2">
          <v:shape id="_x0000_i1545" type="#_x0000_t75" style="width:45pt;height:13.5pt" o:ole="">
            <v:imagedata r:id="rId1112" o:title=""/>
          </v:shape>
          <o:OLEObject Type="Embed" ProgID="Equation.DSMT4" ShapeID="_x0000_i1545" DrawAspect="Content" ObjectID="_1720945095" r:id="rId1113"/>
        </w:object>
      </w:r>
    </w:p>
    <w:p w14:paraId="5505B414" w14:textId="77777777" w:rsidR="005565DB" w:rsidRDefault="005565DB" w:rsidP="005565DB">
      <w:pPr>
        <w:pStyle w:val="Example"/>
      </w:pPr>
    </w:p>
    <w:p w14:paraId="56DA578E" w14:textId="77777777" w:rsidR="005565DB" w:rsidRDefault="005565DB" w:rsidP="005565DB">
      <w:pPr>
        <w:pStyle w:val="Example"/>
      </w:pPr>
      <w:r>
        <w:t xml:space="preserve">Following the same process to multiply the denominator </w:t>
      </w:r>
    </w:p>
    <w:p w14:paraId="115DB8D5" w14:textId="6ED54992" w:rsidR="005565DB" w:rsidRDefault="009B3787" w:rsidP="005565DB">
      <w:pPr>
        <w:pStyle w:val="Example"/>
      </w:pPr>
      <w:r w:rsidRPr="00507E4C">
        <w:rPr>
          <w:position w:val="-10"/>
        </w:rPr>
        <w:object w:dxaOrig="1200" w:dyaOrig="320" w14:anchorId="0E9DB3A6">
          <v:shape id="_x0000_i1546" type="#_x0000_t75" style="width:60pt;height:15.75pt" o:ole="">
            <v:imagedata r:id="rId1114" o:title=""/>
          </v:shape>
          <o:OLEObject Type="Embed" ProgID="Equation.DSMT4" ShapeID="_x0000_i1546" DrawAspect="Content" ObjectID="_1720945096" r:id="rId1115"/>
        </w:object>
      </w:r>
      <w:r w:rsidR="005565DB">
        <w:tab/>
      </w:r>
      <w:r w:rsidR="005565DB">
        <w:tab/>
      </w:r>
      <w:r w:rsidR="005565DB">
        <w:tab/>
      </w:r>
      <w:r w:rsidR="005565DB">
        <w:tab/>
        <w:t>Expand</w:t>
      </w:r>
    </w:p>
    <w:p w14:paraId="5388797A" w14:textId="06D5CA47" w:rsidR="005565DB" w:rsidRDefault="009B3787" w:rsidP="005565DB">
      <w:pPr>
        <w:pStyle w:val="Example"/>
      </w:pPr>
      <w:r w:rsidRPr="00507E4C">
        <w:rPr>
          <w:position w:val="-10"/>
        </w:rPr>
        <w:object w:dxaOrig="1820" w:dyaOrig="360" w14:anchorId="53019097">
          <v:shape id="_x0000_i1547" type="#_x0000_t75" style="width:90.75pt;height:18pt" o:ole="">
            <v:imagedata r:id="rId1116" o:title=""/>
          </v:shape>
          <o:OLEObject Type="Embed" ProgID="Equation.DSMT4" ShapeID="_x0000_i1547" DrawAspect="Content" ObjectID="_1720945097" r:id="rId1117"/>
        </w:object>
      </w:r>
      <w:r w:rsidR="005565DB">
        <w:tab/>
      </w:r>
      <w:r w:rsidR="005565DB">
        <w:tab/>
      </w:r>
      <w:r w:rsidR="005565DB">
        <w:tab/>
        <w:t xml:space="preserve">Since </w:t>
      </w:r>
      <w:r w:rsidRPr="00401473">
        <w:rPr>
          <w:position w:val="-6"/>
        </w:rPr>
        <w:object w:dxaOrig="800" w:dyaOrig="340" w14:anchorId="7E14CDEA">
          <v:shape id="_x0000_i1548" type="#_x0000_t75" style="width:40.5pt;height:17.25pt" o:ole="">
            <v:imagedata r:id="rId1118" o:title=""/>
          </v:shape>
          <o:OLEObject Type="Embed" ProgID="Equation.DSMT4" ShapeID="_x0000_i1548" DrawAspect="Content" ObjectID="_1720945098" r:id="rId1119"/>
        </w:object>
      </w:r>
      <w:r w:rsidR="005565DB">
        <w:t xml:space="preserve">, </w:t>
      </w:r>
      <w:r w:rsidRPr="00401473">
        <w:rPr>
          <w:position w:val="-6"/>
        </w:rPr>
        <w:object w:dxaOrig="720" w:dyaOrig="320" w14:anchorId="7F2C7AC5">
          <v:shape id="_x0000_i1549" type="#_x0000_t75" style="width:36pt;height:15.75pt" o:ole="">
            <v:imagedata r:id="rId1120" o:title=""/>
          </v:shape>
          <o:OLEObject Type="Embed" ProgID="Equation.DSMT4" ShapeID="_x0000_i1549" DrawAspect="Content" ObjectID="_1720945099" r:id="rId1121"/>
        </w:object>
      </w:r>
    </w:p>
    <w:p w14:paraId="35A91CB4" w14:textId="0F7469EF" w:rsidR="005565DB" w:rsidRDefault="009B3787" w:rsidP="005565DB">
      <w:pPr>
        <w:pStyle w:val="Example"/>
      </w:pPr>
      <w:r w:rsidRPr="00507E4C">
        <w:rPr>
          <w:position w:val="-10"/>
        </w:rPr>
        <w:object w:dxaOrig="1240" w:dyaOrig="320" w14:anchorId="686EE601">
          <v:shape id="_x0000_i1550" type="#_x0000_t75" style="width:62.25pt;height:15.75pt" o:ole="">
            <v:imagedata r:id="rId1122" o:title=""/>
          </v:shape>
          <o:OLEObject Type="Embed" ProgID="Equation.DSMT4" ShapeID="_x0000_i1550" DrawAspect="Content" ObjectID="_1720945100" r:id="rId1123"/>
        </w:object>
      </w:r>
      <w:r w:rsidR="005565DB">
        <w:t xml:space="preserve"> </w:t>
      </w:r>
    </w:p>
    <w:p w14:paraId="33BF07FF" w14:textId="77777777" w:rsidR="005565DB" w:rsidRDefault="005565DB" w:rsidP="005565DB">
      <w:pPr>
        <w:pStyle w:val="Example"/>
      </w:pPr>
      <w:r>
        <w:t>=17</w:t>
      </w:r>
    </w:p>
    <w:p w14:paraId="42A29CF9" w14:textId="77777777" w:rsidR="005565DB" w:rsidRDefault="005565DB" w:rsidP="005565DB">
      <w:pPr>
        <w:pStyle w:val="Example"/>
      </w:pPr>
    </w:p>
    <w:p w14:paraId="736CE667" w14:textId="0A553FC8" w:rsidR="005565DB" w:rsidRDefault="005565DB" w:rsidP="005565DB">
      <w:pPr>
        <w:pStyle w:val="Example"/>
      </w:pPr>
      <w:r>
        <w:t xml:space="preserve">Combining this we get </w:t>
      </w:r>
      <w:r w:rsidR="009B3787" w:rsidRPr="00520B4A">
        <w:rPr>
          <w:position w:val="-24"/>
        </w:rPr>
        <w:object w:dxaOrig="1800" w:dyaOrig="620" w14:anchorId="017A99BF">
          <v:shape id="_x0000_i1551" type="#_x0000_t75" style="width:90pt;height:31.5pt" o:ole="">
            <v:imagedata r:id="rId1124" o:title=""/>
          </v:shape>
          <o:OLEObject Type="Embed" ProgID="Equation.DSMT4" ShapeID="_x0000_i1551" DrawAspect="Content" ObjectID="_1720945101" r:id="rId1125"/>
        </w:object>
      </w:r>
      <w:r>
        <w:t xml:space="preserve"> </w:t>
      </w:r>
    </w:p>
    <w:p w14:paraId="33CFF77A" w14:textId="77777777" w:rsidR="005565DB" w:rsidRPr="00A92C11" w:rsidRDefault="005565DB" w:rsidP="005565DB"/>
    <w:p w14:paraId="4C55D91D" w14:textId="77777777" w:rsidR="005565DB" w:rsidRPr="00A92C11" w:rsidRDefault="005565DB" w:rsidP="005565DB"/>
    <w:p w14:paraId="1477068E" w14:textId="77777777" w:rsidR="005565DB" w:rsidRDefault="005565DB" w:rsidP="005565DB">
      <w:pPr>
        <w:pStyle w:val="TryitNow"/>
      </w:pPr>
      <w:r>
        <w:t>Try it Now</w:t>
      </w:r>
    </w:p>
    <w:p w14:paraId="354320F8" w14:textId="5D7515B6" w:rsidR="005565DB" w:rsidRPr="009A1319" w:rsidRDefault="005565DB" w:rsidP="005565DB">
      <w:pPr>
        <w:pStyle w:val="TryitNowbody"/>
      </w:pPr>
      <w:r>
        <w:t xml:space="preserve">2.  Multiply </w:t>
      </w:r>
      <w:r w:rsidR="009B3787" w:rsidRPr="00401473">
        <w:rPr>
          <w:position w:val="-6"/>
        </w:rPr>
        <w:object w:dxaOrig="580" w:dyaOrig="279" w14:anchorId="5768DEA5">
          <v:shape id="_x0000_i1552" type="#_x0000_t75" style="width:29.25pt;height:13.5pt" o:ole="">
            <v:imagedata r:id="rId1126" o:title=""/>
          </v:shape>
          <o:OLEObject Type="Embed" ProgID="Equation.DSMT4" ShapeID="_x0000_i1552" DrawAspect="Content" ObjectID="_1720945102" r:id="rId1127"/>
        </w:object>
      </w:r>
      <w:r>
        <w:t xml:space="preserve"> and </w:t>
      </w:r>
      <w:r w:rsidR="009B3787" w:rsidRPr="00401473">
        <w:rPr>
          <w:position w:val="-6"/>
        </w:rPr>
        <w:object w:dxaOrig="580" w:dyaOrig="279" w14:anchorId="6D324ADD">
          <v:shape id="_x0000_i1553" type="#_x0000_t75" style="width:29.25pt;height:13.5pt" o:ole="">
            <v:imagedata r:id="rId1128" o:title=""/>
          </v:shape>
          <o:OLEObject Type="Embed" ProgID="Equation.DSMT4" ShapeID="_x0000_i1553" DrawAspect="Content" ObjectID="_1720945103" r:id="rId1129"/>
        </w:object>
      </w:r>
      <w:r>
        <w:t>.</w:t>
      </w:r>
    </w:p>
    <w:p w14:paraId="6B54AA73" w14:textId="77777777" w:rsidR="005565DB" w:rsidRDefault="005565DB" w:rsidP="005565DB"/>
    <w:p w14:paraId="2A1BEE3F" w14:textId="77777777" w:rsidR="005565DB" w:rsidRPr="00FD0EB6" w:rsidRDefault="005565DB" w:rsidP="005565DB"/>
    <w:p w14:paraId="0C8FB318" w14:textId="77777777" w:rsidR="005565DB" w:rsidRDefault="005565DB" w:rsidP="005565DB">
      <w:r>
        <w:t>In the last example, we used the conjugate of a complex number</w:t>
      </w:r>
    </w:p>
    <w:p w14:paraId="7FD648C7" w14:textId="77777777" w:rsidR="005565DB" w:rsidRDefault="005565DB" w:rsidP="005565DB"/>
    <w:p w14:paraId="5AB2E8D0" w14:textId="77777777" w:rsidR="005565DB" w:rsidRDefault="005565DB" w:rsidP="005565DB"/>
    <w:p w14:paraId="1C9A4A68" w14:textId="77777777" w:rsidR="005565DB" w:rsidRDefault="005565DB" w:rsidP="005565DB">
      <w:pPr>
        <w:pStyle w:val="DefinitionHeader"/>
      </w:pPr>
      <w:r>
        <w:t>Complex Conjugate</w:t>
      </w:r>
    </w:p>
    <w:p w14:paraId="66253F43" w14:textId="70D8FB0C" w:rsidR="005565DB" w:rsidRDefault="005565DB" w:rsidP="005565DB">
      <w:pPr>
        <w:pStyle w:val="Definition"/>
      </w:pPr>
      <w:r>
        <w:t xml:space="preserve">The </w:t>
      </w:r>
      <w:r>
        <w:rPr>
          <w:b/>
        </w:rPr>
        <w:t xml:space="preserve">conjugate </w:t>
      </w:r>
      <w:r>
        <w:t xml:space="preserve">of a complex number </w:t>
      </w:r>
      <w:r w:rsidR="009B3787" w:rsidRPr="00401473">
        <w:rPr>
          <w:position w:val="-6"/>
        </w:rPr>
        <w:object w:dxaOrig="600" w:dyaOrig="279" w14:anchorId="3D6EED4E">
          <v:shape id="_x0000_i1554" type="#_x0000_t75" style="width:30pt;height:13.5pt" o:ole="">
            <v:imagedata r:id="rId1130" o:title=""/>
          </v:shape>
          <o:OLEObject Type="Embed" ProgID="Equation.DSMT4" ShapeID="_x0000_i1554" DrawAspect="Content" ObjectID="_1720945104" r:id="rId1131"/>
        </w:object>
      </w:r>
      <w:r>
        <w:t xml:space="preserve"> is the number </w:t>
      </w:r>
      <w:r w:rsidR="009B3787" w:rsidRPr="00401473">
        <w:rPr>
          <w:position w:val="-6"/>
        </w:rPr>
        <w:object w:dxaOrig="600" w:dyaOrig="279" w14:anchorId="6392AE43">
          <v:shape id="_x0000_i1555" type="#_x0000_t75" style="width:30pt;height:13.5pt" o:ole="">
            <v:imagedata r:id="rId1132" o:title=""/>
          </v:shape>
          <o:OLEObject Type="Embed" ProgID="Equation.DSMT4" ShapeID="_x0000_i1555" DrawAspect="Content" ObjectID="_1720945105" r:id="rId1133"/>
        </w:object>
      </w:r>
      <w:r>
        <w:t>.</w:t>
      </w:r>
      <w:r>
        <w:rPr>
          <w:b/>
        </w:rPr>
        <w:fldChar w:fldCharType="begin"/>
      </w:r>
      <w:r>
        <w:instrText xml:space="preserve"> XE "</w:instrText>
      </w:r>
      <w:r w:rsidRPr="003B49FA">
        <w:instrText>Imaginary Number:Complex Conjugate</w:instrText>
      </w:r>
      <w:r>
        <w:instrText xml:space="preserve">" </w:instrText>
      </w:r>
      <w:r>
        <w:rPr>
          <w:b/>
        </w:rPr>
        <w:fldChar w:fldCharType="end"/>
      </w:r>
      <w:r>
        <w:rPr>
          <w:b/>
        </w:rPr>
        <w:fldChar w:fldCharType="begin"/>
      </w:r>
      <w:r>
        <w:instrText xml:space="preserve"> XE "</w:instrText>
      </w:r>
      <w:r w:rsidRPr="00FC6B1D">
        <w:instrText>Complex Conjugate</w:instrText>
      </w:r>
      <w:r>
        <w:instrText xml:space="preserve">" </w:instrText>
      </w:r>
      <w:r>
        <w:rPr>
          <w:b/>
        </w:rPr>
        <w:fldChar w:fldCharType="end"/>
      </w:r>
    </w:p>
    <w:p w14:paraId="3DF8D21E" w14:textId="77777777" w:rsidR="005565DB" w:rsidRDefault="005565DB" w:rsidP="005565DB">
      <w:pPr>
        <w:pStyle w:val="Definition"/>
      </w:pPr>
    </w:p>
    <w:p w14:paraId="0DA1AE81" w14:textId="461EE243" w:rsidR="005565DB" w:rsidRPr="00A92C11" w:rsidRDefault="005565DB" w:rsidP="005565DB">
      <w:pPr>
        <w:pStyle w:val="Definition"/>
      </w:pPr>
      <w:r>
        <w:t xml:space="preserve">The notation commonly used for conjugation is a bar:  </w:t>
      </w:r>
      <w:r w:rsidR="009B3787" w:rsidRPr="00401473">
        <w:rPr>
          <w:position w:val="-6"/>
        </w:rPr>
        <w:object w:dxaOrig="1359" w:dyaOrig="340" w14:anchorId="0D3433E2">
          <v:shape id="_x0000_i1556" type="#_x0000_t75" style="width:68.25pt;height:17.25pt" o:ole="">
            <v:imagedata r:id="rId1134" o:title=""/>
          </v:shape>
          <o:OLEObject Type="Embed" ProgID="Equation.DSMT4" ShapeID="_x0000_i1556" DrawAspect="Content" ObjectID="_1720945106" r:id="rId1135"/>
        </w:object>
      </w:r>
    </w:p>
    <w:p w14:paraId="0EB04A08" w14:textId="77777777" w:rsidR="005565DB" w:rsidRDefault="005565DB" w:rsidP="005565DB"/>
    <w:p w14:paraId="1C14CD1B" w14:textId="77777777" w:rsidR="00E35ADF" w:rsidRDefault="00E35ADF" w:rsidP="005565DB"/>
    <w:p w14:paraId="650D4120" w14:textId="77777777" w:rsidR="00E35ADF" w:rsidRDefault="00E35ADF" w:rsidP="005565DB"/>
    <w:p w14:paraId="48884AEE" w14:textId="77777777" w:rsidR="00E35ADF" w:rsidRDefault="00E35ADF">
      <w:pPr>
        <w:rPr>
          <w:b/>
        </w:rPr>
      </w:pPr>
      <w:r>
        <w:rPr>
          <w:b/>
        </w:rPr>
        <w:br w:type="page"/>
      </w:r>
    </w:p>
    <w:p w14:paraId="2FAF724A" w14:textId="77777777" w:rsidR="005565DB" w:rsidRDefault="005565DB" w:rsidP="005565DB">
      <w:pPr>
        <w:rPr>
          <w:b/>
        </w:rPr>
      </w:pPr>
      <w:r>
        <w:rPr>
          <w:b/>
        </w:rPr>
        <w:lastRenderedPageBreak/>
        <w:t>Complex Zeros</w:t>
      </w:r>
      <w:r w:rsidR="00E35ADF">
        <w:rPr>
          <w:b/>
        </w:rPr>
        <w:t xml:space="preserve"> of Polynomials</w:t>
      </w:r>
    </w:p>
    <w:p w14:paraId="78C054F3" w14:textId="77777777" w:rsidR="005565DB" w:rsidRDefault="005565DB" w:rsidP="005565DB">
      <w:pPr>
        <w:rPr>
          <w:b/>
        </w:rPr>
      </w:pPr>
    </w:p>
    <w:p w14:paraId="0587E6D7" w14:textId="77777777" w:rsidR="005565DB" w:rsidRDefault="005565DB" w:rsidP="005565DB">
      <w:r>
        <w:t>Complex numbers allow us a way to write solutions to quadratic equations that do not have real solutions.</w:t>
      </w:r>
    </w:p>
    <w:p w14:paraId="49AF839F" w14:textId="77777777" w:rsidR="00E35ADF" w:rsidRDefault="00E35ADF" w:rsidP="005565DB"/>
    <w:p w14:paraId="6D594978" w14:textId="77777777" w:rsidR="005565DB" w:rsidRDefault="005565DB" w:rsidP="005565DB"/>
    <w:p w14:paraId="15647137" w14:textId="77777777" w:rsidR="005565DB" w:rsidRDefault="005565DB" w:rsidP="005565DB">
      <w:pPr>
        <w:pStyle w:val="ExampleHeader"/>
      </w:pPr>
      <w:r>
        <w:t>Example 6</w:t>
      </w:r>
    </w:p>
    <w:p w14:paraId="4957FEC1" w14:textId="30167D22" w:rsidR="005565DB" w:rsidRDefault="005565DB" w:rsidP="005565DB">
      <w:pPr>
        <w:pStyle w:val="Example"/>
      </w:pPr>
      <w:r>
        <w:t xml:space="preserve">Find the zeros of </w:t>
      </w:r>
      <w:r w:rsidR="009B3787" w:rsidRPr="00E0387C">
        <w:rPr>
          <w:position w:val="-10"/>
        </w:rPr>
        <w:object w:dxaOrig="1780" w:dyaOrig="360" w14:anchorId="26B71C07">
          <v:shape id="_x0000_i1557" type="#_x0000_t75" style="width:89.25pt;height:18pt" o:ole="">
            <v:imagedata r:id="rId1136" o:title=""/>
          </v:shape>
          <o:OLEObject Type="Embed" ProgID="Equation.DSMT4" ShapeID="_x0000_i1557" DrawAspect="Content" ObjectID="_1720945107" r:id="rId1137"/>
        </w:object>
      </w:r>
      <w:r>
        <w:t>.</w:t>
      </w:r>
    </w:p>
    <w:p w14:paraId="4FD51FA8" w14:textId="77777777" w:rsidR="005565DB" w:rsidRDefault="005565DB" w:rsidP="005565DB">
      <w:pPr>
        <w:pStyle w:val="Example"/>
      </w:pPr>
    </w:p>
    <w:p w14:paraId="3E2C5F4D" w14:textId="77777777" w:rsidR="005565DB" w:rsidRDefault="005565DB" w:rsidP="005565DB">
      <w:pPr>
        <w:pStyle w:val="Example"/>
      </w:pPr>
      <w:r>
        <w:t xml:space="preserve">Using the quadratic formula, </w:t>
      </w:r>
    </w:p>
    <w:p w14:paraId="4750DCB2" w14:textId="20AD469E" w:rsidR="005565DB" w:rsidRDefault="009B3787" w:rsidP="005565DB">
      <w:pPr>
        <w:pStyle w:val="Example"/>
      </w:pPr>
      <w:r w:rsidRPr="009B3787">
        <w:rPr>
          <w:position w:val="-28"/>
        </w:rPr>
        <w:object w:dxaOrig="5060" w:dyaOrig="760" w14:anchorId="59BAF17D">
          <v:shape id="_x0000_i1558" type="#_x0000_t75" style="width:252.75pt;height:38.25pt" o:ole="">
            <v:imagedata r:id="rId1138" o:title=""/>
          </v:shape>
          <o:OLEObject Type="Embed" ProgID="Equation.DSMT4" ShapeID="_x0000_i1558" DrawAspect="Content" ObjectID="_1720945108" r:id="rId1139"/>
        </w:object>
      </w:r>
      <w:r w:rsidR="005565DB">
        <w:t>.</w:t>
      </w:r>
    </w:p>
    <w:p w14:paraId="042F7CB3" w14:textId="77777777" w:rsidR="005565DB" w:rsidRDefault="005565DB" w:rsidP="005565DB"/>
    <w:p w14:paraId="2CCF7EF3" w14:textId="77777777" w:rsidR="005565DB" w:rsidRDefault="005565DB" w:rsidP="005565DB"/>
    <w:p w14:paraId="2F45F24A" w14:textId="77777777" w:rsidR="005565DB" w:rsidRDefault="005565DB" w:rsidP="005565DB">
      <w:pPr>
        <w:pStyle w:val="TryitNow"/>
      </w:pPr>
      <w:r>
        <w:t>Try it Now</w:t>
      </w:r>
    </w:p>
    <w:p w14:paraId="296CDBB3" w14:textId="49FBB549" w:rsidR="005565DB" w:rsidRPr="009A1319" w:rsidRDefault="005565DB" w:rsidP="005565DB">
      <w:pPr>
        <w:pStyle w:val="TryitNowbody"/>
      </w:pPr>
      <w:r>
        <w:t xml:space="preserve">3.  Find the zeros of </w:t>
      </w:r>
      <w:r w:rsidR="009B3787" w:rsidRPr="00E0387C">
        <w:rPr>
          <w:position w:val="-10"/>
        </w:rPr>
        <w:object w:dxaOrig="1900" w:dyaOrig="360" w14:anchorId="73CF240B">
          <v:shape id="_x0000_i1559" type="#_x0000_t75" style="width:94.5pt;height:18pt" o:ole="">
            <v:imagedata r:id="rId1140" o:title=""/>
          </v:shape>
          <o:OLEObject Type="Embed" ProgID="Equation.DSMT4" ShapeID="_x0000_i1559" DrawAspect="Content" ObjectID="_1720945109" r:id="rId1141"/>
        </w:object>
      </w:r>
      <w:r>
        <w:t>.</w:t>
      </w:r>
    </w:p>
    <w:p w14:paraId="50351B32" w14:textId="77777777" w:rsidR="005565DB" w:rsidRDefault="005565DB" w:rsidP="005565DB"/>
    <w:p w14:paraId="20613DB5" w14:textId="77777777" w:rsidR="005565DB" w:rsidRPr="00E0387C" w:rsidRDefault="005565DB" w:rsidP="005565DB"/>
    <w:p w14:paraId="4D891BD9" w14:textId="7F35B1E4" w:rsidR="00FC79F1" w:rsidRDefault="005565DB" w:rsidP="005565DB">
      <w:r>
        <w:t xml:space="preserve">Two things are important to note.  First, the zeros </w:t>
      </w:r>
      <w:r w:rsidR="009B3787" w:rsidRPr="00E0387C">
        <w:rPr>
          <w:position w:val="-6"/>
        </w:rPr>
        <w:object w:dxaOrig="560" w:dyaOrig="279" w14:anchorId="6CA6BFD1">
          <v:shape id="_x0000_i1560" type="#_x0000_t75" style="width:27.75pt;height:13.5pt" o:ole="">
            <v:imagedata r:id="rId1142" o:title=""/>
          </v:shape>
          <o:OLEObject Type="Embed" ProgID="Equation.DSMT4" ShapeID="_x0000_i1560" DrawAspect="Content" ObjectID="_1720945110" r:id="rId1143"/>
        </w:object>
      </w:r>
      <w:r>
        <w:t xml:space="preserve"> and </w:t>
      </w:r>
      <w:r w:rsidR="009B3787" w:rsidRPr="00E0387C">
        <w:rPr>
          <w:position w:val="-6"/>
        </w:rPr>
        <w:object w:dxaOrig="560" w:dyaOrig="279" w14:anchorId="54199EA6">
          <v:shape id="_x0000_i1561" type="#_x0000_t75" style="width:27.75pt;height:13.5pt" o:ole="">
            <v:imagedata r:id="rId1144" o:title=""/>
          </v:shape>
          <o:OLEObject Type="Embed" ProgID="Equation.DSMT4" ShapeID="_x0000_i1561" DrawAspect="Content" ObjectID="_1720945111" r:id="rId1145"/>
        </w:object>
      </w:r>
      <w:r>
        <w:t xml:space="preserve"> are complex conjugates.  This will always be the case when we find non-real zeros to a quadratic function with real coefficients.  </w:t>
      </w:r>
    </w:p>
    <w:p w14:paraId="1FFE3E88" w14:textId="77777777" w:rsidR="00E35ADF" w:rsidRDefault="00E35ADF" w:rsidP="005565DB"/>
    <w:p w14:paraId="77B1B40E" w14:textId="41AE740A" w:rsidR="005565DB" w:rsidRDefault="005565DB" w:rsidP="005565DB">
      <w:r>
        <w:t xml:space="preserve">Second, we could write </w:t>
      </w:r>
      <w:r w:rsidR="009B3787" w:rsidRPr="009B3787">
        <w:rPr>
          <w:position w:val="-16"/>
        </w:rPr>
        <w:object w:dxaOrig="4400" w:dyaOrig="440" w14:anchorId="75E82B88">
          <v:shape id="_x0000_i1562" type="#_x0000_t75" style="width:220.5pt;height:22.5pt" o:ole="">
            <v:imagedata r:id="rId1146" o:title=""/>
          </v:shape>
          <o:OLEObject Type="Embed" ProgID="Equation.DSMT4" ShapeID="_x0000_i1562" DrawAspect="Content" ObjectID="_1720945112" r:id="rId1147"/>
        </w:object>
      </w:r>
      <w:r>
        <w:t xml:space="preserve"> if we really wanted to, so the Factor and Remainder Theorems hold.</w:t>
      </w:r>
    </w:p>
    <w:p w14:paraId="77557651" w14:textId="77777777" w:rsidR="00FC79F1" w:rsidRDefault="00FC79F1" w:rsidP="005565DB"/>
    <w:p w14:paraId="24A8FDBC" w14:textId="77777777" w:rsidR="005565DB" w:rsidRPr="00E0387C" w:rsidRDefault="005565DB" w:rsidP="005565DB">
      <w:r>
        <w:t xml:space="preserve">How do we know if a general polynomial has any complex zeros?  We have seen examples of polynomials with no real zeros; can there be polynomials with no zeros at all?  The answer to that last question, which comes from the Fundamental Theorem of Algebra, is "No." </w:t>
      </w:r>
    </w:p>
    <w:p w14:paraId="021AD5F7" w14:textId="77777777" w:rsidR="005565DB" w:rsidRDefault="005565DB" w:rsidP="005565DB"/>
    <w:p w14:paraId="5A8F0ED7" w14:textId="77777777" w:rsidR="005565DB" w:rsidRDefault="005565DB" w:rsidP="005565DB"/>
    <w:p w14:paraId="3D392B18" w14:textId="77777777" w:rsidR="005565DB" w:rsidRDefault="005565DB" w:rsidP="005565DB">
      <w:pPr>
        <w:pStyle w:val="DefinitionHeader"/>
      </w:pPr>
      <w:r>
        <w:t>Fundamental Theorem of Algebra</w:t>
      </w:r>
      <w:r>
        <w:fldChar w:fldCharType="begin"/>
      </w:r>
      <w:r>
        <w:instrText xml:space="preserve"> XE "</w:instrText>
      </w:r>
      <w:r w:rsidRPr="00621FF4">
        <w:instrText>Fundamental Theorem of Algebra</w:instrText>
      </w:r>
      <w:r>
        <w:instrText xml:space="preserve">" </w:instrText>
      </w:r>
      <w:r>
        <w:fldChar w:fldCharType="end"/>
      </w:r>
    </w:p>
    <w:p w14:paraId="55371228" w14:textId="77777777" w:rsidR="005565DB" w:rsidRPr="00E0387C" w:rsidRDefault="005565DB" w:rsidP="005565DB">
      <w:pPr>
        <w:pStyle w:val="Definition"/>
      </w:pPr>
      <w:r>
        <w:t xml:space="preserve">A non-constant polynomial </w:t>
      </w:r>
      <w:r>
        <w:rPr>
          <w:i/>
        </w:rPr>
        <w:t>f</w:t>
      </w:r>
      <w:r>
        <w:t xml:space="preserve"> with real or complex coefficients will have at least one real or complex zero.</w:t>
      </w:r>
    </w:p>
    <w:p w14:paraId="3CC06B96" w14:textId="77777777" w:rsidR="005565DB" w:rsidRDefault="005565DB" w:rsidP="005565DB"/>
    <w:p w14:paraId="3CEC3847" w14:textId="77777777" w:rsidR="005565DB" w:rsidRDefault="005565DB" w:rsidP="005565DB"/>
    <w:p w14:paraId="4D37CD04" w14:textId="77777777" w:rsidR="005565DB" w:rsidRDefault="005565DB" w:rsidP="005565DB">
      <w:r>
        <w:t xml:space="preserve">This theorem is an example of an "existence" theorem in mathematics.  It guarantees the existence of at least one </w:t>
      </w:r>
      <w:proofErr w:type="gramStart"/>
      <w:r>
        <w:t>zero, but</w:t>
      </w:r>
      <w:proofErr w:type="gramEnd"/>
      <w:r>
        <w:t xml:space="preserve"> provides no algorithm to use for finding it.</w:t>
      </w:r>
    </w:p>
    <w:p w14:paraId="70C0E865" w14:textId="77777777" w:rsidR="005565DB" w:rsidRDefault="005565DB" w:rsidP="005565DB"/>
    <w:p w14:paraId="33A051A5" w14:textId="78A08EA2" w:rsidR="00E35ADF" w:rsidRDefault="005565DB" w:rsidP="005565DB">
      <w:r>
        <w:t xml:space="preserve">Now suppose we have a polynomial </w:t>
      </w:r>
      <w:r>
        <w:rPr>
          <w:i/>
        </w:rPr>
        <w:t>f(x)</w:t>
      </w:r>
      <w:r>
        <w:t xml:space="preserve"> of degree </w:t>
      </w:r>
      <w:r>
        <w:rPr>
          <w:i/>
        </w:rPr>
        <w:t>n</w:t>
      </w:r>
      <w:r>
        <w:t xml:space="preserve">.  The Fundamental Theorem of Algebra guarantees at least one zero </w:t>
      </w:r>
      <w:r w:rsidR="009B3787" w:rsidRPr="009B3787">
        <w:rPr>
          <w:position w:val="-12"/>
        </w:rPr>
        <w:object w:dxaOrig="240" w:dyaOrig="360" w14:anchorId="66DAE974">
          <v:shape id="_x0000_i1563" type="#_x0000_t75" style="width:12pt;height:18pt" o:ole="">
            <v:imagedata r:id="rId1148" o:title=""/>
          </v:shape>
          <o:OLEObject Type="Embed" ProgID="Equation.DSMT4" ShapeID="_x0000_i1563" DrawAspect="Content" ObjectID="_1720945113" r:id="rId1149"/>
        </w:object>
      </w:r>
      <w:r>
        <w:t xml:space="preserve">, then the Factor Theorem guarantees that </w:t>
      </w:r>
      <w:r>
        <w:rPr>
          <w:i/>
        </w:rPr>
        <w:t>f</w:t>
      </w:r>
      <w:r>
        <w:t xml:space="preserve"> can be factored as </w:t>
      </w:r>
      <w:r w:rsidR="009B3787" w:rsidRPr="009B3787">
        <w:rPr>
          <w:position w:val="-14"/>
        </w:rPr>
        <w:object w:dxaOrig="1980" w:dyaOrig="400" w14:anchorId="773AFA74">
          <v:shape id="_x0000_i1564" type="#_x0000_t75" style="width:99pt;height:20.25pt" o:ole="">
            <v:imagedata r:id="rId1150" o:title=""/>
          </v:shape>
          <o:OLEObject Type="Embed" ProgID="Equation.DSMT4" ShapeID="_x0000_i1564" DrawAspect="Content" ObjectID="_1720945114" r:id="rId1151"/>
        </w:object>
      </w:r>
      <w:r>
        <w:t xml:space="preserve">, where the quotient </w:t>
      </w:r>
      <w:r w:rsidR="009B3787" w:rsidRPr="009B3787">
        <w:rPr>
          <w:position w:val="-12"/>
        </w:rPr>
        <w:object w:dxaOrig="560" w:dyaOrig="360" w14:anchorId="2CA722E3">
          <v:shape id="_x0000_i1565" type="#_x0000_t75" style="width:27.75pt;height:18pt" o:ole="">
            <v:imagedata r:id="rId1152" o:title=""/>
          </v:shape>
          <o:OLEObject Type="Embed" ProgID="Equation.DSMT4" ShapeID="_x0000_i1565" DrawAspect="Content" ObjectID="_1720945115" r:id="rId1153"/>
        </w:object>
      </w:r>
      <w:r>
        <w:t xml:space="preserve"> will be of degree </w:t>
      </w:r>
      <w:r>
        <w:rPr>
          <w:i/>
        </w:rPr>
        <w:t>n</w:t>
      </w:r>
      <w:r>
        <w:t xml:space="preserve">-1.  </w:t>
      </w:r>
    </w:p>
    <w:p w14:paraId="2868F099" w14:textId="77777777" w:rsidR="005565DB" w:rsidRDefault="005565DB" w:rsidP="005565DB">
      <w:r>
        <w:lastRenderedPageBreak/>
        <w:t xml:space="preserve">If this function is non-constant, </w:t>
      </w:r>
      <w:proofErr w:type="gramStart"/>
      <w:r>
        <w:t>than</w:t>
      </w:r>
      <w:proofErr w:type="gramEnd"/>
      <w:r>
        <w:t xml:space="preserve"> the Fundamental Theorem of Algebra applies to it, and we can find another zero.  This can be repeated </w:t>
      </w:r>
      <w:r>
        <w:rPr>
          <w:i/>
        </w:rPr>
        <w:t>n</w:t>
      </w:r>
      <w:r>
        <w:t xml:space="preserve"> times.</w:t>
      </w:r>
    </w:p>
    <w:p w14:paraId="5CE2E643" w14:textId="77777777" w:rsidR="005565DB" w:rsidRDefault="005565DB" w:rsidP="005565DB"/>
    <w:p w14:paraId="07A87987" w14:textId="77777777" w:rsidR="005565DB" w:rsidRDefault="005565DB" w:rsidP="005565DB"/>
    <w:p w14:paraId="654AD3B5" w14:textId="77777777" w:rsidR="005565DB" w:rsidRDefault="005565DB" w:rsidP="005565DB">
      <w:pPr>
        <w:pStyle w:val="DefinitionHeader"/>
      </w:pPr>
      <w:r>
        <w:t>Complex Factorization Theorem</w:t>
      </w:r>
      <w:r>
        <w:fldChar w:fldCharType="begin"/>
      </w:r>
      <w:r>
        <w:instrText xml:space="preserve"> XE "</w:instrText>
      </w:r>
      <w:r w:rsidRPr="00621FF4">
        <w:instrText>Complex Factorization Theorem</w:instrText>
      </w:r>
      <w:r>
        <w:instrText xml:space="preserve">" </w:instrText>
      </w:r>
      <w:r>
        <w:fldChar w:fldCharType="end"/>
      </w:r>
    </w:p>
    <w:p w14:paraId="02A8B248" w14:textId="77777777" w:rsidR="005565DB" w:rsidRDefault="005565DB" w:rsidP="005565DB">
      <w:pPr>
        <w:pStyle w:val="Definition"/>
      </w:pPr>
      <w:r>
        <w:t xml:space="preserve">If </w:t>
      </w:r>
      <w:r w:rsidRPr="0012679C">
        <w:rPr>
          <w:i/>
        </w:rPr>
        <w:t xml:space="preserve">f </w:t>
      </w:r>
      <w:r>
        <w:t xml:space="preserve">is a </w:t>
      </w:r>
      <w:r w:rsidRPr="0012679C">
        <w:t>polynomial</w:t>
      </w:r>
      <w:r>
        <w:t xml:space="preserve"> </w:t>
      </w:r>
      <w:r>
        <w:rPr>
          <w:i/>
        </w:rPr>
        <w:t>f</w:t>
      </w:r>
      <w:r>
        <w:t xml:space="preserve"> with real or complex coefficients with degree </w:t>
      </w:r>
      <w:r>
        <w:rPr>
          <w:i/>
        </w:rPr>
        <w:t>n</w:t>
      </w:r>
      <w:r>
        <w:t xml:space="preserve"> ≥ 1, then </w:t>
      </w:r>
      <w:r>
        <w:rPr>
          <w:i/>
        </w:rPr>
        <w:t>f</w:t>
      </w:r>
      <w:r>
        <w:t xml:space="preserve"> has exactly </w:t>
      </w:r>
      <w:r>
        <w:rPr>
          <w:i/>
        </w:rPr>
        <w:t>n</w:t>
      </w:r>
      <w:r>
        <w:t xml:space="preserve"> real or complex zeros, counting multiplicities.</w:t>
      </w:r>
    </w:p>
    <w:p w14:paraId="1CCC1A5F" w14:textId="77777777" w:rsidR="005565DB" w:rsidRDefault="005565DB" w:rsidP="005565DB">
      <w:pPr>
        <w:pStyle w:val="Definition"/>
      </w:pPr>
    </w:p>
    <w:p w14:paraId="5D1C7A6A" w14:textId="7B0DABA7" w:rsidR="005565DB" w:rsidRDefault="005565DB" w:rsidP="005565DB">
      <w:pPr>
        <w:pStyle w:val="Definition"/>
      </w:pPr>
      <w:r>
        <w:t xml:space="preserve">If </w:t>
      </w:r>
      <w:r w:rsidR="009B3787" w:rsidRPr="0012679C">
        <w:rPr>
          <w:position w:val="-12"/>
        </w:rPr>
        <w:object w:dxaOrig="1140" w:dyaOrig="360" w14:anchorId="22F223ED">
          <v:shape id="_x0000_i1566" type="#_x0000_t75" style="width:57pt;height:18pt" o:ole="">
            <v:imagedata r:id="rId1154" o:title=""/>
          </v:shape>
          <o:OLEObject Type="Embed" ProgID="Equation.DSMT4" ShapeID="_x0000_i1566" DrawAspect="Content" ObjectID="_1720945116" r:id="rId1155"/>
        </w:object>
      </w:r>
      <w:r>
        <w:t xml:space="preserve"> are the distinct zero </w:t>
      </w:r>
      <w:proofErr w:type="spellStart"/>
      <w:r>
        <w:t xml:space="preserve">of </w:t>
      </w:r>
      <w:r>
        <w:rPr>
          <w:i/>
        </w:rPr>
        <w:t>f</w:t>
      </w:r>
      <w:proofErr w:type="spellEnd"/>
      <w:r>
        <w:t xml:space="preserve"> with multiplicities </w:t>
      </w:r>
      <w:r w:rsidR="009B3787" w:rsidRPr="0012679C">
        <w:rPr>
          <w:position w:val="-12"/>
        </w:rPr>
        <w:object w:dxaOrig="1320" w:dyaOrig="360" w14:anchorId="3E58FD2F">
          <v:shape id="_x0000_i1567" type="#_x0000_t75" style="width:66pt;height:18pt" o:ole="">
            <v:imagedata r:id="rId1156" o:title=""/>
          </v:shape>
          <o:OLEObject Type="Embed" ProgID="Equation.DSMT4" ShapeID="_x0000_i1567" DrawAspect="Content" ObjectID="_1720945117" r:id="rId1157"/>
        </w:object>
      </w:r>
      <w:r>
        <w:t xml:space="preserve"> respectively, then </w:t>
      </w:r>
      <w:r w:rsidR="009B3787" w:rsidRPr="009B3787">
        <w:rPr>
          <w:position w:val="-14"/>
        </w:rPr>
        <w:object w:dxaOrig="3920" w:dyaOrig="440" w14:anchorId="76F5D5DA">
          <v:shape id="_x0000_i1568" type="#_x0000_t75" style="width:195.75pt;height:22.5pt" o:ole="">
            <v:imagedata r:id="rId1158" o:title=""/>
          </v:shape>
          <o:OLEObject Type="Embed" ProgID="Equation.DSMT4" ShapeID="_x0000_i1568" DrawAspect="Content" ObjectID="_1720945118" r:id="rId1159"/>
        </w:object>
      </w:r>
    </w:p>
    <w:p w14:paraId="2891256D" w14:textId="77777777" w:rsidR="005565DB" w:rsidRPr="0012679C" w:rsidRDefault="005565DB" w:rsidP="005565DB"/>
    <w:p w14:paraId="6355962B" w14:textId="77777777" w:rsidR="005565DB" w:rsidRDefault="005565DB" w:rsidP="005565DB"/>
    <w:p w14:paraId="656EEC13" w14:textId="77777777" w:rsidR="005565DB" w:rsidRDefault="005565DB" w:rsidP="005565DB">
      <w:pPr>
        <w:pStyle w:val="ExampleHeader"/>
      </w:pPr>
      <w:r>
        <w:t>Example 7</w:t>
      </w:r>
    </w:p>
    <w:p w14:paraId="6B6389CA" w14:textId="3FC4780D" w:rsidR="005565DB" w:rsidRDefault="005565DB" w:rsidP="005565DB">
      <w:pPr>
        <w:pStyle w:val="Example"/>
      </w:pPr>
      <w:r>
        <w:t xml:space="preserve">Find all the real and complex zeros of </w:t>
      </w:r>
      <w:r w:rsidR="009B3787" w:rsidRPr="00E0387C">
        <w:rPr>
          <w:position w:val="-10"/>
        </w:rPr>
        <w:object w:dxaOrig="3840" w:dyaOrig="360" w14:anchorId="501A0DF8">
          <v:shape id="_x0000_i1569" type="#_x0000_t75" style="width:192pt;height:18pt" o:ole="">
            <v:imagedata r:id="rId1160" o:title=""/>
          </v:shape>
          <o:OLEObject Type="Embed" ProgID="Equation.DSMT4" ShapeID="_x0000_i1569" DrawAspect="Content" ObjectID="_1720945119" r:id="rId1161"/>
        </w:object>
      </w:r>
      <w:r>
        <w:t>.</w:t>
      </w:r>
    </w:p>
    <w:p w14:paraId="64A9F202" w14:textId="77777777" w:rsidR="005565DB" w:rsidRDefault="00E35ADF" w:rsidP="005565DB">
      <w:pPr>
        <w:pStyle w:val="Example"/>
      </w:pPr>
      <w:r>
        <w:rPr>
          <w:noProof/>
        </w:rPr>
        <w:drawing>
          <wp:anchor distT="0" distB="0" distL="114300" distR="114300" simplePos="0" relativeHeight="251668480" behindDoc="0" locked="0" layoutInCell="1" allowOverlap="1" wp14:anchorId="1296D404" wp14:editId="44D42027">
            <wp:simplePos x="0" y="0"/>
            <wp:positionH relativeFrom="column">
              <wp:posOffset>4143375</wp:posOffset>
            </wp:positionH>
            <wp:positionV relativeFrom="paragraph">
              <wp:posOffset>55245</wp:posOffset>
            </wp:positionV>
            <wp:extent cx="1461135" cy="2188845"/>
            <wp:effectExtent l="0" t="0" r="0" b="0"/>
            <wp:wrapSquare wrapText="bothSides"/>
            <wp:docPr id="4" name="Picture 4" descr="A polynomial graph that passes through the x-axis at some point between negative one half and 0, then bounces off the axis at some point near positive one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olynomial graph that passes through the x-axis at some point between negative one half and 0, then bounces off the axis at some point near positive one half."/>
                    <pic:cNvPicPr/>
                  </pic:nvPicPr>
                  <pic:blipFill>
                    <a:blip r:embed="rId1162"/>
                    <a:stretch>
                      <a:fillRect/>
                    </a:stretch>
                  </pic:blipFill>
                  <pic:spPr>
                    <a:xfrm>
                      <a:off x="0" y="0"/>
                      <a:ext cx="1461135" cy="2188845"/>
                    </a:xfrm>
                    <a:prstGeom prst="rect">
                      <a:avLst/>
                    </a:prstGeom>
                  </pic:spPr>
                </pic:pic>
              </a:graphicData>
            </a:graphic>
            <wp14:sizeRelH relativeFrom="page">
              <wp14:pctWidth>0</wp14:pctWidth>
            </wp14:sizeRelH>
            <wp14:sizeRelV relativeFrom="page">
              <wp14:pctHeight>0</wp14:pctHeight>
            </wp14:sizeRelV>
          </wp:anchor>
        </w:drawing>
      </w:r>
    </w:p>
    <w:p w14:paraId="66B618A8" w14:textId="77777777" w:rsidR="005565DB" w:rsidRDefault="005565DB" w:rsidP="005565DB">
      <w:pPr>
        <w:pStyle w:val="Example"/>
      </w:pPr>
      <w:r>
        <w:t xml:space="preserve">Using the Rational Roots Theorem, the possible real rational roots are </w:t>
      </w:r>
    </w:p>
    <w:p w14:paraId="72DCCE61" w14:textId="12D14479" w:rsidR="005565DB" w:rsidRDefault="009B3787" w:rsidP="005565DB">
      <w:pPr>
        <w:pStyle w:val="Example"/>
      </w:pPr>
      <w:r w:rsidRPr="003C4AA1">
        <w:rPr>
          <w:position w:val="-28"/>
        </w:rPr>
        <w:object w:dxaOrig="2880" w:dyaOrig="680" w14:anchorId="05B3BDDB">
          <v:shape id="_x0000_i1570" type="#_x0000_t75" style="width:2in;height:33.75pt" o:ole="">
            <v:imagedata r:id="rId1163" o:title=""/>
          </v:shape>
          <o:OLEObject Type="Embed" ProgID="Equation.DSMT4" ShapeID="_x0000_i1570" DrawAspect="Content" ObjectID="_1720945120" r:id="rId1164"/>
        </w:object>
      </w:r>
    </w:p>
    <w:p w14:paraId="1BE647EA" w14:textId="77777777" w:rsidR="005565DB" w:rsidRDefault="005565DB" w:rsidP="005565DB">
      <w:pPr>
        <w:pStyle w:val="Example"/>
      </w:pPr>
    </w:p>
    <w:p w14:paraId="6C61AC67" w14:textId="1FA11AB1" w:rsidR="005565DB" w:rsidRDefault="005565DB" w:rsidP="005565DB">
      <w:pPr>
        <w:pStyle w:val="Example"/>
      </w:pPr>
      <w:r>
        <w:t xml:space="preserve">Testing </w:t>
      </w:r>
      <w:r w:rsidR="009B3787" w:rsidRPr="00D86A36">
        <w:rPr>
          <w:position w:val="-24"/>
        </w:rPr>
        <w:object w:dxaOrig="240" w:dyaOrig="620" w14:anchorId="5B8722B8">
          <v:shape id="_x0000_i1571" type="#_x0000_t75" style="width:12pt;height:31.5pt" o:ole="">
            <v:imagedata r:id="rId1165" o:title=""/>
          </v:shape>
          <o:OLEObject Type="Embed" ProgID="Equation.DSMT4" ShapeID="_x0000_i1571" DrawAspect="Content" ObjectID="_1720945121" r:id="rId1166"/>
        </w:object>
      </w:r>
      <w:r>
        <w:t>,</w:t>
      </w:r>
    </w:p>
    <w:p w14:paraId="7A1FE7CC" w14:textId="77777777" w:rsidR="005565DB" w:rsidRDefault="00FE52CD" w:rsidP="005565DB">
      <w:pPr>
        <w:pStyle w:val="Example"/>
      </w:pPr>
      <w:r>
        <w:rPr>
          <w:noProof/>
        </w:rPr>
        <mc:AlternateContent>
          <mc:Choice Requires="wps">
            <w:drawing>
              <wp:inline distT="0" distB="0" distL="0" distR="0" wp14:anchorId="6A4BD478" wp14:editId="18E2645E">
                <wp:extent cx="3055620" cy="643255"/>
                <wp:effectExtent l="0" t="0" r="1905" b="4445"/>
                <wp:docPr id="72"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576"/>
                              <w:gridCol w:w="576"/>
                              <w:gridCol w:w="576"/>
                              <w:gridCol w:w="576"/>
                              <w:gridCol w:w="576"/>
                              <w:gridCol w:w="576"/>
                              <w:gridCol w:w="576"/>
                            </w:tblGrid>
                            <w:tr w:rsidR="00FE52CD" w14:paraId="5E3482F3" w14:textId="77777777" w:rsidTr="00D93C62">
                              <w:tc>
                                <w:tcPr>
                                  <w:tcW w:w="576" w:type="dxa"/>
                                  <w:tcBorders>
                                    <w:right w:val="single" w:sz="4" w:space="0" w:color="auto"/>
                                  </w:tcBorders>
                                </w:tcPr>
                                <w:p w14:paraId="5B9159A4" w14:textId="77777777" w:rsidR="00FE52CD" w:rsidRDefault="00FE52CD" w:rsidP="00D93C62">
                                  <w:pPr>
                                    <w:jc w:val="right"/>
                                  </w:pPr>
                                  <w:r>
                                    <w:t>1/2</w:t>
                                  </w:r>
                                </w:p>
                              </w:tc>
                              <w:tc>
                                <w:tcPr>
                                  <w:tcW w:w="576" w:type="dxa"/>
                                  <w:tcBorders>
                                    <w:left w:val="single" w:sz="4" w:space="0" w:color="auto"/>
                                  </w:tcBorders>
                                </w:tcPr>
                                <w:p w14:paraId="7228BDFE" w14:textId="77777777" w:rsidR="00FE52CD" w:rsidRDefault="00FE52CD" w:rsidP="00D93C62">
                                  <w:pPr>
                                    <w:jc w:val="right"/>
                                  </w:pPr>
                                  <w:r>
                                    <w:t>12</w:t>
                                  </w:r>
                                </w:p>
                              </w:tc>
                              <w:tc>
                                <w:tcPr>
                                  <w:tcW w:w="576" w:type="dxa"/>
                                </w:tcPr>
                                <w:p w14:paraId="200DBC2D" w14:textId="77777777" w:rsidR="00FE52CD" w:rsidRDefault="00FE52CD" w:rsidP="00D93C62">
                                  <w:pPr>
                                    <w:jc w:val="right"/>
                                  </w:pPr>
                                  <w:r>
                                    <w:t>-20</w:t>
                                  </w:r>
                                </w:p>
                              </w:tc>
                              <w:tc>
                                <w:tcPr>
                                  <w:tcW w:w="576" w:type="dxa"/>
                                </w:tcPr>
                                <w:p w14:paraId="49F8CA69" w14:textId="77777777" w:rsidR="00FE52CD" w:rsidRDefault="00FE52CD" w:rsidP="00D93C62">
                                  <w:pPr>
                                    <w:jc w:val="right"/>
                                  </w:pPr>
                                  <w:r>
                                    <w:t>19</w:t>
                                  </w:r>
                                </w:p>
                              </w:tc>
                              <w:tc>
                                <w:tcPr>
                                  <w:tcW w:w="576" w:type="dxa"/>
                                </w:tcPr>
                                <w:p w14:paraId="687A0398" w14:textId="77777777" w:rsidR="00FE52CD" w:rsidRDefault="00FE52CD" w:rsidP="00D93C62">
                                  <w:pPr>
                                    <w:jc w:val="right"/>
                                  </w:pPr>
                                  <w:r>
                                    <w:t>-6</w:t>
                                  </w:r>
                                </w:p>
                              </w:tc>
                              <w:tc>
                                <w:tcPr>
                                  <w:tcW w:w="576" w:type="dxa"/>
                                </w:tcPr>
                                <w:p w14:paraId="2BE8DC2D" w14:textId="77777777" w:rsidR="00FE52CD" w:rsidRDefault="00FE52CD" w:rsidP="00D93C62">
                                  <w:pPr>
                                    <w:jc w:val="right"/>
                                  </w:pPr>
                                  <w:r>
                                    <w:t>-2</w:t>
                                  </w:r>
                                </w:p>
                              </w:tc>
                              <w:tc>
                                <w:tcPr>
                                  <w:tcW w:w="576" w:type="dxa"/>
                                </w:tcPr>
                                <w:p w14:paraId="1F536ACA" w14:textId="77777777" w:rsidR="00FE52CD" w:rsidRDefault="00FE52CD" w:rsidP="00D93C62">
                                  <w:pPr>
                                    <w:jc w:val="right"/>
                                  </w:pPr>
                                  <w:r>
                                    <w:t>1</w:t>
                                  </w:r>
                                </w:p>
                              </w:tc>
                            </w:tr>
                            <w:tr w:rsidR="00FE52CD" w14:paraId="16629AF4" w14:textId="77777777" w:rsidTr="00D93C62">
                              <w:tc>
                                <w:tcPr>
                                  <w:tcW w:w="576" w:type="dxa"/>
                                </w:tcPr>
                                <w:p w14:paraId="1F908DA1" w14:textId="77777777" w:rsidR="00FE52CD" w:rsidRDefault="00FE52CD" w:rsidP="00D93C62">
                                  <w:pPr>
                                    <w:jc w:val="right"/>
                                  </w:pPr>
                                </w:p>
                              </w:tc>
                              <w:tc>
                                <w:tcPr>
                                  <w:tcW w:w="576" w:type="dxa"/>
                                  <w:tcBorders>
                                    <w:bottom w:val="single" w:sz="4" w:space="0" w:color="auto"/>
                                  </w:tcBorders>
                                </w:tcPr>
                                <w:p w14:paraId="07961BCE" w14:textId="77777777" w:rsidR="00FE52CD" w:rsidRDefault="00FE52CD" w:rsidP="00D93C62">
                                  <w:pPr>
                                    <w:jc w:val="right"/>
                                  </w:pPr>
                                  <w:r>
                                    <w:t>↓</w:t>
                                  </w:r>
                                </w:p>
                              </w:tc>
                              <w:tc>
                                <w:tcPr>
                                  <w:tcW w:w="576" w:type="dxa"/>
                                  <w:tcBorders>
                                    <w:bottom w:val="single" w:sz="4" w:space="0" w:color="auto"/>
                                  </w:tcBorders>
                                </w:tcPr>
                                <w:p w14:paraId="24B557CC" w14:textId="77777777" w:rsidR="00FE52CD" w:rsidRDefault="00FE52CD" w:rsidP="00D93C62">
                                  <w:pPr>
                                    <w:jc w:val="right"/>
                                  </w:pPr>
                                  <w:r>
                                    <w:t>6</w:t>
                                  </w:r>
                                </w:p>
                              </w:tc>
                              <w:tc>
                                <w:tcPr>
                                  <w:tcW w:w="576" w:type="dxa"/>
                                  <w:tcBorders>
                                    <w:bottom w:val="single" w:sz="4" w:space="0" w:color="auto"/>
                                  </w:tcBorders>
                                </w:tcPr>
                                <w:p w14:paraId="5BF5FC28" w14:textId="77777777" w:rsidR="00FE52CD" w:rsidRDefault="00FE52CD" w:rsidP="00D93C62">
                                  <w:pPr>
                                    <w:jc w:val="right"/>
                                  </w:pPr>
                                  <w:r>
                                    <w:t>-7</w:t>
                                  </w:r>
                                </w:p>
                              </w:tc>
                              <w:tc>
                                <w:tcPr>
                                  <w:tcW w:w="576" w:type="dxa"/>
                                  <w:tcBorders>
                                    <w:bottom w:val="single" w:sz="4" w:space="0" w:color="auto"/>
                                  </w:tcBorders>
                                </w:tcPr>
                                <w:p w14:paraId="06D77C93" w14:textId="77777777" w:rsidR="00FE52CD" w:rsidRDefault="00FE52CD" w:rsidP="00D93C62">
                                  <w:pPr>
                                    <w:jc w:val="right"/>
                                  </w:pPr>
                                  <w:r>
                                    <w:t>6</w:t>
                                  </w:r>
                                </w:p>
                              </w:tc>
                              <w:tc>
                                <w:tcPr>
                                  <w:tcW w:w="576" w:type="dxa"/>
                                  <w:tcBorders>
                                    <w:bottom w:val="single" w:sz="4" w:space="0" w:color="auto"/>
                                  </w:tcBorders>
                                </w:tcPr>
                                <w:p w14:paraId="13D2D86A" w14:textId="77777777" w:rsidR="00FE52CD" w:rsidRDefault="00FE52CD" w:rsidP="00D93C62">
                                  <w:pPr>
                                    <w:jc w:val="right"/>
                                  </w:pPr>
                                  <w:r>
                                    <w:t>0</w:t>
                                  </w:r>
                                </w:p>
                              </w:tc>
                              <w:tc>
                                <w:tcPr>
                                  <w:tcW w:w="576" w:type="dxa"/>
                                  <w:tcBorders>
                                    <w:bottom w:val="single" w:sz="4" w:space="0" w:color="auto"/>
                                  </w:tcBorders>
                                </w:tcPr>
                                <w:p w14:paraId="1AC51927" w14:textId="77777777" w:rsidR="00FE52CD" w:rsidRDefault="00FE52CD" w:rsidP="00D93C62">
                                  <w:pPr>
                                    <w:jc w:val="right"/>
                                  </w:pPr>
                                  <w:r>
                                    <w:t>-1</w:t>
                                  </w:r>
                                </w:p>
                              </w:tc>
                            </w:tr>
                            <w:tr w:rsidR="00FE52CD" w14:paraId="43F885A7" w14:textId="77777777" w:rsidTr="00D93C62">
                              <w:tc>
                                <w:tcPr>
                                  <w:tcW w:w="576" w:type="dxa"/>
                                </w:tcPr>
                                <w:p w14:paraId="5FDF3571" w14:textId="77777777" w:rsidR="00FE52CD" w:rsidRDefault="00FE52CD" w:rsidP="00D93C62">
                                  <w:pPr>
                                    <w:jc w:val="right"/>
                                  </w:pPr>
                                </w:p>
                              </w:tc>
                              <w:tc>
                                <w:tcPr>
                                  <w:tcW w:w="576" w:type="dxa"/>
                                  <w:tcBorders>
                                    <w:top w:val="single" w:sz="4" w:space="0" w:color="auto"/>
                                  </w:tcBorders>
                                </w:tcPr>
                                <w:p w14:paraId="11120FBD" w14:textId="77777777" w:rsidR="00FE52CD" w:rsidRDefault="00FE52CD" w:rsidP="00D93C62">
                                  <w:pPr>
                                    <w:jc w:val="right"/>
                                  </w:pPr>
                                  <w:r>
                                    <w:t>12</w:t>
                                  </w:r>
                                </w:p>
                              </w:tc>
                              <w:tc>
                                <w:tcPr>
                                  <w:tcW w:w="576" w:type="dxa"/>
                                  <w:tcBorders>
                                    <w:top w:val="single" w:sz="4" w:space="0" w:color="auto"/>
                                  </w:tcBorders>
                                </w:tcPr>
                                <w:p w14:paraId="7CF27769" w14:textId="77777777" w:rsidR="00FE52CD" w:rsidRDefault="00FE52CD" w:rsidP="00D93C62">
                                  <w:pPr>
                                    <w:jc w:val="right"/>
                                  </w:pPr>
                                  <w:r>
                                    <w:t>-14</w:t>
                                  </w:r>
                                </w:p>
                              </w:tc>
                              <w:tc>
                                <w:tcPr>
                                  <w:tcW w:w="576" w:type="dxa"/>
                                  <w:tcBorders>
                                    <w:top w:val="single" w:sz="4" w:space="0" w:color="auto"/>
                                  </w:tcBorders>
                                </w:tcPr>
                                <w:p w14:paraId="7CDBE85C" w14:textId="77777777" w:rsidR="00FE52CD" w:rsidRDefault="00FE52CD" w:rsidP="00D93C62">
                                  <w:pPr>
                                    <w:jc w:val="right"/>
                                  </w:pPr>
                                  <w:r>
                                    <w:t>12</w:t>
                                  </w:r>
                                </w:p>
                              </w:tc>
                              <w:tc>
                                <w:tcPr>
                                  <w:tcW w:w="576" w:type="dxa"/>
                                  <w:tcBorders>
                                    <w:top w:val="single" w:sz="4" w:space="0" w:color="auto"/>
                                  </w:tcBorders>
                                </w:tcPr>
                                <w:p w14:paraId="1B6DFCF2" w14:textId="77777777" w:rsidR="00FE52CD" w:rsidRDefault="00FE52CD" w:rsidP="00D93C62">
                                  <w:pPr>
                                    <w:jc w:val="right"/>
                                  </w:pPr>
                                  <w:r>
                                    <w:t>0</w:t>
                                  </w:r>
                                </w:p>
                              </w:tc>
                              <w:tc>
                                <w:tcPr>
                                  <w:tcW w:w="576" w:type="dxa"/>
                                  <w:tcBorders>
                                    <w:top w:val="single" w:sz="4" w:space="0" w:color="auto"/>
                                    <w:right w:val="single" w:sz="4" w:space="0" w:color="auto"/>
                                  </w:tcBorders>
                                </w:tcPr>
                                <w:p w14:paraId="658D9C90" w14:textId="77777777" w:rsidR="00FE52CD" w:rsidRDefault="00FE52CD" w:rsidP="00D93C62">
                                  <w:pPr>
                                    <w:jc w:val="right"/>
                                  </w:pPr>
                                  <w:r>
                                    <w:t>-2</w:t>
                                  </w:r>
                                </w:p>
                              </w:tc>
                              <w:tc>
                                <w:tcPr>
                                  <w:tcW w:w="576" w:type="dxa"/>
                                  <w:tcBorders>
                                    <w:top w:val="single" w:sz="4" w:space="0" w:color="auto"/>
                                    <w:left w:val="single" w:sz="4" w:space="0" w:color="auto"/>
                                    <w:bottom w:val="single" w:sz="4" w:space="0" w:color="auto"/>
                                    <w:right w:val="single" w:sz="4" w:space="0" w:color="auto"/>
                                  </w:tcBorders>
                                </w:tcPr>
                                <w:p w14:paraId="04BC398D" w14:textId="77777777" w:rsidR="00FE52CD" w:rsidRDefault="00FE52CD" w:rsidP="00D93C62">
                                  <w:pPr>
                                    <w:jc w:val="right"/>
                                  </w:pPr>
                                  <w:r>
                                    <w:t>0</w:t>
                                  </w:r>
                                </w:p>
                              </w:tc>
                            </w:tr>
                          </w:tbl>
                          <w:p w14:paraId="302C30AF"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6A4BD478" id="Text Box 804" o:spid="_x0000_s1075" type="#_x0000_t202" style="width:240.6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" stroked="f">
                <v:textbox>
                  <w:txbxContent>
                    <w:tbl>
                      <w:tblPr>
                        <w:tblW w:w="0" w:type="auto"/>
                        <w:tblLook w:val="04A0" w:firstRow="1" w:lastRow="0" w:firstColumn="1" w:lastColumn="0" w:noHBand="0" w:noVBand="1"/>
                      </w:tblPr>
                      <w:tblGrid>
                        <w:gridCol w:w="576"/>
                        <w:gridCol w:w="576"/>
                        <w:gridCol w:w="576"/>
                        <w:gridCol w:w="576"/>
                        <w:gridCol w:w="576"/>
                        <w:gridCol w:w="576"/>
                        <w:gridCol w:w="576"/>
                      </w:tblGrid>
                      <w:tr w:rsidR="00FE52CD" w14:paraId="5E3482F3" w14:textId="77777777" w:rsidTr="00D93C62">
                        <w:tc>
                          <w:tcPr>
                            <w:tcW w:w="576" w:type="dxa"/>
                            <w:tcBorders>
                              <w:right w:val="single" w:sz="4" w:space="0" w:color="auto"/>
                            </w:tcBorders>
                          </w:tcPr>
                          <w:p w14:paraId="5B9159A4" w14:textId="77777777" w:rsidR="00FE52CD" w:rsidRDefault="00FE52CD" w:rsidP="00D93C62">
                            <w:pPr>
                              <w:jc w:val="right"/>
                            </w:pPr>
                            <w:r>
                              <w:t>1/2</w:t>
                            </w:r>
                          </w:p>
                        </w:tc>
                        <w:tc>
                          <w:tcPr>
                            <w:tcW w:w="576" w:type="dxa"/>
                            <w:tcBorders>
                              <w:left w:val="single" w:sz="4" w:space="0" w:color="auto"/>
                            </w:tcBorders>
                          </w:tcPr>
                          <w:p w14:paraId="7228BDFE" w14:textId="77777777" w:rsidR="00FE52CD" w:rsidRDefault="00FE52CD" w:rsidP="00D93C62">
                            <w:pPr>
                              <w:jc w:val="right"/>
                            </w:pPr>
                            <w:r>
                              <w:t>12</w:t>
                            </w:r>
                          </w:p>
                        </w:tc>
                        <w:tc>
                          <w:tcPr>
                            <w:tcW w:w="576" w:type="dxa"/>
                          </w:tcPr>
                          <w:p w14:paraId="200DBC2D" w14:textId="77777777" w:rsidR="00FE52CD" w:rsidRDefault="00FE52CD" w:rsidP="00D93C62">
                            <w:pPr>
                              <w:jc w:val="right"/>
                            </w:pPr>
                            <w:r>
                              <w:t>-20</w:t>
                            </w:r>
                          </w:p>
                        </w:tc>
                        <w:tc>
                          <w:tcPr>
                            <w:tcW w:w="576" w:type="dxa"/>
                          </w:tcPr>
                          <w:p w14:paraId="49F8CA69" w14:textId="77777777" w:rsidR="00FE52CD" w:rsidRDefault="00FE52CD" w:rsidP="00D93C62">
                            <w:pPr>
                              <w:jc w:val="right"/>
                            </w:pPr>
                            <w:r>
                              <w:t>19</w:t>
                            </w:r>
                          </w:p>
                        </w:tc>
                        <w:tc>
                          <w:tcPr>
                            <w:tcW w:w="576" w:type="dxa"/>
                          </w:tcPr>
                          <w:p w14:paraId="687A0398" w14:textId="77777777" w:rsidR="00FE52CD" w:rsidRDefault="00FE52CD" w:rsidP="00D93C62">
                            <w:pPr>
                              <w:jc w:val="right"/>
                            </w:pPr>
                            <w:r>
                              <w:t>-6</w:t>
                            </w:r>
                          </w:p>
                        </w:tc>
                        <w:tc>
                          <w:tcPr>
                            <w:tcW w:w="576" w:type="dxa"/>
                          </w:tcPr>
                          <w:p w14:paraId="2BE8DC2D" w14:textId="77777777" w:rsidR="00FE52CD" w:rsidRDefault="00FE52CD" w:rsidP="00D93C62">
                            <w:pPr>
                              <w:jc w:val="right"/>
                            </w:pPr>
                            <w:r>
                              <w:t>-2</w:t>
                            </w:r>
                          </w:p>
                        </w:tc>
                        <w:tc>
                          <w:tcPr>
                            <w:tcW w:w="576" w:type="dxa"/>
                          </w:tcPr>
                          <w:p w14:paraId="1F536ACA" w14:textId="77777777" w:rsidR="00FE52CD" w:rsidRDefault="00FE52CD" w:rsidP="00D93C62">
                            <w:pPr>
                              <w:jc w:val="right"/>
                            </w:pPr>
                            <w:r>
                              <w:t>1</w:t>
                            </w:r>
                          </w:p>
                        </w:tc>
                      </w:tr>
                      <w:tr w:rsidR="00FE52CD" w14:paraId="16629AF4" w14:textId="77777777" w:rsidTr="00D93C62">
                        <w:tc>
                          <w:tcPr>
                            <w:tcW w:w="576" w:type="dxa"/>
                          </w:tcPr>
                          <w:p w14:paraId="1F908DA1" w14:textId="77777777" w:rsidR="00FE52CD" w:rsidRDefault="00FE52CD" w:rsidP="00D93C62">
                            <w:pPr>
                              <w:jc w:val="right"/>
                            </w:pPr>
                          </w:p>
                        </w:tc>
                        <w:tc>
                          <w:tcPr>
                            <w:tcW w:w="576" w:type="dxa"/>
                            <w:tcBorders>
                              <w:bottom w:val="single" w:sz="4" w:space="0" w:color="auto"/>
                            </w:tcBorders>
                          </w:tcPr>
                          <w:p w14:paraId="07961BCE" w14:textId="77777777" w:rsidR="00FE52CD" w:rsidRDefault="00FE52CD" w:rsidP="00D93C62">
                            <w:pPr>
                              <w:jc w:val="right"/>
                            </w:pPr>
                            <w:r>
                              <w:t>↓</w:t>
                            </w:r>
                          </w:p>
                        </w:tc>
                        <w:tc>
                          <w:tcPr>
                            <w:tcW w:w="576" w:type="dxa"/>
                            <w:tcBorders>
                              <w:bottom w:val="single" w:sz="4" w:space="0" w:color="auto"/>
                            </w:tcBorders>
                          </w:tcPr>
                          <w:p w14:paraId="24B557CC" w14:textId="77777777" w:rsidR="00FE52CD" w:rsidRDefault="00FE52CD" w:rsidP="00D93C62">
                            <w:pPr>
                              <w:jc w:val="right"/>
                            </w:pPr>
                            <w:r>
                              <w:t>6</w:t>
                            </w:r>
                          </w:p>
                        </w:tc>
                        <w:tc>
                          <w:tcPr>
                            <w:tcW w:w="576" w:type="dxa"/>
                            <w:tcBorders>
                              <w:bottom w:val="single" w:sz="4" w:space="0" w:color="auto"/>
                            </w:tcBorders>
                          </w:tcPr>
                          <w:p w14:paraId="5BF5FC28" w14:textId="77777777" w:rsidR="00FE52CD" w:rsidRDefault="00FE52CD" w:rsidP="00D93C62">
                            <w:pPr>
                              <w:jc w:val="right"/>
                            </w:pPr>
                            <w:r>
                              <w:t>-7</w:t>
                            </w:r>
                          </w:p>
                        </w:tc>
                        <w:tc>
                          <w:tcPr>
                            <w:tcW w:w="576" w:type="dxa"/>
                            <w:tcBorders>
                              <w:bottom w:val="single" w:sz="4" w:space="0" w:color="auto"/>
                            </w:tcBorders>
                          </w:tcPr>
                          <w:p w14:paraId="06D77C93" w14:textId="77777777" w:rsidR="00FE52CD" w:rsidRDefault="00FE52CD" w:rsidP="00D93C62">
                            <w:pPr>
                              <w:jc w:val="right"/>
                            </w:pPr>
                            <w:r>
                              <w:t>6</w:t>
                            </w:r>
                          </w:p>
                        </w:tc>
                        <w:tc>
                          <w:tcPr>
                            <w:tcW w:w="576" w:type="dxa"/>
                            <w:tcBorders>
                              <w:bottom w:val="single" w:sz="4" w:space="0" w:color="auto"/>
                            </w:tcBorders>
                          </w:tcPr>
                          <w:p w14:paraId="13D2D86A" w14:textId="77777777" w:rsidR="00FE52CD" w:rsidRDefault="00FE52CD" w:rsidP="00D93C62">
                            <w:pPr>
                              <w:jc w:val="right"/>
                            </w:pPr>
                            <w:r>
                              <w:t>0</w:t>
                            </w:r>
                          </w:p>
                        </w:tc>
                        <w:tc>
                          <w:tcPr>
                            <w:tcW w:w="576" w:type="dxa"/>
                            <w:tcBorders>
                              <w:bottom w:val="single" w:sz="4" w:space="0" w:color="auto"/>
                            </w:tcBorders>
                          </w:tcPr>
                          <w:p w14:paraId="1AC51927" w14:textId="77777777" w:rsidR="00FE52CD" w:rsidRDefault="00FE52CD" w:rsidP="00D93C62">
                            <w:pPr>
                              <w:jc w:val="right"/>
                            </w:pPr>
                            <w:r>
                              <w:t>-1</w:t>
                            </w:r>
                          </w:p>
                        </w:tc>
                      </w:tr>
                      <w:tr w:rsidR="00FE52CD" w14:paraId="43F885A7" w14:textId="77777777" w:rsidTr="00D93C62">
                        <w:tc>
                          <w:tcPr>
                            <w:tcW w:w="576" w:type="dxa"/>
                          </w:tcPr>
                          <w:p w14:paraId="5FDF3571" w14:textId="77777777" w:rsidR="00FE52CD" w:rsidRDefault="00FE52CD" w:rsidP="00D93C62">
                            <w:pPr>
                              <w:jc w:val="right"/>
                            </w:pPr>
                          </w:p>
                        </w:tc>
                        <w:tc>
                          <w:tcPr>
                            <w:tcW w:w="576" w:type="dxa"/>
                            <w:tcBorders>
                              <w:top w:val="single" w:sz="4" w:space="0" w:color="auto"/>
                            </w:tcBorders>
                          </w:tcPr>
                          <w:p w14:paraId="11120FBD" w14:textId="77777777" w:rsidR="00FE52CD" w:rsidRDefault="00FE52CD" w:rsidP="00D93C62">
                            <w:pPr>
                              <w:jc w:val="right"/>
                            </w:pPr>
                            <w:r>
                              <w:t>12</w:t>
                            </w:r>
                          </w:p>
                        </w:tc>
                        <w:tc>
                          <w:tcPr>
                            <w:tcW w:w="576" w:type="dxa"/>
                            <w:tcBorders>
                              <w:top w:val="single" w:sz="4" w:space="0" w:color="auto"/>
                            </w:tcBorders>
                          </w:tcPr>
                          <w:p w14:paraId="7CF27769" w14:textId="77777777" w:rsidR="00FE52CD" w:rsidRDefault="00FE52CD" w:rsidP="00D93C62">
                            <w:pPr>
                              <w:jc w:val="right"/>
                            </w:pPr>
                            <w:r>
                              <w:t>-14</w:t>
                            </w:r>
                          </w:p>
                        </w:tc>
                        <w:tc>
                          <w:tcPr>
                            <w:tcW w:w="576" w:type="dxa"/>
                            <w:tcBorders>
                              <w:top w:val="single" w:sz="4" w:space="0" w:color="auto"/>
                            </w:tcBorders>
                          </w:tcPr>
                          <w:p w14:paraId="7CDBE85C" w14:textId="77777777" w:rsidR="00FE52CD" w:rsidRDefault="00FE52CD" w:rsidP="00D93C62">
                            <w:pPr>
                              <w:jc w:val="right"/>
                            </w:pPr>
                            <w:r>
                              <w:t>12</w:t>
                            </w:r>
                          </w:p>
                        </w:tc>
                        <w:tc>
                          <w:tcPr>
                            <w:tcW w:w="576" w:type="dxa"/>
                            <w:tcBorders>
                              <w:top w:val="single" w:sz="4" w:space="0" w:color="auto"/>
                            </w:tcBorders>
                          </w:tcPr>
                          <w:p w14:paraId="1B6DFCF2" w14:textId="77777777" w:rsidR="00FE52CD" w:rsidRDefault="00FE52CD" w:rsidP="00D93C62">
                            <w:pPr>
                              <w:jc w:val="right"/>
                            </w:pPr>
                            <w:r>
                              <w:t>0</w:t>
                            </w:r>
                          </w:p>
                        </w:tc>
                        <w:tc>
                          <w:tcPr>
                            <w:tcW w:w="576" w:type="dxa"/>
                            <w:tcBorders>
                              <w:top w:val="single" w:sz="4" w:space="0" w:color="auto"/>
                              <w:right w:val="single" w:sz="4" w:space="0" w:color="auto"/>
                            </w:tcBorders>
                          </w:tcPr>
                          <w:p w14:paraId="658D9C90" w14:textId="77777777" w:rsidR="00FE52CD" w:rsidRDefault="00FE52CD" w:rsidP="00D93C62">
                            <w:pPr>
                              <w:jc w:val="right"/>
                            </w:pPr>
                            <w:r>
                              <w:t>-2</w:t>
                            </w:r>
                          </w:p>
                        </w:tc>
                        <w:tc>
                          <w:tcPr>
                            <w:tcW w:w="576" w:type="dxa"/>
                            <w:tcBorders>
                              <w:top w:val="single" w:sz="4" w:space="0" w:color="auto"/>
                              <w:left w:val="single" w:sz="4" w:space="0" w:color="auto"/>
                              <w:bottom w:val="single" w:sz="4" w:space="0" w:color="auto"/>
                              <w:right w:val="single" w:sz="4" w:space="0" w:color="auto"/>
                            </w:tcBorders>
                          </w:tcPr>
                          <w:p w14:paraId="04BC398D" w14:textId="77777777" w:rsidR="00FE52CD" w:rsidRDefault="00FE52CD" w:rsidP="00D93C62">
                            <w:pPr>
                              <w:jc w:val="right"/>
                            </w:pPr>
                            <w:r>
                              <w:t>0</w:t>
                            </w:r>
                          </w:p>
                        </w:tc>
                      </w:tr>
                    </w:tbl>
                    <w:p w14:paraId="302C30AF" w14:textId="77777777" w:rsidR="00FE52CD" w:rsidRDefault="00FE52CD" w:rsidP="005565DB"/>
                  </w:txbxContent>
                </v:textbox>
                <w10:anchorlock/>
              </v:shape>
            </w:pict>
          </mc:Fallback>
        </mc:AlternateContent>
      </w:r>
    </w:p>
    <w:p w14:paraId="350C6B08" w14:textId="77777777" w:rsidR="005565DB" w:rsidRDefault="005565DB" w:rsidP="005565DB">
      <w:pPr>
        <w:pStyle w:val="Example"/>
      </w:pPr>
    </w:p>
    <w:p w14:paraId="3872D75E" w14:textId="77777777" w:rsidR="005565DB" w:rsidRDefault="005565DB" w:rsidP="005565DB">
      <w:pPr>
        <w:pStyle w:val="Example"/>
      </w:pPr>
      <w:r>
        <w:t>Success!  Because the graph bounces at this intercept, it is likely that this zero has multiplicity 2.  We can try synthetic division again to test that.</w:t>
      </w:r>
    </w:p>
    <w:p w14:paraId="28BCF33D" w14:textId="77777777" w:rsidR="005565DB" w:rsidRDefault="005565DB" w:rsidP="005565DB">
      <w:pPr>
        <w:pStyle w:val="Example"/>
      </w:pPr>
    </w:p>
    <w:p w14:paraId="73CC2693" w14:textId="77777777" w:rsidR="005565DB" w:rsidRDefault="00FE52CD" w:rsidP="005565DB">
      <w:pPr>
        <w:pStyle w:val="Example"/>
      </w:pPr>
      <w:r>
        <w:rPr>
          <w:noProof/>
        </w:rPr>
        <mc:AlternateContent>
          <mc:Choice Requires="wps">
            <w:drawing>
              <wp:inline distT="0" distB="0" distL="0" distR="0" wp14:anchorId="272FDB29" wp14:editId="403128B7">
                <wp:extent cx="3055620" cy="643255"/>
                <wp:effectExtent l="0" t="0" r="1905" b="4445"/>
                <wp:docPr id="71"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576"/>
                              <w:gridCol w:w="576"/>
                              <w:gridCol w:w="576"/>
                              <w:gridCol w:w="576"/>
                              <w:gridCol w:w="576"/>
                              <w:gridCol w:w="576"/>
                            </w:tblGrid>
                            <w:tr w:rsidR="00FE52CD" w14:paraId="6BD57725" w14:textId="77777777" w:rsidTr="00D93C62">
                              <w:tc>
                                <w:tcPr>
                                  <w:tcW w:w="576" w:type="dxa"/>
                                  <w:tcBorders>
                                    <w:right w:val="single" w:sz="4" w:space="0" w:color="auto"/>
                                  </w:tcBorders>
                                </w:tcPr>
                                <w:p w14:paraId="060BD927" w14:textId="77777777" w:rsidR="00FE52CD" w:rsidRDefault="00FE52CD" w:rsidP="00D93C62">
                                  <w:pPr>
                                    <w:jc w:val="right"/>
                                  </w:pPr>
                                  <w:r>
                                    <w:t>1/2</w:t>
                                  </w:r>
                                </w:p>
                              </w:tc>
                              <w:tc>
                                <w:tcPr>
                                  <w:tcW w:w="576" w:type="dxa"/>
                                  <w:tcBorders>
                                    <w:left w:val="single" w:sz="4" w:space="0" w:color="auto"/>
                                  </w:tcBorders>
                                </w:tcPr>
                                <w:p w14:paraId="0F9650E9" w14:textId="77777777" w:rsidR="00FE52CD" w:rsidRDefault="00FE52CD" w:rsidP="00D93C62">
                                  <w:pPr>
                                    <w:jc w:val="right"/>
                                  </w:pPr>
                                  <w:r>
                                    <w:t>12</w:t>
                                  </w:r>
                                </w:p>
                              </w:tc>
                              <w:tc>
                                <w:tcPr>
                                  <w:tcW w:w="576" w:type="dxa"/>
                                </w:tcPr>
                                <w:p w14:paraId="14AAC6C6" w14:textId="77777777" w:rsidR="00FE52CD" w:rsidRDefault="00FE52CD" w:rsidP="00D93C62">
                                  <w:pPr>
                                    <w:jc w:val="right"/>
                                  </w:pPr>
                                  <w:r>
                                    <w:t>-14</w:t>
                                  </w:r>
                                </w:p>
                              </w:tc>
                              <w:tc>
                                <w:tcPr>
                                  <w:tcW w:w="576" w:type="dxa"/>
                                </w:tcPr>
                                <w:p w14:paraId="76986262" w14:textId="77777777" w:rsidR="00FE52CD" w:rsidRDefault="00FE52CD" w:rsidP="00D93C62">
                                  <w:pPr>
                                    <w:jc w:val="right"/>
                                  </w:pPr>
                                  <w:r>
                                    <w:t>12</w:t>
                                  </w:r>
                                </w:p>
                              </w:tc>
                              <w:tc>
                                <w:tcPr>
                                  <w:tcW w:w="576" w:type="dxa"/>
                                </w:tcPr>
                                <w:p w14:paraId="4F033C3E" w14:textId="77777777" w:rsidR="00FE52CD" w:rsidRDefault="00FE52CD" w:rsidP="00D93C62">
                                  <w:pPr>
                                    <w:jc w:val="right"/>
                                  </w:pPr>
                                  <w:r>
                                    <w:t>0</w:t>
                                  </w:r>
                                </w:p>
                              </w:tc>
                              <w:tc>
                                <w:tcPr>
                                  <w:tcW w:w="576" w:type="dxa"/>
                                </w:tcPr>
                                <w:p w14:paraId="4A2AED11" w14:textId="77777777" w:rsidR="00FE52CD" w:rsidRDefault="00FE52CD" w:rsidP="00D93C62">
                                  <w:pPr>
                                    <w:jc w:val="right"/>
                                  </w:pPr>
                                  <w:r>
                                    <w:t>-2</w:t>
                                  </w:r>
                                </w:p>
                              </w:tc>
                            </w:tr>
                            <w:tr w:rsidR="00FE52CD" w14:paraId="403F0215" w14:textId="77777777" w:rsidTr="00D93C62">
                              <w:tc>
                                <w:tcPr>
                                  <w:tcW w:w="576" w:type="dxa"/>
                                </w:tcPr>
                                <w:p w14:paraId="7748BBB3" w14:textId="77777777" w:rsidR="00FE52CD" w:rsidRDefault="00FE52CD" w:rsidP="00D93C62">
                                  <w:pPr>
                                    <w:jc w:val="right"/>
                                  </w:pPr>
                                </w:p>
                              </w:tc>
                              <w:tc>
                                <w:tcPr>
                                  <w:tcW w:w="576" w:type="dxa"/>
                                  <w:tcBorders>
                                    <w:bottom w:val="single" w:sz="4" w:space="0" w:color="auto"/>
                                  </w:tcBorders>
                                </w:tcPr>
                                <w:p w14:paraId="3C55CC92" w14:textId="77777777" w:rsidR="00FE52CD" w:rsidRDefault="00FE52CD" w:rsidP="00D93C62">
                                  <w:pPr>
                                    <w:jc w:val="right"/>
                                  </w:pPr>
                                  <w:r>
                                    <w:t>↓</w:t>
                                  </w:r>
                                </w:p>
                              </w:tc>
                              <w:tc>
                                <w:tcPr>
                                  <w:tcW w:w="576" w:type="dxa"/>
                                  <w:tcBorders>
                                    <w:bottom w:val="single" w:sz="4" w:space="0" w:color="auto"/>
                                  </w:tcBorders>
                                </w:tcPr>
                                <w:p w14:paraId="4295D155" w14:textId="77777777" w:rsidR="00FE52CD" w:rsidRDefault="00FE52CD" w:rsidP="00D93C62">
                                  <w:pPr>
                                    <w:jc w:val="right"/>
                                  </w:pPr>
                                  <w:r>
                                    <w:t>6</w:t>
                                  </w:r>
                                </w:p>
                              </w:tc>
                              <w:tc>
                                <w:tcPr>
                                  <w:tcW w:w="576" w:type="dxa"/>
                                  <w:tcBorders>
                                    <w:bottom w:val="single" w:sz="4" w:space="0" w:color="auto"/>
                                  </w:tcBorders>
                                </w:tcPr>
                                <w:p w14:paraId="088C90FC" w14:textId="77777777" w:rsidR="00FE52CD" w:rsidRDefault="00FE52CD" w:rsidP="00D93C62">
                                  <w:pPr>
                                    <w:jc w:val="right"/>
                                  </w:pPr>
                                  <w:r>
                                    <w:t>-4</w:t>
                                  </w:r>
                                </w:p>
                              </w:tc>
                              <w:tc>
                                <w:tcPr>
                                  <w:tcW w:w="576" w:type="dxa"/>
                                  <w:tcBorders>
                                    <w:bottom w:val="single" w:sz="4" w:space="0" w:color="auto"/>
                                  </w:tcBorders>
                                </w:tcPr>
                                <w:p w14:paraId="13A2C4A1" w14:textId="77777777" w:rsidR="00FE52CD" w:rsidRDefault="00FE52CD" w:rsidP="00D93C62">
                                  <w:pPr>
                                    <w:jc w:val="right"/>
                                  </w:pPr>
                                  <w:r>
                                    <w:t>4</w:t>
                                  </w:r>
                                </w:p>
                              </w:tc>
                              <w:tc>
                                <w:tcPr>
                                  <w:tcW w:w="576" w:type="dxa"/>
                                  <w:tcBorders>
                                    <w:bottom w:val="single" w:sz="4" w:space="0" w:color="auto"/>
                                  </w:tcBorders>
                                </w:tcPr>
                                <w:p w14:paraId="665E06FD" w14:textId="77777777" w:rsidR="00FE52CD" w:rsidRDefault="00FE52CD" w:rsidP="00D93C62">
                                  <w:pPr>
                                    <w:jc w:val="right"/>
                                  </w:pPr>
                                  <w:r>
                                    <w:t>2</w:t>
                                  </w:r>
                                </w:p>
                              </w:tc>
                            </w:tr>
                            <w:tr w:rsidR="00FE52CD" w14:paraId="170D8365" w14:textId="77777777" w:rsidTr="00D93C62">
                              <w:tc>
                                <w:tcPr>
                                  <w:tcW w:w="576" w:type="dxa"/>
                                </w:tcPr>
                                <w:p w14:paraId="4C3FC83A" w14:textId="77777777" w:rsidR="00FE52CD" w:rsidRDefault="00FE52CD" w:rsidP="00D93C62">
                                  <w:pPr>
                                    <w:jc w:val="right"/>
                                  </w:pPr>
                                </w:p>
                              </w:tc>
                              <w:tc>
                                <w:tcPr>
                                  <w:tcW w:w="576" w:type="dxa"/>
                                  <w:tcBorders>
                                    <w:top w:val="single" w:sz="4" w:space="0" w:color="auto"/>
                                  </w:tcBorders>
                                </w:tcPr>
                                <w:p w14:paraId="45F148CA" w14:textId="77777777" w:rsidR="00FE52CD" w:rsidRDefault="00FE52CD" w:rsidP="00D93C62">
                                  <w:pPr>
                                    <w:jc w:val="right"/>
                                  </w:pPr>
                                  <w:r>
                                    <w:t>12</w:t>
                                  </w:r>
                                </w:p>
                              </w:tc>
                              <w:tc>
                                <w:tcPr>
                                  <w:tcW w:w="576" w:type="dxa"/>
                                  <w:tcBorders>
                                    <w:top w:val="single" w:sz="4" w:space="0" w:color="auto"/>
                                  </w:tcBorders>
                                </w:tcPr>
                                <w:p w14:paraId="5482408D" w14:textId="77777777" w:rsidR="00FE52CD" w:rsidRDefault="00FE52CD" w:rsidP="00D93C62">
                                  <w:pPr>
                                    <w:jc w:val="right"/>
                                  </w:pPr>
                                  <w:r>
                                    <w:t>-8</w:t>
                                  </w:r>
                                </w:p>
                              </w:tc>
                              <w:tc>
                                <w:tcPr>
                                  <w:tcW w:w="576" w:type="dxa"/>
                                  <w:tcBorders>
                                    <w:top w:val="single" w:sz="4" w:space="0" w:color="auto"/>
                                  </w:tcBorders>
                                </w:tcPr>
                                <w:p w14:paraId="23F352E4" w14:textId="77777777" w:rsidR="00FE52CD" w:rsidRDefault="00FE52CD" w:rsidP="00D93C62">
                                  <w:pPr>
                                    <w:jc w:val="right"/>
                                  </w:pPr>
                                  <w:r>
                                    <w:t>8</w:t>
                                  </w:r>
                                </w:p>
                              </w:tc>
                              <w:tc>
                                <w:tcPr>
                                  <w:tcW w:w="576" w:type="dxa"/>
                                  <w:tcBorders>
                                    <w:top w:val="single" w:sz="4" w:space="0" w:color="auto"/>
                                    <w:right w:val="single" w:sz="4" w:space="0" w:color="auto"/>
                                  </w:tcBorders>
                                </w:tcPr>
                                <w:p w14:paraId="48BFBD5C" w14:textId="77777777" w:rsidR="00FE52CD" w:rsidRDefault="00FE52CD" w:rsidP="00D93C62">
                                  <w:pPr>
                                    <w:jc w:val="right"/>
                                  </w:pPr>
                                  <w:r>
                                    <w:t>-4</w:t>
                                  </w:r>
                                </w:p>
                              </w:tc>
                              <w:tc>
                                <w:tcPr>
                                  <w:tcW w:w="576" w:type="dxa"/>
                                  <w:tcBorders>
                                    <w:top w:val="single" w:sz="4" w:space="0" w:color="auto"/>
                                    <w:left w:val="single" w:sz="4" w:space="0" w:color="auto"/>
                                    <w:bottom w:val="single" w:sz="4" w:space="0" w:color="auto"/>
                                    <w:right w:val="single" w:sz="4" w:space="0" w:color="auto"/>
                                  </w:tcBorders>
                                </w:tcPr>
                                <w:p w14:paraId="7ED045AA" w14:textId="77777777" w:rsidR="00FE52CD" w:rsidRDefault="00FE52CD" w:rsidP="00D93C62">
                                  <w:pPr>
                                    <w:jc w:val="right"/>
                                  </w:pPr>
                                  <w:r>
                                    <w:t>0</w:t>
                                  </w:r>
                                </w:p>
                              </w:tc>
                            </w:tr>
                          </w:tbl>
                          <w:p w14:paraId="7C767E3F"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272FDB29" id="Text Box 803" o:spid="_x0000_s1076" type="#_x0000_t202" style="width:240.6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" stroked="f">
                <v:textbox>
                  <w:txbxContent>
                    <w:tbl>
                      <w:tblPr>
                        <w:tblW w:w="0" w:type="auto"/>
                        <w:tblLook w:val="04A0" w:firstRow="1" w:lastRow="0" w:firstColumn="1" w:lastColumn="0" w:noHBand="0" w:noVBand="1"/>
                      </w:tblPr>
                      <w:tblGrid>
                        <w:gridCol w:w="576"/>
                        <w:gridCol w:w="576"/>
                        <w:gridCol w:w="576"/>
                        <w:gridCol w:w="576"/>
                        <w:gridCol w:w="576"/>
                        <w:gridCol w:w="576"/>
                      </w:tblGrid>
                      <w:tr w:rsidR="00FE52CD" w14:paraId="6BD57725" w14:textId="77777777" w:rsidTr="00D93C62">
                        <w:tc>
                          <w:tcPr>
                            <w:tcW w:w="576" w:type="dxa"/>
                            <w:tcBorders>
                              <w:right w:val="single" w:sz="4" w:space="0" w:color="auto"/>
                            </w:tcBorders>
                          </w:tcPr>
                          <w:p w14:paraId="060BD927" w14:textId="77777777" w:rsidR="00FE52CD" w:rsidRDefault="00FE52CD" w:rsidP="00D93C62">
                            <w:pPr>
                              <w:jc w:val="right"/>
                            </w:pPr>
                            <w:r>
                              <w:t>1/2</w:t>
                            </w:r>
                          </w:p>
                        </w:tc>
                        <w:tc>
                          <w:tcPr>
                            <w:tcW w:w="576" w:type="dxa"/>
                            <w:tcBorders>
                              <w:left w:val="single" w:sz="4" w:space="0" w:color="auto"/>
                            </w:tcBorders>
                          </w:tcPr>
                          <w:p w14:paraId="0F9650E9" w14:textId="77777777" w:rsidR="00FE52CD" w:rsidRDefault="00FE52CD" w:rsidP="00D93C62">
                            <w:pPr>
                              <w:jc w:val="right"/>
                            </w:pPr>
                            <w:r>
                              <w:t>12</w:t>
                            </w:r>
                          </w:p>
                        </w:tc>
                        <w:tc>
                          <w:tcPr>
                            <w:tcW w:w="576" w:type="dxa"/>
                          </w:tcPr>
                          <w:p w14:paraId="14AAC6C6" w14:textId="77777777" w:rsidR="00FE52CD" w:rsidRDefault="00FE52CD" w:rsidP="00D93C62">
                            <w:pPr>
                              <w:jc w:val="right"/>
                            </w:pPr>
                            <w:r>
                              <w:t>-14</w:t>
                            </w:r>
                          </w:p>
                        </w:tc>
                        <w:tc>
                          <w:tcPr>
                            <w:tcW w:w="576" w:type="dxa"/>
                          </w:tcPr>
                          <w:p w14:paraId="76986262" w14:textId="77777777" w:rsidR="00FE52CD" w:rsidRDefault="00FE52CD" w:rsidP="00D93C62">
                            <w:pPr>
                              <w:jc w:val="right"/>
                            </w:pPr>
                            <w:r>
                              <w:t>12</w:t>
                            </w:r>
                          </w:p>
                        </w:tc>
                        <w:tc>
                          <w:tcPr>
                            <w:tcW w:w="576" w:type="dxa"/>
                          </w:tcPr>
                          <w:p w14:paraId="4F033C3E" w14:textId="77777777" w:rsidR="00FE52CD" w:rsidRDefault="00FE52CD" w:rsidP="00D93C62">
                            <w:pPr>
                              <w:jc w:val="right"/>
                            </w:pPr>
                            <w:r>
                              <w:t>0</w:t>
                            </w:r>
                          </w:p>
                        </w:tc>
                        <w:tc>
                          <w:tcPr>
                            <w:tcW w:w="576" w:type="dxa"/>
                          </w:tcPr>
                          <w:p w14:paraId="4A2AED11" w14:textId="77777777" w:rsidR="00FE52CD" w:rsidRDefault="00FE52CD" w:rsidP="00D93C62">
                            <w:pPr>
                              <w:jc w:val="right"/>
                            </w:pPr>
                            <w:r>
                              <w:t>-2</w:t>
                            </w:r>
                          </w:p>
                        </w:tc>
                      </w:tr>
                      <w:tr w:rsidR="00FE52CD" w14:paraId="403F0215" w14:textId="77777777" w:rsidTr="00D93C62">
                        <w:tc>
                          <w:tcPr>
                            <w:tcW w:w="576" w:type="dxa"/>
                          </w:tcPr>
                          <w:p w14:paraId="7748BBB3" w14:textId="77777777" w:rsidR="00FE52CD" w:rsidRDefault="00FE52CD" w:rsidP="00D93C62">
                            <w:pPr>
                              <w:jc w:val="right"/>
                            </w:pPr>
                          </w:p>
                        </w:tc>
                        <w:tc>
                          <w:tcPr>
                            <w:tcW w:w="576" w:type="dxa"/>
                            <w:tcBorders>
                              <w:bottom w:val="single" w:sz="4" w:space="0" w:color="auto"/>
                            </w:tcBorders>
                          </w:tcPr>
                          <w:p w14:paraId="3C55CC92" w14:textId="77777777" w:rsidR="00FE52CD" w:rsidRDefault="00FE52CD" w:rsidP="00D93C62">
                            <w:pPr>
                              <w:jc w:val="right"/>
                            </w:pPr>
                            <w:r>
                              <w:t>↓</w:t>
                            </w:r>
                          </w:p>
                        </w:tc>
                        <w:tc>
                          <w:tcPr>
                            <w:tcW w:w="576" w:type="dxa"/>
                            <w:tcBorders>
                              <w:bottom w:val="single" w:sz="4" w:space="0" w:color="auto"/>
                            </w:tcBorders>
                          </w:tcPr>
                          <w:p w14:paraId="4295D155" w14:textId="77777777" w:rsidR="00FE52CD" w:rsidRDefault="00FE52CD" w:rsidP="00D93C62">
                            <w:pPr>
                              <w:jc w:val="right"/>
                            </w:pPr>
                            <w:r>
                              <w:t>6</w:t>
                            </w:r>
                          </w:p>
                        </w:tc>
                        <w:tc>
                          <w:tcPr>
                            <w:tcW w:w="576" w:type="dxa"/>
                            <w:tcBorders>
                              <w:bottom w:val="single" w:sz="4" w:space="0" w:color="auto"/>
                            </w:tcBorders>
                          </w:tcPr>
                          <w:p w14:paraId="088C90FC" w14:textId="77777777" w:rsidR="00FE52CD" w:rsidRDefault="00FE52CD" w:rsidP="00D93C62">
                            <w:pPr>
                              <w:jc w:val="right"/>
                            </w:pPr>
                            <w:r>
                              <w:t>-4</w:t>
                            </w:r>
                          </w:p>
                        </w:tc>
                        <w:tc>
                          <w:tcPr>
                            <w:tcW w:w="576" w:type="dxa"/>
                            <w:tcBorders>
                              <w:bottom w:val="single" w:sz="4" w:space="0" w:color="auto"/>
                            </w:tcBorders>
                          </w:tcPr>
                          <w:p w14:paraId="13A2C4A1" w14:textId="77777777" w:rsidR="00FE52CD" w:rsidRDefault="00FE52CD" w:rsidP="00D93C62">
                            <w:pPr>
                              <w:jc w:val="right"/>
                            </w:pPr>
                            <w:r>
                              <w:t>4</w:t>
                            </w:r>
                          </w:p>
                        </w:tc>
                        <w:tc>
                          <w:tcPr>
                            <w:tcW w:w="576" w:type="dxa"/>
                            <w:tcBorders>
                              <w:bottom w:val="single" w:sz="4" w:space="0" w:color="auto"/>
                            </w:tcBorders>
                          </w:tcPr>
                          <w:p w14:paraId="665E06FD" w14:textId="77777777" w:rsidR="00FE52CD" w:rsidRDefault="00FE52CD" w:rsidP="00D93C62">
                            <w:pPr>
                              <w:jc w:val="right"/>
                            </w:pPr>
                            <w:r>
                              <w:t>2</w:t>
                            </w:r>
                          </w:p>
                        </w:tc>
                      </w:tr>
                      <w:tr w:rsidR="00FE52CD" w14:paraId="170D8365" w14:textId="77777777" w:rsidTr="00D93C62">
                        <w:tc>
                          <w:tcPr>
                            <w:tcW w:w="576" w:type="dxa"/>
                          </w:tcPr>
                          <w:p w14:paraId="4C3FC83A" w14:textId="77777777" w:rsidR="00FE52CD" w:rsidRDefault="00FE52CD" w:rsidP="00D93C62">
                            <w:pPr>
                              <w:jc w:val="right"/>
                            </w:pPr>
                          </w:p>
                        </w:tc>
                        <w:tc>
                          <w:tcPr>
                            <w:tcW w:w="576" w:type="dxa"/>
                            <w:tcBorders>
                              <w:top w:val="single" w:sz="4" w:space="0" w:color="auto"/>
                            </w:tcBorders>
                          </w:tcPr>
                          <w:p w14:paraId="45F148CA" w14:textId="77777777" w:rsidR="00FE52CD" w:rsidRDefault="00FE52CD" w:rsidP="00D93C62">
                            <w:pPr>
                              <w:jc w:val="right"/>
                            </w:pPr>
                            <w:r>
                              <w:t>12</w:t>
                            </w:r>
                          </w:p>
                        </w:tc>
                        <w:tc>
                          <w:tcPr>
                            <w:tcW w:w="576" w:type="dxa"/>
                            <w:tcBorders>
                              <w:top w:val="single" w:sz="4" w:space="0" w:color="auto"/>
                            </w:tcBorders>
                          </w:tcPr>
                          <w:p w14:paraId="5482408D" w14:textId="77777777" w:rsidR="00FE52CD" w:rsidRDefault="00FE52CD" w:rsidP="00D93C62">
                            <w:pPr>
                              <w:jc w:val="right"/>
                            </w:pPr>
                            <w:r>
                              <w:t>-8</w:t>
                            </w:r>
                          </w:p>
                        </w:tc>
                        <w:tc>
                          <w:tcPr>
                            <w:tcW w:w="576" w:type="dxa"/>
                            <w:tcBorders>
                              <w:top w:val="single" w:sz="4" w:space="0" w:color="auto"/>
                            </w:tcBorders>
                          </w:tcPr>
                          <w:p w14:paraId="23F352E4" w14:textId="77777777" w:rsidR="00FE52CD" w:rsidRDefault="00FE52CD" w:rsidP="00D93C62">
                            <w:pPr>
                              <w:jc w:val="right"/>
                            </w:pPr>
                            <w:r>
                              <w:t>8</w:t>
                            </w:r>
                          </w:p>
                        </w:tc>
                        <w:tc>
                          <w:tcPr>
                            <w:tcW w:w="576" w:type="dxa"/>
                            <w:tcBorders>
                              <w:top w:val="single" w:sz="4" w:space="0" w:color="auto"/>
                              <w:right w:val="single" w:sz="4" w:space="0" w:color="auto"/>
                            </w:tcBorders>
                          </w:tcPr>
                          <w:p w14:paraId="48BFBD5C" w14:textId="77777777" w:rsidR="00FE52CD" w:rsidRDefault="00FE52CD" w:rsidP="00D93C62">
                            <w:pPr>
                              <w:jc w:val="right"/>
                            </w:pPr>
                            <w:r>
                              <w:t>-4</w:t>
                            </w:r>
                          </w:p>
                        </w:tc>
                        <w:tc>
                          <w:tcPr>
                            <w:tcW w:w="576" w:type="dxa"/>
                            <w:tcBorders>
                              <w:top w:val="single" w:sz="4" w:space="0" w:color="auto"/>
                              <w:left w:val="single" w:sz="4" w:space="0" w:color="auto"/>
                              <w:bottom w:val="single" w:sz="4" w:space="0" w:color="auto"/>
                              <w:right w:val="single" w:sz="4" w:space="0" w:color="auto"/>
                            </w:tcBorders>
                          </w:tcPr>
                          <w:p w14:paraId="7ED045AA" w14:textId="77777777" w:rsidR="00FE52CD" w:rsidRDefault="00FE52CD" w:rsidP="00D93C62">
                            <w:pPr>
                              <w:jc w:val="right"/>
                            </w:pPr>
                            <w:r>
                              <w:t>0</w:t>
                            </w:r>
                          </w:p>
                        </w:tc>
                      </w:tr>
                    </w:tbl>
                    <w:p w14:paraId="7C767E3F" w14:textId="77777777" w:rsidR="00FE52CD" w:rsidRDefault="00FE52CD" w:rsidP="005565DB"/>
                  </w:txbxContent>
                </v:textbox>
                <w10:anchorlock/>
              </v:shape>
            </w:pict>
          </mc:Fallback>
        </mc:AlternateContent>
      </w:r>
    </w:p>
    <w:p w14:paraId="79F0D72D" w14:textId="77777777" w:rsidR="005565DB" w:rsidRDefault="005565DB" w:rsidP="005565DB">
      <w:pPr>
        <w:pStyle w:val="Example"/>
      </w:pPr>
    </w:p>
    <w:p w14:paraId="277BCA44" w14:textId="5CAD05BB" w:rsidR="005565DB" w:rsidRDefault="005565DB" w:rsidP="005565DB">
      <w:pPr>
        <w:pStyle w:val="Example"/>
      </w:pPr>
      <w:r>
        <w:t xml:space="preserve">The other real root appears to be </w:t>
      </w:r>
      <w:r w:rsidR="009B3787" w:rsidRPr="00D86A36">
        <w:rPr>
          <w:position w:val="-24"/>
        </w:rPr>
        <w:object w:dxaOrig="380" w:dyaOrig="620" w14:anchorId="3E1F9856">
          <v:shape id="_x0000_i1572" type="#_x0000_t75" style="width:18.75pt;height:31.5pt" o:ole="">
            <v:imagedata r:id="rId1167" o:title=""/>
          </v:shape>
          <o:OLEObject Type="Embed" ProgID="Equation.DSMT4" ShapeID="_x0000_i1572" DrawAspect="Content" ObjectID="_1720945122" r:id="rId1168"/>
        </w:object>
      </w:r>
      <w:r>
        <w:t xml:space="preserve"> or </w:t>
      </w:r>
      <w:r w:rsidR="009B3787" w:rsidRPr="00D86A36">
        <w:rPr>
          <w:position w:val="-24"/>
        </w:rPr>
        <w:object w:dxaOrig="400" w:dyaOrig="620" w14:anchorId="5D23E9B1">
          <v:shape id="_x0000_i1573" type="#_x0000_t75" style="width:20.25pt;height:31.5pt" o:ole="">
            <v:imagedata r:id="rId1169" o:title=""/>
          </v:shape>
          <o:OLEObject Type="Embed" ProgID="Equation.DSMT4" ShapeID="_x0000_i1573" DrawAspect="Content" ObjectID="_1720945123" r:id="rId1170"/>
        </w:object>
      </w:r>
      <w:r>
        <w:t xml:space="preserve">.  Testing </w:t>
      </w:r>
      <w:r w:rsidR="009B3787" w:rsidRPr="00D86A36">
        <w:rPr>
          <w:position w:val="-24"/>
        </w:rPr>
        <w:object w:dxaOrig="380" w:dyaOrig="620" w14:anchorId="45C90BF5">
          <v:shape id="_x0000_i1574" type="#_x0000_t75" style="width:18.75pt;height:31.5pt" o:ole="">
            <v:imagedata r:id="rId1171" o:title=""/>
          </v:shape>
          <o:OLEObject Type="Embed" ProgID="Equation.DSMT4" ShapeID="_x0000_i1574" DrawAspect="Content" ObjectID="_1720945124" r:id="rId1172"/>
        </w:object>
      </w:r>
      <w:r>
        <w:t>,</w:t>
      </w:r>
    </w:p>
    <w:p w14:paraId="530B625A" w14:textId="77777777" w:rsidR="005565DB" w:rsidRDefault="00FE52CD" w:rsidP="005565DB">
      <w:pPr>
        <w:pStyle w:val="Example"/>
      </w:pPr>
      <w:r>
        <w:rPr>
          <w:noProof/>
        </w:rPr>
        <mc:AlternateContent>
          <mc:Choice Requires="wps">
            <w:drawing>
              <wp:inline distT="0" distB="0" distL="0" distR="0" wp14:anchorId="4CDC9BFB" wp14:editId="38F3C1A8">
                <wp:extent cx="3055620" cy="643255"/>
                <wp:effectExtent l="0" t="0" r="1905" b="4445"/>
                <wp:docPr id="70"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738"/>
                              <w:gridCol w:w="576"/>
                              <w:gridCol w:w="576"/>
                              <w:gridCol w:w="576"/>
                              <w:gridCol w:w="576"/>
                            </w:tblGrid>
                            <w:tr w:rsidR="00FE52CD" w14:paraId="05328FA0" w14:textId="77777777" w:rsidTr="00D93C62">
                              <w:tc>
                                <w:tcPr>
                                  <w:tcW w:w="738" w:type="dxa"/>
                                  <w:tcBorders>
                                    <w:right w:val="single" w:sz="4" w:space="0" w:color="auto"/>
                                  </w:tcBorders>
                                </w:tcPr>
                                <w:p w14:paraId="7E3451DA" w14:textId="77777777" w:rsidR="00FE52CD" w:rsidRDefault="00FE52CD" w:rsidP="00D93C62">
                                  <w:pPr>
                                    <w:jc w:val="right"/>
                                  </w:pPr>
                                  <w:r>
                                    <w:t>-1/3</w:t>
                                  </w:r>
                                </w:p>
                              </w:tc>
                              <w:tc>
                                <w:tcPr>
                                  <w:tcW w:w="576" w:type="dxa"/>
                                  <w:tcBorders>
                                    <w:left w:val="single" w:sz="4" w:space="0" w:color="auto"/>
                                  </w:tcBorders>
                                </w:tcPr>
                                <w:p w14:paraId="3835236A" w14:textId="77777777" w:rsidR="00FE52CD" w:rsidRDefault="00FE52CD" w:rsidP="00D93C62">
                                  <w:pPr>
                                    <w:jc w:val="right"/>
                                  </w:pPr>
                                  <w:r>
                                    <w:t>12</w:t>
                                  </w:r>
                                </w:p>
                              </w:tc>
                              <w:tc>
                                <w:tcPr>
                                  <w:tcW w:w="576" w:type="dxa"/>
                                </w:tcPr>
                                <w:p w14:paraId="699C5FDD" w14:textId="77777777" w:rsidR="00FE52CD" w:rsidRDefault="00FE52CD" w:rsidP="00D93C62">
                                  <w:pPr>
                                    <w:jc w:val="right"/>
                                  </w:pPr>
                                  <w:r>
                                    <w:t>-8</w:t>
                                  </w:r>
                                </w:p>
                              </w:tc>
                              <w:tc>
                                <w:tcPr>
                                  <w:tcW w:w="576" w:type="dxa"/>
                                </w:tcPr>
                                <w:p w14:paraId="2F1690A1" w14:textId="77777777" w:rsidR="00FE52CD" w:rsidRDefault="00FE52CD" w:rsidP="00D93C62">
                                  <w:pPr>
                                    <w:jc w:val="right"/>
                                  </w:pPr>
                                  <w:r>
                                    <w:t>8</w:t>
                                  </w:r>
                                </w:p>
                              </w:tc>
                              <w:tc>
                                <w:tcPr>
                                  <w:tcW w:w="576" w:type="dxa"/>
                                </w:tcPr>
                                <w:p w14:paraId="0FB7472F" w14:textId="77777777" w:rsidR="00FE52CD" w:rsidRDefault="00FE52CD" w:rsidP="00D93C62">
                                  <w:pPr>
                                    <w:jc w:val="right"/>
                                  </w:pPr>
                                  <w:r>
                                    <w:t>-4</w:t>
                                  </w:r>
                                </w:p>
                              </w:tc>
                            </w:tr>
                            <w:tr w:rsidR="00FE52CD" w14:paraId="7638BDC4" w14:textId="77777777" w:rsidTr="00D93C62">
                              <w:tc>
                                <w:tcPr>
                                  <w:tcW w:w="738" w:type="dxa"/>
                                </w:tcPr>
                                <w:p w14:paraId="7FBC8D6A" w14:textId="77777777" w:rsidR="00FE52CD" w:rsidRDefault="00FE52CD" w:rsidP="00D93C62">
                                  <w:pPr>
                                    <w:jc w:val="right"/>
                                  </w:pPr>
                                </w:p>
                              </w:tc>
                              <w:tc>
                                <w:tcPr>
                                  <w:tcW w:w="576" w:type="dxa"/>
                                  <w:tcBorders>
                                    <w:bottom w:val="single" w:sz="4" w:space="0" w:color="auto"/>
                                  </w:tcBorders>
                                </w:tcPr>
                                <w:p w14:paraId="7F8A26B9" w14:textId="77777777" w:rsidR="00FE52CD" w:rsidRDefault="00FE52CD" w:rsidP="00D93C62">
                                  <w:pPr>
                                    <w:jc w:val="right"/>
                                  </w:pPr>
                                  <w:r>
                                    <w:t>↓</w:t>
                                  </w:r>
                                </w:p>
                              </w:tc>
                              <w:tc>
                                <w:tcPr>
                                  <w:tcW w:w="576" w:type="dxa"/>
                                  <w:tcBorders>
                                    <w:bottom w:val="single" w:sz="4" w:space="0" w:color="auto"/>
                                  </w:tcBorders>
                                </w:tcPr>
                                <w:p w14:paraId="71FC73ED" w14:textId="77777777" w:rsidR="00FE52CD" w:rsidRDefault="00FE52CD" w:rsidP="00D93C62">
                                  <w:pPr>
                                    <w:jc w:val="right"/>
                                  </w:pPr>
                                  <w:r>
                                    <w:t>-4</w:t>
                                  </w:r>
                                </w:p>
                              </w:tc>
                              <w:tc>
                                <w:tcPr>
                                  <w:tcW w:w="576" w:type="dxa"/>
                                  <w:tcBorders>
                                    <w:bottom w:val="single" w:sz="4" w:space="0" w:color="auto"/>
                                  </w:tcBorders>
                                </w:tcPr>
                                <w:p w14:paraId="7CF83A83" w14:textId="77777777" w:rsidR="00FE52CD" w:rsidRDefault="00FE52CD" w:rsidP="00D93C62">
                                  <w:pPr>
                                    <w:jc w:val="right"/>
                                  </w:pPr>
                                  <w:r>
                                    <w:t>4</w:t>
                                  </w:r>
                                </w:p>
                              </w:tc>
                              <w:tc>
                                <w:tcPr>
                                  <w:tcW w:w="576" w:type="dxa"/>
                                  <w:tcBorders>
                                    <w:bottom w:val="single" w:sz="4" w:space="0" w:color="auto"/>
                                  </w:tcBorders>
                                </w:tcPr>
                                <w:p w14:paraId="59E9B7B0" w14:textId="77777777" w:rsidR="00FE52CD" w:rsidRDefault="00FE52CD" w:rsidP="00D93C62">
                                  <w:pPr>
                                    <w:jc w:val="right"/>
                                  </w:pPr>
                                  <w:r>
                                    <w:t>-4</w:t>
                                  </w:r>
                                </w:p>
                              </w:tc>
                            </w:tr>
                            <w:tr w:rsidR="00FE52CD" w14:paraId="7A2FDB0B" w14:textId="77777777" w:rsidTr="00D93C62">
                              <w:tc>
                                <w:tcPr>
                                  <w:tcW w:w="738" w:type="dxa"/>
                                </w:tcPr>
                                <w:p w14:paraId="79D4F871" w14:textId="77777777" w:rsidR="00FE52CD" w:rsidRDefault="00FE52CD" w:rsidP="00D93C62">
                                  <w:pPr>
                                    <w:jc w:val="right"/>
                                  </w:pPr>
                                </w:p>
                              </w:tc>
                              <w:tc>
                                <w:tcPr>
                                  <w:tcW w:w="576" w:type="dxa"/>
                                  <w:tcBorders>
                                    <w:top w:val="single" w:sz="4" w:space="0" w:color="auto"/>
                                  </w:tcBorders>
                                </w:tcPr>
                                <w:p w14:paraId="7A4C0B25" w14:textId="77777777" w:rsidR="00FE52CD" w:rsidRDefault="00FE52CD" w:rsidP="00D93C62">
                                  <w:pPr>
                                    <w:jc w:val="right"/>
                                  </w:pPr>
                                  <w:r>
                                    <w:t>12</w:t>
                                  </w:r>
                                </w:p>
                              </w:tc>
                              <w:tc>
                                <w:tcPr>
                                  <w:tcW w:w="576" w:type="dxa"/>
                                  <w:tcBorders>
                                    <w:top w:val="single" w:sz="4" w:space="0" w:color="auto"/>
                                  </w:tcBorders>
                                </w:tcPr>
                                <w:p w14:paraId="525493A2" w14:textId="77777777" w:rsidR="00FE52CD" w:rsidRDefault="00FE52CD" w:rsidP="00D93C62">
                                  <w:pPr>
                                    <w:jc w:val="right"/>
                                  </w:pPr>
                                  <w:r>
                                    <w:t>-12</w:t>
                                  </w:r>
                                </w:p>
                              </w:tc>
                              <w:tc>
                                <w:tcPr>
                                  <w:tcW w:w="576" w:type="dxa"/>
                                  <w:tcBorders>
                                    <w:top w:val="single" w:sz="4" w:space="0" w:color="auto"/>
                                    <w:right w:val="single" w:sz="4" w:space="0" w:color="auto"/>
                                  </w:tcBorders>
                                </w:tcPr>
                                <w:p w14:paraId="11B09E2C" w14:textId="77777777" w:rsidR="00FE52CD" w:rsidRDefault="00FE52CD" w:rsidP="00D93C62">
                                  <w:pPr>
                                    <w:jc w:val="right"/>
                                  </w:pPr>
                                  <w:r>
                                    <w:t>12</w:t>
                                  </w:r>
                                </w:p>
                              </w:tc>
                              <w:tc>
                                <w:tcPr>
                                  <w:tcW w:w="576" w:type="dxa"/>
                                  <w:tcBorders>
                                    <w:top w:val="single" w:sz="4" w:space="0" w:color="auto"/>
                                    <w:left w:val="single" w:sz="4" w:space="0" w:color="auto"/>
                                    <w:bottom w:val="single" w:sz="4" w:space="0" w:color="auto"/>
                                    <w:right w:val="single" w:sz="4" w:space="0" w:color="auto"/>
                                  </w:tcBorders>
                                </w:tcPr>
                                <w:p w14:paraId="3FB0BC2D" w14:textId="77777777" w:rsidR="00FE52CD" w:rsidRDefault="00FE52CD" w:rsidP="00D93C62">
                                  <w:pPr>
                                    <w:jc w:val="right"/>
                                  </w:pPr>
                                  <w:r>
                                    <w:t>0</w:t>
                                  </w:r>
                                </w:p>
                              </w:tc>
                            </w:tr>
                          </w:tbl>
                          <w:p w14:paraId="18F326E4"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4CDC9BFB" id="Text Box 799" o:spid="_x0000_s1077" type="#_x0000_t202" style="width:240.6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" stroked="f">
                <v:textbox>
                  <w:txbxContent>
                    <w:tbl>
                      <w:tblPr>
                        <w:tblW w:w="0" w:type="auto"/>
                        <w:tblLook w:val="04A0" w:firstRow="1" w:lastRow="0" w:firstColumn="1" w:lastColumn="0" w:noHBand="0" w:noVBand="1"/>
                      </w:tblPr>
                      <w:tblGrid>
                        <w:gridCol w:w="738"/>
                        <w:gridCol w:w="576"/>
                        <w:gridCol w:w="576"/>
                        <w:gridCol w:w="576"/>
                        <w:gridCol w:w="576"/>
                      </w:tblGrid>
                      <w:tr w:rsidR="00FE52CD" w14:paraId="05328FA0" w14:textId="77777777" w:rsidTr="00D93C62">
                        <w:tc>
                          <w:tcPr>
                            <w:tcW w:w="738" w:type="dxa"/>
                            <w:tcBorders>
                              <w:right w:val="single" w:sz="4" w:space="0" w:color="auto"/>
                            </w:tcBorders>
                          </w:tcPr>
                          <w:p w14:paraId="7E3451DA" w14:textId="77777777" w:rsidR="00FE52CD" w:rsidRDefault="00FE52CD" w:rsidP="00D93C62">
                            <w:pPr>
                              <w:jc w:val="right"/>
                            </w:pPr>
                            <w:r>
                              <w:t>-1/3</w:t>
                            </w:r>
                          </w:p>
                        </w:tc>
                        <w:tc>
                          <w:tcPr>
                            <w:tcW w:w="576" w:type="dxa"/>
                            <w:tcBorders>
                              <w:left w:val="single" w:sz="4" w:space="0" w:color="auto"/>
                            </w:tcBorders>
                          </w:tcPr>
                          <w:p w14:paraId="3835236A" w14:textId="77777777" w:rsidR="00FE52CD" w:rsidRDefault="00FE52CD" w:rsidP="00D93C62">
                            <w:pPr>
                              <w:jc w:val="right"/>
                            </w:pPr>
                            <w:r>
                              <w:t>12</w:t>
                            </w:r>
                          </w:p>
                        </w:tc>
                        <w:tc>
                          <w:tcPr>
                            <w:tcW w:w="576" w:type="dxa"/>
                          </w:tcPr>
                          <w:p w14:paraId="699C5FDD" w14:textId="77777777" w:rsidR="00FE52CD" w:rsidRDefault="00FE52CD" w:rsidP="00D93C62">
                            <w:pPr>
                              <w:jc w:val="right"/>
                            </w:pPr>
                            <w:r>
                              <w:t>-8</w:t>
                            </w:r>
                          </w:p>
                        </w:tc>
                        <w:tc>
                          <w:tcPr>
                            <w:tcW w:w="576" w:type="dxa"/>
                          </w:tcPr>
                          <w:p w14:paraId="2F1690A1" w14:textId="77777777" w:rsidR="00FE52CD" w:rsidRDefault="00FE52CD" w:rsidP="00D93C62">
                            <w:pPr>
                              <w:jc w:val="right"/>
                            </w:pPr>
                            <w:r>
                              <w:t>8</w:t>
                            </w:r>
                          </w:p>
                        </w:tc>
                        <w:tc>
                          <w:tcPr>
                            <w:tcW w:w="576" w:type="dxa"/>
                          </w:tcPr>
                          <w:p w14:paraId="0FB7472F" w14:textId="77777777" w:rsidR="00FE52CD" w:rsidRDefault="00FE52CD" w:rsidP="00D93C62">
                            <w:pPr>
                              <w:jc w:val="right"/>
                            </w:pPr>
                            <w:r>
                              <w:t>-4</w:t>
                            </w:r>
                          </w:p>
                        </w:tc>
                      </w:tr>
                      <w:tr w:rsidR="00FE52CD" w14:paraId="7638BDC4" w14:textId="77777777" w:rsidTr="00D93C62">
                        <w:tc>
                          <w:tcPr>
                            <w:tcW w:w="738" w:type="dxa"/>
                          </w:tcPr>
                          <w:p w14:paraId="7FBC8D6A" w14:textId="77777777" w:rsidR="00FE52CD" w:rsidRDefault="00FE52CD" w:rsidP="00D93C62">
                            <w:pPr>
                              <w:jc w:val="right"/>
                            </w:pPr>
                          </w:p>
                        </w:tc>
                        <w:tc>
                          <w:tcPr>
                            <w:tcW w:w="576" w:type="dxa"/>
                            <w:tcBorders>
                              <w:bottom w:val="single" w:sz="4" w:space="0" w:color="auto"/>
                            </w:tcBorders>
                          </w:tcPr>
                          <w:p w14:paraId="7F8A26B9" w14:textId="77777777" w:rsidR="00FE52CD" w:rsidRDefault="00FE52CD" w:rsidP="00D93C62">
                            <w:pPr>
                              <w:jc w:val="right"/>
                            </w:pPr>
                            <w:r>
                              <w:t>↓</w:t>
                            </w:r>
                          </w:p>
                        </w:tc>
                        <w:tc>
                          <w:tcPr>
                            <w:tcW w:w="576" w:type="dxa"/>
                            <w:tcBorders>
                              <w:bottom w:val="single" w:sz="4" w:space="0" w:color="auto"/>
                            </w:tcBorders>
                          </w:tcPr>
                          <w:p w14:paraId="71FC73ED" w14:textId="77777777" w:rsidR="00FE52CD" w:rsidRDefault="00FE52CD" w:rsidP="00D93C62">
                            <w:pPr>
                              <w:jc w:val="right"/>
                            </w:pPr>
                            <w:r>
                              <w:t>-4</w:t>
                            </w:r>
                          </w:p>
                        </w:tc>
                        <w:tc>
                          <w:tcPr>
                            <w:tcW w:w="576" w:type="dxa"/>
                            <w:tcBorders>
                              <w:bottom w:val="single" w:sz="4" w:space="0" w:color="auto"/>
                            </w:tcBorders>
                          </w:tcPr>
                          <w:p w14:paraId="7CF83A83" w14:textId="77777777" w:rsidR="00FE52CD" w:rsidRDefault="00FE52CD" w:rsidP="00D93C62">
                            <w:pPr>
                              <w:jc w:val="right"/>
                            </w:pPr>
                            <w:r>
                              <w:t>4</w:t>
                            </w:r>
                          </w:p>
                        </w:tc>
                        <w:tc>
                          <w:tcPr>
                            <w:tcW w:w="576" w:type="dxa"/>
                            <w:tcBorders>
                              <w:bottom w:val="single" w:sz="4" w:space="0" w:color="auto"/>
                            </w:tcBorders>
                          </w:tcPr>
                          <w:p w14:paraId="59E9B7B0" w14:textId="77777777" w:rsidR="00FE52CD" w:rsidRDefault="00FE52CD" w:rsidP="00D93C62">
                            <w:pPr>
                              <w:jc w:val="right"/>
                            </w:pPr>
                            <w:r>
                              <w:t>-4</w:t>
                            </w:r>
                          </w:p>
                        </w:tc>
                      </w:tr>
                      <w:tr w:rsidR="00FE52CD" w14:paraId="7A2FDB0B" w14:textId="77777777" w:rsidTr="00D93C62">
                        <w:tc>
                          <w:tcPr>
                            <w:tcW w:w="738" w:type="dxa"/>
                          </w:tcPr>
                          <w:p w14:paraId="79D4F871" w14:textId="77777777" w:rsidR="00FE52CD" w:rsidRDefault="00FE52CD" w:rsidP="00D93C62">
                            <w:pPr>
                              <w:jc w:val="right"/>
                            </w:pPr>
                          </w:p>
                        </w:tc>
                        <w:tc>
                          <w:tcPr>
                            <w:tcW w:w="576" w:type="dxa"/>
                            <w:tcBorders>
                              <w:top w:val="single" w:sz="4" w:space="0" w:color="auto"/>
                            </w:tcBorders>
                          </w:tcPr>
                          <w:p w14:paraId="7A4C0B25" w14:textId="77777777" w:rsidR="00FE52CD" w:rsidRDefault="00FE52CD" w:rsidP="00D93C62">
                            <w:pPr>
                              <w:jc w:val="right"/>
                            </w:pPr>
                            <w:r>
                              <w:t>12</w:t>
                            </w:r>
                          </w:p>
                        </w:tc>
                        <w:tc>
                          <w:tcPr>
                            <w:tcW w:w="576" w:type="dxa"/>
                            <w:tcBorders>
                              <w:top w:val="single" w:sz="4" w:space="0" w:color="auto"/>
                            </w:tcBorders>
                          </w:tcPr>
                          <w:p w14:paraId="525493A2" w14:textId="77777777" w:rsidR="00FE52CD" w:rsidRDefault="00FE52CD" w:rsidP="00D93C62">
                            <w:pPr>
                              <w:jc w:val="right"/>
                            </w:pPr>
                            <w:r>
                              <w:t>-12</w:t>
                            </w:r>
                          </w:p>
                        </w:tc>
                        <w:tc>
                          <w:tcPr>
                            <w:tcW w:w="576" w:type="dxa"/>
                            <w:tcBorders>
                              <w:top w:val="single" w:sz="4" w:space="0" w:color="auto"/>
                              <w:right w:val="single" w:sz="4" w:space="0" w:color="auto"/>
                            </w:tcBorders>
                          </w:tcPr>
                          <w:p w14:paraId="11B09E2C" w14:textId="77777777" w:rsidR="00FE52CD" w:rsidRDefault="00FE52CD" w:rsidP="00D93C62">
                            <w:pPr>
                              <w:jc w:val="right"/>
                            </w:pPr>
                            <w:r>
                              <w:t>12</w:t>
                            </w:r>
                          </w:p>
                        </w:tc>
                        <w:tc>
                          <w:tcPr>
                            <w:tcW w:w="576" w:type="dxa"/>
                            <w:tcBorders>
                              <w:top w:val="single" w:sz="4" w:space="0" w:color="auto"/>
                              <w:left w:val="single" w:sz="4" w:space="0" w:color="auto"/>
                              <w:bottom w:val="single" w:sz="4" w:space="0" w:color="auto"/>
                              <w:right w:val="single" w:sz="4" w:space="0" w:color="auto"/>
                            </w:tcBorders>
                          </w:tcPr>
                          <w:p w14:paraId="3FB0BC2D" w14:textId="77777777" w:rsidR="00FE52CD" w:rsidRDefault="00FE52CD" w:rsidP="00D93C62">
                            <w:pPr>
                              <w:jc w:val="right"/>
                            </w:pPr>
                            <w:r>
                              <w:t>0</w:t>
                            </w:r>
                          </w:p>
                        </w:tc>
                      </w:tr>
                    </w:tbl>
                    <w:p w14:paraId="18F326E4" w14:textId="77777777" w:rsidR="00FE52CD" w:rsidRDefault="00FE52CD" w:rsidP="005565DB"/>
                  </w:txbxContent>
                </v:textbox>
                <w10:anchorlock/>
              </v:shape>
            </w:pict>
          </mc:Fallback>
        </mc:AlternateContent>
      </w:r>
    </w:p>
    <w:p w14:paraId="76C8F3C1" w14:textId="77777777" w:rsidR="005565DB" w:rsidRDefault="005565DB" w:rsidP="005565DB">
      <w:pPr>
        <w:pStyle w:val="Example"/>
      </w:pPr>
    </w:p>
    <w:p w14:paraId="163C23E2" w14:textId="31376F70" w:rsidR="005565DB" w:rsidRDefault="005565DB" w:rsidP="005565DB">
      <w:pPr>
        <w:pStyle w:val="Example"/>
      </w:pPr>
      <w:r>
        <w:lastRenderedPageBreak/>
        <w:t xml:space="preserve">Excellent!  So far, we have factored the polynomial to </w:t>
      </w:r>
      <w:r w:rsidR="009B3787" w:rsidRPr="00D86A36">
        <w:rPr>
          <w:position w:val="-28"/>
        </w:rPr>
        <w:object w:dxaOrig="7119" w:dyaOrig="740" w14:anchorId="57EAF7C1">
          <v:shape id="_x0000_i1575" type="#_x0000_t75" style="width:356.25pt;height:36.75pt" o:ole="">
            <v:imagedata r:id="rId1173" o:title=""/>
          </v:shape>
          <o:OLEObject Type="Embed" ProgID="Equation.DSMT4" ShapeID="_x0000_i1575" DrawAspect="Content" ObjectID="_1720945125" r:id="rId1174"/>
        </w:object>
      </w:r>
    </w:p>
    <w:p w14:paraId="1C3956D1" w14:textId="77777777" w:rsidR="005565DB" w:rsidRDefault="005565DB" w:rsidP="005565DB">
      <w:pPr>
        <w:pStyle w:val="Example"/>
      </w:pPr>
    </w:p>
    <w:p w14:paraId="5EC44EDD" w14:textId="31AE9809" w:rsidR="005565DB" w:rsidRDefault="005565DB" w:rsidP="005565DB">
      <w:pPr>
        <w:pStyle w:val="Example"/>
      </w:pPr>
      <w:r>
        <w:t xml:space="preserve">We can use the quadratic formula to find the two remaining zeros by setting </w:t>
      </w:r>
      <w:r w:rsidR="009B3787" w:rsidRPr="0099449C">
        <w:rPr>
          <w:position w:val="-6"/>
        </w:rPr>
        <w:object w:dxaOrig="1280" w:dyaOrig="320" w14:anchorId="6C2F8BAA">
          <v:shape id="_x0000_i1576" type="#_x0000_t75" style="width:63.75pt;height:15.75pt" o:ole="">
            <v:imagedata r:id="rId1175" o:title=""/>
          </v:shape>
          <o:OLEObject Type="Embed" ProgID="Equation.DSMT4" ShapeID="_x0000_i1576" DrawAspect="Content" ObjectID="_1720945126" r:id="rId1176"/>
        </w:object>
      </w:r>
      <w:r>
        <w:t>, which are likely complex zeros.</w:t>
      </w:r>
    </w:p>
    <w:p w14:paraId="2C12644E" w14:textId="56B52BF4" w:rsidR="005565DB" w:rsidRDefault="009B3787" w:rsidP="005565DB">
      <w:pPr>
        <w:pStyle w:val="Example"/>
      </w:pPr>
      <w:r w:rsidRPr="0099449C">
        <w:rPr>
          <w:position w:val="-28"/>
        </w:rPr>
        <w:object w:dxaOrig="4180" w:dyaOrig="760" w14:anchorId="770DEFD1">
          <v:shape id="_x0000_i1577" type="#_x0000_t75" style="width:209.25pt;height:38.25pt" o:ole="">
            <v:imagedata r:id="rId1177" o:title=""/>
          </v:shape>
          <o:OLEObject Type="Embed" ProgID="Equation.DSMT4" ShapeID="_x0000_i1577" DrawAspect="Content" ObjectID="_1720945127" r:id="rId1178"/>
        </w:object>
      </w:r>
      <w:r w:rsidR="005565DB">
        <w:t xml:space="preserve">.  </w:t>
      </w:r>
    </w:p>
    <w:p w14:paraId="589ECD04" w14:textId="77777777" w:rsidR="005565DB" w:rsidRDefault="005565DB" w:rsidP="005565DB">
      <w:pPr>
        <w:pStyle w:val="Example"/>
      </w:pPr>
    </w:p>
    <w:p w14:paraId="5F2BF3A2" w14:textId="325FDEEE" w:rsidR="005565DB" w:rsidRDefault="005565DB" w:rsidP="005565DB">
      <w:pPr>
        <w:pStyle w:val="Example"/>
      </w:pPr>
      <w:r>
        <w:t xml:space="preserve">The zeros of the function are </w:t>
      </w:r>
      <w:r w:rsidR="009B3787" w:rsidRPr="0099449C">
        <w:rPr>
          <w:position w:val="-24"/>
        </w:rPr>
        <w:object w:dxaOrig="2620" w:dyaOrig="680" w14:anchorId="6CB616E4">
          <v:shape id="_x0000_i1578" type="#_x0000_t75" style="width:130.5pt;height:33.75pt" o:ole="">
            <v:imagedata r:id="rId1179" o:title=""/>
          </v:shape>
          <o:OLEObject Type="Embed" ProgID="Equation.DSMT4" ShapeID="_x0000_i1578" DrawAspect="Content" ObjectID="_1720945128" r:id="rId1180"/>
        </w:object>
      </w:r>
      <w:r>
        <w:t xml:space="preserve">.  We could write the function fully factored as </w:t>
      </w:r>
      <w:r w:rsidR="009B3787" w:rsidRPr="0099449C">
        <w:rPr>
          <w:position w:val="-34"/>
        </w:rPr>
        <w:object w:dxaOrig="5160" w:dyaOrig="800" w14:anchorId="20990D4F">
          <v:shape id="_x0000_i1579" type="#_x0000_t75" style="width:258pt;height:40.5pt" o:ole="">
            <v:imagedata r:id="rId1181" o:title=""/>
          </v:shape>
          <o:OLEObject Type="Embed" ProgID="Equation.DSMT4" ShapeID="_x0000_i1579" DrawAspect="Content" ObjectID="_1720945129" r:id="rId1182"/>
        </w:object>
      </w:r>
      <w:r>
        <w:t>.</w:t>
      </w:r>
    </w:p>
    <w:p w14:paraId="342E7E3F" w14:textId="77777777" w:rsidR="005565DB" w:rsidRDefault="005565DB" w:rsidP="005565DB"/>
    <w:p w14:paraId="76ADFC0B" w14:textId="77777777" w:rsidR="005565DB" w:rsidRDefault="005565DB" w:rsidP="005565DB"/>
    <w:p w14:paraId="0BAB24F1" w14:textId="1C98470A" w:rsidR="005565DB" w:rsidRDefault="005565DB" w:rsidP="005565DB">
      <w:r>
        <w:t xml:space="preserve">When factoring a polynomial like we did at the end of the last example, we say that it is </w:t>
      </w:r>
      <w:r>
        <w:rPr>
          <w:b/>
        </w:rPr>
        <w:t>factored completely over the complex numbers</w:t>
      </w:r>
      <w:r>
        <w:rPr>
          <w:b/>
        </w:rPr>
        <w:fldChar w:fldCharType="begin"/>
      </w:r>
      <w:r>
        <w:instrText xml:space="preserve"> XE "</w:instrText>
      </w:r>
      <w:r w:rsidRPr="00F103EC">
        <w:instrText>factored completely</w:instrText>
      </w:r>
      <w:r>
        <w:instrText xml:space="preserve">" </w:instrText>
      </w:r>
      <w:r>
        <w:rPr>
          <w:b/>
        </w:rPr>
        <w:fldChar w:fldCharType="end"/>
      </w:r>
      <w:r>
        <w:t xml:space="preserve">, meaning it is impossible to factor the polynomial any further using complex numbers.  If we wanted to factor the function over the </w:t>
      </w:r>
      <w:r>
        <w:rPr>
          <w:b/>
        </w:rPr>
        <w:t>real numbers</w:t>
      </w:r>
      <w:r>
        <w:t xml:space="preserve">, we would have stopped at </w:t>
      </w:r>
      <w:r w:rsidR="009B3787" w:rsidRPr="00D86A36">
        <w:rPr>
          <w:position w:val="-28"/>
        </w:rPr>
        <w:object w:dxaOrig="3660" w:dyaOrig="740" w14:anchorId="2AA05981">
          <v:shape id="_x0000_i1580" type="#_x0000_t75" style="width:183pt;height:36.75pt" o:ole="">
            <v:imagedata r:id="rId1183" o:title=""/>
          </v:shape>
          <o:OLEObject Type="Embed" ProgID="Equation.DSMT4" ShapeID="_x0000_i1580" DrawAspect="Content" ObjectID="_1720945130" r:id="rId1184"/>
        </w:object>
      </w:r>
      <w:r>
        <w:t xml:space="preserve">.  Since the zeros of </w:t>
      </w:r>
      <w:r w:rsidR="009B3787" w:rsidRPr="0099449C">
        <w:rPr>
          <w:position w:val="-6"/>
        </w:rPr>
        <w:object w:dxaOrig="920" w:dyaOrig="320" w14:anchorId="6496807A">
          <v:shape id="_x0000_i1581" type="#_x0000_t75" style="width:45.75pt;height:15.75pt" o:ole="">
            <v:imagedata r:id="rId1185" o:title=""/>
          </v:shape>
          <o:OLEObject Type="Embed" ProgID="Equation.DSMT4" ShapeID="_x0000_i1581" DrawAspect="Content" ObjectID="_1720945131" r:id="rId1186"/>
        </w:object>
      </w:r>
      <w:r>
        <w:t xml:space="preserve"> are nonreal, we call </w:t>
      </w:r>
      <w:r w:rsidR="009B3787" w:rsidRPr="0099449C">
        <w:rPr>
          <w:position w:val="-6"/>
        </w:rPr>
        <w:object w:dxaOrig="920" w:dyaOrig="320" w14:anchorId="7CCBC79F">
          <v:shape id="_x0000_i1582" type="#_x0000_t75" style="width:45.75pt;height:15.75pt" o:ole="">
            <v:imagedata r:id="rId1187" o:title=""/>
          </v:shape>
          <o:OLEObject Type="Embed" ProgID="Equation.DSMT4" ShapeID="_x0000_i1582" DrawAspect="Content" ObjectID="_1720945132" r:id="rId1188"/>
        </w:object>
      </w:r>
      <w:r>
        <w:t xml:space="preserve"> an </w:t>
      </w:r>
      <w:r>
        <w:rPr>
          <w:b/>
        </w:rPr>
        <w:t>irreducible quadratic</w:t>
      </w:r>
      <w:r>
        <w:rPr>
          <w:b/>
        </w:rPr>
        <w:fldChar w:fldCharType="begin"/>
      </w:r>
      <w:r>
        <w:instrText xml:space="preserve"> XE "</w:instrText>
      </w:r>
      <w:r w:rsidRPr="00F103EC">
        <w:instrText>irreducible quadratic</w:instrText>
      </w:r>
      <w:r>
        <w:instrText xml:space="preserve">" </w:instrText>
      </w:r>
      <w:r>
        <w:rPr>
          <w:b/>
        </w:rPr>
        <w:fldChar w:fldCharType="end"/>
      </w:r>
      <w:r>
        <w:t xml:space="preserve"> meaning it is impossible to break it down any further using real numbers.</w:t>
      </w:r>
    </w:p>
    <w:p w14:paraId="3FB4D73D" w14:textId="77777777" w:rsidR="005565DB" w:rsidRDefault="005565DB" w:rsidP="005565DB"/>
    <w:p w14:paraId="17B22703" w14:textId="110BA25A" w:rsidR="005565DB" w:rsidRDefault="005565DB" w:rsidP="005565DB">
      <w:r>
        <w:t xml:space="preserve">It turns out that a polynomial with real number coefficients can be factored into a product of linear factors corresponding to the real zeros of the function and irreducible quadratic factors which give the nonreal zeros of the function.  Consequently, any nonreal zeros will come in conjugate pairs, so if </w:t>
      </w:r>
      <w:r>
        <w:rPr>
          <w:i/>
        </w:rPr>
        <w:t>z</w:t>
      </w:r>
      <w:r>
        <w:t xml:space="preserve"> is a zero of the </w:t>
      </w:r>
      <w:proofErr w:type="gramStart"/>
      <w:r>
        <w:t>polynomial</w:t>
      </w:r>
      <w:proofErr w:type="gramEnd"/>
      <w:r>
        <w:t xml:space="preserve">, so is </w:t>
      </w:r>
      <w:r w:rsidR="009B3787" w:rsidRPr="001E6469">
        <w:rPr>
          <w:position w:val="-4"/>
        </w:rPr>
        <w:object w:dxaOrig="220" w:dyaOrig="240" w14:anchorId="30B60FE8">
          <v:shape id="_x0000_i1583" type="#_x0000_t75" style="width:11.25pt;height:12pt" o:ole="">
            <v:imagedata r:id="rId1189" o:title=""/>
          </v:shape>
          <o:OLEObject Type="Embed" ProgID="Equation.DSMT4" ShapeID="_x0000_i1583" DrawAspect="Content" ObjectID="_1720945133" r:id="rId1190"/>
        </w:object>
      </w:r>
      <w:r>
        <w:t>.</w:t>
      </w:r>
    </w:p>
    <w:p w14:paraId="288F6E7D" w14:textId="77777777" w:rsidR="005565DB" w:rsidRDefault="005565DB" w:rsidP="005565DB"/>
    <w:p w14:paraId="218E876E" w14:textId="77777777" w:rsidR="00FC79F1" w:rsidRDefault="00FC79F1" w:rsidP="005565DB"/>
    <w:p w14:paraId="73EE4E84" w14:textId="77777777" w:rsidR="005565DB" w:rsidRDefault="005565DB" w:rsidP="005565DB">
      <w:pPr>
        <w:pStyle w:val="TryitNow"/>
      </w:pPr>
      <w:r>
        <w:t>Try it Now</w:t>
      </w:r>
    </w:p>
    <w:p w14:paraId="184709B4" w14:textId="19BC8277" w:rsidR="005565DB" w:rsidRPr="009A1319" w:rsidRDefault="005565DB" w:rsidP="005565DB">
      <w:pPr>
        <w:pStyle w:val="TryitNowbody"/>
      </w:pPr>
      <w:r>
        <w:t xml:space="preserve">4.  Find the real and complex zeros of </w:t>
      </w:r>
      <w:r w:rsidR="009B3787" w:rsidRPr="00E0387C">
        <w:rPr>
          <w:position w:val="-10"/>
        </w:rPr>
        <w:object w:dxaOrig="2439" w:dyaOrig="360" w14:anchorId="538CF58C">
          <v:shape id="_x0000_i1584" type="#_x0000_t75" style="width:121.5pt;height:18pt" o:ole="">
            <v:imagedata r:id="rId1191" o:title=""/>
          </v:shape>
          <o:OLEObject Type="Embed" ProgID="Equation.DSMT4" ShapeID="_x0000_i1584" DrawAspect="Content" ObjectID="_1720945134" r:id="rId1192"/>
        </w:object>
      </w:r>
      <w:r>
        <w:t>.</w:t>
      </w:r>
    </w:p>
    <w:p w14:paraId="784BF9A8" w14:textId="77777777" w:rsidR="005565DB" w:rsidRDefault="005565DB" w:rsidP="005565DB"/>
    <w:p w14:paraId="15B595E0" w14:textId="77777777" w:rsidR="005565DB" w:rsidRDefault="005565DB" w:rsidP="005565DB"/>
    <w:p w14:paraId="72435EF4" w14:textId="77777777" w:rsidR="005565DB" w:rsidRDefault="005565DB" w:rsidP="005565DB">
      <w:pPr>
        <w:pStyle w:val="DefinitionHeader"/>
      </w:pPr>
      <w:r>
        <w:t>Important Topics of This Section</w:t>
      </w:r>
    </w:p>
    <w:p w14:paraId="1D9EB9C4" w14:textId="77777777" w:rsidR="005565DB" w:rsidRDefault="005565DB" w:rsidP="005565DB">
      <w:pPr>
        <w:pStyle w:val="Definition"/>
      </w:pPr>
      <w:r>
        <w:t xml:space="preserve">Complex </w:t>
      </w:r>
      <w:r w:rsidR="00E35ADF">
        <w:t xml:space="preserve">and Imaginary </w:t>
      </w:r>
      <w:r>
        <w:t>numbers</w:t>
      </w:r>
    </w:p>
    <w:p w14:paraId="6D49693F" w14:textId="77777777" w:rsidR="005565DB" w:rsidRDefault="00E35ADF" w:rsidP="005565DB">
      <w:pPr>
        <w:pStyle w:val="Definition"/>
      </w:pPr>
      <w:r>
        <w:t>Finding Complex zeros of polynomials</w:t>
      </w:r>
    </w:p>
    <w:p w14:paraId="345775F2" w14:textId="77777777" w:rsidR="005565DB" w:rsidRDefault="005565DB" w:rsidP="005565DB"/>
    <w:p w14:paraId="1A5499A9" w14:textId="77777777" w:rsidR="005565DB" w:rsidRDefault="005565DB" w:rsidP="005565DB"/>
    <w:p w14:paraId="3A97AC94" w14:textId="301119FD" w:rsidR="00E35ADF" w:rsidRDefault="00E35ADF" w:rsidP="005565DB"/>
    <w:p w14:paraId="1B1EC412" w14:textId="77777777" w:rsidR="003B41AC" w:rsidRDefault="003B41AC" w:rsidP="005565DB"/>
    <w:p w14:paraId="67C48ED7" w14:textId="77777777" w:rsidR="00E35ADF" w:rsidRDefault="00E35ADF" w:rsidP="005565DB"/>
    <w:p w14:paraId="7AA8CF94" w14:textId="77777777" w:rsidR="005565DB" w:rsidRDefault="005565DB" w:rsidP="005565DB">
      <w:pPr>
        <w:pStyle w:val="TryitNow"/>
      </w:pPr>
      <w:r>
        <w:lastRenderedPageBreak/>
        <w:t>Try it Now Answers</w:t>
      </w:r>
    </w:p>
    <w:p w14:paraId="39305C2C" w14:textId="2D6AE1A9" w:rsidR="005565DB" w:rsidRDefault="005565DB" w:rsidP="005565DB">
      <w:pPr>
        <w:pStyle w:val="TryitNowbody"/>
      </w:pPr>
      <w:r>
        <w:t xml:space="preserve">1. </w:t>
      </w:r>
      <w:r w:rsidR="009B3787" w:rsidRPr="004558AE">
        <w:rPr>
          <w:position w:val="-10"/>
        </w:rPr>
        <w:object w:dxaOrig="2340" w:dyaOrig="320" w14:anchorId="61B4D386">
          <v:shape id="_x0000_i1585" type="#_x0000_t75" style="width:117pt;height:15.75pt" o:ole="">
            <v:imagedata r:id="rId1193" o:title=""/>
          </v:shape>
          <o:OLEObject Type="Embed" ProgID="Equation.DSMT4" ShapeID="_x0000_i1585" DrawAspect="Content" ObjectID="_1720945135" r:id="rId1194"/>
        </w:object>
      </w:r>
      <w:r>
        <w:t xml:space="preserve"> </w:t>
      </w:r>
    </w:p>
    <w:p w14:paraId="0F4CE41F" w14:textId="77777777" w:rsidR="00366665" w:rsidRDefault="00366665" w:rsidP="005565DB">
      <w:pPr>
        <w:pStyle w:val="TryitNowbody"/>
      </w:pPr>
    </w:p>
    <w:p w14:paraId="13D82E77" w14:textId="71542DB3" w:rsidR="005565DB" w:rsidRDefault="005565DB" w:rsidP="005565DB">
      <w:pPr>
        <w:pStyle w:val="TryitNowbody"/>
      </w:pPr>
      <w:r>
        <w:t xml:space="preserve">2. </w:t>
      </w:r>
      <w:r w:rsidR="009B3787" w:rsidRPr="00520B4A">
        <w:rPr>
          <w:position w:val="-10"/>
        </w:rPr>
        <w:object w:dxaOrig="2160" w:dyaOrig="320" w14:anchorId="7123A972">
          <v:shape id="_x0000_i1586" type="#_x0000_t75" style="width:108pt;height:15.75pt" o:ole="">
            <v:imagedata r:id="rId1195" o:title=""/>
          </v:shape>
          <o:OLEObject Type="Embed" ProgID="Equation.DSMT4" ShapeID="_x0000_i1586" DrawAspect="Content" ObjectID="_1720945136" r:id="rId1196"/>
        </w:object>
      </w:r>
      <w:r>
        <w:t xml:space="preserve"> </w:t>
      </w:r>
    </w:p>
    <w:p w14:paraId="677B3D5B" w14:textId="77777777" w:rsidR="00366665" w:rsidRDefault="00366665" w:rsidP="005565DB">
      <w:pPr>
        <w:pStyle w:val="TryitNowbody"/>
      </w:pPr>
    </w:p>
    <w:p w14:paraId="7DEDB9C0" w14:textId="1D40BDDE" w:rsidR="005565DB" w:rsidRDefault="005565DB" w:rsidP="005565DB">
      <w:pPr>
        <w:pStyle w:val="TryitNowbody"/>
      </w:pPr>
      <w:r>
        <w:t xml:space="preserve">3. </w:t>
      </w:r>
      <w:r w:rsidR="009B3787" w:rsidRPr="00432C42">
        <w:rPr>
          <w:position w:val="-28"/>
        </w:rPr>
        <w:object w:dxaOrig="6200" w:dyaOrig="760" w14:anchorId="00287E97">
          <v:shape id="_x0000_i1587" type="#_x0000_t75" style="width:309.75pt;height:38.25pt" o:ole="">
            <v:imagedata r:id="rId1197" o:title=""/>
          </v:shape>
          <o:OLEObject Type="Embed" ProgID="Equation.DSMT4" ShapeID="_x0000_i1587" DrawAspect="Content" ObjectID="_1720945137" r:id="rId1198"/>
        </w:object>
      </w:r>
    </w:p>
    <w:p w14:paraId="23FBF7F5" w14:textId="1FB58279" w:rsidR="005565DB" w:rsidRDefault="005565DB" w:rsidP="00366665">
      <w:pPr>
        <w:pStyle w:val="TryitNowbody"/>
        <w:ind w:left="270" w:hanging="270"/>
      </w:pPr>
      <w:r>
        <w:t xml:space="preserve">4. Cauchy’s Bound limits us to the interval [-11, 11].  The rational roots theorem gives a list of potential zeros:  </w:t>
      </w:r>
      <w:r w:rsidR="009B3787" w:rsidRPr="009B3787">
        <w:rPr>
          <w:position w:val="-14"/>
        </w:rPr>
        <w:object w:dxaOrig="1620" w:dyaOrig="400" w14:anchorId="2C8D2A38">
          <v:shape id="_x0000_i1588" type="#_x0000_t75" style="width:81pt;height:20.25pt" o:ole="">
            <v:imagedata r:id="rId1199" o:title=""/>
          </v:shape>
          <o:OLEObject Type="Embed" ProgID="Equation.DSMT4" ShapeID="_x0000_i1588" DrawAspect="Content" ObjectID="_1720945138" r:id="rId1200"/>
        </w:object>
      </w:r>
      <w:r>
        <w:t xml:space="preserve">.  A quick graph shows that the likely rational root is </w:t>
      </w:r>
      <w:r>
        <w:rPr>
          <w:i/>
        </w:rPr>
        <w:t>x</w:t>
      </w:r>
      <w:r>
        <w:t xml:space="preserve"> = 2.</w:t>
      </w:r>
    </w:p>
    <w:p w14:paraId="14643990" w14:textId="77777777" w:rsidR="005565DB" w:rsidRDefault="00E35ADF" w:rsidP="005565DB">
      <w:pPr>
        <w:pStyle w:val="TryitNowbody"/>
      </w:pPr>
      <w:r>
        <w:rPr>
          <w:noProof/>
        </w:rPr>
        <w:drawing>
          <wp:inline distT="0" distB="0" distL="0" distR="0" wp14:anchorId="3E996523" wp14:editId="7A592750">
            <wp:extent cx="3970117" cy="1594480"/>
            <wp:effectExtent l="0" t="0" r="0" b="0"/>
            <wp:docPr id="3" name="Picture 3" descr="A polynomial graph that crosses the x-axis at one point, which appears to be x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olynomial graph that crosses the x-axis at one point, which appears to be x = 2."/>
                    <pic:cNvPicPr/>
                  </pic:nvPicPr>
                  <pic:blipFill>
                    <a:blip r:embed="rId1201"/>
                    <a:stretch>
                      <a:fillRect/>
                    </a:stretch>
                  </pic:blipFill>
                  <pic:spPr>
                    <a:xfrm>
                      <a:off x="0" y="0"/>
                      <a:ext cx="3988734" cy="1601957"/>
                    </a:xfrm>
                    <a:prstGeom prst="rect">
                      <a:avLst/>
                    </a:prstGeom>
                  </pic:spPr>
                </pic:pic>
              </a:graphicData>
            </a:graphic>
          </wp:inline>
        </w:drawing>
      </w:r>
    </w:p>
    <w:p w14:paraId="64010EB2" w14:textId="77777777" w:rsidR="005565DB" w:rsidRDefault="005565DB" w:rsidP="005565DB">
      <w:pPr>
        <w:pStyle w:val="TryitNowbody"/>
      </w:pPr>
    </w:p>
    <w:p w14:paraId="179DA426" w14:textId="77777777" w:rsidR="005565DB" w:rsidRDefault="00366665" w:rsidP="005565DB">
      <w:pPr>
        <w:pStyle w:val="TryitNowbody"/>
      </w:pPr>
      <w:r>
        <w:t xml:space="preserve">   </w:t>
      </w:r>
      <w:r w:rsidR="005565DB">
        <w:t>Verifying this,</w:t>
      </w:r>
    </w:p>
    <w:p w14:paraId="15AF0559" w14:textId="5314E4E6" w:rsidR="005565DB" w:rsidRPr="00366665" w:rsidRDefault="00FE52CD" w:rsidP="00366665">
      <w:pPr>
        <w:pStyle w:val="TryitNowbody"/>
        <w:ind w:left="270" w:hanging="270"/>
      </w:pPr>
      <w:r>
        <w:rPr>
          <w:noProof/>
        </w:rPr>
        <mc:AlternateContent>
          <mc:Choice Requires="wps">
            <w:drawing>
              <wp:inline distT="0" distB="0" distL="0" distR="0" wp14:anchorId="5EEA796A" wp14:editId="49462DBC">
                <wp:extent cx="3055620" cy="643255"/>
                <wp:effectExtent l="0" t="0" r="1905" b="4445"/>
                <wp:docPr id="66"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738"/>
                              <w:gridCol w:w="576"/>
                              <w:gridCol w:w="576"/>
                              <w:gridCol w:w="576"/>
                              <w:gridCol w:w="576"/>
                            </w:tblGrid>
                            <w:tr w:rsidR="00FE52CD" w14:paraId="371F2326" w14:textId="77777777" w:rsidTr="00D93C62">
                              <w:tc>
                                <w:tcPr>
                                  <w:tcW w:w="738" w:type="dxa"/>
                                  <w:tcBorders>
                                    <w:right w:val="single" w:sz="4" w:space="0" w:color="auto"/>
                                  </w:tcBorders>
                                </w:tcPr>
                                <w:p w14:paraId="6493F7CC" w14:textId="77777777" w:rsidR="00FE52CD" w:rsidRDefault="00FE52CD" w:rsidP="00D93C62">
                                  <w:pPr>
                                    <w:jc w:val="right"/>
                                  </w:pPr>
                                  <w:r>
                                    <w:t>2</w:t>
                                  </w:r>
                                </w:p>
                              </w:tc>
                              <w:tc>
                                <w:tcPr>
                                  <w:tcW w:w="576" w:type="dxa"/>
                                  <w:tcBorders>
                                    <w:left w:val="single" w:sz="4" w:space="0" w:color="auto"/>
                                  </w:tcBorders>
                                </w:tcPr>
                                <w:p w14:paraId="1B9646DF" w14:textId="77777777" w:rsidR="00FE52CD" w:rsidRDefault="00FE52CD" w:rsidP="00D93C62">
                                  <w:pPr>
                                    <w:jc w:val="right"/>
                                  </w:pPr>
                                  <w:r>
                                    <w:t>1</w:t>
                                  </w:r>
                                </w:p>
                              </w:tc>
                              <w:tc>
                                <w:tcPr>
                                  <w:tcW w:w="576" w:type="dxa"/>
                                </w:tcPr>
                                <w:p w14:paraId="6F2992DB" w14:textId="77777777" w:rsidR="00FE52CD" w:rsidRDefault="00FE52CD" w:rsidP="00D93C62">
                                  <w:pPr>
                                    <w:jc w:val="right"/>
                                  </w:pPr>
                                  <w:r>
                                    <w:t>-4</w:t>
                                  </w:r>
                                </w:p>
                              </w:tc>
                              <w:tc>
                                <w:tcPr>
                                  <w:tcW w:w="576" w:type="dxa"/>
                                </w:tcPr>
                                <w:p w14:paraId="28F3BE17" w14:textId="77777777" w:rsidR="00FE52CD" w:rsidRDefault="00FE52CD" w:rsidP="00D93C62">
                                  <w:pPr>
                                    <w:jc w:val="right"/>
                                  </w:pPr>
                                  <w:r>
                                    <w:t>9</w:t>
                                  </w:r>
                                </w:p>
                              </w:tc>
                              <w:tc>
                                <w:tcPr>
                                  <w:tcW w:w="576" w:type="dxa"/>
                                </w:tcPr>
                                <w:p w14:paraId="29D04CCD" w14:textId="77777777" w:rsidR="00FE52CD" w:rsidRDefault="00FE52CD" w:rsidP="00D93C62">
                                  <w:pPr>
                                    <w:jc w:val="right"/>
                                  </w:pPr>
                                  <w:r>
                                    <w:t>-10</w:t>
                                  </w:r>
                                </w:p>
                              </w:tc>
                            </w:tr>
                            <w:tr w:rsidR="00FE52CD" w14:paraId="0FFBB70C" w14:textId="77777777" w:rsidTr="00D93C62">
                              <w:tc>
                                <w:tcPr>
                                  <w:tcW w:w="738" w:type="dxa"/>
                                </w:tcPr>
                                <w:p w14:paraId="40943801" w14:textId="77777777" w:rsidR="00FE52CD" w:rsidRDefault="00FE52CD" w:rsidP="00D93C62">
                                  <w:pPr>
                                    <w:jc w:val="right"/>
                                  </w:pPr>
                                </w:p>
                              </w:tc>
                              <w:tc>
                                <w:tcPr>
                                  <w:tcW w:w="576" w:type="dxa"/>
                                  <w:tcBorders>
                                    <w:bottom w:val="single" w:sz="4" w:space="0" w:color="auto"/>
                                  </w:tcBorders>
                                </w:tcPr>
                                <w:p w14:paraId="113557FB" w14:textId="77777777" w:rsidR="00FE52CD" w:rsidRDefault="00FE52CD" w:rsidP="00D93C62">
                                  <w:pPr>
                                    <w:jc w:val="right"/>
                                  </w:pPr>
                                  <w:r>
                                    <w:t>↓</w:t>
                                  </w:r>
                                </w:p>
                              </w:tc>
                              <w:tc>
                                <w:tcPr>
                                  <w:tcW w:w="576" w:type="dxa"/>
                                  <w:tcBorders>
                                    <w:bottom w:val="single" w:sz="4" w:space="0" w:color="auto"/>
                                  </w:tcBorders>
                                </w:tcPr>
                                <w:p w14:paraId="467CF4F3" w14:textId="77777777" w:rsidR="00FE52CD" w:rsidRDefault="00FE52CD" w:rsidP="00D93C62">
                                  <w:pPr>
                                    <w:jc w:val="right"/>
                                  </w:pPr>
                                  <w:r>
                                    <w:t>2</w:t>
                                  </w:r>
                                </w:p>
                              </w:tc>
                              <w:tc>
                                <w:tcPr>
                                  <w:tcW w:w="576" w:type="dxa"/>
                                  <w:tcBorders>
                                    <w:bottom w:val="single" w:sz="4" w:space="0" w:color="auto"/>
                                  </w:tcBorders>
                                </w:tcPr>
                                <w:p w14:paraId="42CDF408" w14:textId="77777777" w:rsidR="00FE52CD" w:rsidRDefault="00FE52CD" w:rsidP="00D93C62">
                                  <w:pPr>
                                    <w:jc w:val="right"/>
                                  </w:pPr>
                                  <w:r>
                                    <w:t>-4</w:t>
                                  </w:r>
                                </w:p>
                              </w:tc>
                              <w:tc>
                                <w:tcPr>
                                  <w:tcW w:w="576" w:type="dxa"/>
                                  <w:tcBorders>
                                    <w:bottom w:val="single" w:sz="4" w:space="0" w:color="auto"/>
                                  </w:tcBorders>
                                </w:tcPr>
                                <w:p w14:paraId="7217A401" w14:textId="77777777" w:rsidR="00FE52CD" w:rsidRDefault="00FE52CD" w:rsidP="00D93C62">
                                  <w:pPr>
                                    <w:jc w:val="right"/>
                                  </w:pPr>
                                  <w:r>
                                    <w:t>10</w:t>
                                  </w:r>
                                </w:p>
                              </w:tc>
                            </w:tr>
                            <w:tr w:rsidR="00FE52CD" w14:paraId="2383C939" w14:textId="77777777" w:rsidTr="00D93C62">
                              <w:tc>
                                <w:tcPr>
                                  <w:tcW w:w="738" w:type="dxa"/>
                                </w:tcPr>
                                <w:p w14:paraId="46AA046D" w14:textId="77777777" w:rsidR="00FE52CD" w:rsidRDefault="00FE52CD" w:rsidP="00D93C62">
                                  <w:pPr>
                                    <w:jc w:val="right"/>
                                  </w:pPr>
                                </w:p>
                              </w:tc>
                              <w:tc>
                                <w:tcPr>
                                  <w:tcW w:w="576" w:type="dxa"/>
                                  <w:tcBorders>
                                    <w:top w:val="single" w:sz="4" w:space="0" w:color="auto"/>
                                  </w:tcBorders>
                                </w:tcPr>
                                <w:p w14:paraId="0378A4DD" w14:textId="77777777" w:rsidR="00FE52CD" w:rsidRDefault="00FE52CD" w:rsidP="00D93C62">
                                  <w:pPr>
                                    <w:jc w:val="right"/>
                                  </w:pPr>
                                  <w:r>
                                    <w:t>1</w:t>
                                  </w:r>
                                </w:p>
                              </w:tc>
                              <w:tc>
                                <w:tcPr>
                                  <w:tcW w:w="576" w:type="dxa"/>
                                  <w:tcBorders>
                                    <w:top w:val="single" w:sz="4" w:space="0" w:color="auto"/>
                                  </w:tcBorders>
                                </w:tcPr>
                                <w:p w14:paraId="46596EE7" w14:textId="77777777" w:rsidR="00FE52CD" w:rsidRDefault="00FE52CD" w:rsidP="00D93C62">
                                  <w:pPr>
                                    <w:jc w:val="right"/>
                                  </w:pPr>
                                  <w:r>
                                    <w:t>-2</w:t>
                                  </w:r>
                                </w:p>
                              </w:tc>
                              <w:tc>
                                <w:tcPr>
                                  <w:tcW w:w="576" w:type="dxa"/>
                                  <w:tcBorders>
                                    <w:top w:val="single" w:sz="4" w:space="0" w:color="auto"/>
                                    <w:right w:val="single" w:sz="4" w:space="0" w:color="auto"/>
                                  </w:tcBorders>
                                </w:tcPr>
                                <w:p w14:paraId="70006BBB" w14:textId="77777777" w:rsidR="00FE52CD" w:rsidRDefault="00FE52CD" w:rsidP="00D93C62">
                                  <w:pPr>
                                    <w:jc w:val="right"/>
                                  </w:pPr>
                                  <w:r>
                                    <w:t>5</w:t>
                                  </w:r>
                                </w:p>
                              </w:tc>
                              <w:tc>
                                <w:tcPr>
                                  <w:tcW w:w="576" w:type="dxa"/>
                                  <w:tcBorders>
                                    <w:top w:val="single" w:sz="4" w:space="0" w:color="auto"/>
                                    <w:left w:val="single" w:sz="4" w:space="0" w:color="auto"/>
                                    <w:bottom w:val="single" w:sz="4" w:space="0" w:color="auto"/>
                                    <w:right w:val="single" w:sz="4" w:space="0" w:color="auto"/>
                                  </w:tcBorders>
                                </w:tcPr>
                                <w:p w14:paraId="5B31E0A4" w14:textId="77777777" w:rsidR="00FE52CD" w:rsidRDefault="00FE52CD" w:rsidP="00D93C62">
                                  <w:pPr>
                                    <w:jc w:val="right"/>
                                  </w:pPr>
                                  <w:r>
                                    <w:t>0</w:t>
                                  </w:r>
                                </w:p>
                              </w:tc>
                            </w:tr>
                          </w:tbl>
                          <w:p w14:paraId="11CB5ACA" w14:textId="77777777" w:rsidR="00FE52CD" w:rsidRDefault="00FE52CD" w:rsidP="005565DB"/>
                        </w:txbxContent>
                      </wps:txbx>
                      <wps:bodyPr rot="0" vert="horz" wrap="square" lIns="91440" tIns="45720" rIns="91440" bIns="45720" anchor="t" anchorCtr="0" upright="1">
                        <a:noAutofit/>
                      </wps:bodyPr>
                    </wps:wsp>
                  </a:graphicData>
                </a:graphic>
              </wp:inline>
            </w:drawing>
          </mc:Choice>
          <mc:Fallback>
            <w:pict>
              <v:shape w14:anchorId="5EEA796A" id="Text Box 784" o:spid="_x0000_s1078" type="#_x0000_t202" style="width:240.6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" stroked="f">
                <v:textbox>
                  <w:txbxContent>
                    <w:tbl>
                      <w:tblPr>
                        <w:tblW w:w="0" w:type="auto"/>
                        <w:tblLook w:val="04A0" w:firstRow="1" w:lastRow="0" w:firstColumn="1" w:lastColumn="0" w:noHBand="0" w:noVBand="1"/>
                      </w:tblPr>
                      <w:tblGrid>
                        <w:gridCol w:w="738"/>
                        <w:gridCol w:w="576"/>
                        <w:gridCol w:w="576"/>
                        <w:gridCol w:w="576"/>
                        <w:gridCol w:w="576"/>
                      </w:tblGrid>
                      <w:tr w:rsidR="00FE52CD" w14:paraId="371F2326" w14:textId="77777777" w:rsidTr="00D93C62">
                        <w:tc>
                          <w:tcPr>
                            <w:tcW w:w="738" w:type="dxa"/>
                            <w:tcBorders>
                              <w:right w:val="single" w:sz="4" w:space="0" w:color="auto"/>
                            </w:tcBorders>
                          </w:tcPr>
                          <w:p w14:paraId="6493F7CC" w14:textId="77777777" w:rsidR="00FE52CD" w:rsidRDefault="00FE52CD" w:rsidP="00D93C62">
                            <w:pPr>
                              <w:jc w:val="right"/>
                            </w:pPr>
                            <w:r>
                              <w:t>2</w:t>
                            </w:r>
                          </w:p>
                        </w:tc>
                        <w:tc>
                          <w:tcPr>
                            <w:tcW w:w="576" w:type="dxa"/>
                            <w:tcBorders>
                              <w:left w:val="single" w:sz="4" w:space="0" w:color="auto"/>
                            </w:tcBorders>
                          </w:tcPr>
                          <w:p w14:paraId="1B9646DF" w14:textId="77777777" w:rsidR="00FE52CD" w:rsidRDefault="00FE52CD" w:rsidP="00D93C62">
                            <w:pPr>
                              <w:jc w:val="right"/>
                            </w:pPr>
                            <w:r>
                              <w:t>1</w:t>
                            </w:r>
                          </w:p>
                        </w:tc>
                        <w:tc>
                          <w:tcPr>
                            <w:tcW w:w="576" w:type="dxa"/>
                          </w:tcPr>
                          <w:p w14:paraId="6F2992DB" w14:textId="77777777" w:rsidR="00FE52CD" w:rsidRDefault="00FE52CD" w:rsidP="00D93C62">
                            <w:pPr>
                              <w:jc w:val="right"/>
                            </w:pPr>
                            <w:r>
                              <w:t>-4</w:t>
                            </w:r>
                          </w:p>
                        </w:tc>
                        <w:tc>
                          <w:tcPr>
                            <w:tcW w:w="576" w:type="dxa"/>
                          </w:tcPr>
                          <w:p w14:paraId="28F3BE17" w14:textId="77777777" w:rsidR="00FE52CD" w:rsidRDefault="00FE52CD" w:rsidP="00D93C62">
                            <w:pPr>
                              <w:jc w:val="right"/>
                            </w:pPr>
                            <w:r>
                              <w:t>9</w:t>
                            </w:r>
                          </w:p>
                        </w:tc>
                        <w:tc>
                          <w:tcPr>
                            <w:tcW w:w="576" w:type="dxa"/>
                          </w:tcPr>
                          <w:p w14:paraId="29D04CCD" w14:textId="77777777" w:rsidR="00FE52CD" w:rsidRDefault="00FE52CD" w:rsidP="00D93C62">
                            <w:pPr>
                              <w:jc w:val="right"/>
                            </w:pPr>
                            <w:r>
                              <w:t>-10</w:t>
                            </w:r>
                          </w:p>
                        </w:tc>
                      </w:tr>
                      <w:tr w:rsidR="00FE52CD" w14:paraId="0FFBB70C" w14:textId="77777777" w:rsidTr="00D93C62">
                        <w:tc>
                          <w:tcPr>
                            <w:tcW w:w="738" w:type="dxa"/>
                          </w:tcPr>
                          <w:p w14:paraId="40943801" w14:textId="77777777" w:rsidR="00FE52CD" w:rsidRDefault="00FE52CD" w:rsidP="00D93C62">
                            <w:pPr>
                              <w:jc w:val="right"/>
                            </w:pPr>
                          </w:p>
                        </w:tc>
                        <w:tc>
                          <w:tcPr>
                            <w:tcW w:w="576" w:type="dxa"/>
                            <w:tcBorders>
                              <w:bottom w:val="single" w:sz="4" w:space="0" w:color="auto"/>
                            </w:tcBorders>
                          </w:tcPr>
                          <w:p w14:paraId="113557FB" w14:textId="77777777" w:rsidR="00FE52CD" w:rsidRDefault="00FE52CD" w:rsidP="00D93C62">
                            <w:pPr>
                              <w:jc w:val="right"/>
                            </w:pPr>
                            <w:r>
                              <w:t>↓</w:t>
                            </w:r>
                          </w:p>
                        </w:tc>
                        <w:tc>
                          <w:tcPr>
                            <w:tcW w:w="576" w:type="dxa"/>
                            <w:tcBorders>
                              <w:bottom w:val="single" w:sz="4" w:space="0" w:color="auto"/>
                            </w:tcBorders>
                          </w:tcPr>
                          <w:p w14:paraId="467CF4F3" w14:textId="77777777" w:rsidR="00FE52CD" w:rsidRDefault="00FE52CD" w:rsidP="00D93C62">
                            <w:pPr>
                              <w:jc w:val="right"/>
                            </w:pPr>
                            <w:r>
                              <w:t>2</w:t>
                            </w:r>
                          </w:p>
                        </w:tc>
                        <w:tc>
                          <w:tcPr>
                            <w:tcW w:w="576" w:type="dxa"/>
                            <w:tcBorders>
                              <w:bottom w:val="single" w:sz="4" w:space="0" w:color="auto"/>
                            </w:tcBorders>
                          </w:tcPr>
                          <w:p w14:paraId="42CDF408" w14:textId="77777777" w:rsidR="00FE52CD" w:rsidRDefault="00FE52CD" w:rsidP="00D93C62">
                            <w:pPr>
                              <w:jc w:val="right"/>
                            </w:pPr>
                            <w:r>
                              <w:t>-4</w:t>
                            </w:r>
                          </w:p>
                        </w:tc>
                        <w:tc>
                          <w:tcPr>
                            <w:tcW w:w="576" w:type="dxa"/>
                            <w:tcBorders>
                              <w:bottom w:val="single" w:sz="4" w:space="0" w:color="auto"/>
                            </w:tcBorders>
                          </w:tcPr>
                          <w:p w14:paraId="7217A401" w14:textId="77777777" w:rsidR="00FE52CD" w:rsidRDefault="00FE52CD" w:rsidP="00D93C62">
                            <w:pPr>
                              <w:jc w:val="right"/>
                            </w:pPr>
                            <w:r>
                              <w:t>10</w:t>
                            </w:r>
                          </w:p>
                        </w:tc>
                      </w:tr>
                      <w:tr w:rsidR="00FE52CD" w14:paraId="2383C939" w14:textId="77777777" w:rsidTr="00D93C62">
                        <w:tc>
                          <w:tcPr>
                            <w:tcW w:w="738" w:type="dxa"/>
                          </w:tcPr>
                          <w:p w14:paraId="46AA046D" w14:textId="77777777" w:rsidR="00FE52CD" w:rsidRDefault="00FE52CD" w:rsidP="00D93C62">
                            <w:pPr>
                              <w:jc w:val="right"/>
                            </w:pPr>
                          </w:p>
                        </w:tc>
                        <w:tc>
                          <w:tcPr>
                            <w:tcW w:w="576" w:type="dxa"/>
                            <w:tcBorders>
                              <w:top w:val="single" w:sz="4" w:space="0" w:color="auto"/>
                            </w:tcBorders>
                          </w:tcPr>
                          <w:p w14:paraId="0378A4DD" w14:textId="77777777" w:rsidR="00FE52CD" w:rsidRDefault="00FE52CD" w:rsidP="00D93C62">
                            <w:pPr>
                              <w:jc w:val="right"/>
                            </w:pPr>
                            <w:r>
                              <w:t>1</w:t>
                            </w:r>
                          </w:p>
                        </w:tc>
                        <w:tc>
                          <w:tcPr>
                            <w:tcW w:w="576" w:type="dxa"/>
                            <w:tcBorders>
                              <w:top w:val="single" w:sz="4" w:space="0" w:color="auto"/>
                            </w:tcBorders>
                          </w:tcPr>
                          <w:p w14:paraId="46596EE7" w14:textId="77777777" w:rsidR="00FE52CD" w:rsidRDefault="00FE52CD" w:rsidP="00D93C62">
                            <w:pPr>
                              <w:jc w:val="right"/>
                            </w:pPr>
                            <w:r>
                              <w:t>-2</w:t>
                            </w:r>
                          </w:p>
                        </w:tc>
                        <w:tc>
                          <w:tcPr>
                            <w:tcW w:w="576" w:type="dxa"/>
                            <w:tcBorders>
                              <w:top w:val="single" w:sz="4" w:space="0" w:color="auto"/>
                              <w:right w:val="single" w:sz="4" w:space="0" w:color="auto"/>
                            </w:tcBorders>
                          </w:tcPr>
                          <w:p w14:paraId="70006BBB" w14:textId="77777777" w:rsidR="00FE52CD" w:rsidRDefault="00FE52CD" w:rsidP="00D93C62">
                            <w:pPr>
                              <w:jc w:val="right"/>
                            </w:pPr>
                            <w:r>
                              <w:t>5</w:t>
                            </w:r>
                          </w:p>
                        </w:tc>
                        <w:tc>
                          <w:tcPr>
                            <w:tcW w:w="576" w:type="dxa"/>
                            <w:tcBorders>
                              <w:top w:val="single" w:sz="4" w:space="0" w:color="auto"/>
                              <w:left w:val="single" w:sz="4" w:space="0" w:color="auto"/>
                              <w:bottom w:val="single" w:sz="4" w:space="0" w:color="auto"/>
                              <w:right w:val="single" w:sz="4" w:space="0" w:color="auto"/>
                            </w:tcBorders>
                          </w:tcPr>
                          <w:p w14:paraId="5B31E0A4" w14:textId="77777777" w:rsidR="00FE52CD" w:rsidRDefault="00FE52CD" w:rsidP="00D93C62">
                            <w:pPr>
                              <w:jc w:val="right"/>
                            </w:pPr>
                            <w:r>
                              <w:t>0</w:t>
                            </w:r>
                          </w:p>
                        </w:tc>
                      </w:tr>
                    </w:tbl>
                    <w:p w14:paraId="11CB5ACA" w14:textId="77777777" w:rsidR="00FE52CD" w:rsidRDefault="00FE52CD" w:rsidP="005565DB"/>
                  </w:txbxContent>
                </v:textbox>
                <w10:anchorlock/>
              </v:shape>
            </w:pict>
          </mc:Fallback>
        </mc:AlternateContent>
      </w:r>
      <w:r w:rsidR="00366665">
        <w:br/>
      </w:r>
      <w:r w:rsidR="00366665">
        <w:br/>
      </w:r>
      <w:r w:rsidR="005565DB">
        <w:t xml:space="preserve">So </w:t>
      </w:r>
      <w:r w:rsidR="009B3787" w:rsidRPr="00E0387C">
        <w:rPr>
          <w:position w:val="-10"/>
        </w:rPr>
        <w:object w:dxaOrig="2560" w:dyaOrig="360" w14:anchorId="240550CB">
          <v:shape id="_x0000_i1589" type="#_x0000_t75" style="width:128.25pt;height:18pt" o:ole="">
            <v:imagedata r:id="rId1202" o:title=""/>
          </v:shape>
          <o:OLEObject Type="Embed" ProgID="Equation.DSMT4" ShapeID="_x0000_i1589" DrawAspect="Content" ObjectID="_1720945139" r:id="rId1203"/>
        </w:object>
      </w:r>
      <w:r w:rsidR="00366665">
        <w:br/>
      </w:r>
      <w:r w:rsidR="00366665">
        <w:br/>
      </w:r>
      <w:r w:rsidR="005565DB">
        <w:t>Using quadratic formula, we can find the complex roots from the irreducible quadratic.</w:t>
      </w:r>
      <w:r w:rsidR="00366665">
        <w:br/>
      </w:r>
      <w:r w:rsidR="009B3787" w:rsidRPr="00432C42">
        <w:rPr>
          <w:position w:val="-28"/>
        </w:rPr>
        <w:object w:dxaOrig="5780" w:dyaOrig="760" w14:anchorId="7AF95223">
          <v:shape id="_x0000_i1590" type="#_x0000_t75" style="width:288.75pt;height:38.25pt" o:ole="">
            <v:imagedata r:id="rId1204" o:title=""/>
          </v:shape>
          <o:OLEObject Type="Embed" ProgID="Equation.DSMT4" ShapeID="_x0000_i1590" DrawAspect="Content" ObjectID="_1720945140" r:id="rId1205"/>
        </w:object>
      </w:r>
      <w:r w:rsidR="005565DB">
        <w:t>.</w:t>
      </w:r>
      <w:r w:rsidR="00366665">
        <w:br/>
      </w:r>
      <w:r w:rsidR="00366665">
        <w:br/>
      </w:r>
      <w:r w:rsidR="005565DB">
        <w:t xml:space="preserve">The zeros of this polynomial are </w:t>
      </w:r>
      <w:r w:rsidR="009B3787" w:rsidRPr="00A32EFC">
        <w:rPr>
          <w:position w:val="-10"/>
        </w:rPr>
        <w:object w:dxaOrig="2079" w:dyaOrig="320" w14:anchorId="49D0F31D">
          <v:shape id="_x0000_i1591" type="#_x0000_t75" style="width:103.5pt;height:15.75pt" o:ole="">
            <v:imagedata r:id="rId1206" o:title=""/>
          </v:shape>
          <o:OLEObject Type="Embed" ProgID="Equation.DSMT4" ShapeID="_x0000_i1591" DrawAspect="Content" ObjectID="_1720945141" r:id="rId1207"/>
        </w:object>
      </w:r>
    </w:p>
    <w:p w14:paraId="766CDC01" w14:textId="77777777" w:rsidR="005565DB" w:rsidRDefault="005565DB" w:rsidP="00366665">
      <w:pPr>
        <w:tabs>
          <w:tab w:val="left" w:pos="900"/>
        </w:tabs>
        <w:ind w:left="180" w:hanging="180"/>
        <w:rPr>
          <w:rFonts w:ascii="Trebuchet MS" w:hAnsi="Trebuchet MS"/>
        </w:rPr>
        <w:sectPr w:rsidR="005565DB" w:rsidSect="00E55FCF">
          <w:headerReference w:type="default" r:id="rId1208"/>
          <w:pgSz w:w="12240" w:h="15840" w:code="1"/>
          <w:pgMar w:top="1440" w:right="1440" w:bottom="1440" w:left="1440" w:header="720" w:footer="720" w:gutter="720"/>
          <w:cols w:space="720"/>
          <w:docGrid w:linePitch="360"/>
        </w:sectPr>
      </w:pPr>
    </w:p>
    <w:p w14:paraId="494106CD" w14:textId="77777777" w:rsidR="005565DB" w:rsidRDefault="005565DB" w:rsidP="005565DB">
      <w:pPr>
        <w:pStyle w:val="Heading2"/>
      </w:pPr>
      <w:bookmarkStart w:id="20" w:name="_Toc481691820"/>
      <w:r>
        <w:lastRenderedPageBreak/>
        <w:t>Section 3.6 Exercises</w:t>
      </w:r>
      <w:bookmarkEnd w:id="20"/>
    </w:p>
    <w:p w14:paraId="5EAECACD" w14:textId="77777777" w:rsidR="005565DB" w:rsidRDefault="005565DB" w:rsidP="005565DB"/>
    <w:p w14:paraId="72A6FCA0" w14:textId="77777777" w:rsidR="005565DB" w:rsidRPr="00D16CBF" w:rsidRDefault="005565DB" w:rsidP="005565DB">
      <w:r w:rsidRPr="00D16CBF">
        <w:t>Simplify each expression to a single complex number</w:t>
      </w:r>
      <w:r>
        <w:t>.</w:t>
      </w:r>
    </w:p>
    <w:p w14:paraId="0B368462" w14:textId="1785F084" w:rsidR="005565DB" w:rsidRPr="00D16CBF" w:rsidRDefault="005565DB" w:rsidP="005565DB">
      <w:pPr>
        <w:spacing w:line="360" w:lineRule="auto"/>
      </w:pPr>
      <w:r w:rsidRPr="00D16CBF">
        <w:t xml:space="preserve">1. </w:t>
      </w:r>
      <w:r w:rsidR="009B3787" w:rsidRPr="00D16CBF">
        <w:rPr>
          <w:position w:val="-8"/>
        </w:rPr>
        <w:object w:dxaOrig="499" w:dyaOrig="360" w14:anchorId="700B76AD">
          <v:shape id="_x0000_i1592" type="#_x0000_t75" style="width:24.75pt;height:18pt" o:ole="">
            <v:imagedata r:id="rId1209" o:title=""/>
          </v:shape>
          <o:OLEObject Type="Embed" ProgID="Equation.DSMT4" ShapeID="_x0000_i1592" DrawAspect="Content" ObjectID="_1720945142" r:id="rId1210"/>
        </w:object>
      </w:r>
      <w:r>
        <w:tab/>
      </w:r>
      <w:r>
        <w:tab/>
      </w:r>
      <w:r>
        <w:tab/>
      </w:r>
      <w:r w:rsidRPr="00D16CBF">
        <w:t xml:space="preserve">2. </w:t>
      </w:r>
      <w:r w:rsidR="009B3787" w:rsidRPr="00D16CBF">
        <w:rPr>
          <w:position w:val="-8"/>
        </w:rPr>
        <w:object w:dxaOrig="620" w:dyaOrig="360" w14:anchorId="02D4AE35">
          <v:shape id="_x0000_i1593" type="#_x0000_t75" style="width:31.5pt;height:18pt" o:ole="">
            <v:imagedata r:id="rId1211" o:title=""/>
          </v:shape>
          <o:OLEObject Type="Embed" ProgID="Equation.DSMT4" ShapeID="_x0000_i1593" DrawAspect="Content" ObjectID="_1720945143" r:id="rId1212"/>
        </w:object>
      </w:r>
      <w:r w:rsidRPr="00D16CBF">
        <w:tab/>
      </w:r>
      <w:r w:rsidRPr="00D16CBF">
        <w:tab/>
      </w:r>
      <w:r w:rsidRPr="00D16CBF">
        <w:tab/>
        <w:t xml:space="preserve">3. </w:t>
      </w:r>
      <w:r w:rsidR="009B3787" w:rsidRPr="00D16CBF">
        <w:rPr>
          <w:position w:val="-8"/>
        </w:rPr>
        <w:object w:dxaOrig="1060" w:dyaOrig="360" w14:anchorId="342BD556">
          <v:shape id="_x0000_i1594" type="#_x0000_t75" style="width:53.25pt;height:18pt" o:ole="">
            <v:imagedata r:id="rId1213" o:title=""/>
          </v:shape>
          <o:OLEObject Type="Embed" ProgID="Equation.DSMT4" ShapeID="_x0000_i1594" DrawAspect="Content" ObjectID="_1720945144" r:id="rId1214"/>
        </w:object>
      </w:r>
      <w:r w:rsidRPr="00D16CBF">
        <w:tab/>
      </w:r>
      <w:r w:rsidRPr="00D16CBF">
        <w:tab/>
      </w:r>
    </w:p>
    <w:p w14:paraId="458159A0" w14:textId="45557112" w:rsidR="005565DB" w:rsidRPr="00D16CBF" w:rsidRDefault="005565DB" w:rsidP="005565DB">
      <w:pPr>
        <w:spacing w:line="360" w:lineRule="auto"/>
      </w:pPr>
      <w:r w:rsidRPr="00D16CBF">
        <w:t xml:space="preserve">4. </w:t>
      </w:r>
      <w:r w:rsidR="009B3787" w:rsidRPr="00D16CBF">
        <w:rPr>
          <w:position w:val="-8"/>
        </w:rPr>
        <w:object w:dxaOrig="1060" w:dyaOrig="360" w14:anchorId="10A412EC">
          <v:shape id="_x0000_i1595" type="#_x0000_t75" style="width:53.25pt;height:18pt" o:ole="">
            <v:imagedata r:id="rId1215" o:title=""/>
          </v:shape>
          <o:OLEObject Type="Embed" ProgID="Equation.DSMT4" ShapeID="_x0000_i1595" DrawAspect="Content" ObjectID="_1720945145" r:id="rId1216"/>
        </w:object>
      </w:r>
      <w:r w:rsidRPr="00D16CBF">
        <w:tab/>
      </w:r>
      <w:r w:rsidRPr="00D16CBF">
        <w:tab/>
      </w:r>
      <w:r w:rsidRPr="00D16CBF">
        <w:tab/>
        <w:t xml:space="preserve">5. </w:t>
      </w:r>
      <w:r w:rsidR="009B3787" w:rsidRPr="00D16CBF">
        <w:rPr>
          <w:position w:val="-24"/>
        </w:rPr>
        <w:object w:dxaOrig="999" w:dyaOrig="680" w14:anchorId="0176A794">
          <v:shape id="_x0000_i1596" type="#_x0000_t75" style="width:49.5pt;height:33.75pt" o:ole="">
            <v:imagedata r:id="rId1217" o:title=""/>
          </v:shape>
          <o:OLEObject Type="Embed" ProgID="Equation.DSMT4" ShapeID="_x0000_i1596" DrawAspect="Content" ObjectID="_1720945146" r:id="rId1218"/>
        </w:object>
      </w:r>
      <w:r w:rsidRPr="00D16CBF">
        <w:tab/>
      </w:r>
      <w:r w:rsidRPr="00D16CBF">
        <w:tab/>
      </w:r>
      <w:r w:rsidRPr="00D16CBF">
        <w:tab/>
        <w:t xml:space="preserve">6. </w:t>
      </w:r>
      <w:r w:rsidR="009B3787" w:rsidRPr="00D16CBF">
        <w:rPr>
          <w:position w:val="-24"/>
        </w:rPr>
        <w:object w:dxaOrig="999" w:dyaOrig="680" w14:anchorId="400782F3">
          <v:shape id="_x0000_i1597" type="#_x0000_t75" style="width:49.5pt;height:33.75pt" o:ole="">
            <v:imagedata r:id="rId1219" o:title=""/>
          </v:shape>
          <o:OLEObject Type="Embed" ProgID="Equation.DSMT4" ShapeID="_x0000_i1597" DrawAspect="Content" ObjectID="_1720945147" r:id="rId1220"/>
        </w:object>
      </w:r>
    </w:p>
    <w:p w14:paraId="0E58278B" w14:textId="77777777" w:rsidR="005565DB" w:rsidRDefault="005565DB" w:rsidP="005565DB"/>
    <w:p w14:paraId="66F1BFDC" w14:textId="77777777" w:rsidR="005565DB" w:rsidRPr="00D16CBF" w:rsidRDefault="005565DB" w:rsidP="005565DB">
      <w:r w:rsidRPr="00D16CBF">
        <w:t>Simplify each expression to a single complex number</w:t>
      </w:r>
      <w:r>
        <w:t>.</w:t>
      </w:r>
    </w:p>
    <w:p w14:paraId="635A35E2" w14:textId="18FA429C" w:rsidR="005565DB" w:rsidRPr="00D16CBF" w:rsidRDefault="005565DB" w:rsidP="00FC79F1">
      <w:pPr>
        <w:spacing w:line="276" w:lineRule="auto"/>
      </w:pPr>
      <w:r w:rsidRPr="00D16CBF">
        <w:t xml:space="preserve">7. </w:t>
      </w:r>
      <w:r w:rsidR="009B3787" w:rsidRPr="00D16CBF">
        <w:rPr>
          <w:position w:val="-14"/>
        </w:rPr>
        <w:object w:dxaOrig="1640" w:dyaOrig="400" w14:anchorId="7B37883B">
          <v:shape id="_x0000_i1598" type="#_x0000_t75" style="width:81.75pt;height:20.25pt" o:ole="">
            <v:imagedata r:id="rId1221" o:title=""/>
          </v:shape>
          <o:OLEObject Type="Embed" ProgID="Equation.DSMT4" ShapeID="_x0000_i1598" DrawAspect="Content" ObjectID="_1720945148" r:id="rId1222"/>
        </w:object>
      </w:r>
      <w:r w:rsidRPr="00D16CBF">
        <w:tab/>
      </w:r>
      <w:r w:rsidRPr="00D16CBF">
        <w:tab/>
      </w:r>
      <w:r w:rsidRPr="00D16CBF">
        <w:tab/>
      </w:r>
      <w:r>
        <w:tab/>
      </w:r>
      <w:r w:rsidRPr="00D16CBF">
        <w:t xml:space="preserve">8. </w:t>
      </w:r>
      <w:r w:rsidR="009B3787" w:rsidRPr="00D16CBF">
        <w:rPr>
          <w:position w:val="-14"/>
        </w:rPr>
        <w:object w:dxaOrig="1780" w:dyaOrig="400" w14:anchorId="1C723094">
          <v:shape id="_x0000_i1599" type="#_x0000_t75" style="width:89.25pt;height:20.25pt" o:ole="">
            <v:imagedata r:id="rId1223" o:title=""/>
          </v:shape>
          <o:OLEObject Type="Embed" ProgID="Equation.DSMT4" ShapeID="_x0000_i1599" DrawAspect="Content" ObjectID="_1720945149" r:id="rId1224"/>
        </w:object>
      </w:r>
    </w:p>
    <w:p w14:paraId="16D20C93" w14:textId="2E2CDA78" w:rsidR="005565DB" w:rsidRPr="00D16CBF" w:rsidRDefault="005565DB" w:rsidP="00FC79F1">
      <w:pPr>
        <w:spacing w:line="276" w:lineRule="auto"/>
      </w:pPr>
      <w:r w:rsidRPr="00D16CBF">
        <w:t xml:space="preserve">9. </w:t>
      </w:r>
      <w:r w:rsidR="009B3787" w:rsidRPr="00D16CBF">
        <w:rPr>
          <w:position w:val="-14"/>
        </w:rPr>
        <w:object w:dxaOrig="1660" w:dyaOrig="400" w14:anchorId="63BE5C07">
          <v:shape id="_x0000_i1600" type="#_x0000_t75" style="width:83.25pt;height:20.25pt" o:ole="">
            <v:imagedata r:id="rId1225" o:title=""/>
          </v:shape>
          <o:OLEObject Type="Embed" ProgID="Equation.DSMT4" ShapeID="_x0000_i1600" DrawAspect="Content" ObjectID="_1720945150" r:id="rId1226"/>
        </w:object>
      </w:r>
      <w:r w:rsidRPr="00D16CBF">
        <w:tab/>
      </w:r>
      <w:r w:rsidRPr="00D16CBF">
        <w:tab/>
      </w:r>
      <w:r w:rsidRPr="00D16CBF">
        <w:tab/>
      </w:r>
      <w:r>
        <w:tab/>
      </w:r>
      <w:r w:rsidRPr="00D16CBF">
        <w:t xml:space="preserve">10. </w:t>
      </w:r>
      <w:r w:rsidR="009B3787" w:rsidRPr="00D16CBF">
        <w:rPr>
          <w:position w:val="-14"/>
        </w:rPr>
        <w:object w:dxaOrig="1640" w:dyaOrig="400" w14:anchorId="18DD7693">
          <v:shape id="_x0000_i1601" type="#_x0000_t75" style="width:81.75pt;height:20.25pt" o:ole="">
            <v:imagedata r:id="rId1227" o:title=""/>
          </v:shape>
          <o:OLEObject Type="Embed" ProgID="Equation.DSMT4" ShapeID="_x0000_i1601" DrawAspect="Content" ObjectID="_1720945151" r:id="rId1228"/>
        </w:object>
      </w:r>
    </w:p>
    <w:p w14:paraId="13392558" w14:textId="397A2A27" w:rsidR="005565DB" w:rsidRPr="00D16CBF" w:rsidRDefault="005565DB" w:rsidP="00FC79F1">
      <w:pPr>
        <w:spacing w:line="276" w:lineRule="auto"/>
      </w:pPr>
      <w:r w:rsidRPr="00D16CBF">
        <w:t xml:space="preserve">11. </w:t>
      </w:r>
      <w:r w:rsidR="009B3787" w:rsidRPr="00D16CBF">
        <w:rPr>
          <w:position w:val="-14"/>
        </w:rPr>
        <w:object w:dxaOrig="1160" w:dyaOrig="400" w14:anchorId="031AACD0">
          <v:shape id="_x0000_i1602" type="#_x0000_t75" style="width:58.5pt;height:20.25pt" o:ole="">
            <v:imagedata r:id="rId1229" o:title=""/>
          </v:shape>
          <o:OLEObject Type="Embed" ProgID="Equation.DSMT4" ShapeID="_x0000_i1602" DrawAspect="Content" ObjectID="_1720945152" r:id="rId1230"/>
        </w:object>
      </w:r>
      <w:r w:rsidRPr="00D16CBF">
        <w:tab/>
      </w:r>
      <w:r w:rsidRPr="00D16CBF">
        <w:tab/>
      </w:r>
      <w:r w:rsidRPr="00D16CBF">
        <w:tab/>
      </w:r>
      <w:r w:rsidRPr="00D16CBF">
        <w:tab/>
        <w:t xml:space="preserve">12. </w:t>
      </w:r>
      <w:r w:rsidR="009B3787" w:rsidRPr="00D16CBF">
        <w:rPr>
          <w:position w:val="-14"/>
        </w:rPr>
        <w:object w:dxaOrig="1140" w:dyaOrig="400" w14:anchorId="31645F03">
          <v:shape id="_x0000_i1603" type="#_x0000_t75" style="width:57pt;height:20.25pt" o:ole="">
            <v:imagedata r:id="rId1231" o:title=""/>
          </v:shape>
          <o:OLEObject Type="Embed" ProgID="Equation.DSMT4" ShapeID="_x0000_i1603" DrawAspect="Content" ObjectID="_1720945153" r:id="rId1232"/>
        </w:object>
      </w:r>
    </w:p>
    <w:p w14:paraId="125A4E74" w14:textId="66D9F708" w:rsidR="005565DB" w:rsidRPr="00D16CBF" w:rsidRDefault="005565DB" w:rsidP="00FC79F1">
      <w:pPr>
        <w:spacing w:line="276" w:lineRule="auto"/>
      </w:pPr>
      <w:r w:rsidRPr="00D16CBF">
        <w:t xml:space="preserve">13. </w:t>
      </w:r>
      <w:r w:rsidR="009B3787" w:rsidRPr="00D16CBF">
        <w:rPr>
          <w:position w:val="-14"/>
        </w:rPr>
        <w:object w:dxaOrig="1080" w:dyaOrig="400" w14:anchorId="729DB973">
          <v:shape id="_x0000_i1604" type="#_x0000_t75" style="width:54pt;height:20.25pt" o:ole="">
            <v:imagedata r:id="rId1233" o:title=""/>
          </v:shape>
          <o:OLEObject Type="Embed" ProgID="Equation.DSMT4" ShapeID="_x0000_i1604" DrawAspect="Content" ObjectID="_1720945154" r:id="rId1234"/>
        </w:object>
      </w:r>
      <w:r w:rsidRPr="00D16CBF">
        <w:tab/>
      </w:r>
      <w:r w:rsidRPr="00D16CBF">
        <w:tab/>
      </w:r>
      <w:r w:rsidRPr="00D16CBF">
        <w:tab/>
      </w:r>
      <w:r w:rsidRPr="00D16CBF">
        <w:tab/>
        <w:t xml:space="preserve">14. </w:t>
      </w:r>
      <w:r w:rsidR="009B3787" w:rsidRPr="00D16CBF">
        <w:rPr>
          <w:position w:val="-14"/>
        </w:rPr>
        <w:object w:dxaOrig="1240" w:dyaOrig="400" w14:anchorId="27E06CEF">
          <v:shape id="_x0000_i1605" type="#_x0000_t75" style="width:62.25pt;height:20.25pt" o:ole="">
            <v:imagedata r:id="rId1235" o:title=""/>
          </v:shape>
          <o:OLEObject Type="Embed" ProgID="Equation.DSMT4" ShapeID="_x0000_i1605" DrawAspect="Content" ObjectID="_1720945155" r:id="rId1236"/>
        </w:object>
      </w:r>
    </w:p>
    <w:p w14:paraId="2D80756F" w14:textId="629E8F05" w:rsidR="005565DB" w:rsidRPr="00D16CBF" w:rsidRDefault="005565DB" w:rsidP="00FC79F1">
      <w:pPr>
        <w:spacing w:line="276" w:lineRule="auto"/>
      </w:pPr>
      <w:r w:rsidRPr="00D16CBF">
        <w:t xml:space="preserve">15. </w:t>
      </w:r>
      <w:r w:rsidR="009B3787" w:rsidRPr="00D16CBF">
        <w:rPr>
          <w:position w:val="-14"/>
        </w:rPr>
        <w:object w:dxaOrig="1359" w:dyaOrig="400" w14:anchorId="67BFE5E9">
          <v:shape id="_x0000_i1606" type="#_x0000_t75" style="width:68.25pt;height:20.25pt" o:ole="">
            <v:imagedata r:id="rId1237" o:title=""/>
          </v:shape>
          <o:OLEObject Type="Embed" ProgID="Equation.DSMT4" ShapeID="_x0000_i1606" DrawAspect="Content" ObjectID="_1720945156" r:id="rId1238"/>
        </w:object>
      </w:r>
      <w:r w:rsidRPr="00D16CBF">
        <w:tab/>
      </w:r>
      <w:r w:rsidRPr="00D16CBF">
        <w:tab/>
      </w:r>
      <w:r w:rsidRPr="00D16CBF">
        <w:tab/>
      </w:r>
      <w:r w:rsidRPr="00D16CBF">
        <w:tab/>
        <w:t xml:space="preserve">16. </w:t>
      </w:r>
      <w:r w:rsidR="009B3787" w:rsidRPr="00D16CBF">
        <w:rPr>
          <w:position w:val="-14"/>
        </w:rPr>
        <w:object w:dxaOrig="1740" w:dyaOrig="400" w14:anchorId="47E41AB9">
          <v:shape id="_x0000_i1607" type="#_x0000_t75" style="width:87pt;height:20.25pt" o:ole="">
            <v:imagedata r:id="rId1239" o:title=""/>
          </v:shape>
          <o:OLEObject Type="Embed" ProgID="Equation.DSMT4" ShapeID="_x0000_i1607" DrawAspect="Content" ObjectID="_1720945157" r:id="rId1240"/>
        </w:object>
      </w:r>
    </w:p>
    <w:p w14:paraId="3425ED21" w14:textId="19A6AE1C" w:rsidR="005565DB" w:rsidRPr="00D16CBF" w:rsidRDefault="005565DB" w:rsidP="00FC79F1">
      <w:pPr>
        <w:spacing w:line="276" w:lineRule="auto"/>
      </w:pPr>
      <w:r w:rsidRPr="00D16CBF">
        <w:t xml:space="preserve">17. </w:t>
      </w:r>
      <w:r w:rsidR="009B3787" w:rsidRPr="00D16CBF">
        <w:rPr>
          <w:position w:val="-14"/>
        </w:rPr>
        <w:object w:dxaOrig="1500" w:dyaOrig="400" w14:anchorId="14E20772">
          <v:shape id="_x0000_i1608" type="#_x0000_t75" style="width:75pt;height:20.25pt" o:ole="">
            <v:imagedata r:id="rId1241" o:title=""/>
          </v:shape>
          <o:OLEObject Type="Embed" ProgID="Equation.DSMT4" ShapeID="_x0000_i1608" DrawAspect="Content" ObjectID="_1720945158" r:id="rId1242"/>
        </w:object>
      </w:r>
      <w:r w:rsidRPr="00D16CBF">
        <w:tab/>
      </w:r>
      <w:r w:rsidRPr="00D16CBF">
        <w:tab/>
      </w:r>
      <w:r w:rsidRPr="00D16CBF">
        <w:tab/>
      </w:r>
      <w:r w:rsidRPr="00D16CBF">
        <w:tab/>
        <w:t xml:space="preserve">18. </w:t>
      </w:r>
      <w:r w:rsidR="009B3787" w:rsidRPr="00D16CBF">
        <w:rPr>
          <w:position w:val="-14"/>
        </w:rPr>
        <w:object w:dxaOrig="1480" w:dyaOrig="400" w14:anchorId="3E446AE5">
          <v:shape id="_x0000_i1609" type="#_x0000_t75" style="width:74.25pt;height:20.25pt" o:ole="">
            <v:imagedata r:id="rId1243" o:title=""/>
          </v:shape>
          <o:OLEObject Type="Embed" ProgID="Equation.DSMT4" ShapeID="_x0000_i1609" DrawAspect="Content" ObjectID="_1720945159" r:id="rId1244"/>
        </w:object>
      </w:r>
    </w:p>
    <w:p w14:paraId="2E06E19B" w14:textId="1ADAB77F" w:rsidR="005565DB" w:rsidRPr="00D16CBF" w:rsidRDefault="005565DB" w:rsidP="00FC79F1">
      <w:pPr>
        <w:spacing w:line="276" w:lineRule="auto"/>
      </w:pPr>
      <w:r w:rsidRPr="00D16CBF">
        <w:t xml:space="preserve">19. </w:t>
      </w:r>
      <w:r w:rsidR="009B3787" w:rsidRPr="00D16CBF">
        <w:rPr>
          <w:position w:val="-24"/>
        </w:rPr>
        <w:object w:dxaOrig="620" w:dyaOrig="620" w14:anchorId="61C59BCC">
          <v:shape id="_x0000_i1610" type="#_x0000_t75" style="width:31.5pt;height:31.5pt" o:ole="">
            <v:imagedata r:id="rId1245" o:title=""/>
          </v:shape>
          <o:OLEObject Type="Embed" ProgID="Equation.DSMT4" ShapeID="_x0000_i1610" DrawAspect="Content" ObjectID="_1720945160" r:id="rId1246"/>
        </w:object>
      </w:r>
      <w:r w:rsidRPr="00D16CBF">
        <w:tab/>
      </w:r>
      <w:r w:rsidRPr="00D16CBF">
        <w:tab/>
      </w:r>
      <w:r w:rsidRPr="00D16CBF">
        <w:tab/>
      </w:r>
      <w:r w:rsidRPr="00D16CBF">
        <w:tab/>
      </w:r>
      <w:r w:rsidRPr="00D16CBF">
        <w:tab/>
        <w:t xml:space="preserve">20. </w:t>
      </w:r>
      <w:r w:rsidR="009B3787" w:rsidRPr="00D16CBF">
        <w:rPr>
          <w:position w:val="-24"/>
        </w:rPr>
        <w:object w:dxaOrig="639" w:dyaOrig="620" w14:anchorId="74F6BB52">
          <v:shape id="_x0000_i1611" type="#_x0000_t75" style="width:31.5pt;height:31.5pt" o:ole="">
            <v:imagedata r:id="rId1247" o:title=""/>
          </v:shape>
          <o:OLEObject Type="Embed" ProgID="Equation.DSMT4" ShapeID="_x0000_i1611" DrawAspect="Content" ObjectID="_1720945161" r:id="rId1248"/>
        </w:object>
      </w:r>
    </w:p>
    <w:p w14:paraId="5909D03F" w14:textId="0DF85E6F" w:rsidR="005565DB" w:rsidRPr="00D16CBF" w:rsidRDefault="005565DB" w:rsidP="00FC79F1">
      <w:pPr>
        <w:spacing w:line="276" w:lineRule="auto"/>
      </w:pPr>
      <w:r w:rsidRPr="00D16CBF">
        <w:t xml:space="preserve">21. </w:t>
      </w:r>
      <w:r w:rsidR="009B3787" w:rsidRPr="00D16CBF">
        <w:rPr>
          <w:position w:val="-24"/>
        </w:rPr>
        <w:object w:dxaOrig="760" w:dyaOrig="620" w14:anchorId="387D2D4E">
          <v:shape id="_x0000_i1612" type="#_x0000_t75" style="width:38.25pt;height:31.5pt" o:ole="">
            <v:imagedata r:id="rId1249" o:title=""/>
          </v:shape>
          <o:OLEObject Type="Embed" ProgID="Equation.DSMT4" ShapeID="_x0000_i1612" DrawAspect="Content" ObjectID="_1720945162" r:id="rId1250"/>
        </w:object>
      </w:r>
      <w:r w:rsidRPr="00D16CBF">
        <w:tab/>
      </w:r>
      <w:r w:rsidRPr="00D16CBF">
        <w:tab/>
      </w:r>
      <w:r w:rsidRPr="00D16CBF">
        <w:tab/>
      </w:r>
      <w:r w:rsidRPr="00D16CBF">
        <w:tab/>
      </w:r>
      <w:r w:rsidRPr="00D16CBF">
        <w:tab/>
        <w:t xml:space="preserve">22. </w:t>
      </w:r>
      <w:r w:rsidR="009B3787" w:rsidRPr="00D16CBF">
        <w:rPr>
          <w:position w:val="-24"/>
        </w:rPr>
        <w:object w:dxaOrig="639" w:dyaOrig="620" w14:anchorId="353FCE32">
          <v:shape id="_x0000_i1613" type="#_x0000_t75" style="width:31.5pt;height:31.5pt" o:ole="">
            <v:imagedata r:id="rId1251" o:title=""/>
          </v:shape>
          <o:OLEObject Type="Embed" ProgID="Equation.DSMT4" ShapeID="_x0000_i1613" DrawAspect="Content" ObjectID="_1720945163" r:id="rId1252"/>
        </w:object>
      </w:r>
    </w:p>
    <w:p w14:paraId="6886F207" w14:textId="22991C28" w:rsidR="005565DB" w:rsidRPr="00D16CBF" w:rsidRDefault="005565DB" w:rsidP="00FC79F1">
      <w:pPr>
        <w:spacing w:line="276" w:lineRule="auto"/>
      </w:pPr>
      <w:r w:rsidRPr="00D16CBF">
        <w:t xml:space="preserve">23. </w:t>
      </w:r>
      <w:r w:rsidR="009B3787" w:rsidRPr="00D16CBF">
        <w:rPr>
          <w:position w:val="-24"/>
        </w:rPr>
        <w:object w:dxaOrig="620" w:dyaOrig="620" w14:anchorId="6BD62B3A">
          <v:shape id="_x0000_i1614" type="#_x0000_t75" style="width:31.5pt;height:31.5pt" o:ole="">
            <v:imagedata r:id="rId1253" o:title=""/>
          </v:shape>
          <o:OLEObject Type="Embed" ProgID="Equation.DSMT4" ShapeID="_x0000_i1614" DrawAspect="Content" ObjectID="_1720945164" r:id="rId1254"/>
        </w:object>
      </w:r>
      <w:r w:rsidRPr="00D16CBF">
        <w:tab/>
      </w:r>
      <w:r w:rsidRPr="00D16CBF">
        <w:tab/>
      </w:r>
      <w:r w:rsidRPr="00D16CBF">
        <w:tab/>
      </w:r>
      <w:r w:rsidRPr="00D16CBF">
        <w:tab/>
      </w:r>
      <w:r w:rsidRPr="00D16CBF">
        <w:tab/>
        <w:t xml:space="preserve">24. </w:t>
      </w:r>
      <w:r w:rsidR="009B3787" w:rsidRPr="00D16CBF">
        <w:rPr>
          <w:position w:val="-24"/>
        </w:rPr>
        <w:object w:dxaOrig="620" w:dyaOrig="620" w14:anchorId="124552D3">
          <v:shape id="_x0000_i1615" type="#_x0000_t75" style="width:31.5pt;height:31.5pt" o:ole="">
            <v:imagedata r:id="rId1255" o:title=""/>
          </v:shape>
          <o:OLEObject Type="Embed" ProgID="Equation.DSMT4" ShapeID="_x0000_i1615" DrawAspect="Content" ObjectID="_1720945165" r:id="rId1256"/>
        </w:object>
      </w:r>
    </w:p>
    <w:p w14:paraId="1BFFDB06" w14:textId="77777777" w:rsidR="005565DB" w:rsidRDefault="005565DB" w:rsidP="005565DB"/>
    <w:p w14:paraId="41823EE9" w14:textId="77777777" w:rsidR="005565DB" w:rsidRDefault="005565DB" w:rsidP="005565DB">
      <w:pPr>
        <w:rPr>
          <w:noProof/>
        </w:rPr>
      </w:pPr>
      <w:r>
        <w:rPr>
          <w:noProof/>
        </w:rPr>
        <w:t>Find all of the zeros of the polynomial then completely factor it over the real numbers and completely factor it over the complex numbers.</w:t>
      </w:r>
    </w:p>
    <w:p w14:paraId="3CB4404B" w14:textId="77777777" w:rsidR="005565DB" w:rsidRDefault="005565DB" w:rsidP="005565DB">
      <w:pPr>
        <w:rPr>
          <w:noProof/>
        </w:rPr>
      </w:pPr>
    </w:p>
    <w:p w14:paraId="6A135A4E" w14:textId="0B8FA34B" w:rsidR="005565DB" w:rsidRDefault="005565DB" w:rsidP="00FC79F1">
      <w:pPr>
        <w:spacing w:line="276" w:lineRule="auto"/>
        <w:rPr>
          <w:noProof/>
        </w:rPr>
      </w:pPr>
      <w:r>
        <w:rPr>
          <w:noProof/>
        </w:rPr>
        <w:t xml:space="preserve">25. </w:t>
      </w:r>
      <w:r w:rsidR="009B3787">
        <w:rPr>
          <w:noProof/>
          <w:position w:val="-10"/>
        </w:rPr>
        <w:object w:dxaOrig="1880" w:dyaOrig="360" w14:anchorId="08871AC8">
          <v:shape id="_x0000_i1616" type="#_x0000_t75" style="width:94.5pt;height:18pt" o:ole="">
            <v:imagedata r:id="rId1257" o:title=""/>
          </v:shape>
          <o:OLEObject Type="Embed" ProgID="Equation.DSMT4" ShapeID="_x0000_i1616" DrawAspect="Content" ObjectID="_1720945166" r:id="rId1258"/>
        </w:object>
      </w:r>
      <w:r>
        <w:rPr>
          <w:noProof/>
        </w:rPr>
        <w:tab/>
      </w:r>
      <w:r>
        <w:rPr>
          <w:noProof/>
        </w:rPr>
        <w:tab/>
      </w:r>
      <w:r>
        <w:rPr>
          <w:noProof/>
        </w:rPr>
        <w:tab/>
        <w:t xml:space="preserve">26. </w:t>
      </w:r>
      <w:r w:rsidR="009B3787">
        <w:rPr>
          <w:noProof/>
          <w:position w:val="-10"/>
        </w:rPr>
        <w:object w:dxaOrig="1780" w:dyaOrig="360" w14:anchorId="421B31FD">
          <v:shape id="_x0000_i1617" type="#_x0000_t75" style="width:89.25pt;height:18pt" o:ole="">
            <v:imagedata r:id="rId1259" o:title=""/>
          </v:shape>
          <o:OLEObject Type="Embed" ProgID="Equation.DSMT4" ShapeID="_x0000_i1617" DrawAspect="Content" ObjectID="_1720945167" r:id="rId1260"/>
        </w:object>
      </w:r>
    </w:p>
    <w:p w14:paraId="037C531B" w14:textId="4D7EE274" w:rsidR="005565DB" w:rsidRDefault="005565DB" w:rsidP="00FC79F1">
      <w:pPr>
        <w:spacing w:line="276" w:lineRule="auto"/>
        <w:rPr>
          <w:noProof/>
        </w:rPr>
      </w:pPr>
      <w:r>
        <w:rPr>
          <w:noProof/>
        </w:rPr>
        <w:t xml:space="preserve">27. </w:t>
      </w:r>
      <w:r w:rsidR="009B3787">
        <w:rPr>
          <w:noProof/>
          <w:position w:val="-10"/>
        </w:rPr>
        <w:object w:dxaOrig="2000" w:dyaOrig="360" w14:anchorId="28598DC1">
          <v:shape id="_x0000_i1618" type="#_x0000_t75" style="width:99.75pt;height:18pt" o:ole="">
            <v:imagedata r:id="rId1261" o:title=""/>
          </v:shape>
          <o:OLEObject Type="Embed" ProgID="Equation.DSMT4" ShapeID="_x0000_i1618" DrawAspect="Content" ObjectID="_1720945168" r:id="rId1262"/>
        </w:object>
      </w:r>
      <w:r>
        <w:rPr>
          <w:noProof/>
        </w:rPr>
        <w:tab/>
      </w:r>
      <w:r>
        <w:rPr>
          <w:noProof/>
        </w:rPr>
        <w:tab/>
      </w:r>
      <w:r>
        <w:rPr>
          <w:noProof/>
        </w:rPr>
        <w:tab/>
        <w:t xml:space="preserve">28. </w:t>
      </w:r>
      <w:r w:rsidR="009B3787">
        <w:rPr>
          <w:noProof/>
          <w:position w:val="-10"/>
        </w:rPr>
        <w:object w:dxaOrig="2439" w:dyaOrig="360" w14:anchorId="0E9FEC99">
          <v:shape id="_x0000_i1619" type="#_x0000_t75" style="width:121.5pt;height:18pt" o:ole="">
            <v:imagedata r:id="rId1263" o:title=""/>
          </v:shape>
          <o:OLEObject Type="Embed" ProgID="Equation.DSMT4" ShapeID="_x0000_i1619" DrawAspect="Content" ObjectID="_1720945169" r:id="rId1264"/>
        </w:object>
      </w:r>
    </w:p>
    <w:p w14:paraId="538CF472" w14:textId="1EFBD2C1" w:rsidR="005565DB" w:rsidRDefault="005565DB" w:rsidP="00FC79F1">
      <w:pPr>
        <w:spacing w:line="276" w:lineRule="auto"/>
        <w:rPr>
          <w:noProof/>
        </w:rPr>
      </w:pPr>
      <w:r>
        <w:rPr>
          <w:noProof/>
        </w:rPr>
        <w:t xml:space="preserve">29. </w:t>
      </w:r>
      <w:r w:rsidR="009B3787">
        <w:rPr>
          <w:noProof/>
          <w:position w:val="-10"/>
        </w:rPr>
        <w:object w:dxaOrig="2340" w:dyaOrig="360" w14:anchorId="28446800">
          <v:shape id="_x0000_i1620" type="#_x0000_t75" style="width:117pt;height:18pt" o:ole="">
            <v:imagedata r:id="rId1265" o:title=""/>
          </v:shape>
          <o:OLEObject Type="Embed" ProgID="Equation.DSMT4" ShapeID="_x0000_i1620" DrawAspect="Content" ObjectID="_1720945170" r:id="rId1266"/>
        </w:object>
      </w:r>
      <w:r>
        <w:rPr>
          <w:noProof/>
        </w:rPr>
        <w:tab/>
      </w:r>
      <w:r>
        <w:rPr>
          <w:noProof/>
        </w:rPr>
        <w:tab/>
      </w:r>
      <w:r>
        <w:rPr>
          <w:noProof/>
        </w:rPr>
        <w:tab/>
        <w:t xml:space="preserve">30. </w:t>
      </w:r>
      <w:r w:rsidR="009B3787">
        <w:rPr>
          <w:noProof/>
          <w:position w:val="-10"/>
        </w:rPr>
        <w:object w:dxaOrig="2740" w:dyaOrig="360" w14:anchorId="6356873D">
          <v:shape id="_x0000_i1621" type="#_x0000_t75" style="width:137.25pt;height:18pt" o:ole="">
            <v:imagedata r:id="rId1267" o:title=""/>
          </v:shape>
          <o:OLEObject Type="Embed" ProgID="Equation.DSMT4" ShapeID="_x0000_i1621" DrawAspect="Content" ObjectID="_1720945171" r:id="rId1268"/>
        </w:object>
      </w:r>
    </w:p>
    <w:p w14:paraId="618A97BF" w14:textId="373F601D" w:rsidR="005565DB" w:rsidRDefault="005565DB" w:rsidP="00FC79F1">
      <w:pPr>
        <w:spacing w:line="276" w:lineRule="auto"/>
        <w:rPr>
          <w:noProof/>
        </w:rPr>
      </w:pPr>
      <w:r>
        <w:rPr>
          <w:noProof/>
        </w:rPr>
        <w:t xml:space="preserve">31. </w:t>
      </w:r>
      <w:r w:rsidR="009B3787">
        <w:rPr>
          <w:noProof/>
          <w:position w:val="-10"/>
        </w:rPr>
        <w:object w:dxaOrig="2439" w:dyaOrig="360" w14:anchorId="098F14B1">
          <v:shape id="_x0000_i1622" type="#_x0000_t75" style="width:121.5pt;height:18pt" o:ole="">
            <v:imagedata r:id="rId1269" o:title=""/>
          </v:shape>
          <o:OLEObject Type="Embed" ProgID="Equation.DSMT4" ShapeID="_x0000_i1622" DrawAspect="Content" ObjectID="_1720945172" r:id="rId1270"/>
        </w:object>
      </w:r>
      <w:r>
        <w:rPr>
          <w:noProof/>
        </w:rPr>
        <w:tab/>
      </w:r>
      <w:r>
        <w:rPr>
          <w:noProof/>
        </w:rPr>
        <w:tab/>
      </w:r>
      <w:r>
        <w:rPr>
          <w:noProof/>
        </w:rPr>
        <w:tab/>
        <w:t xml:space="preserve">32. </w:t>
      </w:r>
      <w:r w:rsidR="009B3787">
        <w:rPr>
          <w:noProof/>
          <w:position w:val="-10"/>
        </w:rPr>
        <w:object w:dxaOrig="2540" w:dyaOrig="360" w14:anchorId="5119827F">
          <v:shape id="_x0000_i1623" type="#_x0000_t75" style="width:126.75pt;height:18pt" o:ole="">
            <v:imagedata r:id="rId1271" o:title=""/>
          </v:shape>
          <o:OLEObject Type="Embed" ProgID="Equation.DSMT4" ShapeID="_x0000_i1623" DrawAspect="Content" ObjectID="_1720945173" r:id="rId1272"/>
        </w:object>
      </w:r>
    </w:p>
    <w:p w14:paraId="1CEC6E87" w14:textId="47B90E99" w:rsidR="005565DB" w:rsidRDefault="005565DB" w:rsidP="00FC79F1">
      <w:pPr>
        <w:spacing w:line="276" w:lineRule="auto"/>
        <w:rPr>
          <w:noProof/>
        </w:rPr>
      </w:pPr>
      <w:r>
        <w:rPr>
          <w:noProof/>
        </w:rPr>
        <w:t xml:space="preserve">33. </w:t>
      </w:r>
      <w:r w:rsidR="009B3787">
        <w:rPr>
          <w:noProof/>
          <w:position w:val="-10"/>
        </w:rPr>
        <w:object w:dxaOrig="2340" w:dyaOrig="360" w14:anchorId="5AB024D1">
          <v:shape id="_x0000_i1624" type="#_x0000_t75" style="width:117pt;height:18pt" o:ole="">
            <v:imagedata r:id="rId1273" o:title=""/>
          </v:shape>
          <o:OLEObject Type="Embed" ProgID="Equation.DSMT4" ShapeID="_x0000_i1624" DrawAspect="Content" ObjectID="_1720945174" r:id="rId1274"/>
        </w:object>
      </w:r>
      <w:r>
        <w:rPr>
          <w:noProof/>
        </w:rPr>
        <w:tab/>
      </w:r>
      <w:r>
        <w:rPr>
          <w:noProof/>
        </w:rPr>
        <w:tab/>
      </w:r>
      <w:r>
        <w:rPr>
          <w:noProof/>
        </w:rPr>
        <w:tab/>
        <w:t xml:space="preserve">34. </w:t>
      </w:r>
      <w:r w:rsidR="009B3787">
        <w:rPr>
          <w:noProof/>
          <w:position w:val="-10"/>
        </w:rPr>
        <w:object w:dxaOrig="1860" w:dyaOrig="360" w14:anchorId="3281483C">
          <v:shape id="_x0000_i1625" type="#_x0000_t75" style="width:93pt;height:18pt" o:ole="">
            <v:imagedata r:id="rId1275" o:title=""/>
          </v:shape>
          <o:OLEObject Type="Embed" ProgID="Equation.DSMT4" ShapeID="_x0000_i1625" DrawAspect="Content" ObjectID="_1720945175" r:id="rId1276"/>
        </w:object>
      </w:r>
    </w:p>
    <w:p w14:paraId="3558F95A" w14:textId="486DB433" w:rsidR="005565DB" w:rsidRDefault="005565DB" w:rsidP="00FC79F1">
      <w:pPr>
        <w:spacing w:line="276" w:lineRule="auto"/>
        <w:rPr>
          <w:noProof/>
        </w:rPr>
      </w:pPr>
      <w:r>
        <w:rPr>
          <w:noProof/>
        </w:rPr>
        <w:t xml:space="preserve">35. </w:t>
      </w:r>
      <w:r w:rsidR="009B3787">
        <w:rPr>
          <w:noProof/>
          <w:position w:val="-10"/>
        </w:rPr>
        <w:object w:dxaOrig="3200" w:dyaOrig="360" w14:anchorId="24BCE543">
          <v:shape id="_x0000_i1626" type="#_x0000_t75" style="width:159.75pt;height:18pt" o:ole="">
            <v:imagedata r:id="rId1277" o:title=""/>
          </v:shape>
          <o:OLEObject Type="Embed" ProgID="Equation.DSMT4" ShapeID="_x0000_i1626" DrawAspect="Content" ObjectID="_1720945176" r:id="rId1278"/>
        </w:object>
      </w:r>
      <w:r>
        <w:rPr>
          <w:noProof/>
        </w:rPr>
        <w:tab/>
      </w:r>
      <w:r>
        <w:rPr>
          <w:noProof/>
        </w:rPr>
        <w:tab/>
        <w:t xml:space="preserve">36. </w:t>
      </w:r>
      <w:r w:rsidR="009B3787">
        <w:rPr>
          <w:noProof/>
          <w:position w:val="-10"/>
        </w:rPr>
        <w:object w:dxaOrig="3220" w:dyaOrig="360" w14:anchorId="7DB40F68">
          <v:shape id="_x0000_i1627" type="#_x0000_t75" style="width:161.25pt;height:18pt" o:ole="">
            <v:imagedata r:id="rId1279" o:title=""/>
          </v:shape>
          <o:OLEObject Type="Embed" ProgID="Equation.DSMT4" ShapeID="_x0000_i1627" DrawAspect="Content" ObjectID="_1720945177" r:id="rId1280"/>
        </w:object>
      </w:r>
    </w:p>
    <w:p w14:paraId="3162B009" w14:textId="48F689B0" w:rsidR="005565DB" w:rsidRDefault="005565DB" w:rsidP="00FC79F1">
      <w:pPr>
        <w:spacing w:line="276" w:lineRule="auto"/>
        <w:rPr>
          <w:noProof/>
        </w:rPr>
      </w:pPr>
      <w:r>
        <w:rPr>
          <w:noProof/>
        </w:rPr>
        <w:t xml:space="preserve">37. </w:t>
      </w:r>
      <w:r w:rsidR="009B3787">
        <w:rPr>
          <w:noProof/>
          <w:position w:val="-10"/>
        </w:rPr>
        <w:object w:dxaOrig="2880" w:dyaOrig="360" w14:anchorId="7FC00156">
          <v:shape id="_x0000_i1628" type="#_x0000_t75" style="width:2in;height:18pt" o:ole="">
            <v:imagedata r:id="rId1281" o:title=""/>
          </v:shape>
          <o:OLEObject Type="Embed" ProgID="Equation.DSMT4" ShapeID="_x0000_i1628" DrawAspect="Content" ObjectID="_1720945178" r:id="rId1282"/>
        </w:object>
      </w:r>
      <w:r>
        <w:rPr>
          <w:noProof/>
        </w:rPr>
        <w:tab/>
      </w:r>
      <w:r>
        <w:rPr>
          <w:noProof/>
        </w:rPr>
        <w:tab/>
        <w:t xml:space="preserve">38. </w:t>
      </w:r>
      <w:r w:rsidR="009B3787">
        <w:rPr>
          <w:noProof/>
          <w:position w:val="-10"/>
        </w:rPr>
        <w:object w:dxaOrig="3440" w:dyaOrig="360" w14:anchorId="04004A7D">
          <v:shape id="_x0000_i1629" type="#_x0000_t75" style="width:171.75pt;height:18pt" o:ole="">
            <v:imagedata r:id="rId1283" o:title=""/>
          </v:shape>
          <o:OLEObject Type="Embed" ProgID="Equation.DSMT4" ShapeID="_x0000_i1629" DrawAspect="Content" ObjectID="_1720945179" r:id="rId1284"/>
        </w:object>
      </w:r>
    </w:p>
    <w:p w14:paraId="320827E8" w14:textId="5F38E6BC" w:rsidR="005565DB" w:rsidRDefault="005565DB" w:rsidP="00FC79F1">
      <w:pPr>
        <w:spacing w:line="276" w:lineRule="auto"/>
        <w:rPr>
          <w:noProof/>
        </w:rPr>
      </w:pPr>
      <w:r>
        <w:rPr>
          <w:noProof/>
        </w:rPr>
        <w:t xml:space="preserve">39. </w:t>
      </w:r>
      <w:r w:rsidR="009B3787">
        <w:rPr>
          <w:noProof/>
          <w:position w:val="-10"/>
        </w:rPr>
        <w:object w:dxaOrig="3320" w:dyaOrig="360" w14:anchorId="1A3655D5">
          <v:shape id="_x0000_i1630" type="#_x0000_t75" style="width:166.5pt;height:18pt" o:ole="">
            <v:imagedata r:id="rId1285" o:title=""/>
          </v:shape>
          <o:OLEObject Type="Embed" ProgID="Equation.DSMT4" ShapeID="_x0000_i1630" DrawAspect="Content" ObjectID="_1720945180" r:id="rId1286"/>
        </w:object>
      </w:r>
      <w:r>
        <w:rPr>
          <w:noProof/>
        </w:rPr>
        <w:tab/>
        <w:t xml:space="preserve">40. </w:t>
      </w:r>
      <w:r w:rsidR="009B3787">
        <w:rPr>
          <w:noProof/>
          <w:position w:val="-10"/>
        </w:rPr>
        <w:object w:dxaOrig="3260" w:dyaOrig="360" w14:anchorId="31879D9A">
          <v:shape id="_x0000_i1631" type="#_x0000_t75" style="width:162.75pt;height:18pt" o:ole="">
            <v:imagedata r:id="rId1287" o:title=""/>
          </v:shape>
          <o:OLEObject Type="Embed" ProgID="Equation.DSMT4" ShapeID="_x0000_i1631" DrawAspect="Content" ObjectID="_1720945181" r:id="rId1288"/>
        </w:object>
      </w:r>
    </w:p>
    <w:p w14:paraId="7DEFB290" w14:textId="45942414" w:rsidR="005565DB" w:rsidRDefault="005565DB" w:rsidP="00FC79F1">
      <w:pPr>
        <w:spacing w:line="276" w:lineRule="auto"/>
        <w:rPr>
          <w:noProof/>
        </w:rPr>
      </w:pPr>
      <w:r>
        <w:rPr>
          <w:noProof/>
        </w:rPr>
        <w:t xml:space="preserve">41. </w:t>
      </w:r>
      <w:r w:rsidR="009B3787">
        <w:rPr>
          <w:noProof/>
          <w:position w:val="-10"/>
        </w:rPr>
        <w:object w:dxaOrig="2020" w:dyaOrig="360" w14:anchorId="3AB5F2E4">
          <v:shape id="_x0000_i1632" type="#_x0000_t75" style="width:101.25pt;height:18pt" o:ole="">
            <v:imagedata r:id="rId1289" o:title=""/>
          </v:shape>
          <o:OLEObject Type="Embed" ProgID="Equation.DSMT4" ShapeID="_x0000_i1632" DrawAspect="Content" ObjectID="_1720945182" r:id="rId1290"/>
        </w:object>
      </w:r>
      <w:r>
        <w:rPr>
          <w:noProof/>
        </w:rPr>
        <w:tab/>
      </w:r>
      <w:r>
        <w:rPr>
          <w:noProof/>
        </w:rPr>
        <w:tab/>
      </w:r>
      <w:r>
        <w:rPr>
          <w:noProof/>
        </w:rPr>
        <w:tab/>
        <w:t xml:space="preserve">42. </w:t>
      </w:r>
      <w:r w:rsidR="009B3787">
        <w:rPr>
          <w:noProof/>
          <w:position w:val="-10"/>
        </w:rPr>
        <w:object w:dxaOrig="2020" w:dyaOrig="360" w14:anchorId="7133D56A">
          <v:shape id="_x0000_i1633" type="#_x0000_t75" style="width:101.25pt;height:18pt" o:ole="">
            <v:imagedata r:id="rId1291" o:title=""/>
          </v:shape>
          <o:OLEObject Type="Embed" ProgID="Equation.DSMT4" ShapeID="_x0000_i1633" DrawAspect="Content" ObjectID="_1720945183" r:id="rId1292"/>
        </w:object>
      </w:r>
    </w:p>
    <w:p w14:paraId="6FA242DC" w14:textId="77777777" w:rsidR="00E55FCF" w:rsidRPr="00C2258C" w:rsidRDefault="00E55FCF" w:rsidP="00FC79F1">
      <w:pPr>
        <w:pStyle w:val="ListParagraph"/>
        <w:sectPr w:rsidR="00E55FCF" w:rsidRPr="00C2258C" w:rsidSect="00E55FCF">
          <w:pgSz w:w="12240" w:h="15840" w:code="1"/>
          <w:pgMar w:top="1440" w:right="1440" w:bottom="1440" w:left="1440" w:header="720" w:footer="720" w:gutter="720"/>
          <w:cols w:space="720"/>
          <w:docGrid w:linePitch="360"/>
        </w:sectPr>
      </w:pPr>
    </w:p>
    <w:p w14:paraId="3EEBD833" w14:textId="77777777" w:rsidR="00E55FCF" w:rsidRDefault="00E55FCF" w:rsidP="00E55FCF">
      <w:pPr>
        <w:pStyle w:val="Heading2"/>
      </w:pPr>
      <w:bookmarkStart w:id="21" w:name="_Toc481691821"/>
      <w:r>
        <w:lastRenderedPageBreak/>
        <w:t>Section 3.</w:t>
      </w:r>
      <w:r w:rsidR="005565DB">
        <w:t>7</w:t>
      </w:r>
      <w:r>
        <w:t xml:space="preserve"> Rational Functions</w:t>
      </w:r>
      <w:bookmarkEnd w:id="21"/>
    </w:p>
    <w:p w14:paraId="78D1F41E" w14:textId="77777777" w:rsidR="00E55FCF" w:rsidRDefault="00FE577E" w:rsidP="00E55FCF">
      <w:pPr>
        <w:tabs>
          <w:tab w:val="left" w:pos="900"/>
        </w:tabs>
      </w:pPr>
      <w:r>
        <w:fldChar w:fldCharType="begin"/>
      </w:r>
      <w:r w:rsidR="00E55FCF">
        <w:instrText>xe "</w:instrText>
      </w:r>
      <w:r w:rsidR="00E55FCF" w:rsidRPr="0060336B">
        <w:rPr>
          <w:b/>
        </w:rPr>
        <w:instrText>Rational Function</w:instrText>
      </w:r>
      <w:r w:rsidR="00E55FCF">
        <w:rPr>
          <w:b/>
        </w:rPr>
        <w:instrText>s</w:instrText>
      </w:r>
      <w:r w:rsidR="00E55FCF">
        <w:instrText>"</w:instrText>
      </w:r>
      <w:r>
        <w:fldChar w:fldCharType="end"/>
      </w:r>
      <w:r>
        <w:fldChar w:fldCharType="begin"/>
      </w:r>
      <w:r w:rsidR="00E55FCF">
        <w:instrText>xe "</w:instrText>
      </w:r>
      <w:r w:rsidR="00E55FCF" w:rsidRPr="00420B6B">
        <w:instrText>Function:Rational Function</w:instrText>
      </w:r>
      <w:r w:rsidR="00E55FCF">
        <w:instrText>s"</w:instrText>
      </w:r>
      <w:r>
        <w:fldChar w:fldCharType="end"/>
      </w:r>
    </w:p>
    <w:p w14:paraId="298F09B4" w14:textId="77777777" w:rsidR="00E55FCF" w:rsidRDefault="00E55FCF" w:rsidP="00E55FCF">
      <w:pPr>
        <w:tabs>
          <w:tab w:val="left" w:pos="900"/>
        </w:tabs>
      </w:pPr>
      <w:r>
        <w:t xml:space="preserve">In the </w:t>
      </w:r>
      <w:r w:rsidR="00F03C5A">
        <w:t>previous</w:t>
      </w:r>
      <w:r>
        <w:t xml:space="preserve"> sections, we have built polynomials based on the positive whole number power functions.  In this </w:t>
      </w:r>
      <w:r w:rsidR="00F03C5A">
        <w:t>section,</w:t>
      </w:r>
      <w:r>
        <w:t xml:space="preserve"> we explore functions based on power functions with negative integer powers, called rational functions.</w:t>
      </w:r>
    </w:p>
    <w:p w14:paraId="6F73F9F5" w14:textId="77777777" w:rsidR="00E55FCF" w:rsidRDefault="00E55FCF" w:rsidP="00E55FCF">
      <w:pPr>
        <w:tabs>
          <w:tab w:val="left" w:pos="900"/>
        </w:tabs>
      </w:pPr>
    </w:p>
    <w:p w14:paraId="4F49155A" w14:textId="77777777" w:rsidR="001C3998" w:rsidRDefault="001C3998" w:rsidP="00E55FCF">
      <w:pPr>
        <w:tabs>
          <w:tab w:val="left" w:pos="900"/>
        </w:tabs>
      </w:pPr>
    </w:p>
    <w:p w14:paraId="41C50685" w14:textId="77777777" w:rsidR="00E55FCF" w:rsidRDefault="00E55FCF" w:rsidP="00E55FCF">
      <w:pPr>
        <w:pStyle w:val="ExampleHeader"/>
      </w:pPr>
      <w:r>
        <w:t>Example 1</w:t>
      </w:r>
    </w:p>
    <w:p w14:paraId="3E97FA94" w14:textId="77777777" w:rsidR="00E55FCF" w:rsidRDefault="00E55FCF" w:rsidP="00E55FCF">
      <w:pPr>
        <w:pStyle w:val="Example"/>
      </w:pPr>
      <w:r>
        <w:t>You plan to drive 100 miles.  Find a formula for the time the trip will take as a function of the speed you drive.</w:t>
      </w:r>
    </w:p>
    <w:p w14:paraId="6774C692" w14:textId="77777777" w:rsidR="00E55FCF" w:rsidRDefault="00E55FCF" w:rsidP="00E55FCF">
      <w:pPr>
        <w:pStyle w:val="Example"/>
      </w:pPr>
    </w:p>
    <w:p w14:paraId="05F2C1D5" w14:textId="77777777" w:rsidR="00E55FCF" w:rsidRDefault="00E55FCF" w:rsidP="00E55FCF">
      <w:pPr>
        <w:pStyle w:val="Example"/>
      </w:pPr>
      <w:r>
        <w:t xml:space="preserve">You may recall that multiplying speed by time will give you distance.  If we let </w:t>
      </w:r>
      <w:r>
        <w:rPr>
          <w:i/>
        </w:rPr>
        <w:t>t</w:t>
      </w:r>
      <w:r>
        <w:t xml:space="preserve"> represent the drive time in hours, and </w:t>
      </w:r>
      <w:r>
        <w:rPr>
          <w:i/>
        </w:rPr>
        <w:t>v</w:t>
      </w:r>
      <w:r>
        <w:t xml:space="preserve"> represent the velocity (speed or rate) at which we drive, then </w:t>
      </w:r>
      <w:r w:rsidRPr="00E14933">
        <w:rPr>
          <w:position w:val="-6"/>
        </w:rPr>
        <w:object w:dxaOrig="1300" w:dyaOrig="279" w14:anchorId="6C8F3360">
          <v:shape id="_x0000_i1634" type="#_x0000_t75" style="width:66pt;height:13.5pt" o:ole="">
            <v:imagedata r:id="rId1293" o:title=""/>
          </v:shape>
          <o:OLEObject Type="Embed" ProgID="Equation.3" ShapeID="_x0000_i1634" DrawAspect="Content" ObjectID="_1720945184" r:id="rId1294"/>
        </w:object>
      </w:r>
      <w:r>
        <w:t xml:space="preserve">.  Since our distance is fixed at 100 miles, </w:t>
      </w:r>
      <w:r w:rsidRPr="00E14933">
        <w:rPr>
          <w:position w:val="-6"/>
        </w:rPr>
        <w:object w:dxaOrig="840" w:dyaOrig="279" w14:anchorId="4CB2CB0E">
          <v:shape id="_x0000_i1635" type="#_x0000_t75" style="width:42pt;height:13.5pt" o:ole="">
            <v:imagedata r:id="rId1295" o:title=""/>
          </v:shape>
          <o:OLEObject Type="Embed" ProgID="Equation.3" ShapeID="_x0000_i1635" DrawAspect="Content" ObjectID="_1720945185" r:id="rId1296"/>
        </w:object>
      </w:r>
      <w:r>
        <w:t>.  Solving this relationship for the time gives us the function we desired:</w:t>
      </w:r>
    </w:p>
    <w:p w14:paraId="4D02C658" w14:textId="615679E7" w:rsidR="00E55FCF" w:rsidRDefault="009B3787" w:rsidP="0048725B">
      <w:pPr>
        <w:pStyle w:val="Example"/>
      </w:pPr>
      <w:r w:rsidRPr="00E14933">
        <w:rPr>
          <w:position w:val="-24"/>
        </w:rPr>
        <w:object w:dxaOrig="1880" w:dyaOrig="620" w14:anchorId="0224C88F">
          <v:shape id="_x0000_i1636" type="#_x0000_t75" style="width:94.5pt;height:31.5pt" o:ole="">
            <v:imagedata r:id="rId1297" o:title=""/>
          </v:shape>
          <o:OLEObject Type="Embed" ProgID="Equation.DSMT4" ShapeID="_x0000_i1636" DrawAspect="Content" ObjectID="_1720945186" r:id="rId1298"/>
        </w:object>
      </w:r>
    </w:p>
    <w:p w14:paraId="7E80001F" w14:textId="77777777" w:rsidR="00E55FCF" w:rsidRDefault="00E55FCF" w:rsidP="00E55FCF"/>
    <w:p w14:paraId="0F91A385" w14:textId="77777777" w:rsidR="00FC79F1" w:rsidRPr="00343F4D" w:rsidRDefault="00FC79F1" w:rsidP="00E55FCF"/>
    <w:p w14:paraId="613ADB57" w14:textId="77777777" w:rsidR="00E55FCF" w:rsidRDefault="00E55FCF" w:rsidP="00E55FCF">
      <w:pPr>
        <w:tabs>
          <w:tab w:val="left" w:pos="900"/>
        </w:tabs>
      </w:pPr>
      <w:r>
        <w:t xml:space="preserve">While this type of relationship can be written using the negative exponent, it is more common to see it written as a fraction.  </w:t>
      </w:r>
    </w:p>
    <w:p w14:paraId="29FD7106" w14:textId="77777777" w:rsidR="00E55FCF" w:rsidRDefault="00E55FCF" w:rsidP="00E55FCF">
      <w:pPr>
        <w:tabs>
          <w:tab w:val="left" w:pos="900"/>
        </w:tabs>
      </w:pPr>
    </w:p>
    <w:p w14:paraId="7AE5B38A" w14:textId="16AB8079" w:rsidR="00E55FCF" w:rsidRDefault="00E55FCF" w:rsidP="00E55FCF">
      <w:pPr>
        <w:tabs>
          <w:tab w:val="left" w:pos="900"/>
        </w:tabs>
      </w:pPr>
      <w:r>
        <w:t xml:space="preserve">This </w:t>
      </w:r>
      <w:proofErr w:type="gramStart"/>
      <w:r>
        <w:t>particular example</w:t>
      </w:r>
      <w:proofErr w:type="gramEnd"/>
      <w:r>
        <w:t xml:space="preserve"> is one of an </w:t>
      </w:r>
      <w:r>
        <w:rPr>
          <w:b/>
        </w:rPr>
        <w:t>inversely proportional</w:t>
      </w:r>
      <w:r w:rsidR="00FE577E">
        <w:rPr>
          <w:b/>
        </w:rPr>
        <w:fldChar w:fldCharType="begin"/>
      </w:r>
      <w:r>
        <w:instrText>xe "</w:instrText>
      </w:r>
      <w:r w:rsidRPr="00F02C9F">
        <w:rPr>
          <w:b/>
        </w:rPr>
        <w:instrText>Inversely Proportional</w:instrText>
      </w:r>
      <w:r>
        <w:instrText>"</w:instrText>
      </w:r>
      <w:r w:rsidR="00FE577E">
        <w:rPr>
          <w:b/>
        </w:rPr>
        <w:fldChar w:fldCharType="end"/>
      </w:r>
      <w:r>
        <w:t xml:space="preserve"> relationship – where one quantity is a constant divided by the other quantity, like </w:t>
      </w:r>
      <w:r w:rsidR="009B3787" w:rsidRPr="009B3787">
        <w:rPr>
          <w:position w:val="-24"/>
        </w:rPr>
        <w:object w:dxaOrig="617" w:dyaOrig="619" w14:anchorId="02BB026A">
          <v:shape id="_x0000_i1637" type="#_x0000_t75" style="width:31.5pt;height:31.5pt" o:ole="">
            <v:imagedata r:id="rId1299" o:title=""/>
          </v:shape>
          <o:OLEObject Type="Embed" ProgID="Equation.DSMT4" ShapeID="_x0000_i1637" DrawAspect="Content" ObjectID="_1720945187" r:id="rId1300"/>
        </w:object>
      </w:r>
      <w:r>
        <w:t xml:space="preserve">. </w:t>
      </w:r>
    </w:p>
    <w:p w14:paraId="5925B675" w14:textId="77777777" w:rsidR="00E55FCF" w:rsidRDefault="00E55FCF" w:rsidP="00E55FCF">
      <w:pPr>
        <w:tabs>
          <w:tab w:val="left" w:pos="900"/>
        </w:tabs>
      </w:pPr>
      <w:r>
        <w:t xml:space="preserve">Notice that this is a transformation of the reciprocal toolkit function, </w:t>
      </w:r>
      <w:r w:rsidRPr="001E316C">
        <w:rPr>
          <w:position w:val="-24"/>
        </w:rPr>
        <w:object w:dxaOrig="940" w:dyaOrig="620" w14:anchorId="13E423F1">
          <v:shape id="_x0000_i1638" type="#_x0000_t75" style="width:47.25pt;height:31.5pt" o:ole="">
            <v:imagedata r:id="rId1301" o:title=""/>
          </v:shape>
          <o:OLEObject Type="Embed" ProgID="Equation.3" ShapeID="_x0000_i1638" DrawAspect="Content" ObjectID="_1720945188" r:id="rId1302"/>
        </w:object>
      </w:r>
    </w:p>
    <w:p w14:paraId="16D59420" w14:textId="77777777" w:rsidR="00E55FCF" w:rsidRDefault="00E55FCF" w:rsidP="00E55FCF">
      <w:pPr>
        <w:tabs>
          <w:tab w:val="left" w:pos="900"/>
        </w:tabs>
      </w:pPr>
    </w:p>
    <w:p w14:paraId="1AA05F80" w14:textId="77777777" w:rsidR="00E55FCF" w:rsidRDefault="00E55FCF" w:rsidP="00E55FCF">
      <w:pPr>
        <w:tabs>
          <w:tab w:val="left" w:pos="900"/>
        </w:tabs>
      </w:pPr>
      <w:r>
        <w:t xml:space="preserve">Several natural phenomena, such as gravitational force and volume of sound, behave in a manner </w:t>
      </w:r>
      <w:r w:rsidRPr="00DB4E79">
        <w:rPr>
          <w:b/>
        </w:rPr>
        <w:t>inversely proportional to the square</w:t>
      </w:r>
      <w:r w:rsidR="00FE577E">
        <w:rPr>
          <w:b/>
        </w:rPr>
        <w:fldChar w:fldCharType="begin"/>
      </w:r>
      <w:r>
        <w:instrText>xe "</w:instrText>
      </w:r>
      <w:r w:rsidRPr="00F867EF">
        <w:rPr>
          <w:b/>
        </w:rPr>
        <w:instrText>Inversely Proportional to the Square</w:instrText>
      </w:r>
      <w:r>
        <w:instrText>"</w:instrText>
      </w:r>
      <w:r w:rsidR="00FE577E">
        <w:rPr>
          <w:b/>
        </w:rPr>
        <w:fldChar w:fldCharType="end"/>
      </w:r>
      <w:r>
        <w:t xml:space="preserve"> of another quantity.  For example, the volume, </w:t>
      </w:r>
      <w:r>
        <w:rPr>
          <w:i/>
        </w:rPr>
        <w:t>V</w:t>
      </w:r>
      <w:r>
        <w:t xml:space="preserve">, of a sound heard at a distance </w:t>
      </w:r>
      <w:r>
        <w:rPr>
          <w:i/>
        </w:rPr>
        <w:t>d</w:t>
      </w:r>
      <w:r>
        <w:t xml:space="preserve"> from the source would be related by </w:t>
      </w:r>
      <w:r w:rsidRPr="001E316C">
        <w:rPr>
          <w:position w:val="-24"/>
        </w:rPr>
        <w:object w:dxaOrig="800" w:dyaOrig="620" w14:anchorId="32439178">
          <v:shape id="_x0000_i1639" type="#_x0000_t75" style="width:40.5pt;height:31.5pt" o:ole="">
            <v:imagedata r:id="rId1303" o:title=""/>
          </v:shape>
          <o:OLEObject Type="Embed" ProgID="Equation.3" ShapeID="_x0000_i1639" DrawAspect="Content" ObjectID="_1720945189" r:id="rId1304"/>
        </w:object>
      </w:r>
      <w:r>
        <w:t xml:space="preserve"> for some constant value </w:t>
      </w:r>
      <w:r>
        <w:rPr>
          <w:i/>
        </w:rPr>
        <w:t>k</w:t>
      </w:r>
      <w:r>
        <w:t>.</w:t>
      </w:r>
    </w:p>
    <w:p w14:paraId="157C7D1B" w14:textId="77777777" w:rsidR="00CD29C1" w:rsidRDefault="00CD29C1" w:rsidP="00E55FCF">
      <w:pPr>
        <w:tabs>
          <w:tab w:val="left" w:pos="900"/>
        </w:tabs>
      </w:pPr>
    </w:p>
    <w:p w14:paraId="63D832D9" w14:textId="77777777" w:rsidR="00E55FCF" w:rsidRDefault="00E55FCF" w:rsidP="00E55FCF">
      <w:pPr>
        <w:tabs>
          <w:tab w:val="left" w:pos="900"/>
        </w:tabs>
      </w:pPr>
      <w:r>
        <w:t xml:space="preserve">These functions are transformations of the reciprocal squared toolkit function </w:t>
      </w:r>
      <w:r w:rsidRPr="001E316C">
        <w:rPr>
          <w:position w:val="-24"/>
        </w:rPr>
        <w:object w:dxaOrig="1040" w:dyaOrig="620" w14:anchorId="653075EB">
          <v:shape id="_x0000_i1640" type="#_x0000_t75" style="width:51.75pt;height:31.5pt" o:ole="">
            <v:imagedata r:id="rId1305" o:title=""/>
          </v:shape>
          <o:OLEObject Type="Embed" ProgID="Equation.3" ShapeID="_x0000_i1640" DrawAspect="Content" ObjectID="_1720945190" r:id="rId1306"/>
        </w:object>
      </w:r>
      <w:r>
        <w:t>.</w:t>
      </w:r>
    </w:p>
    <w:p w14:paraId="782397F4" w14:textId="77777777" w:rsidR="001C3998" w:rsidRDefault="001C3998" w:rsidP="00E55FCF">
      <w:pPr>
        <w:tabs>
          <w:tab w:val="left" w:pos="900"/>
        </w:tabs>
      </w:pPr>
    </w:p>
    <w:p w14:paraId="088965C7" w14:textId="77777777" w:rsidR="00E55FCF" w:rsidRDefault="00E55FCF" w:rsidP="00E55FCF">
      <w:pPr>
        <w:tabs>
          <w:tab w:val="left" w:pos="900"/>
        </w:tabs>
      </w:pPr>
      <w:r>
        <w:t>We have seen the graphs of the basic reciprocal function and the squared reciprocal function from our study of toolkit functions.  These graphs have several important features.</w:t>
      </w:r>
    </w:p>
    <w:p w14:paraId="1A1239C5" w14:textId="77777777" w:rsidR="00FC79F1" w:rsidRDefault="00FC79F1" w:rsidP="00E55FCF">
      <w:pPr>
        <w:tabs>
          <w:tab w:val="left" w:pos="900"/>
        </w:tabs>
      </w:pPr>
    </w:p>
    <w:p w14:paraId="483EF011" w14:textId="77777777" w:rsidR="00FC79F1" w:rsidRDefault="00FC79F1" w:rsidP="00E55FCF">
      <w:pPr>
        <w:tabs>
          <w:tab w:val="left" w:pos="900"/>
        </w:tabs>
      </w:pPr>
    </w:p>
    <w:p w14:paraId="318C8A2D" w14:textId="77777777" w:rsidR="00FC79F1" w:rsidRDefault="00FC79F1" w:rsidP="00E55FCF">
      <w:pPr>
        <w:tabs>
          <w:tab w:val="left" w:pos="900"/>
        </w:tabs>
      </w:pPr>
    </w:p>
    <w:p w14:paraId="779DBD8E" w14:textId="77777777" w:rsidR="00FC79F1" w:rsidRDefault="00FC79F1" w:rsidP="00E55FCF">
      <w:pPr>
        <w:tabs>
          <w:tab w:val="left" w:pos="900"/>
        </w:tabs>
      </w:pPr>
    </w:p>
    <w:tbl>
      <w:tblPr>
        <w:tblStyle w:val="TableGrid"/>
        <w:tblW w:w="7896"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2239"/>
        <w:gridCol w:w="2227"/>
        <w:gridCol w:w="1259"/>
      </w:tblGrid>
      <w:tr w:rsidR="0024458E" w14:paraId="574BF032" w14:textId="77777777" w:rsidTr="0024458E">
        <w:tc>
          <w:tcPr>
            <w:tcW w:w="2171" w:type="dxa"/>
          </w:tcPr>
          <w:p w14:paraId="797DEF49" w14:textId="77777777" w:rsidR="0024458E" w:rsidRDefault="0024458E" w:rsidP="00027550">
            <w:pPr>
              <w:tabs>
                <w:tab w:val="left" w:pos="900"/>
              </w:tabs>
            </w:pPr>
            <w:r>
              <w:rPr>
                <w:noProof/>
              </w:rPr>
              <w:lastRenderedPageBreak/>
              <w:drawing>
                <wp:inline distT="0" distB="0" distL="0" distR="0" wp14:anchorId="0F28A399" wp14:editId="245560F0">
                  <wp:extent cx="1241089" cy="1280160"/>
                  <wp:effectExtent l="0" t="0" r="0" b="0"/>
                  <wp:docPr id="111" name="Picture 111" descr="From the left the graph starts out flat just below 0. As x increases, y decreases slowly at first then more rapidly. As x approaches 0 from the left, the graph decreases rapidly out of the window.  Immediately past 0, the graph decreases rapidly from above the window, decreasing quickly and first then more slowly.  As x increases to the right, the graph flattens, approach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From the left the graph starts out flat just below 0. As x increases, y decreases slowly at first then more rapidly. As x approaches 0 from the left, the graph decreases rapidly out of the window.  Immediately past 0, the graph decreases rapidly from above the window, decreasing quickly and first then more slowly.  As x increases to the right, the graph flattens, approaching 0."/>
                          <pic:cNvPicPr/>
                        </pic:nvPicPr>
                        <pic:blipFill>
                          <a:blip r:embed="rId1307">
                            <a:extLst>
                              <a:ext uri="{28A0092B-C50C-407E-A947-70E740481C1C}">
                                <a14:useLocalDpi xmlns:a14="http://schemas.microsoft.com/office/drawing/2010/main" val="0"/>
                              </a:ext>
                            </a:extLst>
                          </a:blip>
                          <a:stretch>
                            <a:fillRect/>
                          </a:stretch>
                        </pic:blipFill>
                        <pic:spPr>
                          <a:xfrm>
                            <a:off x="0" y="0"/>
                            <a:ext cx="1241089" cy="1280160"/>
                          </a:xfrm>
                          <a:prstGeom prst="rect">
                            <a:avLst/>
                          </a:prstGeom>
                        </pic:spPr>
                      </pic:pic>
                    </a:graphicData>
                  </a:graphic>
                </wp:inline>
              </w:drawing>
            </w:r>
          </w:p>
        </w:tc>
        <w:tc>
          <w:tcPr>
            <w:tcW w:w="2239" w:type="dxa"/>
            <w:vAlign w:val="center"/>
          </w:tcPr>
          <w:p w14:paraId="6F51C9B7" w14:textId="77777777" w:rsidR="0024458E" w:rsidRDefault="0024458E" w:rsidP="0024458E">
            <w:pPr>
              <w:tabs>
                <w:tab w:val="left" w:pos="900"/>
              </w:tabs>
            </w:pPr>
            <w:r w:rsidRPr="001E316C">
              <w:rPr>
                <w:position w:val="-24"/>
              </w:rPr>
              <w:object w:dxaOrig="940" w:dyaOrig="620" w14:anchorId="44BB2DE8">
                <v:shape id="_x0000_i1641" type="#_x0000_t75" style="width:47.25pt;height:31.5pt" o:ole="">
                  <v:imagedata r:id="rId1301" o:title=""/>
                </v:shape>
                <o:OLEObject Type="Embed" ProgID="Equation.3" ShapeID="_x0000_i1641" DrawAspect="Content" ObjectID="_1720945191" r:id="rId1308"/>
              </w:object>
            </w:r>
          </w:p>
        </w:tc>
        <w:tc>
          <w:tcPr>
            <w:tcW w:w="2227" w:type="dxa"/>
          </w:tcPr>
          <w:p w14:paraId="2FB4579C" w14:textId="77777777" w:rsidR="0024458E" w:rsidRDefault="0024458E" w:rsidP="00027550">
            <w:pPr>
              <w:tabs>
                <w:tab w:val="left" w:pos="900"/>
              </w:tabs>
            </w:pPr>
            <w:r>
              <w:rPr>
                <w:noProof/>
              </w:rPr>
              <w:drawing>
                <wp:inline distT="0" distB="0" distL="0" distR="0" wp14:anchorId="5BDCF5B2" wp14:editId="7A749048">
                  <wp:extent cx="1277204" cy="1280160"/>
                  <wp:effectExtent l="0" t="0" r="0" b="0"/>
                  <wp:docPr id="113" name="Picture 113" descr="From the left the graph starts out flat just below 0. As x increases, y increases slowly at first then more rapidly. As x approaches 0 from the left, the graph increases rapidly out of the window.  Immediately past 0, the graph decreases rapidly from above the window, decreasing quickly and first then more slowly.  As x increases to the right, the graph flattens, approach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From the left the graph starts out flat just below 0. As x increases, y increases slowly at first then more rapidly. As x approaches 0 from the left, the graph increases rapidly out of the window.  Immediately past 0, the graph decreases rapidly from above the window, decreasing quickly and first then more slowly.  As x increases to the right, the graph flattens, approaching 0."/>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1277204" cy="1280160"/>
                          </a:xfrm>
                          <a:prstGeom prst="rect">
                            <a:avLst/>
                          </a:prstGeom>
                          <a:noFill/>
                          <a:ln>
                            <a:noFill/>
                          </a:ln>
                        </pic:spPr>
                      </pic:pic>
                    </a:graphicData>
                  </a:graphic>
                </wp:inline>
              </w:drawing>
            </w:r>
          </w:p>
        </w:tc>
        <w:tc>
          <w:tcPr>
            <w:tcW w:w="1259" w:type="dxa"/>
            <w:vAlign w:val="center"/>
          </w:tcPr>
          <w:p w14:paraId="3491C554" w14:textId="77777777" w:rsidR="0024458E" w:rsidRDefault="0024458E" w:rsidP="0024458E">
            <w:pPr>
              <w:tabs>
                <w:tab w:val="left" w:pos="900"/>
              </w:tabs>
            </w:pPr>
            <w:r w:rsidRPr="001E316C">
              <w:rPr>
                <w:position w:val="-24"/>
              </w:rPr>
              <w:object w:dxaOrig="1040" w:dyaOrig="620" w14:anchorId="64AB9B4A">
                <v:shape id="_x0000_i1642" type="#_x0000_t75" style="width:51.75pt;height:31.5pt" o:ole="">
                  <v:imagedata r:id="rId1305" o:title=""/>
                </v:shape>
                <o:OLEObject Type="Embed" ProgID="Equation.3" ShapeID="_x0000_i1642" DrawAspect="Content" ObjectID="_1720945192" r:id="rId1310"/>
              </w:object>
            </w:r>
          </w:p>
        </w:tc>
      </w:tr>
    </w:tbl>
    <w:p w14:paraId="174A8F59" w14:textId="77777777" w:rsidR="00E55FCF" w:rsidRDefault="00E55FCF" w:rsidP="00027550">
      <w:pPr>
        <w:tabs>
          <w:tab w:val="left" w:pos="900"/>
        </w:tabs>
      </w:pPr>
      <w:r>
        <w:t xml:space="preserve">Let’s begin by looking at the reciprocal function, </w:t>
      </w:r>
      <w:r w:rsidRPr="001E316C">
        <w:rPr>
          <w:position w:val="-24"/>
        </w:rPr>
        <w:object w:dxaOrig="940" w:dyaOrig="620" w14:anchorId="2671535B">
          <v:shape id="_x0000_i1643" type="#_x0000_t75" style="width:47.25pt;height:31.5pt" o:ole="">
            <v:imagedata r:id="rId1301" o:title=""/>
          </v:shape>
          <o:OLEObject Type="Embed" ProgID="Equation.3" ShapeID="_x0000_i1643" DrawAspect="Content" ObjectID="_1720945193" r:id="rId1311"/>
        </w:object>
      </w:r>
      <w:r w:rsidR="00027550">
        <w:t xml:space="preserve">.  As you well know, dividing </w:t>
      </w:r>
      <w:r>
        <w:t>by zero is not allowed and therefore zero is not in the domain, and so the function is undefined at an input of zero.</w:t>
      </w:r>
    </w:p>
    <w:p w14:paraId="226A135D" w14:textId="77777777" w:rsidR="00E55FCF" w:rsidRDefault="00E55FCF" w:rsidP="00E55FCF">
      <w:pPr>
        <w:tabs>
          <w:tab w:val="left" w:pos="900"/>
        </w:tabs>
      </w:pPr>
    </w:p>
    <w:p w14:paraId="5A759BF1" w14:textId="77777777" w:rsidR="00E55FCF" w:rsidRPr="00DD5A6F" w:rsidRDefault="00E55FCF" w:rsidP="00E55FCF">
      <w:pPr>
        <w:tabs>
          <w:tab w:val="left" w:pos="900"/>
        </w:tabs>
        <w:rPr>
          <w:b/>
        </w:rPr>
      </w:pPr>
      <w:r w:rsidRPr="00DD5A6F">
        <w:rPr>
          <w:b/>
        </w:rPr>
        <w:t>Short run behavior</w:t>
      </w:r>
      <w:r w:rsidR="00FE577E">
        <w:rPr>
          <w:b/>
        </w:rPr>
        <w:fldChar w:fldCharType="begin"/>
      </w:r>
      <w:r>
        <w:instrText>xe "</w:instrText>
      </w:r>
      <w:r w:rsidRPr="00813E81">
        <w:rPr>
          <w:b/>
        </w:rPr>
        <w:instrText>Short Run Behavior</w:instrText>
      </w:r>
      <w:r>
        <w:instrText>"</w:instrText>
      </w:r>
      <w:r w:rsidR="00FE577E">
        <w:rPr>
          <w:b/>
        </w:rPr>
        <w:fldChar w:fldCharType="end"/>
      </w:r>
      <w:r w:rsidRPr="00DD5A6F">
        <w:rPr>
          <w:b/>
        </w:rPr>
        <w:t xml:space="preserve">: </w:t>
      </w:r>
    </w:p>
    <w:p w14:paraId="6CEC5F7D" w14:textId="77777777" w:rsidR="00E55FCF" w:rsidRDefault="00E55FCF" w:rsidP="00E55FCF">
      <w:pPr>
        <w:tabs>
          <w:tab w:val="left" w:pos="900"/>
        </w:tabs>
      </w:pPr>
      <w:r>
        <w:t>As the input values approach zero from the left side (taking on very small, negative values), the function values become very large in the negative direction (in other words, they approach negative infinity).</w:t>
      </w:r>
    </w:p>
    <w:p w14:paraId="431830AD" w14:textId="77777777" w:rsidR="00E55FCF" w:rsidRDefault="00E55FCF" w:rsidP="00E55FCF">
      <w:pPr>
        <w:tabs>
          <w:tab w:val="left" w:pos="900"/>
        </w:tabs>
      </w:pPr>
      <w:r>
        <w:t xml:space="preserve">We </w:t>
      </w:r>
      <w:proofErr w:type="gramStart"/>
      <w:r>
        <w:t>write:</w:t>
      </w:r>
      <w:proofErr w:type="gramEnd"/>
      <w:r>
        <w:t xml:space="preserve"> as</w:t>
      </w:r>
      <w:r w:rsidRPr="009410CC">
        <w:rPr>
          <w:position w:val="-6"/>
        </w:rPr>
        <w:object w:dxaOrig="760" w:dyaOrig="320" w14:anchorId="64978BFE">
          <v:shape id="_x0000_i1644" type="#_x0000_t75" style="width:37.5pt;height:15.75pt" o:ole="">
            <v:imagedata r:id="rId1312" o:title=""/>
          </v:shape>
          <o:OLEObject Type="Embed" ProgID="Equation.3" ShapeID="_x0000_i1644" DrawAspect="Content" ObjectID="_1720945194" r:id="rId1313"/>
        </w:object>
      </w:r>
      <w:r>
        <w:t xml:space="preserve">, </w:t>
      </w:r>
      <w:r w:rsidRPr="002C4E38">
        <w:rPr>
          <w:position w:val="-10"/>
        </w:rPr>
        <w:object w:dxaOrig="1200" w:dyaOrig="320" w14:anchorId="24E2897C">
          <v:shape id="_x0000_i1645" type="#_x0000_t75" style="width:60pt;height:15.75pt" o:ole="">
            <v:imagedata r:id="rId1314" o:title=""/>
          </v:shape>
          <o:OLEObject Type="Embed" ProgID="Equation.3" ShapeID="_x0000_i1645" DrawAspect="Content" ObjectID="_1720945195" r:id="rId1315"/>
        </w:object>
      </w:r>
      <w:r>
        <w:t>.</w:t>
      </w:r>
    </w:p>
    <w:p w14:paraId="121036D7" w14:textId="77777777" w:rsidR="00E55FCF" w:rsidRDefault="00E55FCF" w:rsidP="00E55FCF">
      <w:pPr>
        <w:tabs>
          <w:tab w:val="left" w:pos="900"/>
        </w:tabs>
      </w:pPr>
    </w:p>
    <w:p w14:paraId="13148F5B" w14:textId="77777777" w:rsidR="00E55FCF" w:rsidRDefault="00E55FCF" w:rsidP="00E55FCF">
      <w:pPr>
        <w:tabs>
          <w:tab w:val="left" w:pos="900"/>
        </w:tabs>
      </w:pPr>
      <w:r>
        <w:t>As we approach zero from the right side (small, positive input values), the function values become very large in the positive direction (approaching infinity).</w:t>
      </w:r>
    </w:p>
    <w:p w14:paraId="16CC40D8" w14:textId="77777777" w:rsidR="00E55FCF" w:rsidRDefault="00E55FCF" w:rsidP="00E55FCF">
      <w:pPr>
        <w:tabs>
          <w:tab w:val="left" w:pos="900"/>
        </w:tabs>
      </w:pPr>
      <w:r>
        <w:t xml:space="preserve">We </w:t>
      </w:r>
      <w:proofErr w:type="gramStart"/>
      <w:r>
        <w:t>write:</w:t>
      </w:r>
      <w:proofErr w:type="gramEnd"/>
      <w:r>
        <w:t xml:space="preserve"> as</w:t>
      </w:r>
      <w:r w:rsidRPr="009410CC">
        <w:rPr>
          <w:position w:val="-6"/>
        </w:rPr>
        <w:object w:dxaOrig="760" w:dyaOrig="320" w14:anchorId="21C11757">
          <v:shape id="_x0000_i1646" type="#_x0000_t75" style="width:37.5pt;height:15.75pt" o:ole="">
            <v:imagedata r:id="rId1316" o:title=""/>
          </v:shape>
          <o:OLEObject Type="Embed" ProgID="Equation.3" ShapeID="_x0000_i1646" DrawAspect="Content" ObjectID="_1720945196" r:id="rId1317"/>
        </w:object>
      </w:r>
      <w:r>
        <w:t>,</w:t>
      </w:r>
      <w:r w:rsidRPr="002C4E38">
        <w:rPr>
          <w:position w:val="-10"/>
        </w:rPr>
        <w:object w:dxaOrig="1060" w:dyaOrig="320" w14:anchorId="07A92E6A">
          <v:shape id="_x0000_i1647" type="#_x0000_t75" style="width:55.5pt;height:15.75pt" o:ole="">
            <v:imagedata r:id="rId1318" o:title=""/>
          </v:shape>
          <o:OLEObject Type="Embed" ProgID="Equation.3" ShapeID="_x0000_i1647" DrawAspect="Content" ObjectID="_1720945197" r:id="rId1319"/>
        </w:object>
      </w:r>
      <w:r>
        <w:t>.</w:t>
      </w:r>
    </w:p>
    <w:p w14:paraId="34E06D72" w14:textId="77777777" w:rsidR="00E55FCF" w:rsidRDefault="00E55FCF" w:rsidP="00E55FCF">
      <w:pPr>
        <w:tabs>
          <w:tab w:val="left" w:pos="900"/>
        </w:tabs>
      </w:pPr>
    </w:p>
    <w:p w14:paraId="20D37320" w14:textId="77777777" w:rsidR="00E55FCF" w:rsidRDefault="00E55FCF" w:rsidP="00E55FCF">
      <w:pPr>
        <w:tabs>
          <w:tab w:val="left" w:pos="900"/>
        </w:tabs>
      </w:pPr>
      <w:r>
        <w:t xml:space="preserve">This behavior creates a </w:t>
      </w:r>
      <w:r>
        <w:rPr>
          <w:b/>
        </w:rPr>
        <w:t>vertical asymptote</w:t>
      </w:r>
      <w:r>
        <w:t xml:space="preserve">.  An asymptote is a line that the graph approaches. In this case the graph is approaching the vertical line </w:t>
      </w:r>
      <w:r>
        <w:rPr>
          <w:i/>
        </w:rPr>
        <w:t>x</w:t>
      </w:r>
      <w:r>
        <w:t xml:space="preserve"> = 0 as the input becomes close to zero.  </w:t>
      </w:r>
    </w:p>
    <w:p w14:paraId="6AF45BC1" w14:textId="77777777" w:rsidR="00E55FCF" w:rsidRDefault="00E55FCF" w:rsidP="00E55FCF">
      <w:pPr>
        <w:tabs>
          <w:tab w:val="left" w:pos="900"/>
        </w:tabs>
      </w:pPr>
    </w:p>
    <w:p w14:paraId="3B70DFBE" w14:textId="77777777" w:rsidR="00E55FCF" w:rsidRPr="00DD5A6F" w:rsidRDefault="00E55FCF" w:rsidP="00E55FCF">
      <w:pPr>
        <w:tabs>
          <w:tab w:val="left" w:pos="900"/>
        </w:tabs>
        <w:rPr>
          <w:b/>
        </w:rPr>
      </w:pPr>
      <w:r w:rsidRPr="00DD5A6F">
        <w:rPr>
          <w:b/>
        </w:rPr>
        <w:t>Long run behavior</w:t>
      </w:r>
      <w:r w:rsidR="00FE577E">
        <w:rPr>
          <w:b/>
        </w:rPr>
        <w:fldChar w:fldCharType="begin"/>
      </w:r>
      <w:r>
        <w:instrText>xe "</w:instrText>
      </w:r>
      <w:r w:rsidRPr="003F5A36">
        <w:rPr>
          <w:b/>
        </w:rPr>
        <w:instrText>Long Run Behavior</w:instrText>
      </w:r>
      <w:r>
        <w:instrText>"</w:instrText>
      </w:r>
      <w:r w:rsidR="00FE577E">
        <w:rPr>
          <w:b/>
        </w:rPr>
        <w:fldChar w:fldCharType="end"/>
      </w:r>
      <w:r w:rsidRPr="00DD5A6F">
        <w:rPr>
          <w:b/>
        </w:rPr>
        <w:t xml:space="preserve">: </w:t>
      </w:r>
    </w:p>
    <w:p w14:paraId="744453C3" w14:textId="77777777" w:rsidR="00E55FCF" w:rsidRDefault="00E55FCF" w:rsidP="00E55FCF">
      <w:pPr>
        <w:tabs>
          <w:tab w:val="left" w:pos="900"/>
        </w:tabs>
      </w:pPr>
      <w:r>
        <w:t xml:space="preserve">As the values of </w:t>
      </w:r>
      <w:r w:rsidRPr="00F00EFC">
        <w:rPr>
          <w:i/>
        </w:rPr>
        <w:t>x</w:t>
      </w:r>
      <w:r>
        <w:t xml:space="preserve"> approach infinity, the function values approach 0.</w:t>
      </w:r>
    </w:p>
    <w:p w14:paraId="7C4E5493" w14:textId="77777777" w:rsidR="00E55FCF" w:rsidRDefault="00E55FCF" w:rsidP="00E55FCF">
      <w:pPr>
        <w:tabs>
          <w:tab w:val="left" w:pos="900"/>
        </w:tabs>
      </w:pPr>
      <w:r>
        <w:t xml:space="preserve">As the values of </w:t>
      </w:r>
      <w:r w:rsidRPr="00F00EFC">
        <w:rPr>
          <w:i/>
        </w:rPr>
        <w:t>x</w:t>
      </w:r>
      <w:r>
        <w:t xml:space="preserve"> approach negative infinity, the function values approach 0.</w:t>
      </w:r>
    </w:p>
    <w:p w14:paraId="640F8B9A" w14:textId="77777777" w:rsidR="00E55FCF" w:rsidRDefault="00E55FCF" w:rsidP="00E55FCF">
      <w:pPr>
        <w:tabs>
          <w:tab w:val="left" w:pos="900"/>
        </w:tabs>
      </w:pPr>
      <w:r>
        <w:t>Symbolically: as</w:t>
      </w:r>
      <w:r w:rsidRPr="009410CC">
        <w:rPr>
          <w:position w:val="-6"/>
        </w:rPr>
        <w:object w:dxaOrig="859" w:dyaOrig="260" w14:anchorId="006648C4">
          <v:shape id="_x0000_i1648" type="#_x0000_t75" style="width:43.5pt;height:13.5pt" o:ole="">
            <v:imagedata r:id="rId1320" o:title=""/>
          </v:shape>
          <o:OLEObject Type="Embed" ProgID="Equation.3" ShapeID="_x0000_i1648" DrawAspect="Content" ObjectID="_1720945198" r:id="rId1321"/>
        </w:object>
      </w:r>
      <w:r>
        <w:t>,</w:t>
      </w:r>
      <w:r w:rsidRPr="00384190">
        <w:rPr>
          <w:position w:val="-10"/>
        </w:rPr>
        <w:object w:dxaOrig="999" w:dyaOrig="320" w14:anchorId="6F0239C7">
          <v:shape id="_x0000_i1649" type="#_x0000_t75" style="width:50.25pt;height:15.75pt" o:ole="">
            <v:imagedata r:id="rId1322" o:title=""/>
          </v:shape>
          <o:OLEObject Type="Embed" ProgID="Equation.3" ShapeID="_x0000_i1649" DrawAspect="Content" ObjectID="_1720945199" r:id="rId1323"/>
        </w:object>
      </w:r>
    </w:p>
    <w:p w14:paraId="436B8B0E" w14:textId="77777777" w:rsidR="00E55FCF" w:rsidRDefault="00E55FCF" w:rsidP="00E55FCF">
      <w:pPr>
        <w:tabs>
          <w:tab w:val="left" w:pos="900"/>
        </w:tabs>
      </w:pPr>
    </w:p>
    <w:p w14:paraId="0FC27872" w14:textId="77777777" w:rsidR="00E55FCF" w:rsidRDefault="00E55FCF" w:rsidP="00E55FCF">
      <w:pPr>
        <w:tabs>
          <w:tab w:val="left" w:pos="900"/>
        </w:tabs>
      </w:pPr>
      <w:r>
        <w:t xml:space="preserve">Based on this long run behavior and the graph we can see that the function approaches 0 but never actually reaches 0, it just “levels off” as the inputs become large.  This behavior creates a </w:t>
      </w:r>
      <w:r w:rsidRPr="00DD77A9">
        <w:rPr>
          <w:b/>
        </w:rPr>
        <w:t>horizontal asymptote</w:t>
      </w:r>
      <w:r>
        <w:t xml:space="preserve">.  In this case the graph is approaching the horizontal line </w:t>
      </w:r>
      <w:r w:rsidRPr="00384190">
        <w:rPr>
          <w:position w:val="-10"/>
        </w:rPr>
        <w:object w:dxaOrig="900" w:dyaOrig="320" w14:anchorId="436F7870">
          <v:shape id="_x0000_i1650" type="#_x0000_t75" style="width:45.75pt;height:15.75pt" o:ole="">
            <v:imagedata r:id="rId1324" o:title=""/>
          </v:shape>
          <o:OLEObject Type="Embed" ProgID="Equation.3" ShapeID="_x0000_i1650" DrawAspect="Content" ObjectID="_1720945200" r:id="rId1325"/>
        </w:object>
      </w:r>
      <w:r>
        <w:t>as the input becomes very large in the negative and positive directions.</w:t>
      </w:r>
    </w:p>
    <w:p w14:paraId="32937785" w14:textId="77777777" w:rsidR="00E55FCF" w:rsidRDefault="00E55FCF" w:rsidP="00E55FCF">
      <w:pPr>
        <w:tabs>
          <w:tab w:val="left" w:pos="900"/>
        </w:tabs>
      </w:pPr>
    </w:p>
    <w:p w14:paraId="5E5CF571" w14:textId="77777777" w:rsidR="0024458E" w:rsidRDefault="0024458E" w:rsidP="00E55FCF">
      <w:pPr>
        <w:tabs>
          <w:tab w:val="left" w:pos="900"/>
        </w:tabs>
      </w:pPr>
    </w:p>
    <w:p w14:paraId="2F40DEDF" w14:textId="77777777" w:rsidR="00E55FCF" w:rsidRDefault="00E55FCF" w:rsidP="00E55FCF">
      <w:pPr>
        <w:pStyle w:val="DefinitionHeader"/>
      </w:pPr>
      <w:r>
        <w:t>Vertical and Horizontal Asymptotes</w:t>
      </w:r>
    </w:p>
    <w:p w14:paraId="66B2DD49" w14:textId="77777777" w:rsidR="00E55FCF" w:rsidRDefault="00E55FCF" w:rsidP="00E55FCF">
      <w:pPr>
        <w:pStyle w:val="Definition"/>
      </w:pPr>
      <w:r>
        <w:t xml:space="preserve">A </w:t>
      </w:r>
      <w:r>
        <w:rPr>
          <w:b/>
        </w:rPr>
        <w:t>vertical asymptote</w:t>
      </w:r>
      <w:r w:rsidR="00FE577E">
        <w:rPr>
          <w:b/>
        </w:rPr>
        <w:fldChar w:fldCharType="begin"/>
      </w:r>
      <w:r>
        <w:instrText>xe "</w:instrText>
      </w:r>
      <w:r w:rsidRPr="00122B38">
        <w:rPr>
          <w:b/>
        </w:rPr>
        <w:instrText>Vertical Asymptote</w:instrText>
      </w:r>
      <w:r>
        <w:instrText>"</w:instrText>
      </w:r>
      <w:r w:rsidR="00FE577E">
        <w:rPr>
          <w:b/>
        </w:rPr>
        <w:fldChar w:fldCharType="end"/>
      </w:r>
      <w:r>
        <w:t xml:space="preserve"> of a graph is a vertical line </w:t>
      </w:r>
      <w:r>
        <w:rPr>
          <w:i/>
        </w:rPr>
        <w:t>x</w:t>
      </w:r>
      <w:r>
        <w:t xml:space="preserve"> = </w:t>
      </w:r>
      <w:r>
        <w:rPr>
          <w:i/>
        </w:rPr>
        <w:t>a</w:t>
      </w:r>
      <w:r>
        <w:t xml:space="preserve"> where the graph tends towards positive or negative infinity as the inputs approach </w:t>
      </w:r>
      <w:r>
        <w:rPr>
          <w:i/>
        </w:rPr>
        <w:t>a</w:t>
      </w:r>
      <w:r>
        <w:t>.  As</w:t>
      </w:r>
      <w:r w:rsidRPr="009410CC">
        <w:rPr>
          <w:position w:val="-6"/>
        </w:rPr>
        <w:object w:dxaOrig="680" w:dyaOrig="220" w14:anchorId="266C2D31">
          <v:shape id="_x0000_i1651" type="#_x0000_t75" style="width:34.5pt;height:12.75pt" o:ole="">
            <v:imagedata r:id="rId1326" o:title=""/>
          </v:shape>
          <o:OLEObject Type="Embed" ProgID="Equation.3" ShapeID="_x0000_i1651" DrawAspect="Content" ObjectID="_1720945201" r:id="rId1327"/>
        </w:object>
      </w:r>
      <w:r>
        <w:t>,</w:t>
      </w:r>
      <w:r w:rsidRPr="003C369D">
        <w:rPr>
          <w:position w:val="-10"/>
        </w:rPr>
        <w:object w:dxaOrig="1200" w:dyaOrig="320" w14:anchorId="1F0E75BD">
          <v:shape id="_x0000_i1652" type="#_x0000_t75" style="width:60pt;height:15.75pt" o:ole="">
            <v:imagedata r:id="rId1328" o:title=""/>
          </v:shape>
          <o:OLEObject Type="Embed" ProgID="Equation.3" ShapeID="_x0000_i1652" DrawAspect="Content" ObjectID="_1720945202" r:id="rId1329"/>
        </w:object>
      </w:r>
      <w:r>
        <w:t>.</w:t>
      </w:r>
    </w:p>
    <w:p w14:paraId="76E03646" w14:textId="77777777" w:rsidR="00E55FCF" w:rsidRDefault="00E55FCF" w:rsidP="00E55FCF">
      <w:pPr>
        <w:pStyle w:val="Definition"/>
      </w:pPr>
    </w:p>
    <w:p w14:paraId="128F05D5" w14:textId="77777777" w:rsidR="00E55FCF" w:rsidRDefault="00E55FCF" w:rsidP="00E55FCF">
      <w:pPr>
        <w:pStyle w:val="Definition"/>
      </w:pPr>
      <w:r>
        <w:t xml:space="preserve">A </w:t>
      </w:r>
      <w:r>
        <w:rPr>
          <w:b/>
        </w:rPr>
        <w:t>horizontal asymptote</w:t>
      </w:r>
      <w:r w:rsidR="00FE577E">
        <w:rPr>
          <w:b/>
        </w:rPr>
        <w:fldChar w:fldCharType="begin"/>
      </w:r>
      <w:r>
        <w:instrText>xe "</w:instrText>
      </w:r>
      <w:r w:rsidRPr="000967AE">
        <w:rPr>
          <w:b/>
        </w:rPr>
        <w:instrText>Horizontal Asymptote</w:instrText>
      </w:r>
      <w:r>
        <w:instrText>"</w:instrText>
      </w:r>
      <w:r w:rsidR="00FE577E">
        <w:rPr>
          <w:b/>
        </w:rPr>
        <w:fldChar w:fldCharType="end"/>
      </w:r>
      <w:r>
        <w:t xml:space="preserve"> of a graph is a horizontal line</w:t>
      </w:r>
      <w:r w:rsidRPr="003C369D">
        <w:rPr>
          <w:position w:val="-10"/>
        </w:rPr>
        <w:object w:dxaOrig="560" w:dyaOrig="320" w14:anchorId="08C78B56">
          <v:shape id="_x0000_i1653" type="#_x0000_t75" style="width:28.5pt;height:15.75pt" o:ole="">
            <v:imagedata r:id="rId1330" o:title=""/>
          </v:shape>
          <o:OLEObject Type="Embed" ProgID="Equation.3" ShapeID="_x0000_i1653" DrawAspect="Content" ObjectID="_1720945203" r:id="rId1331"/>
        </w:object>
      </w:r>
      <w:r>
        <w:t xml:space="preserve"> where the graph approaches the line as the inputs get large.</w:t>
      </w:r>
      <w:r w:rsidRPr="003C369D">
        <w:t xml:space="preserve"> </w:t>
      </w:r>
      <w:r>
        <w:t>As</w:t>
      </w:r>
      <w:r w:rsidRPr="009410CC">
        <w:rPr>
          <w:position w:val="-6"/>
        </w:rPr>
        <w:object w:dxaOrig="859" w:dyaOrig="260" w14:anchorId="6A391424">
          <v:shape id="_x0000_i1654" type="#_x0000_t75" style="width:43.5pt;height:13.5pt" o:ole="">
            <v:imagedata r:id="rId1332" o:title=""/>
          </v:shape>
          <o:OLEObject Type="Embed" ProgID="Equation.3" ShapeID="_x0000_i1654" DrawAspect="Content" ObjectID="_1720945204" r:id="rId1333"/>
        </w:object>
      </w:r>
      <w:r>
        <w:t>,</w:t>
      </w:r>
      <w:r w:rsidRPr="003C369D">
        <w:rPr>
          <w:position w:val="-10"/>
        </w:rPr>
        <w:object w:dxaOrig="999" w:dyaOrig="320" w14:anchorId="2AC6A83C">
          <v:shape id="_x0000_i1655" type="#_x0000_t75" style="width:50.25pt;height:15.75pt" o:ole="">
            <v:imagedata r:id="rId1334" o:title=""/>
          </v:shape>
          <o:OLEObject Type="Embed" ProgID="Equation.3" ShapeID="_x0000_i1655" DrawAspect="Content" ObjectID="_1720945205" r:id="rId1335"/>
        </w:object>
      </w:r>
      <w:r>
        <w:t>.</w:t>
      </w:r>
    </w:p>
    <w:p w14:paraId="13DF6D29" w14:textId="77777777" w:rsidR="00E55FCF" w:rsidRDefault="00F03C5A" w:rsidP="00E55FCF">
      <w:pPr>
        <w:pStyle w:val="TryitNow"/>
      </w:pPr>
      <w:r>
        <w:rPr>
          <w:noProof/>
        </w:rPr>
        <w:lastRenderedPageBreak/>
        <w:drawing>
          <wp:anchor distT="0" distB="0" distL="114300" distR="114300" simplePos="0" relativeHeight="251641856" behindDoc="0" locked="0" layoutInCell="1" allowOverlap="1" wp14:anchorId="2230C2A4" wp14:editId="64D003BA">
            <wp:simplePos x="0" y="0"/>
            <wp:positionH relativeFrom="column">
              <wp:posOffset>4114800</wp:posOffset>
            </wp:positionH>
            <wp:positionV relativeFrom="paragraph">
              <wp:posOffset>76690</wp:posOffset>
            </wp:positionV>
            <wp:extent cx="1349375" cy="877570"/>
            <wp:effectExtent l="0" t="0" r="0" b="0"/>
            <wp:wrapThrough wrapText="bothSides">
              <wp:wrapPolygon edited="0">
                <wp:start x="0" y="0"/>
                <wp:lineTo x="0" y="21100"/>
                <wp:lineTo x="21346" y="21100"/>
                <wp:lineTo x="21346" y="0"/>
                <wp:lineTo x="0" y="0"/>
              </wp:wrapPolygon>
            </wp:wrapThrough>
            <wp:docPr id="91" name="Picture 91" descr="From the left the graph starts out flat just below 0. As x increases, y increases slowly at first then more rapidly. As x approaches 0 from the left, the graph increases rapidly out of the window.  Immediately past 0, the graph decreases rapidly from above the window, decreasing quickly and first then more slowly.  As x increases to the right, the graph flattens, approach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From the left the graph starts out flat just below 0. As x increases, y increases slowly at first then more rapidly. As x approaches 0 from the left, the graph increases rapidly out of the window.  Immediately past 0, the graph decreases rapidly from above the window, decreasing quickly and first then more slowly.  As x increases to the right, the graph flattens, approaching 0."/>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1349375" cy="87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FCF">
        <w:t>Try it Now:</w:t>
      </w:r>
    </w:p>
    <w:p w14:paraId="7D6B7AE2" w14:textId="77777777" w:rsidR="00EF47B0" w:rsidRDefault="00E55FCF" w:rsidP="00C15BA3">
      <w:pPr>
        <w:pStyle w:val="TryitNowbody"/>
        <w:ind w:left="270" w:hanging="270"/>
      </w:pPr>
      <w:r>
        <w:t>1. Use symbolic notation to describe the long run behavior and short run behavior for the reciprocal squared function.</w:t>
      </w:r>
    </w:p>
    <w:p w14:paraId="1F562AC3" w14:textId="77777777" w:rsidR="0024458E" w:rsidRDefault="0024458E" w:rsidP="00CD29C1">
      <w:pPr>
        <w:pStyle w:val="TryitNowbody"/>
      </w:pPr>
    </w:p>
    <w:p w14:paraId="47B33BA7" w14:textId="77777777" w:rsidR="0024458E" w:rsidRDefault="0024458E" w:rsidP="00CD29C1">
      <w:pPr>
        <w:pStyle w:val="TryitNowbody"/>
      </w:pPr>
    </w:p>
    <w:p w14:paraId="42045414" w14:textId="77777777" w:rsidR="00E55FCF" w:rsidRDefault="00E55FCF" w:rsidP="00E55FCF">
      <w:pPr>
        <w:tabs>
          <w:tab w:val="left" w:pos="900"/>
        </w:tabs>
      </w:pPr>
    </w:p>
    <w:p w14:paraId="3B1A5803" w14:textId="77777777" w:rsidR="0024458E" w:rsidRDefault="0024458E" w:rsidP="00E55FCF">
      <w:pPr>
        <w:tabs>
          <w:tab w:val="left" w:pos="900"/>
        </w:tabs>
      </w:pPr>
    </w:p>
    <w:p w14:paraId="7CAF2F45" w14:textId="77777777" w:rsidR="00E55FCF" w:rsidRDefault="00E55FCF" w:rsidP="00E55FCF">
      <w:pPr>
        <w:pStyle w:val="ExampleHeader"/>
      </w:pPr>
      <w:r>
        <w:t>Example 2</w:t>
      </w:r>
    </w:p>
    <w:p w14:paraId="67B57582" w14:textId="77777777" w:rsidR="00E55FCF" w:rsidRDefault="00E55FCF" w:rsidP="00E55FCF">
      <w:pPr>
        <w:pStyle w:val="Example"/>
      </w:pPr>
      <w:r>
        <w:t>Sketch a graph of the reciprocal function shifted two units to the left and up three units.  Identify the horizontal and vertical asymptotes of the graph, if any.</w:t>
      </w:r>
    </w:p>
    <w:p w14:paraId="3769D76A" w14:textId="77777777" w:rsidR="00E55FCF" w:rsidRDefault="00E55FCF" w:rsidP="00E55FCF">
      <w:pPr>
        <w:pStyle w:val="Example"/>
      </w:pPr>
    </w:p>
    <w:p w14:paraId="7279D984" w14:textId="77777777" w:rsidR="00E55FCF" w:rsidRDefault="00E55FCF" w:rsidP="00E55FCF">
      <w:pPr>
        <w:pStyle w:val="Example"/>
      </w:pPr>
      <w:r>
        <w:t>Transforming the graph left 2 and up 3 would result in the function</w:t>
      </w:r>
    </w:p>
    <w:p w14:paraId="479A9F41" w14:textId="77777777" w:rsidR="00E55FCF" w:rsidRDefault="0024458E" w:rsidP="00E55FCF">
      <w:pPr>
        <w:pStyle w:val="Example"/>
      </w:pPr>
      <w:r>
        <w:rPr>
          <w:noProof/>
        </w:rPr>
        <w:drawing>
          <wp:anchor distT="0" distB="0" distL="114300" distR="114300" simplePos="0" relativeHeight="251647488" behindDoc="0" locked="0" layoutInCell="1" allowOverlap="1" wp14:anchorId="187A672C" wp14:editId="1B2BF43A">
            <wp:simplePos x="0" y="0"/>
            <wp:positionH relativeFrom="column">
              <wp:posOffset>2870835</wp:posOffset>
            </wp:positionH>
            <wp:positionV relativeFrom="paragraph">
              <wp:posOffset>664210</wp:posOffset>
            </wp:positionV>
            <wp:extent cx="2891790" cy="2282825"/>
            <wp:effectExtent l="0" t="0" r="0" b="0"/>
            <wp:wrapThrough wrapText="bothSides">
              <wp:wrapPolygon edited="0">
                <wp:start x="0" y="0"/>
                <wp:lineTo x="0" y="21450"/>
                <wp:lineTo x="21486" y="21450"/>
                <wp:lineTo x="21486" y="0"/>
                <wp:lineTo x="0" y="0"/>
              </wp:wrapPolygon>
            </wp:wrapThrough>
            <wp:docPr id="92" name="Picture 92" descr="From the left the graph starts out flat just below 3. As x increases, y decreases slowly at first then more rapidly. As x approaches negative 2 from the left, the graph decreases rapidly out of the window.  Immediately past negative 2, the graph decreases rapidly from above the window, decreasing quickly and first then more slowly.  As x increases to the right, the graph flattens, approach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From the left the graph starts out flat just below 3. As x increases, y decreases slowly at first then more rapidly. As x approaches negative 2 from the left, the graph decreases rapidly out of the window.  Immediately past negative 2, the graph decreases rapidly from above the window, decreasing quickly and first then more slowly.  As x increases to the right, the graph flattens, approaching 3."/>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2891790" cy="228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FCF" w:rsidRPr="00A40DE4">
        <w:rPr>
          <w:position w:val="-24"/>
        </w:rPr>
        <w:object w:dxaOrig="1640" w:dyaOrig="620" w14:anchorId="3CEFE3F9">
          <v:shape id="_x0000_i1656" type="#_x0000_t75" style="width:83.25pt;height:31.5pt" o:ole="">
            <v:imagedata r:id="rId1338" o:title=""/>
          </v:shape>
          <o:OLEObject Type="Embed" ProgID="Equation.3" ShapeID="_x0000_i1656" DrawAspect="Content" ObjectID="_1720945206" r:id="rId1339"/>
        </w:object>
      </w:r>
      <w:r w:rsidR="00E55FCF">
        <w:t xml:space="preserve">, or equivalently, by giving the terms a common denominator, </w:t>
      </w:r>
      <w:r w:rsidR="00E55FCF" w:rsidRPr="00A40DE4">
        <w:rPr>
          <w:position w:val="-24"/>
        </w:rPr>
        <w:object w:dxaOrig="1420" w:dyaOrig="620" w14:anchorId="5A098E1D">
          <v:shape id="_x0000_i1657" type="#_x0000_t75" style="width:69.75pt;height:31.5pt" o:ole="">
            <v:imagedata r:id="rId1340" o:title=""/>
          </v:shape>
          <o:OLEObject Type="Embed" ProgID="Equation.3" ShapeID="_x0000_i1657" DrawAspect="Content" ObjectID="_1720945207" r:id="rId1341"/>
        </w:object>
      </w:r>
      <w:r w:rsidR="00F03C5A">
        <w:t>.</w:t>
      </w:r>
    </w:p>
    <w:p w14:paraId="11DC55A9" w14:textId="77777777" w:rsidR="00E55FCF" w:rsidRDefault="00E55FCF" w:rsidP="00E55FCF">
      <w:pPr>
        <w:pStyle w:val="Example"/>
      </w:pPr>
    </w:p>
    <w:p w14:paraId="4CCEEE17" w14:textId="77777777" w:rsidR="00E55FCF" w:rsidRDefault="00E55FCF" w:rsidP="00E55FCF">
      <w:pPr>
        <w:pStyle w:val="Example"/>
      </w:pPr>
      <w:r>
        <w:t xml:space="preserve">Shifting the toolkit function would give us this graph.  Notice that this equation is undefined at </w:t>
      </w:r>
      <w:r>
        <w:rPr>
          <w:i/>
        </w:rPr>
        <w:t>x</w:t>
      </w:r>
      <w:r>
        <w:t xml:space="preserve"> = -2, and the graph also is showing a vertical asymptote at </w:t>
      </w:r>
      <w:r>
        <w:rPr>
          <w:i/>
        </w:rPr>
        <w:t>x</w:t>
      </w:r>
      <w:r>
        <w:t xml:space="preserve"> = -2.</w:t>
      </w:r>
    </w:p>
    <w:p w14:paraId="3990BCF3" w14:textId="77777777" w:rsidR="00E55FCF" w:rsidRDefault="00E55FCF" w:rsidP="00E55FCF">
      <w:pPr>
        <w:pStyle w:val="Example"/>
      </w:pPr>
      <w:r>
        <w:t>As</w:t>
      </w:r>
      <w:r w:rsidRPr="009410CC">
        <w:rPr>
          <w:position w:val="-6"/>
        </w:rPr>
        <w:object w:dxaOrig="880" w:dyaOrig="320" w14:anchorId="3B9DD364">
          <v:shape id="_x0000_i1658" type="#_x0000_t75" style="width:43.5pt;height:15.75pt" o:ole="">
            <v:imagedata r:id="rId1342" o:title=""/>
          </v:shape>
          <o:OLEObject Type="Embed" ProgID="Equation.3" ShapeID="_x0000_i1658" DrawAspect="Content" ObjectID="_1720945208" r:id="rId1343"/>
        </w:object>
      </w:r>
      <w:r>
        <w:t>,</w:t>
      </w:r>
      <w:r w:rsidRPr="003C369D">
        <w:rPr>
          <w:position w:val="-10"/>
        </w:rPr>
        <w:object w:dxaOrig="1180" w:dyaOrig="320" w14:anchorId="30C3698A">
          <v:shape id="_x0000_i1659" type="#_x0000_t75" style="width:58.5pt;height:15.75pt" o:ole="">
            <v:imagedata r:id="rId1344" o:title=""/>
          </v:shape>
          <o:OLEObject Type="Embed" ProgID="Equation.3" ShapeID="_x0000_i1659" DrawAspect="Content" ObjectID="_1720945209" r:id="rId1345"/>
        </w:object>
      </w:r>
      <w:r>
        <w:t xml:space="preserve">, and </w:t>
      </w:r>
      <w:r w:rsidR="0024458E">
        <w:br/>
      </w:r>
      <w:r>
        <w:t xml:space="preserve">as </w:t>
      </w:r>
      <w:r w:rsidRPr="009410CC">
        <w:rPr>
          <w:position w:val="-6"/>
        </w:rPr>
        <w:object w:dxaOrig="880" w:dyaOrig="320" w14:anchorId="53B48E2D">
          <v:shape id="_x0000_i1660" type="#_x0000_t75" style="width:43.5pt;height:15.75pt" o:ole="">
            <v:imagedata r:id="rId1346" o:title=""/>
          </v:shape>
          <o:OLEObject Type="Embed" ProgID="Equation.3" ShapeID="_x0000_i1660" DrawAspect="Content" ObjectID="_1720945210" r:id="rId1347"/>
        </w:object>
      </w:r>
      <w:r>
        <w:t>,</w:t>
      </w:r>
      <w:r w:rsidRPr="003C369D">
        <w:rPr>
          <w:position w:val="-10"/>
        </w:rPr>
        <w:object w:dxaOrig="1040" w:dyaOrig="320" w14:anchorId="50BF3348">
          <v:shape id="_x0000_i1661" type="#_x0000_t75" style="width:51.75pt;height:15.75pt" o:ole="">
            <v:imagedata r:id="rId1348" o:title=""/>
          </v:shape>
          <o:OLEObject Type="Embed" ProgID="Equation.3" ShapeID="_x0000_i1661" DrawAspect="Content" ObjectID="_1720945211" r:id="rId1349"/>
        </w:object>
      </w:r>
    </w:p>
    <w:p w14:paraId="00AD92E5" w14:textId="77777777" w:rsidR="00E55FCF" w:rsidRDefault="00E55FCF" w:rsidP="00E55FCF">
      <w:pPr>
        <w:pStyle w:val="Example"/>
      </w:pPr>
    </w:p>
    <w:p w14:paraId="1DE8FBCA" w14:textId="77777777" w:rsidR="00E55FCF" w:rsidRDefault="00E55FCF" w:rsidP="00E55FCF">
      <w:pPr>
        <w:pStyle w:val="Example"/>
      </w:pPr>
      <w:r>
        <w:t xml:space="preserve">As the inputs grow large, the graph appears to be leveling off at output values of 3, indicating a horizontal asymptote at </w:t>
      </w:r>
      <w:r w:rsidRPr="00F00EFC">
        <w:rPr>
          <w:position w:val="-10"/>
        </w:rPr>
        <w:object w:dxaOrig="560" w:dyaOrig="320" w14:anchorId="521F3050">
          <v:shape id="_x0000_i1662" type="#_x0000_t75" style="width:28.5pt;height:15.75pt" o:ole="">
            <v:imagedata r:id="rId1350" o:title=""/>
          </v:shape>
          <o:OLEObject Type="Embed" ProgID="Equation.3" ShapeID="_x0000_i1662" DrawAspect="Content" ObjectID="_1720945212" r:id="rId1351"/>
        </w:object>
      </w:r>
      <w:r>
        <w:t xml:space="preserve">. </w:t>
      </w:r>
    </w:p>
    <w:p w14:paraId="0E102863" w14:textId="77777777" w:rsidR="00E55FCF" w:rsidRDefault="00E55FCF" w:rsidP="00E55FCF">
      <w:pPr>
        <w:pStyle w:val="Example"/>
      </w:pPr>
      <w:r>
        <w:t xml:space="preserve">As </w:t>
      </w:r>
      <w:r w:rsidRPr="009410CC">
        <w:rPr>
          <w:position w:val="-6"/>
        </w:rPr>
        <w:object w:dxaOrig="859" w:dyaOrig="260" w14:anchorId="118D6121">
          <v:shape id="_x0000_i1663" type="#_x0000_t75" style="width:43.5pt;height:13.5pt" o:ole="">
            <v:imagedata r:id="rId1332" o:title=""/>
          </v:shape>
          <o:OLEObject Type="Embed" ProgID="Equation.3" ShapeID="_x0000_i1663" DrawAspect="Content" ObjectID="_1720945213" r:id="rId1352"/>
        </w:object>
      </w:r>
      <w:r>
        <w:t xml:space="preserve">, </w:t>
      </w:r>
      <w:r w:rsidRPr="003C369D">
        <w:rPr>
          <w:position w:val="-10"/>
        </w:rPr>
        <w:object w:dxaOrig="999" w:dyaOrig="320" w14:anchorId="77D3F053">
          <v:shape id="_x0000_i1664" type="#_x0000_t75" style="width:50.25pt;height:15.75pt" o:ole="">
            <v:imagedata r:id="rId1353" o:title=""/>
          </v:shape>
          <o:OLEObject Type="Embed" ProgID="Equation.3" ShapeID="_x0000_i1664" DrawAspect="Content" ObjectID="_1720945214" r:id="rId1354"/>
        </w:object>
      </w:r>
      <w:r>
        <w:t>.</w:t>
      </w:r>
    </w:p>
    <w:p w14:paraId="1CEA1F31" w14:textId="77777777" w:rsidR="00E55FCF" w:rsidRDefault="00E55FCF" w:rsidP="00E55FCF">
      <w:pPr>
        <w:pStyle w:val="Example"/>
      </w:pPr>
      <w:r>
        <w:t xml:space="preserve"> </w:t>
      </w:r>
    </w:p>
    <w:p w14:paraId="5CBB65FD" w14:textId="77777777" w:rsidR="00E55FCF" w:rsidRDefault="00E55FCF" w:rsidP="00E55FCF">
      <w:pPr>
        <w:pStyle w:val="Example"/>
      </w:pPr>
      <w:r>
        <w:t>Notice that horizontal and vertical asymptotes get shifted left 2 and up 3 along with the function.</w:t>
      </w:r>
    </w:p>
    <w:p w14:paraId="1C449289" w14:textId="77777777" w:rsidR="00E55FCF" w:rsidRPr="00F00EFC" w:rsidRDefault="00E55FCF" w:rsidP="00E55FCF"/>
    <w:p w14:paraId="0DB6580E" w14:textId="77777777" w:rsidR="00E55FCF" w:rsidRDefault="00E55FCF" w:rsidP="00E55FCF">
      <w:pPr>
        <w:tabs>
          <w:tab w:val="left" w:pos="900"/>
        </w:tabs>
      </w:pPr>
    </w:p>
    <w:p w14:paraId="275CD319" w14:textId="77777777" w:rsidR="00E55FCF" w:rsidRDefault="00E55FCF" w:rsidP="00E55FCF">
      <w:pPr>
        <w:pStyle w:val="TryitNow"/>
      </w:pPr>
      <w:r>
        <w:t>Try it Now</w:t>
      </w:r>
    </w:p>
    <w:p w14:paraId="2F1B40E5" w14:textId="77777777" w:rsidR="00E55FCF" w:rsidRPr="00F00EFC" w:rsidRDefault="00E55FCF" w:rsidP="00C15BA3">
      <w:pPr>
        <w:pStyle w:val="TryitNowbody"/>
        <w:ind w:left="270" w:hanging="270"/>
      </w:pPr>
      <w:r w:rsidRPr="00F00EFC">
        <w:t xml:space="preserve">2. Sketch the graph and find the horizontal and vertical asymptotes of the reciprocal squared function that has been shifted right 3 units and down 4 units. </w:t>
      </w:r>
    </w:p>
    <w:p w14:paraId="439570BA" w14:textId="77777777" w:rsidR="00E55FCF" w:rsidRDefault="00E55FCF" w:rsidP="00E55FCF">
      <w:pPr>
        <w:tabs>
          <w:tab w:val="left" w:pos="900"/>
        </w:tabs>
      </w:pPr>
    </w:p>
    <w:p w14:paraId="571259C0" w14:textId="77777777" w:rsidR="00E55FCF" w:rsidRDefault="00E55FCF" w:rsidP="00E55FCF">
      <w:pPr>
        <w:tabs>
          <w:tab w:val="left" w:pos="900"/>
        </w:tabs>
      </w:pPr>
    </w:p>
    <w:p w14:paraId="7609EDD8" w14:textId="77777777" w:rsidR="00E55FCF" w:rsidRDefault="00E55FCF" w:rsidP="00E55FCF">
      <w:pPr>
        <w:tabs>
          <w:tab w:val="left" w:pos="900"/>
        </w:tabs>
      </w:pPr>
      <w:r>
        <w:t xml:space="preserve">In the previous example, we shifted a toolkit function in a way that resulted in a function of the form </w:t>
      </w:r>
      <w:r w:rsidRPr="00A40DE4">
        <w:rPr>
          <w:position w:val="-24"/>
        </w:rPr>
        <w:object w:dxaOrig="1420" w:dyaOrig="620" w14:anchorId="18B788FB">
          <v:shape id="_x0000_i1665" type="#_x0000_t75" style="width:69.75pt;height:31.5pt" o:ole="">
            <v:imagedata r:id="rId1340" o:title=""/>
          </v:shape>
          <o:OLEObject Type="Embed" ProgID="Equation.3" ShapeID="_x0000_i1665" DrawAspect="Content" ObjectID="_1720945215" r:id="rId1355"/>
        </w:object>
      </w:r>
      <w:r>
        <w:t>.  This is an example of a more general rational function.</w:t>
      </w:r>
    </w:p>
    <w:p w14:paraId="75F6622A" w14:textId="77777777" w:rsidR="00E55FCF" w:rsidRDefault="00E55FCF" w:rsidP="00E55FCF">
      <w:pPr>
        <w:tabs>
          <w:tab w:val="left" w:pos="900"/>
        </w:tabs>
      </w:pPr>
    </w:p>
    <w:p w14:paraId="0820D847" w14:textId="77777777" w:rsidR="00E55FCF" w:rsidRDefault="00E55FCF" w:rsidP="00E55FCF">
      <w:pPr>
        <w:tabs>
          <w:tab w:val="left" w:pos="900"/>
        </w:tabs>
      </w:pPr>
    </w:p>
    <w:p w14:paraId="6F15C85F" w14:textId="77777777" w:rsidR="00E55FCF" w:rsidRDefault="00E55FCF" w:rsidP="00E55FCF">
      <w:pPr>
        <w:pStyle w:val="DefinitionHeader"/>
      </w:pPr>
      <w:r>
        <w:lastRenderedPageBreak/>
        <w:t>Rational Function</w:t>
      </w:r>
    </w:p>
    <w:p w14:paraId="31B4E7A3" w14:textId="77777777" w:rsidR="00E55FCF" w:rsidRDefault="00E55FCF" w:rsidP="00E55FCF">
      <w:pPr>
        <w:pStyle w:val="Definition"/>
      </w:pPr>
      <w:r>
        <w:t xml:space="preserve">A </w:t>
      </w:r>
      <w:r>
        <w:rPr>
          <w:b/>
        </w:rPr>
        <w:t>rational function</w:t>
      </w:r>
      <w:r w:rsidR="00FE577E">
        <w:rPr>
          <w:b/>
        </w:rPr>
        <w:fldChar w:fldCharType="begin"/>
      </w:r>
      <w:r>
        <w:instrText>xe "</w:instrText>
      </w:r>
      <w:r w:rsidRPr="00D428F2">
        <w:rPr>
          <w:b/>
        </w:rPr>
        <w:instrText>Rational Function</w:instrText>
      </w:r>
      <w:r>
        <w:rPr>
          <w:b/>
        </w:rPr>
        <w:instrText>s</w:instrText>
      </w:r>
      <w:r>
        <w:instrText>"</w:instrText>
      </w:r>
      <w:r w:rsidR="00FE577E">
        <w:rPr>
          <w:b/>
        </w:rPr>
        <w:fldChar w:fldCharType="end"/>
      </w:r>
      <w:r w:rsidR="00FE577E">
        <w:rPr>
          <w:b/>
        </w:rPr>
        <w:fldChar w:fldCharType="begin"/>
      </w:r>
      <w:r>
        <w:instrText>xe "</w:instrText>
      </w:r>
      <w:r w:rsidRPr="00375B00">
        <w:instrText>Function:Rational Function</w:instrText>
      </w:r>
      <w:r>
        <w:instrText>s"</w:instrText>
      </w:r>
      <w:r w:rsidR="00FE577E">
        <w:rPr>
          <w:b/>
        </w:rPr>
        <w:fldChar w:fldCharType="end"/>
      </w:r>
      <w:r>
        <w:t xml:space="preserve"> is a function that can be written as the ratio of two polynomials, </w:t>
      </w:r>
      <w:r>
        <w:rPr>
          <w:i/>
        </w:rPr>
        <w:t>P</w:t>
      </w:r>
      <w:r w:rsidRPr="007731AF">
        <w:rPr>
          <w:i/>
        </w:rPr>
        <w:t>(x)</w:t>
      </w:r>
      <w:r>
        <w:t xml:space="preserve"> and </w:t>
      </w:r>
      <w:r>
        <w:rPr>
          <w:i/>
        </w:rPr>
        <w:t>Q</w:t>
      </w:r>
      <w:r w:rsidRPr="007731AF">
        <w:rPr>
          <w:i/>
        </w:rPr>
        <w:t>(x)</w:t>
      </w:r>
      <w:r>
        <w:t>.</w:t>
      </w:r>
    </w:p>
    <w:p w14:paraId="04272D43" w14:textId="77777777" w:rsidR="00E55FCF" w:rsidRDefault="00E55FCF" w:rsidP="00E55FCF">
      <w:pPr>
        <w:pStyle w:val="Definition"/>
      </w:pPr>
      <w:r w:rsidRPr="00164275">
        <w:rPr>
          <w:position w:val="-32"/>
        </w:rPr>
        <w:object w:dxaOrig="4020" w:dyaOrig="760" w14:anchorId="540EBD27">
          <v:shape id="_x0000_i1666" type="#_x0000_t75" style="width:201pt;height:37.5pt" o:ole="">
            <v:imagedata r:id="rId1356" o:title=""/>
          </v:shape>
          <o:OLEObject Type="Embed" ProgID="Equation.3" ShapeID="_x0000_i1666" DrawAspect="Content" ObjectID="_1720945216" r:id="rId1357"/>
        </w:object>
      </w:r>
      <w:r>
        <w:t xml:space="preserve">  </w:t>
      </w:r>
    </w:p>
    <w:p w14:paraId="6E001D08" w14:textId="77777777" w:rsidR="00E55FCF" w:rsidRDefault="00E55FCF" w:rsidP="00E55FCF">
      <w:pPr>
        <w:tabs>
          <w:tab w:val="left" w:pos="900"/>
        </w:tabs>
      </w:pPr>
    </w:p>
    <w:p w14:paraId="1566B6DE" w14:textId="77777777" w:rsidR="00E55FCF" w:rsidRDefault="00E55FCF" w:rsidP="00E55FCF">
      <w:pPr>
        <w:tabs>
          <w:tab w:val="left" w:pos="900"/>
        </w:tabs>
      </w:pPr>
    </w:p>
    <w:p w14:paraId="208218F9" w14:textId="77777777" w:rsidR="00E55FCF" w:rsidRDefault="00E55FCF" w:rsidP="00E55FCF">
      <w:pPr>
        <w:pStyle w:val="ExampleHeader"/>
      </w:pPr>
      <w:r>
        <w:t>Example 3</w:t>
      </w:r>
    </w:p>
    <w:p w14:paraId="3A04D662" w14:textId="77777777" w:rsidR="00E55FCF" w:rsidRDefault="00E55FCF" w:rsidP="00E55FCF">
      <w:pPr>
        <w:pStyle w:val="Example"/>
      </w:pPr>
      <w:r>
        <w:t xml:space="preserve">A large mixing tank currently contains 100 gallons of water, into which 5 pounds of sugar have been mixed.  A tap will open pouring 10 gallons per minute of water into the tank at the same time sugar is poured into the tank at a rate of 1 pound per minute.  Find the concentration (pounds per gallon) of sugar in the tank after </w:t>
      </w:r>
      <w:r>
        <w:rPr>
          <w:i/>
        </w:rPr>
        <w:t>t</w:t>
      </w:r>
      <w:r>
        <w:t xml:space="preserve"> minutes.  </w:t>
      </w:r>
    </w:p>
    <w:p w14:paraId="66A143D8" w14:textId="77777777" w:rsidR="00E55FCF" w:rsidRDefault="00E55FCF" w:rsidP="00E55FCF">
      <w:pPr>
        <w:pStyle w:val="Example"/>
      </w:pPr>
    </w:p>
    <w:p w14:paraId="53B491EE" w14:textId="77777777" w:rsidR="00E55FCF" w:rsidRDefault="00E55FCF" w:rsidP="00E55FCF">
      <w:pPr>
        <w:pStyle w:val="Example"/>
      </w:pPr>
      <w:r>
        <w:t>Notice that the amount of water in the tank is changing linearly, as is the amount of sugar in the tank.  We can write an equation independently for each:</w:t>
      </w:r>
    </w:p>
    <w:p w14:paraId="514F36D8" w14:textId="77777777" w:rsidR="00E55FCF" w:rsidRDefault="00E55FCF" w:rsidP="00E55FCF">
      <w:pPr>
        <w:pStyle w:val="Example"/>
      </w:pPr>
      <w:r w:rsidRPr="004B75F9">
        <w:rPr>
          <w:position w:val="-6"/>
        </w:rPr>
        <w:object w:dxaOrig="1760" w:dyaOrig="279" w14:anchorId="547B754E">
          <v:shape id="_x0000_i1667" type="#_x0000_t75" style="width:88.5pt;height:13.5pt" o:ole="">
            <v:imagedata r:id="rId1358" o:title=""/>
          </v:shape>
          <o:OLEObject Type="Embed" ProgID="Equation.3" ShapeID="_x0000_i1667" DrawAspect="Content" ObjectID="_1720945217" r:id="rId1359"/>
        </w:object>
      </w:r>
    </w:p>
    <w:p w14:paraId="66F7DF13" w14:textId="77777777" w:rsidR="00E55FCF" w:rsidRDefault="00E55FCF" w:rsidP="00E55FCF">
      <w:pPr>
        <w:pStyle w:val="Example"/>
      </w:pPr>
      <w:r w:rsidRPr="004B75F9">
        <w:rPr>
          <w:position w:val="-10"/>
        </w:rPr>
        <w:object w:dxaOrig="1380" w:dyaOrig="320" w14:anchorId="1F502002">
          <v:shape id="_x0000_i1668" type="#_x0000_t75" style="width:69.75pt;height:15.75pt" o:ole="">
            <v:imagedata r:id="rId1360" o:title=""/>
          </v:shape>
          <o:OLEObject Type="Embed" ProgID="Equation.3" ShapeID="_x0000_i1668" DrawAspect="Content" ObjectID="_1720945218" r:id="rId1361"/>
        </w:object>
      </w:r>
    </w:p>
    <w:p w14:paraId="4E35B73D" w14:textId="77777777" w:rsidR="00E55FCF" w:rsidRDefault="00E55FCF" w:rsidP="00E55FCF">
      <w:pPr>
        <w:pStyle w:val="Example"/>
      </w:pPr>
    </w:p>
    <w:p w14:paraId="7DC3891B" w14:textId="77777777" w:rsidR="00E55FCF" w:rsidRDefault="00E55FCF" w:rsidP="00E55FCF">
      <w:pPr>
        <w:pStyle w:val="Example"/>
      </w:pPr>
      <w:r>
        <w:t xml:space="preserve">The concentration, </w:t>
      </w:r>
      <w:r>
        <w:rPr>
          <w:i/>
        </w:rPr>
        <w:t>C</w:t>
      </w:r>
      <w:r>
        <w:t>, will be the ratio of pounds of sugar to gallons of water</w:t>
      </w:r>
    </w:p>
    <w:p w14:paraId="516FCADE" w14:textId="77777777" w:rsidR="00E55FCF" w:rsidRDefault="00E55FCF" w:rsidP="00E55FCF">
      <w:pPr>
        <w:pStyle w:val="Example"/>
      </w:pPr>
      <w:r w:rsidRPr="004B75F9">
        <w:rPr>
          <w:position w:val="-24"/>
        </w:rPr>
        <w:object w:dxaOrig="1640" w:dyaOrig="620" w14:anchorId="5FE8AB11">
          <v:shape id="_x0000_i1669" type="#_x0000_t75" style="width:83.25pt;height:31.5pt" o:ole="">
            <v:imagedata r:id="rId1362" o:title=""/>
          </v:shape>
          <o:OLEObject Type="Embed" ProgID="Equation.3" ShapeID="_x0000_i1669" DrawAspect="Content" ObjectID="_1720945219" r:id="rId1363"/>
        </w:object>
      </w:r>
    </w:p>
    <w:p w14:paraId="48C67C71" w14:textId="77777777" w:rsidR="00E55FCF" w:rsidRDefault="00E55FCF" w:rsidP="00E55FCF">
      <w:pPr>
        <w:tabs>
          <w:tab w:val="left" w:pos="900"/>
        </w:tabs>
      </w:pPr>
    </w:p>
    <w:p w14:paraId="01A0D412" w14:textId="77777777" w:rsidR="00E55FCF" w:rsidRPr="004B75F9" w:rsidRDefault="00E55FCF" w:rsidP="00E55FCF">
      <w:pPr>
        <w:tabs>
          <w:tab w:val="left" w:pos="900"/>
        </w:tabs>
      </w:pPr>
    </w:p>
    <w:p w14:paraId="11F461ED" w14:textId="77777777" w:rsidR="00E55FCF" w:rsidRDefault="00E55FCF" w:rsidP="00E55FCF">
      <w:pPr>
        <w:tabs>
          <w:tab w:val="left" w:pos="900"/>
        </w:tabs>
      </w:pPr>
      <w:r>
        <w:rPr>
          <w:b/>
        </w:rPr>
        <w:t>Finding Asymptotes and Intercepts</w:t>
      </w:r>
    </w:p>
    <w:p w14:paraId="675D7B17" w14:textId="77777777" w:rsidR="00E55FCF" w:rsidRDefault="00E55FCF" w:rsidP="00E55FCF">
      <w:pPr>
        <w:tabs>
          <w:tab w:val="left" w:pos="900"/>
        </w:tabs>
      </w:pPr>
    </w:p>
    <w:p w14:paraId="08481D54" w14:textId="77777777" w:rsidR="00E55FCF" w:rsidRDefault="00E55FCF" w:rsidP="00E55FCF">
      <w:pPr>
        <w:tabs>
          <w:tab w:val="left" w:pos="900"/>
        </w:tabs>
      </w:pPr>
      <w:r>
        <w:t>Given a rational function, as part of investigating the short run behavior we are interested in finding any vertical and horizontal asymptotes, as well as finding any vertical or horizontal intercepts, as we have done in the past.</w:t>
      </w:r>
    </w:p>
    <w:p w14:paraId="5199D3F7" w14:textId="77777777" w:rsidR="00E55FCF" w:rsidRDefault="00E55FCF" w:rsidP="00E55FCF">
      <w:pPr>
        <w:tabs>
          <w:tab w:val="left" w:pos="900"/>
        </w:tabs>
      </w:pPr>
    </w:p>
    <w:p w14:paraId="15658A44" w14:textId="7D88C6A8" w:rsidR="00E55FCF" w:rsidRDefault="00E55FCF" w:rsidP="00E55FCF">
      <w:pPr>
        <w:tabs>
          <w:tab w:val="left" w:pos="900"/>
        </w:tabs>
      </w:pPr>
      <w:r>
        <w:t>To find vertical asymptotes, we notice that the vertical asymptotes in our examples occur when</w:t>
      </w:r>
      <w:r w:rsidR="007A762D">
        <w:t xml:space="preserve"> the denominator is zero, so the function is undefined</w:t>
      </w:r>
      <w:r>
        <w:t xml:space="preserve">.  With one exception, a vertical asymptote will occur whenever the denominator is </w:t>
      </w:r>
      <w:r w:rsidR="007A762D">
        <w:t>zero</w:t>
      </w:r>
      <w:r>
        <w:t>.</w:t>
      </w:r>
    </w:p>
    <w:p w14:paraId="73761CE1" w14:textId="77777777" w:rsidR="00E55FCF" w:rsidRDefault="00E55FCF" w:rsidP="00E55FCF">
      <w:pPr>
        <w:tabs>
          <w:tab w:val="left" w:pos="900"/>
        </w:tabs>
      </w:pPr>
    </w:p>
    <w:p w14:paraId="153EDD33" w14:textId="77777777" w:rsidR="00E55FCF" w:rsidRDefault="00E55FCF" w:rsidP="00E55FCF">
      <w:pPr>
        <w:tabs>
          <w:tab w:val="left" w:pos="900"/>
        </w:tabs>
      </w:pPr>
    </w:p>
    <w:p w14:paraId="27B8B1F0" w14:textId="77777777" w:rsidR="00E55FCF" w:rsidRDefault="00E55FCF" w:rsidP="00E55FCF">
      <w:pPr>
        <w:pStyle w:val="ExampleHeader"/>
      </w:pPr>
      <w:r>
        <w:t>Example 4</w:t>
      </w:r>
    </w:p>
    <w:p w14:paraId="738F17CE" w14:textId="77777777" w:rsidR="00E55FCF" w:rsidRDefault="00E55FCF" w:rsidP="00E55FCF">
      <w:pPr>
        <w:pStyle w:val="Example"/>
      </w:pPr>
      <w:r>
        <w:t xml:space="preserve">Find the vertical asymptotes of the function </w:t>
      </w:r>
      <w:r w:rsidRPr="00962F3F">
        <w:rPr>
          <w:position w:val="-24"/>
        </w:rPr>
        <w:object w:dxaOrig="1719" w:dyaOrig="660" w14:anchorId="7BF789CF">
          <v:shape id="_x0000_i1670" type="#_x0000_t75" style="width:85.5pt;height:31.5pt" o:ole="">
            <v:imagedata r:id="rId1364" o:title=""/>
          </v:shape>
          <o:OLEObject Type="Embed" ProgID="Equation.3" ShapeID="_x0000_i1670" DrawAspect="Content" ObjectID="_1720945220" r:id="rId1365"/>
        </w:object>
      </w:r>
    </w:p>
    <w:p w14:paraId="53912EF3" w14:textId="77777777" w:rsidR="00E55FCF" w:rsidRDefault="00E55FCF" w:rsidP="00E55FCF">
      <w:pPr>
        <w:pStyle w:val="Example"/>
      </w:pPr>
    </w:p>
    <w:p w14:paraId="03C2F686" w14:textId="77777777" w:rsidR="00E55FCF" w:rsidRDefault="00E55FCF" w:rsidP="00E55FCF">
      <w:pPr>
        <w:pStyle w:val="Example"/>
      </w:pPr>
      <w:r>
        <w:t>To find the vertical asymptotes, we determine where this function will be undefined by setting the denominator equal to zero:</w:t>
      </w:r>
    </w:p>
    <w:p w14:paraId="697828C7" w14:textId="77777777" w:rsidR="00E55FCF" w:rsidRDefault="00E55FCF" w:rsidP="00E55FCF">
      <w:pPr>
        <w:pStyle w:val="Example"/>
      </w:pPr>
      <w:r w:rsidRPr="00962F3F">
        <w:rPr>
          <w:position w:val="-46"/>
        </w:rPr>
        <w:object w:dxaOrig="1660" w:dyaOrig="1080" w14:anchorId="626EB3D9">
          <v:shape id="_x0000_i1671" type="#_x0000_t75" style="width:84.75pt;height:55.5pt" o:ole="">
            <v:imagedata r:id="rId1366" o:title=""/>
          </v:shape>
          <o:OLEObject Type="Embed" ProgID="Equation.3" ShapeID="_x0000_i1671" DrawAspect="Content" ObjectID="_1720945221" r:id="rId1367"/>
        </w:object>
      </w:r>
    </w:p>
    <w:p w14:paraId="5C1DBF60" w14:textId="77777777" w:rsidR="00B66572" w:rsidRPr="00962F3F" w:rsidRDefault="00B66572" w:rsidP="00B66572">
      <w:pPr>
        <w:pStyle w:val="Example"/>
        <w:rPr>
          <w:rFonts w:ascii="Trebuchet MS" w:hAnsi="Trebuchet MS"/>
          <w:sz w:val="22"/>
        </w:rPr>
      </w:pPr>
      <w:r>
        <w:rPr>
          <w:noProof/>
        </w:rPr>
        <w:lastRenderedPageBreak/>
        <w:drawing>
          <wp:anchor distT="0" distB="0" distL="114300" distR="114300" simplePos="0" relativeHeight="251678720" behindDoc="0" locked="0" layoutInCell="1" allowOverlap="1" wp14:anchorId="522F276E" wp14:editId="00452001">
            <wp:simplePos x="0" y="0"/>
            <wp:positionH relativeFrom="column">
              <wp:posOffset>3544570</wp:posOffset>
            </wp:positionH>
            <wp:positionV relativeFrom="paragraph">
              <wp:posOffset>-162560</wp:posOffset>
            </wp:positionV>
            <wp:extent cx="1958975" cy="1678305"/>
            <wp:effectExtent l="0" t="0" r="0" b="0"/>
            <wp:wrapTight wrapText="bothSides">
              <wp:wrapPolygon edited="0">
                <wp:start x="0" y="0"/>
                <wp:lineTo x="0" y="21330"/>
                <wp:lineTo x="21425" y="21330"/>
                <wp:lineTo x="21425" y="0"/>
                <wp:lineTo x="0" y="0"/>
              </wp:wrapPolygon>
            </wp:wrapTight>
            <wp:docPr id="42" name="Picture 42" descr="A graph that starts out decreasing slowly, then as x approaches negative 2 from the left, the graph decreases rapidly exiting the window. Right of x = negative 2 the graph decreases from above the window, then turns and increases out of the window as x approaches 1 from the left. Right of 1 the graph increases from below the window, then starts to fl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graph that starts out decreasing slowly, then as x approaches negative 2 from the left, the graph decreases rapidly exiting the window. Right of x = negative 2 the graph decreases from above the window, then turns and increases out of the window as x approaches 1 from the left. Right of 1 the graph increases from below the window, then starts to flatten."/>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1958975" cy="1678305"/>
                    </a:xfrm>
                    <a:prstGeom prst="rect">
                      <a:avLst/>
                    </a:prstGeom>
                    <a:noFill/>
                    <a:ln>
                      <a:noFill/>
                    </a:ln>
                  </pic:spPr>
                </pic:pic>
              </a:graphicData>
            </a:graphic>
            <wp14:sizeRelH relativeFrom="margin">
              <wp14:pctWidth>0</wp14:pctWidth>
            </wp14:sizeRelH>
            <wp14:sizeRelV relativeFrom="margin">
              <wp14:pctHeight>0</wp14:pctHeight>
            </wp14:sizeRelV>
          </wp:anchor>
        </w:drawing>
      </w:r>
      <w:r>
        <w:t>This indicates two vertical asymptotes, which a look at a graph confirms.</w:t>
      </w:r>
    </w:p>
    <w:p w14:paraId="7C43AFD2" w14:textId="77777777" w:rsidR="00B66572" w:rsidRPr="001E316C" w:rsidRDefault="00B66572" w:rsidP="00B66572">
      <w:pPr>
        <w:pStyle w:val="Example"/>
      </w:pPr>
    </w:p>
    <w:p w14:paraId="4BBD0559" w14:textId="77777777" w:rsidR="00B66572" w:rsidRDefault="00B66572" w:rsidP="00B66572">
      <w:pPr>
        <w:pStyle w:val="Example"/>
      </w:pPr>
    </w:p>
    <w:p w14:paraId="2D82FD20" w14:textId="77777777" w:rsidR="00B66572" w:rsidRDefault="00B66572" w:rsidP="00B66572">
      <w:pPr>
        <w:pStyle w:val="Example"/>
      </w:pPr>
    </w:p>
    <w:p w14:paraId="15358DA5" w14:textId="77777777" w:rsidR="00B66572" w:rsidRDefault="00B66572" w:rsidP="00B66572">
      <w:pPr>
        <w:pStyle w:val="Example"/>
      </w:pPr>
    </w:p>
    <w:p w14:paraId="42879E53" w14:textId="77777777" w:rsidR="00B66572" w:rsidRDefault="00B66572" w:rsidP="00B66572">
      <w:pPr>
        <w:pStyle w:val="Example"/>
      </w:pPr>
    </w:p>
    <w:p w14:paraId="67D1B682" w14:textId="77777777" w:rsidR="00B66572" w:rsidRDefault="00B66572" w:rsidP="00B66572">
      <w:pPr>
        <w:tabs>
          <w:tab w:val="left" w:pos="900"/>
        </w:tabs>
      </w:pPr>
    </w:p>
    <w:p w14:paraId="735389B1" w14:textId="77777777" w:rsidR="00B66572" w:rsidRDefault="00B66572" w:rsidP="00B66572">
      <w:pPr>
        <w:tabs>
          <w:tab w:val="left" w:pos="900"/>
        </w:tabs>
      </w:pPr>
    </w:p>
    <w:p w14:paraId="66D63DCA" w14:textId="77777777" w:rsidR="00B66572" w:rsidRDefault="00B66572" w:rsidP="00B66572">
      <w:pPr>
        <w:tabs>
          <w:tab w:val="left" w:pos="900"/>
        </w:tabs>
      </w:pPr>
      <w:r>
        <w:t>The exception to this rule can occur when both the numerator and denominator of a rational function are zero at the same input.</w:t>
      </w:r>
    </w:p>
    <w:p w14:paraId="440D5D34" w14:textId="77777777" w:rsidR="00B66572" w:rsidRDefault="00B66572" w:rsidP="00B66572">
      <w:pPr>
        <w:tabs>
          <w:tab w:val="left" w:pos="900"/>
        </w:tabs>
      </w:pPr>
    </w:p>
    <w:p w14:paraId="4FBD602B" w14:textId="77777777" w:rsidR="00B66572" w:rsidRDefault="00B66572" w:rsidP="00B66572">
      <w:pPr>
        <w:tabs>
          <w:tab w:val="left" w:pos="900"/>
        </w:tabs>
      </w:pPr>
    </w:p>
    <w:p w14:paraId="2F1F2804" w14:textId="77777777" w:rsidR="00B66572" w:rsidRDefault="00B66572" w:rsidP="00B66572">
      <w:pPr>
        <w:pStyle w:val="ExampleHeader"/>
      </w:pPr>
      <w:r>
        <w:t>Example 5</w:t>
      </w:r>
    </w:p>
    <w:p w14:paraId="594EE57D" w14:textId="77777777" w:rsidR="00B66572" w:rsidRDefault="00B66572" w:rsidP="00B66572">
      <w:pPr>
        <w:pStyle w:val="Example"/>
      </w:pPr>
      <w:r>
        <w:t xml:space="preserve">Find the vertical asymptotes of the function </w:t>
      </w:r>
      <w:r w:rsidRPr="00962F3F">
        <w:rPr>
          <w:position w:val="-24"/>
        </w:rPr>
        <w:object w:dxaOrig="1320" w:dyaOrig="620" w14:anchorId="41A0E1F5">
          <v:shape id="_x0000_i1672" type="#_x0000_t75" style="width:66pt;height:31.5pt" o:ole="">
            <v:imagedata r:id="rId1369" o:title=""/>
          </v:shape>
          <o:OLEObject Type="Embed" ProgID="Equation.3" ShapeID="_x0000_i1672" DrawAspect="Content" ObjectID="_1720945222" r:id="rId1370"/>
        </w:object>
      </w:r>
      <w:r>
        <w:t>.</w:t>
      </w:r>
    </w:p>
    <w:p w14:paraId="42C6C38D" w14:textId="77777777" w:rsidR="00B66572" w:rsidRDefault="00B66572" w:rsidP="00B66572">
      <w:pPr>
        <w:pStyle w:val="Example"/>
      </w:pPr>
    </w:p>
    <w:p w14:paraId="5E48DB93" w14:textId="49212D6D" w:rsidR="00B66572" w:rsidRDefault="00B66572" w:rsidP="00B66572">
      <w:pPr>
        <w:pStyle w:val="Example"/>
      </w:pPr>
      <w:r>
        <w:t>To find the vertical asymptotes, we determine where this function will be undefined by finding where denominator will be zero.  We can do this by factoring:</w:t>
      </w:r>
    </w:p>
    <w:p w14:paraId="2C1C9110" w14:textId="4F33787B" w:rsidR="00B66572" w:rsidRDefault="00B66572" w:rsidP="00B66572">
      <w:pPr>
        <w:pStyle w:val="MTDisplayEquation"/>
      </w:pPr>
      <w:r>
        <w:drawing>
          <wp:anchor distT="0" distB="0" distL="114300" distR="114300" simplePos="0" relativeHeight="251679744" behindDoc="0" locked="0" layoutInCell="1" allowOverlap="1" wp14:anchorId="3F282B4F" wp14:editId="76E96C0D">
            <wp:simplePos x="0" y="0"/>
            <wp:positionH relativeFrom="column">
              <wp:posOffset>3163570</wp:posOffset>
            </wp:positionH>
            <wp:positionV relativeFrom="paragraph">
              <wp:posOffset>628015</wp:posOffset>
            </wp:positionV>
            <wp:extent cx="2559050" cy="2311400"/>
            <wp:effectExtent l="0" t="0" r="0" b="0"/>
            <wp:wrapThrough wrapText="bothSides">
              <wp:wrapPolygon edited="0">
                <wp:start x="0" y="0"/>
                <wp:lineTo x="0" y="21363"/>
                <wp:lineTo x="21386" y="21363"/>
                <wp:lineTo x="21386" y="0"/>
                <wp:lineTo x="0" y="0"/>
              </wp:wrapPolygon>
            </wp:wrapThrough>
            <wp:docPr id="123" name="Picture 123" descr="As x approaches negative 2 from the left, the graph approaches negative infinity. As x approaches negative 2 from the right, the graph approaches positive infinity.  There is an open circle on the graph where x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s x approaches negative 2 from the left, the graph approaches negative infinity. As x approaches negative 2 from the right, the graph approaches positive infinity.  There is an open circle on the graph where x = 2."/>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2559050"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6572">
        <w:rPr>
          <w:position w:val="-28"/>
        </w:rPr>
        <w:object w:dxaOrig="2900" w:dyaOrig="660" w14:anchorId="5156BA49">
          <v:shape id="_x0000_i1673" type="#_x0000_t75" style="width:144.75pt;height:33pt" o:ole="">
            <v:imagedata r:id="rId1372" o:title=""/>
          </v:shape>
          <o:OLEObject Type="Embed" ProgID="Equation.DSMT4" ShapeID="_x0000_i1673" DrawAspect="Content" ObjectID="_1720945223" r:id="rId1373"/>
        </w:object>
      </w:r>
      <w:r>
        <w:t xml:space="preserve"> , so the denominator is zero at </w:t>
      </w:r>
      <w:r w:rsidRPr="00B66572">
        <w:rPr>
          <w:position w:val="-10"/>
        </w:rPr>
        <w:object w:dxaOrig="900" w:dyaOrig="320" w14:anchorId="78C62A49">
          <v:shape id="_x0000_i1674" type="#_x0000_t75" style="width:45pt;height:15.75pt" o:ole="">
            <v:imagedata r:id="rId1374" o:title=""/>
          </v:shape>
          <o:OLEObject Type="Embed" ProgID="Equation.DSMT4" ShapeID="_x0000_i1674" DrawAspect="Content" ObjectID="_1720945224" r:id="rId1375"/>
        </w:object>
      </w:r>
    </w:p>
    <w:p w14:paraId="5EF5D38D" w14:textId="77777777" w:rsidR="00B66572" w:rsidRDefault="00B66572" w:rsidP="00B66572">
      <w:pPr>
        <w:pStyle w:val="Example"/>
      </w:pPr>
    </w:p>
    <w:p w14:paraId="17C19FAB" w14:textId="17CD0D09" w:rsidR="00B66572" w:rsidRDefault="00B66572" w:rsidP="00B66572">
      <w:pPr>
        <w:pStyle w:val="Example"/>
      </w:pPr>
      <w:r>
        <w:t xml:space="preserve">However, the numerator of this function is also equal to zero when </w:t>
      </w:r>
      <w:r>
        <w:rPr>
          <w:i/>
        </w:rPr>
        <w:t>x</w:t>
      </w:r>
      <w:r>
        <w:t xml:space="preserve"> = 2.  The function will still be undefined at 2, since </w:t>
      </w:r>
      <w:r w:rsidRPr="00962F3F">
        <w:rPr>
          <w:position w:val="-24"/>
        </w:rPr>
        <w:object w:dxaOrig="220" w:dyaOrig="620" w14:anchorId="04D0DF93">
          <v:shape id="_x0000_i1675" type="#_x0000_t75" style="width:12.75pt;height:31.5pt" o:ole="">
            <v:imagedata r:id="rId1376" o:title=""/>
          </v:shape>
          <o:OLEObject Type="Embed" ProgID="Equation.3" ShapeID="_x0000_i1675" DrawAspect="Content" ObjectID="_1720945225" r:id="rId1377"/>
        </w:object>
      </w:r>
      <w:r>
        <w:t xml:space="preserve"> is undefined, but </w:t>
      </w:r>
      <w:r w:rsidR="00002F00">
        <w:t xml:space="preserve">if </w:t>
      </w:r>
      <w:r w:rsidR="00002F00" w:rsidRPr="00002F00">
        <w:rPr>
          <w:position w:val="-6"/>
        </w:rPr>
        <w:object w:dxaOrig="560" w:dyaOrig="279" w14:anchorId="44D46565">
          <v:shape id="_x0000_i1676" type="#_x0000_t75" style="width:27.75pt;height:14.25pt" o:ole="">
            <v:imagedata r:id="rId1378" o:title=""/>
          </v:shape>
          <o:OLEObject Type="Embed" ProgID="Equation.DSMT4" ShapeID="_x0000_i1676" DrawAspect="Content" ObjectID="_1720945226" r:id="rId1379"/>
        </w:object>
      </w:r>
      <w:r w:rsidR="00002F00">
        <w:t xml:space="preserve"> then </w:t>
      </w:r>
      <w:r w:rsidR="00002F00" w:rsidRPr="00B66572">
        <w:rPr>
          <w:position w:val="-28"/>
        </w:rPr>
        <w:object w:dxaOrig="2100" w:dyaOrig="660" w14:anchorId="4345D25D">
          <v:shape id="_x0000_i1677" type="#_x0000_t75" style="width:105pt;height:33pt" o:ole="">
            <v:imagedata r:id="rId1380" o:title=""/>
          </v:shape>
          <o:OLEObject Type="Embed" ProgID="Equation.DSMT4" ShapeID="_x0000_i1677" DrawAspect="Content" ObjectID="_1720945227" r:id="rId1381"/>
        </w:object>
      </w:r>
      <w:r w:rsidR="00002F00">
        <w:t xml:space="preserve"> which does not have a vertical asymptote at </w:t>
      </w:r>
      <w:r w:rsidR="00002F00">
        <w:rPr>
          <w:i/>
        </w:rPr>
        <w:t>x</w:t>
      </w:r>
      <w:r w:rsidR="00002F00">
        <w:t xml:space="preserve"> = 2.</w:t>
      </w:r>
    </w:p>
    <w:p w14:paraId="7A17159F" w14:textId="77777777" w:rsidR="00B66572" w:rsidRDefault="00B66572" w:rsidP="00B66572">
      <w:pPr>
        <w:pStyle w:val="Example"/>
      </w:pPr>
    </w:p>
    <w:p w14:paraId="62A55EEF" w14:textId="53480D97" w:rsidR="00B66572" w:rsidRDefault="00B66572" w:rsidP="00B66572">
      <w:pPr>
        <w:pStyle w:val="Example"/>
      </w:pPr>
      <w:r>
        <w:t xml:space="preserve">The graph of </w:t>
      </w:r>
      <w:r w:rsidR="00002F00">
        <w:rPr>
          <w:i/>
          <w:iCs/>
        </w:rPr>
        <w:t xml:space="preserve">k(x) </w:t>
      </w:r>
      <w:r>
        <w:t xml:space="preserve">will have </w:t>
      </w:r>
      <w:r w:rsidR="00002F00">
        <w:t>a</w:t>
      </w:r>
      <w:r>
        <w:t xml:space="preserve"> vertical asymptote at </w:t>
      </w:r>
      <w:r>
        <w:rPr>
          <w:i/>
        </w:rPr>
        <w:t>x</w:t>
      </w:r>
      <w:r>
        <w:t xml:space="preserve"> = -2, but at </w:t>
      </w:r>
      <w:r>
        <w:rPr>
          <w:i/>
        </w:rPr>
        <w:t>x</w:t>
      </w:r>
      <w:r>
        <w:t xml:space="preserve"> = 2 the graph will have a hole: a single point where the graph is not defined, indicated by an open circle.</w:t>
      </w:r>
    </w:p>
    <w:p w14:paraId="7D37DF7F" w14:textId="77777777" w:rsidR="00B66572" w:rsidRDefault="00B66572" w:rsidP="00B66572">
      <w:pPr>
        <w:tabs>
          <w:tab w:val="left" w:pos="900"/>
        </w:tabs>
      </w:pPr>
    </w:p>
    <w:p w14:paraId="638601D2" w14:textId="77777777" w:rsidR="00B66572" w:rsidRDefault="00B66572" w:rsidP="00B66572">
      <w:pPr>
        <w:tabs>
          <w:tab w:val="left" w:pos="900"/>
        </w:tabs>
      </w:pPr>
    </w:p>
    <w:p w14:paraId="2700CAB4" w14:textId="77777777" w:rsidR="00B66572" w:rsidRDefault="00B66572" w:rsidP="00B66572">
      <w:pPr>
        <w:pStyle w:val="DefinitionHeader"/>
      </w:pPr>
      <w:r>
        <w:t>Vertical Asymptotes and Holes of Rational Functions</w:t>
      </w:r>
    </w:p>
    <w:p w14:paraId="030D0872" w14:textId="1FD1CCEB" w:rsidR="00002F00" w:rsidRDefault="00002F00" w:rsidP="00B66572">
      <w:pPr>
        <w:pStyle w:val="Definition"/>
        <w:rPr>
          <w:b/>
          <w:bCs/>
        </w:rPr>
      </w:pPr>
      <w:r>
        <w:t xml:space="preserve">At points where the denominator of a rational function equals zero and the numerator is not zero, the rational function has a </w:t>
      </w:r>
      <w:r>
        <w:rPr>
          <w:b/>
          <w:bCs/>
        </w:rPr>
        <w:t>vertical asymptote.</w:t>
      </w:r>
    </w:p>
    <w:p w14:paraId="4EAF196E" w14:textId="77777777" w:rsidR="00002F00" w:rsidRPr="00002F00" w:rsidRDefault="00002F00" w:rsidP="00B66572">
      <w:pPr>
        <w:pStyle w:val="Definition"/>
        <w:rPr>
          <w:b/>
          <w:bCs/>
        </w:rPr>
      </w:pPr>
    </w:p>
    <w:p w14:paraId="4A80A28C" w14:textId="6C840572" w:rsidR="00B66572" w:rsidRDefault="00002F00" w:rsidP="00B66572">
      <w:pPr>
        <w:pStyle w:val="Definition"/>
      </w:pPr>
      <w:r w:rsidRPr="00002F00">
        <w:t xml:space="preserve">At points where both the numerator and denominator of a rational function equal zero, factor the numerator and denominator and simplify: either the simplified function will have a vertical asymptote (and the original function will as well) or the graph of the original function will have a </w:t>
      </w:r>
      <w:r w:rsidRPr="00002F00">
        <w:rPr>
          <w:b/>
          <w:bCs/>
        </w:rPr>
        <w:t>hole</w:t>
      </w:r>
      <w:r w:rsidRPr="00002F00">
        <w:t>.</w:t>
      </w:r>
    </w:p>
    <w:p w14:paraId="59DBE51F" w14:textId="77777777" w:rsidR="00E55FCF" w:rsidRDefault="00E55FCF" w:rsidP="00E55FCF">
      <w:pPr>
        <w:tabs>
          <w:tab w:val="left" w:pos="900"/>
        </w:tabs>
      </w:pPr>
      <w:r>
        <w:lastRenderedPageBreak/>
        <w:t>To find horizontal asymptotes, we are interested in the behavior of the function as the input grows large, so we consider long run behavior of the numerator and denominator separately.  Recall that a polynomial’s long run behavior will mirror that of the leading term.  Likewise, a rational function’s long run behavior will mirror that of the ratio of the leading terms of the numerator and denominator functions.</w:t>
      </w:r>
    </w:p>
    <w:p w14:paraId="63F1C468" w14:textId="77777777" w:rsidR="00E55FCF" w:rsidRDefault="00E55FCF" w:rsidP="00E55FCF">
      <w:pPr>
        <w:tabs>
          <w:tab w:val="left" w:pos="900"/>
        </w:tabs>
      </w:pPr>
    </w:p>
    <w:p w14:paraId="4D08A412" w14:textId="77777777" w:rsidR="00E55FCF" w:rsidRDefault="00E55FCF" w:rsidP="00E55FCF">
      <w:pPr>
        <w:tabs>
          <w:tab w:val="left" w:pos="900"/>
        </w:tabs>
      </w:pPr>
      <w:r>
        <w:t>There are three distinct outcomes when this analysis is done:</w:t>
      </w:r>
    </w:p>
    <w:p w14:paraId="5F8B1BA8" w14:textId="77777777" w:rsidR="00E55FCF" w:rsidRDefault="00E55FCF" w:rsidP="00E55FCF">
      <w:pPr>
        <w:tabs>
          <w:tab w:val="left" w:pos="900"/>
        </w:tabs>
        <w:rPr>
          <w:b/>
        </w:rPr>
      </w:pPr>
    </w:p>
    <w:p w14:paraId="76B0E30E" w14:textId="77777777" w:rsidR="00F03C5A" w:rsidRDefault="00F03C5A" w:rsidP="00E55FCF">
      <w:pPr>
        <w:tabs>
          <w:tab w:val="left" w:pos="900"/>
        </w:tabs>
        <w:rPr>
          <w:b/>
        </w:rPr>
      </w:pPr>
    </w:p>
    <w:p w14:paraId="7B0386EB" w14:textId="77777777" w:rsidR="00E55FCF" w:rsidRDefault="00E55FCF" w:rsidP="00E55FCF">
      <w:pPr>
        <w:tabs>
          <w:tab w:val="left" w:pos="900"/>
        </w:tabs>
      </w:pPr>
      <w:r w:rsidRPr="00F53344">
        <w:rPr>
          <w:b/>
        </w:rPr>
        <w:t>Case 1</w:t>
      </w:r>
      <w:r w:rsidR="00FE577E">
        <w:rPr>
          <w:b/>
        </w:rPr>
        <w:fldChar w:fldCharType="begin"/>
      </w:r>
      <w:r>
        <w:instrText>xe "</w:instrText>
      </w:r>
      <w:r w:rsidRPr="00523011">
        <w:instrText>Rational Function</w:instrText>
      </w:r>
      <w:r>
        <w:instrText>s</w:instrText>
      </w:r>
      <w:r w:rsidRPr="00523011">
        <w:instrText>:Long Run Behavior</w:instrText>
      </w:r>
      <w:r>
        <w:instrText>"</w:instrText>
      </w:r>
      <w:r w:rsidR="00FE577E">
        <w:rPr>
          <w:b/>
        </w:rPr>
        <w:fldChar w:fldCharType="end"/>
      </w:r>
      <w:r w:rsidRPr="00F53344">
        <w:rPr>
          <w:b/>
        </w:rPr>
        <w:t>:</w:t>
      </w:r>
      <w:r>
        <w:t xml:space="preserve">  The degree of the denominator &gt; degree of the numerator</w:t>
      </w:r>
    </w:p>
    <w:p w14:paraId="515BE8DF" w14:textId="77777777" w:rsidR="00E55FCF" w:rsidRDefault="00E55FCF" w:rsidP="00E55FCF">
      <w:pPr>
        <w:tabs>
          <w:tab w:val="left" w:pos="900"/>
        </w:tabs>
      </w:pPr>
      <w:r>
        <w:t xml:space="preserve">Example: </w:t>
      </w:r>
      <w:r w:rsidRPr="00622F95">
        <w:rPr>
          <w:position w:val="-24"/>
        </w:rPr>
        <w:object w:dxaOrig="1880" w:dyaOrig="620" w14:anchorId="06799543">
          <v:shape id="_x0000_i1678" type="#_x0000_t75" style="width:93pt;height:31.5pt" o:ole="">
            <v:imagedata r:id="rId1382" o:title=""/>
          </v:shape>
          <o:OLEObject Type="Embed" ProgID="Equation.3" ShapeID="_x0000_i1678" DrawAspect="Content" ObjectID="_1720945228" r:id="rId1383"/>
        </w:object>
      </w:r>
    </w:p>
    <w:p w14:paraId="4E018475" w14:textId="77777777" w:rsidR="00E55FCF" w:rsidRDefault="00E55FCF" w:rsidP="00E55FCF">
      <w:pPr>
        <w:tabs>
          <w:tab w:val="left" w:pos="900"/>
        </w:tabs>
      </w:pPr>
      <w:r>
        <w:t xml:space="preserve">In this case, the long run behavior is </w:t>
      </w:r>
      <w:r w:rsidRPr="00622F95">
        <w:rPr>
          <w:position w:val="-24"/>
        </w:rPr>
        <w:object w:dxaOrig="1440" w:dyaOrig="620" w14:anchorId="015FCDE3">
          <v:shape id="_x0000_i1679" type="#_x0000_t75" style="width:1in;height:31.5pt" o:ole="">
            <v:imagedata r:id="rId1384" o:title=""/>
          </v:shape>
          <o:OLEObject Type="Embed" ProgID="Equation.3" ShapeID="_x0000_i1679" DrawAspect="Content" ObjectID="_1720945229" r:id="rId1385"/>
        </w:object>
      </w:r>
      <w:r>
        <w:t xml:space="preserve">.  This tells us that as the inputs grow large, this function will behave similarly to the function </w:t>
      </w:r>
      <w:r w:rsidRPr="00622F95">
        <w:rPr>
          <w:position w:val="-24"/>
        </w:rPr>
        <w:object w:dxaOrig="920" w:dyaOrig="620" w14:anchorId="536A26D3">
          <v:shape id="_x0000_i1680" type="#_x0000_t75" style="width:45.75pt;height:31.5pt" o:ole="">
            <v:imagedata r:id="rId1386" o:title=""/>
          </v:shape>
          <o:OLEObject Type="Embed" ProgID="Equation.3" ShapeID="_x0000_i1680" DrawAspect="Content" ObjectID="_1720945230" r:id="rId1387"/>
        </w:object>
      </w:r>
      <w:r>
        <w:t xml:space="preserve">.  As the inputs grow large, the outputs will approach zero, resulting in a horizontal asymptote at </w:t>
      </w:r>
      <w:r w:rsidRPr="007731AF">
        <w:rPr>
          <w:position w:val="-10"/>
        </w:rPr>
        <w:object w:dxaOrig="560" w:dyaOrig="320" w14:anchorId="2A6050AF">
          <v:shape id="_x0000_i1681" type="#_x0000_t75" style="width:28.5pt;height:15.75pt" o:ole="">
            <v:imagedata r:id="rId1388" o:title=""/>
          </v:shape>
          <o:OLEObject Type="Embed" ProgID="Equation.3" ShapeID="_x0000_i1681" DrawAspect="Content" ObjectID="_1720945231" r:id="rId1389"/>
        </w:object>
      </w:r>
      <w:r>
        <w:t>.</w:t>
      </w:r>
    </w:p>
    <w:p w14:paraId="2B43675A" w14:textId="77777777" w:rsidR="00E55FCF" w:rsidRDefault="00E55FCF" w:rsidP="00E55FCF">
      <w:pPr>
        <w:tabs>
          <w:tab w:val="left" w:pos="900"/>
        </w:tabs>
      </w:pPr>
      <w:r>
        <w:t xml:space="preserve">As </w:t>
      </w:r>
      <w:r w:rsidRPr="00114AF3">
        <w:rPr>
          <w:position w:val="-6"/>
        </w:rPr>
        <w:object w:dxaOrig="859" w:dyaOrig="260" w14:anchorId="4C041B52">
          <v:shape id="_x0000_i1682" type="#_x0000_t75" style="width:43.5pt;height:13.5pt" o:ole="">
            <v:imagedata r:id="rId1390" o:title=""/>
          </v:shape>
          <o:OLEObject Type="Embed" ProgID="Equation.3" ShapeID="_x0000_i1682" DrawAspect="Content" ObjectID="_1720945232" r:id="rId1391"/>
        </w:object>
      </w:r>
      <w:r>
        <w:t xml:space="preserve">, </w:t>
      </w:r>
      <w:r w:rsidRPr="00114AF3">
        <w:rPr>
          <w:position w:val="-10"/>
        </w:rPr>
        <w:object w:dxaOrig="999" w:dyaOrig="320" w14:anchorId="5498F925">
          <v:shape id="_x0000_i1683" type="#_x0000_t75" style="width:50.25pt;height:15.75pt" o:ole="">
            <v:imagedata r:id="rId1392" o:title=""/>
          </v:shape>
          <o:OLEObject Type="Embed" ProgID="Equation.3" ShapeID="_x0000_i1683" DrawAspect="Content" ObjectID="_1720945233" r:id="rId1393"/>
        </w:object>
      </w:r>
    </w:p>
    <w:p w14:paraId="53E0C248" w14:textId="77777777" w:rsidR="00E55FCF" w:rsidRDefault="00E55FCF" w:rsidP="00E55FCF">
      <w:pPr>
        <w:tabs>
          <w:tab w:val="left" w:pos="900"/>
        </w:tabs>
      </w:pPr>
    </w:p>
    <w:p w14:paraId="708A3525" w14:textId="77777777" w:rsidR="00F03C5A" w:rsidRDefault="00F03C5A" w:rsidP="00E55FCF">
      <w:pPr>
        <w:tabs>
          <w:tab w:val="left" w:pos="900"/>
        </w:tabs>
        <w:rPr>
          <w:b/>
        </w:rPr>
      </w:pPr>
    </w:p>
    <w:p w14:paraId="0125C95A" w14:textId="77777777" w:rsidR="00E55FCF" w:rsidRDefault="00E55FCF" w:rsidP="00E55FCF">
      <w:pPr>
        <w:tabs>
          <w:tab w:val="left" w:pos="900"/>
        </w:tabs>
      </w:pPr>
      <w:r w:rsidRPr="00F53344">
        <w:rPr>
          <w:b/>
        </w:rPr>
        <w:t>Case 2:</w:t>
      </w:r>
      <w:r>
        <w:t xml:space="preserve">  The degree of the denominator &lt; degree of the numerator</w:t>
      </w:r>
    </w:p>
    <w:p w14:paraId="21AA2D61" w14:textId="77777777" w:rsidR="00E55FCF" w:rsidRDefault="00E55FCF" w:rsidP="00E55FCF">
      <w:pPr>
        <w:tabs>
          <w:tab w:val="left" w:pos="900"/>
        </w:tabs>
      </w:pPr>
      <w:r>
        <w:t xml:space="preserve">Example: </w:t>
      </w:r>
      <w:r w:rsidRPr="00622F95">
        <w:rPr>
          <w:position w:val="-24"/>
        </w:rPr>
        <w:object w:dxaOrig="1540" w:dyaOrig="660" w14:anchorId="0B9AF0EA">
          <v:shape id="_x0000_i1684" type="#_x0000_t75" style="width:77.25pt;height:31.5pt" o:ole="">
            <v:imagedata r:id="rId1394" o:title=""/>
          </v:shape>
          <o:OLEObject Type="Embed" ProgID="Equation.3" ShapeID="_x0000_i1684" DrawAspect="Content" ObjectID="_1720945234" r:id="rId1395"/>
        </w:object>
      </w:r>
    </w:p>
    <w:p w14:paraId="189BB81C" w14:textId="77777777" w:rsidR="00E55FCF" w:rsidRDefault="00E55FCF" w:rsidP="00E55FCF">
      <w:pPr>
        <w:tabs>
          <w:tab w:val="left" w:pos="900"/>
        </w:tabs>
      </w:pPr>
      <w:r>
        <w:t>In this case, the long run behavior is</w:t>
      </w:r>
      <w:r w:rsidRPr="00622F95">
        <w:rPr>
          <w:position w:val="-24"/>
        </w:rPr>
        <w:object w:dxaOrig="1620" w:dyaOrig="660" w14:anchorId="5218E6C5">
          <v:shape id="_x0000_i1685" type="#_x0000_t75" style="width:82.5pt;height:31.5pt" o:ole="">
            <v:imagedata r:id="rId1396" o:title=""/>
          </v:shape>
          <o:OLEObject Type="Embed" ProgID="Equation.3" ShapeID="_x0000_i1685" DrawAspect="Content" ObjectID="_1720945235" r:id="rId1397"/>
        </w:object>
      </w:r>
      <w:r>
        <w:t>.  This tells us that as the inputs grow large, this function will behave similarly to the function</w:t>
      </w:r>
      <w:r w:rsidRPr="00622F95">
        <w:rPr>
          <w:position w:val="-10"/>
        </w:rPr>
        <w:object w:dxaOrig="980" w:dyaOrig="320" w14:anchorId="205A0263">
          <v:shape id="_x0000_i1686" type="#_x0000_t75" style="width:49.5pt;height:15.75pt" o:ole="">
            <v:imagedata r:id="rId1398" o:title=""/>
          </v:shape>
          <o:OLEObject Type="Embed" ProgID="Equation.3" ShapeID="_x0000_i1686" DrawAspect="Content" ObjectID="_1720945236" r:id="rId1399"/>
        </w:object>
      </w:r>
      <w:r>
        <w:t xml:space="preserve">.  As the inputs grow large, the outputs will grow and not level off, so this graph has no horizontal asymptote. </w:t>
      </w:r>
    </w:p>
    <w:p w14:paraId="28F2CF4C" w14:textId="77777777" w:rsidR="00E55FCF" w:rsidRDefault="00E55FCF" w:rsidP="00E55FCF">
      <w:pPr>
        <w:tabs>
          <w:tab w:val="left" w:pos="900"/>
        </w:tabs>
      </w:pPr>
      <w:r>
        <w:t>As</w:t>
      </w:r>
      <w:r w:rsidRPr="00114AF3">
        <w:rPr>
          <w:position w:val="-6"/>
        </w:rPr>
        <w:object w:dxaOrig="859" w:dyaOrig="260" w14:anchorId="381A5C3E">
          <v:shape id="_x0000_i1687" type="#_x0000_t75" style="width:43.5pt;height:13.5pt" o:ole="">
            <v:imagedata r:id="rId1390" o:title=""/>
          </v:shape>
          <o:OLEObject Type="Embed" ProgID="Equation.3" ShapeID="_x0000_i1687" DrawAspect="Content" ObjectID="_1720945237" r:id="rId1400"/>
        </w:object>
      </w:r>
      <w:r>
        <w:t>,</w:t>
      </w:r>
      <w:r w:rsidRPr="004B1DAC">
        <w:rPr>
          <w:position w:val="-10"/>
        </w:rPr>
        <w:object w:dxaOrig="1200" w:dyaOrig="320" w14:anchorId="66518CEA">
          <v:shape id="_x0000_i1688" type="#_x0000_t75" style="width:60pt;height:15.75pt" o:ole="">
            <v:imagedata r:id="rId1401" o:title=""/>
          </v:shape>
          <o:OLEObject Type="Embed" ProgID="Equation.3" ShapeID="_x0000_i1688" DrawAspect="Content" ObjectID="_1720945238" r:id="rId1402"/>
        </w:object>
      </w:r>
      <w:r>
        <w:t>, respectively.</w:t>
      </w:r>
    </w:p>
    <w:p w14:paraId="06074C86" w14:textId="77777777" w:rsidR="00E55FCF" w:rsidRDefault="00E55FCF" w:rsidP="00E55FCF">
      <w:pPr>
        <w:tabs>
          <w:tab w:val="left" w:pos="900"/>
        </w:tabs>
      </w:pPr>
    </w:p>
    <w:p w14:paraId="610F6B76" w14:textId="77777777" w:rsidR="00E55FCF" w:rsidRDefault="00E55FCF" w:rsidP="00E55FCF">
      <w:pPr>
        <w:tabs>
          <w:tab w:val="left" w:pos="900"/>
        </w:tabs>
      </w:pPr>
    </w:p>
    <w:p w14:paraId="279A6798" w14:textId="77777777" w:rsidR="00E55FCF" w:rsidRDefault="00E55FCF" w:rsidP="00E55FCF">
      <w:pPr>
        <w:tabs>
          <w:tab w:val="left" w:pos="900"/>
        </w:tabs>
      </w:pPr>
      <w:r w:rsidRPr="00F53344">
        <w:rPr>
          <w:b/>
        </w:rPr>
        <w:t>Case 3:</w:t>
      </w:r>
      <w:r>
        <w:t xml:space="preserve">  The degree of the denominator = degree of the numerator</w:t>
      </w:r>
    </w:p>
    <w:p w14:paraId="69850C94" w14:textId="77777777" w:rsidR="00E55FCF" w:rsidRDefault="00E55FCF" w:rsidP="00E55FCF">
      <w:pPr>
        <w:tabs>
          <w:tab w:val="left" w:pos="900"/>
        </w:tabs>
      </w:pPr>
      <w:r>
        <w:t xml:space="preserve">Example: </w:t>
      </w:r>
      <w:r w:rsidRPr="00622F95">
        <w:rPr>
          <w:position w:val="-24"/>
        </w:rPr>
        <w:object w:dxaOrig="1880" w:dyaOrig="660" w14:anchorId="6197D767">
          <v:shape id="_x0000_i1689" type="#_x0000_t75" style="width:93pt;height:31.5pt" o:ole="">
            <v:imagedata r:id="rId1403" o:title=""/>
          </v:shape>
          <o:OLEObject Type="Embed" ProgID="Equation.3" ShapeID="_x0000_i1689" DrawAspect="Content" ObjectID="_1720945239" r:id="rId1404"/>
        </w:object>
      </w:r>
    </w:p>
    <w:p w14:paraId="30408C38" w14:textId="77777777" w:rsidR="00E55FCF" w:rsidRDefault="00E55FCF" w:rsidP="00E55FCF">
      <w:pPr>
        <w:tabs>
          <w:tab w:val="left" w:pos="900"/>
        </w:tabs>
      </w:pPr>
      <w:r>
        <w:t xml:space="preserve">In this case, the long run behavior is </w:t>
      </w:r>
      <w:r w:rsidRPr="00622F95">
        <w:rPr>
          <w:position w:val="-24"/>
        </w:rPr>
        <w:object w:dxaOrig="1500" w:dyaOrig="660" w14:anchorId="192F87ED">
          <v:shape id="_x0000_i1690" type="#_x0000_t75" style="width:74.25pt;height:31.5pt" o:ole="">
            <v:imagedata r:id="rId1405" o:title=""/>
          </v:shape>
          <o:OLEObject Type="Embed" ProgID="Equation.3" ShapeID="_x0000_i1690" DrawAspect="Content" ObjectID="_1720945240" r:id="rId1406"/>
        </w:object>
      </w:r>
      <w:r>
        <w:t xml:space="preserve">.  This tells us that as the inputs grow large, this function will behave like the function </w:t>
      </w:r>
      <w:r w:rsidRPr="00622F95">
        <w:rPr>
          <w:position w:val="-10"/>
        </w:rPr>
        <w:object w:dxaOrig="859" w:dyaOrig="320" w14:anchorId="4F7E4C17">
          <v:shape id="_x0000_i1691" type="#_x0000_t75" style="width:43.5pt;height:15.75pt" o:ole="">
            <v:imagedata r:id="rId1407" o:title=""/>
          </v:shape>
          <o:OLEObject Type="Embed" ProgID="Equation.3" ShapeID="_x0000_i1691" DrawAspect="Content" ObjectID="_1720945241" r:id="rId1408"/>
        </w:object>
      </w:r>
      <w:r>
        <w:t xml:space="preserve">, which is a horizontal line. As </w:t>
      </w:r>
      <w:r w:rsidRPr="00114AF3">
        <w:rPr>
          <w:position w:val="-6"/>
        </w:rPr>
        <w:object w:dxaOrig="859" w:dyaOrig="260" w14:anchorId="3B39E2A7">
          <v:shape id="_x0000_i1692" type="#_x0000_t75" style="width:43.5pt;height:13.5pt" o:ole="">
            <v:imagedata r:id="rId1390" o:title=""/>
          </v:shape>
          <o:OLEObject Type="Embed" ProgID="Equation.3" ShapeID="_x0000_i1692" DrawAspect="Content" ObjectID="_1720945242" r:id="rId1409"/>
        </w:object>
      </w:r>
      <w:r>
        <w:t xml:space="preserve">, </w:t>
      </w:r>
      <w:r w:rsidRPr="00114AF3">
        <w:rPr>
          <w:position w:val="-10"/>
        </w:rPr>
        <w:object w:dxaOrig="999" w:dyaOrig="320" w14:anchorId="36B8E168">
          <v:shape id="_x0000_i1693" type="#_x0000_t75" style="width:50.25pt;height:15.75pt" o:ole="">
            <v:imagedata r:id="rId1410" o:title=""/>
          </v:shape>
          <o:OLEObject Type="Embed" ProgID="Equation.3" ShapeID="_x0000_i1693" DrawAspect="Content" ObjectID="_1720945243" r:id="rId1411"/>
        </w:object>
      </w:r>
      <w:r>
        <w:t xml:space="preserve">, resulting in a horizontal asymptote at </w:t>
      </w:r>
      <w:r w:rsidRPr="00622F95">
        <w:rPr>
          <w:position w:val="-10"/>
        </w:rPr>
        <w:object w:dxaOrig="560" w:dyaOrig="320" w14:anchorId="6DAC2A38">
          <v:shape id="_x0000_i1694" type="#_x0000_t75" style="width:28.5pt;height:15.75pt" o:ole="">
            <v:imagedata r:id="rId1412" o:title=""/>
          </v:shape>
          <o:OLEObject Type="Embed" ProgID="Equation.3" ShapeID="_x0000_i1694" DrawAspect="Content" ObjectID="_1720945244" r:id="rId1413"/>
        </w:object>
      </w:r>
      <w:r>
        <w:t>.</w:t>
      </w:r>
    </w:p>
    <w:p w14:paraId="374FFCE3" w14:textId="77777777" w:rsidR="00E55FCF" w:rsidRDefault="00E55FCF" w:rsidP="00E55FCF">
      <w:pPr>
        <w:tabs>
          <w:tab w:val="left" w:pos="900"/>
        </w:tabs>
      </w:pPr>
    </w:p>
    <w:p w14:paraId="12A56151" w14:textId="77777777" w:rsidR="00E55FCF" w:rsidRDefault="00E55FCF" w:rsidP="00E55FCF">
      <w:pPr>
        <w:tabs>
          <w:tab w:val="left" w:pos="900"/>
        </w:tabs>
      </w:pPr>
    </w:p>
    <w:p w14:paraId="6D931386" w14:textId="77777777" w:rsidR="00145ECE" w:rsidRDefault="00145ECE" w:rsidP="00E55FCF">
      <w:pPr>
        <w:tabs>
          <w:tab w:val="left" w:pos="900"/>
        </w:tabs>
      </w:pPr>
    </w:p>
    <w:p w14:paraId="3E60F73D" w14:textId="77777777" w:rsidR="00145ECE" w:rsidRDefault="00145ECE" w:rsidP="00E55FCF">
      <w:pPr>
        <w:tabs>
          <w:tab w:val="left" w:pos="900"/>
        </w:tabs>
      </w:pPr>
    </w:p>
    <w:p w14:paraId="28F9A6DE" w14:textId="77777777" w:rsidR="00145ECE" w:rsidRDefault="00145ECE" w:rsidP="00E55FCF">
      <w:pPr>
        <w:tabs>
          <w:tab w:val="left" w:pos="900"/>
        </w:tabs>
      </w:pPr>
    </w:p>
    <w:p w14:paraId="0C8365F9" w14:textId="77777777" w:rsidR="00E55FCF" w:rsidRDefault="00E55FCF" w:rsidP="00E55FCF">
      <w:pPr>
        <w:pStyle w:val="DefinitionHeader"/>
      </w:pPr>
      <w:r>
        <w:lastRenderedPageBreak/>
        <w:t>Horizontal Asymptote of Rational Functions</w:t>
      </w:r>
    </w:p>
    <w:p w14:paraId="27EBB456" w14:textId="77777777" w:rsidR="00E55FCF" w:rsidRDefault="00E55FCF" w:rsidP="00E55FCF">
      <w:pPr>
        <w:pStyle w:val="Definition"/>
      </w:pPr>
      <w:r>
        <w:t xml:space="preserve">The </w:t>
      </w:r>
      <w:r>
        <w:rPr>
          <w:b/>
        </w:rPr>
        <w:t>horizontal asymptote</w:t>
      </w:r>
      <w:r w:rsidR="00FE577E">
        <w:rPr>
          <w:b/>
        </w:rPr>
        <w:fldChar w:fldCharType="begin"/>
      </w:r>
      <w:r>
        <w:instrText>xe "</w:instrText>
      </w:r>
      <w:r w:rsidRPr="00227362">
        <w:rPr>
          <w:b/>
        </w:rPr>
        <w:instrText>Horizontal Asymptote</w:instrText>
      </w:r>
      <w:r>
        <w:instrText>"</w:instrText>
      </w:r>
      <w:r w:rsidR="00FE577E">
        <w:rPr>
          <w:b/>
        </w:rPr>
        <w:fldChar w:fldCharType="end"/>
      </w:r>
      <w:r>
        <w:t xml:space="preserve"> of a rational function can be determined by looking at the degrees of the numerator and denominator.</w:t>
      </w:r>
    </w:p>
    <w:p w14:paraId="18720789" w14:textId="77777777" w:rsidR="00E55FCF" w:rsidRDefault="00E55FCF" w:rsidP="00E55FCF">
      <w:pPr>
        <w:pStyle w:val="Definition"/>
      </w:pPr>
      <w:r>
        <w:t xml:space="preserve">Degree of denominator &gt; degree of numerator: Horizontal asymptote at </w:t>
      </w:r>
      <w:r w:rsidRPr="007731AF">
        <w:rPr>
          <w:position w:val="-10"/>
        </w:rPr>
        <w:object w:dxaOrig="560" w:dyaOrig="320" w14:anchorId="00DCA594">
          <v:shape id="_x0000_i1695" type="#_x0000_t75" style="width:28.5pt;height:15.75pt" o:ole="">
            <v:imagedata r:id="rId1414" o:title=""/>
          </v:shape>
          <o:OLEObject Type="Embed" ProgID="Equation.3" ShapeID="_x0000_i1695" DrawAspect="Content" ObjectID="_1720945245" r:id="rId1415"/>
        </w:object>
      </w:r>
    </w:p>
    <w:p w14:paraId="6997C066" w14:textId="77777777" w:rsidR="00E55FCF" w:rsidRPr="00163C44" w:rsidRDefault="00E55FCF" w:rsidP="00E55FCF">
      <w:pPr>
        <w:pStyle w:val="Definition"/>
        <w:rPr>
          <w:vertAlign w:val="superscript"/>
        </w:rPr>
      </w:pPr>
      <w:r>
        <w:t>Degree of denominator &lt; degree of numerator: No horizontal asymptote</w:t>
      </w:r>
    </w:p>
    <w:p w14:paraId="7DBCFAA4" w14:textId="77777777" w:rsidR="00E55FCF" w:rsidRPr="00163C44" w:rsidRDefault="00E55FCF" w:rsidP="00E55FCF">
      <w:pPr>
        <w:pStyle w:val="Definition"/>
      </w:pPr>
      <w:r>
        <w:t>Degree of denominator = degree of numerator: Horizontal asymptote at ratio of leading coefficients.</w:t>
      </w:r>
    </w:p>
    <w:p w14:paraId="55E873DE" w14:textId="77777777" w:rsidR="00E55FCF" w:rsidRPr="00163C44" w:rsidRDefault="00E55FCF" w:rsidP="00E55FCF"/>
    <w:p w14:paraId="51B1E317" w14:textId="77777777" w:rsidR="00E55FCF" w:rsidRDefault="00E55FCF" w:rsidP="00E55FCF">
      <w:pPr>
        <w:tabs>
          <w:tab w:val="left" w:pos="900"/>
        </w:tabs>
      </w:pPr>
    </w:p>
    <w:p w14:paraId="3061C239" w14:textId="77777777" w:rsidR="00E55FCF" w:rsidRDefault="00E55FCF" w:rsidP="00E55FCF">
      <w:pPr>
        <w:pStyle w:val="ExampleHeader"/>
      </w:pPr>
      <w:r>
        <w:t>Example 6</w:t>
      </w:r>
    </w:p>
    <w:p w14:paraId="3164C885" w14:textId="77777777" w:rsidR="00E55FCF" w:rsidRDefault="00E55FCF" w:rsidP="00E55FCF">
      <w:pPr>
        <w:pStyle w:val="Example"/>
      </w:pPr>
      <w:r>
        <w:t xml:space="preserve">In the sugar concentration problem from earlier, we created the equation </w:t>
      </w:r>
      <w:r w:rsidRPr="004B75F9">
        <w:rPr>
          <w:position w:val="-24"/>
        </w:rPr>
        <w:object w:dxaOrig="1640" w:dyaOrig="620" w14:anchorId="2BC8BC5D">
          <v:shape id="_x0000_i1696" type="#_x0000_t75" style="width:83.25pt;height:31.5pt" o:ole="">
            <v:imagedata r:id="rId1362" o:title=""/>
          </v:shape>
          <o:OLEObject Type="Embed" ProgID="Equation.3" ShapeID="_x0000_i1696" DrawAspect="Content" ObjectID="_1720945246" r:id="rId1416"/>
        </w:object>
      </w:r>
      <w:r>
        <w:t xml:space="preserve">.  </w:t>
      </w:r>
    </w:p>
    <w:p w14:paraId="026D588F" w14:textId="77777777" w:rsidR="00E55FCF" w:rsidRDefault="00E55FCF" w:rsidP="00E55FCF">
      <w:pPr>
        <w:pStyle w:val="Example"/>
      </w:pPr>
      <w:r>
        <w:t>Find the horizontal asymptote and interpret it in context of the scenario.</w:t>
      </w:r>
    </w:p>
    <w:p w14:paraId="37EB08F1" w14:textId="77777777" w:rsidR="00E55FCF" w:rsidRDefault="00E55FCF" w:rsidP="00E55FCF">
      <w:pPr>
        <w:pStyle w:val="Example"/>
      </w:pPr>
    </w:p>
    <w:p w14:paraId="4EC2D8B9" w14:textId="77777777" w:rsidR="00E55FCF" w:rsidRDefault="00E55FCF" w:rsidP="00E55FCF">
      <w:pPr>
        <w:pStyle w:val="Example"/>
      </w:pPr>
      <w:r>
        <w:t xml:space="preserve">Both the numerator and denominator are linear (degree 1), so since the degrees are equal, there will be a horizontal asymptote at the ratio of the leading coefficients.  In the numerator, the leading term is </w:t>
      </w:r>
      <w:r>
        <w:rPr>
          <w:i/>
        </w:rPr>
        <w:t>t</w:t>
      </w:r>
      <w:r>
        <w:t>, with coefficient 1.  In the denominator, the leading term is 10</w:t>
      </w:r>
      <w:r>
        <w:rPr>
          <w:i/>
        </w:rPr>
        <w:t>t</w:t>
      </w:r>
      <w:r>
        <w:t xml:space="preserve">, with coefficient 10.  The horizontal asymptote will be at the ratio of these values: As </w:t>
      </w:r>
      <w:r w:rsidRPr="00114AF3">
        <w:rPr>
          <w:position w:val="-6"/>
        </w:rPr>
        <w:object w:dxaOrig="660" w:dyaOrig="240" w14:anchorId="4EEF0BF6">
          <v:shape id="_x0000_i1697" type="#_x0000_t75" style="width:31.5pt;height:13.5pt" o:ole="">
            <v:imagedata r:id="rId1417" o:title=""/>
          </v:shape>
          <o:OLEObject Type="Embed" ProgID="Equation.3" ShapeID="_x0000_i1697" DrawAspect="Content" ObjectID="_1720945247" r:id="rId1418"/>
        </w:object>
      </w:r>
      <w:r>
        <w:t xml:space="preserve">, </w:t>
      </w:r>
      <w:r w:rsidRPr="00C14752">
        <w:rPr>
          <w:position w:val="-24"/>
        </w:rPr>
        <w:object w:dxaOrig="1080" w:dyaOrig="620" w14:anchorId="43AAA8FB">
          <v:shape id="_x0000_i1698" type="#_x0000_t75" style="width:55.5pt;height:31.5pt" o:ole="">
            <v:imagedata r:id="rId1419" o:title=""/>
          </v:shape>
          <o:OLEObject Type="Embed" ProgID="Equation.3" ShapeID="_x0000_i1698" DrawAspect="Content" ObjectID="_1720945248" r:id="rId1420"/>
        </w:object>
      </w:r>
      <w:r>
        <w:t xml:space="preserve">.  This function will have a horizontal asymptote at </w:t>
      </w:r>
      <w:r w:rsidRPr="00163C44">
        <w:rPr>
          <w:position w:val="-24"/>
        </w:rPr>
        <w:object w:dxaOrig="700" w:dyaOrig="620" w14:anchorId="052187CB">
          <v:shape id="_x0000_i1699" type="#_x0000_t75" style="width:36pt;height:31.5pt" o:ole="">
            <v:imagedata r:id="rId1421" o:title=""/>
          </v:shape>
          <o:OLEObject Type="Embed" ProgID="Equation.3" ShapeID="_x0000_i1699" DrawAspect="Content" ObjectID="_1720945249" r:id="rId1422"/>
        </w:object>
      </w:r>
      <w:r>
        <w:t>.</w:t>
      </w:r>
    </w:p>
    <w:p w14:paraId="24011384" w14:textId="77777777" w:rsidR="00E55FCF" w:rsidRDefault="00E55FCF" w:rsidP="00E55FCF">
      <w:pPr>
        <w:pStyle w:val="Example"/>
      </w:pPr>
    </w:p>
    <w:p w14:paraId="58566E6B" w14:textId="77777777" w:rsidR="00E55FCF" w:rsidRDefault="00E55FCF" w:rsidP="00E55FCF">
      <w:pPr>
        <w:pStyle w:val="Example"/>
      </w:pPr>
      <w:r>
        <w:t>This tells us that as the input gets large, the output values will approach 1/10.  In context, this means that as more time goes by, the concentration of sugar in the tank will approach one tenth of a pound of sugar per gallon of water or 1/10 pounds per gallon.</w:t>
      </w:r>
    </w:p>
    <w:p w14:paraId="06D6D2F2" w14:textId="77777777" w:rsidR="00E55FCF" w:rsidRDefault="00E55FCF" w:rsidP="00E55FCF">
      <w:pPr>
        <w:tabs>
          <w:tab w:val="left" w:pos="900"/>
        </w:tabs>
      </w:pPr>
    </w:p>
    <w:p w14:paraId="7A6739BE" w14:textId="77777777" w:rsidR="00E55FCF" w:rsidRDefault="00E55FCF" w:rsidP="00E55FCF">
      <w:pPr>
        <w:tabs>
          <w:tab w:val="left" w:pos="900"/>
        </w:tabs>
      </w:pPr>
    </w:p>
    <w:p w14:paraId="651F3830" w14:textId="77777777" w:rsidR="00E55FCF" w:rsidRDefault="00E55FCF" w:rsidP="00E55FCF">
      <w:pPr>
        <w:pStyle w:val="ExampleHeader"/>
      </w:pPr>
      <w:r>
        <w:t>Example 7</w:t>
      </w:r>
    </w:p>
    <w:p w14:paraId="79BB878A" w14:textId="77777777" w:rsidR="00E55FCF" w:rsidRDefault="00E55FCF" w:rsidP="00E55FCF">
      <w:pPr>
        <w:pStyle w:val="Example"/>
      </w:pPr>
      <w:r>
        <w:t>Find the horizontal and vertical asymptotes of the function</w:t>
      </w:r>
    </w:p>
    <w:p w14:paraId="2A4BADDF" w14:textId="77777777" w:rsidR="00E55FCF" w:rsidRDefault="00E55FCF" w:rsidP="00E55FCF">
      <w:pPr>
        <w:pStyle w:val="Example"/>
      </w:pPr>
      <w:r w:rsidRPr="007B44CF">
        <w:rPr>
          <w:position w:val="-28"/>
        </w:rPr>
        <w:object w:dxaOrig="2680" w:dyaOrig="660" w14:anchorId="72632BB8">
          <v:shape id="_x0000_i1700" type="#_x0000_t75" style="width:134.25pt;height:31.5pt" o:ole="">
            <v:imagedata r:id="rId1423" o:title=""/>
          </v:shape>
          <o:OLEObject Type="Embed" ProgID="Equation.3" ShapeID="_x0000_i1700" DrawAspect="Content" ObjectID="_1720945250" r:id="rId1424"/>
        </w:object>
      </w:r>
    </w:p>
    <w:p w14:paraId="345A1DDA" w14:textId="77777777" w:rsidR="00E55FCF" w:rsidRDefault="00E55FCF" w:rsidP="00E55FCF">
      <w:pPr>
        <w:pStyle w:val="Example"/>
      </w:pPr>
    </w:p>
    <w:p w14:paraId="003805DF" w14:textId="77777777" w:rsidR="00E55FCF" w:rsidRDefault="00E55FCF" w:rsidP="00E55FCF">
      <w:pPr>
        <w:pStyle w:val="Example"/>
      </w:pPr>
      <w:r>
        <w:t xml:space="preserve">First, note this function has no inputs that make both the numerator and denominator zero, so there are no potential holes.  The function will have vertical asymptotes when the denominator is zero, causing the function to be undefined.  The denominator will be zero at </w:t>
      </w:r>
      <w:r>
        <w:rPr>
          <w:i/>
        </w:rPr>
        <w:t>x</w:t>
      </w:r>
      <w:r>
        <w:t xml:space="preserve"> = 1, -2, and 5, indicating vertical asymptotes at these values.</w:t>
      </w:r>
    </w:p>
    <w:p w14:paraId="0045EF0B" w14:textId="77777777" w:rsidR="00145ECE" w:rsidRDefault="00145ECE" w:rsidP="00E55FCF">
      <w:pPr>
        <w:pStyle w:val="Example"/>
      </w:pPr>
    </w:p>
    <w:p w14:paraId="15F020DD" w14:textId="77777777" w:rsidR="00E55FCF" w:rsidRDefault="00E55FCF" w:rsidP="00E55FCF">
      <w:pPr>
        <w:pStyle w:val="Example"/>
      </w:pPr>
      <w:r>
        <w:t xml:space="preserve">The numerator has degree 2, while the denominator has degree 3.  Since the degree of the denominator is greater than </w:t>
      </w:r>
      <w:r w:rsidR="00145ECE">
        <w:t xml:space="preserve">that </w:t>
      </w:r>
      <w:r>
        <w:t xml:space="preserve">of the numerator, the denominator will grow faster than the numerator, causing the outputs to tend towards zero as the inputs get large, and so as </w:t>
      </w:r>
      <w:r w:rsidRPr="00114AF3">
        <w:rPr>
          <w:position w:val="-6"/>
        </w:rPr>
        <w:object w:dxaOrig="859" w:dyaOrig="260" w14:anchorId="61911BCA">
          <v:shape id="_x0000_i1701" type="#_x0000_t75" style="width:43.5pt;height:13.5pt" o:ole="">
            <v:imagedata r:id="rId1390" o:title=""/>
          </v:shape>
          <o:OLEObject Type="Embed" ProgID="Equation.3" ShapeID="_x0000_i1701" DrawAspect="Content" ObjectID="_1720945251" r:id="rId1425"/>
        </w:object>
      </w:r>
      <w:r>
        <w:t xml:space="preserve">, </w:t>
      </w:r>
      <w:r w:rsidRPr="00114AF3">
        <w:rPr>
          <w:position w:val="-10"/>
        </w:rPr>
        <w:object w:dxaOrig="999" w:dyaOrig="320" w14:anchorId="16E40E98">
          <v:shape id="_x0000_i1702" type="#_x0000_t75" style="width:50.25pt;height:15.75pt" o:ole="">
            <v:imagedata r:id="rId1392" o:title=""/>
          </v:shape>
          <o:OLEObject Type="Embed" ProgID="Equation.3" ShapeID="_x0000_i1702" DrawAspect="Content" ObjectID="_1720945252" r:id="rId1426"/>
        </w:object>
      </w:r>
      <w:r>
        <w:t xml:space="preserve">.  This function will have a horizontal asymptote at </w:t>
      </w:r>
      <w:r w:rsidRPr="007731AF">
        <w:rPr>
          <w:position w:val="-10"/>
        </w:rPr>
        <w:object w:dxaOrig="560" w:dyaOrig="320" w14:anchorId="46109A83">
          <v:shape id="_x0000_i1703" type="#_x0000_t75" style="width:28.5pt;height:15.75pt" o:ole="">
            <v:imagedata r:id="rId1427" o:title=""/>
          </v:shape>
          <o:OLEObject Type="Embed" ProgID="Equation.3" ShapeID="_x0000_i1703" DrawAspect="Content" ObjectID="_1720945253" r:id="rId1428"/>
        </w:object>
      </w:r>
      <w:r>
        <w:t>.</w:t>
      </w:r>
    </w:p>
    <w:p w14:paraId="3829720D" w14:textId="77777777" w:rsidR="00E55FCF" w:rsidRDefault="00E55FCF" w:rsidP="00E55FCF">
      <w:pPr>
        <w:pStyle w:val="TryitNow"/>
      </w:pPr>
      <w:r>
        <w:lastRenderedPageBreak/>
        <w:t>Try it Now</w:t>
      </w:r>
    </w:p>
    <w:p w14:paraId="29091E45" w14:textId="77777777" w:rsidR="00E55FCF" w:rsidRDefault="00E55FCF" w:rsidP="00C15BA3">
      <w:pPr>
        <w:pStyle w:val="TryitNowbody"/>
      </w:pPr>
      <w:r>
        <w:t>3. Find the vertical and horizontal asymptotes of the function</w:t>
      </w:r>
      <w:r w:rsidR="00C15BA3">
        <w:t xml:space="preserve"> </w:t>
      </w:r>
      <w:r w:rsidRPr="007B44CF">
        <w:rPr>
          <w:position w:val="-28"/>
        </w:rPr>
        <w:object w:dxaOrig="2260" w:dyaOrig="660" w14:anchorId="06045D66">
          <v:shape id="_x0000_i1704" type="#_x0000_t75" style="width:113.25pt;height:31.5pt" o:ole="">
            <v:imagedata r:id="rId1429" o:title=""/>
          </v:shape>
          <o:OLEObject Type="Embed" ProgID="Equation.3" ShapeID="_x0000_i1704" DrawAspect="Content" ObjectID="_1720945254" r:id="rId1430"/>
        </w:object>
      </w:r>
    </w:p>
    <w:p w14:paraId="5DDAF5EF" w14:textId="77777777" w:rsidR="00E55FCF" w:rsidRDefault="00E55FCF" w:rsidP="00E55FCF">
      <w:pPr>
        <w:tabs>
          <w:tab w:val="left" w:pos="900"/>
        </w:tabs>
      </w:pPr>
    </w:p>
    <w:p w14:paraId="3419CCDC" w14:textId="77777777" w:rsidR="00E55FCF" w:rsidRDefault="00E55FCF" w:rsidP="00E55FCF">
      <w:pPr>
        <w:tabs>
          <w:tab w:val="left" w:pos="900"/>
        </w:tabs>
      </w:pPr>
    </w:p>
    <w:p w14:paraId="5CD4D123" w14:textId="77777777" w:rsidR="00E55FCF" w:rsidRDefault="00E55FCF" w:rsidP="00E55FCF">
      <w:pPr>
        <w:tabs>
          <w:tab w:val="left" w:pos="900"/>
        </w:tabs>
        <w:rPr>
          <w:b/>
        </w:rPr>
      </w:pPr>
      <w:r>
        <w:rPr>
          <w:b/>
        </w:rPr>
        <w:t>Intercepts</w:t>
      </w:r>
      <w:r w:rsidR="00FE577E">
        <w:rPr>
          <w:b/>
        </w:rPr>
        <w:fldChar w:fldCharType="begin"/>
      </w:r>
      <w:r>
        <w:instrText>xe "</w:instrText>
      </w:r>
      <w:r w:rsidRPr="009D690D">
        <w:rPr>
          <w:b/>
        </w:rPr>
        <w:instrText>Intercepts</w:instrText>
      </w:r>
      <w:r>
        <w:instrText>"</w:instrText>
      </w:r>
      <w:r w:rsidR="00FE577E">
        <w:rPr>
          <w:b/>
        </w:rPr>
        <w:fldChar w:fldCharType="end"/>
      </w:r>
      <w:r w:rsidR="00FE577E">
        <w:rPr>
          <w:b/>
        </w:rPr>
        <w:fldChar w:fldCharType="begin"/>
      </w:r>
      <w:r>
        <w:instrText>xe "</w:instrText>
      </w:r>
      <w:r w:rsidRPr="007F7817">
        <w:instrText>Rational Function</w:instrText>
      </w:r>
      <w:r>
        <w:instrText>s</w:instrText>
      </w:r>
      <w:r w:rsidRPr="007F7817">
        <w:instrText>:Intercepts</w:instrText>
      </w:r>
      <w:r>
        <w:instrText>"</w:instrText>
      </w:r>
      <w:r w:rsidR="00FE577E">
        <w:rPr>
          <w:b/>
        </w:rPr>
        <w:fldChar w:fldCharType="end"/>
      </w:r>
    </w:p>
    <w:p w14:paraId="6B6814E9" w14:textId="77777777" w:rsidR="00E55FCF" w:rsidRDefault="00E55FCF" w:rsidP="00E55FCF">
      <w:pPr>
        <w:tabs>
          <w:tab w:val="left" w:pos="900"/>
        </w:tabs>
      </w:pPr>
    </w:p>
    <w:p w14:paraId="12F72FC0" w14:textId="77777777" w:rsidR="00E55FCF" w:rsidRDefault="00E55FCF" w:rsidP="00E55FCF">
      <w:pPr>
        <w:tabs>
          <w:tab w:val="left" w:pos="900"/>
        </w:tabs>
      </w:pPr>
      <w:r>
        <w:t xml:space="preserve">As with all functions, a rational function will have a vertical intercept when the input is </w:t>
      </w:r>
      <w:proofErr w:type="gramStart"/>
      <w:r>
        <w:t>zero, if</w:t>
      </w:r>
      <w:proofErr w:type="gramEnd"/>
      <w:r>
        <w:t xml:space="preserve"> the function is defined at zero.  It is possible for a rational function to not have a vertical intercept if the function is undefined at zero.</w:t>
      </w:r>
    </w:p>
    <w:p w14:paraId="2FEF8B07" w14:textId="77777777" w:rsidR="00E55FCF" w:rsidRDefault="00E55FCF" w:rsidP="00E55FCF">
      <w:pPr>
        <w:tabs>
          <w:tab w:val="left" w:pos="900"/>
        </w:tabs>
      </w:pPr>
    </w:p>
    <w:p w14:paraId="13B560D0" w14:textId="77777777" w:rsidR="00E55FCF" w:rsidRDefault="00E55FCF" w:rsidP="00E55FCF">
      <w:pPr>
        <w:tabs>
          <w:tab w:val="left" w:pos="900"/>
        </w:tabs>
      </w:pPr>
      <w:r>
        <w:t>Likewise, a rational function will have horizontal intercepts at the inputs that cause the output to be zero (unless that input corresponds to a hole).  It is possible there are no horizontal intercepts.  Since a fraction is only equal to zero when the numerator is zero, horizontal intercepts will occur when the numerator of the rational function is equal to zero.</w:t>
      </w:r>
    </w:p>
    <w:p w14:paraId="304FDA2A" w14:textId="77777777" w:rsidR="00E55FCF" w:rsidRDefault="00E55FCF" w:rsidP="00E55FCF">
      <w:pPr>
        <w:tabs>
          <w:tab w:val="left" w:pos="900"/>
        </w:tabs>
      </w:pPr>
    </w:p>
    <w:p w14:paraId="0271457E" w14:textId="77777777" w:rsidR="00F03C5A" w:rsidRDefault="00F03C5A" w:rsidP="00E55FCF">
      <w:pPr>
        <w:tabs>
          <w:tab w:val="left" w:pos="900"/>
        </w:tabs>
      </w:pPr>
    </w:p>
    <w:p w14:paraId="4E83AA25" w14:textId="77777777" w:rsidR="00E55FCF" w:rsidRDefault="00E55FCF" w:rsidP="00E55FCF">
      <w:pPr>
        <w:pStyle w:val="ExampleHeader"/>
      </w:pPr>
      <w:r>
        <w:t>Example 8</w:t>
      </w:r>
    </w:p>
    <w:p w14:paraId="2C233033" w14:textId="77777777" w:rsidR="00E55FCF" w:rsidRDefault="00E55FCF" w:rsidP="00E55FCF">
      <w:pPr>
        <w:pStyle w:val="Example"/>
      </w:pPr>
      <w:r>
        <w:t xml:space="preserve">Find the intercepts of </w:t>
      </w:r>
      <w:r w:rsidRPr="007B44CF">
        <w:rPr>
          <w:position w:val="-28"/>
        </w:rPr>
        <w:object w:dxaOrig="2680" w:dyaOrig="660" w14:anchorId="707FC24E">
          <v:shape id="_x0000_i1705" type="#_x0000_t75" style="width:134.25pt;height:31.5pt" o:ole="">
            <v:imagedata r:id="rId1423" o:title=""/>
          </v:shape>
          <o:OLEObject Type="Embed" ProgID="Equation.3" ShapeID="_x0000_i1705" DrawAspect="Content" ObjectID="_1720945255" r:id="rId1431"/>
        </w:object>
      </w:r>
    </w:p>
    <w:p w14:paraId="5CFCEE71" w14:textId="77777777" w:rsidR="00E55FCF" w:rsidRDefault="00E55FCF" w:rsidP="00E55FCF">
      <w:pPr>
        <w:pStyle w:val="Example"/>
      </w:pPr>
    </w:p>
    <w:p w14:paraId="6E543DB0" w14:textId="77777777" w:rsidR="00E55FCF" w:rsidRDefault="00E55FCF" w:rsidP="00E55FCF">
      <w:pPr>
        <w:pStyle w:val="Example"/>
      </w:pPr>
      <w:r>
        <w:t>We can find the vertical intercept by evaluating the function at zero</w:t>
      </w:r>
    </w:p>
    <w:p w14:paraId="30CF8492" w14:textId="77777777" w:rsidR="00E55FCF" w:rsidRDefault="00E55FCF" w:rsidP="00E55FCF">
      <w:pPr>
        <w:pStyle w:val="Example"/>
      </w:pPr>
      <w:r w:rsidRPr="007B44CF">
        <w:rPr>
          <w:position w:val="-28"/>
        </w:rPr>
        <w:object w:dxaOrig="3800" w:dyaOrig="660" w14:anchorId="704E29A3">
          <v:shape id="_x0000_i1706" type="#_x0000_t75" style="width:189.75pt;height:31.5pt" o:ole="">
            <v:imagedata r:id="rId1432" o:title=""/>
          </v:shape>
          <o:OLEObject Type="Embed" ProgID="Equation.3" ShapeID="_x0000_i1706" DrawAspect="Content" ObjectID="_1720945256" r:id="rId1433"/>
        </w:object>
      </w:r>
    </w:p>
    <w:p w14:paraId="241DA3CA" w14:textId="77777777" w:rsidR="00E55FCF" w:rsidRDefault="00E55FCF" w:rsidP="00E55FCF">
      <w:pPr>
        <w:pStyle w:val="Example"/>
      </w:pPr>
    </w:p>
    <w:p w14:paraId="2021528D" w14:textId="77777777" w:rsidR="00F03C5A" w:rsidRDefault="00F03C5A" w:rsidP="00E55FCF">
      <w:pPr>
        <w:pStyle w:val="Example"/>
      </w:pPr>
    </w:p>
    <w:p w14:paraId="3968C0B7" w14:textId="77777777" w:rsidR="00E55FCF" w:rsidRDefault="00E55FCF" w:rsidP="00E55FCF">
      <w:pPr>
        <w:pStyle w:val="Example"/>
      </w:pPr>
      <w:r>
        <w:t>The horizontal intercepts will occur when the function is equal to zero:</w:t>
      </w:r>
    </w:p>
    <w:p w14:paraId="02B60FFD" w14:textId="77777777" w:rsidR="00E55FCF" w:rsidRDefault="00E55FCF" w:rsidP="00E55FCF">
      <w:pPr>
        <w:pStyle w:val="Example"/>
      </w:pPr>
      <w:r w:rsidRPr="007B44CF">
        <w:rPr>
          <w:position w:val="-28"/>
        </w:rPr>
        <w:object w:dxaOrig="2340" w:dyaOrig="660" w14:anchorId="01A04370">
          <v:shape id="_x0000_i1707" type="#_x0000_t75" style="width:117pt;height:31.5pt" o:ole="">
            <v:imagedata r:id="rId1434" o:title=""/>
          </v:shape>
          <o:OLEObject Type="Embed" ProgID="Equation.3" ShapeID="_x0000_i1707" DrawAspect="Content" ObjectID="_1720945257" r:id="rId1435"/>
        </w:object>
      </w:r>
      <w:r>
        <w:tab/>
      </w:r>
      <w:r>
        <w:tab/>
        <w:t>This is zero when the numerator is zero</w:t>
      </w:r>
    </w:p>
    <w:p w14:paraId="1D9018C8" w14:textId="77777777" w:rsidR="00E55FCF" w:rsidRDefault="00E55FCF" w:rsidP="00E55FCF">
      <w:pPr>
        <w:pStyle w:val="Example"/>
      </w:pPr>
      <w:r w:rsidRPr="007B44CF">
        <w:rPr>
          <w:position w:val="-28"/>
        </w:rPr>
        <w:object w:dxaOrig="1700" w:dyaOrig="680" w14:anchorId="7C47BE7B">
          <v:shape id="_x0000_i1708" type="#_x0000_t75" style="width:85.5pt;height:34.5pt" o:ole="">
            <v:imagedata r:id="rId1436" o:title=""/>
          </v:shape>
          <o:OLEObject Type="Embed" ProgID="Equation.3" ShapeID="_x0000_i1708" DrawAspect="Content" ObjectID="_1720945258" r:id="rId1437"/>
        </w:object>
      </w:r>
    </w:p>
    <w:p w14:paraId="3C136928" w14:textId="77777777" w:rsidR="00E55FCF" w:rsidRDefault="00E55FCF" w:rsidP="00E55FCF"/>
    <w:p w14:paraId="4FB5EC5C" w14:textId="77777777" w:rsidR="00E55FCF" w:rsidRPr="00163C44" w:rsidRDefault="00E55FCF" w:rsidP="00E55FCF"/>
    <w:p w14:paraId="1139748B" w14:textId="77777777" w:rsidR="00E55FCF" w:rsidRDefault="00E55FCF" w:rsidP="00E55FCF">
      <w:pPr>
        <w:pStyle w:val="TryitNow"/>
      </w:pPr>
      <w:r>
        <w:t>Try it Now</w:t>
      </w:r>
    </w:p>
    <w:p w14:paraId="6438BA48" w14:textId="77777777" w:rsidR="00E55FCF" w:rsidRDefault="00E55FCF" w:rsidP="00C15BA3">
      <w:pPr>
        <w:pStyle w:val="TryitNowbody"/>
        <w:ind w:left="270" w:hanging="270"/>
      </w:pPr>
      <w:r>
        <w:t>4. Given the reciprocal squared function that is shifted right 3 units and down 4 units, write this as a rational function and find the horizontal and vertical intercepts and the horizontal and vertical asymptotes.</w:t>
      </w:r>
    </w:p>
    <w:p w14:paraId="6F4F486D" w14:textId="77777777" w:rsidR="000A3501" w:rsidRDefault="000A3501" w:rsidP="000A3501">
      <w:pPr>
        <w:tabs>
          <w:tab w:val="left" w:pos="900"/>
        </w:tabs>
      </w:pPr>
    </w:p>
    <w:p w14:paraId="4F9A697E" w14:textId="77777777" w:rsidR="0027297F" w:rsidRDefault="0027297F" w:rsidP="000A3501">
      <w:pPr>
        <w:tabs>
          <w:tab w:val="left" w:pos="900"/>
        </w:tabs>
      </w:pPr>
    </w:p>
    <w:p w14:paraId="71CDF630" w14:textId="77777777" w:rsidR="0027297F" w:rsidRDefault="0027297F" w:rsidP="000A3501">
      <w:pPr>
        <w:tabs>
          <w:tab w:val="left" w:pos="900"/>
        </w:tabs>
      </w:pPr>
    </w:p>
    <w:p w14:paraId="056A9377" w14:textId="77777777" w:rsidR="0027297F" w:rsidRDefault="0027297F" w:rsidP="000A3501">
      <w:pPr>
        <w:tabs>
          <w:tab w:val="left" w:pos="900"/>
        </w:tabs>
      </w:pPr>
    </w:p>
    <w:p w14:paraId="64A7F1CD" w14:textId="77777777" w:rsidR="0027297F" w:rsidRDefault="0027297F" w:rsidP="000A3501">
      <w:pPr>
        <w:tabs>
          <w:tab w:val="left" w:pos="900"/>
        </w:tabs>
      </w:pPr>
    </w:p>
    <w:p w14:paraId="19F440CF" w14:textId="77777777" w:rsidR="0027297F" w:rsidRPr="0027297F" w:rsidRDefault="0027297F" w:rsidP="000A3501">
      <w:pPr>
        <w:tabs>
          <w:tab w:val="left" w:pos="900"/>
        </w:tabs>
        <w:rPr>
          <w:b/>
          <w:bCs/>
        </w:rPr>
      </w:pPr>
      <w:r>
        <w:rPr>
          <w:b/>
          <w:bCs/>
        </w:rPr>
        <w:lastRenderedPageBreak/>
        <w:t>Graphical Behavior at Intercepts and Vertical Asymptotes</w:t>
      </w:r>
    </w:p>
    <w:p w14:paraId="4A66F7ED" w14:textId="77777777" w:rsidR="0027297F" w:rsidRDefault="0027297F" w:rsidP="000A3501">
      <w:pPr>
        <w:tabs>
          <w:tab w:val="left" w:pos="900"/>
        </w:tabs>
      </w:pPr>
    </w:p>
    <w:p w14:paraId="6B4217CF" w14:textId="77777777" w:rsidR="0027297F" w:rsidRDefault="0027297F" w:rsidP="0027297F">
      <w:pPr>
        <w:tabs>
          <w:tab w:val="left" w:pos="900"/>
        </w:tabs>
      </w:pPr>
      <w:r>
        <w:t>As with polynomials, factors of the numerator may have integer powers greater than one.  Happily, the effect on the shape of the graph at those intercepts is the same as we saw with polynomials: if the factor giving the intercept is not squared, the graph passes through the axis; if the factor is squared, the graph will bounce off the axis at that intercept.  The behavior at vertical asymptotes also depends on the power on the factor.</w:t>
      </w:r>
    </w:p>
    <w:p w14:paraId="619862CC" w14:textId="77777777" w:rsidR="0027297F" w:rsidRDefault="0027297F" w:rsidP="000A3501">
      <w:pPr>
        <w:tabs>
          <w:tab w:val="left" w:pos="900"/>
        </w:tabs>
      </w:pPr>
    </w:p>
    <w:p w14:paraId="2E131D07" w14:textId="77777777" w:rsidR="0027297F" w:rsidRDefault="0027297F" w:rsidP="000A3501">
      <w:pPr>
        <w:tabs>
          <w:tab w:val="left" w:pos="900"/>
        </w:tabs>
      </w:pPr>
    </w:p>
    <w:p w14:paraId="2E4D651E" w14:textId="77777777" w:rsidR="000A3501" w:rsidRDefault="000A3501" w:rsidP="000A3501">
      <w:pPr>
        <w:pStyle w:val="DefinitionHeader"/>
      </w:pPr>
      <w:r>
        <w:t>Graphical Behavior of Rational Functions at Vertical Asymptotes</w:t>
      </w:r>
    </w:p>
    <w:p w14:paraId="6A2D05FD" w14:textId="77777777" w:rsidR="000A3501" w:rsidRDefault="000A3501" w:rsidP="000A3501">
      <w:pPr>
        <w:pStyle w:val="Definition"/>
      </w:pPr>
      <w:r>
        <w:t xml:space="preserve">If a rational function contains a factor of the form </w:t>
      </w:r>
      <w:r w:rsidRPr="00B52649">
        <w:rPr>
          <w:position w:val="-10"/>
        </w:rPr>
        <w:object w:dxaOrig="820" w:dyaOrig="360" w14:anchorId="6763679F">
          <v:shape id="_x0000_i1709" type="#_x0000_t75" style="width:40.5pt;height:17.25pt" o:ole="">
            <v:imagedata r:id="rId471" o:title=""/>
          </v:shape>
          <o:OLEObject Type="Embed" ProgID="Equation.3" ShapeID="_x0000_i1709" DrawAspect="Content" ObjectID="_1720945259" r:id="rId1438"/>
        </w:object>
      </w:r>
      <w:r>
        <w:t xml:space="preserve"> in the denominator, the behavior near the asymptote </w:t>
      </w:r>
      <w:r>
        <w:rPr>
          <w:i/>
        </w:rPr>
        <w:t>h</w:t>
      </w:r>
      <w:r>
        <w:t xml:space="preserve"> is determined by the power on the factor.</w:t>
      </w:r>
    </w:p>
    <w:p w14:paraId="5C4BAFCC" w14:textId="77777777" w:rsidR="000A3501" w:rsidRDefault="000A3501" w:rsidP="000A3501">
      <w:pPr>
        <w:pStyle w:val="Definition"/>
      </w:pPr>
      <w:r>
        <w:rPr>
          <w:i/>
        </w:rPr>
        <w:tab/>
        <w:t xml:space="preserve"> p</w:t>
      </w:r>
      <w:r>
        <w:t xml:space="preserve"> = 1</w:t>
      </w:r>
      <w:r>
        <w:tab/>
      </w:r>
      <w:r>
        <w:tab/>
        <w:t xml:space="preserve">           </w:t>
      </w:r>
      <w:r>
        <w:rPr>
          <w:i/>
        </w:rPr>
        <w:t>p</w:t>
      </w:r>
      <w:r>
        <w:t xml:space="preserve"> = 1</w:t>
      </w:r>
      <w:r>
        <w:tab/>
      </w:r>
      <w:r>
        <w:tab/>
      </w:r>
      <w:r>
        <w:tab/>
        <w:t xml:space="preserve"> </w:t>
      </w:r>
      <w:r>
        <w:rPr>
          <w:i/>
        </w:rPr>
        <w:t>p</w:t>
      </w:r>
      <w:r>
        <w:t xml:space="preserve"> = 2</w:t>
      </w:r>
      <w:r>
        <w:tab/>
      </w:r>
      <w:r>
        <w:tab/>
        <w:t xml:space="preserve">          </w:t>
      </w:r>
      <w:r>
        <w:rPr>
          <w:i/>
        </w:rPr>
        <w:t>p</w:t>
      </w:r>
      <w:r>
        <w:t xml:space="preserve"> = 2</w:t>
      </w:r>
    </w:p>
    <w:p w14:paraId="5EA40CBC" w14:textId="77777777" w:rsidR="000A3501" w:rsidRDefault="000A3501" w:rsidP="000A3501">
      <w:pPr>
        <w:pStyle w:val="Definition"/>
        <w:rPr>
          <w:rFonts w:ascii="Trebuchet MS" w:hAnsi="Trebuchet MS"/>
          <w:sz w:val="22"/>
        </w:rPr>
      </w:pPr>
      <w:r>
        <w:rPr>
          <w:noProof/>
        </w:rPr>
        <w:drawing>
          <wp:inline distT="0" distB="0" distL="0" distR="0" wp14:anchorId="6B8B3C90" wp14:editId="73E31692">
            <wp:extent cx="1050834" cy="1097280"/>
            <wp:effectExtent l="0" t="0" r="0" b="7620"/>
            <wp:docPr id="1062" name="Picture 1062" descr="A graph labeled p=1, showing a vertical asymptote where as x approaches the asymptote from the left, the graph approaches negative infinity, and as x approaches the asymptote from the right the graph approaches positive in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A graph labeled p=1, showing a vertical asymptote where as x approaches the asymptote from the left, the graph approaches negative infinity, and as x approaches the asymptote from the right the graph approaches positive infinity."/>
                    <pic:cNvPicPr/>
                  </pic:nvPicPr>
                  <pic:blipFill>
                    <a:blip r:embed="rId1439"/>
                    <a:stretch>
                      <a:fillRect/>
                    </a:stretch>
                  </pic:blipFill>
                  <pic:spPr>
                    <a:xfrm>
                      <a:off x="0" y="0"/>
                      <a:ext cx="1050834" cy="1097280"/>
                    </a:xfrm>
                    <a:prstGeom prst="rect">
                      <a:avLst/>
                    </a:prstGeom>
                  </pic:spPr>
                </pic:pic>
              </a:graphicData>
            </a:graphic>
          </wp:inline>
        </w:drawing>
      </w:r>
      <w:r>
        <w:rPr>
          <w:rFonts w:ascii="Trebuchet MS" w:hAnsi="Trebuchet MS"/>
          <w:sz w:val="22"/>
        </w:rPr>
        <w:t xml:space="preserve">  </w:t>
      </w:r>
      <w:r w:rsidR="0027297F">
        <w:rPr>
          <w:rFonts w:ascii="Trebuchet MS" w:hAnsi="Trebuchet MS"/>
          <w:sz w:val="22"/>
        </w:rPr>
        <w:t xml:space="preserve"> </w:t>
      </w:r>
      <w:r>
        <w:rPr>
          <w:rFonts w:ascii="Trebuchet MS" w:hAnsi="Trebuchet MS"/>
          <w:sz w:val="22"/>
        </w:rPr>
        <w:t xml:space="preserve"> </w:t>
      </w:r>
      <w:r>
        <w:rPr>
          <w:noProof/>
        </w:rPr>
        <w:drawing>
          <wp:inline distT="0" distB="0" distL="0" distR="0" wp14:anchorId="18211B75" wp14:editId="69E5E42F">
            <wp:extent cx="1062446" cy="1097280"/>
            <wp:effectExtent l="0" t="0" r="4445" b="7620"/>
            <wp:docPr id="1063" name="Picture 1063" descr="A graph labeled p=1, showing a vertical asymptote where as x approaches the asymptote from the left, the graph approaches positive infinity, and as x approaches the asymptote from the right the graph approaches negative in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A graph labeled p=1, showing a vertical asymptote where as x approaches the asymptote from the left, the graph approaches positive infinity, and as x approaches the asymptote from the right the graph approaches negative infinity."/>
                    <pic:cNvPicPr/>
                  </pic:nvPicPr>
                  <pic:blipFill>
                    <a:blip r:embed="rId1440"/>
                    <a:stretch>
                      <a:fillRect/>
                    </a:stretch>
                  </pic:blipFill>
                  <pic:spPr>
                    <a:xfrm>
                      <a:off x="0" y="0"/>
                      <a:ext cx="1062446" cy="1097280"/>
                    </a:xfrm>
                    <a:prstGeom prst="rect">
                      <a:avLst/>
                    </a:prstGeom>
                  </pic:spPr>
                </pic:pic>
              </a:graphicData>
            </a:graphic>
          </wp:inline>
        </w:drawing>
      </w:r>
      <w:r>
        <w:rPr>
          <w:rFonts w:ascii="Trebuchet MS" w:hAnsi="Trebuchet MS"/>
          <w:sz w:val="22"/>
        </w:rPr>
        <w:tab/>
        <w:t xml:space="preserve">  </w:t>
      </w:r>
      <w:r>
        <w:rPr>
          <w:noProof/>
        </w:rPr>
        <w:drawing>
          <wp:inline distT="0" distB="0" distL="0" distR="0" wp14:anchorId="7E29FF52" wp14:editId="336FD6BC">
            <wp:extent cx="1112778" cy="1097280"/>
            <wp:effectExtent l="0" t="0" r="0" b="7620"/>
            <wp:docPr id="1065" name="Picture 1065" descr="A graph labeled p=2, showing a vertical asymptote where as x approaches the asymptote from either side, the graph approaches negative in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Picture 1065" descr="A graph labeled p=2, showing a vertical asymptote where as x approaches the asymptote from either side, the graph approaches negative infinity."/>
                    <pic:cNvPicPr/>
                  </pic:nvPicPr>
                  <pic:blipFill>
                    <a:blip r:embed="rId1441"/>
                    <a:stretch>
                      <a:fillRect/>
                    </a:stretch>
                  </pic:blipFill>
                  <pic:spPr>
                    <a:xfrm>
                      <a:off x="0" y="0"/>
                      <a:ext cx="1112778" cy="1097280"/>
                    </a:xfrm>
                    <a:prstGeom prst="rect">
                      <a:avLst/>
                    </a:prstGeom>
                  </pic:spPr>
                </pic:pic>
              </a:graphicData>
            </a:graphic>
          </wp:inline>
        </w:drawing>
      </w:r>
      <w:r>
        <w:rPr>
          <w:rFonts w:ascii="Trebuchet MS" w:hAnsi="Trebuchet MS"/>
          <w:sz w:val="22"/>
        </w:rPr>
        <w:t xml:space="preserve">  </w:t>
      </w:r>
      <w:r w:rsidR="004404EE">
        <w:rPr>
          <w:rFonts w:ascii="Trebuchet MS" w:hAnsi="Trebuchet MS"/>
          <w:sz w:val="22"/>
        </w:rPr>
        <w:t xml:space="preserve">  </w:t>
      </w:r>
      <w:r>
        <w:rPr>
          <w:noProof/>
        </w:rPr>
        <w:drawing>
          <wp:inline distT="0" distB="0" distL="0" distR="0" wp14:anchorId="0491882A" wp14:editId="648DC735">
            <wp:extent cx="1055984" cy="1097280"/>
            <wp:effectExtent l="0" t="0" r="0" b="7620"/>
            <wp:docPr id="1064" name="Picture 1064" descr="A graph labeled p=2, showing a vertical asymptote where as x approaches the asymptote from either side, the graph approaches negative in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1064" descr="A graph labeled p=2, showing a vertical asymptote where as x approaches the asymptote from either side, the graph approaches negative infinity."/>
                    <pic:cNvPicPr/>
                  </pic:nvPicPr>
                  <pic:blipFill>
                    <a:blip r:embed="rId1442"/>
                    <a:stretch>
                      <a:fillRect/>
                    </a:stretch>
                  </pic:blipFill>
                  <pic:spPr>
                    <a:xfrm>
                      <a:off x="0" y="0"/>
                      <a:ext cx="1055984" cy="1097280"/>
                    </a:xfrm>
                    <a:prstGeom prst="rect">
                      <a:avLst/>
                    </a:prstGeom>
                  </pic:spPr>
                </pic:pic>
              </a:graphicData>
            </a:graphic>
          </wp:inline>
        </w:drawing>
      </w:r>
    </w:p>
    <w:p w14:paraId="56896A27" w14:textId="77777777" w:rsidR="000A3501" w:rsidRDefault="0027297F" w:rsidP="000A3501">
      <w:pPr>
        <w:pStyle w:val="Definition"/>
      </w:pPr>
      <w:r>
        <w:t>When the factor is not squared, on one side of the asymptote the graph heads towards positive infinity and on the other side the graph heads towards negative infinity.</w:t>
      </w:r>
    </w:p>
    <w:p w14:paraId="70BA3C8C" w14:textId="77777777" w:rsidR="0027297F" w:rsidRDefault="0027297F" w:rsidP="000A3501">
      <w:pPr>
        <w:pStyle w:val="Definition"/>
      </w:pPr>
    </w:p>
    <w:p w14:paraId="33B1B3A8" w14:textId="77777777" w:rsidR="0027297F" w:rsidRPr="0075156D" w:rsidRDefault="0027297F" w:rsidP="000A3501">
      <w:pPr>
        <w:pStyle w:val="Definition"/>
      </w:pPr>
      <w:r>
        <w:t>When the factor is squared, the graph either heads toward positive infinity on both sides of the vertical asymptote, or heads toward negative infinity on both sides.</w:t>
      </w:r>
    </w:p>
    <w:p w14:paraId="434603FB" w14:textId="77777777" w:rsidR="000A3501" w:rsidRPr="002C4FE6" w:rsidRDefault="0027297F" w:rsidP="000A3501">
      <w:r>
        <w:rPr>
          <w:noProof/>
        </w:rPr>
        <w:drawing>
          <wp:anchor distT="0" distB="0" distL="114300" distR="114300" simplePos="0" relativeHeight="251654656" behindDoc="0" locked="0" layoutInCell="1" allowOverlap="1" wp14:anchorId="45298C8B" wp14:editId="2E201F16">
            <wp:simplePos x="0" y="0"/>
            <wp:positionH relativeFrom="column">
              <wp:posOffset>2695218</wp:posOffset>
            </wp:positionH>
            <wp:positionV relativeFrom="paragraph">
              <wp:posOffset>153976</wp:posOffset>
            </wp:positionV>
            <wp:extent cx="3047365" cy="2102485"/>
            <wp:effectExtent l="0" t="0" r="0" b="0"/>
            <wp:wrapThrough wrapText="bothSides">
              <wp:wrapPolygon edited="0">
                <wp:start x="0" y="0"/>
                <wp:lineTo x="0" y="21333"/>
                <wp:lineTo x="21469" y="21333"/>
                <wp:lineTo x="21469" y="0"/>
                <wp:lineTo x="0" y="0"/>
              </wp:wrapPolygon>
            </wp:wrapThrough>
            <wp:docPr id="124" name="Picture 124" descr="The graph starts out increasing, and as x approaches negative 3 from either side, the graph approaches positive infinity. To the right of x=negative 3 the graph decreases down, touches the x-axis at negative 1, then increases again. As x approaches 2 from the left the graph approaches infinity. As x approaches 2 from the right the graph approaches negative infinity.  To the right of x=2 the graph increases, passing through the x-axis at 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e graph starts out increasing, and as x approaches negative 3 from either side, the graph approaches positive infinity. To the right of x=negative 3 the graph decreases down, touches the x-axis at negative 1, then increases again. As x approaches 2 from the left the graph approaches infinity. As x approaches 2 from the right the graph approaches negative infinity.  To the right of x=2 the graph increases, passing through the x-axis at x=3."/>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3047365" cy="2102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386C1" w14:textId="77777777" w:rsidR="0027297F" w:rsidRDefault="0027297F" w:rsidP="00E55FCF">
      <w:pPr>
        <w:tabs>
          <w:tab w:val="left" w:pos="900"/>
        </w:tabs>
      </w:pPr>
    </w:p>
    <w:p w14:paraId="38257A66" w14:textId="77777777" w:rsidR="00E55FCF" w:rsidRDefault="00E55FCF" w:rsidP="00E55FCF">
      <w:pPr>
        <w:tabs>
          <w:tab w:val="left" w:pos="900"/>
        </w:tabs>
      </w:pPr>
      <w:r>
        <w:t xml:space="preserve">For example, the graph of  </w:t>
      </w:r>
      <w:r w:rsidRPr="00F572C0">
        <w:rPr>
          <w:position w:val="-30"/>
        </w:rPr>
        <w:object w:dxaOrig="2220" w:dyaOrig="720" w14:anchorId="637B3E8B">
          <v:shape id="_x0000_i1710" type="#_x0000_t75" style="width:113.25pt;height:36pt" o:ole="">
            <v:imagedata r:id="rId1444" o:title=""/>
          </v:shape>
          <o:OLEObject Type="Embed" ProgID="Equation.3" ShapeID="_x0000_i1710" DrawAspect="Content" ObjectID="_1720945260" r:id="rId1445"/>
        </w:object>
      </w:r>
      <w:r>
        <w:t xml:space="preserve"> is shown here.</w:t>
      </w:r>
    </w:p>
    <w:p w14:paraId="10D55E45" w14:textId="77777777" w:rsidR="00E55FCF" w:rsidRDefault="00E55FCF" w:rsidP="00E55FCF">
      <w:pPr>
        <w:tabs>
          <w:tab w:val="left" w:pos="900"/>
        </w:tabs>
      </w:pPr>
    </w:p>
    <w:p w14:paraId="648E2DEB" w14:textId="77777777" w:rsidR="00E55FCF" w:rsidRDefault="00E55FCF" w:rsidP="00E55FCF">
      <w:pPr>
        <w:tabs>
          <w:tab w:val="left" w:pos="900"/>
        </w:tabs>
      </w:pPr>
      <w:r>
        <w:t xml:space="preserve">At the horizontal intercept </w:t>
      </w:r>
      <w:r>
        <w:rPr>
          <w:i/>
        </w:rPr>
        <w:t>x</w:t>
      </w:r>
      <w:r>
        <w:t xml:space="preserve"> = -1 corresponding to the </w:t>
      </w:r>
      <w:r w:rsidRPr="00F572C0">
        <w:rPr>
          <w:position w:val="-10"/>
        </w:rPr>
        <w:object w:dxaOrig="760" w:dyaOrig="360" w14:anchorId="0A1B40DA">
          <v:shape id="_x0000_i1711" type="#_x0000_t75" style="width:37.5pt;height:16.5pt" o:ole="">
            <v:imagedata r:id="rId1446" o:title=""/>
          </v:shape>
          <o:OLEObject Type="Embed" ProgID="Equation.3" ShapeID="_x0000_i1711" DrawAspect="Content" ObjectID="_1720945261" r:id="rId1447"/>
        </w:object>
      </w:r>
      <w:r>
        <w:t xml:space="preserve">factor of the numerator, the graph bounces at the intercept, consistent with the quadratic nature of the factor.  </w:t>
      </w:r>
    </w:p>
    <w:p w14:paraId="3D847AB2" w14:textId="77777777" w:rsidR="00E55FCF" w:rsidRDefault="00E55FCF" w:rsidP="00E55FCF">
      <w:pPr>
        <w:tabs>
          <w:tab w:val="left" w:pos="900"/>
        </w:tabs>
      </w:pPr>
    </w:p>
    <w:p w14:paraId="1E63CED7" w14:textId="77777777" w:rsidR="0027297F" w:rsidRDefault="00E55FCF" w:rsidP="00E55FCF">
      <w:pPr>
        <w:tabs>
          <w:tab w:val="left" w:pos="900"/>
        </w:tabs>
      </w:pPr>
      <w:r>
        <w:t xml:space="preserve">At the horizontal intercept </w:t>
      </w:r>
      <w:r>
        <w:rPr>
          <w:i/>
        </w:rPr>
        <w:t>x</w:t>
      </w:r>
      <w:r>
        <w:t xml:space="preserve"> = 3 corresponding to the </w:t>
      </w:r>
      <w:r w:rsidRPr="00F572C0">
        <w:rPr>
          <w:position w:val="-10"/>
        </w:rPr>
        <w:object w:dxaOrig="700" w:dyaOrig="320" w14:anchorId="5293A351">
          <v:shape id="_x0000_i1712" type="#_x0000_t75" style="width:36pt;height:15.75pt" o:ole="">
            <v:imagedata r:id="rId1448" o:title=""/>
          </v:shape>
          <o:OLEObject Type="Embed" ProgID="Equation.3" ShapeID="_x0000_i1712" DrawAspect="Content" ObjectID="_1720945262" r:id="rId1449"/>
        </w:object>
      </w:r>
      <w:r>
        <w:t xml:space="preserve">factor of the numerator, the graph passes through the axis as we’d expect from a linear factor.  </w:t>
      </w:r>
    </w:p>
    <w:p w14:paraId="7602CF37" w14:textId="77777777" w:rsidR="004404EE" w:rsidRDefault="004404EE" w:rsidP="00E55FCF">
      <w:pPr>
        <w:tabs>
          <w:tab w:val="left" w:pos="900"/>
        </w:tabs>
      </w:pPr>
    </w:p>
    <w:p w14:paraId="64D46B43" w14:textId="77777777" w:rsidR="00E55FCF" w:rsidRDefault="00E55FCF" w:rsidP="00E55FCF">
      <w:pPr>
        <w:tabs>
          <w:tab w:val="left" w:pos="900"/>
        </w:tabs>
      </w:pPr>
      <w:r>
        <w:t xml:space="preserve">At the vertical asymptote </w:t>
      </w:r>
      <w:r>
        <w:rPr>
          <w:i/>
        </w:rPr>
        <w:t>x</w:t>
      </w:r>
      <w:r>
        <w:t xml:space="preserve"> = -3 corresponding to the </w:t>
      </w:r>
      <w:r w:rsidRPr="00F572C0">
        <w:rPr>
          <w:position w:val="-10"/>
        </w:rPr>
        <w:object w:dxaOrig="780" w:dyaOrig="360" w14:anchorId="04ED3624">
          <v:shape id="_x0000_i1713" type="#_x0000_t75" style="width:40.5pt;height:16.5pt" o:ole="">
            <v:imagedata r:id="rId1450" o:title=""/>
          </v:shape>
          <o:OLEObject Type="Embed" ProgID="Equation.3" ShapeID="_x0000_i1713" DrawAspect="Content" ObjectID="_1720945263" r:id="rId1451"/>
        </w:object>
      </w:r>
      <w:r>
        <w:t xml:space="preserve"> factor of the denominator, the graph heads towards positive infinity on both sides of the asymptote, consistent with the behavior of the  </w:t>
      </w:r>
      <w:r w:rsidRPr="00F572C0">
        <w:rPr>
          <w:position w:val="-24"/>
        </w:rPr>
        <w:object w:dxaOrig="360" w:dyaOrig="620" w14:anchorId="1B42C325">
          <v:shape id="_x0000_i1714" type="#_x0000_t75" style="width:16.5pt;height:31.5pt" o:ole="">
            <v:imagedata r:id="rId1452" o:title=""/>
          </v:shape>
          <o:OLEObject Type="Embed" ProgID="Equation.3" ShapeID="_x0000_i1714" DrawAspect="Content" ObjectID="_1720945264" r:id="rId1453"/>
        </w:object>
      </w:r>
      <w:r>
        <w:t xml:space="preserve"> toolkit.</w:t>
      </w:r>
    </w:p>
    <w:p w14:paraId="4423D3F6" w14:textId="77777777" w:rsidR="00E55FCF" w:rsidRDefault="00E55FCF" w:rsidP="00E55FCF">
      <w:pPr>
        <w:tabs>
          <w:tab w:val="left" w:pos="900"/>
        </w:tabs>
      </w:pPr>
      <w:r>
        <w:lastRenderedPageBreak/>
        <w:t xml:space="preserve">At the vertical asymptote </w:t>
      </w:r>
      <w:r>
        <w:rPr>
          <w:i/>
        </w:rPr>
        <w:t>x</w:t>
      </w:r>
      <w:r>
        <w:t xml:space="preserve"> = 2 corresponding to the </w:t>
      </w:r>
      <w:r w:rsidRPr="00F572C0">
        <w:rPr>
          <w:position w:val="-10"/>
        </w:rPr>
        <w:object w:dxaOrig="700" w:dyaOrig="320" w14:anchorId="6B452187">
          <v:shape id="_x0000_i1715" type="#_x0000_t75" style="width:36pt;height:15.75pt" o:ole="">
            <v:imagedata r:id="rId1454" o:title=""/>
          </v:shape>
          <o:OLEObject Type="Embed" ProgID="Equation.3" ShapeID="_x0000_i1715" DrawAspect="Content" ObjectID="_1720945265" r:id="rId1455"/>
        </w:object>
      </w:r>
      <w:r>
        <w:t xml:space="preserve"> factor of the denominator, the graph heads towards positive infinity on the left side of the asymptote and towards negative infinity on the right side, consistent with the behavior of the  </w:t>
      </w:r>
      <w:r w:rsidRPr="00F572C0">
        <w:rPr>
          <w:position w:val="-24"/>
        </w:rPr>
        <w:object w:dxaOrig="240" w:dyaOrig="620" w14:anchorId="562435FF">
          <v:shape id="_x0000_i1716" type="#_x0000_t75" style="width:13.5pt;height:31.5pt" o:ole="">
            <v:imagedata r:id="rId1456" o:title=""/>
          </v:shape>
          <o:OLEObject Type="Embed" ProgID="Equation.3" ShapeID="_x0000_i1716" DrawAspect="Content" ObjectID="_1720945266" r:id="rId1457"/>
        </w:object>
      </w:r>
      <w:r>
        <w:t xml:space="preserve"> toolkit.</w:t>
      </w:r>
    </w:p>
    <w:p w14:paraId="2D87706A" w14:textId="77777777" w:rsidR="00206FEB" w:rsidRDefault="00206FEB" w:rsidP="00E55FCF">
      <w:pPr>
        <w:tabs>
          <w:tab w:val="left" w:pos="900"/>
        </w:tabs>
      </w:pPr>
    </w:p>
    <w:p w14:paraId="3FF06980" w14:textId="77777777" w:rsidR="00206FEB" w:rsidRDefault="00206FEB" w:rsidP="00E55FCF">
      <w:pPr>
        <w:tabs>
          <w:tab w:val="left" w:pos="900"/>
        </w:tabs>
      </w:pPr>
    </w:p>
    <w:p w14:paraId="050C28EC" w14:textId="77777777" w:rsidR="00E55FCF" w:rsidRDefault="00E55FCF" w:rsidP="00E55FCF">
      <w:pPr>
        <w:pStyle w:val="ExampleHeader"/>
      </w:pPr>
      <w:r>
        <w:t>Example 9</w:t>
      </w:r>
    </w:p>
    <w:p w14:paraId="3E8A9BE8" w14:textId="77777777" w:rsidR="00E55FCF" w:rsidRDefault="00E55FCF" w:rsidP="00E55FCF">
      <w:pPr>
        <w:pStyle w:val="Example"/>
      </w:pPr>
      <w:r>
        <w:t xml:space="preserve">Sketch a graph of </w:t>
      </w:r>
      <w:r w:rsidRPr="003505F7">
        <w:rPr>
          <w:position w:val="-28"/>
        </w:rPr>
        <w:object w:dxaOrig="2120" w:dyaOrig="660" w14:anchorId="46385E83">
          <v:shape id="_x0000_i1717" type="#_x0000_t75" style="width:106.5pt;height:31.5pt" o:ole="">
            <v:imagedata r:id="rId1458" o:title=""/>
          </v:shape>
          <o:OLEObject Type="Embed" ProgID="Equation.3" ShapeID="_x0000_i1717" DrawAspect="Content" ObjectID="_1720945267" r:id="rId1459"/>
        </w:object>
      </w:r>
      <w:r>
        <w:t>.</w:t>
      </w:r>
    </w:p>
    <w:p w14:paraId="668BF9A2" w14:textId="77777777" w:rsidR="00E55FCF" w:rsidRDefault="00E55FCF" w:rsidP="00E55FCF">
      <w:pPr>
        <w:pStyle w:val="Example"/>
      </w:pPr>
    </w:p>
    <w:p w14:paraId="22F49A57" w14:textId="77777777" w:rsidR="00E55FCF" w:rsidRDefault="00E55FCF" w:rsidP="00E55FCF">
      <w:pPr>
        <w:pStyle w:val="Example"/>
      </w:pPr>
      <w:r>
        <w:t>We can start our sketch by finding intercepts and asymptotes.  Evaluating the function at zero gives the vertical intercept:</w:t>
      </w:r>
    </w:p>
    <w:p w14:paraId="1CD1B0F5" w14:textId="77777777" w:rsidR="00E55FCF" w:rsidRDefault="00E55FCF" w:rsidP="00E55FCF">
      <w:pPr>
        <w:pStyle w:val="Example"/>
      </w:pPr>
      <w:r w:rsidRPr="003505F7">
        <w:rPr>
          <w:position w:val="-28"/>
        </w:rPr>
        <w:object w:dxaOrig="2439" w:dyaOrig="660" w14:anchorId="7B8EB07C">
          <v:shape id="_x0000_i1718" type="#_x0000_t75" style="width:123pt;height:31.5pt" o:ole="">
            <v:imagedata r:id="rId1460" o:title=""/>
          </v:shape>
          <o:OLEObject Type="Embed" ProgID="Equation.3" ShapeID="_x0000_i1718" DrawAspect="Content" ObjectID="_1720945268" r:id="rId1461"/>
        </w:object>
      </w:r>
    </w:p>
    <w:p w14:paraId="337E6712" w14:textId="77777777" w:rsidR="00E55FCF" w:rsidRDefault="00E55FCF" w:rsidP="00E55FCF">
      <w:pPr>
        <w:pStyle w:val="Example"/>
      </w:pPr>
    </w:p>
    <w:p w14:paraId="1344DCA2" w14:textId="77777777" w:rsidR="00E55FCF" w:rsidRDefault="00E55FCF" w:rsidP="00E55FCF">
      <w:pPr>
        <w:pStyle w:val="Example"/>
      </w:pPr>
      <w:r>
        <w:t xml:space="preserve">Looking at when the numerator of the function is zero, we can determine the graph will have horizontal intercepts at </w:t>
      </w:r>
      <w:r>
        <w:rPr>
          <w:i/>
        </w:rPr>
        <w:t>x</w:t>
      </w:r>
      <w:r>
        <w:t xml:space="preserve"> = -2 and </w:t>
      </w:r>
      <w:r>
        <w:rPr>
          <w:i/>
        </w:rPr>
        <w:t>x</w:t>
      </w:r>
      <w:r>
        <w:t xml:space="preserve"> = 3.  At each, the behavior will be linear, with the graph passing through the intercept.</w:t>
      </w:r>
    </w:p>
    <w:p w14:paraId="53D0E414" w14:textId="77777777" w:rsidR="00E55FCF" w:rsidRDefault="00E55FCF" w:rsidP="00E55FCF">
      <w:pPr>
        <w:pStyle w:val="Example"/>
      </w:pPr>
    </w:p>
    <w:p w14:paraId="0FCABA12" w14:textId="77777777" w:rsidR="00E55FCF" w:rsidRDefault="00E55FCF" w:rsidP="00E55FCF">
      <w:pPr>
        <w:pStyle w:val="Example"/>
      </w:pPr>
      <w:r>
        <w:t xml:space="preserve">Looking at when the denominator of the function is zero, we can determine the graph will have vertical asymptotes at </w:t>
      </w:r>
      <w:r>
        <w:rPr>
          <w:i/>
        </w:rPr>
        <w:t>x</w:t>
      </w:r>
      <w:r>
        <w:t xml:space="preserve"> = -1 and </w:t>
      </w:r>
      <w:r>
        <w:rPr>
          <w:i/>
        </w:rPr>
        <w:t>x</w:t>
      </w:r>
      <w:r>
        <w:t xml:space="preserve"> = 2.  </w:t>
      </w:r>
    </w:p>
    <w:p w14:paraId="6F51001B" w14:textId="77777777" w:rsidR="00E55FCF" w:rsidRDefault="00145ECE" w:rsidP="00E55FCF">
      <w:pPr>
        <w:pStyle w:val="Example"/>
      </w:pPr>
      <w:r>
        <w:rPr>
          <w:noProof/>
        </w:rPr>
        <w:drawing>
          <wp:anchor distT="0" distB="0" distL="114300" distR="114300" simplePos="0" relativeHeight="251669504" behindDoc="0" locked="0" layoutInCell="1" allowOverlap="1" wp14:anchorId="2C1590A4" wp14:editId="215558E0">
            <wp:simplePos x="0" y="0"/>
            <wp:positionH relativeFrom="column">
              <wp:posOffset>3725545</wp:posOffset>
            </wp:positionH>
            <wp:positionV relativeFrom="paragraph">
              <wp:posOffset>29630</wp:posOffset>
            </wp:positionV>
            <wp:extent cx="2011680" cy="1737995"/>
            <wp:effectExtent l="0" t="0" r="0" b="0"/>
            <wp:wrapSquare wrapText="bothSides"/>
            <wp:docPr id="5" name="Picture 5" descr="An incomplete graph, showing dots on the x-axis at negative 2 and 3, and a U shaped portion of graph between x = negative 1 and x=2, touching the y-axis at 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incomplete graph, showing dots on the x-axis at negative 2 and 3, and a U shaped portion of graph between x = negative 1 and x=2, touching the y-axis at y=3"/>
                    <pic:cNvPicPr/>
                  </pic:nvPicPr>
                  <pic:blipFill>
                    <a:blip r:embed="rId1462"/>
                    <a:stretch>
                      <a:fillRect/>
                    </a:stretch>
                  </pic:blipFill>
                  <pic:spPr>
                    <a:xfrm>
                      <a:off x="0" y="0"/>
                      <a:ext cx="2011680" cy="1737995"/>
                    </a:xfrm>
                    <a:prstGeom prst="rect">
                      <a:avLst/>
                    </a:prstGeom>
                  </pic:spPr>
                </pic:pic>
              </a:graphicData>
            </a:graphic>
            <wp14:sizeRelH relativeFrom="page">
              <wp14:pctWidth>0</wp14:pctWidth>
            </wp14:sizeRelH>
            <wp14:sizeRelV relativeFrom="page">
              <wp14:pctHeight>0</wp14:pctHeight>
            </wp14:sizeRelV>
          </wp:anchor>
        </w:drawing>
      </w:r>
    </w:p>
    <w:p w14:paraId="117DF529" w14:textId="77777777" w:rsidR="00E55FCF" w:rsidRDefault="00E55FCF" w:rsidP="00E55FCF">
      <w:pPr>
        <w:pStyle w:val="Example"/>
      </w:pPr>
      <w:r>
        <w:t xml:space="preserve">Finally, the degree of denominator is larger than the degree of the numerator, telling us this graph has a horizontal asymptote at </w:t>
      </w:r>
      <w:r>
        <w:rPr>
          <w:i/>
        </w:rPr>
        <w:t>y</w:t>
      </w:r>
      <w:r>
        <w:t xml:space="preserve"> = 0.</w:t>
      </w:r>
    </w:p>
    <w:p w14:paraId="2832E85C" w14:textId="77777777" w:rsidR="00E55FCF" w:rsidRDefault="00E55FCF" w:rsidP="00E55FCF">
      <w:pPr>
        <w:pStyle w:val="Example"/>
      </w:pPr>
      <w:r>
        <w:t>To sketch the graph, we might start by plotting the three intercepts.  Since the graph has no horizontal intercepts between the vertical asymptotes, and the vertical intercept is positive, we know the function must remain positive between the asymptotes, letting us fill in the middle portion of the graph.</w:t>
      </w:r>
    </w:p>
    <w:p w14:paraId="4408C952" w14:textId="77777777" w:rsidR="00E55FCF" w:rsidRPr="005332F8" w:rsidRDefault="00E55FCF" w:rsidP="00E55FCF">
      <w:pPr>
        <w:pStyle w:val="Example"/>
        <w:rPr>
          <w:i/>
        </w:rPr>
      </w:pPr>
    </w:p>
    <w:p w14:paraId="20201599" w14:textId="77777777" w:rsidR="00E55FCF" w:rsidRDefault="00145ECE" w:rsidP="00E55FCF">
      <w:pPr>
        <w:pStyle w:val="Example"/>
      </w:pPr>
      <w:r>
        <w:rPr>
          <w:noProof/>
        </w:rPr>
        <w:drawing>
          <wp:anchor distT="0" distB="0" distL="114300" distR="114300" simplePos="0" relativeHeight="251671552" behindDoc="0" locked="0" layoutInCell="1" allowOverlap="1" wp14:anchorId="7AAC2B5F" wp14:editId="623F4098">
            <wp:simplePos x="0" y="0"/>
            <wp:positionH relativeFrom="column">
              <wp:posOffset>3721735</wp:posOffset>
            </wp:positionH>
            <wp:positionV relativeFrom="paragraph">
              <wp:posOffset>564095</wp:posOffset>
            </wp:positionV>
            <wp:extent cx="2011680" cy="1747414"/>
            <wp:effectExtent l="0" t="0" r="0" b="0"/>
            <wp:wrapSquare wrapText="bothSides"/>
            <wp:docPr id="6" name="Picture 6" descr="A graph that starts out flat below y=0, then increases, passing through the x-axis at x=negative 2, then approaching infinity as x approaches negative 1.  To the right of negative 1 the graph decreases from outside the window, crossing the y-axis at y=3, and decreasing a bit more before increasing, approaching infinity as x approaches 2.  To the right of 2, the graph increases from outside the window, crosses the x-axis at x=3, then levels off staying near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that starts out flat below y=0, then increases, passing through the x-axis at x=negative 2, then approaching infinity as x approaches negative 1.  To the right of negative 1 the graph decreases from outside the window, crossing the y-axis at y=3, and decreasing a bit more before increasing, approaching infinity as x approaches 2.  To the right of 2, the graph increases from outside the window, crosses the x-axis at x=3, then levels off staying near 0."/>
                    <pic:cNvPicPr/>
                  </pic:nvPicPr>
                  <pic:blipFill>
                    <a:blip r:embed="rId1463"/>
                    <a:stretch>
                      <a:fillRect/>
                    </a:stretch>
                  </pic:blipFill>
                  <pic:spPr>
                    <a:xfrm>
                      <a:off x="0" y="0"/>
                      <a:ext cx="2011680" cy="1747414"/>
                    </a:xfrm>
                    <a:prstGeom prst="rect">
                      <a:avLst/>
                    </a:prstGeom>
                  </pic:spPr>
                </pic:pic>
              </a:graphicData>
            </a:graphic>
            <wp14:sizeRelH relativeFrom="page">
              <wp14:pctWidth>0</wp14:pctWidth>
            </wp14:sizeRelH>
            <wp14:sizeRelV relativeFrom="page">
              <wp14:pctHeight>0</wp14:pctHeight>
            </wp14:sizeRelV>
          </wp:anchor>
        </w:drawing>
      </w:r>
      <w:r w:rsidR="00E55FCF">
        <w:t xml:space="preserve">Since the factor associated with the vertical asymptote at </w:t>
      </w:r>
      <w:r w:rsidR="00E55FCF">
        <w:rPr>
          <w:i/>
        </w:rPr>
        <w:t>x</w:t>
      </w:r>
      <w:r w:rsidR="00E55FCF">
        <w:t xml:space="preserve"> = -1 was squared, we know the graph will have the same behavior on both sides of the asymptote.  Since the graph heads towards positive infinity as the inputs approach the asymptote on the right, the graph will head towards positive infinity on the left as well.  For the vertical asymptote at </w:t>
      </w:r>
      <w:r w:rsidR="00E55FCF">
        <w:rPr>
          <w:i/>
        </w:rPr>
        <w:t>x</w:t>
      </w:r>
      <w:r w:rsidR="00E55FCF">
        <w:t xml:space="preserve"> = 2, the factor was not squared, so the graph will have opposite behavior on either side of the asymptote.</w:t>
      </w:r>
    </w:p>
    <w:p w14:paraId="09E95B03" w14:textId="77777777" w:rsidR="00E55FCF" w:rsidRDefault="00E55FCF" w:rsidP="00E55FCF">
      <w:pPr>
        <w:pStyle w:val="Example"/>
      </w:pPr>
    </w:p>
    <w:p w14:paraId="5855400E" w14:textId="77777777" w:rsidR="00E55FCF" w:rsidRDefault="00E55FCF" w:rsidP="00E55FCF">
      <w:pPr>
        <w:pStyle w:val="Example"/>
      </w:pPr>
      <w:r>
        <w:t>After passing through the horizontal intercepts, the graph will then level off towards an output of zero, as indicated by the horizontal asymptote.</w:t>
      </w:r>
    </w:p>
    <w:p w14:paraId="59873B3E" w14:textId="77777777" w:rsidR="00145ECE" w:rsidRDefault="00145ECE" w:rsidP="00E55FCF">
      <w:pPr>
        <w:pStyle w:val="Example"/>
      </w:pPr>
    </w:p>
    <w:p w14:paraId="33F8916A" w14:textId="77777777" w:rsidR="00F03C5A" w:rsidRDefault="00F03C5A" w:rsidP="00F03C5A"/>
    <w:p w14:paraId="61EF6BD1" w14:textId="77777777" w:rsidR="00E55FCF" w:rsidRDefault="00E55FCF" w:rsidP="00E55FCF">
      <w:pPr>
        <w:pStyle w:val="TryitNow"/>
      </w:pPr>
      <w:r>
        <w:lastRenderedPageBreak/>
        <w:t>Try it Now</w:t>
      </w:r>
    </w:p>
    <w:p w14:paraId="390828BD" w14:textId="77777777" w:rsidR="00E55FCF" w:rsidRDefault="00E55FCF" w:rsidP="00C15BA3">
      <w:pPr>
        <w:pStyle w:val="TryitNowbody"/>
        <w:ind w:left="270" w:hanging="270"/>
      </w:pPr>
      <w:r>
        <w:t xml:space="preserve">5. Given the function </w:t>
      </w:r>
      <w:r w:rsidRPr="00D9265B">
        <w:rPr>
          <w:position w:val="-30"/>
        </w:rPr>
        <w:object w:dxaOrig="2280" w:dyaOrig="720" w14:anchorId="014F0851">
          <v:shape id="_x0000_i1719" type="#_x0000_t75" style="width:114pt;height:36pt" o:ole="">
            <v:imagedata r:id="rId1464" o:title=""/>
          </v:shape>
          <o:OLEObject Type="Embed" ProgID="Equation.3" ShapeID="_x0000_i1719" DrawAspect="Content" ObjectID="_1720945269" r:id="rId1465"/>
        </w:object>
      </w:r>
      <w:r>
        <w:t>, use the characteristics of polynomials and rational functions to describe its behavior and sketch the function.</w:t>
      </w:r>
    </w:p>
    <w:p w14:paraId="090F9F26" w14:textId="77777777" w:rsidR="00E55FCF" w:rsidRDefault="00E55FCF" w:rsidP="00E55FCF">
      <w:pPr>
        <w:tabs>
          <w:tab w:val="left" w:pos="900"/>
        </w:tabs>
      </w:pPr>
    </w:p>
    <w:p w14:paraId="37592908" w14:textId="77777777" w:rsidR="00E55FCF" w:rsidRDefault="00E55FCF" w:rsidP="00E55FCF">
      <w:pPr>
        <w:tabs>
          <w:tab w:val="left" w:pos="900"/>
        </w:tabs>
      </w:pPr>
    </w:p>
    <w:p w14:paraId="7287E288" w14:textId="77777777" w:rsidR="00E55FCF" w:rsidRDefault="00E55FCF" w:rsidP="00E55FCF">
      <w:pPr>
        <w:tabs>
          <w:tab w:val="left" w:pos="900"/>
        </w:tabs>
      </w:pPr>
      <w:r>
        <w:t>Since a rational function written in factored form will have a horizontal intercept where each factor of the numerator is equal to zero, we can form a numerator that will pass through a set of horizontal intercepts by introducing a corresponding set of factors.  Likewise, since the function will have a vertical asymptote where each factor of the denominator is equal to zero, we can form a denominator that will produce the vertical asymptotes by introducing a corresponding set of factors.</w:t>
      </w:r>
    </w:p>
    <w:p w14:paraId="620A784F" w14:textId="77777777" w:rsidR="00F03C5A" w:rsidRDefault="00F03C5A" w:rsidP="00E55FCF">
      <w:pPr>
        <w:tabs>
          <w:tab w:val="left" w:pos="900"/>
        </w:tabs>
      </w:pPr>
    </w:p>
    <w:p w14:paraId="46B6671C" w14:textId="77777777" w:rsidR="00F03C5A" w:rsidRDefault="00F03C5A" w:rsidP="00E55FCF">
      <w:pPr>
        <w:tabs>
          <w:tab w:val="left" w:pos="900"/>
        </w:tabs>
      </w:pPr>
    </w:p>
    <w:p w14:paraId="5E9E730A" w14:textId="77777777" w:rsidR="00E55FCF" w:rsidRDefault="00E55FCF" w:rsidP="00E55FCF">
      <w:pPr>
        <w:pStyle w:val="DefinitionHeader"/>
      </w:pPr>
      <w:r>
        <w:t>Writing Rational Functions from Intercepts and Asymptotes</w:t>
      </w:r>
    </w:p>
    <w:p w14:paraId="7FB0269D" w14:textId="77777777" w:rsidR="00E55FCF" w:rsidRDefault="00E55FCF" w:rsidP="00E55FCF">
      <w:pPr>
        <w:pStyle w:val="Definition"/>
      </w:pPr>
      <w:r>
        <w:t xml:space="preserve">If a rational function has horizontal intercepts at </w:t>
      </w:r>
      <w:r w:rsidRPr="00677547">
        <w:rPr>
          <w:position w:val="-12"/>
        </w:rPr>
        <w:object w:dxaOrig="1579" w:dyaOrig="360" w14:anchorId="4FFEC246">
          <v:shape id="_x0000_i1720" type="#_x0000_t75" style="width:78pt;height:16.5pt" o:ole="">
            <v:imagedata r:id="rId1466" o:title=""/>
          </v:shape>
          <o:OLEObject Type="Embed" ProgID="Equation.3" ShapeID="_x0000_i1720" DrawAspect="Content" ObjectID="_1720945270" r:id="rId1467"/>
        </w:object>
      </w:r>
      <w:r>
        <w:t xml:space="preserve">, and vertical asymptotes at </w:t>
      </w:r>
      <w:r w:rsidRPr="009E2C93">
        <w:rPr>
          <w:position w:val="-12"/>
        </w:rPr>
        <w:object w:dxaOrig="1560" w:dyaOrig="360" w14:anchorId="7B6FCFC5">
          <v:shape id="_x0000_i1721" type="#_x0000_t75" style="width:78pt;height:16.5pt" o:ole="">
            <v:imagedata r:id="rId1468" o:title=""/>
          </v:shape>
          <o:OLEObject Type="Embed" ProgID="Equation.3" ShapeID="_x0000_i1721" DrawAspect="Content" ObjectID="_1720945271" r:id="rId1469"/>
        </w:object>
      </w:r>
      <w:r>
        <w:t xml:space="preserve"> then the function can be written in the form</w:t>
      </w:r>
    </w:p>
    <w:p w14:paraId="23C64907" w14:textId="77777777" w:rsidR="00E55FCF" w:rsidRDefault="00E55FCF" w:rsidP="00E55FCF">
      <w:pPr>
        <w:pStyle w:val="Definition"/>
      </w:pPr>
      <w:r w:rsidRPr="009E2C93">
        <w:rPr>
          <w:position w:val="-30"/>
        </w:rPr>
        <w:object w:dxaOrig="4080" w:dyaOrig="720" w14:anchorId="0B82A3CB">
          <v:shape id="_x0000_i1722" type="#_x0000_t75" style="width:202.5pt;height:36pt" o:ole="">
            <v:imagedata r:id="rId1470" o:title=""/>
          </v:shape>
          <o:OLEObject Type="Embed" ProgID="Equation.3" ShapeID="_x0000_i1722" DrawAspect="Content" ObjectID="_1720945272" r:id="rId1471"/>
        </w:object>
      </w:r>
    </w:p>
    <w:p w14:paraId="08EC4BEA" w14:textId="77777777" w:rsidR="00E55FCF" w:rsidRDefault="00E55FCF" w:rsidP="00E55FCF">
      <w:pPr>
        <w:pStyle w:val="Definition"/>
      </w:pPr>
      <w:r>
        <w:t xml:space="preserve">where the powers </w:t>
      </w:r>
      <w:r>
        <w:rPr>
          <w:i/>
        </w:rPr>
        <w:t>p</w:t>
      </w:r>
      <w:r>
        <w:rPr>
          <w:i/>
          <w:vertAlign w:val="subscript"/>
        </w:rPr>
        <w:t>i</w:t>
      </w:r>
      <w:r>
        <w:t xml:space="preserve"> or </w:t>
      </w:r>
      <w:r>
        <w:rPr>
          <w:i/>
        </w:rPr>
        <w:t>q</w:t>
      </w:r>
      <w:r>
        <w:rPr>
          <w:i/>
          <w:vertAlign w:val="subscript"/>
        </w:rPr>
        <w:t>i</w:t>
      </w:r>
      <w:r>
        <w:t xml:space="preserve"> on each factor can be determined by the behavior of the graph at the corresponding intercept or asymptote, and the stretch factor </w:t>
      </w:r>
      <w:r>
        <w:rPr>
          <w:i/>
        </w:rPr>
        <w:t>a</w:t>
      </w:r>
      <w:r>
        <w:t xml:space="preserve"> can be determined given a value of the function other than the horizontal intercept, or by the horizontal asymptote if it is nonzero.</w:t>
      </w:r>
    </w:p>
    <w:p w14:paraId="6C291697" w14:textId="77777777" w:rsidR="00E55FCF" w:rsidRDefault="00E55FCF" w:rsidP="00E55FCF">
      <w:pPr>
        <w:tabs>
          <w:tab w:val="left" w:pos="900"/>
        </w:tabs>
      </w:pPr>
    </w:p>
    <w:p w14:paraId="7F547CBD" w14:textId="77777777" w:rsidR="00E55FCF" w:rsidRDefault="00E55FCF" w:rsidP="00E55FCF">
      <w:pPr>
        <w:tabs>
          <w:tab w:val="left" w:pos="900"/>
        </w:tabs>
      </w:pPr>
    </w:p>
    <w:p w14:paraId="67424F6D" w14:textId="77777777" w:rsidR="00E55FCF" w:rsidRDefault="00E55FCF" w:rsidP="00E55FCF">
      <w:pPr>
        <w:pStyle w:val="ExampleHeader"/>
      </w:pPr>
      <w:r>
        <w:t>Example 10</w:t>
      </w:r>
    </w:p>
    <w:p w14:paraId="75EDF0AC" w14:textId="77777777" w:rsidR="00E55FCF" w:rsidRDefault="0024458E" w:rsidP="00E55FCF">
      <w:pPr>
        <w:pStyle w:val="Example"/>
      </w:pPr>
      <w:r>
        <w:rPr>
          <w:noProof/>
        </w:rPr>
        <w:drawing>
          <wp:anchor distT="0" distB="0" distL="114300" distR="114300" simplePos="0" relativeHeight="251655680" behindDoc="0" locked="0" layoutInCell="1" allowOverlap="1" wp14:anchorId="2DD25387" wp14:editId="2F9E0267">
            <wp:simplePos x="0" y="0"/>
            <wp:positionH relativeFrom="column">
              <wp:posOffset>2858770</wp:posOffset>
            </wp:positionH>
            <wp:positionV relativeFrom="paragraph">
              <wp:posOffset>52070</wp:posOffset>
            </wp:positionV>
            <wp:extent cx="2673985" cy="2260600"/>
            <wp:effectExtent l="0" t="0" r="0" b="0"/>
            <wp:wrapSquare wrapText="bothSides"/>
            <wp:docPr id="130" name="Picture 130" descr="A graph that starts out flat below the y-axis, then increases, passing through the x-axis at negative 2, then approaches infinity as x approaches a vertical asymptote at x=negative 1. To the right of the asymptote, the graph increases from negative infinity, passes the y-axis at y= negative 2, then decreases towards infinity as x approaches another vertical asymptote at x=2. To the right of this asymptote the graph increases from negative infinity, passes through the x-axis at x=3, increases slightly before decreasing slowly towards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graph that starts out flat below the y-axis, then increases, passing through the x-axis at negative 2, then approaches infinity as x approaches a vertical asymptote at x=negative 1. To the right of the asymptote, the graph increases from negative infinity, passes the y-axis at y= negative 2, then decreases towards infinity as x approaches another vertical asymptote at x=2. To the right of this asymptote the graph increases from negative infinity, passes through the x-axis at x=3, increases slightly before decreasing slowly towards the x-axis."/>
                    <pic:cNvPicPr>
                      <a:picLocks noChangeAspect="1" noChangeArrowheads="1"/>
                    </pic:cNvPicPr>
                  </pic:nvPicPr>
                  <pic:blipFill>
                    <a:blip r:embed="rId1472">
                      <a:extLst>
                        <a:ext uri="{28A0092B-C50C-407E-A947-70E740481C1C}">
                          <a14:useLocalDpi xmlns:a14="http://schemas.microsoft.com/office/drawing/2010/main" val="0"/>
                        </a:ext>
                      </a:extLst>
                    </a:blip>
                    <a:srcRect/>
                    <a:stretch>
                      <a:fillRect/>
                    </a:stretch>
                  </pic:blipFill>
                  <pic:spPr bwMode="auto">
                    <a:xfrm>
                      <a:off x="0" y="0"/>
                      <a:ext cx="2673985" cy="226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FCF">
        <w:t>Write an equation for the rational function graphed here.</w:t>
      </w:r>
    </w:p>
    <w:p w14:paraId="4436DBCA" w14:textId="77777777" w:rsidR="00E55FCF" w:rsidRDefault="00E55FCF" w:rsidP="00E55FCF">
      <w:pPr>
        <w:pStyle w:val="Example"/>
      </w:pPr>
    </w:p>
    <w:p w14:paraId="079A9E0B" w14:textId="77777777" w:rsidR="00E55FCF" w:rsidRDefault="00E55FCF" w:rsidP="00E55FCF">
      <w:pPr>
        <w:pStyle w:val="Example"/>
      </w:pPr>
      <w:r>
        <w:t xml:space="preserve">The graph appears to have horizontal intercepts at </w:t>
      </w:r>
      <w:r>
        <w:rPr>
          <w:i/>
        </w:rPr>
        <w:t>x</w:t>
      </w:r>
      <w:r>
        <w:t xml:space="preserve"> = -2 and </w:t>
      </w:r>
      <w:r>
        <w:rPr>
          <w:i/>
        </w:rPr>
        <w:t>x</w:t>
      </w:r>
      <w:r>
        <w:t xml:space="preserve"> = 3.  At both, the graph passes through the intercept, suggesting linear factors.</w:t>
      </w:r>
    </w:p>
    <w:p w14:paraId="51ADAE50" w14:textId="77777777" w:rsidR="00E55FCF" w:rsidRDefault="00E55FCF" w:rsidP="00E55FCF">
      <w:pPr>
        <w:pStyle w:val="Example"/>
      </w:pPr>
    </w:p>
    <w:p w14:paraId="0F05143F" w14:textId="77777777" w:rsidR="00145ECE" w:rsidRDefault="00E55FCF" w:rsidP="00E55FCF">
      <w:pPr>
        <w:pStyle w:val="Example"/>
      </w:pPr>
      <w:r>
        <w:t xml:space="preserve">The graph has two vertical asymptotes.  The one at </w:t>
      </w:r>
      <w:r>
        <w:rPr>
          <w:i/>
        </w:rPr>
        <w:t>x</w:t>
      </w:r>
      <w:r>
        <w:t xml:space="preserve"> = -1 seems to exhibit the basic behavior </w:t>
      </w:r>
      <w:proofErr w:type="gramStart"/>
      <w:r>
        <w:t>similar to</w:t>
      </w:r>
      <w:proofErr w:type="gramEnd"/>
      <w:r>
        <w:t xml:space="preserve"> </w:t>
      </w:r>
      <w:r w:rsidRPr="00F572C0">
        <w:rPr>
          <w:position w:val="-24"/>
        </w:rPr>
        <w:object w:dxaOrig="240" w:dyaOrig="620" w14:anchorId="09427091">
          <v:shape id="_x0000_i1723" type="#_x0000_t75" style="width:13.5pt;height:31.5pt" o:ole="">
            <v:imagedata r:id="rId1456" o:title=""/>
          </v:shape>
          <o:OLEObject Type="Embed" ProgID="Equation.3" ShapeID="_x0000_i1723" DrawAspect="Content" ObjectID="_1720945273" r:id="rId1473"/>
        </w:object>
      </w:r>
      <w:r>
        <w:t xml:space="preserve">, with the graph heading toward positive infinity on one side and heading toward negative infinity on the other.  </w:t>
      </w:r>
    </w:p>
    <w:p w14:paraId="50E67EEA" w14:textId="77777777" w:rsidR="00E55FCF" w:rsidRDefault="00E55FCF" w:rsidP="00E55FCF">
      <w:pPr>
        <w:pStyle w:val="Example"/>
      </w:pPr>
      <w:r>
        <w:lastRenderedPageBreak/>
        <w:t xml:space="preserve">The asymptote at </w:t>
      </w:r>
      <w:r>
        <w:rPr>
          <w:i/>
        </w:rPr>
        <w:t>x</w:t>
      </w:r>
      <w:r>
        <w:t xml:space="preserve"> = 2 is exhibiting a behavior </w:t>
      </w:r>
      <w:proofErr w:type="gramStart"/>
      <w:r>
        <w:t>similar to</w:t>
      </w:r>
      <w:proofErr w:type="gramEnd"/>
      <w:r>
        <w:t xml:space="preserve"> </w:t>
      </w:r>
      <w:r w:rsidRPr="00F572C0">
        <w:rPr>
          <w:position w:val="-24"/>
        </w:rPr>
        <w:object w:dxaOrig="360" w:dyaOrig="620" w14:anchorId="54E52B7D">
          <v:shape id="_x0000_i1724" type="#_x0000_t75" style="width:16.5pt;height:31.5pt" o:ole="">
            <v:imagedata r:id="rId1452" o:title=""/>
          </v:shape>
          <o:OLEObject Type="Embed" ProgID="Equation.3" ShapeID="_x0000_i1724" DrawAspect="Content" ObjectID="_1720945274" r:id="rId1474"/>
        </w:object>
      </w:r>
      <w:r>
        <w:t xml:space="preserve">, with the graph heading toward negative infinity on both sides of the asymptote.  </w:t>
      </w:r>
    </w:p>
    <w:p w14:paraId="359FC288" w14:textId="77777777" w:rsidR="00E55FCF" w:rsidRDefault="00E55FCF" w:rsidP="00E55FCF">
      <w:pPr>
        <w:pStyle w:val="Example"/>
      </w:pPr>
    </w:p>
    <w:p w14:paraId="4CF6A7FC" w14:textId="77777777" w:rsidR="00E55FCF" w:rsidRDefault="00E55FCF" w:rsidP="00E55FCF">
      <w:pPr>
        <w:pStyle w:val="Example"/>
      </w:pPr>
      <w:r>
        <w:t xml:space="preserve">Utilizing this information indicates </w:t>
      </w:r>
      <w:proofErr w:type="gramStart"/>
      <w:r>
        <w:t>an</w:t>
      </w:r>
      <w:proofErr w:type="gramEnd"/>
      <w:r>
        <w:t xml:space="preserve"> function of the form</w:t>
      </w:r>
    </w:p>
    <w:p w14:paraId="2D973A73" w14:textId="77777777" w:rsidR="00E55FCF" w:rsidRDefault="00E55FCF" w:rsidP="00E55FCF">
      <w:pPr>
        <w:pStyle w:val="Example"/>
      </w:pPr>
      <w:r w:rsidRPr="00D9265B">
        <w:rPr>
          <w:position w:val="-30"/>
        </w:rPr>
        <w:object w:dxaOrig="2340" w:dyaOrig="680" w14:anchorId="76C238D1">
          <v:shape id="_x0000_i1725" type="#_x0000_t75" style="width:117pt;height:34.5pt" o:ole="">
            <v:imagedata r:id="rId1475" o:title=""/>
          </v:shape>
          <o:OLEObject Type="Embed" ProgID="Equation.3" ShapeID="_x0000_i1725" DrawAspect="Content" ObjectID="_1720945275" r:id="rId1476"/>
        </w:object>
      </w:r>
    </w:p>
    <w:p w14:paraId="1DAA27B2" w14:textId="77777777" w:rsidR="00E55FCF" w:rsidRDefault="00E55FCF" w:rsidP="00E55FCF">
      <w:pPr>
        <w:pStyle w:val="Example"/>
      </w:pPr>
    </w:p>
    <w:p w14:paraId="23C189F1" w14:textId="77777777" w:rsidR="00E55FCF" w:rsidRDefault="00E55FCF" w:rsidP="00E55FCF">
      <w:pPr>
        <w:pStyle w:val="Example"/>
      </w:pPr>
      <w:r>
        <w:t>To find the stretch factor, we can use another clear point on the graph, such as the vertical intercept (</w:t>
      </w:r>
      <w:proofErr w:type="gramStart"/>
      <w:r>
        <w:t>0,-</w:t>
      </w:r>
      <w:proofErr w:type="gramEnd"/>
      <w:r>
        <w:t>2):</w:t>
      </w:r>
    </w:p>
    <w:p w14:paraId="52D5B7D1" w14:textId="77777777" w:rsidR="00E55FCF" w:rsidRPr="00D9265B" w:rsidRDefault="00E55FCF" w:rsidP="00E55FCF">
      <w:pPr>
        <w:pStyle w:val="Example"/>
      </w:pPr>
      <w:r w:rsidRPr="00D9265B">
        <w:rPr>
          <w:position w:val="-88"/>
        </w:rPr>
        <w:object w:dxaOrig="2160" w:dyaOrig="1960" w14:anchorId="140AA509">
          <v:shape id="_x0000_i1726" type="#_x0000_t75" style="width:108.75pt;height:99pt" o:ole="">
            <v:imagedata r:id="rId1477" o:title=""/>
          </v:shape>
          <o:OLEObject Type="Embed" ProgID="Equation.3" ShapeID="_x0000_i1726" DrawAspect="Content" ObjectID="_1720945276" r:id="rId1478"/>
        </w:object>
      </w:r>
    </w:p>
    <w:p w14:paraId="6BF9C1E3" w14:textId="77777777" w:rsidR="00E55FCF" w:rsidRDefault="00E55FCF" w:rsidP="00E55FCF">
      <w:pPr>
        <w:pStyle w:val="Example"/>
        <w:rPr>
          <w:rFonts w:ascii="Trebuchet MS" w:hAnsi="Trebuchet MS"/>
          <w:sz w:val="22"/>
        </w:rPr>
      </w:pPr>
    </w:p>
    <w:p w14:paraId="6790100F" w14:textId="77777777" w:rsidR="00E55FCF" w:rsidRDefault="00E55FCF" w:rsidP="00E55FCF">
      <w:pPr>
        <w:pStyle w:val="Example"/>
      </w:pPr>
      <w:r>
        <w:t xml:space="preserve">This gives us a final function of </w:t>
      </w:r>
      <w:r w:rsidRPr="00D9265B">
        <w:rPr>
          <w:position w:val="-30"/>
        </w:rPr>
        <w:object w:dxaOrig="2280" w:dyaOrig="680" w14:anchorId="776A0E87">
          <v:shape id="_x0000_i1727" type="#_x0000_t75" style="width:114pt;height:34.5pt" o:ole="">
            <v:imagedata r:id="rId1479" o:title=""/>
          </v:shape>
          <o:OLEObject Type="Embed" ProgID="Equation.3" ShapeID="_x0000_i1727" DrawAspect="Content" ObjectID="_1720945277" r:id="rId1480"/>
        </w:object>
      </w:r>
    </w:p>
    <w:p w14:paraId="1CC4ED30" w14:textId="77777777" w:rsidR="00E55FCF" w:rsidRDefault="00E55FCF" w:rsidP="00E55FCF">
      <w:pPr>
        <w:tabs>
          <w:tab w:val="left" w:pos="900"/>
        </w:tabs>
      </w:pPr>
    </w:p>
    <w:p w14:paraId="49CC06D4" w14:textId="77777777" w:rsidR="001B4A0C" w:rsidRDefault="001B4A0C" w:rsidP="00E55FCF">
      <w:pPr>
        <w:tabs>
          <w:tab w:val="left" w:pos="900"/>
        </w:tabs>
      </w:pPr>
    </w:p>
    <w:p w14:paraId="332EDC4A" w14:textId="77777777" w:rsidR="001B4A0C" w:rsidRPr="00362F68" w:rsidRDefault="001B4A0C" w:rsidP="00E55FCF">
      <w:pPr>
        <w:tabs>
          <w:tab w:val="left" w:pos="900"/>
        </w:tabs>
      </w:pPr>
      <w:r>
        <w:rPr>
          <w:b/>
        </w:rPr>
        <w:t>Oblique Asymptotes</w:t>
      </w:r>
    </w:p>
    <w:p w14:paraId="27C5E497" w14:textId="77777777" w:rsidR="001B4A0C" w:rsidRDefault="001B4A0C" w:rsidP="00E55FCF">
      <w:pPr>
        <w:tabs>
          <w:tab w:val="left" w:pos="900"/>
        </w:tabs>
        <w:rPr>
          <w:b/>
        </w:rPr>
      </w:pPr>
    </w:p>
    <w:p w14:paraId="6DDF494C" w14:textId="77777777" w:rsidR="00362F68" w:rsidRDefault="001B4A0C" w:rsidP="00E55FCF">
      <w:pPr>
        <w:tabs>
          <w:tab w:val="left" w:pos="900"/>
        </w:tabs>
      </w:pPr>
      <w:r>
        <w:t xml:space="preserve">Earlier we saw </w:t>
      </w:r>
      <w:r w:rsidR="00322E84">
        <w:t xml:space="preserve">graphs of </w:t>
      </w:r>
      <w:r>
        <w:t>rational functions that had no horizontal asymptote, which occurs when the degree of the numerator is larger than the degree of the denominator.  We can, however, describe in more detail the long</w:t>
      </w:r>
      <w:r w:rsidR="00322E84">
        <w:t>-</w:t>
      </w:r>
      <w:r>
        <w:t xml:space="preserve">run behavior of a </w:t>
      </w:r>
      <w:r w:rsidR="00322E84">
        <w:t xml:space="preserve">rational </w:t>
      </w:r>
      <w:r>
        <w:t xml:space="preserve">function.  </w:t>
      </w:r>
    </w:p>
    <w:p w14:paraId="2A0BDDA6" w14:textId="77777777" w:rsidR="0024458E" w:rsidRDefault="0024458E" w:rsidP="00E55FCF">
      <w:pPr>
        <w:tabs>
          <w:tab w:val="left" w:pos="900"/>
        </w:tabs>
      </w:pPr>
    </w:p>
    <w:p w14:paraId="2442F8A8" w14:textId="77777777" w:rsidR="00145ECE" w:rsidRDefault="00145ECE" w:rsidP="00E55FCF">
      <w:pPr>
        <w:tabs>
          <w:tab w:val="left" w:pos="900"/>
        </w:tabs>
      </w:pPr>
    </w:p>
    <w:p w14:paraId="384A0638" w14:textId="77777777" w:rsidR="00935CD6" w:rsidRDefault="00935CD6" w:rsidP="00935CD6">
      <w:pPr>
        <w:pStyle w:val="ExampleHeader"/>
      </w:pPr>
      <w:r>
        <w:t>Example 11</w:t>
      </w:r>
    </w:p>
    <w:p w14:paraId="0ADD6D3C" w14:textId="77777777" w:rsidR="00935CD6" w:rsidRDefault="00935CD6" w:rsidP="00935CD6">
      <w:pPr>
        <w:pStyle w:val="Example"/>
      </w:pPr>
      <w:r>
        <w:t>Describe the long</w:t>
      </w:r>
      <w:r w:rsidR="00322E84">
        <w:t>-</w:t>
      </w:r>
      <w:r>
        <w:t xml:space="preserve">run behavior of </w:t>
      </w:r>
      <w:r w:rsidRPr="00622F95">
        <w:rPr>
          <w:position w:val="-24"/>
        </w:rPr>
        <w:object w:dxaOrig="1540" w:dyaOrig="660" w14:anchorId="3ABC3D17">
          <v:shape id="_x0000_i1728" type="#_x0000_t75" style="width:77.25pt;height:31.5pt" o:ole="">
            <v:imagedata r:id="rId1394" o:title=""/>
          </v:shape>
          <o:OLEObject Type="Embed" ProgID="Equation.3" ShapeID="_x0000_i1728" DrawAspect="Content" ObjectID="_1720945278" r:id="rId1481"/>
        </w:object>
      </w:r>
    </w:p>
    <w:p w14:paraId="6BB456EF" w14:textId="77777777" w:rsidR="00935CD6" w:rsidRDefault="00935CD6" w:rsidP="00935CD6">
      <w:pPr>
        <w:pStyle w:val="Example"/>
      </w:pPr>
    </w:p>
    <w:p w14:paraId="0077FB40" w14:textId="77777777" w:rsidR="00362F68" w:rsidRDefault="00935CD6" w:rsidP="00935CD6">
      <w:pPr>
        <w:pStyle w:val="Example"/>
      </w:pPr>
      <w:r>
        <w:t>Earlier we explored this function when discussing horizontal asymptotes.  We found</w:t>
      </w:r>
      <w:r w:rsidR="00362F68">
        <w:t xml:space="preserve"> the long</w:t>
      </w:r>
      <w:r w:rsidR="00322E84">
        <w:t>-</w:t>
      </w:r>
      <w:r w:rsidR="00362F68">
        <w:t>run behavior is</w:t>
      </w:r>
      <w:r w:rsidR="00362F68" w:rsidRPr="00622F95">
        <w:rPr>
          <w:position w:val="-24"/>
        </w:rPr>
        <w:object w:dxaOrig="1620" w:dyaOrig="660" w14:anchorId="6280727F">
          <v:shape id="_x0000_i1729" type="#_x0000_t75" style="width:82.5pt;height:31.5pt" o:ole="">
            <v:imagedata r:id="rId1396" o:title=""/>
          </v:shape>
          <o:OLEObject Type="Embed" ProgID="Equation.3" ShapeID="_x0000_i1729" DrawAspect="Content" ObjectID="_1720945279" r:id="rId1482"/>
        </w:object>
      </w:r>
      <w:r w:rsidR="00362F68">
        <w:t xml:space="preserve">, meaning that </w:t>
      </w:r>
      <w:r w:rsidR="00362F68" w:rsidRPr="00114AF3">
        <w:rPr>
          <w:position w:val="-6"/>
        </w:rPr>
        <w:object w:dxaOrig="859" w:dyaOrig="260" w14:anchorId="74B5557D">
          <v:shape id="_x0000_i1730" type="#_x0000_t75" style="width:43.5pt;height:13.5pt" o:ole="">
            <v:imagedata r:id="rId1390" o:title=""/>
          </v:shape>
          <o:OLEObject Type="Embed" ProgID="Equation.3" ShapeID="_x0000_i1730" DrawAspect="Content" ObjectID="_1720945280" r:id="rId1483"/>
        </w:object>
      </w:r>
      <w:r w:rsidR="00362F68">
        <w:t>,</w:t>
      </w:r>
      <w:r w:rsidR="00362F68" w:rsidRPr="004B1DAC">
        <w:rPr>
          <w:position w:val="-10"/>
        </w:rPr>
        <w:object w:dxaOrig="1200" w:dyaOrig="320" w14:anchorId="6B9D9711">
          <v:shape id="_x0000_i1731" type="#_x0000_t75" style="width:60pt;height:15.75pt" o:ole="">
            <v:imagedata r:id="rId1401" o:title=""/>
          </v:shape>
          <o:OLEObject Type="Embed" ProgID="Equation.3" ShapeID="_x0000_i1731" DrawAspect="Content" ObjectID="_1720945281" r:id="rId1484"/>
        </w:object>
      </w:r>
      <w:r w:rsidR="00362F68">
        <w:t>, respectively, and there is no horizontal asymptote.</w:t>
      </w:r>
    </w:p>
    <w:p w14:paraId="15EE736F" w14:textId="77777777" w:rsidR="00362F68" w:rsidRDefault="00362F68" w:rsidP="00935CD6">
      <w:pPr>
        <w:pStyle w:val="Example"/>
      </w:pPr>
    </w:p>
    <w:p w14:paraId="77CF311B" w14:textId="77777777" w:rsidR="00362F68" w:rsidRDefault="00362F68" w:rsidP="00935CD6">
      <w:pPr>
        <w:pStyle w:val="Example"/>
      </w:pPr>
      <w:r>
        <w:t xml:space="preserve">If we were to do polynomial long division, we could get a better understanding of the behavior as </w:t>
      </w:r>
      <w:r w:rsidRPr="00114AF3">
        <w:rPr>
          <w:position w:val="-6"/>
        </w:rPr>
        <w:object w:dxaOrig="859" w:dyaOrig="260" w14:anchorId="17B94E5B">
          <v:shape id="_x0000_i1732" type="#_x0000_t75" style="width:43.5pt;height:13.5pt" o:ole="">
            <v:imagedata r:id="rId1390" o:title=""/>
          </v:shape>
          <o:OLEObject Type="Embed" ProgID="Equation.3" ShapeID="_x0000_i1732" DrawAspect="Content" ObjectID="_1720945282" r:id="rId1485"/>
        </w:object>
      </w:r>
      <w:r>
        <w:t>.</w:t>
      </w:r>
    </w:p>
    <w:p w14:paraId="629BBE99" w14:textId="77777777" w:rsidR="00362F68" w:rsidRDefault="00362F68" w:rsidP="00935CD6">
      <w:pPr>
        <w:pStyle w:val="Example"/>
      </w:pPr>
    </w:p>
    <w:p w14:paraId="0BEBD777" w14:textId="77777777" w:rsidR="00362F68" w:rsidRDefault="00362F68" w:rsidP="00935CD6">
      <w:pPr>
        <w:pStyle w:val="Example"/>
      </w:pPr>
      <w:r w:rsidRPr="00D52D2F">
        <w:rPr>
          <w:position w:val="-180"/>
        </w:rPr>
        <w:object w:dxaOrig="2140" w:dyaOrig="2400" w14:anchorId="3AFFB12E">
          <v:shape id="_x0000_i1733" type="#_x0000_t75" style="width:108pt;height:119.25pt" o:ole="">
            <v:imagedata r:id="rId1486" o:title=""/>
          </v:shape>
          <o:OLEObject Type="Embed" ProgID="Equation.DSMT4" ShapeID="_x0000_i1733" DrawAspect="Content" ObjectID="_1720945283" r:id="rId1487"/>
        </w:object>
      </w:r>
    </w:p>
    <w:p w14:paraId="71B5A893" w14:textId="77777777" w:rsidR="00362F68" w:rsidRDefault="0024458E" w:rsidP="00935CD6">
      <w:pPr>
        <w:pStyle w:val="Example"/>
      </w:pPr>
      <w:r>
        <w:rPr>
          <w:noProof/>
        </w:rPr>
        <w:drawing>
          <wp:anchor distT="0" distB="0" distL="114300" distR="114300" simplePos="0" relativeHeight="251656704" behindDoc="0" locked="0" layoutInCell="1" allowOverlap="1" wp14:anchorId="7E3D0D6B" wp14:editId="5BCEF492">
            <wp:simplePos x="0" y="0"/>
            <wp:positionH relativeFrom="column">
              <wp:posOffset>3322320</wp:posOffset>
            </wp:positionH>
            <wp:positionV relativeFrom="paragraph">
              <wp:posOffset>304800</wp:posOffset>
            </wp:positionV>
            <wp:extent cx="2202815" cy="2404745"/>
            <wp:effectExtent l="0" t="0" r="0" b="0"/>
            <wp:wrapSquare wrapText="bothSides"/>
            <wp:docPr id="633" name="Picture 633" descr="A dashed line shows the oblique asymptote, passing through the x-axis at negative 5 and the y axis at 15.  The main graph starts out just below and nearly parallel to the asymptote, then separates away, touching the origin before decreasing towards infinity as x approaches 5.  To the right of 5 the graph decreases from positive infinity, then starts to increase, approaching and becoming nearly parallel to the oblique asympt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A dashed line shows the oblique asymptote, passing through the x-axis at negative 5 and the y axis at 15.  The main graph starts out just below and nearly parallel to the asymptote, then separates away, touching the origin before decreasing towards infinity as x approaches 5.  To the right of 5 the graph decreases from positive infinity, then starts to increase, approaching and becoming nearly parallel to the oblique asymptote."/>
                    <pic:cNvPicPr>
                      <a:picLocks noChangeAspect="1" noChangeArrowheads="1"/>
                    </pic:cNvPicPr>
                  </pic:nvPicPr>
                  <pic:blipFill>
                    <a:blip r:embed="rId1488"/>
                    <a:srcRect/>
                    <a:stretch>
                      <a:fillRect/>
                    </a:stretch>
                  </pic:blipFill>
                  <pic:spPr bwMode="auto">
                    <a:xfrm>
                      <a:off x="0" y="0"/>
                      <a:ext cx="2202815" cy="2404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62F68">
        <w:t xml:space="preserve">This means </w:t>
      </w:r>
      <w:r w:rsidR="00362F68" w:rsidRPr="00622F95">
        <w:rPr>
          <w:position w:val="-24"/>
        </w:rPr>
        <w:object w:dxaOrig="1540" w:dyaOrig="660" w14:anchorId="295D0EED">
          <v:shape id="_x0000_i1734" type="#_x0000_t75" style="width:77.25pt;height:31.5pt" o:ole="">
            <v:imagedata r:id="rId1394" o:title=""/>
          </v:shape>
          <o:OLEObject Type="Embed" ProgID="Equation.3" ShapeID="_x0000_i1734" DrawAspect="Content" ObjectID="_1720945284" r:id="rId1489"/>
        </w:object>
      </w:r>
      <w:r w:rsidR="00362F68">
        <w:t xml:space="preserve"> can be rewritten as </w:t>
      </w:r>
      <w:r w:rsidR="00362F68" w:rsidRPr="00622F95">
        <w:rPr>
          <w:position w:val="-24"/>
        </w:rPr>
        <w:object w:dxaOrig="2120" w:dyaOrig="620" w14:anchorId="7212524B">
          <v:shape id="_x0000_i1735" type="#_x0000_t75" style="width:106.5pt;height:31.5pt" o:ole="">
            <v:imagedata r:id="rId1490" o:title=""/>
          </v:shape>
          <o:OLEObject Type="Embed" ProgID="Equation.DSMT4" ShapeID="_x0000_i1735" DrawAspect="Content" ObjectID="_1720945285" r:id="rId1491"/>
        </w:object>
      </w:r>
      <w:r w:rsidR="00362F68">
        <w:t>.</w:t>
      </w:r>
    </w:p>
    <w:p w14:paraId="61110005" w14:textId="77777777" w:rsidR="00362F68" w:rsidRDefault="00362F68" w:rsidP="00935CD6">
      <w:pPr>
        <w:pStyle w:val="Example"/>
      </w:pPr>
      <w:r>
        <w:t xml:space="preserve">As </w:t>
      </w:r>
      <w:r w:rsidRPr="00114AF3">
        <w:rPr>
          <w:position w:val="-6"/>
        </w:rPr>
        <w:object w:dxaOrig="859" w:dyaOrig="260" w14:anchorId="43EBE9ED">
          <v:shape id="_x0000_i1736" type="#_x0000_t75" style="width:43.5pt;height:13.5pt" o:ole="">
            <v:imagedata r:id="rId1390" o:title=""/>
          </v:shape>
          <o:OLEObject Type="Embed" ProgID="Equation.3" ShapeID="_x0000_i1736" DrawAspect="Content" ObjectID="_1720945286" r:id="rId1492"/>
        </w:object>
      </w:r>
      <w:r>
        <w:t xml:space="preserve">, the term </w:t>
      </w:r>
      <w:r w:rsidRPr="00622F95">
        <w:rPr>
          <w:position w:val="-24"/>
        </w:rPr>
        <w:object w:dxaOrig="560" w:dyaOrig="620" w14:anchorId="4C7A0B7A">
          <v:shape id="_x0000_i1737" type="#_x0000_t75" style="width:28.5pt;height:31.5pt" o:ole="">
            <v:imagedata r:id="rId1493" o:title=""/>
          </v:shape>
          <o:OLEObject Type="Embed" ProgID="Equation.DSMT4" ShapeID="_x0000_i1737" DrawAspect="Content" ObjectID="_1720945287" r:id="rId1494"/>
        </w:object>
      </w:r>
      <w:r>
        <w:t xml:space="preserve"> will become very small and approach zero, becoming insignificant.  The remaining </w:t>
      </w:r>
      <w:r w:rsidRPr="00362F68">
        <w:rPr>
          <w:position w:val="-6"/>
        </w:rPr>
        <w:object w:dxaOrig="740" w:dyaOrig="279" w14:anchorId="0117341F">
          <v:shape id="_x0000_i1738" type="#_x0000_t75" style="width:36pt;height:13.5pt" o:ole="">
            <v:imagedata r:id="rId1495" o:title=""/>
          </v:shape>
          <o:OLEObject Type="Embed" ProgID="Equation.DSMT4" ShapeID="_x0000_i1738" DrawAspect="Content" ObjectID="_1720945288" r:id="rId1496"/>
        </w:object>
      </w:r>
      <w:r w:rsidR="00322E84">
        <w:t xml:space="preserve">then describes the long-run </w:t>
      </w:r>
      <w:r>
        <w:t xml:space="preserve">behavior of the function:  as </w:t>
      </w:r>
      <w:r w:rsidRPr="00114AF3">
        <w:rPr>
          <w:position w:val="-6"/>
        </w:rPr>
        <w:object w:dxaOrig="859" w:dyaOrig="260" w14:anchorId="723732D8">
          <v:shape id="_x0000_i1739" type="#_x0000_t75" style="width:43.5pt;height:13.5pt" o:ole="">
            <v:imagedata r:id="rId1390" o:title=""/>
          </v:shape>
          <o:OLEObject Type="Embed" ProgID="Equation.3" ShapeID="_x0000_i1739" DrawAspect="Content" ObjectID="_1720945289" r:id="rId1497"/>
        </w:object>
      </w:r>
      <w:r>
        <w:t xml:space="preserve">, </w:t>
      </w:r>
      <w:r w:rsidRPr="00362F68">
        <w:rPr>
          <w:position w:val="-10"/>
        </w:rPr>
        <w:object w:dxaOrig="1520" w:dyaOrig="320" w14:anchorId="4AA68167">
          <v:shape id="_x0000_i1740" type="#_x0000_t75" style="width:77.25pt;height:15.75pt" o:ole="">
            <v:imagedata r:id="rId1498" o:title=""/>
          </v:shape>
          <o:OLEObject Type="Embed" ProgID="Equation.DSMT4" ShapeID="_x0000_i1740" DrawAspect="Content" ObjectID="_1720945290" r:id="rId1499"/>
        </w:object>
      </w:r>
      <w:r>
        <w:t>.</w:t>
      </w:r>
      <w:r w:rsidR="00935CD6">
        <w:t xml:space="preserve">  </w:t>
      </w:r>
    </w:p>
    <w:p w14:paraId="643A99F4" w14:textId="77777777" w:rsidR="00935CD6" w:rsidRDefault="00935CD6" w:rsidP="00935CD6">
      <w:pPr>
        <w:pStyle w:val="Example"/>
      </w:pPr>
    </w:p>
    <w:p w14:paraId="37311330" w14:textId="77777777" w:rsidR="00935CD6" w:rsidRDefault="00935CD6" w:rsidP="00935CD6">
      <w:pPr>
        <w:pStyle w:val="Example"/>
      </w:pPr>
      <w:r>
        <w:t xml:space="preserve">We call this equation </w:t>
      </w:r>
      <w:r w:rsidRPr="00362F68">
        <w:rPr>
          <w:position w:val="-10"/>
        </w:rPr>
        <w:object w:dxaOrig="1100" w:dyaOrig="320" w14:anchorId="70BF383D">
          <v:shape id="_x0000_i1741" type="#_x0000_t75" style="width:55.5pt;height:15.75pt" o:ole="">
            <v:imagedata r:id="rId1500" o:title=""/>
          </v:shape>
          <o:OLEObject Type="Embed" ProgID="Equation.DSMT4" ShapeID="_x0000_i1741" DrawAspect="Content" ObjectID="_1720945291" r:id="rId1501"/>
        </w:object>
      </w:r>
      <w:r>
        <w:t xml:space="preserve"> the </w:t>
      </w:r>
      <w:r w:rsidRPr="00322E84">
        <w:rPr>
          <w:b/>
        </w:rPr>
        <w:t>oblique asymptote</w:t>
      </w:r>
      <w:r>
        <w:t xml:space="preserve"> of the function.  </w:t>
      </w:r>
    </w:p>
    <w:p w14:paraId="70B9E157" w14:textId="77777777" w:rsidR="00935CD6" w:rsidRDefault="00935CD6" w:rsidP="00935CD6">
      <w:pPr>
        <w:pStyle w:val="Example"/>
      </w:pPr>
    </w:p>
    <w:p w14:paraId="2606BCB2" w14:textId="77777777" w:rsidR="00362F68" w:rsidRDefault="00362F68" w:rsidP="00935CD6">
      <w:pPr>
        <w:pStyle w:val="Example"/>
      </w:pPr>
      <w:r>
        <w:t>In the graph</w:t>
      </w:r>
      <w:r w:rsidR="00057F0D">
        <w:t xml:space="preserve">, you can see </w:t>
      </w:r>
      <w:r w:rsidR="00935CD6">
        <w:t>how</w:t>
      </w:r>
      <w:r w:rsidR="00057F0D">
        <w:t xml:space="preserve"> the function is approaching the line on the far left and far right. </w:t>
      </w:r>
    </w:p>
    <w:p w14:paraId="6B81B654" w14:textId="77777777" w:rsidR="001B4A0C" w:rsidRDefault="001B4A0C" w:rsidP="00E55FCF">
      <w:pPr>
        <w:tabs>
          <w:tab w:val="left" w:pos="900"/>
        </w:tabs>
      </w:pPr>
    </w:p>
    <w:p w14:paraId="6A3CA129" w14:textId="77777777" w:rsidR="00057F0D" w:rsidRDefault="00057F0D" w:rsidP="00E55FCF">
      <w:pPr>
        <w:tabs>
          <w:tab w:val="left" w:pos="900"/>
        </w:tabs>
      </w:pPr>
    </w:p>
    <w:p w14:paraId="32FF8A6C" w14:textId="77777777" w:rsidR="001B4A0C" w:rsidRPr="00497D18" w:rsidRDefault="00D52D2F" w:rsidP="001B4A0C">
      <w:pPr>
        <w:pStyle w:val="DefinitionHeader"/>
      </w:pPr>
      <w:r>
        <w:t>Oblique Asymptotes</w:t>
      </w:r>
    </w:p>
    <w:p w14:paraId="106E13A0" w14:textId="77777777" w:rsidR="008F7CB9" w:rsidRDefault="008F7CB9" w:rsidP="001B4A0C">
      <w:pPr>
        <w:pStyle w:val="Definition"/>
      </w:pPr>
      <w:r>
        <w:t>To explore the long</w:t>
      </w:r>
      <w:r w:rsidR="00322E84">
        <w:t>-</w:t>
      </w:r>
      <w:r>
        <w:t>run behavior of a rational function,</w:t>
      </w:r>
    </w:p>
    <w:p w14:paraId="69F3920D" w14:textId="77777777" w:rsidR="008F7CB9" w:rsidRDefault="008F7CB9" w:rsidP="008F7CB9">
      <w:pPr>
        <w:pStyle w:val="Definition"/>
      </w:pPr>
      <w:r>
        <w:t xml:space="preserve">1) </w:t>
      </w:r>
      <w:r w:rsidR="00D52D2F">
        <w:t>Perform polynomial long division</w:t>
      </w:r>
      <w:r w:rsidR="006F069E">
        <w:t xml:space="preserve"> (or synthetic division)</w:t>
      </w:r>
    </w:p>
    <w:p w14:paraId="4036EE04" w14:textId="77777777" w:rsidR="00D52D2F" w:rsidRDefault="008F7CB9" w:rsidP="001B4A0C">
      <w:pPr>
        <w:pStyle w:val="Definition"/>
      </w:pPr>
      <w:r>
        <w:t xml:space="preserve">2) </w:t>
      </w:r>
      <w:r w:rsidR="00057F0D">
        <w:t>The quotient will describe the asymptotic behavior of the function</w:t>
      </w:r>
    </w:p>
    <w:p w14:paraId="1655DB82" w14:textId="77777777" w:rsidR="008F7CB9" w:rsidRDefault="008F7CB9" w:rsidP="001B4A0C">
      <w:pPr>
        <w:pStyle w:val="Definition"/>
      </w:pPr>
    </w:p>
    <w:p w14:paraId="76D2CBB6" w14:textId="77777777" w:rsidR="001B4A0C" w:rsidRPr="001B4A0C" w:rsidRDefault="00D52D2F" w:rsidP="00D52D2F">
      <w:pPr>
        <w:pStyle w:val="Definition"/>
      </w:pPr>
      <w:r>
        <w:t>When this result is a line, we call it an</w:t>
      </w:r>
      <w:r w:rsidR="001B4A0C">
        <w:t xml:space="preserve"> </w:t>
      </w:r>
      <w:r w:rsidR="001B4A0C">
        <w:rPr>
          <w:b/>
        </w:rPr>
        <w:t>oblique asymptote</w:t>
      </w:r>
      <w:r w:rsidR="0024458E">
        <w:rPr>
          <w:b/>
        </w:rPr>
        <w:fldChar w:fldCharType="begin"/>
      </w:r>
      <w:r w:rsidR="0024458E">
        <w:instrText xml:space="preserve"> XE "</w:instrText>
      </w:r>
      <w:r w:rsidR="0024458E" w:rsidRPr="0021136A">
        <w:rPr>
          <w:b/>
        </w:rPr>
        <w:instrText>oblique asymptote</w:instrText>
      </w:r>
      <w:r w:rsidR="0024458E">
        <w:instrText xml:space="preserve">" </w:instrText>
      </w:r>
      <w:r w:rsidR="0024458E">
        <w:rPr>
          <w:b/>
        </w:rPr>
        <w:fldChar w:fldCharType="end"/>
      </w:r>
      <w:r w:rsidR="001B4A0C">
        <w:t xml:space="preserve">, </w:t>
      </w:r>
      <w:r>
        <w:t>or</w:t>
      </w:r>
      <w:r w:rsidR="001B4A0C">
        <w:t xml:space="preserve"> </w:t>
      </w:r>
      <w:r w:rsidR="001B4A0C">
        <w:rPr>
          <w:b/>
        </w:rPr>
        <w:t>slant asymptote</w:t>
      </w:r>
      <w:r w:rsidR="0024458E">
        <w:rPr>
          <w:b/>
        </w:rPr>
        <w:fldChar w:fldCharType="begin"/>
      </w:r>
      <w:r w:rsidR="0024458E">
        <w:instrText xml:space="preserve"> XE "</w:instrText>
      </w:r>
      <w:r w:rsidR="0024458E" w:rsidRPr="0021136A">
        <w:rPr>
          <w:b/>
        </w:rPr>
        <w:instrText>slant asymptote</w:instrText>
      </w:r>
      <w:r w:rsidR="0024458E">
        <w:instrText xml:space="preserve">" </w:instrText>
      </w:r>
      <w:r w:rsidR="0024458E">
        <w:rPr>
          <w:b/>
        </w:rPr>
        <w:fldChar w:fldCharType="end"/>
      </w:r>
      <w:r w:rsidR="001B4A0C">
        <w:t xml:space="preserve">. </w:t>
      </w:r>
    </w:p>
    <w:p w14:paraId="0FDDFBE2" w14:textId="77777777" w:rsidR="001B4A0C" w:rsidRDefault="001B4A0C" w:rsidP="00E55FCF">
      <w:pPr>
        <w:tabs>
          <w:tab w:val="left" w:pos="900"/>
        </w:tabs>
      </w:pPr>
    </w:p>
    <w:p w14:paraId="5214BCD5" w14:textId="77777777" w:rsidR="00D52D2F" w:rsidRDefault="00D52D2F" w:rsidP="00E55FCF">
      <w:pPr>
        <w:tabs>
          <w:tab w:val="left" w:pos="900"/>
        </w:tabs>
      </w:pPr>
    </w:p>
    <w:p w14:paraId="009D05E8" w14:textId="77777777" w:rsidR="00D52D2F" w:rsidRDefault="00D52D2F" w:rsidP="00D52D2F">
      <w:pPr>
        <w:pStyle w:val="ExampleHeader"/>
      </w:pPr>
      <w:r>
        <w:t>Example 1</w:t>
      </w:r>
      <w:r w:rsidR="00935CD6">
        <w:t>2</w:t>
      </w:r>
    </w:p>
    <w:p w14:paraId="22F8568C" w14:textId="77777777" w:rsidR="00D52D2F" w:rsidRDefault="00057F0D" w:rsidP="00D52D2F">
      <w:pPr>
        <w:pStyle w:val="Example"/>
      </w:pPr>
      <w:r>
        <w:t>Find the oblique asymptote</w:t>
      </w:r>
      <w:r w:rsidR="00D52D2F">
        <w:t xml:space="preserve"> of </w:t>
      </w:r>
      <w:r w:rsidR="007B786E" w:rsidRPr="00D52D2F">
        <w:rPr>
          <w:position w:val="-24"/>
        </w:rPr>
        <w:object w:dxaOrig="1939" w:dyaOrig="660" w14:anchorId="72DD649C">
          <v:shape id="_x0000_i1742" type="#_x0000_t75" style="width:98.25pt;height:31.5pt" o:ole="">
            <v:imagedata r:id="rId1502" o:title=""/>
          </v:shape>
          <o:OLEObject Type="Embed" ProgID="Equation.DSMT4" ShapeID="_x0000_i1742" DrawAspect="Content" ObjectID="_1720945292" r:id="rId1503"/>
        </w:object>
      </w:r>
    </w:p>
    <w:p w14:paraId="2C1CF45B" w14:textId="77777777" w:rsidR="00D52D2F" w:rsidRDefault="00D52D2F" w:rsidP="00D52D2F">
      <w:pPr>
        <w:pStyle w:val="Example"/>
      </w:pPr>
    </w:p>
    <w:p w14:paraId="6DD70E93" w14:textId="77777777" w:rsidR="00D52D2F" w:rsidRDefault="00057F0D" w:rsidP="00D52D2F">
      <w:pPr>
        <w:pStyle w:val="Example"/>
      </w:pPr>
      <w:r>
        <w:t>Performing</w:t>
      </w:r>
      <w:r w:rsidR="008F7CB9">
        <w:t xml:space="preserve"> polynomial long division</w:t>
      </w:r>
      <w:r w:rsidR="00D52D2F">
        <w:t>:</w:t>
      </w:r>
    </w:p>
    <w:p w14:paraId="6E5718D8" w14:textId="77777777" w:rsidR="00D52D2F" w:rsidRDefault="00D52D2F" w:rsidP="00D52D2F">
      <w:pPr>
        <w:pStyle w:val="Example"/>
      </w:pPr>
    </w:p>
    <w:p w14:paraId="1E610D3C" w14:textId="77777777" w:rsidR="00D52D2F" w:rsidRDefault="007B786E" w:rsidP="00D52D2F">
      <w:pPr>
        <w:pStyle w:val="Example"/>
      </w:pPr>
      <w:r>
        <w:rPr>
          <w:noProof/>
        </w:rPr>
        <w:lastRenderedPageBreak/>
        <w:drawing>
          <wp:anchor distT="0" distB="0" distL="114300" distR="114300" simplePos="0" relativeHeight="251675648" behindDoc="0" locked="0" layoutInCell="1" allowOverlap="1" wp14:anchorId="3269969B" wp14:editId="2D8965FF">
            <wp:simplePos x="0" y="0"/>
            <wp:positionH relativeFrom="column">
              <wp:posOffset>3363686</wp:posOffset>
            </wp:positionH>
            <wp:positionV relativeFrom="paragraph">
              <wp:posOffset>1109345</wp:posOffset>
            </wp:positionV>
            <wp:extent cx="2194560" cy="2206429"/>
            <wp:effectExtent l="0" t="0" r="0" b="0"/>
            <wp:wrapSquare wrapText="bothSides"/>
            <wp:docPr id="7" name="Picture 7" descr="A dashed line shows the oblique asymptote, a decreasing line passing through the y-axis at 3 and the x-axis at 3.  The main graph starts out just above and nearly parallel to the asymptote, then separates away, increasing towards infinity as x approaches negative 1.  To the right of negative 1 the graph increases from negative infinity, crosses the y-axis at 1, then decreases, approaching and becoming nearly parallel to the oblique asympt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ashed line shows the oblique asymptote, a decreasing line passing through the y-axis at 3 and the x-axis at 3.  The main graph starts out just above and nearly parallel to the asymptote, then separates away, increasing towards infinity as x approaches negative 1.  To the right of negative 1 the graph increases from negative infinity, crosses the y-axis at 1, then decreases, approaching and becoming nearly parallel to the oblique asymptote."/>
                    <pic:cNvPicPr/>
                  </pic:nvPicPr>
                  <pic:blipFill>
                    <a:blip r:embed="rId1504"/>
                    <a:stretch>
                      <a:fillRect/>
                    </a:stretch>
                  </pic:blipFill>
                  <pic:spPr>
                    <a:xfrm>
                      <a:off x="0" y="0"/>
                      <a:ext cx="2194560" cy="2206429"/>
                    </a:xfrm>
                    <a:prstGeom prst="rect">
                      <a:avLst/>
                    </a:prstGeom>
                  </pic:spPr>
                </pic:pic>
              </a:graphicData>
            </a:graphic>
            <wp14:sizeRelH relativeFrom="page">
              <wp14:pctWidth>0</wp14:pctWidth>
            </wp14:sizeRelH>
            <wp14:sizeRelV relativeFrom="page">
              <wp14:pctHeight>0</wp14:pctHeight>
            </wp14:sizeRelV>
          </wp:anchor>
        </w:drawing>
      </w:r>
      <w:r w:rsidR="00D52D2F">
        <w:t xml:space="preserve">   </w:t>
      </w:r>
      <w:r w:rsidRPr="00D52D2F">
        <w:rPr>
          <w:position w:val="-180"/>
        </w:rPr>
        <w:object w:dxaOrig="2060" w:dyaOrig="2400" w14:anchorId="4160B4CB">
          <v:shape id="_x0000_i1743" type="#_x0000_t75" style="width:102.75pt;height:119.25pt" o:ole="">
            <v:imagedata r:id="rId1505" o:title=""/>
          </v:shape>
          <o:OLEObject Type="Embed" ProgID="Equation.DSMT4" ShapeID="_x0000_i1743" DrawAspect="Content" ObjectID="_1720945293" r:id="rId1506"/>
        </w:object>
      </w:r>
    </w:p>
    <w:p w14:paraId="0C456688" w14:textId="77777777" w:rsidR="008F7CB9" w:rsidRDefault="008F7CB9" w:rsidP="00D52D2F">
      <w:pPr>
        <w:pStyle w:val="Example"/>
      </w:pPr>
      <w:r>
        <w:t xml:space="preserve">This allows us to rewrite the function as </w:t>
      </w:r>
      <w:r w:rsidR="00145ECE" w:rsidRPr="00D52D2F">
        <w:rPr>
          <w:position w:val="-24"/>
        </w:rPr>
        <w:object w:dxaOrig="2020" w:dyaOrig="620" w14:anchorId="36049BF3">
          <v:shape id="_x0000_i1744" type="#_x0000_t75" style="width:101.25pt;height:31.5pt" o:ole="">
            <v:imagedata r:id="rId1507" o:title=""/>
          </v:shape>
          <o:OLEObject Type="Embed" ProgID="Equation.DSMT4" ShapeID="_x0000_i1744" DrawAspect="Content" ObjectID="_1720945294" r:id="rId1508"/>
        </w:object>
      </w:r>
      <w:r>
        <w:t>.</w:t>
      </w:r>
    </w:p>
    <w:p w14:paraId="5D7B1791" w14:textId="77777777" w:rsidR="00057F0D" w:rsidRDefault="00057F0D" w:rsidP="00D52D2F">
      <w:pPr>
        <w:pStyle w:val="Example"/>
      </w:pPr>
    </w:p>
    <w:p w14:paraId="5643FD4D" w14:textId="77777777" w:rsidR="008F7CB9" w:rsidRDefault="008F7CB9" w:rsidP="00D52D2F">
      <w:pPr>
        <w:pStyle w:val="Example"/>
      </w:pPr>
      <w:r>
        <w:t>Th</w:t>
      </w:r>
      <w:r w:rsidR="00057F0D">
        <w:t>e quotient</w:t>
      </w:r>
      <w:r>
        <w:t xml:space="preserve">, </w:t>
      </w:r>
      <w:r w:rsidR="004D0738" w:rsidRPr="008F7CB9">
        <w:rPr>
          <w:position w:val="-10"/>
        </w:rPr>
        <w:object w:dxaOrig="1040" w:dyaOrig="320" w14:anchorId="69DF88B3">
          <v:shape id="_x0000_i1745" type="#_x0000_t75" style="width:52.5pt;height:15.75pt" o:ole="">
            <v:imagedata r:id="rId1509" o:title=""/>
          </v:shape>
          <o:OLEObject Type="Embed" ProgID="Equation.DSMT4" ShapeID="_x0000_i1745" DrawAspect="Content" ObjectID="_1720945295" r:id="rId1510"/>
        </w:object>
      </w:r>
      <w:r>
        <w:t xml:space="preserve">, is the oblique asymptote </w:t>
      </w:r>
      <w:proofErr w:type="spellStart"/>
      <w:r>
        <w:t xml:space="preserve">of </w:t>
      </w:r>
      <w:r>
        <w:rPr>
          <w:i/>
        </w:rPr>
        <w:t>f</w:t>
      </w:r>
      <w:proofErr w:type="spellEnd"/>
      <w:r>
        <w:rPr>
          <w:i/>
        </w:rPr>
        <w:t>(x)</w:t>
      </w:r>
      <w:r>
        <w:t>.  Just like functions we saw earlier approached their horizontal asymptote in the long run, this function will approach this ob</w:t>
      </w:r>
      <w:r w:rsidR="00362F68">
        <w:t>lique asymptote in the long run.</w:t>
      </w:r>
    </w:p>
    <w:p w14:paraId="095954D5" w14:textId="77777777" w:rsidR="00D52D2F" w:rsidRDefault="00D52D2F" w:rsidP="00E55FCF">
      <w:pPr>
        <w:tabs>
          <w:tab w:val="left" w:pos="900"/>
        </w:tabs>
      </w:pPr>
    </w:p>
    <w:p w14:paraId="43182B66" w14:textId="77777777" w:rsidR="00935CD6" w:rsidRDefault="00935CD6" w:rsidP="00E55FCF">
      <w:pPr>
        <w:tabs>
          <w:tab w:val="left" w:pos="900"/>
        </w:tabs>
      </w:pPr>
    </w:p>
    <w:p w14:paraId="1145AE7E" w14:textId="77777777" w:rsidR="00935CD6" w:rsidRDefault="00935CD6" w:rsidP="00935CD6">
      <w:pPr>
        <w:pStyle w:val="TryitNow"/>
      </w:pPr>
      <w:r>
        <w:t>Try it Now</w:t>
      </w:r>
    </w:p>
    <w:p w14:paraId="3943C15C" w14:textId="77777777" w:rsidR="00935CD6" w:rsidRDefault="00935CD6" w:rsidP="00935CD6">
      <w:pPr>
        <w:pStyle w:val="TryitNowbody"/>
      </w:pPr>
      <w:r>
        <w:t xml:space="preserve">6. Find the oblique asymptote of </w:t>
      </w:r>
      <w:r w:rsidRPr="00935CD6">
        <w:rPr>
          <w:position w:val="-24"/>
        </w:rPr>
        <w:object w:dxaOrig="1920" w:dyaOrig="660" w14:anchorId="3F8C298C">
          <v:shape id="_x0000_i1746" type="#_x0000_t75" style="width:96pt;height:34.5pt" o:ole="">
            <v:imagedata r:id="rId1511" o:title=""/>
          </v:shape>
          <o:OLEObject Type="Embed" ProgID="Equation.DSMT4" ShapeID="_x0000_i1746" DrawAspect="Content" ObjectID="_1720945296" r:id="rId1512"/>
        </w:object>
      </w:r>
    </w:p>
    <w:p w14:paraId="775DB8FD" w14:textId="77777777" w:rsidR="00F372F2" w:rsidRDefault="00F372F2" w:rsidP="00E55FCF">
      <w:pPr>
        <w:tabs>
          <w:tab w:val="left" w:pos="900"/>
        </w:tabs>
      </w:pPr>
      <w:r>
        <w:br/>
      </w:r>
    </w:p>
    <w:p w14:paraId="618EC88E" w14:textId="77777777" w:rsidR="00057F0D" w:rsidRDefault="00057F0D" w:rsidP="00E55FCF">
      <w:pPr>
        <w:tabs>
          <w:tab w:val="left" w:pos="900"/>
        </w:tabs>
      </w:pPr>
      <w:r>
        <w:t>While we primarily concern ourselves with oblique asymptotes, this same approach can describe other asymptotic behavior.</w:t>
      </w:r>
    </w:p>
    <w:p w14:paraId="3DB0D929" w14:textId="77777777" w:rsidR="00057F0D" w:rsidRDefault="00057F0D" w:rsidP="00E55FCF">
      <w:pPr>
        <w:tabs>
          <w:tab w:val="left" w:pos="900"/>
        </w:tabs>
      </w:pPr>
    </w:p>
    <w:p w14:paraId="4487D11C" w14:textId="77777777" w:rsidR="00057F0D" w:rsidRDefault="00057F0D" w:rsidP="00E55FCF">
      <w:pPr>
        <w:tabs>
          <w:tab w:val="left" w:pos="900"/>
        </w:tabs>
      </w:pPr>
    </w:p>
    <w:p w14:paraId="296E097F" w14:textId="77777777" w:rsidR="00057F0D" w:rsidRDefault="00057F0D" w:rsidP="00057F0D">
      <w:pPr>
        <w:pStyle w:val="ExampleHeader"/>
      </w:pPr>
      <w:r>
        <w:t>Example 1</w:t>
      </w:r>
      <w:r w:rsidR="00935CD6">
        <w:t>3</w:t>
      </w:r>
    </w:p>
    <w:p w14:paraId="7D6F1D4E" w14:textId="77777777" w:rsidR="00057F0D" w:rsidRDefault="00057F0D" w:rsidP="00057F0D">
      <w:pPr>
        <w:pStyle w:val="Example"/>
      </w:pPr>
      <w:r>
        <w:t>Describe the long</w:t>
      </w:r>
      <w:r w:rsidR="00322E84">
        <w:t>-</w:t>
      </w:r>
      <w:r>
        <w:t xml:space="preserve">run shape of </w:t>
      </w:r>
      <w:r w:rsidRPr="00D52D2F">
        <w:rPr>
          <w:position w:val="-24"/>
        </w:rPr>
        <w:object w:dxaOrig="2400" w:dyaOrig="660" w14:anchorId="7F22B69F">
          <v:shape id="_x0000_i1747" type="#_x0000_t75" style="width:119.25pt;height:31.5pt" o:ole="">
            <v:imagedata r:id="rId1513" o:title=""/>
          </v:shape>
          <o:OLEObject Type="Embed" ProgID="Equation.DSMT4" ShapeID="_x0000_i1747" DrawAspect="Content" ObjectID="_1720945297" r:id="rId1514"/>
        </w:object>
      </w:r>
    </w:p>
    <w:p w14:paraId="2AC4472D" w14:textId="77777777" w:rsidR="00057F0D" w:rsidRDefault="00057F0D" w:rsidP="00057F0D">
      <w:pPr>
        <w:pStyle w:val="Example"/>
      </w:pPr>
      <w:r>
        <w:rPr>
          <w:noProof/>
        </w:rPr>
        <w:drawing>
          <wp:anchor distT="0" distB="0" distL="114300" distR="114300" simplePos="0" relativeHeight="251644416" behindDoc="0" locked="0" layoutInCell="1" allowOverlap="1" wp14:anchorId="71C4FF00" wp14:editId="0B1AC321">
            <wp:simplePos x="0" y="0"/>
            <wp:positionH relativeFrom="column">
              <wp:posOffset>3303905</wp:posOffset>
            </wp:positionH>
            <wp:positionV relativeFrom="paragraph">
              <wp:posOffset>108585</wp:posOffset>
            </wp:positionV>
            <wp:extent cx="2123440" cy="2197100"/>
            <wp:effectExtent l="19050" t="0" r="0" b="0"/>
            <wp:wrapSquare wrapText="bothSides"/>
            <wp:docPr id="591" name="Picture 591" descr="A dashed curve shows the asymptote, a downwards opening parabola that increases up to the point 0 comma 4 then decreases.  The main graph starts out just above the curved asymptote, then diverges away, increasing towards infinity as x approaches negative 1. To the right of negative 1 the graph increases from negative infinity, passes through the y-axis at 2, then decreases, becoming closer to the curved asympt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Picture 591" descr="A dashed curve shows the asymptote, a downwards opening parabola that increases up to the point 0 comma 4 then decreases.  The main graph starts out just above the curved asymptote, then diverges away, increasing towards infinity as x approaches negative 1. To the right of negative 1 the graph increases from negative infinity, passes through the y-axis at 2, then decreases, becoming closer to the curved asymptote."/>
                    <pic:cNvPicPr>
                      <a:picLocks noChangeAspect="1" noChangeArrowheads="1"/>
                    </pic:cNvPicPr>
                  </pic:nvPicPr>
                  <pic:blipFill>
                    <a:blip r:embed="rId1515"/>
                    <a:srcRect/>
                    <a:stretch>
                      <a:fillRect/>
                    </a:stretch>
                  </pic:blipFill>
                  <pic:spPr bwMode="auto">
                    <a:xfrm>
                      <a:off x="0" y="0"/>
                      <a:ext cx="2123440" cy="2197100"/>
                    </a:xfrm>
                    <a:prstGeom prst="rect">
                      <a:avLst/>
                    </a:prstGeom>
                    <a:noFill/>
                    <a:ln w="9525">
                      <a:noFill/>
                      <a:miter lim="800000"/>
                      <a:headEnd/>
                      <a:tailEnd/>
                    </a:ln>
                  </pic:spPr>
                </pic:pic>
              </a:graphicData>
            </a:graphic>
          </wp:anchor>
        </w:drawing>
      </w:r>
    </w:p>
    <w:p w14:paraId="46EB5D58" w14:textId="77777777" w:rsidR="00057F0D" w:rsidRDefault="00057F0D" w:rsidP="00057F0D">
      <w:pPr>
        <w:pStyle w:val="Example"/>
      </w:pPr>
      <w:r>
        <w:t xml:space="preserve">We could rewrite this using long division as </w:t>
      </w:r>
      <w:r w:rsidRPr="00D52D2F">
        <w:rPr>
          <w:position w:val="-24"/>
        </w:rPr>
        <w:object w:dxaOrig="2140" w:dyaOrig="620" w14:anchorId="5E41BBBA">
          <v:shape id="_x0000_i1748" type="#_x0000_t75" style="width:107.25pt;height:31.5pt" o:ole="">
            <v:imagedata r:id="rId1516" o:title=""/>
          </v:shape>
          <o:OLEObject Type="Embed" ProgID="Equation.DSMT4" ShapeID="_x0000_i1748" DrawAspect="Content" ObjectID="_1720945298" r:id="rId1517"/>
        </w:object>
      </w:r>
      <w:r>
        <w:t>.</w:t>
      </w:r>
    </w:p>
    <w:p w14:paraId="4E68C432" w14:textId="77777777" w:rsidR="00057F0D" w:rsidRDefault="00057F0D" w:rsidP="00057F0D">
      <w:pPr>
        <w:pStyle w:val="Example"/>
      </w:pPr>
    </w:p>
    <w:p w14:paraId="243B9A17" w14:textId="77777777" w:rsidR="00935CD6" w:rsidRDefault="00057F0D" w:rsidP="00057F0D">
      <w:pPr>
        <w:pStyle w:val="Example"/>
      </w:pPr>
      <w:r>
        <w:t xml:space="preserve">Just looking at the quotient gives us the asymptote, </w:t>
      </w:r>
      <w:r w:rsidRPr="00057F0D">
        <w:rPr>
          <w:position w:val="-10"/>
        </w:rPr>
        <w:object w:dxaOrig="1160" w:dyaOrig="360" w14:anchorId="1ACBBA78">
          <v:shape id="_x0000_i1749" type="#_x0000_t75" style="width:58.5pt;height:17.25pt" o:ole="">
            <v:imagedata r:id="rId1518" o:title=""/>
          </v:shape>
          <o:OLEObject Type="Embed" ProgID="Equation.DSMT4" ShapeID="_x0000_i1749" DrawAspect="Content" ObjectID="_1720945299" r:id="rId1519"/>
        </w:object>
      </w:r>
      <w:r>
        <w:t xml:space="preserve">.  </w:t>
      </w:r>
    </w:p>
    <w:p w14:paraId="1D933BB9" w14:textId="77777777" w:rsidR="00935CD6" w:rsidRDefault="00935CD6" w:rsidP="00057F0D">
      <w:pPr>
        <w:pStyle w:val="Example"/>
      </w:pPr>
    </w:p>
    <w:p w14:paraId="3466FA1B" w14:textId="77777777" w:rsidR="00057F0D" w:rsidRDefault="00057F0D" w:rsidP="00935CD6">
      <w:pPr>
        <w:pStyle w:val="Example"/>
      </w:pPr>
      <w:r>
        <w:t xml:space="preserve">This suggests that in the long run, the function will behave like </w:t>
      </w:r>
      <w:r w:rsidR="00322E84">
        <w:t>a</w:t>
      </w:r>
      <w:r>
        <w:t xml:space="preserve"> downwards opening parabola.  </w:t>
      </w:r>
      <w:r w:rsidR="00322E84">
        <w:t>T</w:t>
      </w:r>
      <w:r>
        <w:t xml:space="preserve">he function will </w:t>
      </w:r>
      <w:r w:rsidR="00322E84">
        <w:t xml:space="preserve">also </w:t>
      </w:r>
      <w:r>
        <w:t xml:space="preserve">have a vertical asymptote at </w:t>
      </w:r>
      <w:r w:rsidRPr="00057F0D">
        <w:rPr>
          <w:position w:val="-6"/>
        </w:rPr>
        <w:object w:dxaOrig="680" w:dyaOrig="279" w14:anchorId="14BD56A7">
          <v:shape id="_x0000_i1750" type="#_x0000_t75" style="width:34.5pt;height:13.5pt" o:ole="">
            <v:imagedata r:id="rId1520" o:title=""/>
          </v:shape>
          <o:OLEObject Type="Embed" ProgID="Equation.DSMT4" ShapeID="_x0000_i1750" DrawAspect="Content" ObjectID="_1720945300" r:id="rId1521"/>
        </w:object>
      </w:r>
      <w:r>
        <w:t xml:space="preserve">.  </w:t>
      </w:r>
    </w:p>
    <w:p w14:paraId="6D95A5BD" w14:textId="77777777" w:rsidR="00E55FCF" w:rsidRPr="00497D18" w:rsidRDefault="00E55FCF" w:rsidP="00E55FCF">
      <w:pPr>
        <w:pStyle w:val="DefinitionHeader"/>
      </w:pPr>
      <w:r>
        <w:lastRenderedPageBreak/>
        <w:t>Important Topics of this Section</w:t>
      </w:r>
    </w:p>
    <w:p w14:paraId="21042BE3" w14:textId="77777777" w:rsidR="00E55FCF" w:rsidRDefault="00E55FCF" w:rsidP="00E55FCF">
      <w:pPr>
        <w:pStyle w:val="Definition"/>
      </w:pPr>
      <w:r>
        <w:t>Inversely proportional; Reciprocal toolkit function</w:t>
      </w:r>
    </w:p>
    <w:p w14:paraId="3814706B" w14:textId="77777777" w:rsidR="00E55FCF" w:rsidRDefault="00E55FCF" w:rsidP="00E55FCF">
      <w:pPr>
        <w:pStyle w:val="Definition"/>
      </w:pPr>
      <w:r>
        <w:t>Inversely proportional to the square; Reciprocal squared toolkit function</w:t>
      </w:r>
    </w:p>
    <w:p w14:paraId="03298142" w14:textId="77777777" w:rsidR="00E55FCF" w:rsidRDefault="00E55FCF" w:rsidP="00E55FCF">
      <w:pPr>
        <w:pStyle w:val="Definition"/>
      </w:pPr>
      <w:r>
        <w:t>Horizontal Asymptotes</w:t>
      </w:r>
    </w:p>
    <w:p w14:paraId="6A505FEB" w14:textId="77777777" w:rsidR="00E55FCF" w:rsidRDefault="00E55FCF" w:rsidP="00E55FCF">
      <w:pPr>
        <w:pStyle w:val="Definition"/>
      </w:pPr>
      <w:r>
        <w:t>Vertical Asymptotes</w:t>
      </w:r>
    </w:p>
    <w:p w14:paraId="287CBB40" w14:textId="77777777" w:rsidR="00E55FCF" w:rsidRDefault="00E55FCF" w:rsidP="00E55FCF">
      <w:pPr>
        <w:pStyle w:val="Definition"/>
      </w:pPr>
      <w:r>
        <w:t>Rational Functions</w:t>
      </w:r>
    </w:p>
    <w:p w14:paraId="542860EA" w14:textId="77777777" w:rsidR="00E55FCF" w:rsidRDefault="00E55FCF" w:rsidP="00E55FCF">
      <w:pPr>
        <w:pStyle w:val="Definition"/>
      </w:pPr>
      <w:r>
        <w:tab/>
        <w:t>Finding intercepts, asymptotes, and holes.</w:t>
      </w:r>
    </w:p>
    <w:p w14:paraId="2C1AC29B" w14:textId="77777777" w:rsidR="00E55FCF" w:rsidRDefault="00E55FCF" w:rsidP="00E55FCF">
      <w:pPr>
        <w:pStyle w:val="Definition"/>
      </w:pPr>
      <w:r>
        <w:tab/>
        <w:t xml:space="preserve">Given equation sketch the graph </w:t>
      </w:r>
    </w:p>
    <w:p w14:paraId="19A886BB" w14:textId="77777777" w:rsidR="00E55FCF" w:rsidRDefault="00E55FCF" w:rsidP="00E55FCF">
      <w:pPr>
        <w:pStyle w:val="Definition"/>
      </w:pPr>
      <w:r>
        <w:tab/>
        <w:t>Identifying a function from its graph</w:t>
      </w:r>
    </w:p>
    <w:p w14:paraId="71458647" w14:textId="77777777" w:rsidR="00935CD6" w:rsidRDefault="00935CD6" w:rsidP="00E55FCF">
      <w:pPr>
        <w:pStyle w:val="Definition"/>
      </w:pPr>
      <w:r>
        <w:t>Oblique Asymptotes</w:t>
      </w:r>
    </w:p>
    <w:p w14:paraId="133D438A" w14:textId="77777777" w:rsidR="00E55FCF" w:rsidRDefault="00E55FCF" w:rsidP="00E55FCF">
      <w:pPr>
        <w:tabs>
          <w:tab w:val="left" w:pos="900"/>
        </w:tabs>
      </w:pPr>
    </w:p>
    <w:p w14:paraId="3054AE6B" w14:textId="77777777" w:rsidR="00E55FCF" w:rsidRDefault="00E55FCF" w:rsidP="00E55FCF">
      <w:pPr>
        <w:tabs>
          <w:tab w:val="left" w:pos="900"/>
        </w:tabs>
      </w:pPr>
    </w:p>
    <w:p w14:paraId="3BB41BEF" w14:textId="77777777" w:rsidR="00E55FCF" w:rsidRDefault="00E55FCF" w:rsidP="00E55FCF">
      <w:pPr>
        <w:pStyle w:val="TryitNow"/>
      </w:pPr>
      <w:r>
        <w:t>Try it Now Answers</w:t>
      </w:r>
    </w:p>
    <w:p w14:paraId="07A06A3B" w14:textId="77777777" w:rsidR="00E55FCF" w:rsidRDefault="00E55FCF" w:rsidP="00E55FCF">
      <w:pPr>
        <w:pStyle w:val="TryitNowbody"/>
      </w:pPr>
      <w:r>
        <w:t xml:space="preserve">1. Long run behavior, as </w:t>
      </w:r>
      <w:r w:rsidRPr="00DB4E79">
        <w:rPr>
          <w:position w:val="-6"/>
        </w:rPr>
        <w:object w:dxaOrig="859" w:dyaOrig="260" w14:anchorId="3EB1FBF7">
          <v:shape id="_x0000_i1751" type="#_x0000_t75" style="width:43.5pt;height:13.5pt" o:ole="">
            <v:imagedata r:id="rId1522" o:title=""/>
          </v:shape>
          <o:OLEObject Type="Embed" ProgID="Equation.3" ShapeID="_x0000_i1751" DrawAspect="Content" ObjectID="_1720945301" r:id="rId1523"/>
        </w:object>
      </w:r>
      <w:r>
        <w:t>,</w:t>
      </w:r>
      <w:r w:rsidRPr="00DB4E79">
        <w:rPr>
          <w:position w:val="-10"/>
        </w:rPr>
        <w:object w:dxaOrig="999" w:dyaOrig="320" w14:anchorId="4D1C0E84">
          <v:shape id="_x0000_i1752" type="#_x0000_t75" style="width:50.25pt;height:15.75pt" o:ole="">
            <v:imagedata r:id="rId1524" o:title=""/>
          </v:shape>
          <o:OLEObject Type="Embed" ProgID="Equation.3" ShapeID="_x0000_i1752" DrawAspect="Content" ObjectID="_1720945302" r:id="rId1525"/>
        </w:object>
      </w:r>
      <w:r>
        <w:t xml:space="preserve"> </w:t>
      </w:r>
    </w:p>
    <w:p w14:paraId="30181B12" w14:textId="47B03DB0" w:rsidR="00E55FCF" w:rsidRDefault="00E55FCF" w:rsidP="00E55FCF">
      <w:pPr>
        <w:pStyle w:val="TryitNowbody"/>
      </w:pPr>
      <w:r>
        <w:t xml:space="preserve">    Short run behavior, as </w:t>
      </w:r>
      <w:r w:rsidRPr="00DB4E79">
        <w:rPr>
          <w:position w:val="-6"/>
        </w:rPr>
        <w:object w:dxaOrig="660" w:dyaOrig="279" w14:anchorId="4BA1AFB9">
          <v:shape id="_x0000_i1753" type="#_x0000_t75" style="width:31.5pt;height:13.5pt" o:ole="">
            <v:imagedata r:id="rId1526" o:title=""/>
          </v:shape>
          <o:OLEObject Type="Embed" ProgID="Equation.3" ShapeID="_x0000_i1753" DrawAspect="Content" ObjectID="_1720945303" r:id="rId1527"/>
        </w:object>
      </w:r>
      <w:r>
        <w:t>,</w:t>
      </w:r>
      <w:r w:rsidRPr="00DB4E79">
        <w:rPr>
          <w:position w:val="-10"/>
        </w:rPr>
        <w:object w:dxaOrig="1060" w:dyaOrig="320" w14:anchorId="14DF2F7D">
          <v:shape id="_x0000_i1754" type="#_x0000_t75" style="width:55.5pt;height:15.75pt" o:ole="">
            <v:imagedata r:id="rId1528" o:title=""/>
          </v:shape>
          <o:OLEObject Type="Embed" ProgID="Equation.3" ShapeID="_x0000_i1754" DrawAspect="Content" ObjectID="_1720945304" r:id="rId1529"/>
        </w:object>
      </w:r>
      <w:r>
        <w:t xml:space="preserve"> (there are no horizontal or vertical intercepts)</w:t>
      </w:r>
    </w:p>
    <w:p w14:paraId="27D35FE0" w14:textId="4F3B548A" w:rsidR="00E55FCF" w:rsidRDefault="00F82437" w:rsidP="00E55FCF">
      <w:pPr>
        <w:pStyle w:val="TryitNowbody"/>
      </w:pPr>
      <w:r>
        <w:rPr>
          <w:noProof/>
        </w:rPr>
        <w:drawing>
          <wp:anchor distT="0" distB="0" distL="114300" distR="114300" simplePos="0" relativeHeight="251641344" behindDoc="0" locked="0" layoutInCell="1" allowOverlap="1" wp14:anchorId="4865CB59" wp14:editId="1CBC7426">
            <wp:simplePos x="0" y="0"/>
            <wp:positionH relativeFrom="column">
              <wp:posOffset>3526155</wp:posOffset>
            </wp:positionH>
            <wp:positionV relativeFrom="paragraph">
              <wp:posOffset>144145</wp:posOffset>
            </wp:positionV>
            <wp:extent cx="1924685" cy="1794510"/>
            <wp:effectExtent l="0" t="0" r="0" b="0"/>
            <wp:wrapSquare wrapText="bothSides"/>
            <wp:docPr id="137" name="Picture 137" descr="A graph that starts out flat, just above the horizontal asymptote at y=2, then increases curving upwards, approaching infinity as x approaches the vertical asymptote at 3.  To the right of 3 the graph decreases from infinity, then starts to flatten out towards the horizontal asymptote at 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graph that starts out flat, just above the horizontal asymptote at y=2, then increases curving upwards, approaching infinity as x approaches the vertical asymptote at 3.  To the right of 3 the graph decreases from infinity, then starts to flatten out towards the horizontal asymptote at y=2."/>
                    <pic:cNvPicPr>
                      <a:picLocks noChangeAspect="1" noChangeArrowheads="1"/>
                    </pic:cNvPicPr>
                  </pic:nvPicPr>
                  <pic:blipFill>
                    <a:blip r:embed="rId1530">
                      <a:extLst>
                        <a:ext uri="{28A0092B-C50C-407E-A947-70E740481C1C}">
                          <a14:useLocalDpi xmlns:a14="http://schemas.microsoft.com/office/drawing/2010/main" val="0"/>
                        </a:ext>
                      </a:extLst>
                    </a:blip>
                    <a:srcRect/>
                    <a:stretch>
                      <a:fillRect/>
                    </a:stretch>
                  </pic:blipFill>
                  <pic:spPr bwMode="auto">
                    <a:xfrm>
                      <a:off x="0" y="0"/>
                      <a:ext cx="1924685" cy="1794510"/>
                    </a:xfrm>
                    <a:prstGeom prst="rect">
                      <a:avLst/>
                    </a:prstGeom>
                    <a:noFill/>
                    <a:ln>
                      <a:noFill/>
                    </a:ln>
                  </pic:spPr>
                </pic:pic>
              </a:graphicData>
            </a:graphic>
          </wp:anchor>
        </w:drawing>
      </w:r>
    </w:p>
    <w:p w14:paraId="7311E226" w14:textId="77777777" w:rsidR="00E55FCF" w:rsidRDefault="00E55FCF" w:rsidP="00366665">
      <w:pPr>
        <w:pStyle w:val="TryitNowbody"/>
        <w:ind w:left="270" w:hanging="270"/>
      </w:pPr>
      <w:r>
        <w:t xml:space="preserve">2. The function and the asymptotes are shifted 3 units right and 4 units down.  </w:t>
      </w:r>
      <w:r w:rsidR="00366665">
        <w:br/>
      </w:r>
      <w:r>
        <w:t xml:space="preserve">As </w:t>
      </w:r>
      <w:r w:rsidRPr="00DB4E79">
        <w:rPr>
          <w:position w:val="-6"/>
        </w:rPr>
        <w:object w:dxaOrig="660" w:dyaOrig="279" w14:anchorId="512D9BBC">
          <v:shape id="_x0000_i1755" type="#_x0000_t75" style="width:31.5pt;height:13.5pt" o:ole="">
            <v:imagedata r:id="rId1531" o:title=""/>
          </v:shape>
          <o:OLEObject Type="Embed" ProgID="Equation.3" ShapeID="_x0000_i1755" DrawAspect="Content" ObjectID="_1720945305" r:id="rId1532"/>
        </w:object>
      </w:r>
      <w:r>
        <w:t xml:space="preserve">, </w:t>
      </w:r>
      <w:r w:rsidRPr="00DB4E79">
        <w:rPr>
          <w:position w:val="-10"/>
        </w:rPr>
        <w:object w:dxaOrig="1060" w:dyaOrig="320" w14:anchorId="5DBC6685">
          <v:shape id="_x0000_i1756" type="#_x0000_t75" style="width:55.5pt;height:15.75pt" o:ole="">
            <v:imagedata r:id="rId1528" o:title=""/>
          </v:shape>
          <o:OLEObject Type="Embed" ProgID="Equation.3" ShapeID="_x0000_i1756" DrawAspect="Content" ObjectID="_1720945306" r:id="rId1533"/>
        </w:object>
      </w:r>
      <w:r>
        <w:t xml:space="preserve"> and as </w:t>
      </w:r>
      <w:r w:rsidRPr="00DB4E79">
        <w:rPr>
          <w:position w:val="-6"/>
        </w:rPr>
        <w:object w:dxaOrig="859" w:dyaOrig="260" w14:anchorId="1FB5D363">
          <v:shape id="_x0000_i1757" type="#_x0000_t75" style="width:43.5pt;height:13.5pt" o:ole="">
            <v:imagedata r:id="rId1522" o:title=""/>
          </v:shape>
          <o:OLEObject Type="Embed" ProgID="Equation.3" ShapeID="_x0000_i1757" DrawAspect="Content" ObjectID="_1720945307" r:id="rId1534"/>
        </w:object>
      </w:r>
      <w:r>
        <w:t>,</w:t>
      </w:r>
      <w:r w:rsidRPr="00DB4E79">
        <w:rPr>
          <w:position w:val="-10"/>
        </w:rPr>
        <w:object w:dxaOrig="1140" w:dyaOrig="320" w14:anchorId="1D7B32FE">
          <v:shape id="_x0000_i1758" type="#_x0000_t75" style="width:57pt;height:15.75pt" o:ole="">
            <v:imagedata r:id="rId1535" o:title=""/>
          </v:shape>
          <o:OLEObject Type="Embed" ProgID="Equation.3" ShapeID="_x0000_i1758" DrawAspect="Content" ObjectID="_1720945308" r:id="rId1536"/>
        </w:object>
      </w:r>
    </w:p>
    <w:p w14:paraId="101DBA7A" w14:textId="77777777" w:rsidR="00E55FCF" w:rsidRDefault="00E55FCF" w:rsidP="00E55FCF">
      <w:pPr>
        <w:pStyle w:val="TryitNowbody"/>
      </w:pPr>
    </w:p>
    <w:p w14:paraId="5F8798BC" w14:textId="77777777" w:rsidR="00BE63B4" w:rsidRDefault="00BE63B4" w:rsidP="00E55FCF">
      <w:pPr>
        <w:pStyle w:val="TryitNowbody"/>
      </w:pPr>
    </w:p>
    <w:p w14:paraId="6FFB49E6" w14:textId="77777777" w:rsidR="00E55FCF" w:rsidRDefault="00E55FCF" w:rsidP="00366665">
      <w:pPr>
        <w:pStyle w:val="TryitNowbody"/>
        <w:ind w:left="270" w:hanging="270"/>
      </w:pPr>
      <w:r>
        <w:t xml:space="preserve">3. Vertical asymptotes at </w:t>
      </w:r>
      <w:r w:rsidRPr="00A52075">
        <w:rPr>
          <w:i/>
        </w:rPr>
        <w:t>x</w:t>
      </w:r>
      <w:r>
        <w:t xml:space="preserve"> = 2 and </w:t>
      </w:r>
      <w:r w:rsidRPr="00A52075">
        <w:rPr>
          <w:i/>
        </w:rPr>
        <w:t>x</w:t>
      </w:r>
      <w:r>
        <w:t xml:space="preserve"> = -3; horizontal asymptote at </w:t>
      </w:r>
      <w:r w:rsidRPr="00A52075">
        <w:rPr>
          <w:i/>
        </w:rPr>
        <w:t>y</w:t>
      </w:r>
      <w:r>
        <w:t xml:space="preserve"> = 4</w:t>
      </w:r>
    </w:p>
    <w:p w14:paraId="164EE216" w14:textId="77777777" w:rsidR="00E55FCF" w:rsidRDefault="00E55FCF" w:rsidP="00E55FCF">
      <w:pPr>
        <w:pStyle w:val="TryitNowbody"/>
      </w:pPr>
    </w:p>
    <w:p w14:paraId="6B441E43" w14:textId="77777777" w:rsidR="00E55FCF" w:rsidRDefault="00E55FCF" w:rsidP="00366665">
      <w:pPr>
        <w:pStyle w:val="TryitNowbody"/>
        <w:ind w:left="270" w:hanging="270"/>
      </w:pPr>
      <w:r>
        <w:t xml:space="preserve">4. For the transformed reciprocal squared function, we find the rational form. </w:t>
      </w:r>
      <w:r w:rsidRPr="003B5E04">
        <w:rPr>
          <w:position w:val="-30"/>
        </w:rPr>
        <w:object w:dxaOrig="7200" w:dyaOrig="720" w14:anchorId="1A5FEC54">
          <v:shape id="_x0000_i1759" type="#_x0000_t75" style="width:5in;height:36pt" o:ole="">
            <v:imagedata r:id="rId1537" o:title=""/>
          </v:shape>
          <o:OLEObject Type="Embed" ProgID="Equation.3" ShapeID="_x0000_i1759" DrawAspect="Content" ObjectID="_1720945309" r:id="rId1538"/>
        </w:object>
      </w:r>
      <w:r w:rsidR="00366665">
        <w:br/>
      </w:r>
      <w:r w:rsidR="00366665">
        <w:br/>
      </w:r>
      <w:r>
        <w:t xml:space="preserve">Since the numerator is the same degree as the </w:t>
      </w:r>
      <w:proofErr w:type="gramStart"/>
      <w:r>
        <w:t>denominator</w:t>
      </w:r>
      <w:proofErr w:type="gramEnd"/>
      <w:r>
        <w:t xml:space="preserve"> we know that as </w:t>
      </w:r>
      <w:r w:rsidRPr="00DB4E79">
        <w:rPr>
          <w:position w:val="-6"/>
        </w:rPr>
        <w:object w:dxaOrig="859" w:dyaOrig="260" w14:anchorId="6CFA12E0">
          <v:shape id="_x0000_i1760" type="#_x0000_t75" style="width:43.5pt;height:13.5pt" o:ole="">
            <v:imagedata r:id="rId1522" o:title=""/>
          </v:shape>
          <o:OLEObject Type="Embed" ProgID="Equation.3" ShapeID="_x0000_i1760" DrawAspect="Content" ObjectID="_1720945310" r:id="rId1539"/>
        </w:object>
      </w:r>
      <w:r>
        <w:t>,</w:t>
      </w:r>
      <w:r w:rsidRPr="00DB4E79">
        <w:rPr>
          <w:position w:val="-10"/>
        </w:rPr>
        <w:object w:dxaOrig="1140" w:dyaOrig="320" w14:anchorId="50B31CB3">
          <v:shape id="_x0000_i1761" type="#_x0000_t75" style="width:57pt;height:15.75pt" o:ole="">
            <v:imagedata r:id="rId1535" o:title=""/>
          </v:shape>
          <o:OLEObject Type="Embed" ProgID="Equation.3" ShapeID="_x0000_i1761" DrawAspect="Content" ObjectID="_1720945311" r:id="rId1540"/>
        </w:object>
      </w:r>
      <w:r>
        <w:t xml:space="preserve">.  </w:t>
      </w:r>
      <w:r w:rsidRPr="00DB4E79">
        <w:rPr>
          <w:position w:val="-10"/>
        </w:rPr>
        <w:object w:dxaOrig="700" w:dyaOrig="320" w14:anchorId="0260ECA7">
          <v:shape id="_x0000_i1762" type="#_x0000_t75" style="width:36pt;height:15.75pt" o:ole="">
            <v:imagedata r:id="rId1541" o:title=""/>
          </v:shape>
          <o:OLEObject Type="Embed" ProgID="Equation.3" ShapeID="_x0000_i1762" DrawAspect="Content" ObjectID="_1720945312" r:id="rId1542"/>
        </w:object>
      </w:r>
      <w:r>
        <w:t xml:space="preserve"> is the horizontal asymptote.  Next, we set the denominator equal to zero to find the vertical asymptote at </w:t>
      </w:r>
      <w:r w:rsidRPr="00A52075">
        <w:rPr>
          <w:i/>
        </w:rPr>
        <w:t>x</w:t>
      </w:r>
      <w:r>
        <w:rPr>
          <w:i/>
        </w:rPr>
        <w:t xml:space="preserve"> </w:t>
      </w:r>
      <w:r>
        <w:t xml:space="preserve">= 3, because as </w:t>
      </w:r>
      <w:r w:rsidRPr="00DB4E79">
        <w:rPr>
          <w:position w:val="-6"/>
        </w:rPr>
        <w:object w:dxaOrig="660" w:dyaOrig="279" w14:anchorId="5B636C2D">
          <v:shape id="_x0000_i1763" type="#_x0000_t75" style="width:31.5pt;height:13.5pt" o:ole="">
            <v:imagedata r:id="rId1531" o:title=""/>
          </v:shape>
          <o:OLEObject Type="Embed" ProgID="Equation.3" ShapeID="_x0000_i1763" DrawAspect="Content" ObjectID="_1720945313" r:id="rId1543"/>
        </w:object>
      </w:r>
      <w:r>
        <w:t xml:space="preserve">, </w:t>
      </w:r>
      <w:r w:rsidRPr="00DB4E79">
        <w:rPr>
          <w:position w:val="-10"/>
        </w:rPr>
        <w:object w:dxaOrig="1060" w:dyaOrig="320" w14:anchorId="1039EC52">
          <v:shape id="_x0000_i1764" type="#_x0000_t75" style="width:55.5pt;height:15.75pt" o:ole="">
            <v:imagedata r:id="rId1528" o:title=""/>
          </v:shape>
          <o:OLEObject Type="Embed" ProgID="Equation.3" ShapeID="_x0000_i1764" DrawAspect="Content" ObjectID="_1720945314" r:id="rId1544"/>
        </w:object>
      </w:r>
      <w:r>
        <w:t xml:space="preserve">.  We set the numerator equal to 0 and find the horizontal intercepts are at </w:t>
      </w:r>
      <w:r w:rsidRPr="001041F8">
        <w:t>(2.5,0)</w:t>
      </w:r>
      <w:r>
        <w:t xml:space="preserve"> and (3.5,0), then we evaluate at 0 and the vertical intercept is at </w:t>
      </w:r>
      <w:r w:rsidRPr="003B5E04">
        <w:rPr>
          <w:position w:val="-28"/>
        </w:rPr>
        <w:object w:dxaOrig="960" w:dyaOrig="680" w14:anchorId="192BB479">
          <v:shape id="_x0000_i1765" type="#_x0000_t75" style="width:48pt;height:34.5pt" o:ole="">
            <v:imagedata r:id="rId1545" o:title=""/>
          </v:shape>
          <o:OLEObject Type="Embed" ProgID="Equation.3" ShapeID="_x0000_i1765" DrawAspect="Content" ObjectID="_1720945315" r:id="rId1546"/>
        </w:object>
      </w:r>
      <w:r>
        <w:t xml:space="preserve"> </w:t>
      </w:r>
    </w:p>
    <w:p w14:paraId="2F49D9FD" w14:textId="77777777" w:rsidR="007B786E" w:rsidRDefault="007B786E" w:rsidP="00E55FCF">
      <w:pPr>
        <w:pStyle w:val="TryitNowbody"/>
      </w:pPr>
    </w:p>
    <w:p w14:paraId="3F3C9D3F" w14:textId="77777777" w:rsidR="007B786E" w:rsidRDefault="007B786E">
      <w:r>
        <w:br w:type="page"/>
      </w:r>
    </w:p>
    <w:p w14:paraId="136947AA" w14:textId="77777777" w:rsidR="007B786E" w:rsidRDefault="007B786E" w:rsidP="007B786E"/>
    <w:p w14:paraId="48EF0D10" w14:textId="77777777" w:rsidR="007B786E" w:rsidRDefault="007B786E" w:rsidP="007B786E">
      <w:pPr>
        <w:pStyle w:val="TryitNow"/>
      </w:pPr>
      <w:r>
        <w:t>Try it Now Answers, Continued</w:t>
      </w:r>
    </w:p>
    <w:p w14:paraId="15D50385" w14:textId="77777777" w:rsidR="00E55FCF" w:rsidRDefault="00BE63B4" w:rsidP="00366665">
      <w:pPr>
        <w:pStyle w:val="TryitNowbody"/>
        <w:ind w:left="270" w:hanging="270"/>
      </w:pPr>
      <w:r>
        <w:rPr>
          <w:noProof/>
        </w:rPr>
        <w:drawing>
          <wp:anchor distT="0" distB="0" distL="114300" distR="114300" simplePos="0" relativeHeight="251640320" behindDoc="0" locked="0" layoutInCell="1" allowOverlap="1" wp14:anchorId="3CB73FA7" wp14:editId="04C0A143">
            <wp:simplePos x="0" y="0"/>
            <wp:positionH relativeFrom="column">
              <wp:posOffset>3644537</wp:posOffset>
            </wp:positionH>
            <wp:positionV relativeFrom="paragraph">
              <wp:posOffset>79375</wp:posOffset>
            </wp:positionV>
            <wp:extent cx="1939290" cy="1786890"/>
            <wp:effectExtent l="0" t="0" r="0" b="0"/>
            <wp:wrapThrough wrapText="bothSides">
              <wp:wrapPolygon edited="0">
                <wp:start x="0" y="0"/>
                <wp:lineTo x="0" y="21186"/>
                <wp:lineTo x="21218" y="21186"/>
                <wp:lineTo x="21218" y="0"/>
                <wp:lineTo x="0" y="0"/>
              </wp:wrapPolygon>
            </wp:wrapThrough>
            <wp:docPr id="168" name="Picture 168" descr="The graph starts out just below the horizontal asymptote at y=one half, then decreases, touching the x-axis at negative 2 then increases up, passing through the y-axis at 1 and approaching infinity as x approaches 1.  To the right of 1 the graph decreases from infinity, passing through x=2, and decreasing towards negative infinity as x approaches 3.  To the right of the 3 the graph decreases from positive infinity then starts to level off towards the horizontal asymptote at y = one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The graph starts out just below the horizontal asymptote at y=one half, then decreases, touching the x-axis at negative 2 then increases up, passing through the y-axis at 1 and approaching infinity as x approaches 1.  To the right of 1 the graph decreases from infinity, passing through x=2, and decreasing towards negative infinity as x approaches 3.  To the right of the 3 the graph decreases from positive infinity then starts to level off towards the horizontal asymptote at y = one half."/>
                    <pic:cNvPicPr>
                      <a:picLocks noChangeAspect="1" noChangeArrowheads="1"/>
                    </pic:cNvPicPr>
                  </pic:nvPicPr>
                  <pic:blipFill rotWithShape="1">
                    <a:blip r:embed="rId1547">
                      <a:extLst>
                        <a:ext uri="{28A0092B-C50C-407E-A947-70E740481C1C}">
                          <a14:useLocalDpi xmlns:a14="http://schemas.microsoft.com/office/drawing/2010/main" val="0"/>
                        </a:ext>
                      </a:extLst>
                    </a:blip>
                    <a:srcRect b="1539"/>
                    <a:stretch/>
                  </pic:blipFill>
                  <pic:spPr bwMode="auto">
                    <a:xfrm>
                      <a:off x="0" y="0"/>
                      <a:ext cx="1939290" cy="1786890"/>
                    </a:xfrm>
                    <a:prstGeom prst="rect">
                      <a:avLst/>
                    </a:prstGeom>
                    <a:noFill/>
                    <a:ln>
                      <a:noFill/>
                    </a:ln>
                    <a:extLst>
                      <a:ext uri="{53640926-AAD7-44d8-BBD7-CCE9431645EC}">
                        <a14:shadowObscured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E55FCF">
        <w:t xml:space="preserve">5. </w:t>
      </w:r>
      <w:r w:rsidR="00366665">
        <w:t xml:space="preserve"> </w:t>
      </w:r>
      <w:r w:rsidR="00E55FCF">
        <w:t xml:space="preserve">Horizontal asymptote at </w:t>
      </w:r>
      <w:r w:rsidR="00E55FCF" w:rsidRPr="00A52075">
        <w:rPr>
          <w:i/>
        </w:rPr>
        <w:t>y</w:t>
      </w:r>
      <w:r w:rsidR="00E55FCF">
        <w:rPr>
          <w:i/>
        </w:rPr>
        <w:t xml:space="preserve"> </w:t>
      </w:r>
      <w:r w:rsidR="00E55FCF">
        <w:t xml:space="preserve">= 1/2.  </w:t>
      </w:r>
      <w:r w:rsidR="00366665">
        <w:br/>
      </w:r>
      <w:r w:rsidR="00E55FCF">
        <w:t xml:space="preserve">Vertical asymptotes are at </w:t>
      </w:r>
      <w:r w:rsidR="00E55FCF" w:rsidRPr="00A52075">
        <w:rPr>
          <w:i/>
        </w:rPr>
        <w:t>x</w:t>
      </w:r>
      <w:r w:rsidR="00E55FCF">
        <w:rPr>
          <w:i/>
        </w:rPr>
        <w:t xml:space="preserve"> </w:t>
      </w:r>
      <w:r w:rsidR="00E55FCF">
        <w:t xml:space="preserve">= 1, and </w:t>
      </w:r>
      <w:r w:rsidR="00E55FCF" w:rsidRPr="00A52075">
        <w:rPr>
          <w:i/>
        </w:rPr>
        <w:t>x</w:t>
      </w:r>
      <w:r w:rsidR="00E55FCF">
        <w:rPr>
          <w:i/>
        </w:rPr>
        <w:t xml:space="preserve"> </w:t>
      </w:r>
      <w:r w:rsidR="00E55FCF">
        <w:t>= 3.</w:t>
      </w:r>
      <w:r w:rsidR="00366665">
        <w:br/>
      </w:r>
      <w:r w:rsidR="00E55FCF">
        <w:t xml:space="preserve">Vertical intercept at (0, 4/3), </w:t>
      </w:r>
      <w:r w:rsidR="00366665">
        <w:br/>
      </w:r>
      <w:r w:rsidR="00E55FCF">
        <w:t xml:space="preserve">Horizontal intercepts (2, 0) and (-2, 0) </w:t>
      </w:r>
      <w:r w:rsidR="00366665">
        <w:br/>
      </w:r>
      <w:r w:rsidR="00E55FCF">
        <w:t xml:space="preserve">(-2, 0) is a double zero and the graph bounces off the axis at this point.  </w:t>
      </w:r>
      <w:r w:rsidR="00366665">
        <w:br/>
      </w:r>
      <w:r w:rsidR="00E55FCF">
        <w:t xml:space="preserve">(2, 0) is a single zero and crosses the axis at this point. </w:t>
      </w:r>
    </w:p>
    <w:p w14:paraId="27F4BD97" w14:textId="77777777" w:rsidR="006F069E" w:rsidRDefault="006F069E" w:rsidP="00366665">
      <w:pPr>
        <w:pStyle w:val="TryitNowbody"/>
        <w:ind w:left="360" w:hanging="360"/>
      </w:pPr>
    </w:p>
    <w:p w14:paraId="731A0D23" w14:textId="77777777" w:rsidR="006F069E" w:rsidRPr="0095094C" w:rsidRDefault="006F069E" w:rsidP="00366665">
      <w:pPr>
        <w:pStyle w:val="TryitNowbody"/>
        <w:ind w:left="180" w:hanging="180"/>
      </w:pPr>
      <w:r>
        <w:t xml:space="preserve">6. Using long division: </w:t>
      </w:r>
      <w:r w:rsidR="00366665">
        <w:br/>
      </w:r>
      <w:r w:rsidRPr="00D52D2F">
        <w:rPr>
          <w:position w:val="-180"/>
        </w:rPr>
        <w:object w:dxaOrig="2100" w:dyaOrig="2400" w14:anchorId="0CBCECF4">
          <v:shape id="_x0000_i1766" type="#_x0000_t75" style="width:103.5pt;height:119.25pt" o:ole="">
            <v:imagedata r:id="rId1548" o:title=""/>
          </v:shape>
          <o:OLEObject Type="Embed" ProgID="Equation.DSMT4" ShapeID="_x0000_i1766" DrawAspect="Content" ObjectID="_1720945316" r:id="rId1549"/>
        </w:object>
      </w:r>
      <w:r w:rsidR="00366665">
        <w:br/>
      </w:r>
      <w:r w:rsidRPr="00935CD6">
        <w:rPr>
          <w:position w:val="-24"/>
        </w:rPr>
        <w:object w:dxaOrig="3560" w:dyaOrig="660" w14:anchorId="46DB1399">
          <v:shape id="_x0000_i1767" type="#_x0000_t75" style="width:175.5pt;height:34.5pt" o:ole="">
            <v:imagedata r:id="rId1550" o:title=""/>
          </v:shape>
          <o:OLEObject Type="Embed" ProgID="Equation.DSMT4" ShapeID="_x0000_i1767" DrawAspect="Content" ObjectID="_1720945317" r:id="rId1551"/>
        </w:object>
      </w:r>
      <w:r w:rsidR="00366665">
        <w:br/>
      </w:r>
      <w:r w:rsidR="00366665">
        <w:br/>
      </w:r>
      <w:r>
        <w:t xml:space="preserve">The oblique asymptote is </w:t>
      </w:r>
      <w:r w:rsidRPr="006F069E">
        <w:rPr>
          <w:position w:val="-10"/>
        </w:rPr>
        <w:object w:dxaOrig="1160" w:dyaOrig="320" w14:anchorId="5D8BAEF2">
          <v:shape id="_x0000_i1768" type="#_x0000_t75" style="width:58.5pt;height:15.75pt" o:ole="">
            <v:imagedata r:id="rId1552" o:title=""/>
          </v:shape>
          <o:OLEObject Type="Embed" ProgID="Equation.DSMT4" ShapeID="_x0000_i1768" DrawAspect="Content" ObjectID="_1720945318" r:id="rId1553"/>
        </w:object>
      </w:r>
    </w:p>
    <w:p w14:paraId="4976FC43" w14:textId="77777777" w:rsidR="00E55FCF" w:rsidRDefault="00E55FCF" w:rsidP="00E55FCF">
      <w:pPr>
        <w:tabs>
          <w:tab w:val="left" w:pos="900"/>
        </w:tabs>
        <w:rPr>
          <w:rFonts w:ascii="Trebuchet MS" w:hAnsi="Trebuchet MS"/>
        </w:rPr>
      </w:pPr>
    </w:p>
    <w:p w14:paraId="74B87C9D" w14:textId="77777777" w:rsidR="00E55FCF" w:rsidRDefault="00E55FCF" w:rsidP="00E55FCF">
      <w:pPr>
        <w:tabs>
          <w:tab w:val="left" w:pos="900"/>
        </w:tabs>
        <w:rPr>
          <w:rFonts w:ascii="Trebuchet MS" w:hAnsi="Trebuchet MS"/>
        </w:rPr>
      </w:pPr>
    </w:p>
    <w:p w14:paraId="649190EA" w14:textId="77777777" w:rsidR="00E55FCF" w:rsidRDefault="00E55FCF" w:rsidP="00E55FCF">
      <w:pPr>
        <w:tabs>
          <w:tab w:val="left" w:pos="900"/>
        </w:tabs>
        <w:rPr>
          <w:rFonts w:ascii="Trebuchet MS" w:hAnsi="Trebuchet MS"/>
        </w:rPr>
        <w:sectPr w:rsidR="00E55FCF" w:rsidSect="00E55FCF">
          <w:headerReference w:type="default" r:id="rId1554"/>
          <w:pgSz w:w="12240" w:h="15840" w:code="1"/>
          <w:pgMar w:top="1440" w:right="1440" w:bottom="1440" w:left="1440" w:header="720" w:footer="720" w:gutter="720"/>
          <w:cols w:space="720"/>
          <w:docGrid w:linePitch="360"/>
        </w:sectPr>
      </w:pPr>
    </w:p>
    <w:p w14:paraId="3F7140D7" w14:textId="77777777" w:rsidR="00E55FCF" w:rsidRDefault="00E55FCF" w:rsidP="00E55FCF">
      <w:pPr>
        <w:pStyle w:val="Heading2"/>
      </w:pPr>
      <w:bookmarkStart w:id="22" w:name="_Toc481691822"/>
      <w:r>
        <w:lastRenderedPageBreak/>
        <w:t>Section 3.</w:t>
      </w:r>
      <w:r w:rsidR="005565DB">
        <w:t>7</w:t>
      </w:r>
      <w:r>
        <w:t xml:space="preserve"> Exercises</w:t>
      </w:r>
      <w:bookmarkEnd w:id="22"/>
    </w:p>
    <w:p w14:paraId="76D15E28" w14:textId="77777777" w:rsidR="00E55FCF" w:rsidRDefault="00E55FCF" w:rsidP="00E55FCF"/>
    <w:p w14:paraId="59160D81" w14:textId="77777777" w:rsidR="00E55FCF" w:rsidRDefault="00E55FCF" w:rsidP="00E55FCF">
      <w:r>
        <w:t>Match each equation form with one of the graphs.</w:t>
      </w:r>
    </w:p>
    <w:p w14:paraId="3E10FA23" w14:textId="77777777" w:rsidR="00E55FCF" w:rsidRDefault="00E55FCF" w:rsidP="00E55FCF">
      <w:r>
        <w:t xml:space="preserve">1. </w:t>
      </w:r>
      <w:r w:rsidRPr="00243D77">
        <w:rPr>
          <w:position w:val="-24"/>
        </w:rPr>
        <w:object w:dxaOrig="1359" w:dyaOrig="620" w14:anchorId="52C35600">
          <v:shape id="_x0000_i1769" type="#_x0000_t75" style="width:69pt;height:31.5pt" o:ole="">
            <v:imagedata r:id="rId1555" o:title=""/>
          </v:shape>
          <o:OLEObject Type="Embed" ProgID="Equation.3" ShapeID="_x0000_i1769" DrawAspect="Content" ObjectID="_1720945319" r:id="rId1556"/>
        </w:object>
      </w:r>
      <w:r>
        <w:tab/>
        <w:t xml:space="preserve">2. </w:t>
      </w:r>
      <w:r w:rsidRPr="00243D77">
        <w:rPr>
          <w:position w:val="-24"/>
        </w:rPr>
        <w:object w:dxaOrig="1620" w:dyaOrig="720" w14:anchorId="2AC720E8">
          <v:shape id="_x0000_i1770" type="#_x0000_t75" style="width:82.5pt;height:36pt" o:ole="">
            <v:imagedata r:id="rId1557" o:title=""/>
          </v:shape>
          <o:OLEObject Type="Embed" ProgID="Equation.3" ShapeID="_x0000_i1770" DrawAspect="Content" ObjectID="_1720945320" r:id="rId1558"/>
        </w:object>
      </w:r>
      <w:r>
        <w:tab/>
        <w:t xml:space="preserve">3. </w:t>
      </w:r>
      <w:r w:rsidRPr="00243D77">
        <w:rPr>
          <w:position w:val="-36"/>
        </w:rPr>
        <w:object w:dxaOrig="1600" w:dyaOrig="740" w14:anchorId="34463521">
          <v:shape id="_x0000_i1771" type="#_x0000_t75" style="width:83.25pt;height:36pt" o:ole="">
            <v:imagedata r:id="rId1559" o:title=""/>
          </v:shape>
          <o:OLEObject Type="Embed" ProgID="Equation.3" ShapeID="_x0000_i1771" DrawAspect="Content" ObjectID="_1720945321" r:id="rId1560"/>
        </w:object>
      </w:r>
      <w:r>
        <w:tab/>
        <w:t xml:space="preserve">4. </w:t>
      </w:r>
      <w:r w:rsidRPr="00243D77">
        <w:rPr>
          <w:position w:val="-36"/>
        </w:rPr>
        <w:object w:dxaOrig="1600" w:dyaOrig="840" w14:anchorId="04710C75">
          <v:shape id="_x0000_i1772" type="#_x0000_t75" style="width:83.25pt;height:42pt" o:ole="">
            <v:imagedata r:id="rId1561" o:title=""/>
          </v:shape>
          <o:OLEObject Type="Embed" ProgID="Equation.3" ShapeID="_x0000_i1772" DrawAspect="Content" ObjectID="_1720945322" r:id="rId1562"/>
        </w:object>
      </w:r>
    </w:p>
    <w:p w14:paraId="2C58D640" w14:textId="77777777" w:rsidR="00E55FCF" w:rsidRDefault="00E55FCF" w:rsidP="00E55FCF"/>
    <w:p w14:paraId="67201E4E" w14:textId="77777777" w:rsidR="00E55FCF" w:rsidRDefault="00E55FCF" w:rsidP="00E55FCF">
      <w:r>
        <w:t>A</w:t>
      </w:r>
      <w:r w:rsidRPr="00AC39CF">
        <w:t xml:space="preserve"> </w:t>
      </w:r>
      <w:r w:rsidR="007B786E">
        <w:rPr>
          <w:noProof/>
        </w:rPr>
        <w:drawing>
          <wp:inline distT="0" distB="0" distL="0" distR="0" wp14:anchorId="7FF79355" wp14:editId="6CF73771">
            <wp:extent cx="1094437" cy="10972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3"/>
                    <a:stretch>
                      <a:fillRect/>
                    </a:stretch>
                  </pic:blipFill>
                  <pic:spPr>
                    <a:xfrm>
                      <a:off x="0" y="0"/>
                      <a:ext cx="1094437" cy="1097280"/>
                    </a:xfrm>
                    <a:prstGeom prst="rect">
                      <a:avLst/>
                    </a:prstGeom>
                  </pic:spPr>
                </pic:pic>
              </a:graphicData>
            </a:graphic>
          </wp:inline>
        </w:drawing>
      </w:r>
      <w:r>
        <w:tab/>
        <w:t>B</w:t>
      </w:r>
      <w:r w:rsidR="007B786E" w:rsidRPr="007B786E">
        <w:rPr>
          <w:noProof/>
        </w:rPr>
        <w:t xml:space="preserve"> </w:t>
      </w:r>
      <w:r w:rsidR="007B786E">
        <w:rPr>
          <w:noProof/>
        </w:rPr>
        <w:drawing>
          <wp:inline distT="0" distB="0" distL="0" distR="0" wp14:anchorId="30A68ABA" wp14:editId="6316DB6A">
            <wp:extent cx="1080224" cy="10972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4"/>
                    <a:stretch>
                      <a:fillRect/>
                    </a:stretch>
                  </pic:blipFill>
                  <pic:spPr>
                    <a:xfrm>
                      <a:off x="0" y="0"/>
                      <a:ext cx="1080224" cy="1097280"/>
                    </a:xfrm>
                    <a:prstGeom prst="rect">
                      <a:avLst/>
                    </a:prstGeom>
                  </pic:spPr>
                </pic:pic>
              </a:graphicData>
            </a:graphic>
          </wp:inline>
        </w:drawing>
      </w:r>
      <w:r>
        <w:tab/>
      </w:r>
      <w:r w:rsidRPr="00AC39CF">
        <w:t xml:space="preserve"> </w:t>
      </w:r>
      <w:r>
        <w:t>C</w:t>
      </w:r>
      <w:r w:rsidR="007B786E" w:rsidRPr="007B786E">
        <w:rPr>
          <w:noProof/>
        </w:rPr>
        <w:t xml:space="preserve"> </w:t>
      </w:r>
      <w:r w:rsidR="007B786E">
        <w:rPr>
          <w:noProof/>
        </w:rPr>
        <w:drawing>
          <wp:inline distT="0" distB="0" distL="0" distR="0" wp14:anchorId="218936BE" wp14:editId="7EEC6AF7">
            <wp:extent cx="1114515" cy="1097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5"/>
                    <a:stretch>
                      <a:fillRect/>
                    </a:stretch>
                  </pic:blipFill>
                  <pic:spPr>
                    <a:xfrm>
                      <a:off x="0" y="0"/>
                      <a:ext cx="1114515" cy="1097280"/>
                    </a:xfrm>
                    <a:prstGeom prst="rect">
                      <a:avLst/>
                    </a:prstGeom>
                  </pic:spPr>
                </pic:pic>
              </a:graphicData>
            </a:graphic>
          </wp:inline>
        </w:drawing>
      </w:r>
      <w:r>
        <w:tab/>
      </w:r>
      <w:r w:rsidRPr="00AC39CF">
        <w:t xml:space="preserve"> </w:t>
      </w:r>
      <w:r>
        <w:t>D</w:t>
      </w:r>
      <w:r w:rsidR="007B786E" w:rsidRPr="007B786E">
        <w:rPr>
          <w:noProof/>
        </w:rPr>
        <w:t xml:space="preserve"> </w:t>
      </w:r>
      <w:r w:rsidR="007B786E">
        <w:rPr>
          <w:noProof/>
        </w:rPr>
        <w:drawing>
          <wp:inline distT="0" distB="0" distL="0" distR="0" wp14:anchorId="00DD5492" wp14:editId="4ED0706E">
            <wp:extent cx="1103025" cy="1097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6"/>
                    <a:stretch>
                      <a:fillRect/>
                    </a:stretch>
                  </pic:blipFill>
                  <pic:spPr>
                    <a:xfrm>
                      <a:off x="0" y="0"/>
                      <a:ext cx="1103025" cy="1097280"/>
                    </a:xfrm>
                    <a:prstGeom prst="rect">
                      <a:avLst/>
                    </a:prstGeom>
                  </pic:spPr>
                </pic:pic>
              </a:graphicData>
            </a:graphic>
          </wp:inline>
        </w:drawing>
      </w:r>
    </w:p>
    <w:p w14:paraId="563773FF" w14:textId="77777777" w:rsidR="00E55FCF" w:rsidRDefault="00E55FCF" w:rsidP="00E55FCF"/>
    <w:p w14:paraId="2869D96D" w14:textId="77777777" w:rsidR="00E55FCF" w:rsidRDefault="00E55FCF" w:rsidP="00E55FCF">
      <w:r>
        <w:t>For each function, find the horizontal intercepts, the vertical intercept, the vertical asymptotes, and the horizontal asymptote.  Use that information to sketch a graph.</w:t>
      </w:r>
    </w:p>
    <w:p w14:paraId="7FC6F1A0" w14:textId="77777777" w:rsidR="00E55FCF" w:rsidRDefault="00E55FCF" w:rsidP="00E55FCF"/>
    <w:p w14:paraId="0E308ED3" w14:textId="77777777" w:rsidR="00E55FCF" w:rsidRDefault="00E55FCF" w:rsidP="00E55FCF">
      <w:r>
        <w:t>5.</w:t>
      </w:r>
      <w:r w:rsidRPr="00243D77">
        <w:rPr>
          <w:position w:val="-24"/>
        </w:rPr>
        <w:object w:dxaOrig="1420" w:dyaOrig="620" w14:anchorId="5A8FE4D2">
          <v:shape id="_x0000_i1773" type="#_x0000_t75" style="width:69.75pt;height:31.5pt" o:ole="">
            <v:imagedata r:id="rId1567" o:title=""/>
          </v:shape>
          <o:OLEObject Type="Embed" ProgID="Equation.3" ShapeID="_x0000_i1773" DrawAspect="Content" ObjectID="_1720945323" r:id="rId1568"/>
        </w:object>
      </w:r>
      <w:r>
        <w:tab/>
      </w:r>
      <w:r>
        <w:tab/>
      </w:r>
      <w:r>
        <w:tab/>
      </w:r>
      <w:r>
        <w:tab/>
        <w:t xml:space="preserve">6. </w:t>
      </w:r>
      <w:r w:rsidRPr="00243D77">
        <w:rPr>
          <w:position w:val="-24"/>
        </w:rPr>
        <w:object w:dxaOrig="1340" w:dyaOrig="620" w14:anchorId="5D4A3F27">
          <v:shape id="_x0000_i1774" type="#_x0000_t75" style="width:66pt;height:31.5pt" o:ole="">
            <v:imagedata r:id="rId1569" o:title=""/>
          </v:shape>
          <o:OLEObject Type="Embed" ProgID="Equation.3" ShapeID="_x0000_i1774" DrawAspect="Content" ObjectID="_1720945324" r:id="rId1570"/>
        </w:object>
      </w:r>
    </w:p>
    <w:p w14:paraId="77E3E654" w14:textId="77777777" w:rsidR="00E55FCF" w:rsidRDefault="00E55FCF" w:rsidP="00E55FCF"/>
    <w:p w14:paraId="7D080EC3" w14:textId="77777777" w:rsidR="00E55FCF" w:rsidRDefault="00E55FCF" w:rsidP="00E55FCF">
      <w:r>
        <w:t xml:space="preserve">7. </w:t>
      </w:r>
      <w:r w:rsidRPr="00243D77">
        <w:rPr>
          <w:position w:val="-36"/>
        </w:rPr>
        <w:object w:dxaOrig="1540" w:dyaOrig="740" w14:anchorId="0465A678">
          <v:shape id="_x0000_i1775" type="#_x0000_t75" style="width:77.25pt;height:36pt" o:ole="">
            <v:imagedata r:id="rId1571" o:title=""/>
          </v:shape>
          <o:OLEObject Type="Embed" ProgID="Equation.3" ShapeID="_x0000_i1775" DrawAspect="Content" ObjectID="_1720945325" r:id="rId1572"/>
        </w:object>
      </w:r>
      <w:r>
        <w:tab/>
      </w:r>
      <w:r>
        <w:tab/>
      </w:r>
      <w:r>
        <w:tab/>
      </w:r>
      <w:r>
        <w:tab/>
        <w:t xml:space="preserve">8. </w:t>
      </w:r>
      <w:r w:rsidRPr="00243D77">
        <w:rPr>
          <w:position w:val="-36"/>
        </w:rPr>
        <w:object w:dxaOrig="1500" w:dyaOrig="740" w14:anchorId="4AB00144">
          <v:shape id="_x0000_i1776" type="#_x0000_t75" style="width:74.25pt;height:36pt" o:ole="">
            <v:imagedata r:id="rId1573" o:title=""/>
          </v:shape>
          <o:OLEObject Type="Embed" ProgID="Equation.3" ShapeID="_x0000_i1776" DrawAspect="Content" ObjectID="_1720945326" r:id="rId1574"/>
        </w:object>
      </w:r>
    </w:p>
    <w:p w14:paraId="392B3E8F" w14:textId="77777777" w:rsidR="00E55FCF" w:rsidRDefault="00E55FCF" w:rsidP="00E55FCF"/>
    <w:p w14:paraId="4B0BC732" w14:textId="77777777" w:rsidR="00E55FCF" w:rsidRDefault="00E55FCF" w:rsidP="00E55FCF">
      <w:r>
        <w:t xml:space="preserve">9. </w:t>
      </w:r>
      <w:r w:rsidRPr="00243D77">
        <w:rPr>
          <w:position w:val="-24"/>
        </w:rPr>
        <w:object w:dxaOrig="2060" w:dyaOrig="660" w14:anchorId="5D2D65F8">
          <v:shape id="_x0000_i1777" type="#_x0000_t75" style="width:103.5pt;height:31.5pt" o:ole="">
            <v:imagedata r:id="rId1575" o:title=""/>
          </v:shape>
          <o:OLEObject Type="Embed" ProgID="Equation.3" ShapeID="_x0000_i1777" DrawAspect="Content" ObjectID="_1720945327" r:id="rId1576"/>
        </w:object>
      </w:r>
      <w:r>
        <w:t xml:space="preserve"> </w:t>
      </w:r>
      <w:r>
        <w:tab/>
      </w:r>
      <w:r>
        <w:tab/>
      </w:r>
      <w:r>
        <w:tab/>
        <w:t xml:space="preserve">10. </w:t>
      </w:r>
      <w:r w:rsidR="000B57BB" w:rsidRPr="00243D77">
        <w:rPr>
          <w:position w:val="-24"/>
        </w:rPr>
        <w:object w:dxaOrig="2140" w:dyaOrig="660" w14:anchorId="31ADB3E3">
          <v:shape id="_x0000_i1778" type="#_x0000_t75" style="width:107.25pt;height:31.5pt" o:ole="">
            <v:imagedata r:id="rId1577" o:title=""/>
          </v:shape>
          <o:OLEObject Type="Embed" ProgID="Equation.DSMT4" ShapeID="_x0000_i1778" DrawAspect="Content" ObjectID="_1720945328" r:id="rId1578"/>
        </w:object>
      </w:r>
    </w:p>
    <w:p w14:paraId="1DE59B70" w14:textId="77777777" w:rsidR="00E55FCF" w:rsidRDefault="00E55FCF" w:rsidP="00E55FCF"/>
    <w:p w14:paraId="0C88DC1A" w14:textId="77777777" w:rsidR="00E55FCF" w:rsidRDefault="00E55FCF" w:rsidP="00E55FCF"/>
    <w:p w14:paraId="79707EB3" w14:textId="77777777" w:rsidR="00E55FCF" w:rsidRDefault="00E55FCF" w:rsidP="00E55FCF">
      <w:r>
        <w:t xml:space="preserve">11. </w:t>
      </w:r>
      <w:r w:rsidRPr="00243D77">
        <w:rPr>
          <w:position w:val="-24"/>
        </w:rPr>
        <w:object w:dxaOrig="1820" w:dyaOrig="660" w14:anchorId="6FDAC84E">
          <v:shape id="_x0000_i1779" type="#_x0000_t75" style="width:88.5pt;height:31.5pt" o:ole="">
            <v:imagedata r:id="rId1579" o:title=""/>
          </v:shape>
          <o:OLEObject Type="Embed" ProgID="Equation.3" ShapeID="_x0000_i1779" DrawAspect="Content" ObjectID="_1720945329" r:id="rId1580"/>
        </w:object>
      </w:r>
      <w:r>
        <w:tab/>
      </w:r>
      <w:r>
        <w:tab/>
      </w:r>
      <w:r>
        <w:tab/>
      </w:r>
      <w:r w:rsidR="000B57BB">
        <w:tab/>
      </w:r>
      <w:r>
        <w:t xml:space="preserve">12. </w:t>
      </w:r>
      <w:r w:rsidRPr="00243D77">
        <w:rPr>
          <w:position w:val="-24"/>
        </w:rPr>
        <w:object w:dxaOrig="1700" w:dyaOrig="660" w14:anchorId="3743450F">
          <v:shape id="_x0000_i1780" type="#_x0000_t75" style="width:85.5pt;height:31.5pt" o:ole="">
            <v:imagedata r:id="rId1581" o:title=""/>
          </v:shape>
          <o:OLEObject Type="Embed" ProgID="Equation.3" ShapeID="_x0000_i1780" DrawAspect="Content" ObjectID="_1720945330" r:id="rId1582"/>
        </w:object>
      </w:r>
    </w:p>
    <w:p w14:paraId="6BB98E23" w14:textId="77777777" w:rsidR="00E55FCF" w:rsidRDefault="00E55FCF" w:rsidP="00E55FCF"/>
    <w:p w14:paraId="488ED152" w14:textId="77777777" w:rsidR="00E55FCF" w:rsidRDefault="00E55FCF" w:rsidP="00E55FCF">
      <w:r>
        <w:t xml:space="preserve">13. </w:t>
      </w:r>
      <w:r w:rsidRPr="00243D77">
        <w:rPr>
          <w:position w:val="-24"/>
        </w:rPr>
        <w:object w:dxaOrig="1780" w:dyaOrig="660" w14:anchorId="2ABD1982">
          <v:shape id="_x0000_i1781" type="#_x0000_t75" style="width:88.5pt;height:31.5pt" o:ole="">
            <v:imagedata r:id="rId1583" o:title=""/>
          </v:shape>
          <o:OLEObject Type="Embed" ProgID="Equation.3" ShapeID="_x0000_i1781" DrawAspect="Content" ObjectID="_1720945331" r:id="rId1584"/>
        </w:object>
      </w:r>
      <w:r>
        <w:tab/>
      </w:r>
      <w:r>
        <w:tab/>
      </w:r>
      <w:r>
        <w:tab/>
      </w:r>
      <w:r>
        <w:tab/>
        <w:t xml:space="preserve">14. </w:t>
      </w:r>
      <w:r w:rsidRPr="00243D77">
        <w:rPr>
          <w:position w:val="-24"/>
        </w:rPr>
        <w:object w:dxaOrig="2060" w:dyaOrig="660" w14:anchorId="33884786">
          <v:shape id="_x0000_i1782" type="#_x0000_t75" style="width:103.5pt;height:31.5pt" o:ole="">
            <v:imagedata r:id="rId1585" o:title=""/>
          </v:shape>
          <o:OLEObject Type="Embed" ProgID="Equation.3" ShapeID="_x0000_i1782" DrawAspect="Content" ObjectID="_1720945332" r:id="rId1586"/>
        </w:object>
      </w:r>
    </w:p>
    <w:p w14:paraId="2A011354" w14:textId="77777777" w:rsidR="00E55FCF" w:rsidRDefault="00E55FCF" w:rsidP="00E55FCF"/>
    <w:p w14:paraId="064F3D82" w14:textId="77777777" w:rsidR="00E55FCF" w:rsidRDefault="00E55FCF" w:rsidP="00E55FCF">
      <w:r>
        <w:t xml:space="preserve">15. </w:t>
      </w:r>
      <w:r w:rsidRPr="00243D77">
        <w:rPr>
          <w:position w:val="-24"/>
        </w:rPr>
        <w:object w:dxaOrig="1939" w:dyaOrig="660" w14:anchorId="0E2CBB78">
          <v:shape id="_x0000_i1783" type="#_x0000_t75" style="width:96pt;height:31.5pt" o:ole="">
            <v:imagedata r:id="rId1587" o:title=""/>
          </v:shape>
          <o:OLEObject Type="Embed" ProgID="Equation.3" ShapeID="_x0000_i1783" DrawAspect="Content" ObjectID="_1720945333" r:id="rId1588"/>
        </w:object>
      </w:r>
      <w:r>
        <w:t xml:space="preserve"> </w:t>
      </w:r>
      <w:r>
        <w:tab/>
      </w:r>
      <w:r>
        <w:tab/>
      </w:r>
      <w:r>
        <w:tab/>
        <w:t xml:space="preserve">16. </w:t>
      </w:r>
      <w:r w:rsidRPr="00243D77">
        <w:rPr>
          <w:position w:val="-24"/>
        </w:rPr>
        <w:object w:dxaOrig="2000" w:dyaOrig="620" w14:anchorId="6520B1A0">
          <v:shape id="_x0000_i1784" type="#_x0000_t75" style="width:100.5pt;height:31.5pt" o:ole="">
            <v:imagedata r:id="rId1589" o:title=""/>
          </v:shape>
          <o:OLEObject Type="Embed" ProgID="Equation.3" ShapeID="_x0000_i1784" DrawAspect="Content" ObjectID="_1720945334" r:id="rId1590"/>
        </w:object>
      </w:r>
    </w:p>
    <w:p w14:paraId="28F75C59" w14:textId="77777777" w:rsidR="00E55FCF" w:rsidRDefault="00E55FCF" w:rsidP="00E55FCF"/>
    <w:p w14:paraId="349E9E0C" w14:textId="77777777" w:rsidR="00E55FCF" w:rsidRDefault="00E55FCF" w:rsidP="00E55FCF">
      <w:r>
        <w:t xml:space="preserve">17. </w:t>
      </w:r>
      <w:r w:rsidRPr="00243D77">
        <w:rPr>
          <w:position w:val="-36"/>
        </w:rPr>
        <w:object w:dxaOrig="2760" w:dyaOrig="780" w14:anchorId="324B2875">
          <v:shape id="_x0000_i1785" type="#_x0000_t75" style="width:138pt;height:40.5pt" o:ole="">
            <v:imagedata r:id="rId1591" o:title=""/>
          </v:shape>
          <o:OLEObject Type="Embed" ProgID="Equation.3" ShapeID="_x0000_i1785" DrawAspect="Content" ObjectID="_1720945335" r:id="rId1592"/>
        </w:object>
      </w:r>
      <w:r>
        <w:tab/>
      </w:r>
      <w:r>
        <w:tab/>
        <w:t xml:space="preserve">18. </w:t>
      </w:r>
      <w:r w:rsidRPr="00243D77">
        <w:rPr>
          <w:position w:val="-32"/>
        </w:rPr>
        <w:object w:dxaOrig="2720" w:dyaOrig="800" w14:anchorId="085BE879">
          <v:shape id="_x0000_i1786" type="#_x0000_t75" style="width:134.25pt;height:40.5pt" o:ole="">
            <v:imagedata r:id="rId1593" o:title=""/>
          </v:shape>
          <o:OLEObject Type="Embed" ProgID="Equation.3" ShapeID="_x0000_i1786" DrawAspect="Content" ObjectID="_1720945336" r:id="rId1594"/>
        </w:object>
      </w:r>
    </w:p>
    <w:p w14:paraId="4421F26C" w14:textId="77777777" w:rsidR="00E55FCF" w:rsidRDefault="00E55FCF" w:rsidP="00E55FCF"/>
    <w:p w14:paraId="655DFEAF" w14:textId="77777777" w:rsidR="00E55FCF" w:rsidRDefault="00E55FCF" w:rsidP="00E55FCF"/>
    <w:p w14:paraId="62007D87" w14:textId="5861328F" w:rsidR="00E55FCF" w:rsidRDefault="00E55FCF" w:rsidP="00E55FCF"/>
    <w:p w14:paraId="23DD6D85" w14:textId="77777777" w:rsidR="00051639" w:rsidRDefault="00051639" w:rsidP="00E55FCF"/>
    <w:p w14:paraId="47DC8AD8" w14:textId="77777777" w:rsidR="00E55FCF" w:rsidRDefault="00E55FCF" w:rsidP="00E55FCF">
      <w:r>
        <w:t>Write an equation for a rational function with the given characteristics.</w:t>
      </w:r>
    </w:p>
    <w:p w14:paraId="72C76266" w14:textId="77777777" w:rsidR="00E55FCF" w:rsidRDefault="00E55FCF" w:rsidP="00E55FCF"/>
    <w:p w14:paraId="6616CC67" w14:textId="77777777" w:rsidR="00E55FCF" w:rsidRDefault="00E55FCF" w:rsidP="00E55FCF">
      <w:pPr>
        <w:pStyle w:val="ListParagraph"/>
        <w:numPr>
          <w:ilvl w:val="0"/>
          <w:numId w:val="18"/>
        </w:numPr>
      </w:pPr>
      <w:r>
        <w:t xml:space="preserve">Vertical asymptotes at </w:t>
      </w:r>
      <w:r w:rsidRPr="00243D77">
        <w:rPr>
          <w:position w:val="-6"/>
        </w:rPr>
        <w:object w:dxaOrig="540" w:dyaOrig="279" w14:anchorId="48F226E0">
          <v:shape id="_x0000_i1787" type="#_x0000_t75" style="width:26.25pt;height:13.5pt" o:ole="">
            <v:imagedata r:id="rId1595" o:title=""/>
          </v:shape>
          <o:OLEObject Type="Embed" ProgID="Equation.3" ShapeID="_x0000_i1787" DrawAspect="Content" ObjectID="_1720945337" r:id="rId1596"/>
        </w:object>
      </w:r>
      <w:r>
        <w:t xml:space="preserve"> and </w:t>
      </w:r>
      <w:r w:rsidRPr="00243D77">
        <w:rPr>
          <w:position w:val="-6"/>
        </w:rPr>
        <w:object w:dxaOrig="680" w:dyaOrig="279" w14:anchorId="0CCA2CB4">
          <v:shape id="_x0000_i1788" type="#_x0000_t75" style="width:34.5pt;height:13.5pt" o:ole="">
            <v:imagedata r:id="rId1597" o:title=""/>
          </v:shape>
          <o:OLEObject Type="Embed" ProgID="Equation.3" ShapeID="_x0000_i1788" DrawAspect="Content" ObjectID="_1720945338" r:id="rId1598"/>
        </w:object>
      </w:r>
    </w:p>
    <w:p w14:paraId="13AC743F" w14:textId="77777777" w:rsidR="00E55FCF" w:rsidRDefault="00E55FCF" w:rsidP="00E55FCF">
      <w:pPr>
        <w:pStyle w:val="ListParagraph"/>
        <w:numPr>
          <w:ilvl w:val="0"/>
          <w:numId w:val="0"/>
        </w:numPr>
        <w:ind w:left="360"/>
      </w:pPr>
      <w:r>
        <w:rPr>
          <w:i/>
        </w:rPr>
        <w:t>x</w:t>
      </w:r>
      <w:r>
        <w:t xml:space="preserve"> intercepts at </w:t>
      </w:r>
      <w:r w:rsidRPr="00243D77">
        <w:rPr>
          <w:position w:val="-10"/>
        </w:rPr>
        <w:object w:dxaOrig="560" w:dyaOrig="320" w14:anchorId="4321BA40">
          <v:shape id="_x0000_i1789" type="#_x0000_t75" style="width:28.5pt;height:15.75pt" o:ole="">
            <v:imagedata r:id="rId1599" o:title=""/>
          </v:shape>
          <o:OLEObject Type="Embed" ProgID="Equation.3" ShapeID="_x0000_i1789" DrawAspect="Content" ObjectID="_1720945339" r:id="rId1600"/>
        </w:object>
      </w:r>
      <w:r>
        <w:t xml:space="preserve"> and </w:t>
      </w:r>
      <w:r w:rsidRPr="00243D77">
        <w:rPr>
          <w:position w:val="-10"/>
        </w:rPr>
        <w:object w:dxaOrig="660" w:dyaOrig="320" w14:anchorId="7FF30050">
          <v:shape id="_x0000_i1790" type="#_x0000_t75" style="width:31.5pt;height:15.75pt" o:ole="">
            <v:imagedata r:id="rId1601" o:title=""/>
          </v:shape>
          <o:OLEObject Type="Embed" ProgID="Equation.3" ShapeID="_x0000_i1790" DrawAspect="Content" ObjectID="_1720945340" r:id="rId1602"/>
        </w:object>
      </w:r>
      <w:r>
        <w:tab/>
      </w:r>
      <w:r>
        <w:tab/>
      </w:r>
      <w:r>
        <w:rPr>
          <w:i/>
        </w:rPr>
        <w:t>y</w:t>
      </w:r>
      <w:r>
        <w:t xml:space="preserve"> intercept at </w:t>
      </w:r>
      <w:r w:rsidRPr="00243D77">
        <w:rPr>
          <w:position w:val="-14"/>
        </w:rPr>
        <w:object w:dxaOrig="560" w:dyaOrig="400" w14:anchorId="285FFFD0">
          <v:shape id="_x0000_i1791" type="#_x0000_t75" style="width:28.5pt;height:20.25pt" o:ole="">
            <v:imagedata r:id="rId1603" o:title=""/>
          </v:shape>
          <o:OLEObject Type="Embed" ProgID="Equation.3" ShapeID="_x0000_i1791" DrawAspect="Content" ObjectID="_1720945341" r:id="rId1604"/>
        </w:object>
      </w:r>
    </w:p>
    <w:p w14:paraId="59F44CC8" w14:textId="77777777" w:rsidR="00E55FCF" w:rsidRPr="001A3D0B" w:rsidRDefault="00E55FCF" w:rsidP="00E55FCF">
      <w:pPr>
        <w:pStyle w:val="ListParagraph"/>
        <w:numPr>
          <w:ilvl w:val="0"/>
          <w:numId w:val="0"/>
        </w:numPr>
        <w:ind w:left="360"/>
      </w:pPr>
    </w:p>
    <w:p w14:paraId="0C3281D5" w14:textId="77777777" w:rsidR="00E55FCF" w:rsidRPr="001A3D0B" w:rsidRDefault="00E55FCF" w:rsidP="00E55FCF">
      <w:pPr>
        <w:pStyle w:val="ListParagraph"/>
      </w:pPr>
      <w:r>
        <w:t xml:space="preserve">Vertical asymptotes at </w:t>
      </w:r>
      <w:r w:rsidRPr="00243D77">
        <w:rPr>
          <w:position w:val="-6"/>
        </w:rPr>
        <w:object w:dxaOrig="680" w:dyaOrig="279" w14:anchorId="05E5A70F">
          <v:shape id="_x0000_i1792" type="#_x0000_t75" style="width:34.5pt;height:13.5pt" o:ole="">
            <v:imagedata r:id="rId1605" o:title=""/>
          </v:shape>
          <o:OLEObject Type="Embed" ProgID="Equation.3" ShapeID="_x0000_i1792" DrawAspect="Content" ObjectID="_1720945342" r:id="rId1606"/>
        </w:object>
      </w:r>
      <w:r>
        <w:t xml:space="preserve"> and </w:t>
      </w:r>
      <w:r w:rsidRPr="00243D77">
        <w:rPr>
          <w:position w:val="-6"/>
        </w:rPr>
        <w:object w:dxaOrig="680" w:dyaOrig="279" w14:anchorId="56468B6B">
          <v:shape id="_x0000_i1793" type="#_x0000_t75" style="width:34.5pt;height:13.5pt" o:ole="">
            <v:imagedata r:id="rId1607" o:title=""/>
          </v:shape>
          <o:OLEObject Type="Embed" ProgID="Equation.3" ShapeID="_x0000_i1793" DrawAspect="Content" ObjectID="_1720945343" r:id="rId1608"/>
        </w:object>
      </w:r>
    </w:p>
    <w:p w14:paraId="08AB6E72" w14:textId="77777777" w:rsidR="00E55FCF" w:rsidRDefault="00E55FCF" w:rsidP="00E55FCF">
      <w:pPr>
        <w:pStyle w:val="ListParagraph"/>
        <w:numPr>
          <w:ilvl w:val="0"/>
          <w:numId w:val="0"/>
        </w:numPr>
        <w:ind w:left="360"/>
      </w:pPr>
      <w:r w:rsidRPr="001A3D0B">
        <w:rPr>
          <w:i/>
        </w:rPr>
        <w:t>x</w:t>
      </w:r>
      <w:r>
        <w:t xml:space="preserve"> intercepts at </w:t>
      </w:r>
      <w:r w:rsidRPr="00243D77">
        <w:rPr>
          <w:position w:val="-14"/>
        </w:rPr>
        <w:object w:dxaOrig="520" w:dyaOrig="400" w14:anchorId="6B5F5EB6">
          <v:shape id="_x0000_i1794" type="#_x0000_t75" style="width:26.25pt;height:20.25pt" o:ole="">
            <v:imagedata r:id="rId1609" o:title=""/>
          </v:shape>
          <o:OLEObject Type="Embed" ProgID="Equation.3" ShapeID="_x0000_i1794" DrawAspect="Content" ObjectID="_1720945344" r:id="rId1610"/>
        </w:object>
      </w:r>
      <w:r>
        <w:t xml:space="preserve"> and </w:t>
      </w:r>
      <w:r w:rsidRPr="00243D77">
        <w:rPr>
          <w:position w:val="-14"/>
        </w:rPr>
        <w:object w:dxaOrig="560" w:dyaOrig="400" w14:anchorId="44C159F6">
          <v:shape id="_x0000_i1795" type="#_x0000_t75" style="width:28.5pt;height:20.25pt" o:ole="">
            <v:imagedata r:id="rId1611" o:title=""/>
          </v:shape>
          <o:OLEObject Type="Embed" ProgID="Equation.3" ShapeID="_x0000_i1795" DrawAspect="Content" ObjectID="_1720945345" r:id="rId1612"/>
        </w:object>
      </w:r>
      <w:r>
        <w:tab/>
      </w:r>
      <w:r>
        <w:tab/>
      </w:r>
      <w:r>
        <w:rPr>
          <w:i/>
        </w:rPr>
        <w:t>y</w:t>
      </w:r>
      <w:r>
        <w:t xml:space="preserve"> intercept at </w:t>
      </w:r>
      <w:r w:rsidRPr="00243D77">
        <w:rPr>
          <w:position w:val="-10"/>
        </w:rPr>
        <w:object w:dxaOrig="560" w:dyaOrig="320" w14:anchorId="48A5174C">
          <v:shape id="_x0000_i1796" type="#_x0000_t75" style="width:28.5pt;height:15.75pt" o:ole="">
            <v:imagedata r:id="rId1613" o:title=""/>
          </v:shape>
          <o:OLEObject Type="Embed" ProgID="Equation.3" ShapeID="_x0000_i1796" DrawAspect="Content" ObjectID="_1720945346" r:id="rId1614"/>
        </w:object>
      </w:r>
    </w:p>
    <w:p w14:paraId="33B8C961" w14:textId="77777777" w:rsidR="00E55FCF" w:rsidRDefault="00E55FCF" w:rsidP="00E55FCF">
      <w:pPr>
        <w:pStyle w:val="ListParagraph"/>
        <w:numPr>
          <w:ilvl w:val="0"/>
          <w:numId w:val="0"/>
        </w:numPr>
        <w:ind w:left="360"/>
      </w:pPr>
    </w:p>
    <w:p w14:paraId="53127065" w14:textId="77777777" w:rsidR="00E55FCF" w:rsidRPr="001A3D0B" w:rsidRDefault="00E55FCF" w:rsidP="00E55FCF">
      <w:pPr>
        <w:pStyle w:val="ListParagraph"/>
      </w:pPr>
      <w:r>
        <w:t xml:space="preserve">Vertical asymptotes at </w:t>
      </w:r>
      <w:r w:rsidRPr="00243D77">
        <w:rPr>
          <w:position w:val="-6"/>
        </w:rPr>
        <w:object w:dxaOrig="680" w:dyaOrig="279" w14:anchorId="007B8BCA">
          <v:shape id="_x0000_i1797" type="#_x0000_t75" style="width:34.5pt;height:13.5pt" o:ole="">
            <v:imagedata r:id="rId1615" o:title=""/>
          </v:shape>
          <o:OLEObject Type="Embed" ProgID="Equation.3" ShapeID="_x0000_i1797" DrawAspect="Content" ObjectID="_1720945347" r:id="rId1616"/>
        </w:object>
      </w:r>
      <w:r>
        <w:t xml:space="preserve"> and </w:t>
      </w:r>
      <w:r w:rsidRPr="00243D77">
        <w:rPr>
          <w:position w:val="-6"/>
        </w:rPr>
        <w:object w:dxaOrig="680" w:dyaOrig="279" w14:anchorId="1EAE7B4F">
          <v:shape id="_x0000_i1798" type="#_x0000_t75" style="width:34.5pt;height:13.5pt" o:ole="">
            <v:imagedata r:id="rId1617" o:title=""/>
          </v:shape>
          <o:OLEObject Type="Embed" ProgID="Equation.3" ShapeID="_x0000_i1798" DrawAspect="Content" ObjectID="_1720945348" r:id="rId1618"/>
        </w:object>
      </w:r>
    </w:p>
    <w:p w14:paraId="056EAA96" w14:textId="77777777" w:rsidR="00E55FCF" w:rsidRDefault="00E55FCF" w:rsidP="00E55FCF">
      <w:pPr>
        <w:pStyle w:val="ListParagraph"/>
        <w:numPr>
          <w:ilvl w:val="0"/>
          <w:numId w:val="0"/>
        </w:numPr>
        <w:ind w:left="360"/>
      </w:pPr>
      <w:r w:rsidRPr="001A3D0B">
        <w:rPr>
          <w:i/>
        </w:rPr>
        <w:t>x</w:t>
      </w:r>
      <w:r>
        <w:t xml:space="preserve"> intercepts at </w:t>
      </w:r>
      <w:r w:rsidRPr="00243D77">
        <w:rPr>
          <w:position w:val="-14"/>
        </w:rPr>
        <w:object w:dxaOrig="560" w:dyaOrig="400" w14:anchorId="26BD3EA6">
          <v:shape id="_x0000_i1799" type="#_x0000_t75" style="width:28.5pt;height:20.25pt" o:ole="">
            <v:imagedata r:id="rId1619" o:title=""/>
          </v:shape>
          <o:OLEObject Type="Embed" ProgID="Equation.3" ShapeID="_x0000_i1799" DrawAspect="Content" ObjectID="_1720945349" r:id="rId1620"/>
        </w:object>
      </w:r>
      <w:r>
        <w:t xml:space="preserve"> and </w:t>
      </w:r>
      <w:r w:rsidRPr="00243D77">
        <w:rPr>
          <w:position w:val="-14"/>
        </w:rPr>
        <w:object w:dxaOrig="700" w:dyaOrig="400" w14:anchorId="45192715">
          <v:shape id="_x0000_i1800" type="#_x0000_t75" style="width:36pt;height:20.25pt" o:ole="">
            <v:imagedata r:id="rId1621" o:title=""/>
          </v:shape>
          <o:OLEObject Type="Embed" ProgID="Equation.3" ShapeID="_x0000_i1800" DrawAspect="Content" ObjectID="_1720945350" r:id="rId1622"/>
        </w:object>
      </w:r>
      <w:r>
        <w:tab/>
      </w:r>
      <w:r>
        <w:tab/>
        <w:t xml:space="preserve">Horizontal asymptote at </w:t>
      </w:r>
      <w:r w:rsidRPr="00243D77">
        <w:rPr>
          <w:position w:val="-10"/>
        </w:rPr>
        <w:object w:dxaOrig="580" w:dyaOrig="320" w14:anchorId="70FD185F">
          <v:shape id="_x0000_i1801" type="#_x0000_t75" style="width:28.5pt;height:15.75pt" o:ole="">
            <v:imagedata r:id="rId1623" o:title=""/>
          </v:shape>
          <o:OLEObject Type="Embed" ProgID="Equation.3" ShapeID="_x0000_i1801" DrawAspect="Content" ObjectID="_1720945351" r:id="rId1624"/>
        </w:object>
      </w:r>
    </w:p>
    <w:p w14:paraId="0192F272" w14:textId="77777777" w:rsidR="00E55FCF" w:rsidRDefault="00E55FCF" w:rsidP="00E55FCF">
      <w:pPr>
        <w:pStyle w:val="ListParagraph"/>
        <w:numPr>
          <w:ilvl w:val="0"/>
          <w:numId w:val="0"/>
        </w:numPr>
        <w:ind w:left="360"/>
      </w:pPr>
    </w:p>
    <w:p w14:paraId="7D6BAA7F" w14:textId="77777777" w:rsidR="00E55FCF" w:rsidRPr="001A3D0B" w:rsidRDefault="00E55FCF" w:rsidP="00E55FCF">
      <w:pPr>
        <w:pStyle w:val="ListParagraph"/>
      </w:pPr>
      <w:r>
        <w:t xml:space="preserve">Vertical asymptotes at </w:t>
      </w:r>
      <w:r w:rsidRPr="00243D77">
        <w:rPr>
          <w:position w:val="-6"/>
        </w:rPr>
        <w:object w:dxaOrig="680" w:dyaOrig="279" w14:anchorId="389CDE76">
          <v:shape id="_x0000_i1802" type="#_x0000_t75" style="width:34.5pt;height:13.5pt" o:ole="">
            <v:imagedata r:id="rId1625" o:title=""/>
          </v:shape>
          <o:OLEObject Type="Embed" ProgID="Equation.3" ShapeID="_x0000_i1802" DrawAspect="Content" ObjectID="_1720945352" r:id="rId1626"/>
        </w:object>
      </w:r>
      <w:r>
        <w:t xml:space="preserve"> and </w:t>
      </w:r>
      <w:r w:rsidRPr="00243D77">
        <w:rPr>
          <w:position w:val="-6"/>
        </w:rPr>
        <w:object w:dxaOrig="560" w:dyaOrig="279" w14:anchorId="750F28B6">
          <v:shape id="_x0000_i1803" type="#_x0000_t75" style="width:28.5pt;height:13.5pt" o:ole="">
            <v:imagedata r:id="rId1627" o:title=""/>
          </v:shape>
          <o:OLEObject Type="Embed" ProgID="Equation.3" ShapeID="_x0000_i1803" DrawAspect="Content" ObjectID="_1720945353" r:id="rId1628"/>
        </w:object>
      </w:r>
    </w:p>
    <w:p w14:paraId="2678B4FD" w14:textId="77777777" w:rsidR="00E55FCF" w:rsidRDefault="00E55FCF" w:rsidP="00E55FCF">
      <w:pPr>
        <w:pStyle w:val="ListParagraph"/>
        <w:numPr>
          <w:ilvl w:val="0"/>
          <w:numId w:val="0"/>
        </w:numPr>
        <w:ind w:left="360"/>
      </w:pPr>
      <w:r w:rsidRPr="001A3D0B">
        <w:rPr>
          <w:i/>
        </w:rPr>
        <w:t>x</w:t>
      </w:r>
      <w:r>
        <w:t xml:space="preserve"> intercepts at </w:t>
      </w:r>
      <w:r w:rsidRPr="00243D77">
        <w:rPr>
          <w:position w:val="-14"/>
        </w:rPr>
        <w:object w:dxaOrig="700" w:dyaOrig="400" w14:anchorId="6199B1C5">
          <v:shape id="_x0000_i1804" type="#_x0000_t75" style="width:36pt;height:20.25pt" o:ole="">
            <v:imagedata r:id="rId1629" o:title=""/>
          </v:shape>
          <o:OLEObject Type="Embed" ProgID="Equation.3" ShapeID="_x0000_i1804" DrawAspect="Content" ObjectID="_1720945354" r:id="rId1630"/>
        </w:object>
      </w:r>
      <w:r>
        <w:t xml:space="preserve"> and </w:t>
      </w:r>
      <w:r w:rsidRPr="00243D77">
        <w:rPr>
          <w:position w:val="-14"/>
        </w:rPr>
        <w:object w:dxaOrig="520" w:dyaOrig="400" w14:anchorId="6045C2E2">
          <v:shape id="_x0000_i1805" type="#_x0000_t75" style="width:26.25pt;height:20.25pt" o:ole="">
            <v:imagedata r:id="rId1631" o:title=""/>
          </v:shape>
          <o:OLEObject Type="Embed" ProgID="Equation.3" ShapeID="_x0000_i1805" DrawAspect="Content" ObjectID="_1720945355" r:id="rId1632"/>
        </w:object>
      </w:r>
      <w:r>
        <w:tab/>
      </w:r>
      <w:r>
        <w:tab/>
        <w:t xml:space="preserve">Horizontal asymptote at </w:t>
      </w:r>
      <w:r w:rsidRPr="00243D77">
        <w:rPr>
          <w:position w:val="-10"/>
        </w:rPr>
        <w:object w:dxaOrig="700" w:dyaOrig="320" w14:anchorId="6F523CA7">
          <v:shape id="_x0000_i1806" type="#_x0000_t75" style="width:36pt;height:15.75pt" o:ole="">
            <v:imagedata r:id="rId1633" o:title=""/>
          </v:shape>
          <o:OLEObject Type="Embed" ProgID="Equation.3" ShapeID="_x0000_i1806" DrawAspect="Content" ObjectID="_1720945356" r:id="rId1634"/>
        </w:object>
      </w:r>
    </w:p>
    <w:p w14:paraId="7FC40DAC" w14:textId="77777777" w:rsidR="00E55FCF" w:rsidRPr="001A3D0B" w:rsidRDefault="00E55FCF" w:rsidP="00E55FCF">
      <w:pPr>
        <w:pStyle w:val="ListParagraph"/>
        <w:numPr>
          <w:ilvl w:val="0"/>
          <w:numId w:val="0"/>
        </w:numPr>
        <w:ind w:left="360"/>
      </w:pPr>
    </w:p>
    <w:p w14:paraId="1F4D6F6E" w14:textId="77777777" w:rsidR="00E55FCF" w:rsidRDefault="00E55FCF" w:rsidP="00E55FCF">
      <w:pPr>
        <w:pStyle w:val="ListParagraph"/>
      </w:pPr>
      <w:r>
        <w:t xml:space="preserve">Vertical asymptote at </w:t>
      </w:r>
      <w:r w:rsidRPr="00243D77">
        <w:rPr>
          <w:position w:val="-6"/>
        </w:rPr>
        <w:object w:dxaOrig="680" w:dyaOrig="279" w14:anchorId="40EDC9BB">
          <v:shape id="_x0000_i1807" type="#_x0000_t75" style="width:34.5pt;height:13.5pt" o:ole="">
            <v:imagedata r:id="rId1635" o:title=""/>
          </v:shape>
          <o:OLEObject Type="Embed" ProgID="Equation.3" ShapeID="_x0000_i1807" DrawAspect="Content" ObjectID="_1720945357" r:id="rId1636"/>
        </w:object>
      </w:r>
      <w:r>
        <w:t xml:space="preserve"> </w:t>
      </w:r>
    </w:p>
    <w:p w14:paraId="78B890D2" w14:textId="77777777" w:rsidR="00E55FCF" w:rsidRDefault="00E55FCF" w:rsidP="00E55FCF">
      <w:pPr>
        <w:pStyle w:val="ListParagraph"/>
        <w:numPr>
          <w:ilvl w:val="0"/>
          <w:numId w:val="0"/>
        </w:numPr>
        <w:ind w:left="360"/>
      </w:pPr>
      <w:r>
        <w:t xml:space="preserve">Double zero at </w:t>
      </w:r>
      <w:r w:rsidRPr="00243D77">
        <w:rPr>
          <w:position w:val="-6"/>
        </w:rPr>
        <w:object w:dxaOrig="560" w:dyaOrig="279" w14:anchorId="7D60D688">
          <v:shape id="_x0000_i1808" type="#_x0000_t75" style="width:28.5pt;height:13.5pt" o:ole="">
            <v:imagedata r:id="rId1637" o:title=""/>
          </v:shape>
          <o:OLEObject Type="Embed" ProgID="Equation.3" ShapeID="_x0000_i1808" DrawAspect="Content" ObjectID="_1720945358" r:id="rId1638"/>
        </w:object>
      </w:r>
      <w:r>
        <w:tab/>
      </w:r>
      <w:r>
        <w:tab/>
      </w:r>
      <w:r>
        <w:rPr>
          <w:i/>
        </w:rPr>
        <w:t>y</w:t>
      </w:r>
      <w:r>
        <w:t xml:space="preserve"> intercept at </w:t>
      </w:r>
      <w:r w:rsidRPr="00243D77">
        <w:rPr>
          <w:position w:val="-10"/>
        </w:rPr>
        <w:object w:dxaOrig="560" w:dyaOrig="320" w14:anchorId="07132A2D">
          <v:shape id="_x0000_i1809" type="#_x0000_t75" style="width:28.5pt;height:15.75pt" o:ole="">
            <v:imagedata r:id="rId1639" o:title=""/>
          </v:shape>
          <o:OLEObject Type="Embed" ProgID="Equation.3" ShapeID="_x0000_i1809" DrawAspect="Content" ObjectID="_1720945359" r:id="rId1640"/>
        </w:object>
      </w:r>
    </w:p>
    <w:p w14:paraId="5B98BB87" w14:textId="77777777" w:rsidR="00E55FCF" w:rsidRPr="001A3D0B" w:rsidRDefault="00E55FCF" w:rsidP="00E55FCF">
      <w:pPr>
        <w:pStyle w:val="ListParagraph"/>
        <w:numPr>
          <w:ilvl w:val="0"/>
          <w:numId w:val="0"/>
        </w:numPr>
        <w:ind w:left="360"/>
      </w:pPr>
    </w:p>
    <w:p w14:paraId="0D5F11F9" w14:textId="77777777" w:rsidR="00E55FCF" w:rsidRDefault="00E55FCF" w:rsidP="00E55FCF">
      <w:pPr>
        <w:pStyle w:val="ListParagraph"/>
      </w:pPr>
      <w:r>
        <w:t xml:space="preserve">Vertical asymptote at </w:t>
      </w:r>
      <w:r w:rsidRPr="00243D77">
        <w:rPr>
          <w:position w:val="-6"/>
        </w:rPr>
        <w:object w:dxaOrig="540" w:dyaOrig="279" w14:anchorId="0545C31D">
          <v:shape id="_x0000_i1810" type="#_x0000_t75" style="width:26.25pt;height:13.5pt" o:ole="">
            <v:imagedata r:id="rId1641" o:title=""/>
          </v:shape>
          <o:OLEObject Type="Embed" ProgID="Equation.3" ShapeID="_x0000_i1810" DrawAspect="Content" ObjectID="_1720945360" r:id="rId1642"/>
        </w:object>
      </w:r>
      <w:r>
        <w:t xml:space="preserve"> </w:t>
      </w:r>
    </w:p>
    <w:p w14:paraId="13412E77" w14:textId="77777777" w:rsidR="00E55FCF" w:rsidRPr="001A3D0B" w:rsidRDefault="00E55FCF" w:rsidP="00E55FCF">
      <w:pPr>
        <w:pStyle w:val="ListParagraph"/>
        <w:numPr>
          <w:ilvl w:val="0"/>
          <w:numId w:val="0"/>
        </w:numPr>
        <w:ind w:left="360"/>
      </w:pPr>
      <w:r>
        <w:t xml:space="preserve">Double zero at </w:t>
      </w:r>
      <w:r w:rsidRPr="00243D77">
        <w:rPr>
          <w:position w:val="-6"/>
        </w:rPr>
        <w:object w:dxaOrig="520" w:dyaOrig="279" w14:anchorId="605ADCF1">
          <v:shape id="_x0000_i1811" type="#_x0000_t75" style="width:26.25pt;height:13.5pt" o:ole="">
            <v:imagedata r:id="rId1643" o:title=""/>
          </v:shape>
          <o:OLEObject Type="Embed" ProgID="Equation.3" ShapeID="_x0000_i1811" DrawAspect="Content" ObjectID="_1720945361" r:id="rId1644"/>
        </w:object>
      </w:r>
      <w:r>
        <w:tab/>
      </w:r>
      <w:r>
        <w:tab/>
      </w:r>
      <w:r>
        <w:rPr>
          <w:i/>
        </w:rPr>
        <w:t>y</w:t>
      </w:r>
      <w:r>
        <w:t xml:space="preserve"> intercept at </w:t>
      </w:r>
      <w:r w:rsidRPr="00243D77">
        <w:rPr>
          <w:position w:val="-10"/>
        </w:rPr>
        <w:object w:dxaOrig="560" w:dyaOrig="320" w14:anchorId="18DAE63D">
          <v:shape id="_x0000_i1812" type="#_x0000_t75" style="width:28.5pt;height:15.75pt" o:ole="">
            <v:imagedata r:id="rId1645" o:title=""/>
          </v:shape>
          <o:OLEObject Type="Embed" ProgID="Equation.3" ShapeID="_x0000_i1812" DrawAspect="Content" ObjectID="_1720945362" r:id="rId1646"/>
        </w:object>
      </w:r>
    </w:p>
    <w:p w14:paraId="46A036C4" w14:textId="77777777" w:rsidR="00E55FCF" w:rsidRDefault="00E55FCF" w:rsidP="00E55FCF"/>
    <w:p w14:paraId="0B61C523" w14:textId="77777777" w:rsidR="00E55FCF" w:rsidRDefault="00E55FCF" w:rsidP="00E55FCF">
      <w:r>
        <w:t>Write an equation for the function graphed.</w:t>
      </w:r>
    </w:p>
    <w:p w14:paraId="40D49194" w14:textId="77777777" w:rsidR="00E55FCF" w:rsidRDefault="00E55FCF" w:rsidP="00E55FCF">
      <w:r>
        <w:t>25.</w:t>
      </w:r>
      <w:r w:rsidR="00A92405">
        <w:rPr>
          <w:noProof/>
        </w:rPr>
        <w:drawing>
          <wp:inline distT="0" distB="0" distL="0" distR="0" wp14:anchorId="20BF8016" wp14:editId="2D75F89D">
            <wp:extent cx="2020356" cy="1554480"/>
            <wp:effectExtent l="0" t="0" r="0" b="0"/>
            <wp:docPr id="186" name="Picture 186" descr="Macintosh HD:Users:kimberleymstern:Documents:AAAAAA-CALC:X:EX3.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Macintosh HD:Users:kimberleymstern:Documents:AAAAAA-CALC:X:EX3.4_25.png"/>
                    <pic:cNvPicPr>
                      <a:picLocks noChangeAspect="1" noChangeArrowheads="1"/>
                    </pic:cNvPicPr>
                  </pic:nvPicPr>
                  <pic:blipFill>
                    <a:blip r:embed="rId1647">
                      <a:extLst>
                        <a:ext uri="{28A0092B-C50C-407E-A947-70E740481C1C}">
                          <a14:useLocalDpi xmlns:a14="http://schemas.microsoft.com/office/drawing/2010/main" val="0"/>
                        </a:ext>
                      </a:extLst>
                    </a:blip>
                    <a:srcRect/>
                    <a:stretch>
                      <a:fillRect/>
                    </a:stretch>
                  </pic:blipFill>
                  <pic:spPr bwMode="auto">
                    <a:xfrm>
                      <a:off x="0" y="0"/>
                      <a:ext cx="2020356" cy="1554480"/>
                    </a:xfrm>
                    <a:prstGeom prst="rect">
                      <a:avLst/>
                    </a:prstGeom>
                    <a:noFill/>
                    <a:ln>
                      <a:noFill/>
                    </a:ln>
                  </pic:spPr>
                </pic:pic>
              </a:graphicData>
            </a:graphic>
          </wp:inline>
        </w:drawing>
      </w:r>
      <w:r>
        <w:t xml:space="preserve">  </w:t>
      </w:r>
      <w:r w:rsidR="00A92405">
        <w:tab/>
      </w:r>
      <w:r w:rsidR="00A92405">
        <w:tab/>
      </w:r>
      <w:r>
        <w:t>26.</w:t>
      </w:r>
      <w:r w:rsidR="00A92405">
        <w:rPr>
          <w:noProof/>
        </w:rPr>
        <w:drawing>
          <wp:inline distT="0" distB="0" distL="0" distR="0" wp14:anchorId="6CD9B442" wp14:editId="21CF71E8">
            <wp:extent cx="1984492" cy="1554480"/>
            <wp:effectExtent l="0" t="0" r="0" b="0"/>
            <wp:docPr id="188" name="Picture 188" descr="Macintosh HD:Users:kimberleymstern:Documents:AAAAAA-CALC:X:EX3.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Macintosh HD:Users:kimberleymstern:Documents:AAAAAA-CALC:X:EX3.4_26.png"/>
                    <pic:cNvPicPr>
                      <a:picLocks noChangeAspect="1" noChangeArrowheads="1"/>
                    </pic:cNvPicPr>
                  </pic:nvPicPr>
                  <pic:blipFill>
                    <a:blip r:embed="rId1648">
                      <a:extLst>
                        <a:ext uri="{28A0092B-C50C-407E-A947-70E740481C1C}">
                          <a14:useLocalDpi xmlns:a14="http://schemas.microsoft.com/office/drawing/2010/main" val="0"/>
                        </a:ext>
                      </a:extLst>
                    </a:blip>
                    <a:srcRect/>
                    <a:stretch>
                      <a:fillRect/>
                    </a:stretch>
                  </pic:blipFill>
                  <pic:spPr bwMode="auto">
                    <a:xfrm>
                      <a:off x="0" y="0"/>
                      <a:ext cx="1984492" cy="1554480"/>
                    </a:xfrm>
                    <a:prstGeom prst="rect">
                      <a:avLst/>
                    </a:prstGeom>
                    <a:noFill/>
                    <a:ln>
                      <a:noFill/>
                    </a:ln>
                  </pic:spPr>
                </pic:pic>
              </a:graphicData>
            </a:graphic>
          </wp:inline>
        </w:drawing>
      </w:r>
    </w:p>
    <w:p w14:paraId="35E1A7A5" w14:textId="77777777" w:rsidR="00E55FCF" w:rsidRDefault="00E55FCF" w:rsidP="00E55FCF"/>
    <w:p w14:paraId="2CE9265B" w14:textId="77777777" w:rsidR="00E55FCF" w:rsidRDefault="00E55FCF" w:rsidP="00E55FCF">
      <w:r>
        <w:t xml:space="preserve">27. </w:t>
      </w:r>
      <w:r w:rsidR="00A92405">
        <w:rPr>
          <w:noProof/>
        </w:rPr>
        <w:drawing>
          <wp:inline distT="0" distB="0" distL="0" distR="0" wp14:anchorId="502996D8" wp14:editId="2E51A713">
            <wp:extent cx="2020355" cy="1554480"/>
            <wp:effectExtent l="0" t="0" r="0" b="0"/>
            <wp:docPr id="189" name="Picture 189" descr="Macintosh HD:Users:kimberleymstern:Documents:AAAAAA-CALC:X:EX3.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Macintosh HD:Users:kimberleymstern:Documents:AAAAAA-CALC:X:EX3.4_27.png"/>
                    <pic:cNvPicPr>
                      <a:picLocks noChangeAspect="1" noChangeArrowheads="1"/>
                    </pic:cNvPicPr>
                  </pic:nvPicPr>
                  <pic:blipFill>
                    <a:blip r:embed="rId1649">
                      <a:extLst>
                        <a:ext uri="{28A0092B-C50C-407E-A947-70E740481C1C}">
                          <a14:useLocalDpi xmlns:a14="http://schemas.microsoft.com/office/drawing/2010/main" val="0"/>
                        </a:ext>
                      </a:extLst>
                    </a:blip>
                    <a:srcRect/>
                    <a:stretch>
                      <a:fillRect/>
                    </a:stretch>
                  </pic:blipFill>
                  <pic:spPr bwMode="auto">
                    <a:xfrm>
                      <a:off x="0" y="0"/>
                      <a:ext cx="2020355" cy="1554480"/>
                    </a:xfrm>
                    <a:prstGeom prst="rect">
                      <a:avLst/>
                    </a:prstGeom>
                    <a:noFill/>
                    <a:ln>
                      <a:noFill/>
                    </a:ln>
                  </pic:spPr>
                </pic:pic>
              </a:graphicData>
            </a:graphic>
          </wp:inline>
        </w:drawing>
      </w:r>
      <w:r w:rsidR="00A92405">
        <w:tab/>
      </w:r>
      <w:r w:rsidR="00A92405">
        <w:tab/>
      </w:r>
      <w:r w:rsidR="00A92405">
        <w:tab/>
      </w:r>
      <w:r>
        <w:t>28.</w:t>
      </w:r>
      <w:r w:rsidR="00A92405">
        <w:rPr>
          <w:noProof/>
        </w:rPr>
        <w:drawing>
          <wp:inline distT="0" distB="0" distL="0" distR="0" wp14:anchorId="3F4645DB" wp14:editId="0D835CEC">
            <wp:extent cx="1987431" cy="1554480"/>
            <wp:effectExtent l="0" t="0" r="0" b="0"/>
            <wp:docPr id="190" name="Picture 190" descr="Macintosh HD:Users:kimberleymstern:Documents:AAAAAA-CALC:X:EX3.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Macintosh HD:Users:kimberleymstern:Documents:AAAAAA-CALC:X:EX3.4_28.png"/>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1987431" cy="1554480"/>
                    </a:xfrm>
                    <a:prstGeom prst="rect">
                      <a:avLst/>
                    </a:prstGeom>
                    <a:noFill/>
                    <a:ln>
                      <a:noFill/>
                    </a:ln>
                  </pic:spPr>
                </pic:pic>
              </a:graphicData>
            </a:graphic>
          </wp:inline>
        </w:drawing>
      </w:r>
    </w:p>
    <w:p w14:paraId="07713A7E" w14:textId="77777777" w:rsidR="00BE63B4" w:rsidRDefault="00BE63B4" w:rsidP="00E55FCF"/>
    <w:p w14:paraId="1DDDA78D" w14:textId="77777777" w:rsidR="00E55FCF" w:rsidRDefault="00E55FCF" w:rsidP="00E55FCF">
      <w:r>
        <w:t>Write an equation for the function graphed.</w:t>
      </w:r>
    </w:p>
    <w:p w14:paraId="5B719367" w14:textId="77777777" w:rsidR="00E55FCF" w:rsidRDefault="00E55FCF" w:rsidP="00E55FCF"/>
    <w:p w14:paraId="2F30C5B0" w14:textId="77777777" w:rsidR="00E55FCF" w:rsidRDefault="00E55FCF" w:rsidP="00E55FCF">
      <w:r>
        <w:t>29.</w:t>
      </w:r>
      <w:r w:rsidR="001C47B2">
        <w:rPr>
          <w:noProof/>
        </w:rPr>
        <w:drawing>
          <wp:inline distT="0" distB="0" distL="0" distR="0" wp14:anchorId="49A8C3F4" wp14:editId="0390751F">
            <wp:extent cx="2151399" cy="1645920"/>
            <wp:effectExtent l="0" t="0" r="0" b="0"/>
            <wp:docPr id="197" name="Picture 197" descr="Macintosh HD:Users:kimberleymstern:Documents:AAAAAA-CALC:X:EX3.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Macintosh HD:Users:kimberleymstern:Documents:AAAAAA-CALC:X:EX3.4_29.png"/>
                    <pic:cNvPicPr>
                      <a:picLocks noChangeAspect="1" noChangeArrowheads="1"/>
                    </pic:cNvPicPr>
                  </pic:nvPicPr>
                  <pic:blipFill>
                    <a:blip r:embed="rId1651">
                      <a:extLst>
                        <a:ext uri="{28A0092B-C50C-407E-A947-70E740481C1C}">
                          <a14:useLocalDpi xmlns:a14="http://schemas.microsoft.com/office/drawing/2010/main" val="0"/>
                        </a:ext>
                      </a:extLst>
                    </a:blip>
                    <a:srcRect/>
                    <a:stretch>
                      <a:fillRect/>
                    </a:stretch>
                  </pic:blipFill>
                  <pic:spPr bwMode="auto">
                    <a:xfrm>
                      <a:off x="0" y="0"/>
                      <a:ext cx="2151399" cy="1645920"/>
                    </a:xfrm>
                    <a:prstGeom prst="rect">
                      <a:avLst/>
                    </a:prstGeom>
                    <a:noFill/>
                    <a:ln>
                      <a:noFill/>
                    </a:ln>
                  </pic:spPr>
                </pic:pic>
              </a:graphicData>
            </a:graphic>
          </wp:inline>
        </w:drawing>
      </w:r>
      <w:r w:rsidRPr="00AC39CF">
        <w:t xml:space="preserve"> </w:t>
      </w:r>
      <w:r>
        <w:t xml:space="preserve"> </w:t>
      </w:r>
      <w:r>
        <w:tab/>
        <w:t>30.</w:t>
      </w:r>
      <w:r w:rsidR="001C47B2">
        <w:rPr>
          <w:noProof/>
        </w:rPr>
        <w:drawing>
          <wp:inline distT="0" distB="0" distL="0" distR="0" wp14:anchorId="3DCDCBC4" wp14:editId="57E9E041">
            <wp:extent cx="2148909" cy="1645920"/>
            <wp:effectExtent l="0" t="0" r="0" b="0"/>
            <wp:docPr id="198" name="Picture 198" descr="Macintosh HD:Users:kimberleymstern:Documents:AAAAAA-CALC:X:EX3.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Macintosh HD:Users:kimberleymstern:Documents:AAAAAA-CALC:X:EX3.4_30.png"/>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2148909" cy="1645920"/>
                    </a:xfrm>
                    <a:prstGeom prst="rect">
                      <a:avLst/>
                    </a:prstGeom>
                    <a:noFill/>
                    <a:ln>
                      <a:noFill/>
                    </a:ln>
                  </pic:spPr>
                </pic:pic>
              </a:graphicData>
            </a:graphic>
          </wp:inline>
        </w:drawing>
      </w:r>
    </w:p>
    <w:p w14:paraId="7D1CC0A8" w14:textId="77777777" w:rsidR="00E55FCF" w:rsidRDefault="00E55FCF" w:rsidP="00E55FCF"/>
    <w:p w14:paraId="5317F76C" w14:textId="77777777" w:rsidR="00E55FCF" w:rsidRDefault="00E55FCF" w:rsidP="00E55FCF">
      <w:r>
        <w:t>31.</w:t>
      </w:r>
      <w:r w:rsidR="00BC33B7">
        <w:rPr>
          <w:noProof/>
        </w:rPr>
        <w:drawing>
          <wp:inline distT="0" distB="0" distL="0" distR="0" wp14:anchorId="2A7C3695" wp14:editId="424D0E15">
            <wp:extent cx="2077235" cy="1645920"/>
            <wp:effectExtent l="0" t="0" r="0" b="0"/>
            <wp:docPr id="199" name="Picture 199" descr="Macintosh HD:Users:kimberleymstern:Documents:AAAAAA-CALC:X:EX3.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Macintosh HD:Users:kimberleymstern:Documents:AAAAAA-CALC:X:EX3.4_31.png"/>
                    <pic:cNvPicPr>
                      <a:picLocks noChangeAspect="1" noChangeArrowheads="1"/>
                    </pic:cNvPicPr>
                  </pic:nvPicPr>
                  <pic:blipFill>
                    <a:blip r:embed="rId1653">
                      <a:extLst>
                        <a:ext uri="{28A0092B-C50C-407E-A947-70E740481C1C}">
                          <a14:useLocalDpi xmlns:a14="http://schemas.microsoft.com/office/drawing/2010/main" val="0"/>
                        </a:ext>
                      </a:extLst>
                    </a:blip>
                    <a:srcRect/>
                    <a:stretch>
                      <a:fillRect/>
                    </a:stretch>
                  </pic:blipFill>
                  <pic:spPr bwMode="auto">
                    <a:xfrm>
                      <a:off x="0" y="0"/>
                      <a:ext cx="2077235" cy="1645920"/>
                    </a:xfrm>
                    <a:prstGeom prst="rect">
                      <a:avLst/>
                    </a:prstGeom>
                    <a:noFill/>
                    <a:ln>
                      <a:noFill/>
                    </a:ln>
                  </pic:spPr>
                </pic:pic>
              </a:graphicData>
            </a:graphic>
          </wp:inline>
        </w:drawing>
      </w:r>
      <w:r>
        <w:tab/>
      </w:r>
      <w:r w:rsidR="00BE63B4">
        <w:tab/>
      </w:r>
      <w:r>
        <w:t>32.</w:t>
      </w:r>
      <w:r w:rsidR="00BC33B7">
        <w:rPr>
          <w:noProof/>
        </w:rPr>
        <w:drawing>
          <wp:inline distT="0" distB="0" distL="0" distR="0" wp14:anchorId="04267328" wp14:editId="212207C2">
            <wp:extent cx="2100242" cy="1645920"/>
            <wp:effectExtent l="0" t="0" r="0" b="0"/>
            <wp:docPr id="200" name="Picture 200" descr="Macintosh HD:Users:kimberleymstern:Documents:AAAAAA-CALC:X:EX3.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Macintosh HD:Users:kimberleymstern:Documents:AAAAAA-CALC:X:EX3.4_32.png"/>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2100242" cy="1645920"/>
                    </a:xfrm>
                    <a:prstGeom prst="rect">
                      <a:avLst/>
                    </a:prstGeom>
                    <a:noFill/>
                    <a:ln>
                      <a:noFill/>
                    </a:ln>
                  </pic:spPr>
                </pic:pic>
              </a:graphicData>
            </a:graphic>
          </wp:inline>
        </w:drawing>
      </w:r>
    </w:p>
    <w:p w14:paraId="597BD6F4" w14:textId="77777777" w:rsidR="00E55FCF" w:rsidRDefault="00E55FCF" w:rsidP="00E55FCF"/>
    <w:p w14:paraId="7EF23DFB" w14:textId="77777777" w:rsidR="00E55FCF" w:rsidRDefault="00E55FCF" w:rsidP="00E55FCF">
      <w:r>
        <w:t>33.</w:t>
      </w:r>
      <w:r w:rsidR="00DE3E42">
        <w:rPr>
          <w:noProof/>
        </w:rPr>
        <w:drawing>
          <wp:inline distT="0" distB="0" distL="0" distR="0" wp14:anchorId="285E1EC8" wp14:editId="319065EF">
            <wp:extent cx="2140390" cy="1645920"/>
            <wp:effectExtent l="0" t="0" r="0" b="0"/>
            <wp:docPr id="201" name="Picture 201" descr="Macintosh HD:Users:kimberleymstern:Documents:AAAAAA-CALC:X:EX3.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Macintosh HD:Users:kimberleymstern:Documents:AAAAAA-CALC:X:EX3.4_33.png"/>
                    <pic:cNvPicPr>
                      <a:picLocks noChangeAspect="1" noChangeArrowheads="1"/>
                    </pic:cNvPicPr>
                  </pic:nvPicPr>
                  <pic:blipFill>
                    <a:blip r:embed="rId1655">
                      <a:extLst>
                        <a:ext uri="{28A0092B-C50C-407E-A947-70E740481C1C}">
                          <a14:useLocalDpi xmlns:a14="http://schemas.microsoft.com/office/drawing/2010/main" val="0"/>
                        </a:ext>
                      </a:extLst>
                    </a:blip>
                    <a:srcRect/>
                    <a:stretch>
                      <a:fillRect/>
                    </a:stretch>
                  </pic:blipFill>
                  <pic:spPr bwMode="auto">
                    <a:xfrm>
                      <a:off x="0" y="0"/>
                      <a:ext cx="2140390" cy="1645920"/>
                    </a:xfrm>
                    <a:prstGeom prst="rect">
                      <a:avLst/>
                    </a:prstGeom>
                    <a:noFill/>
                    <a:ln>
                      <a:noFill/>
                    </a:ln>
                  </pic:spPr>
                </pic:pic>
              </a:graphicData>
            </a:graphic>
          </wp:inline>
        </w:drawing>
      </w:r>
      <w:r>
        <w:tab/>
        <w:t>34.</w:t>
      </w:r>
      <w:r w:rsidR="00DE3E42">
        <w:rPr>
          <w:noProof/>
        </w:rPr>
        <w:drawing>
          <wp:inline distT="0" distB="0" distL="0" distR="0" wp14:anchorId="61AF96CB" wp14:editId="0BA34E1B">
            <wp:extent cx="2077234" cy="1645920"/>
            <wp:effectExtent l="0" t="0" r="0" b="0"/>
            <wp:docPr id="202" name="Picture 202" descr="Macintosh HD:Users:kimberleymstern:Documents:AAAAAA-CALC:X:EX3.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Macintosh HD:Users:kimberleymstern:Documents:AAAAAA-CALC:X:EX3.4_34.png"/>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2077234" cy="1645920"/>
                    </a:xfrm>
                    <a:prstGeom prst="rect">
                      <a:avLst/>
                    </a:prstGeom>
                    <a:noFill/>
                    <a:ln>
                      <a:noFill/>
                    </a:ln>
                  </pic:spPr>
                </pic:pic>
              </a:graphicData>
            </a:graphic>
          </wp:inline>
        </w:drawing>
      </w:r>
    </w:p>
    <w:p w14:paraId="2E40C33E" w14:textId="77777777" w:rsidR="00E55FCF" w:rsidRDefault="00E55FCF" w:rsidP="00E55FCF"/>
    <w:p w14:paraId="058EDB26" w14:textId="77777777" w:rsidR="00E55FCF" w:rsidRDefault="00E55FCF" w:rsidP="00E55FCF">
      <w:r>
        <w:t>35.</w:t>
      </w:r>
      <w:r w:rsidR="000E47CA">
        <w:rPr>
          <w:noProof/>
        </w:rPr>
        <w:drawing>
          <wp:inline distT="0" distB="0" distL="0" distR="0" wp14:anchorId="28CA7417" wp14:editId="12F811D7">
            <wp:extent cx="2108339" cy="1645920"/>
            <wp:effectExtent l="0" t="0" r="0" b="0"/>
            <wp:docPr id="203" name="Picture 203" descr="Macintosh HD:Users:kimberleymstern:Documents:AAAAAA-CALC:X:EX3.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Macintosh HD:Users:kimberleymstern:Documents:AAAAAA-CALC:X:EX3.4_35.png"/>
                    <pic:cNvPicPr>
                      <a:picLocks noChangeAspect="1" noChangeArrowheads="1"/>
                    </pic:cNvPicPr>
                  </pic:nvPicPr>
                  <pic:blipFill>
                    <a:blip r:embed="rId1657">
                      <a:extLst>
                        <a:ext uri="{28A0092B-C50C-407E-A947-70E740481C1C}">
                          <a14:useLocalDpi xmlns:a14="http://schemas.microsoft.com/office/drawing/2010/main" val="0"/>
                        </a:ext>
                      </a:extLst>
                    </a:blip>
                    <a:srcRect/>
                    <a:stretch>
                      <a:fillRect/>
                    </a:stretch>
                  </pic:blipFill>
                  <pic:spPr bwMode="auto">
                    <a:xfrm>
                      <a:off x="0" y="0"/>
                      <a:ext cx="2108339" cy="1645920"/>
                    </a:xfrm>
                    <a:prstGeom prst="rect">
                      <a:avLst/>
                    </a:prstGeom>
                    <a:noFill/>
                    <a:ln>
                      <a:noFill/>
                    </a:ln>
                  </pic:spPr>
                </pic:pic>
              </a:graphicData>
            </a:graphic>
          </wp:inline>
        </w:drawing>
      </w:r>
      <w:r>
        <w:tab/>
        <w:t>36.</w:t>
      </w:r>
      <w:r w:rsidR="000E47CA">
        <w:rPr>
          <w:noProof/>
        </w:rPr>
        <w:drawing>
          <wp:inline distT="0" distB="0" distL="0" distR="0" wp14:anchorId="653A4756" wp14:editId="51D12924">
            <wp:extent cx="2084849" cy="1645920"/>
            <wp:effectExtent l="0" t="0" r="0" b="0"/>
            <wp:docPr id="204" name="Picture 204" descr="Macintosh HD:Users:kimberleymstern:Documents:AAAAAA-CALC:X:EX3.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Macintosh HD:Users:kimberleymstern:Documents:AAAAAA-CALC:X:EX3.4_36.png"/>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2084849" cy="1645920"/>
                    </a:xfrm>
                    <a:prstGeom prst="rect">
                      <a:avLst/>
                    </a:prstGeom>
                    <a:noFill/>
                    <a:ln>
                      <a:noFill/>
                    </a:ln>
                  </pic:spPr>
                </pic:pic>
              </a:graphicData>
            </a:graphic>
          </wp:inline>
        </w:drawing>
      </w:r>
    </w:p>
    <w:p w14:paraId="5479E811" w14:textId="77777777" w:rsidR="00E55FCF" w:rsidRDefault="00E55FCF" w:rsidP="00E55FCF"/>
    <w:p w14:paraId="63C8B4E8" w14:textId="77777777" w:rsidR="00E55FCF" w:rsidRDefault="00E55FCF" w:rsidP="00E55FCF"/>
    <w:p w14:paraId="25D1153B" w14:textId="77777777" w:rsidR="00E55FCF" w:rsidRDefault="00E55FCF" w:rsidP="00E55FCF"/>
    <w:p w14:paraId="61282FF4" w14:textId="77777777" w:rsidR="00E55FCF" w:rsidRDefault="00E55FCF" w:rsidP="00E55FCF"/>
    <w:p w14:paraId="5DC49455" w14:textId="77777777" w:rsidR="00E55FCF" w:rsidRDefault="00E55FCF" w:rsidP="00E55FCF">
      <w:r>
        <w:t>Write an equation for the function graphed.</w:t>
      </w:r>
    </w:p>
    <w:p w14:paraId="597B61E9" w14:textId="77777777" w:rsidR="00E55FCF" w:rsidRDefault="00E55FCF" w:rsidP="00E55FCF"/>
    <w:p w14:paraId="6D680A19" w14:textId="77777777" w:rsidR="00E55FCF" w:rsidRDefault="00E55FCF" w:rsidP="00E55FCF">
      <w:r>
        <w:t>37.</w:t>
      </w:r>
      <w:r w:rsidR="00214BB3">
        <w:rPr>
          <w:noProof/>
        </w:rPr>
        <w:drawing>
          <wp:inline distT="0" distB="0" distL="0" distR="0" wp14:anchorId="40E650D1" wp14:editId="60242138">
            <wp:extent cx="2100243" cy="1645920"/>
            <wp:effectExtent l="0" t="0" r="0" b="0"/>
            <wp:docPr id="205" name="Picture 205" descr="Macintosh HD:Users:kimberleymstern:Documents:AAAAAA-CALC:X:EX3.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Macintosh HD:Users:kimberleymstern:Documents:AAAAAA-CALC:X:EX3.4_37.png"/>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2100243" cy="1645920"/>
                    </a:xfrm>
                    <a:prstGeom prst="rect">
                      <a:avLst/>
                    </a:prstGeom>
                    <a:noFill/>
                    <a:ln>
                      <a:noFill/>
                    </a:ln>
                  </pic:spPr>
                </pic:pic>
              </a:graphicData>
            </a:graphic>
          </wp:inline>
        </w:drawing>
      </w:r>
      <w:r>
        <w:tab/>
        <w:t>38.</w:t>
      </w:r>
      <w:r w:rsidR="00214BB3">
        <w:rPr>
          <w:noProof/>
        </w:rPr>
        <w:drawing>
          <wp:inline distT="0" distB="0" distL="0" distR="0" wp14:anchorId="363D62B9" wp14:editId="651B44B2">
            <wp:extent cx="2100243" cy="1645920"/>
            <wp:effectExtent l="0" t="0" r="0" b="0"/>
            <wp:docPr id="206" name="Picture 206" descr="Macintosh HD:Users:kimberleymstern:Documents:AAAAAA-CALC:X:EX3.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Macintosh HD:Users:kimberleymstern:Documents:AAAAAA-CALC:X:EX3.4_37.png"/>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2100243" cy="1645920"/>
                    </a:xfrm>
                    <a:prstGeom prst="rect">
                      <a:avLst/>
                    </a:prstGeom>
                    <a:noFill/>
                    <a:ln>
                      <a:noFill/>
                    </a:ln>
                  </pic:spPr>
                </pic:pic>
              </a:graphicData>
            </a:graphic>
          </wp:inline>
        </w:drawing>
      </w:r>
    </w:p>
    <w:p w14:paraId="4B5854D9" w14:textId="77777777" w:rsidR="00E55FCF" w:rsidRDefault="00E55FCF" w:rsidP="00E55FCF"/>
    <w:p w14:paraId="16BBD4BD" w14:textId="77777777" w:rsidR="003B71A9" w:rsidRDefault="003B71A9" w:rsidP="00E55FCF">
      <w:r>
        <w:t>Find the oblique asymptote of each function.</w:t>
      </w:r>
    </w:p>
    <w:p w14:paraId="3EDD0A36" w14:textId="77777777" w:rsidR="003B71A9" w:rsidRDefault="003B71A9" w:rsidP="00E55FCF"/>
    <w:p w14:paraId="40DD9242" w14:textId="77777777" w:rsidR="003B71A9" w:rsidRDefault="003B71A9" w:rsidP="00E55FCF">
      <w:r>
        <w:t xml:space="preserve">39.  </w:t>
      </w:r>
      <w:r w:rsidRPr="003B71A9">
        <w:rPr>
          <w:position w:val="-24"/>
        </w:rPr>
        <w:object w:dxaOrig="1620" w:dyaOrig="660" w14:anchorId="006FA1F9">
          <v:shape id="_x0000_i1813" type="#_x0000_t75" style="width:79.5pt;height:31.5pt" o:ole="">
            <v:imagedata r:id="rId1660" o:title=""/>
          </v:shape>
          <o:OLEObject Type="Embed" ProgID="Equation.DSMT4" ShapeID="_x0000_i1813" DrawAspect="Content" ObjectID="_1720945363" r:id="rId1661"/>
        </w:object>
      </w:r>
      <w:r>
        <w:tab/>
      </w:r>
      <w:r>
        <w:tab/>
      </w:r>
      <w:r>
        <w:tab/>
      </w:r>
      <w:r>
        <w:tab/>
        <w:t xml:space="preserve">40.  </w:t>
      </w:r>
      <w:r w:rsidRPr="003B71A9">
        <w:rPr>
          <w:position w:val="-24"/>
        </w:rPr>
        <w:object w:dxaOrig="1900" w:dyaOrig="660" w14:anchorId="55A573BF">
          <v:shape id="_x0000_i1814" type="#_x0000_t75" style="width:93.75pt;height:31.5pt" o:ole="">
            <v:imagedata r:id="rId1662" o:title=""/>
          </v:shape>
          <o:OLEObject Type="Embed" ProgID="Equation.DSMT4" ShapeID="_x0000_i1814" DrawAspect="Content" ObjectID="_1720945364" r:id="rId1663"/>
        </w:object>
      </w:r>
    </w:p>
    <w:p w14:paraId="0F40C340" w14:textId="77777777" w:rsidR="003B71A9" w:rsidRDefault="003B71A9" w:rsidP="00E55FCF"/>
    <w:p w14:paraId="428F167D" w14:textId="77777777" w:rsidR="003B71A9" w:rsidRDefault="003B71A9" w:rsidP="003B71A9">
      <w:r>
        <w:t xml:space="preserve">41.  </w:t>
      </w:r>
      <w:r w:rsidRPr="003B71A9">
        <w:rPr>
          <w:position w:val="-24"/>
        </w:rPr>
        <w:object w:dxaOrig="1640" w:dyaOrig="660" w14:anchorId="47563942">
          <v:shape id="_x0000_i1815" type="#_x0000_t75" style="width:80.25pt;height:31.5pt" o:ole="">
            <v:imagedata r:id="rId1664" o:title=""/>
          </v:shape>
          <o:OLEObject Type="Embed" ProgID="Equation.DSMT4" ShapeID="_x0000_i1815" DrawAspect="Content" ObjectID="_1720945365" r:id="rId1665"/>
        </w:object>
      </w:r>
      <w:r>
        <w:tab/>
      </w:r>
      <w:r>
        <w:tab/>
      </w:r>
      <w:r>
        <w:tab/>
      </w:r>
      <w:r>
        <w:tab/>
        <w:t xml:space="preserve">42.  </w:t>
      </w:r>
      <w:r w:rsidRPr="003B71A9">
        <w:rPr>
          <w:position w:val="-24"/>
        </w:rPr>
        <w:object w:dxaOrig="1780" w:dyaOrig="660" w14:anchorId="51DF7A3C">
          <v:shape id="_x0000_i1816" type="#_x0000_t75" style="width:87.75pt;height:31.5pt" o:ole="">
            <v:imagedata r:id="rId1666" o:title=""/>
          </v:shape>
          <o:OLEObject Type="Embed" ProgID="Equation.DSMT4" ShapeID="_x0000_i1816" DrawAspect="Content" ObjectID="_1720945366" r:id="rId1667"/>
        </w:object>
      </w:r>
    </w:p>
    <w:p w14:paraId="065E81A5" w14:textId="77777777" w:rsidR="003B71A9" w:rsidRDefault="003B71A9" w:rsidP="00E55FCF"/>
    <w:p w14:paraId="72A04E50" w14:textId="77777777" w:rsidR="003B71A9" w:rsidRDefault="003B71A9" w:rsidP="00E55FCF">
      <w:r>
        <w:t xml:space="preserve">43.  </w:t>
      </w:r>
      <w:r w:rsidRPr="003B71A9">
        <w:rPr>
          <w:position w:val="-24"/>
        </w:rPr>
        <w:object w:dxaOrig="2520" w:dyaOrig="660" w14:anchorId="056120CC">
          <v:shape id="_x0000_i1817" type="#_x0000_t75" style="width:123.75pt;height:31.5pt" o:ole="">
            <v:imagedata r:id="rId1668" o:title=""/>
          </v:shape>
          <o:OLEObject Type="Embed" ProgID="Equation.DSMT4" ShapeID="_x0000_i1817" DrawAspect="Content" ObjectID="_1720945367" r:id="rId1669"/>
        </w:object>
      </w:r>
      <w:r>
        <w:tab/>
      </w:r>
      <w:r>
        <w:tab/>
        <w:t xml:space="preserve">44.  </w:t>
      </w:r>
      <w:r w:rsidRPr="003B71A9">
        <w:rPr>
          <w:position w:val="-24"/>
        </w:rPr>
        <w:object w:dxaOrig="1880" w:dyaOrig="660" w14:anchorId="7A33F325">
          <v:shape id="_x0000_i1818" type="#_x0000_t75" style="width:93pt;height:31.5pt" o:ole="">
            <v:imagedata r:id="rId1670" o:title=""/>
          </v:shape>
          <o:OLEObject Type="Embed" ProgID="Equation.DSMT4" ShapeID="_x0000_i1818" DrawAspect="Content" ObjectID="_1720945368" r:id="rId1671"/>
        </w:object>
      </w:r>
    </w:p>
    <w:p w14:paraId="0AE935D2" w14:textId="77777777" w:rsidR="003B71A9" w:rsidRDefault="003B71A9" w:rsidP="00E55FCF"/>
    <w:p w14:paraId="2FC27C5A" w14:textId="77777777" w:rsidR="00E55FCF" w:rsidRDefault="00E55FCF" w:rsidP="003B71A9">
      <w:pPr>
        <w:pStyle w:val="ListParagraph"/>
        <w:numPr>
          <w:ilvl w:val="0"/>
          <w:numId w:val="22"/>
        </w:numPr>
      </w:pPr>
      <w:r>
        <w:t xml:space="preserve">A scientist has a beaker containing 20 mL of a solution containing 20% acid.  To dilute this, she adds pure water.  </w:t>
      </w:r>
    </w:p>
    <w:p w14:paraId="532951F9" w14:textId="77777777" w:rsidR="00E55FCF" w:rsidRDefault="00E55FCF" w:rsidP="00E55FCF">
      <w:pPr>
        <w:pStyle w:val="ListParagraph"/>
        <w:numPr>
          <w:ilvl w:val="1"/>
          <w:numId w:val="12"/>
        </w:numPr>
      </w:pPr>
      <w:r>
        <w:t xml:space="preserve">Write an equation for the concentration in the beaker after adding </w:t>
      </w:r>
      <w:r>
        <w:rPr>
          <w:i/>
        </w:rPr>
        <w:t>n</w:t>
      </w:r>
      <w:r>
        <w:t xml:space="preserve"> mL of water.</w:t>
      </w:r>
    </w:p>
    <w:p w14:paraId="733AB005" w14:textId="77777777" w:rsidR="00E55FCF" w:rsidRDefault="00E55FCF" w:rsidP="00E55FCF">
      <w:pPr>
        <w:pStyle w:val="ListParagraph"/>
        <w:numPr>
          <w:ilvl w:val="1"/>
          <w:numId w:val="12"/>
        </w:numPr>
      </w:pPr>
      <w:r>
        <w:t>Find the concentration if 10 mL of water has been added.</w:t>
      </w:r>
    </w:p>
    <w:p w14:paraId="2D7FA59B" w14:textId="77777777" w:rsidR="00E55FCF" w:rsidRDefault="00E55FCF" w:rsidP="00E55FCF">
      <w:pPr>
        <w:pStyle w:val="ListParagraph"/>
        <w:numPr>
          <w:ilvl w:val="1"/>
          <w:numId w:val="12"/>
        </w:numPr>
      </w:pPr>
      <w:r>
        <w:t>How many mL of water must be added to obtain a 4% solution?</w:t>
      </w:r>
    </w:p>
    <w:p w14:paraId="1500F378" w14:textId="77777777" w:rsidR="00E55FCF" w:rsidRDefault="00E55FCF" w:rsidP="00E55FCF">
      <w:pPr>
        <w:pStyle w:val="ListParagraph"/>
        <w:numPr>
          <w:ilvl w:val="1"/>
          <w:numId w:val="12"/>
        </w:numPr>
      </w:pPr>
      <w:r>
        <w:t xml:space="preserve">What is the behavior as </w:t>
      </w:r>
      <w:r w:rsidRPr="00243D77">
        <w:rPr>
          <w:position w:val="-6"/>
        </w:rPr>
        <w:object w:dxaOrig="700" w:dyaOrig="220" w14:anchorId="3603C5C2">
          <v:shape id="_x0000_i1819" type="#_x0000_t75" style="width:36pt;height:12.75pt" o:ole="">
            <v:imagedata r:id="rId1672" o:title=""/>
          </v:shape>
          <o:OLEObject Type="Embed" ProgID="Equation.3" ShapeID="_x0000_i1819" DrawAspect="Content" ObjectID="_1720945369" r:id="rId1673"/>
        </w:object>
      </w:r>
      <w:r>
        <w:t>, and what is the physical significance of this?</w:t>
      </w:r>
    </w:p>
    <w:p w14:paraId="6088F2FF" w14:textId="77777777" w:rsidR="00E55FCF" w:rsidRDefault="00E55FCF" w:rsidP="00E55FCF">
      <w:pPr>
        <w:pStyle w:val="ListParagraph"/>
        <w:numPr>
          <w:ilvl w:val="0"/>
          <w:numId w:val="0"/>
        </w:numPr>
        <w:ind w:left="1080"/>
      </w:pPr>
    </w:p>
    <w:p w14:paraId="00DF0784" w14:textId="77777777" w:rsidR="00E55FCF" w:rsidRDefault="00E55FCF" w:rsidP="00E55FCF">
      <w:pPr>
        <w:pStyle w:val="ListParagraph"/>
      </w:pPr>
      <w:r>
        <w:t xml:space="preserve">A scientist has a beaker containing 30 mL of a solution containing 3 grams of potassium hydroxide.  To this, she mixes a solution containing 8 milligrams per mL of potassium hydroxide.  </w:t>
      </w:r>
    </w:p>
    <w:p w14:paraId="0730157E" w14:textId="77777777" w:rsidR="00E55FCF" w:rsidRDefault="00E55FCF" w:rsidP="00E55FCF">
      <w:pPr>
        <w:pStyle w:val="ListParagraph"/>
        <w:numPr>
          <w:ilvl w:val="1"/>
          <w:numId w:val="12"/>
        </w:numPr>
      </w:pPr>
      <w:r>
        <w:t xml:space="preserve">Write an equation for the concentration in the tank after adding </w:t>
      </w:r>
      <w:r>
        <w:rPr>
          <w:i/>
        </w:rPr>
        <w:t>n</w:t>
      </w:r>
      <w:r>
        <w:t xml:space="preserve"> mL of the second solution.</w:t>
      </w:r>
    </w:p>
    <w:p w14:paraId="5AB541A3" w14:textId="77777777" w:rsidR="00E55FCF" w:rsidRDefault="00E55FCF" w:rsidP="00E55FCF">
      <w:pPr>
        <w:pStyle w:val="ListParagraph"/>
        <w:numPr>
          <w:ilvl w:val="1"/>
          <w:numId w:val="12"/>
        </w:numPr>
      </w:pPr>
      <w:r>
        <w:t>Find the concentration if 10 mL of the second solution has been added.</w:t>
      </w:r>
    </w:p>
    <w:p w14:paraId="76A3FEC3" w14:textId="77777777" w:rsidR="00E55FCF" w:rsidRDefault="00E55FCF" w:rsidP="00E55FCF">
      <w:pPr>
        <w:pStyle w:val="ListParagraph"/>
        <w:numPr>
          <w:ilvl w:val="1"/>
          <w:numId w:val="12"/>
        </w:numPr>
      </w:pPr>
      <w:r>
        <w:t>How many mL of water must be added to obtain a 50 mg/mL solution?</w:t>
      </w:r>
    </w:p>
    <w:p w14:paraId="0C71809E" w14:textId="77777777" w:rsidR="00E55FCF" w:rsidRDefault="00E55FCF" w:rsidP="00E55FCF">
      <w:pPr>
        <w:pStyle w:val="ListParagraph"/>
        <w:numPr>
          <w:ilvl w:val="1"/>
          <w:numId w:val="12"/>
        </w:numPr>
      </w:pPr>
      <w:r>
        <w:t xml:space="preserve">What is the behavior as </w:t>
      </w:r>
      <w:r w:rsidRPr="00243D77">
        <w:rPr>
          <w:position w:val="-6"/>
        </w:rPr>
        <w:object w:dxaOrig="700" w:dyaOrig="220" w14:anchorId="49C66BEF">
          <v:shape id="_x0000_i1820" type="#_x0000_t75" style="width:36pt;height:12.75pt" o:ole="">
            <v:imagedata r:id="rId1674" o:title=""/>
          </v:shape>
          <o:OLEObject Type="Embed" ProgID="Equation.3" ShapeID="_x0000_i1820" DrawAspect="Content" ObjectID="_1720945370" r:id="rId1675"/>
        </w:object>
      </w:r>
      <w:r>
        <w:t>, and what is the physical significance of this?</w:t>
      </w:r>
    </w:p>
    <w:p w14:paraId="795FF7F3" w14:textId="77777777" w:rsidR="00E55FCF" w:rsidRDefault="00E55FCF" w:rsidP="00E55FCF">
      <w:pPr>
        <w:pStyle w:val="ListParagraph"/>
        <w:numPr>
          <w:ilvl w:val="0"/>
          <w:numId w:val="0"/>
        </w:numPr>
        <w:ind w:left="1080"/>
      </w:pPr>
    </w:p>
    <w:p w14:paraId="71B81B36" w14:textId="77777777" w:rsidR="00E55FCF" w:rsidRPr="007B10E9" w:rsidRDefault="00E55FCF" w:rsidP="00E55FCF">
      <w:pPr>
        <w:pStyle w:val="ListParagraph"/>
      </w:pPr>
      <w:r w:rsidRPr="007B10E9">
        <w:lastRenderedPageBreak/>
        <w:t>Oscar is hunting magnetic fields with his gauss meter, a device for measuring the strength and polarity of magnetic fields. The reading on the meter will increase as Oscar gets closer to a magnet. Oscar is in a long hallway at the end of which is a room containing an extremely strong magnet. When he is far down the hallway from the room, the meter reads a level of 0.2. He then walks down the hallway and enters the room. When he has gone 6 feet into the room, the meter reads 2.3. Eight feet into the room, the meter reads 4.4.</w:t>
      </w:r>
      <w:r>
        <w:t xml:space="preserve">  [UW]</w:t>
      </w:r>
    </w:p>
    <w:p w14:paraId="3EF8E339" w14:textId="77777777" w:rsidR="00E55FCF" w:rsidRPr="007B10E9" w:rsidRDefault="00E55FCF" w:rsidP="00E55FCF">
      <w:pPr>
        <w:pStyle w:val="ListParagraph"/>
        <w:numPr>
          <w:ilvl w:val="1"/>
          <w:numId w:val="12"/>
        </w:numPr>
      </w:pPr>
      <w:r w:rsidRPr="007B10E9">
        <w:t xml:space="preserve">Give a rational model </w:t>
      </w:r>
      <w:r>
        <w:t xml:space="preserve">of form </w:t>
      </w:r>
      <w:r w:rsidRPr="00243D77">
        <w:rPr>
          <w:position w:val="-24"/>
        </w:rPr>
        <w:object w:dxaOrig="1440" w:dyaOrig="620" w14:anchorId="5C277C1A">
          <v:shape id="_x0000_i1821" type="#_x0000_t75" style="width:1in;height:31.5pt" o:ole="">
            <v:imagedata r:id="rId1676" o:title=""/>
          </v:shape>
          <o:OLEObject Type="Embed" ProgID="Equation.3" ShapeID="_x0000_i1821" DrawAspect="Content" ObjectID="_1720945371" r:id="rId1677"/>
        </w:object>
      </w:r>
      <w:r>
        <w:t xml:space="preserve"> </w:t>
      </w:r>
      <w:r w:rsidRPr="007B10E9">
        <w:t xml:space="preserve">relating the meter reading </w:t>
      </w:r>
      <w:r w:rsidRPr="00243D77">
        <w:rPr>
          <w:position w:val="-10"/>
        </w:rPr>
        <w:object w:dxaOrig="540" w:dyaOrig="320" w14:anchorId="71D0C7D6">
          <v:shape id="_x0000_i1822" type="#_x0000_t75" style="width:26.25pt;height:15.75pt" o:ole="">
            <v:imagedata r:id="rId1678" o:title=""/>
          </v:shape>
          <o:OLEObject Type="Embed" ProgID="Equation.3" ShapeID="_x0000_i1822" DrawAspect="Content" ObjectID="_1720945372" r:id="rId1679"/>
        </w:object>
      </w:r>
      <w:r>
        <w:t xml:space="preserve"> </w:t>
      </w:r>
      <w:r w:rsidRPr="007B10E9">
        <w:t>to how man</w:t>
      </w:r>
      <w:r w:rsidRPr="005D0BAB">
        <w:t>y</w:t>
      </w:r>
      <w:r w:rsidRPr="007B10E9">
        <w:t xml:space="preserve"> feet </w:t>
      </w:r>
      <w:r w:rsidRPr="005D0BAB">
        <w:rPr>
          <w:rFonts w:cs="eurm10"/>
          <w:i/>
        </w:rPr>
        <w:t>x</w:t>
      </w:r>
      <w:r w:rsidRPr="007B10E9">
        <w:rPr>
          <w:rFonts w:cs="eurm10"/>
        </w:rPr>
        <w:t xml:space="preserve"> </w:t>
      </w:r>
      <w:r w:rsidRPr="007B10E9">
        <w:t>Oscar has gone into the room.</w:t>
      </w:r>
    </w:p>
    <w:p w14:paraId="6D31DE3E" w14:textId="77777777" w:rsidR="00E55FCF" w:rsidRPr="007B10E9" w:rsidRDefault="00E55FCF" w:rsidP="00E55FCF">
      <w:pPr>
        <w:pStyle w:val="ListParagraph"/>
        <w:numPr>
          <w:ilvl w:val="1"/>
          <w:numId w:val="12"/>
        </w:numPr>
      </w:pPr>
      <w:r w:rsidRPr="007B10E9">
        <w:t>How far must he go for the meter to reach 10? 100?</w:t>
      </w:r>
    </w:p>
    <w:p w14:paraId="2D27D6E1" w14:textId="4998B93A" w:rsidR="00E55FCF" w:rsidRDefault="00E55FCF" w:rsidP="00E55FCF">
      <w:pPr>
        <w:pStyle w:val="ListParagraph"/>
        <w:numPr>
          <w:ilvl w:val="1"/>
          <w:numId w:val="12"/>
        </w:numPr>
      </w:pPr>
      <w:r w:rsidRPr="00A60B71">
        <w:t>Considering your function from part (a) and the results of part (b), how far into the room do you think the magnet is?</w:t>
      </w:r>
    </w:p>
    <w:p w14:paraId="0306D318" w14:textId="77777777" w:rsidR="00051639" w:rsidRPr="005D0BAB" w:rsidRDefault="00051639" w:rsidP="00051639">
      <w:pPr>
        <w:pStyle w:val="ListParagraph"/>
        <w:numPr>
          <w:ilvl w:val="0"/>
          <w:numId w:val="0"/>
        </w:numPr>
        <w:ind w:left="1080"/>
      </w:pPr>
    </w:p>
    <w:p w14:paraId="6C6B2E02" w14:textId="77777777" w:rsidR="00E55FCF" w:rsidRDefault="00E55FCF" w:rsidP="00E55FCF">
      <w:pPr>
        <w:pStyle w:val="ListParagraph"/>
      </w:pPr>
      <w:r w:rsidRPr="007B10E9">
        <w:t>The more you study for a certain exam, the better your performance on it. If you study for 10 hours, your score will be 65%. If you study for 20 hours, your score will be 95%. You can get as close as you want to a perfect score just by studying long enough. Assume your percentage score</w:t>
      </w:r>
      <w:r>
        <w:t xml:space="preserve">, </w:t>
      </w:r>
      <w:r w:rsidRPr="00243D77">
        <w:rPr>
          <w:position w:val="-10"/>
        </w:rPr>
        <w:object w:dxaOrig="520" w:dyaOrig="320" w14:anchorId="718F4723">
          <v:shape id="_x0000_i1823" type="#_x0000_t75" style="width:26.25pt;height:15.75pt" o:ole="">
            <v:imagedata r:id="rId1680" o:title=""/>
          </v:shape>
          <o:OLEObject Type="Embed" ProgID="Equation.3" ShapeID="_x0000_i1823" DrawAspect="Content" ObjectID="_1720945373" r:id="rId1681"/>
        </w:object>
      </w:r>
      <w:r>
        <w:t>,</w:t>
      </w:r>
      <w:r w:rsidRPr="007B10E9">
        <w:t xml:space="preserve"> is a function of the number of hours</w:t>
      </w:r>
      <w:r>
        <w:t xml:space="preserve">, </w:t>
      </w:r>
      <w:r>
        <w:rPr>
          <w:i/>
        </w:rPr>
        <w:t>n</w:t>
      </w:r>
      <w:r>
        <w:t>,</w:t>
      </w:r>
      <w:r w:rsidRPr="007B10E9">
        <w:t xml:space="preserve"> that you study</w:t>
      </w:r>
      <w:r>
        <w:t xml:space="preserve"> in the form </w:t>
      </w:r>
      <w:r w:rsidRPr="00243D77">
        <w:rPr>
          <w:position w:val="-24"/>
        </w:rPr>
        <w:object w:dxaOrig="1380" w:dyaOrig="620" w14:anchorId="20A90739">
          <v:shape id="_x0000_i1824" type="#_x0000_t75" style="width:69.75pt;height:31.5pt" o:ole="">
            <v:imagedata r:id="rId1682" o:title=""/>
          </v:shape>
          <o:OLEObject Type="Embed" ProgID="Equation.3" ShapeID="_x0000_i1824" DrawAspect="Content" ObjectID="_1720945374" r:id="rId1683"/>
        </w:object>
      </w:r>
      <w:r w:rsidRPr="007B10E9">
        <w:t>. If you want a score of 80%, how long do you need to study?</w:t>
      </w:r>
      <w:r>
        <w:t xml:space="preserve"> [UW]</w:t>
      </w:r>
    </w:p>
    <w:p w14:paraId="66D0EC60" w14:textId="77777777" w:rsidR="00E55FCF" w:rsidRDefault="00E55FCF" w:rsidP="00E55FCF">
      <w:pPr>
        <w:pStyle w:val="ListParagraph"/>
        <w:numPr>
          <w:ilvl w:val="0"/>
          <w:numId w:val="0"/>
        </w:numPr>
        <w:ind w:left="360"/>
      </w:pPr>
    </w:p>
    <w:p w14:paraId="7808FD35" w14:textId="77777777" w:rsidR="00E55FCF" w:rsidRPr="007B10E9" w:rsidRDefault="00F0517E" w:rsidP="00E55FCF">
      <w:pPr>
        <w:pStyle w:val="ListParagraph"/>
      </w:pPr>
      <w:r>
        <w:rPr>
          <w:noProof/>
        </w:rPr>
        <w:drawing>
          <wp:anchor distT="0" distB="0" distL="114300" distR="114300" simplePos="0" relativeHeight="251625984" behindDoc="0" locked="0" layoutInCell="1" allowOverlap="1" wp14:anchorId="0F86D2C7" wp14:editId="62275B52">
            <wp:simplePos x="0" y="0"/>
            <wp:positionH relativeFrom="margin">
              <wp:align>right</wp:align>
            </wp:positionH>
            <wp:positionV relativeFrom="paragraph">
              <wp:posOffset>54610</wp:posOffset>
            </wp:positionV>
            <wp:extent cx="3043555" cy="1173480"/>
            <wp:effectExtent l="19050" t="0" r="4445" b="0"/>
            <wp:wrapSquare wrapText="bothSides"/>
            <wp:docPr id="304" name="Picture 84" descr="Description: Description: 14 poin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Description: 14 point 8"/>
                    <pic:cNvPicPr>
                      <a:picLocks noChangeAspect="1" noChangeArrowheads="1"/>
                    </pic:cNvPicPr>
                  </pic:nvPicPr>
                  <pic:blipFill>
                    <a:blip r:embed="rId1684" cstate="print"/>
                    <a:srcRect l="2400" t="4860" r="2200" b="5832"/>
                    <a:stretch>
                      <a:fillRect/>
                    </a:stretch>
                  </pic:blipFill>
                  <pic:spPr bwMode="auto">
                    <a:xfrm>
                      <a:off x="0" y="0"/>
                      <a:ext cx="3043555" cy="1173480"/>
                    </a:xfrm>
                    <a:prstGeom prst="rect">
                      <a:avLst/>
                    </a:prstGeom>
                    <a:noFill/>
                    <a:ln w="9525">
                      <a:noFill/>
                      <a:miter lim="800000"/>
                      <a:headEnd/>
                      <a:tailEnd/>
                    </a:ln>
                  </pic:spPr>
                </pic:pic>
              </a:graphicData>
            </a:graphic>
          </wp:anchor>
        </w:drawing>
      </w:r>
      <w:r w:rsidR="00E55FCF" w:rsidRPr="007B10E9">
        <w:t xml:space="preserve">A </w:t>
      </w:r>
      <w:proofErr w:type="gramStart"/>
      <w:r w:rsidR="00E55FCF" w:rsidRPr="007B10E9">
        <w:t>street light</w:t>
      </w:r>
      <w:proofErr w:type="gramEnd"/>
      <w:r w:rsidR="00E55FCF" w:rsidRPr="007B10E9">
        <w:t xml:space="preserve"> is 10 feet </w:t>
      </w:r>
      <w:r w:rsidR="00E55FCF">
        <w:t>n</w:t>
      </w:r>
      <w:r w:rsidR="00E55FCF" w:rsidRPr="007B10E9">
        <w:t xml:space="preserve">orth of a straight bike path that runs </w:t>
      </w:r>
      <w:r w:rsidR="00E55FCF">
        <w:t>e</w:t>
      </w:r>
      <w:r w:rsidR="00E55FCF" w:rsidRPr="007B10E9">
        <w:t>ast-</w:t>
      </w:r>
      <w:r w:rsidR="00E55FCF">
        <w:t>w</w:t>
      </w:r>
      <w:r w:rsidR="00E55FCF" w:rsidRPr="007B10E9">
        <w:t xml:space="preserve">est. Olav is bicycling down the path at a rate of 15 </w:t>
      </w:r>
      <w:r w:rsidR="00E55FCF">
        <w:t>miles per hour</w:t>
      </w:r>
      <w:r w:rsidR="00E55FCF" w:rsidRPr="007B10E9">
        <w:t xml:space="preserve">. At noon, Olav is 33 feet </w:t>
      </w:r>
      <w:r w:rsidR="00E55FCF">
        <w:t>w</w:t>
      </w:r>
      <w:r w:rsidR="00E55FCF" w:rsidRPr="007B10E9">
        <w:t xml:space="preserve">est of the point on the bike path closest to the </w:t>
      </w:r>
      <w:proofErr w:type="gramStart"/>
      <w:r w:rsidR="00E55FCF" w:rsidRPr="007B10E9">
        <w:t>street light</w:t>
      </w:r>
      <w:proofErr w:type="gramEnd"/>
      <w:r w:rsidR="00E55FCF" w:rsidRPr="007B10E9">
        <w:t xml:space="preserve">. (See the picture). The relationship between the intensity </w:t>
      </w:r>
      <w:r w:rsidR="00E55FCF" w:rsidRPr="005D0BAB">
        <w:rPr>
          <w:rFonts w:cs="eurm10"/>
          <w:i/>
        </w:rPr>
        <w:t>C</w:t>
      </w:r>
      <w:r w:rsidR="00E55FCF" w:rsidRPr="007B10E9">
        <w:rPr>
          <w:rFonts w:cs="eurm10"/>
        </w:rPr>
        <w:t xml:space="preserve"> </w:t>
      </w:r>
      <w:r w:rsidR="00E55FCF" w:rsidRPr="007B10E9">
        <w:t xml:space="preserve">of light (in candlepower) and the distance </w:t>
      </w:r>
      <w:r w:rsidR="00E55FCF" w:rsidRPr="005D0BAB">
        <w:rPr>
          <w:rFonts w:cs="eurm10"/>
          <w:i/>
        </w:rPr>
        <w:t>d</w:t>
      </w:r>
      <w:r w:rsidR="00E55FCF" w:rsidRPr="007B10E9">
        <w:rPr>
          <w:rFonts w:cs="eurm10"/>
        </w:rPr>
        <w:t xml:space="preserve"> </w:t>
      </w:r>
      <w:r w:rsidR="00E55FCF" w:rsidRPr="007B10E9">
        <w:t xml:space="preserve">(in feet) from the light source is given by </w:t>
      </w:r>
      <w:r w:rsidR="00E55FCF" w:rsidRPr="00243D77">
        <w:rPr>
          <w:position w:val="-24"/>
        </w:rPr>
        <w:object w:dxaOrig="780" w:dyaOrig="620" w14:anchorId="317627C8">
          <v:shape id="_x0000_i1825" type="#_x0000_t75" style="width:40.5pt;height:31.5pt" o:ole="">
            <v:imagedata r:id="rId1685" o:title=""/>
          </v:shape>
          <o:OLEObject Type="Embed" ProgID="Equation.3" ShapeID="_x0000_i1825" DrawAspect="Content" ObjectID="_1720945375" r:id="rId1686"/>
        </w:object>
      </w:r>
      <w:r w:rsidR="00E55FCF" w:rsidRPr="007B10E9">
        <w:t xml:space="preserve">, where </w:t>
      </w:r>
      <w:r w:rsidR="00E55FCF" w:rsidRPr="005D0BAB">
        <w:rPr>
          <w:rFonts w:cs="eurm10"/>
          <w:i/>
        </w:rPr>
        <w:t>k</w:t>
      </w:r>
      <w:r w:rsidR="00E55FCF" w:rsidRPr="007B10E9">
        <w:rPr>
          <w:rFonts w:cs="eurm10"/>
        </w:rPr>
        <w:t xml:space="preserve"> </w:t>
      </w:r>
      <w:r w:rsidR="00E55FCF" w:rsidRPr="007B10E9">
        <w:t>is a constant depending on the light source.</w:t>
      </w:r>
      <w:r w:rsidR="00E55FCF">
        <w:t xml:space="preserve">  [UW]</w:t>
      </w:r>
    </w:p>
    <w:p w14:paraId="0BE6CE65" w14:textId="77777777" w:rsidR="00E55FCF" w:rsidRPr="007B10E9" w:rsidRDefault="00E55FCF" w:rsidP="00E55FCF">
      <w:pPr>
        <w:pStyle w:val="ListParagraph"/>
        <w:numPr>
          <w:ilvl w:val="1"/>
          <w:numId w:val="12"/>
        </w:numPr>
      </w:pPr>
      <w:r w:rsidRPr="007B10E9">
        <w:t xml:space="preserve">From 20 feet away, the </w:t>
      </w:r>
      <w:proofErr w:type="gramStart"/>
      <w:r w:rsidRPr="007B10E9">
        <w:t>street light</w:t>
      </w:r>
      <w:proofErr w:type="gramEnd"/>
      <w:r w:rsidRPr="007B10E9">
        <w:t xml:space="preserve"> has an intensity of 1 candle. What is </w:t>
      </w:r>
      <w:r w:rsidRPr="005D0BAB">
        <w:rPr>
          <w:rFonts w:cs="eurm10"/>
          <w:i/>
        </w:rPr>
        <w:t>k</w:t>
      </w:r>
      <w:r w:rsidRPr="007B10E9">
        <w:t>?</w:t>
      </w:r>
    </w:p>
    <w:p w14:paraId="3088C126" w14:textId="77777777" w:rsidR="00E55FCF" w:rsidRPr="007B10E9" w:rsidRDefault="00E55FCF" w:rsidP="00E55FCF">
      <w:pPr>
        <w:pStyle w:val="ListParagraph"/>
        <w:numPr>
          <w:ilvl w:val="1"/>
          <w:numId w:val="12"/>
        </w:numPr>
      </w:pPr>
      <w:r w:rsidRPr="007B10E9">
        <w:t>Find a function which gives the intensity of the light shining on Olav as a function of time, in seconds.</w:t>
      </w:r>
    </w:p>
    <w:p w14:paraId="09669B16" w14:textId="77777777" w:rsidR="00E55FCF" w:rsidRPr="007B10E9" w:rsidRDefault="00E55FCF" w:rsidP="00E55FCF">
      <w:pPr>
        <w:pStyle w:val="ListParagraph"/>
        <w:numPr>
          <w:ilvl w:val="1"/>
          <w:numId w:val="12"/>
        </w:numPr>
      </w:pPr>
      <w:r w:rsidRPr="007B10E9">
        <w:t>When will the light on Olav have maximum intensity?</w:t>
      </w:r>
    </w:p>
    <w:p w14:paraId="1642E938" w14:textId="5CBA6BCA" w:rsidR="00E55FCF" w:rsidRPr="00A5203E" w:rsidRDefault="00E55FCF" w:rsidP="00E55FCF">
      <w:pPr>
        <w:pStyle w:val="ListParagraph"/>
        <w:numPr>
          <w:ilvl w:val="1"/>
          <w:numId w:val="12"/>
        </w:numPr>
      </w:pPr>
      <w:r w:rsidRPr="007B10E9">
        <w:t>When will the intensity of the light be 2 candles?</w:t>
      </w:r>
    </w:p>
    <w:p w14:paraId="1FF9BA20" w14:textId="77777777" w:rsidR="00E55FCF" w:rsidRPr="008E4CAE" w:rsidRDefault="00E55FCF" w:rsidP="00E55FCF"/>
    <w:p w14:paraId="4A661A9E" w14:textId="77777777" w:rsidR="00E55FCF" w:rsidRDefault="00E55FCF" w:rsidP="00E55FCF">
      <w:pPr>
        <w:tabs>
          <w:tab w:val="left" w:pos="900"/>
        </w:tabs>
        <w:rPr>
          <w:rFonts w:ascii="Trebuchet MS" w:hAnsi="Trebuchet MS"/>
        </w:rPr>
        <w:sectPr w:rsidR="00E55FCF" w:rsidSect="00E55FCF">
          <w:pgSz w:w="12240" w:h="15840" w:code="1"/>
          <w:pgMar w:top="1440" w:right="1440" w:bottom="1440" w:left="1440" w:header="720" w:footer="720" w:gutter="720"/>
          <w:cols w:space="720"/>
          <w:docGrid w:linePitch="360"/>
        </w:sectPr>
      </w:pPr>
    </w:p>
    <w:p w14:paraId="4A17F3B1" w14:textId="77777777" w:rsidR="00E55FCF" w:rsidRDefault="00E55FCF" w:rsidP="00E55FCF">
      <w:pPr>
        <w:pStyle w:val="Heading2"/>
      </w:pPr>
      <w:bookmarkStart w:id="23" w:name="_Toc481691823"/>
      <w:r>
        <w:lastRenderedPageBreak/>
        <w:t>Section 3.</w:t>
      </w:r>
      <w:r w:rsidR="005565DB">
        <w:t>8</w:t>
      </w:r>
      <w:r>
        <w:t xml:space="preserve"> Inverses and Radical Functions</w:t>
      </w:r>
      <w:bookmarkEnd w:id="23"/>
    </w:p>
    <w:p w14:paraId="13ECB468" w14:textId="77777777" w:rsidR="00E55FCF" w:rsidRDefault="00FE577E" w:rsidP="00E55FCF">
      <w:pPr>
        <w:tabs>
          <w:tab w:val="left" w:pos="900"/>
        </w:tabs>
      </w:pPr>
      <w:r>
        <w:fldChar w:fldCharType="begin"/>
      </w:r>
      <w:r w:rsidR="00E55FCF">
        <w:instrText>xe "</w:instrText>
      </w:r>
      <w:r w:rsidR="00E55FCF" w:rsidRPr="00A041C4">
        <w:rPr>
          <w:b/>
        </w:rPr>
        <w:instrText>Inverses</w:instrText>
      </w:r>
      <w:r w:rsidR="00E55FCF">
        <w:instrText>"</w:instrText>
      </w:r>
      <w:r>
        <w:fldChar w:fldCharType="end"/>
      </w:r>
      <w:r>
        <w:fldChar w:fldCharType="begin"/>
      </w:r>
      <w:r w:rsidR="00E55FCF">
        <w:instrText>xe "</w:instrText>
      </w:r>
      <w:r w:rsidR="00E55FCF">
        <w:rPr>
          <w:b/>
        </w:rPr>
        <w:instrText>Radical Functions</w:instrText>
      </w:r>
      <w:r w:rsidR="00E55FCF">
        <w:instrText>"</w:instrText>
      </w:r>
      <w:r>
        <w:fldChar w:fldCharType="end"/>
      </w:r>
      <w:r>
        <w:fldChar w:fldCharType="begin"/>
      </w:r>
      <w:r w:rsidR="00E55FCF">
        <w:instrText>xe "</w:instrText>
      </w:r>
      <w:r w:rsidR="00E55FCF" w:rsidRPr="00F402F1">
        <w:instrText>Function:</w:instrText>
      </w:r>
      <w:r w:rsidR="00E55FCF">
        <w:instrText>Radical Functions"</w:instrText>
      </w:r>
      <w:r>
        <w:fldChar w:fldCharType="end"/>
      </w:r>
    </w:p>
    <w:p w14:paraId="7AD1AADB" w14:textId="77777777" w:rsidR="00E55FCF" w:rsidRDefault="00E55FCF" w:rsidP="00E55FCF">
      <w:pPr>
        <w:tabs>
          <w:tab w:val="left" w:pos="900"/>
        </w:tabs>
      </w:pPr>
      <w:r>
        <w:t>In this section, we will explore the inverses of polynomial and rational functions, and in particular the radical functions that arise in the process.</w:t>
      </w:r>
    </w:p>
    <w:p w14:paraId="589492C9" w14:textId="77777777" w:rsidR="00E55FCF" w:rsidRDefault="00E55FCF" w:rsidP="00E55FCF">
      <w:pPr>
        <w:tabs>
          <w:tab w:val="left" w:pos="900"/>
        </w:tabs>
      </w:pPr>
    </w:p>
    <w:p w14:paraId="56D01357" w14:textId="77777777" w:rsidR="00E55FCF" w:rsidRDefault="00E55FCF" w:rsidP="00E55FCF">
      <w:pPr>
        <w:tabs>
          <w:tab w:val="left" w:pos="900"/>
        </w:tabs>
      </w:pPr>
    </w:p>
    <w:p w14:paraId="0782E725" w14:textId="77777777" w:rsidR="00E55FCF" w:rsidRDefault="00E55FCF" w:rsidP="00E55FCF">
      <w:pPr>
        <w:pStyle w:val="ExampleHeader"/>
      </w:pPr>
      <w:r>
        <w:t>Example 1</w:t>
      </w:r>
    </w:p>
    <w:p w14:paraId="43EA378E" w14:textId="77777777" w:rsidR="00E55FCF" w:rsidRDefault="00E55FCF" w:rsidP="00E55FCF">
      <w:pPr>
        <w:pStyle w:val="Example"/>
      </w:pPr>
      <w:r>
        <w:t>A water runoff collector is built in the shape of a parabolic trough as shown below.  Find the surface area of the water in the trough as a function of the depth of the water.</w:t>
      </w:r>
    </w:p>
    <w:p w14:paraId="0B621682" w14:textId="77777777" w:rsidR="00E55FCF" w:rsidRDefault="00E55FCF" w:rsidP="00E55FCF">
      <w:pPr>
        <w:pStyle w:val="Example"/>
      </w:pPr>
    </w:p>
    <w:p w14:paraId="4D063D7C" w14:textId="77777777" w:rsidR="00E55FCF" w:rsidRDefault="00FE52CD" w:rsidP="00E55FCF">
      <w:pPr>
        <w:pStyle w:val="Example"/>
      </w:pPr>
      <w:r>
        <w:rPr>
          <w:noProof/>
        </w:rPr>
        <mc:AlternateContent>
          <mc:Choice Requires="wpg">
            <w:drawing>
              <wp:anchor distT="0" distB="0" distL="114300" distR="114300" simplePos="0" relativeHeight="251660800" behindDoc="0" locked="0" layoutInCell="1" allowOverlap="1" wp14:anchorId="1CE0FB7A" wp14:editId="1AE73FE5">
                <wp:simplePos x="0" y="0"/>
                <wp:positionH relativeFrom="column">
                  <wp:posOffset>1038225</wp:posOffset>
                </wp:positionH>
                <wp:positionV relativeFrom="paragraph">
                  <wp:posOffset>54610</wp:posOffset>
                </wp:positionV>
                <wp:extent cx="3185160" cy="1085850"/>
                <wp:effectExtent l="9525" t="0" r="5715" b="21590"/>
                <wp:wrapNone/>
                <wp:docPr id="15" name="Group 71" descr="A parabolic trough, where the front face has the shape of part of a U-shaped parabola that is 18 inches tall and 12 inches wide at the top, and the sides of the trough extend straight back 3 fe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085850"/>
                          <a:chOff x="3435" y="4010"/>
                          <a:chExt cx="5016" cy="1710"/>
                        </a:xfrm>
                      </wpg:grpSpPr>
                      <wps:wsp>
                        <wps:cNvPr id="16" name="Line 43"/>
                        <wps:cNvCnPr>
                          <a:cxnSpLocks noChangeShapeType="1"/>
                        </wps:cNvCnPr>
                        <wps:spPr bwMode="auto">
                          <a:xfrm flipV="1">
                            <a:off x="3450" y="4272"/>
                            <a:ext cx="3384"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44"/>
                        <wps:cNvCnPr>
                          <a:cxnSpLocks noChangeShapeType="1"/>
                        </wps:cNvCnPr>
                        <wps:spPr bwMode="auto">
                          <a:xfrm flipV="1">
                            <a:off x="5040" y="4275"/>
                            <a:ext cx="3405" cy="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45"/>
                        <wps:cNvCnPr>
                          <a:cxnSpLocks noChangeShapeType="1"/>
                        </wps:cNvCnPr>
                        <wps:spPr bwMode="auto">
                          <a:xfrm flipV="1">
                            <a:off x="4245" y="5310"/>
                            <a:ext cx="3420"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46"/>
                        <wps:cNvCnPr>
                          <a:cxnSpLocks noChangeShapeType="1"/>
                        </wps:cNvCnPr>
                        <wps:spPr bwMode="auto">
                          <a:xfrm>
                            <a:off x="3435" y="467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47"/>
                        <wps:cNvCnPr>
                          <a:cxnSpLocks noChangeShapeType="1"/>
                        </wps:cNvCnPr>
                        <wps:spPr bwMode="auto">
                          <a:xfrm>
                            <a:off x="6840" y="4275"/>
                            <a:ext cx="16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Freeform 48"/>
                        <wps:cNvSpPr>
                          <a:spLocks/>
                        </wps:cNvSpPr>
                        <wps:spPr bwMode="auto">
                          <a:xfrm>
                            <a:off x="7665" y="4275"/>
                            <a:ext cx="780" cy="1037"/>
                          </a:xfrm>
                          <a:custGeom>
                            <a:avLst/>
                            <a:gdLst>
                              <a:gd name="T0" fmla="*/ 780 w 780"/>
                              <a:gd name="T1" fmla="*/ 0 h 1037"/>
                              <a:gd name="T2" fmla="*/ 0 w 780"/>
                              <a:gd name="T3" fmla="*/ 1035 h 1037"/>
                              <a:gd name="T4" fmla="*/ 0 60000 65536"/>
                              <a:gd name="T5" fmla="*/ 0 60000 65536"/>
                            </a:gdLst>
                            <a:ahLst/>
                            <a:cxnLst>
                              <a:cxn ang="T4">
                                <a:pos x="T0" y="T1"/>
                              </a:cxn>
                              <a:cxn ang="T5">
                                <a:pos x="T2" y="T3"/>
                              </a:cxn>
                            </a:cxnLst>
                            <a:rect l="0" t="0" r="r" b="b"/>
                            <a:pathLst>
                              <a:path w="780" h="1037">
                                <a:moveTo>
                                  <a:pt x="780" y="0"/>
                                </a:moveTo>
                                <a:cubicBezTo>
                                  <a:pt x="522" y="518"/>
                                  <a:pt x="265" y="1037"/>
                                  <a:pt x="0" y="10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49"/>
                        <wps:cNvSpPr>
                          <a:spLocks/>
                        </wps:cNvSpPr>
                        <wps:spPr bwMode="auto">
                          <a:xfrm>
                            <a:off x="6828" y="4275"/>
                            <a:ext cx="90" cy="171"/>
                          </a:xfrm>
                          <a:custGeom>
                            <a:avLst/>
                            <a:gdLst>
                              <a:gd name="T0" fmla="*/ 0 w 120"/>
                              <a:gd name="T1" fmla="*/ 0 h 225"/>
                              <a:gd name="T2" fmla="*/ 90 w 120"/>
                              <a:gd name="T3" fmla="*/ 171 h 225"/>
                              <a:gd name="T4" fmla="*/ 0 60000 65536"/>
                              <a:gd name="T5" fmla="*/ 0 60000 65536"/>
                            </a:gdLst>
                            <a:ahLst/>
                            <a:cxnLst>
                              <a:cxn ang="T4">
                                <a:pos x="T0" y="T1"/>
                              </a:cxn>
                              <a:cxn ang="T5">
                                <a:pos x="T2" y="T3"/>
                              </a:cxn>
                            </a:cxnLst>
                            <a:rect l="0" t="0" r="r" b="b"/>
                            <a:pathLst>
                              <a:path w="120" h="225">
                                <a:moveTo>
                                  <a:pt x="0" y="0"/>
                                </a:moveTo>
                                <a:cubicBezTo>
                                  <a:pt x="17" y="34"/>
                                  <a:pt x="35" y="68"/>
                                  <a:pt x="120"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50"/>
                        <wps:cNvSpPr>
                          <a:spLocks/>
                        </wps:cNvSpPr>
                        <wps:spPr bwMode="auto">
                          <a:xfrm>
                            <a:off x="3435" y="4677"/>
                            <a:ext cx="1611" cy="1041"/>
                          </a:xfrm>
                          <a:custGeom>
                            <a:avLst/>
                            <a:gdLst>
                              <a:gd name="T0" fmla="*/ 0 w 1611"/>
                              <a:gd name="T1" fmla="*/ 0 h 1041"/>
                              <a:gd name="T2" fmla="*/ 810 w 1611"/>
                              <a:gd name="T3" fmla="*/ 1041 h 1041"/>
                              <a:gd name="T4" fmla="*/ 1611 w 1611"/>
                              <a:gd name="T5" fmla="*/ 0 h 1041"/>
                              <a:gd name="T6" fmla="*/ 0 60000 65536"/>
                              <a:gd name="T7" fmla="*/ 0 60000 65536"/>
                              <a:gd name="T8" fmla="*/ 0 60000 65536"/>
                            </a:gdLst>
                            <a:ahLst/>
                            <a:cxnLst>
                              <a:cxn ang="T6">
                                <a:pos x="T0" y="T1"/>
                              </a:cxn>
                              <a:cxn ang="T7">
                                <a:pos x="T2" y="T3"/>
                              </a:cxn>
                              <a:cxn ang="T8">
                                <a:pos x="T4" y="T5"/>
                              </a:cxn>
                            </a:cxnLst>
                            <a:rect l="0" t="0" r="r" b="b"/>
                            <a:pathLst>
                              <a:path w="1611" h="1041">
                                <a:moveTo>
                                  <a:pt x="0" y="0"/>
                                </a:moveTo>
                                <a:cubicBezTo>
                                  <a:pt x="271" y="520"/>
                                  <a:pt x="542" y="1041"/>
                                  <a:pt x="810" y="1041"/>
                                </a:cubicBezTo>
                                <a:cubicBezTo>
                                  <a:pt x="1078" y="1041"/>
                                  <a:pt x="1344" y="520"/>
                                  <a:pt x="161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51"/>
                        <wps:cNvSpPr txBox="1">
                          <a:spLocks noChangeArrowheads="1"/>
                        </wps:cNvSpPr>
                        <wps:spPr bwMode="auto">
                          <a:xfrm>
                            <a:off x="5360" y="4180"/>
                            <a:ext cx="7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B4B56" w14:textId="77777777" w:rsidR="00FE52CD" w:rsidRDefault="00FE52CD" w:rsidP="00E55FCF">
                              <w:r w:rsidRPr="00082F97">
                                <w:t>3ft</w:t>
                              </w:r>
                            </w:p>
                          </w:txbxContent>
                        </wps:txbx>
                        <wps:bodyPr rot="0" vert="horz" wrap="square" lIns="0" tIns="0" rIns="0" bIns="0" anchor="t" anchorCtr="0" upright="1">
                          <a:noAutofit/>
                        </wps:bodyPr>
                      </wps:wsp>
                      <wps:wsp>
                        <wps:cNvPr id="40" name="Text Box 52"/>
                        <wps:cNvSpPr txBox="1">
                          <a:spLocks noChangeArrowheads="1"/>
                        </wps:cNvSpPr>
                        <wps:spPr bwMode="auto">
                          <a:xfrm>
                            <a:off x="7370" y="4010"/>
                            <a:ext cx="7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7124D" w14:textId="77777777" w:rsidR="00FE52CD" w:rsidRDefault="00FE52CD" w:rsidP="00E55FCF">
                              <w:r w:rsidRPr="00082F97">
                                <w:t>12 in</w:t>
                              </w:r>
                            </w:p>
                          </w:txbxContent>
                        </wps:txbx>
                        <wps:bodyPr rot="0" vert="horz" wrap="square" lIns="0" tIns="0" rIns="0" bIns="0" anchor="t" anchorCtr="0" upright="1">
                          <a:noAutofit/>
                        </wps:bodyPr>
                      </wps:wsp>
                      <wps:wsp>
                        <wps:cNvPr id="53" name="Text Box 53"/>
                        <wps:cNvSpPr txBox="1">
                          <a:spLocks noChangeArrowheads="1"/>
                        </wps:cNvSpPr>
                        <wps:spPr bwMode="auto">
                          <a:xfrm>
                            <a:off x="4260" y="4880"/>
                            <a:ext cx="7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63890" w14:textId="77777777" w:rsidR="00FE52CD" w:rsidRDefault="00FE52CD" w:rsidP="00E55FCF">
                              <w:r w:rsidRPr="00082F97">
                                <w:t>18 in</w:t>
                              </w:r>
                            </w:p>
                          </w:txbxContent>
                        </wps:txbx>
                        <wps:bodyPr rot="0" vert="horz" wrap="square" lIns="0" tIns="0" rIns="0" bIns="0" anchor="t" anchorCtr="0" upright="1">
                          <a:noAutofit/>
                        </wps:bodyPr>
                      </wps:wsp>
                      <wps:wsp>
                        <wps:cNvPr id="56" name="Line 54"/>
                        <wps:cNvCnPr>
                          <a:cxnSpLocks noChangeShapeType="1"/>
                        </wps:cNvCnPr>
                        <wps:spPr bwMode="auto">
                          <a:xfrm>
                            <a:off x="4230" y="4680"/>
                            <a:ext cx="0" cy="10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E0FB7A" id="Group 71" o:spid="_x0000_s1079" alt="A parabolic trough, where the front face has the shape of part of a U-shaped parabola that is 18 inches tall and 12 inches wide at the top, and the sides of the trough extend straight back 3 feet." style="position:absolute;left:0;text-align:left;margin-left:81.75pt;margin-top:4.3pt;width:250.8pt;height:85.5pt;z-index:251660800;mso-position-horizontal-relative:text;mso-position-vertical-relative:text" coordorigin="3435,4010" coordsize="5016,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">
                <v:line id="Line 43" o:spid="_x0000_s1080" style="position:absolute;flip:y;visibility:visible;mso-wrap-style:square" from="3450,4272" to="6834,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line id="Line 44" o:spid="_x0000_s1081" style="position:absolute;flip:y;visibility:visible;mso-wrap-style:square" from="5040,4275" to="8445,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45" o:spid="_x0000_s1082" style="position:absolute;flip:y;visibility:visible;mso-wrap-style:square" from="4245,5310" to="7665,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Line 46" o:spid="_x0000_s1083" style="position:absolute;visibility:visible;mso-wrap-style:square" from="3435,4677" to="5040,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47" o:spid="_x0000_s1084" style="position:absolute;visibility:visible;mso-wrap-style:square" from="6840,4275" to="8451,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shape id="Freeform 48" o:spid="_x0000_s1085" style="position:absolute;left:7665;top:4275;width:780;height:1037;visibility:visible;mso-wrap-style:square;v-text-anchor:top" coordsize="780,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" path="m780,c522,518,265,1037,,1035e" filled="f">
                  <v:path arrowok="t" o:connecttype="custom" o:connectlocs="780,0;0,1035" o:connectangles="0,0"/>
                </v:shape>
                <v:shape id="Freeform 49" o:spid="_x0000_s1086" style="position:absolute;left:6828;top:4275;width:90;height:171;visibility:visible;mso-wrap-style:square;v-text-anchor:top" coordsize="12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" path="m,c17,34,35,68,120,225e" filled="f">
                  <v:path arrowok="t" o:connecttype="custom" o:connectlocs="0,0;68,130" o:connectangles="0,0"/>
                </v:shape>
                <v:shape id="Freeform 50" o:spid="_x0000_s1087" style="position:absolute;left:3435;top:4677;width:1611;height:1041;visibility:visible;mso-wrap-style:square;v-text-anchor:top" coordsize="1611,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" path="m,c271,520,542,1041,810,1041v268,,534,-521,801,-1041e" filled="f">
                  <v:path arrowok="t" o:connecttype="custom" o:connectlocs="0,0;810,1041;1611,0" o:connectangles="0,0,0"/>
                </v:shape>
                <v:shape id="Text Box 51" o:spid="_x0000_s1088" type="#_x0000_t202" style="position:absolute;left:5360;top:4180;width:7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ABB4B56" w14:textId="77777777" w:rsidR="00FE52CD" w:rsidRDefault="00FE52CD" w:rsidP="00E55FCF">
                        <w:r w:rsidRPr="00082F97">
                          <w:t>3ft</w:t>
                        </w:r>
                      </w:p>
                    </w:txbxContent>
                  </v:textbox>
                </v:shape>
                <v:shape id="Text Box 52" o:spid="_x0000_s1089" type="#_x0000_t202" style="position:absolute;left:7370;top:4010;width:7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C97124D" w14:textId="77777777" w:rsidR="00FE52CD" w:rsidRDefault="00FE52CD" w:rsidP="00E55FCF">
                        <w:r w:rsidRPr="00082F97">
                          <w:t>12 in</w:t>
                        </w:r>
                      </w:p>
                    </w:txbxContent>
                  </v:textbox>
                </v:shape>
                <v:shape id="Text Box 53" o:spid="_x0000_s1090" type="#_x0000_t202" style="position:absolute;left:4260;top:4880;width:7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D363890" w14:textId="77777777" w:rsidR="00FE52CD" w:rsidRDefault="00FE52CD" w:rsidP="00E55FCF">
                        <w:r w:rsidRPr="00082F97">
                          <w:t>18 in</w:t>
                        </w:r>
                      </w:p>
                    </w:txbxContent>
                  </v:textbox>
                </v:shape>
                <v:line id="Line 54" o:spid="_x0000_s1091" style="position:absolute;visibility:visible;mso-wrap-style:square" from="4230,4680" to="4230,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">
                  <v:stroke startarrow="block" endarrow="block"/>
                </v:line>
              </v:group>
            </w:pict>
          </mc:Fallback>
        </mc:AlternateContent>
      </w:r>
    </w:p>
    <w:p w14:paraId="0371AA19" w14:textId="77777777" w:rsidR="00E55FCF" w:rsidRDefault="00E55FCF" w:rsidP="00E55FCF">
      <w:pPr>
        <w:pStyle w:val="Example"/>
      </w:pPr>
    </w:p>
    <w:p w14:paraId="3A9731B6" w14:textId="77777777" w:rsidR="00E55FCF" w:rsidRDefault="00E55FCF" w:rsidP="00E55FCF">
      <w:pPr>
        <w:pStyle w:val="Example"/>
      </w:pPr>
    </w:p>
    <w:p w14:paraId="555AE889" w14:textId="77777777" w:rsidR="00E55FCF" w:rsidRDefault="00E55FCF" w:rsidP="00E55FCF">
      <w:pPr>
        <w:pStyle w:val="Example"/>
      </w:pPr>
    </w:p>
    <w:p w14:paraId="1B97AC4F" w14:textId="77777777" w:rsidR="00E55FCF" w:rsidRDefault="00E55FCF" w:rsidP="00E55FCF">
      <w:pPr>
        <w:pStyle w:val="Example"/>
      </w:pPr>
    </w:p>
    <w:p w14:paraId="24BA12B1" w14:textId="77777777" w:rsidR="00E55FCF" w:rsidRDefault="00E55FCF" w:rsidP="00E55FCF">
      <w:pPr>
        <w:pStyle w:val="Example"/>
      </w:pPr>
    </w:p>
    <w:p w14:paraId="116BC86D" w14:textId="77777777" w:rsidR="00E55FCF" w:rsidRDefault="00E55FCF" w:rsidP="00E55FCF">
      <w:pPr>
        <w:pStyle w:val="Example"/>
      </w:pPr>
    </w:p>
    <w:p w14:paraId="6EF4B2F2" w14:textId="77777777" w:rsidR="00E55FCF" w:rsidRDefault="00E55FCF" w:rsidP="00E55FCF">
      <w:pPr>
        <w:pStyle w:val="Example"/>
      </w:pPr>
      <w:r>
        <w:t xml:space="preserve">Since it will be helpful to have an equation for the parabolic cross-sectional shape, we will impose a coordinate system at the cross section, with </w:t>
      </w:r>
      <w:r>
        <w:rPr>
          <w:i/>
        </w:rPr>
        <w:t>x</w:t>
      </w:r>
      <w:r>
        <w:t xml:space="preserve"> measured horizontally and </w:t>
      </w:r>
      <w:r>
        <w:rPr>
          <w:i/>
        </w:rPr>
        <w:t>y</w:t>
      </w:r>
      <w:r>
        <w:t xml:space="preserve"> measured vertically, with the origin at the vertex of the parabola.  </w:t>
      </w:r>
    </w:p>
    <w:p w14:paraId="3C81D457" w14:textId="77777777" w:rsidR="00E55FCF" w:rsidRDefault="00E55FCF" w:rsidP="00E55FCF">
      <w:pPr>
        <w:pStyle w:val="Example"/>
      </w:pPr>
    </w:p>
    <w:p w14:paraId="5BBBF322" w14:textId="77777777" w:rsidR="00E55FCF" w:rsidRDefault="00FE52CD" w:rsidP="00E55FCF">
      <w:pPr>
        <w:pStyle w:val="Example"/>
      </w:pPr>
      <w:r>
        <w:rPr>
          <w:noProof/>
        </w:rPr>
        <mc:AlternateContent>
          <mc:Choice Requires="wps">
            <w:drawing>
              <wp:anchor distT="0" distB="0" distL="114300" distR="114300" simplePos="0" relativeHeight="251661824" behindDoc="0" locked="0" layoutInCell="1" allowOverlap="1" wp14:anchorId="18F62D8B" wp14:editId="348AE545">
                <wp:simplePos x="0" y="0"/>
                <wp:positionH relativeFrom="column">
                  <wp:posOffset>2044700</wp:posOffset>
                </wp:positionH>
                <wp:positionV relativeFrom="paragraph">
                  <wp:posOffset>863600</wp:posOffset>
                </wp:positionV>
                <wp:extent cx="222250" cy="24765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4765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47BD931" w14:textId="77777777" w:rsidR="00FE52CD" w:rsidRPr="003827F6" w:rsidRDefault="00FE52CD" w:rsidP="00E55FCF">
                            <w:pPr>
                              <w:rPr>
                                <w:i/>
                                <w:sz w:val="20"/>
                                <w:szCs w:val="20"/>
                              </w:rPr>
                            </w:pPr>
                            <w:r w:rsidRPr="00E55FCF">
                              <w:rPr>
                                <w:rFonts w:ascii="Calibri" w:hAnsi="Calibri"/>
                                <w:i/>
                                <w:sz w:val="20"/>
                                <w:szCs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62D8B" id="Text Box 69" o:spid="_x0000_s1092" type="#_x0000_t202" style="position:absolute;left:0;text-align:left;margin-left:161pt;margin-top:68pt;width:17.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" filled="f" stroked="f">
                <v:textbox>
                  <w:txbxContent>
                    <w:p w14:paraId="147BD931" w14:textId="77777777" w:rsidR="00FE52CD" w:rsidRPr="003827F6" w:rsidRDefault="00FE52CD" w:rsidP="00E55FCF">
                      <w:pPr>
                        <w:rPr>
                          <w:i/>
                          <w:sz w:val="20"/>
                          <w:szCs w:val="20"/>
                        </w:rPr>
                      </w:pPr>
                      <w:r w:rsidRPr="00E55FCF">
                        <w:rPr>
                          <w:rFonts w:ascii="Calibri" w:hAnsi="Calibri"/>
                          <w:i/>
                          <w:sz w:val="20"/>
                          <w:szCs w:val="20"/>
                        </w:rPr>
                        <w:t>x</w:t>
                      </w:r>
                    </w:p>
                  </w:txbxContent>
                </v:textbox>
              </v:shape>
            </w:pict>
          </mc:Fallback>
        </mc:AlternateContent>
      </w:r>
      <w:r w:rsidR="00E55FCF">
        <w:rPr>
          <w:rFonts w:ascii="Trebuchet MS" w:hAnsi="Trebuchet MS"/>
          <w:sz w:val="22"/>
        </w:rPr>
        <w:t xml:space="preserve">       </w:t>
      </w:r>
      <w:r w:rsidR="005A2438">
        <w:rPr>
          <w:rFonts w:ascii="Trebuchet MS" w:hAnsi="Trebuchet MS"/>
          <w:noProof/>
          <w:sz w:val="22"/>
        </w:rPr>
        <w:drawing>
          <wp:inline distT="0" distB="0" distL="0" distR="0" wp14:anchorId="5E706529" wp14:editId="4F8A60EE">
            <wp:extent cx="1898318" cy="1248847"/>
            <wp:effectExtent l="0" t="0" r="0" b="0"/>
            <wp:docPr id="175" name="Picture 175" descr="A U-shaped parabola with vertex at the origin and passing through the points negative 6 comma 18 and 6 comm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A U-shaped parabola with vertex at the origin and passing through the points negative 6 comma 18 and 6 comma 18."/>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1928065" cy="1268417"/>
                    </a:xfrm>
                    <a:prstGeom prst="rect">
                      <a:avLst/>
                    </a:prstGeom>
                    <a:noFill/>
                    <a:ln>
                      <a:noFill/>
                    </a:ln>
                  </pic:spPr>
                </pic:pic>
              </a:graphicData>
            </a:graphic>
          </wp:inline>
        </w:drawing>
      </w:r>
    </w:p>
    <w:p w14:paraId="546B3DE9" w14:textId="77777777" w:rsidR="00E55FCF" w:rsidRDefault="00E55FCF" w:rsidP="00E55FCF">
      <w:pPr>
        <w:pStyle w:val="Example"/>
      </w:pPr>
    </w:p>
    <w:p w14:paraId="3132F654" w14:textId="77777777" w:rsidR="00E55FCF" w:rsidRDefault="00E55FCF" w:rsidP="00E55FCF">
      <w:pPr>
        <w:pStyle w:val="Example"/>
      </w:pPr>
      <w:r>
        <w:t xml:space="preserve">From this we find an equation for the parabolic shape.  Since we placed the origin at the vertex of the parabola, we know the equation will have form </w:t>
      </w:r>
      <w:r w:rsidRPr="0002391B">
        <w:rPr>
          <w:position w:val="-10"/>
        </w:rPr>
        <w:object w:dxaOrig="1080" w:dyaOrig="360" w14:anchorId="3E2655E2">
          <v:shape id="_x0000_i1826" type="#_x0000_t75" style="width:55.5pt;height:16.5pt" o:ole="">
            <v:imagedata r:id="rId1688" o:title=""/>
          </v:shape>
          <o:OLEObject Type="Embed" ProgID="Equation.3" ShapeID="_x0000_i1826" DrawAspect="Content" ObjectID="_1720945376" r:id="rId1689"/>
        </w:object>
      </w:r>
      <w:r>
        <w:t xml:space="preserve">.  Our equation will need to pass through the point (6,18), from which we can solve for the stretch factor </w:t>
      </w:r>
      <w:r>
        <w:rPr>
          <w:i/>
        </w:rPr>
        <w:t>a</w:t>
      </w:r>
      <w:r>
        <w:t>:</w:t>
      </w:r>
    </w:p>
    <w:p w14:paraId="0B20B076" w14:textId="77777777" w:rsidR="00E55FCF" w:rsidRPr="0002391B" w:rsidRDefault="00E55FCF" w:rsidP="00E55FCF">
      <w:pPr>
        <w:pStyle w:val="Example"/>
      </w:pPr>
      <w:r w:rsidRPr="0002391B">
        <w:rPr>
          <w:position w:val="-44"/>
        </w:rPr>
        <w:object w:dxaOrig="1140" w:dyaOrig="999" w14:anchorId="5FB99BA3">
          <v:shape id="_x0000_i1827" type="#_x0000_t75" style="width:57pt;height:50.25pt" o:ole="">
            <v:imagedata r:id="rId1690" o:title=""/>
          </v:shape>
          <o:OLEObject Type="Embed" ProgID="Equation.3" ShapeID="_x0000_i1827" DrawAspect="Content" ObjectID="_1720945377" r:id="rId1691"/>
        </w:object>
      </w:r>
    </w:p>
    <w:p w14:paraId="001E5E56" w14:textId="77777777" w:rsidR="00E55FCF" w:rsidRDefault="00E55FCF" w:rsidP="00E55FCF">
      <w:pPr>
        <w:pStyle w:val="Example"/>
      </w:pPr>
      <w:r>
        <w:t xml:space="preserve">Our parabolic cross section has equation </w:t>
      </w:r>
      <w:r w:rsidRPr="0002391B">
        <w:rPr>
          <w:position w:val="-24"/>
        </w:rPr>
        <w:object w:dxaOrig="1160" w:dyaOrig="620" w14:anchorId="6E94A290">
          <v:shape id="_x0000_i1828" type="#_x0000_t75" style="width:58.5pt;height:31.5pt" o:ole="">
            <v:imagedata r:id="rId1692" o:title=""/>
          </v:shape>
          <o:OLEObject Type="Embed" ProgID="Equation.3" ShapeID="_x0000_i1828" DrawAspect="Content" ObjectID="_1720945378" r:id="rId1693"/>
        </w:object>
      </w:r>
    </w:p>
    <w:p w14:paraId="2815B6F3" w14:textId="77777777" w:rsidR="00E55FCF" w:rsidRDefault="00E55FCF" w:rsidP="00E55FCF">
      <w:pPr>
        <w:pStyle w:val="Example"/>
      </w:pPr>
    </w:p>
    <w:p w14:paraId="64185A79" w14:textId="77777777" w:rsidR="00E55FCF" w:rsidRDefault="00E55FCF" w:rsidP="00E55FCF">
      <w:pPr>
        <w:pStyle w:val="Example"/>
      </w:pPr>
      <w:r>
        <w:t xml:space="preserve">Since we are interested in the surface area of the water, we are interested in determining the width at the top of the water as a function of the water depth.  For any depth </w:t>
      </w:r>
      <w:proofErr w:type="spellStart"/>
      <w:r>
        <w:rPr>
          <w:i/>
        </w:rPr>
        <w:t>y</w:t>
      </w:r>
      <w:proofErr w:type="spellEnd"/>
      <w:r>
        <w:t xml:space="preserve"> the width will be given by 2</w:t>
      </w:r>
      <w:r>
        <w:rPr>
          <w:i/>
        </w:rPr>
        <w:t>x</w:t>
      </w:r>
      <w:r>
        <w:t xml:space="preserve">, so we need to solve the equation above for </w:t>
      </w:r>
      <w:r>
        <w:rPr>
          <w:i/>
        </w:rPr>
        <w:t>x</w:t>
      </w:r>
      <w:r>
        <w:t xml:space="preserve">.  </w:t>
      </w:r>
      <w:proofErr w:type="gramStart"/>
      <w:r>
        <w:t>However</w:t>
      </w:r>
      <w:proofErr w:type="gramEnd"/>
      <w:r>
        <w:t xml:space="preserve"> notice that the original function is not one-to-one, and indeed given any output there are two inputs that produce the same output, one positive and one negative.</w:t>
      </w:r>
    </w:p>
    <w:p w14:paraId="1553C627" w14:textId="77777777" w:rsidR="00E55FCF" w:rsidRDefault="00E55FCF" w:rsidP="00E55FCF">
      <w:pPr>
        <w:pStyle w:val="Example"/>
      </w:pPr>
      <w:r>
        <w:lastRenderedPageBreak/>
        <w:t xml:space="preserve">To find an inverse, we can restrict our original function to a limited domain on which it </w:t>
      </w:r>
      <w:r>
        <w:rPr>
          <w:i/>
        </w:rPr>
        <w:t>is</w:t>
      </w:r>
      <w:r>
        <w:t xml:space="preserve"> one-to-one.  In this case, it makes sense to restrict ourselves to positive </w:t>
      </w:r>
      <w:r>
        <w:rPr>
          <w:i/>
        </w:rPr>
        <w:t>x</w:t>
      </w:r>
      <w:r>
        <w:t xml:space="preserve"> values.  On this domain, we can find an inverse by solving for the input variable:</w:t>
      </w:r>
    </w:p>
    <w:p w14:paraId="49E572C0" w14:textId="77777777" w:rsidR="00E55FCF" w:rsidRDefault="00E55FCF" w:rsidP="00E55FCF">
      <w:pPr>
        <w:pStyle w:val="Example"/>
      </w:pPr>
      <w:r w:rsidRPr="0002391B">
        <w:rPr>
          <w:position w:val="-44"/>
        </w:rPr>
        <w:object w:dxaOrig="880" w:dyaOrig="999" w14:anchorId="572D7329">
          <v:shape id="_x0000_i1829" type="#_x0000_t75" style="width:43.5pt;height:50.25pt" o:ole="">
            <v:imagedata r:id="rId1694" o:title=""/>
          </v:shape>
          <o:OLEObject Type="Embed" ProgID="Equation.3" ShapeID="_x0000_i1829" DrawAspect="Content" ObjectID="_1720945379" r:id="rId1695"/>
        </w:object>
      </w:r>
    </w:p>
    <w:p w14:paraId="02700C84" w14:textId="77777777" w:rsidR="00E55FCF" w:rsidRDefault="00E55FCF" w:rsidP="00E55FCF">
      <w:pPr>
        <w:pStyle w:val="Example"/>
      </w:pPr>
      <w:r w:rsidRPr="00531873">
        <w:rPr>
          <w:position w:val="-12"/>
        </w:rPr>
        <w:object w:dxaOrig="1020" w:dyaOrig="400" w14:anchorId="05A7C7B0">
          <v:shape id="_x0000_i1830" type="#_x0000_t75" style="width:50.25pt;height:20.25pt" o:ole="">
            <v:imagedata r:id="rId1696" o:title=""/>
          </v:shape>
          <o:OLEObject Type="Embed" ProgID="Equation.3" ShapeID="_x0000_i1830" DrawAspect="Content" ObjectID="_1720945380" r:id="rId1697"/>
        </w:object>
      </w:r>
      <w:r>
        <w:tab/>
      </w:r>
    </w:p>
    <w:p w14:paraId="1F9CD27C" w14:textId="77777777" w:rsidR="00BE63B4" w:rsidRDefault="00BE63B4" w:rsidP="00E55FCF">
      <w:pPr>
        <w:pStyle w:val="Example"/>
      </w:pPr>
    </w:p>
    <w:p w14:paraId="5E43B12B" w14:textId="77777777" w:rsidR="00E55FCF" w:rsidRDefault="00E55FCF" w:rsidP="00E55FCF">
      <w:pPr>
        <w:pStyle w:val="Example"/>
      </w:pPr>
      <w:r>
        <w:t xml:space="preserve">This is not a function as written.  Since we are limiting ourselves to positive </w:t>
      </w:r>
      <w:r>
        <w:rPr>
          <w:i/>
        </w:rPr>
        <w:t>x</w:t>
      </w:r>
      <w:r>
        <w:t xml:space="preserve"> values, we eliminate the negative solution, giving us </w:t>
      </w:r>
      <w:proofErr w:type="gramStart"/>
      <w:r>
        <w:t>the inverse function</w:t>
      </w:r>
      <w:proofErr w:type="gramEnd"/>
      <w:r>
        <w:t xml:space="preserve"> we’re looking for</w:t>
      </w:r>
    </w:p>
    <w:p w14:paraId="65F0B275" w14:textId="77777777" w:rsidR="00E55FCF" w:rsidRDefault="00E55FCF" w:rsidP="00E55FCF">
      <w:pPr>
        <w:pStyle w:val="Example"/>
      </w:pPr>
      <w:r w:rsidRPr="00531873">
        <w:rPr>
          <w:position w:val="-12"/>
        </w:rPr>
        <w:object w:dxaOrig="1200" w:dyaOrig="400" w14:anchorId="10A44B9C">
          <v:shape id="_x0000_i1831" type="#_x0000_t75" style="width:60pt;height:20.25pt" o:ole="">
            <v:imagedata r:id="rId1698" o:title=""/>
          </v:shape>
          <o:OLEObject Type="Embed" ProgID="Equation.3" ShapeID="_x0000_i1831" DrawAspect="Content" ObjectID="_1720945381" r:id="rId1699"/>
        </w:object>
      </w:r>
    </w:p>
    <w:p w14:paraId="5DFB2BA9" w14:textId="77777777" w:rsidR="00E55FCF" w:rsidRDefault="00E55FCF" w:rsidP="00E55FCF">
      <w:pPr>
        <w:pStyle w:val="Example"/>
      </w:pPr>
    </w:p>
    <w:p w14:paraId="07C6E796" w14:textId="77777777" w:rsidR="00E55FCF" w:rsidRDefault="00E55FCF" w:rsidP="00E55FCF">
      <w:pPr>
        <w:pStyle w:val="Example"/>
      </w:pPr>
      <w:r>
        <w:t xml:space="preserve">Since </w:t>
      </w:r>
      <w:r>
        <w:rPr>
          <w:i/>
        </w:rPr>
        <w:t>x</w:t>
      </w:r>
      <w:r>
        <w:t xml:space="preserve"> measures from the center out, the entire width of the water at the top will be 2</w:t>
      </w:r>
      <w:r>
        <w:rPr>
          <w:i/>
        </w:rPr>
        <w:t>x</w:t>
      </w:r>
      <w:r>
        <w:t>.  Since the trough is 3 feet (36 inches) long, the surface area will then be 36(2</w:t>
      </w:r>
      <w:r>
        <w:rPr>
          <w:i/>
        </w:rPr>
        <w:t>x</w:t>
      </w:r>
      <w:r>
        <w:t xml:space="preserve">), or in terms of </w:t>
      </w:r>
      <w:r>
        <w:rPr>
          <w:i/>
        </w:rPr>
        <w:t>y</w:t>
      </w:r>
      <w:r>
        <w:t>:</w:t>
      </w:r>
    </w:p>
    <w:p w14:paraId="74AF1C43" w14:textId="77777777" w:rsidR="00E55FCF" w:rsidRDefault="00E55FCF" w:rsidP="00E55FCF">
      <w:pPr>
        <w:pStyle w:val="Example"/>
      </w:pPr>
      <w:r w:rsidRPr="00531873">
        <w:rPr>
          <w:position w:val="-12"/>
        </w:rPr>
        <w:object w:dxaOrig="2120" w:dyaOrig="400" w14:anchorId="09F55AA5">
          <v:shape id="_x0000_i1832" type="#_x0000_t75" style="width:106.5pt;height:20.25pt" o:ole="">
            <v:imagedata r:id="rId1700" o:title=""/>
          </v:shape>
          <o:OLEObject Type="Embed" ProgID="Equation.3" ShapeID="_x0000_i1832" DrawAspect="Content" ObjectID="_1720945382" r:id="rId1701"/>
        </w:object>
      </w:r>
    </w:p>
    <w:p w14:paraId="7CDC2E12" w14:textId="77777777" w:rsidR="00E55FCF" w:rsidRDefault="00E55FCF" w:rsidP="00E55FCF">
      <w:pPr>
        <w:tabs>
          <w:tab w:val="left" w:pos="900"/>
        </w:tabs>
      </w:pPr>
    </w:p>
    <w:p w14:paraId="25E072EF" w14:textId="77777777" w:rsidR="00E55FCF" w:rsidRDefault="00E55FCF" w:rsidP="00E55FCF">
      <w:pPr>
        <w:tabs>
          <w:tab w:val="left" w:pos="900"/>
        </w:tabs>
      </w:pPr>
    </w:p>
    <w:p w14:paraId="2EA6012F" w14:textId="77777777" w:rsidR="00E55FCF" w:rsidRDefault="00E55FCF" w:rsidP="00E55FCF">
      <w:pPr>
        <w:tabs>
          <w:tab w:val="left" w:pos="900"/>
        </w:tabs>
      </w:pPr>
      <w:r>
        <w:t xml:space="preserve">The previous example illustrated two important things: </w:t>
      </w:r>
    </w:p>
    <w:p w14:paraId="3188310E" w14:textId="77777777" w:rsidR="00E55FCF" w:rsidRDefault="00E55FCF" w:rsidP="00E55FCF">
      <w:pPr>
        <w:numPr>
          <w:ilvl w:val="0"/>
          <w:numId w:val="9"/>
        </w:numPr>
        <w:tabs>
          <w:tab w:val="left" w:pos="720"/>
          <w:tab w:val="left" w:pos="900"/>
        </w:tabs>
      </w:pPr>
      <w:r>
        <w:t xml:space="preserve">When finding the inverse of a quadratic, we </w:t>
      </w:r>
      <w:proofErr w:type="gramStart"/>
      <w:r>
        <w:t>have to</w:t>
      </w:r>
      <w:proofErr w:type="gramEnd"/>
      <w:r>
        <w:t xml:space="preserve"> limit ourselves to a domain      on which the function is one-to-one.</w:t>
      </w:r>
    </w:p>
    <w:p w14:paraId="50CEBCC7" w14:textId="77777777" w:rsidR="00E55FCF" w:rsidRDefault="00E55FCF" w:rsidP="00E55FCF">
      <w:pPr>
        <w:numPr>
          <w:ilvl w:val="0"/>
          <w:numId w:val="9"/>
        </w:numPr>
        <w:tabs>
          <w:tab w:val="left" w:pos="720"/>
          <w:tab w:val="left" w:pos="900"/>
        </w:tabs>
      </w:pPr>
      <w:r>
        <w:t xml:space="preserve">The inverse of a quadratic function is a square root function.  Both are toolkit functions and different types of power functions. </w:t>
      </w:r>
    </w:p>
    <w:p w14:paraId="262CFE34" w14:textId="77777777" w:rsidR="00E55FCF" w:rsidRDefault="00E55FCF" w:rsidP="00E55FCF">
      <w:pPr>
        <w:tabs>
          <w:tab w:val="left" w:pos="900"/>
        </w:tabs>
      </w:pPr>
    </w:p>
    <w:p w14:paraId="2720D78D" w14:textId="77777777" w:rsidR="00E55FCF" w:rsidRDefault="00E55FCF" w:rsidP="00E55FCF">
      <w:pPr>
        <w:tabs>
          <w:tab w:val="left" w:pos="900"/>
        </w:tabs>
      </w:pPr>
      <w:r>
        <w:t xml:space="preserve">Functions involving roots are often called </w:t>
      </w:r>
      <w:r w:rsidRPr="00E264D6">
        <w:rPr>
          <w:b/>
        </w:rPr>
        <w:t>radical functions</w:t>
      </w:r>
      <w:r w:rsidR="00FE577E">
        <w:rPr>
          <w:b/>
        </w:rPr>
        <w:fldChar w:fldCharType="begin"/>
      </w:r>
      <w:r>
        <w:instrText>xe "</w:instrText>
      </w:r>
      <w:r w:rsidRPr="005E422B">
        <w:rPr>
          <w:b/>
        </w:rPr>
        <w:instrText>Radical F</w:instrText>
      </w:r>
      <w:r>
        <w:rPr>
          <w:b/>
        </w:rPr>
        <w:instrText>unctions</w:instrText>
      </w:r>
      <w:r>
        <w:instrText>"</w:instrText>
      </w:r>
      <w:r w:rsidR="00FE577E">
        <w:rPr>
          <w:b/>
        </w:rPr>
        <w:fldChar w:fldCharType="end"/>
      </w:r>
      <w:r w:rsidR="00FE577E">
        <w:rPr>
          <w:b/>
        </w:rPr>
        <w:fldChar w:fldCharType="begin"/>
      </w:r>
      <w:r>
        <w:instrText>xe "</w:instrText>
      </w:r>
      <w:r w:rsidRPr="001F144B">
        <w:instrText>Function:</w:instrText>
      </w:r>
      <w:r>
        <w:instrText>Radical Functions"</w:instrText>
      </w:r>
      <w:r w:rsidR="00FE577E">
        <w:rPr>
          <w:b/>
        </w:rPr>
        <w:fldChar w:fldCharType="end"/>
      </w:r>
      <w:r>
        <w:t>.</w:t>
      </w:r>
    </w:p>
    <w:p w14:paraId="31F9FAB7" w14:textId="77777777" w:rsidR="00E55FCF" w:rsidRDefault="00E55FCF" w:rsidP="00E55FCF">
      <w:pPr>
        <w:tabs>
          <w:tab w:val="left" w:pos="900"/>
        </w:tabs>
      </w:pPr>
    </w:p>
    <w:p w14:paraId="5E1404B0" w14:textId="77777777" w:rsidR="00E55FCF" w:rsidRDefault="00E55FCF" w:rsidP="00E55FCF">
      <w:pPr>
        <w:tabs>
          <w:tab w:val="left" w:pos="900"/>
        </w:tabs>
      </w:pPr>
    </w:p>
    <w:p w14:paraId="4104B558" w14:textId="77777777" w:rsidR="00E55FCF" w:rsidRDefault="00E55FCF" w:rsidP="00E55FCF">
      <w:pPr>
        <w:pStyle w:val="ExampleHeader"/>
      </w:pPr>
      <w:proofErr w:type="gramStart"/>
      <w:r>
        <w:t>Example  2</w:t>
      </w:r>
      <w:proofErr w:type="gramEnd"/>
    </w:p>
    <w:p w14:paraId="6CADCFE7" w14:textId="77777777" w:rsidR="00E55FCF" w:rsidRDefault="00E55FCF" w:rsidP="00E55FCF">
      <w:pPr>
        <w:pStyle w:val="Example"/>
      </w:pPr>
      <w:r>
        <w:t xml:space="preserve">Find the inverse of </w:t>
      </w:r>
      <w:r w:rsidRPr="000106B3">
        <w:rPr>
          <w:position w:val="-10"/>
        </w:rPr>
        <w:object w:dxaOrig="3080" w:dyaOrig="360" w14:anchorId="24A31D8C">
          <v:shape id="_x0000_i1833" type="#_x0000_t75" style="width:153.75pt;height:16.5pt" o:ole="">
            <v:imagedata r:id="rId1702" o:title=""/>
          </v:shape>
          <o:OLEObject Type="Embed" ProgID="Equation.3" ShapeID="_x0000_i1833" DrawAspect="Content" ObjectID="_1720945383" r:id="rId1703"/>
        </w:object>
      </w:r>
    </w:p>
    <w:p w14:paraId="630DB013" w14:textId="77777777" w:rsidR="00E55FCF" w:rsidRDefault="00E55FCF" w:rsidP="00E55FCF">
      <w:pPr>
        <w:pStyle w:val="Example"/>
      </w:pPr>
    </w:p>
    <w:p w14:paraId="1F28BD1E" w14:textId="77777777" w:rsidR="00E55FCF" w:rsidRDefault="00E55FCF" w:rsidP="00E55FCF">
      <w:pPr>
        <w:pStyle w:val="Example"/>
      </w:pPr>
      <w:r>
        <w:t>From the transformation form of the function, we can see this is a transformed quadratic with vertex at (</w:t>
      </w:r>
      <w:proofErr w:type="gramStart"/>
      <w:r>
        <w:t>2,-</w:t>
      </w:r>
      <w:proofErr w:type="gramEnd"/>
      <w:r>
        <w:t>3) that opens upwards.   Since the graph will be decreasing on one side of the vertex, and increasing on the other side, we can restrict this function to a domain on which it will be one-to-one by limiting the domain to</w:t>
      </w:r>
      <w:r w:rsidRPr="005F7851">
        <w:rPr>
          <w:position w:val="-6"/>
        </w:rPr>
        <w:object w:dxaOrig="560" w:dyaOrig="279" w14:anchorId="20B140C7">
          <v:shape id="_x0000_i1834" type="#_x0000_t75" style="width:28.5pt;height:13.5pt" o:ole="">
            <v:imagedata r:id="rId1704" o:title=""/>
          </v:shape>
          <o:OLEObject Type="Embed" ProgID="Equation.3" ShapeID="_x0000_i1834" DrawAspect="Content" ObjectID="_1720945384" r:id="rId1705"/>
        </w:object>
      </w:r>
      <w:r>
        <w:t>.</w:t>
      </w:r>
    </w:p>
    <w:p w14:paraId="78EBF72B" w14:textId="77777777" w:rsidR="00E55FCF" w:rsidRDefault="00E55FCF" w:rsidP="00E55FCF">
      <w:pPr>
        <w:pStyle w:val="Example"/>
      </w:pPr>
    </w:p>
    <w:p w14:paraId="0F763392" w14:textId="77777777" w:rsidR="001C6654" w:rsidRPr="001C6654" w:rsidRDefault="001C6654" w:rsidP="00E55FCF">
      <w:pPr>
        <w:pStyle w:val="Example"/>
      </w:pPr>
      <w:r>
        <w:t xml:space="preserve">To find the inverse, we will use the vertex form of the quadratic.  We start by replacing the </w:t>
      </w:r>
      <w:r>
        <w:rPr>
          <w:i/>
        </w:rPr>
        <w:t>f(x)</w:t>
      </w:r>
      <w:r>
        <w:t xml:space="preserve"> with a simple variable </w:t>
      </w:r>
      <w:r>
        <w:rPr>
          <w:i/>
        </w:rPr>
        <w:t>y</w:t>
      </w:r>
      <w:r>
        <w:t xml:space="preserve">, then solve for </w:t>
      </w:r>
      <w:r>
        <w:rPr>
          <w:i/>
        </w:rPr>
        <w:t>x</w:t>
      </w:r>
      <w:r>
        <w:t>.</w:t>
      </w:r>
    </w:p>
    <w:p w14:paraId="44A520C3" w14:textId="77777777" w:rsidR="001C6654" w:rsidRDefault="001C6654" w:rsidP="00E55FCF">
      <w:pPr>
        <w:pStyle w:val="Example"/>
      </w:pPr>
      <w:r w:rsidRPr="000106B3">
        <w:rPr>
          <w:position w:val="-10"/>
        </w:rPr>
        <w:object w:dxaOrig="1579" w:dyaOrig="360" w14:anchorId="4B0EDF9E">
          <v:shape id="_x0000_i1835" type="#_x0000_t75" style="width:78pt;height:16.5pt" o:ole="">
            <v:imagedata r:id="rId1706" o:title=""/>
          </v:shape>
          <o:OLEObject Type="Embed" ProgID="Equation.3" ShapeID="_x0000_i1835" DrawAspect="Content" ObjectID="_1720945385" r:id="rId1707"/>
        </w:object>
      </w:r>
      <w:r>
        <w:tab/>
      </w:r>
      <w:r>
        <w:tab/>
      </w:r>
      <w:r>
        <w:tab/>
        <w:t>Add 3 to both sides</w:t>
      </w:r>
    </w:p>
    <w:p w14:paraId="0DE69F93" w14:textId="77777777" w:rsidR="001C6654" w:rsidRDefault="001C6654" w:rsidP="00E55FCF">
      <w:pPr>
        <w:pStyle w:val="Example"/>
      </w:pPr>
      <w:r w:rsidRPr="000106B3">
        <w:rPr>
          <w:position w:val="-10"/>
        </w:rPr>
        <w:object w:dxaOrig="1540" w:dyaOrig="360" w14:anchorId="14A59BA0">
          <v:shape id="_x0000_i1836" type="#_x0000_t75" style="width:77.25pt;height:16.5pt" o:ole="">
            <v:imagedata r:id="rId1708" o:title=""/>
          </v:shape>
          <o:OLEObject Type="Embed" ProgID="Equation.3" ShapeID="_x0000_i1836" DrawAspect="Content" ObjectID="_1720945386" r:id="rId1709"/>
        </w:object>
      </w:r>
      <w:r>
        <w:tab/>
      </w:r>
      <w:r>
        <w:tab/>
      </w:r>
      <w:r>
        <w:tab/>
        <w:t>Take the square root</w:t>
      </w:r>
    </w:p>
    <w:p w14:paraId="63848FDC" w14:textId="77777777" w:rsidR="001C6654" w:rsidRDefault="001C6654" w:rsidP="00E55FCF">
      <w:pPr>
        <w:pStyle w:val="Example"/>
      </w:pPr>
      <w:r w:rsidRPr="001C6654">
        <w:rPr>
          <w:position w:val="-12"/>
        </w:rPr>
        <w:object w:dxaOrig="1660" w:dyaOrig="400" w14:anchorId="304FF9D4">
          <v:shape id="_x0000_i1837" type="#_x0000_t75" style="width:84.75pt;height:20.25pt" o:ole="">
            <v:imagedata r:id="rId1710" o:title=""/>
          </v:shape>
          <o:OLEObject Type="Embed" ProgID="Equation.3" ShapeID="_x0000_i1837" DrawAspect="Content" ObjectID="_1720945387" r:id="rId1711"/>
        </w:object>
      </w:r>
      <w:r>
        <w:tab/>
      </w:r>
      <w:r>
        <w:tab/>
      </w:r>
      <w:r>
        <w:tab/>
        <w:t>Add 2 to both sides</w:t>
      </w:r>
    </w:p>
    <w:p w14:paraId="6F8FD35F" w14:textId="77777777" w:rsidR="001C6654" w:rsidRDefault="001C6654" w:rsidP="00E55FCF">
      <w:pPr>
        <w:pStyle w:val="Example"/>
      </w:pPr>
      <w:r w:rsidRPr="001C6654">
        <w:rPr>
          <w:position w:val="-12"/>
        </w:rPr>
        <w:object w:dxaOrig="1420" w:dyaOrig="400" w14:anchorId="07301668">
          <v:shape id="_x0000_i1838" type="#_x0000_t75" style="width:69.75pt;height:20.25pt" o:ole="">
            <v:imagedata r:id="rId1712" o:title=""/>
          </v:shape>
          <o:OLEObject Type="Embed" ProgID="Equation.3" ShapeID="_x0000_i1838" DrawAspect="Content" ObjectID="_1720945388" r:id="rId1713"/>
        </w:object>
      </w:r>
    </w:p>
    <w:p w14:paraId="7BACC54A" w14:textId="77777777" w:rsidR="001C6654" w:rsidRDefault="001C6654" w:rsidP="00E55FCF">
      <w:pPr>
        <w:pStyle w:val="Example"/>
      </w:pPr>
    </w:p>
    <w:p w14:paraId="2E19A9BC" w14:textId="77777777" w:rsidR="001C6654" w:rsidRDefault="001C6654" w:rsidP="001C6654">
      <w:pPr>
        <w:pStyle w:val="Example"/>
      </w:pPr>
      <w:r>
        <w:lastRenderedPageBreak/>
        <w:t xml:space="preserve">Of course, as written this is not a function.  Since we restricted our original function to a domain of </w:t>
      </w:r>
      <w:r w:rsidRPr="005F7851">
        <w:rPr>
          <w:position w:val="-6"/>
        </w:rPr>
        <w:object w:dxaOrig="560" w:dyaOrig="279" w14:anchorId="5AD845D5">
          <v:shape id="_x0000_i1839" type="#_x0000_t75" style="width:28.5pt;height:13.5pt" o:ole="">
            <v:imagedata r:id="rId1704" o:title=""/>
          </v:shape>
          <o:OLEObject Type="Embed" ProgID="Equation.3" ShapeID="_x0000_i1839" DrawAspect="Content" ObjectID="_1720945389" r:id="rId1714"/>
        </w:object>
      </w:r>
      <w:r>
        <w:t xml:space="preserve">, the outputs of the inverse should be the same, telling us to utilize the </w:t>
      </w:r>
      <w:r w:rsidR="00BE63B4">
        <w:t>positive</w:t>
      </w:r>
      <w:r>
        <w:t xml:space="preserve"> case:</w:t>
      </w:r>
    </w:p>
    <w:p w14:paraId="299162E5" w14:textId="77777777" w:rsidR="001C6654" w:rsidRDefault="001C6654" w:rsidP="001C6654">
      <w:pPr>
        <w:pStyle w:val="Example"/>
      </w:pPr>
      <w:r w:rsidRPr="00A85843">
        <w:rPr>
          <w:position w:val="-12"/>
        </w:rPr>
        <w:object w:dxaOrig="2380" w:dyaOrig="400" w14:anchorId="35FBE31B">
          <v:shape id="_x0000_i1840" type="#_x0000_t75" style="width:119.25pt;height:20.25pt" o:ole="">
            <v:imagedata r:id="rId1715" o:title=""/>
          </v:shape>
          <o:OLEObject Type="Embed" ProgID="Equation.3" ShapeID="_x0000_i1840" DrawAspect="Content" ObjectID="_1720945390" r:id="rId1716"/>
        </w:object>
      </w:r>
    </w:p>
    <w:p w14:paraId="498BBD9D" w14:textId="77777777" w:rsidR="001C6654" w:rsidRDefault="001C6654" w:rsidP="001C6654">
      <w:pPr>
        <w:pStyle w:val="Example"/>
      </w:pPr>
    </w:p>
    <w:p w14:paraId="10F60262" w14:textId="77777777" w:rsidR="001C6654" w:rsidRDefault="001C6654" w:rsidP="001C6654">
      <w:pPr>
        <w:pStyle w:val="Example"/>
      </w:pPr>
      <w:r>
        <w:t>If the quadratic had not been given in vertex form, rewriting it into vertex form is probably the best approach.  Alternatively, we could have taken the standard equation and rewritten it equal to zero:</w:t>
      </w:r>
    </w:p>
    <w:p w14:paraId="48C634FB" w14:textId="77777777" w:rsidR="001C6654" w:rsidRDefault="001C6654" w:rsidP="001C6654">
      <w:pPr>
        <w:pStyle w:val="Example"/>
      </w:pPr>
      <w:r w:rsidRPr="001C6654">
        <w:rPr>
          <w:position w:val="-10"/>
        </w:rPr>
        <w:object w:dxaOrig="1860" w:dyaOrig="360" w14:anchorId="1B445DC6">
          <v:shape id="_x0000_i1841" type="#_x0000_t75" style="width:93pt;height:16.5pt" o:ole="">
            <v:imagedata r:id="rId1717" o:title=""/>
          </v:shape>
          <o:OLEObject Type="Embed" ProgID="Equation.3" ShapeID="_x0000_i1841" DrawAspect="Content" ObjectID="_1720945391" r:id="rId1718"/>
        </w:object>
      </w:r>
    </w:p>
    <w:p w14:paraId="76EB50AE" w14:textId="77777777" w:rsidR="001C6654" w:rsidRDefault="001C6654" w:rsidP="00E55FCF">
      <w:pPr>
        <w:pStyle w:val="Example"/>
      </w:pPr>
    </w:p>
    <w:p w14:paraId="3C8318B3" w14:textId="77777777" w:rsidR="001C6654" w:rsidRDefault="001C6654" w:rsidP="00E55FCF">
      <w:pPr>
        <w:pStyle w:val="Example"/>
      </w:pPr>
      <w:r>
        <w:t xml:space="preserve">We would then be able to use the quadratic formula with </w:t>
      </w:r>
      <w:r w:rsidRPr="00E264D6">
        <w:rPr>
          <w:position w:val="-6"/>
        </w:rPr>
        <w:object w:dxaOrig="520" w:dyaOrig="279" w14:anchorId="28CE3C0A">
          <v:shape id="_x0000_i1842" type="#_x0000_t75" style="width:26.25pt;height:13.5pt" o:ole="">
            <v:imagedata r:id="rId1719" o:title=""/>
          </v:shape>
          <o:OLEObject Type="Embed" ProgID="Equation.3" ShapeID="_x0000_i1842" DrawAspect="Content" ObjectID="_1720945392" r:id="rId1720"/>
        </w:object>
      </w:r>
      <w:r>
        <w:t xml:space="preserve">, </w:t>
      </w:r>
      <w:r w:rsidRPr="00E264D6">
        <w:rPr>
          <w:position w:val="-6"/>
        </w:rPr>
        <w:object w:dxaOrig="680" w:dyaOrig="279" w14:anchorId="0AE20D93">
          <v:shape id="_x0000_i1843" type="#_x0000_t75" style="width:34.5pt;height:13.5pt" o:ole="">
            <v:imagedata r:id="rId1721" o:title=""/>
          </v:shape>
          <o:OLEObject Type="Embed" ProgID="Equation.3" ShapeID="_x0000_i1843" DrawAspect="Content" ObjectID="_1720945393" r:id="rId1722"/>
        </w:object>
      </w:r>
      <w:r>
        <w:t xml:space="preserve">, and </w:t>
      </w:r>
      <w:r w:rsidRPr="00E264D6">
        <w:rPr>
          <w:position w:val="-10"/>
        </w:rPr>
        <w:object w:dxaOrig="1020" w:dyaOrig="320" w14:anchorId="1D2F6DE3">
          <v:shape id="_x0000_i1844" type="#_x0000_t75" style="width:50.25pt;height:15.75pt" o:ole="">
            <v:imagedata r:id="rId1723" o:title=""/>
          </v:shape>
          <o:OLEObject Type="Embed" ProgID="Equation.3" ShapeID="_x0000_i1844" DrawAspect="Content" ObjectID="_1720945394" r:id="rId1724"/>
        </w:object>
      </w:r>
      <w:r>
        <w:t>, resulting in the same solutions we found above:</w:t>
      </w:r>
    </w:p>
    <w:p w14:paraId="0C575DAD" w14:textId="77777777" w:rsidR="00E55FCF" w:rsidRDefault="00E55FCF" w:rsidP="00E55FCF">
      <w:pPr>
        <w:pStyle w:val="Example"/>
      </w:pPr>
      <w:r w:rsidRPr="005F7851">
        <w:rPr>
          <w:position w:val="-24"/>
        </w:rPr>
        <w:object w:dxaOrig="5800" w:dyaOrig="720" w14:anchorId="3F975AC2">
          <v:shape id="_x0000_i1845" type="#_x0000_t75" style="width:290.25pt;height:36pt" o:ole="">
            <v:imagedata r:id="rId1725" o:title=""/>
          </v:shape>
          <o:OLEObject Type="Embed" ProgID="Equation.3" ShapeID="_x0000_i1845" DrawAspect="Content" ObjectID="_1720945395" r:id="rId1726"/>
        </w:object>
      </w:r>
    </w:p>
    <w:p w14:paraId="0EB176BD" w14:textId="77777777" w:rsidR="00E55FCF" w:rsidRDefault="00E55FCF" w:rsidP="00E55FCF"/>
    <w:p w14:paraId="4924EFAD" w14:textId="77777777" w:rsidR="00E55FCF" w:rsidRDefault="00E55FCF" w:rsidP="00E55FCF">
      <w:pPr>
        <w:rPr>
          <w:rStyle w:val="TryitNowChar"/>
        </w:rPr>
      </w:pPr>
    </w:p>
    <w:p w14:paraId="290B9079" w14:textId="77777777" w:rsidR="00E55FCF" w:rsidRPr="00561BD0" w:rsidRDefault="00E55FCF" w:rsidP="00E55FCF">
      <w:pPr>
        <w:pStyle w:val="TryitNow"/>
      </w:pPr>
      <w:r w:rsidRPr="00561BD0">
        <w:t>T</w:t>
      </w:r>
      <w:r>
        <w:t>ry it No</w:t>
      </w:r>
      <w:r w:rsidRPr="00561BD0">
        <w:t>w</w:t>
      </w:r>
    </w:p>
    <w:p w14:paraId="3BB23684" w14:textId="77777777" w:rsidR="00E55FCF" w:rsidRPr="00561BD0" w:rsidRDefault="00E55FCF" w:rsidP="00E55FCF">
      <w:pPr>
        <w:pStyle w:val="TryitNowbody"/>
      </w:pPr>
      <w:r w:rsidRPr="00561BD0">
        <w:t xml:space="preserve">1. Find the inverse of the function </w:t>
      </w:r>
      <w:r w:rsidRPr="00561BD0">
        <w:rPr>
          <w:position w:val="-10"/>
        </w:rPr>
        <w:object w:dxaOrig="1300" w:dyaOrig="360" w14:anchorId="2C818E48">
          <v:shape id="_x0000_i1846" type="#_x0000_t75" style="width:66pt;height:16.5pt" o:ole="">
            <v:imagedata r:id="rId1727" o:title=""/>
          </v:shape>
          <o:OLEObject Type="Embed" ProgID="Equation.3" ShapeID="_x0000_i1846" DrawAspect="Content" ObjectID="_1720945396" r:id="rId1728"/>
        </w:object>
      </w:r>
      <w:r w:rsidRPr="00561BD0">
        <w:t xml:space="preserve">, on the domain </w:t>
      </w:r>
      <w:r w:rsidRPr="00561BD0">
        <w:rPr>
          <w:position w:val="-6"/>
        </w:rPr>
        <w:object w:dxaOrig="560" w:dyaOrig="279" w14:anchorId="013C36C7">
          <v:shape id="_x0000_i1847" type="#_x0000_t75" style="width:28.5pt;height:13.5pt" o:ole="">
            <v:imagedata r:id="rId1729" o:title=""/>
          </v:shape>
          <o:OLEObject Type="Embed" ProgID="Equation.3" ShapeID="_x0000_i1847" DrawAspect="Content" ObjectID="_1720945397" r:id="rId1730"/>
        </w:object>
      </w:r>
      <w:r>
        <w:t>.</w:t>
      </w:r>
    </w:p>
    <w:p w14:paraId="3EE24783" w14:textId="77777777" w:rsidR="00E55FCF" w:rsidRDefault="00E55FCF" w:rsidP="00E55FCF"/>
    <w:p w14:paraId="09DE331A" w14:textId="77777777" w:rsidR="00E55FCF" w:rsidRDefault="00E55FCF" w:rsidP="00E55FCF"/>
    <w:p w14:paraId="2C5B1D00" w14:textId="77777777" w:rsidR="00E55FCF" w:rsidRDefault="00E55FCF" w:rsidP="00E55FCF">
      <w:r w:rsidRPr="003C5ED4">
        <w:t>While it is not possible to find an inverse of most polynomial functions, some other basic polynomials are invertible.</w:t>
      </w:r>
    </w:p>
    <w:p w14:paraId="3E745773" w14:textId="77777777" w:rsidR="00E55FCF" w:rsidRDefault="00E55FCF" w:rsidP="00E55FCF"/>
    <w:p w14:paraId="104BB770" w14:textId="77777777" w:rsidR="00E55FCF" w:rsidRPr="003C5ED4" w:rsidRDefault="00E55FCF" w:rsidP="00E55FCF"/>
    <w:p w14:paraId="43C9034D" w14:textId="77777777" w:rsidR="00E55FCF" w:rsidRDefault="00E55FCF" w:rsidP="00E55FCF">
      <w:pPr>
        <w:pStyle w:val="ExampleHeader"/>
      </w:pPr>
      <w:r>
        <w:t>Example 3</w:t>
      </w:r>
    </w:p>
    <w:p w14:paraId="119082FB" w14:textId="77777777" w:rsidR="00E55FCF" w:rsidRDefault="00E55FCF" w:rsidP="00E55FCF">
      <w:pPr>
        <w:pStyle w:val="Example"/>
      </w:pPr>
      <w:r>
        <w:t xml:space="preserve">Find the inverse of the function </w:t>
      </w:r>
      <w:r w:rsidRPr="005F7851">
        <w:rPr>
          <w:position w:val="-10"/>
        </w:rPr>
        <w:object w:dxaOrig="1440" w:dyaOrig="360" w14:anchorId="7E0E22DE">
          <v:shape id="_x0000_i1848" type="#_x0000_t75" style="width:1in;height:16.5pt" o:ole="">
            <v:imagedata r:id="rId1731" o:title=""/>
          </v:shape>
          <o:OLEObject Type="Embed" ProgID="Equation.3" ShapeID="_x0000_i1848" DrawAspect="Content" ObjectID="_1720945398" r:id="rId1732"/>
        </w:object>
      </w:r>
      <w:r>
        <w:t>.</w:t>
      </w:r>
    </w:p>
    <w:p w14:paraId="6FFDA123" w14:textId="77777777" w:rsidR="00E55FCF" w:rsidRDefault="00E55FCF" w:rsidP="00E55FCF">
      <w:pPr>
        <w:pStyle w:val="Example"/>
      </w:pPr>
    </w:p>
    <w:p w14:paraId="701BA044" w14:textId="77777777" w:rsidR="00E55FCF" w:rsidRDefault="00E55FCF" w:rsidP="00E55FCF">
      <w:pPr>
        <w:pStyle w:val="Example"/>
        <w:rPr>
          <w:i/>
        </w:rPr>
      </w:pPr>
      <w:r>
        <w:t xml:space="preserve">This is a transformation of the basic cubic toolkit function, and based on our knowledge of that function, we know it is one-to-one.  Solving for the inverse by solving for </w:t>
      </w:r>
      <w:r>
        <w:rPr>
          <w:i/>
        </w:rPr>
        <w:t>x</w:t>
      </w:r>
    </w:p>
    <w:p w14:paraId="6EE047E9" w14:textId="77777777" w:rsidR="00E55FCF" w:rsidRDefault="00E55FCF" w:rsidP="00E55FCF">
      <w:pPr>
        <w:pStyle w:val="Example"/>
      </w:pPr>
      <w:r w:rsidRPr="005F7851">
        <w:rPr>
          <w:position w:val="-100"/>
        </w:rPr>
        <w:object w:dxaOrig="2020" w:dyaOrig="2120" w14:anchorId="7F5C8FCA">
          <v:shape id="_x0000_i1849" type="#_x0000_t75" style="width:100.5pt;height:106.5pt" o:ole="">
            <v:imagedata r:id="rId1733" o:title=""/>
          </v:shape>
          <o:OLEObject Type="Embed" ProgID="Equation.3" ShapeID="_x0000_i1849" DrawAspect="Content" ObjectID="_1720945399" r:id="rId1734"/>
        </w:object>
      </w:r>
    </w:p>
    <w:p w14:paraId="2D33B58C" w14:textId="77777777" w:rsidR="00E55FCF" w:rsidRDefault="00E55FCF" w:rsidP="00E55FCF">
      <w:pPr>
        <w:tabs>
          <w:tab w:val="left" w:pos="900"/>
        </w:tabs>
      </w:pPr>
    </w:p>
    <w:p w14:paraId="33C89819" w14:textId="77777777" w:rsidR="00E55FCF" w:rsidRDefault="00E55FCF" w:rsidP="00E55FCF">
      <w:pPr>
        <w:tabs>
          <w:tab w:val="left" w:pos="900"/>
        </w:tabs>
      </w:pPr>
    </w:p>
    <w:p w14:paraId="317FC190" w14:textId="77777777" w:rsidR="00E55FCF" w:rsidRPr="001A49AF" w:rsidRDefault="00E55FCF" w:rsidP="00E55FCF">
      <w:pPr>
        <w:tabs>
          <w:tab w:val="left" w:pos="900"/>
        </w:tabs>
      </w:pPr>
      <w:r>
        <w:t xml:space="preserve">Notice that this inverse is also a transformation of a power function with a fractional power, </w:t>
      </w:r>
      <w:r>
        <w:rPr>
          <w:i/>
        </w:rPr>
        <w:t>x</w:t>
      </w:r>
      <w:r>
        <w:rPr>
          <w:vertAlign w:val="superscript"/>
        </w:rPr>
        <w:t>1/3</w:t>
      </w:r>
      <w:r>
        <w:t>.</w:t>
      </w:r>
    </w:p>
    <w:p w14:paraId="0D3179EC" w14:textId="0654B31F" w:rsidR="00E55FCF" w:rsidRDefault="00E55FCF" w:rsidP="00E55FCF">
      <w:pPr>
        <w:tabs>
          <w:tab w:val="left" w:pos="900"/>
        </w:tabs>
      </w:pPr>
    </w:p>
    <w:p w14:paraId="7A6851CC" w14:textId="77777777" w:rsidR="003B41AC" w:rsidRDefault="003B41AC" w:rsidP="00E55FCF">
      <w:pPr>
        <w:tabs>
          <w:tab w:val="left" w:pos="900"/>
        </w:tabs>
      </w:pPr>
    </w:p>
    <w:p w14:paraId="3E1F0696" w14:textId="77777777" w:rsidR="00E55FCF" w:rsidRDefault="00E55FCF" w:rsidP="00E55FCF">
      <w:pPr>
        <w:tabs>
          <w:tab w:val="left" w:pos="900"/>
        </w:tabs>
      </w:pPr>
    </w:p>
    <w:p w14:paraId="474C76A4" w14:textId="77777777" w:rsidR="00E55FCF" w:rsidRPr="00561BD0" w:rsidRDefault="00E55FCF" w:rsidP="00E55FCF">
      <w:pPr>
        <w:pStyle w:val="TryitNow"/>
      </w:pPr>
      <w:r w:rsidRPr="00561BD0">
        <w:lastRenderedPageBreak/>
        <w:t>Try it Now</w:t>
      </w:r>
    </w:p>
    <w:p w14:paraId="5B705CB9" w14:textId="77777777" w:rsidR="00E55FCF" w:rsidRDefault="00E55FCF" w:rsidP="00E55FCF">
      <w:pPr>
        <w:pStyle w:val="TryitNowbody"/>
      </w:pPr>
      <w:r>
        <w:t xml:space="preserve">2.  Which toolkit functions have inverse functions without restricting their domain? </w:t>
      </w:r>
    </w:p>
    <w:p w14:paraId="00A21BAC" w14:textId="77777777" w:rsidR="007A1208" w:rsidRDefault="007A1208" w:rsidP="00E55FCF">
      <w:pPr>
        <w:tabs>
          <w:tab w:val="left" w:pos="900"/>
        </w:tabs>
      </w:pPr>
    </w:p>
    <w:p w14:paraId="660C4FA0" w14:textId="77777777" w:rsidR="007A1208" w:rsidRDefault="007A1208" w:rsidP="00E55FCF">
      <w:pPr>
        <w:tabs>
          <w:tab w:val="left" w:pos="900"/>
        </w:tabs>
      </w:pPr>
    </w:p>
    <w:p w14:paraId="0157AB89" w14:textId="77777777" w:rsidR="00E55FCF" w:rsidRDefault="00E55FCF" w:rsidP="00E55FCF">
      <w:pPr>
        <w:tabs>
          <w:tab w:val="left" w:pos="900"/>
        </w:tabs>
      </w:pPr>
      <w:r>
        <w:t>Besides being important as an inverse function, radical functions are common in important physical models.</w:t>
      </w:r>
    </w:p>
    <w:p w14:paraId="1B5C4FC2" w14:textId="77777777" w:rsidR="00E55FCF" w:rsidRDefault="00E55FCF" w:rsidP="00E55FCF">
      <w:pPr>
        <w:tabs>
          <w:tab w:val="left" w:pos="900"/>
        </w:tabs>
      </w:pPr>
    </w:p>
    <w:p w14:paraId="3F6C86AA" w14:textId="77777777" w:rsidR="00E55FCF" w:rsidRDefault="00E55FCF" w:rsidP="00E55FCF">
      <w:pPr>
        <w:tabs>
          <w:tab w:val="left" w:pos="900"/>
        </w:tabs>
      </w:pPr>
    </w:p>
    <w:p w14:paraId="41770E26" w14:textId="77777777" w:rsidR="00E55FCF" w:rsidRDefault="00E55FCF" w:rsidP="00E55FCF">
      <w:pPr>
        <w:pStyle w:val="ExampleHeader"/>
      </w:pPr>
      <w:r>
        <w:t>Example 4</w:t>
      </w:r>
    </w:p>
    <w:p w14:paraId="0F6696A2" w14:textId="77777777" w:rsidR="00E55FCF" w:rsidRDefault="00E55FCF" w:rsidP="00E55FCF">
      <w:pPr>
        <w:pStyle w:val="Example"/>
      </w:pPr>
      <w:r>
        <w:t xml:space="preserve">The velocity, </w:t>
      </w:r>
      <w:r>
        <w:rPr>
          <w:i/>
        </w:rPr>
        <w:t>v</w:t>
      </w:r>
      <w:r>
        <w:t xml:space="preserve"> in feet per second, of a car that slammed on its brakes can be determined based on the length of skid marks that the tires left on the ground.  This relationship is given by</w:t>
      </w:r>
    </w:p>
    <w:p w14:paraId="6DAD7B9F" w14:textId="77777777" w:rsidR="00E55FCF" w:rsidRDefault="00E55FCF" w:rsidP="00E55FCF">
      <w:pPr>
        <w:pStyle w:val="Example"/>
      </w:pPr>
      <w:r w:rsidRPr="005B728B">
        <w:rPr>
          <w:position w:val="-12"/>
        </w:rPr>
        <w:object w:dxaOrig="1400" w:dyaOrig="400" w14:anchorId="1D052867">
          <v:shape id="_x0000_i1850" type="#_x0000_t75" style="width:69.75pt;height:20.25pt" o:ole="">
            <v:imagedata r:id="rId1735" o:title=""/>
          </v:shape>
          <o:OLEObject Type="Embed" ProgID="Equation.3" ShapeID="_x0000_i1850" DrawAspect="Content" ObjectID="_1720945400" r:id="rId1736"/>
        </w:object>
      </w:r>
    </w:p>
    <w:p w14:paraId="336C7A80" w14:textId="77777777" w:rsidR="00E55FCF" w:rsidRDefault="00E55FCF" w:rsidP="00E55FCF">
      <w:pPr>
        <w:pStyle w:val="Example"/>
      </w:pPr>
      <w:r>
        <w:t xml:space="preserve">In this formula, </w:t>
      </w:r>
      <w:r w:rsidRPr="005B728B">
        <w:rPr>
          <w:i/>
        </w:rPr>
        <w:t>g</w:t>
      </w:r>
      <w:r>
        <w:t xml:space="preserve"> represents acceleration due to gravity (32 ft/sec</w:t>
      </w:r>
      <w:r>
        <w:rPr>
          <w:vertAlign w:val="superscript"/>
        </w:rPr>
        <w:t>2</w:t>
      </w:r>
      <w:r>
        <w:t xml:space="preserve">), </w:t>
      </w:r>
      <w:r>
        <w:rPr>
          <w:i/>
        </w:rPr>
        <w:t>d</w:t>
      </w:r>
      <w:r>
        <w:t xml:space="preserve"> is the length of the skid marks in feet, and </w:t>
      </w:r>
      <w:r>
        <w:rPr>
          <w:i/>
        </w:rPr>
        <w:t>f</w:t>
      </w:r>
      <w:r>
        <w:t xml:space="preserve"> is a constant representing the friction of the surface.  A car lost control on wet asphalt, with a friction coefficient of 0.5, leaving </w:t>
      </w:r>
      <w:proofErr w:type="gramStart"/>
      <w:r>
        <w:t>200 foot</w:t>
      </w:r>
      <w:proofErr w:type="gramEnd"/>
      <w:r>
        <w:t xml:space="preserve"> skid marks.  How fast was the car travelling when it lost control?</w:t>
      </w:r>
    </w:p>
    <w:p w14:paraId="63A43E2A" w14:textId="77777777" w:rsidR="00E55FCF" w:rsidRDefault="00E55FCF" w:rsidP="00E55FCF">
      <w:pPr>
        <w:pStyle w:val="Example"/>
      </w:pPr>
    </w:p>
    <w:p w14:paraId="2EF1BDE8" w14:textId="77777777" w:rsidR="00E55FCF" w:rsidRDefault="00E55FCF" w:rsidP="00E55FCF">
      <w:pPr>
        <w:pStyle w:val="Example"/>
      </w:pPr>
      <w:r>
        <w:t xml:space="preserve">Using the given values of </w:t>
      </w:r>
      <w:r>
        <w:rPr>
          <w:i/>
        </w:rPr>
        <w:t>f</w:t>
      </w:r>
      <w:r>
        <w:t xml:space="preserve"> = 0.5 and </w:t>
      </w:r>
      <w:r>
        <w:rPr>
          <w:i/>
        </w:rPr>
        <w:t>d</w:t>
      </w:r>
      <w:r>
        <w:t xml:space="preserve"> = 200, we can evaluate the given formula:</w:t>
      </w:r>
    </w:p>
    <w:p w14:paraId="0B0F2F4C" w14:textId="77777777" w:rsidR="00E55FCF" w:rsidRDefault="00E55FCF" w:rsidP="00E55FCF">
      <w:pPr>
        <w:pStyle w:val="Example"/>
      </w:pPr>
      <w:r w:rsidRPr="005B728B">
        <w:rPr>
          <w:position w:val="-12"/>
        </w:rPr>
        <w:object w:dxaOrig="3700" w:dyaOrig="400" w14:anchorId="69EBC02C">
          <v:shape id="_x0000_i1851" type="#_x0000_t75" style="width:183.75pt;height:20.25pt" o:ole="">
            <v:imagedata r:id="rId1737" o:title=""/>
          </v:shape>
          <o:OLEObject Type="Embed" ProgID="Equation.3" ShapeID="_x0000_i1851" DrawAspect="Content" ObjectID="_1720945401" r:id="rId1738"/>
        </w:object>
      </w:r>
      <w:r>
        <w:t>, which is about 54.5 miles per hour.</w:t>
      </w:r>
    </w:p>
    <w:p w14:paraId="60962B0F" w14:textId="77777777" w:rsidR="00E55FCF" w:rsidRDefault="00E55FCF" w:rsidP="00E55FCF">
      <w:pPr>
        <w:tabs>
          <w:tab w:val="left" w:pos="900"/>
        </w:tabs>
      </w:pPr>
    </w:p>
    <w:p w14:paraId="7BFEBDFB" w14:textId="77777777" w:rsidR="00E55FCF" w:rsidRDefault="00E55FCF" w:rsidP="00E55FCF">
      <w:pPr>
        <w:tabs>
          <w:tab w:val="left" w:pos="900"/>
        </w:tabs>
      </w:pPr>
    </w:p>
    <w:p w14:paraId="76CB36B9" w14:textId="77777777" w:rsidR="00E55FCF" w:rsidRDefault="00E55FCF" w:rsidP="00E55FCF">
      <w:pPr>
        <w:tabs>
          <w:tab w:val="left" w:pos="900"/>
        </w:tabs>
      </w:pPr>
      <w:r>
        <w:t>When radical functions are composed with other functions, determining domain can become more complicated.</w:t>
      </w:r>
    </w:p>
    <w:p w14:paraId="6CFF50D0" w14:textId="77777777" w:rsidR="00E55FCF" w:rsidRDefault="00E55FCF" w:rsidP="00E55FCF">
      <w:pPr>
        <w:tabs>
          <w:tab w:val="left" w:pos="900"/>
        </w:tabs>
      </w:pPr>
    </w:p>
    <w:p w14:paraId="19CC3446" w14:textId="77777777" w:rsidR="00E55FCF" w:rsidRDefault="00E55FCF" w:rsidP="00E55FCF">
      <w:pPr>
        <w:tabs>
          <w:tab w:val="left" w:pos="900"/>
        </w:tabs>
      </w:pPr>
    </w:p>
    <w:p w14:paraId="49FE2CE2" w14:textId="77777777" w:rsidR="00E55FCF" w:rsidRDefault="00E55FCF" w:rsidP="00E55FCF">
      <w:pPr>
        <w:pStyle w:val="ExampleHeader"/>
      </w:pPr>
      <w:r>
        <w:t>Example 5</w:t>
      </w:r>
    </w:p>
    <w:p w14:paraId="370CB092" w14:textId="77777777" w:rsidR="00E55FCF" w:rsidRDefault="00E55FCF" w:rsidP="00E55FCF">
      <w:pPr>
        <w:pStyle w:val="Example"/>
      </w:pPr>
      <w:r>
        <w:t xml:space="preserve">Find the domain of the function </w:t>
      </w:r>
      <w:r w:rsidRPr="005B728B">
        <w:rPr>
          <w:position w:val="-30"/>
        </w:rPr>
        <w:object w:dxaOrig="2260" w:dyaOrig="740" w14:anchorId="14384023">
          <v:shape id="_x0000_i1852" type="#_x0000_t75" style="width:113.25pt;height:36pt" o:ole="">
            <v:imagedata r:id="rId1739" o:title=""/>
          </v:shape>
          <o:OLEObject Type="Embed" ProgID="Equation.3" ShapeID="_x0000_i1852" DrawAspect="Content" ObjectID="_1720945402" r:id="rId1740"/>
        </w:object>
      </w:r>
      <w:r>
        <w:t>.</w:t>
      </w:r>
    </w:p>
    <w:p w14:paraId="7CDE9C0A" w14:textId="77777777" w:rsidR="00E55FCF" w:rsidRDefault="00E55FCF" w:rsidP="00E55FCF">
      <w:pPr>
        <w:pStyle w:val="Example"/>
      </w:pPr>
    </w:p>
    <w:p w14:paraId="03152505" w14:textId="77777777" w:rsidR="00E55FCF" w:rsidRDefault="00E55FCF" w:rsidP="00E55FCF">
      <w:pPr>
        <w:pStyle w:val="Example"/>
      </w:pPr>
      <w:r>
        <w:t xml:space="preserve">Since a square root is only defined when the quantity under the radical is non-negative, we need to determine where </w:t>
      </w:r>
      <w:r w:rsidRPr="005B728B">
        <w:rPr>
          <w:position w:val="-28"/>
        </w:rPr>
        <w:object w:dxaOrig="1740" w:dyaOrig="660" w14:anchorId="4D01449F">
          <v:shape id="_x0000_i1853" type="#_x0000_t75" style="width:87.75pt;height:31.5pt" o:ole="">
            <v:imagedata r:id="rId1741" o:title=""/>
          </v:shape>
          <o:OLEObject Type="Embed" ProgID="Equation.3" ShapeID="_x0000_i1853" DrawAspect="Content" ObjectID="_1720945403" r:id="rId1742"/>
        </w:object>
      </w:r>
      <w:r>
        <w:t xml:space="preserve">.  A rational function can change signs (change from positive to negative or vice versa) at horizontal intercepts and at vertical asymptotes.  For this equation, the graph could change signs at </w:t>
      </w:r>
      <w:r>
        <w:rPr>
          <w:i/>
        </w:rPr>
        <w:t>x</w:t>
      </w:r>
      <w:r>
        <w:t xml:space="preserve"> = -2, 1, and 3.  </w:t>
      </w:r>
    </w:p>
    <w:p w14:paraId="5D39EE2E" w14:textId="77777777" w:rsidR="00E55FCF" w:rsidRDefault="00E55FCF" w:rsidP="00E55FCF">
      <w:pPr>
        <w:pStyle w:val="Example"/>
      </w:pPr>
    </w:p>
    <w:p w14:paraId="127351DA" w14:textId="77777777" w:rsidR="00E55FCF" w:rsidRDefault="00E55FCF" w:rsidP="00E55FCF">
      <w:pPr>
        <w:pStyle w:val="Example"/>
      </w:pPr>
      <w:r>
        <w:t>To determine on which intervals the rational expression is positive, we could evaluate the expression at test values, or sketch a graph.  While both approaches work equally well, for this example we will use a graph.</w:t>
      </w:r>
    </w:p>
    <w:p w14:paraId="6D17DB54" w14:textId="77777777" w:rsidR="00E55FCF" w:rsidRDefault="00E55FCF" w:rsidP="00E55FCF">
      <w:pPr>
        <w:pStyle w:val="Example"/>
      </w:pPr>
    </w:p>
    <w:p w14:paraId="0050519C" w14:textId="77777777" w:rsidR="003B41AC" w:rsidRDefault="00E55FCF" w:rsidP="00E55FCF">
      <w:pPr>
        <w:pStyle w:val="Example"/>
      </w:pPr>
      <w:r>
        <w:t xml:space="preserve">This function has two horizontal intercepts, both of which exhibit linear behavior, where the graph will pass through the intercept.  There is one vertical asymptote, corresponding to a linear factor, leading to a behavior </w:t>
      </w:r>
      <w:proofErr w:type="gramStart"/>
      <w:r>
        <w:t>similar to</w:t>
      </w:r>
      <w:proofErr w:type="gramEnd"/>
      <w:r>
        <w:t xml:space="preserve"> the basic reciprocal toolkit function.  There is a vertical intercept at (0, 6).  </w:t>
      </w:r>
    </w:p>
    <w:p w14:paraId="47461C21" w14:textId="0F16FF64" w:rsidR="00E55FCF" w:rsidRDefault="00E55FCF" w:rsidP="00E55FCF">
      <w:pPr>
        <w:pStyle w:val="Example"/>
      </w:pPr>
      <w:r>
        <w:lastRenderedPageBreak/>
        <w:t xml:space="preserve">This graph does not have a horizontal asymptote, since the degree of the numerator is larger than the degree of the denominator.  </w:t>
      </w:r>
    </w:p>
    <w:p w14:paraId="67B1E624" w14:textId="77777777" w:rsidR="00E55FCF" w:rsidRDefault="00E55FCF" w:rsidP="00E55FCF">
      <w:pPr>
        <w:pStyle w:val="Example"/>
      </w:pPr>
    </w:p>
    <w:p w14:paraId="2ED6F036" w14:textId="77777777" w:rsidR="00E55FCF" w:rsidRPr="003C5ED4" w:rsidRDefault="006F0E58" w:rsidP="00E55FCF">
      <w:pPr>
        <w:pStyle w:val="Example"/>
      </w:pPr>
      <w:r>
        <w:rPr>
          <w:noProof/>
        </w:rPr>
        <w:drawing>
          <wp:anchor distT="0" distB="0" distL="114300" distR="114300" simplePos="0" relativeHeight="251642368" behindDoc="0" locked="0" layoutInCell="1" allowOverlap="1" wp14:anchorId="44B273A9" wp14:editId="0AB574A3">
            <wp:simplePos x="0" y="0"/>
            <wp:positionH relativeFrom="column">
              <wp:posOffset>3313430</wp:posOffset>
            </wp:positionH>
            <wp:positionV relativeFrom="paragraph">
              <wp:posOffset>269875</wp:posOffset>
            </wp:positionV>
            <wp:extent cx="2252980" cy="1804670"/>
            <wp:effectExtent l="0" t="0" r="7620" b="0"/>
            <wp:wrapSquare wrapText="bothSides"/>
            <wp:docPr id="180" name="Picture 180" descr="A graph that starts out negative and increasing, crosses the x-axis at x=negative 2, and increases towards infinity as x approaches 1. Right of 1 the graph increases from negative infinity, crosses the x-axis at x=3, and continues to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 graph that starts out negative and increasing, crosses the x-axis at x=negative 2, and increases towards infinity as x approaches 1. Right of 1 the graph increases from negative infinity, crosses the x-axis at x=3, and continues to increase."/>
                    <pic:cNvPicPr>
                      <a:picLocks noChangeAspect="1" noChangeArrowheads="1"/>
                    </pic:cNvPicPr>
                  </pic:nvPicPr>
                  <pic:blipFill>
                    <a:blip r:embed="rId1743">
                      <a:extLst>
                        <a:ext uri="{28A0092B-C50C-407E-A947-70E740481C1C}">
                          <a14:useLocalDpi xmlns:a14="http://schemas.microsoft.com/office/drawing/2010/main" val="0"/>
                        </a:ext>
                      </a:extLst>
                    </a:blip>
                    <a:srcRect/>
                    <a:stretch>
                      <a:fillRect/>
                    </a:stretch>
                  </pic:blipFill>
                  <pic:spPr bwMode="auto">
                    <a:xfrm>
                      <a:off x="0" y="0"/>
                      <a:ext cx="2252980" cy="1804670"/>
                    </a:xfrm>
                    <a:prstGeom prst="rect">
                      <a:avLst/>
                    </a:prstGeom>
                    <a:noFill/>
                    <a:ln>
                      <a:noFill/>
                    </a:ln>
                  </pic:spPr>
                </pic:pic>
              </a:graphicData>
            </a:graphic>
          </wp:anchor>
        </w:drawing>
      </w:r>
      <w:r w:rsidR="00E55FCF">
        <w:t xml:space="preserve">From the vertical intercept and horizontal intercept at </w:t>
      </w:r>
      <w:r w:rsidR="00E55FCF">
        <w:rPr>
          <w:i/>
        </w:rPr>
        <w:t>x</w:t>
      </w:r>
      <w:r w:rsidR="00E55FCF">
        <w:t xml:space="preserve"> = -2, we can sketch the left side of the graph.  From the behavior at the asymptote, we can sketch the right side of the graph.</w:t>
      </w:r>
    </w:p>
    <w:p w14:paraId="06CA0822" w14:textId="77777777" w:rsidR="00E55FCF" w:rsidRDefault="00E55FCF" w:rsidP="00E55FCF">
      <w:pPr>
        <w:pStyle w:val="Example"/>
      </w:pPr>
    </w:p>
    <w:p w14:paraId="0FA6C2E4" w14:textId="77777777" w:rsidR="00E55FCF" w:rsidRDefault="00E55FCF" w:rsidP="00E55FCF">
      <w:pPr>
        <w:pStyle w:val="Example"/>
        <w:rPr>
          <w:rFonts w:ascii="Trebuchet MS" w:hAnsi="Trebuchet MS"/>
          <w:sz w:val="22"/>
        </w:rPr>
      </w:pPr>
    </w:p>
    <w:p w14:paraId="0B8F63B2" w14:textId="77777777" w:rsidR="00E55FCF" w:rsidRDefault="00E55FCF" w:rsidP="00E55FCF">
      <w:pPr>
        <w:pStyle w:val="Example"/>
        <w:rPr>
          <w:rFonts w:ascii="Trebuchet MS" w:hAnsi="Trebuchet MS"/>
          <w:sz w:val="22"/>
        </w:rPr>
      </w:pPr>
    </w:p>
    <w:p w14:paraId="16F0665A" w14:textId="77777777" w:rsidR="00E55FCF" w:rsidRDefault="00E55FCF" w:rsidP="00E55FCF">
      <w:pPr>
        <w:pStyle w:val="Example"/>
      </w:pPr>
      <w:r>
        <w:t xml:space="preserve">From the graph, we can now tell on which intervals this expression will be non-negative, so the original function </w:t>
      </w:r>
      <w:r>
        <w:rPr>
          <w:i/>
        </w:rPr>
        <w:t>f(x)</w:t>
      </w:r>
      <w:r>
        <w:t xml:space="preserve"> will be defined.</w:t>
      </w:r>
    </w:p>
    <w:p w14:paraId="1F935780" w14:textId="77777777" w:rsidR="00E55FCF" w:rsidRPr="003C5ED4" w:rsidRDefault="00E55FCF" w:rsidP="00E55FCF">
      <w:pPr>
        <w:pStyle w:val="Example"/>
      </w:pPr>
      <w:r>
        <w:rPr>
          <w:i/>
        </w:rPr>
        <w:t>f(x)</w:t>
      </w:r>
      <w:r>
        <w:t xml:space="preserve"> has domain </w:t>
      </w:r>
      <w:r w:rsidRPr="003C5ED4">
        <w:rPr>
          <w:position w:val="-10"/>
        </w:rPr>
        <w:object w:dxaOrig="1900" w:dyaOrig="320" w14:anchorId="1C219071">
          <v:shape id="_x0000_i1854" type="#_x0000_t75" style="width:94.5pt;height:15.75pt" o:ole="">
            <v:imagedata r:id="rId1744" o:title=""/>
          </v:shape>
          <o:OLEObject Type="Embed" ProgID="Equation.3" ShapeID="_x0000_i1854" DrawAspect="Content" ObjectID="_1720945404" r:id="rId1745"/>
        </w:object>
      </w:r>
      <w:r>
        <w:t xml:space="preserve">, or in interval notation, </w:t>
      </w:r>
      <w:r w:rsidRPr="003C5ED4">
        <w:rPr>
          <w:position w:val="-10"/>
        </w:rPr>
        <w:object w:dxaOrig="1400" w:dyaOrig="320" w14:anchorId="4EAEF479">
          <v:shape id="_x0000_i1855" type="#_x0000_t75" style="width:69.75pt;height:15.75pt" o:ole="">
            <v:imagedata r:id="rId1746" o:title=""/>
          </v:shape>
          <o:OLEObject Type="Embed" ProgID="Equation.3" ShapeID="_x0000_i1855" DrawAspect="Content" ObjectID="_1720945405" r:id="rId1747"/>
        </w:object>
      </w:r>
      <w:r>
        <w:t>.</w:t>
      </w:r>
    </w:p>
    <w:p w14:paraId="729083F1" w14:textId="77777777" w:rsidR="00E55FCF" w:rsidRDefault="00E55FCF" w:rsidP="00E55FCF">
      <w:pPr>
        <w:tabs>
          <w:tab w:val="left" w:pos="900"/>
        </w:tabs>
      </w:pPr>
    </w:p>
    <w:p w14:paraId="2D22A877" w14:textId="77777777" w:rsidR="00E55FCF" w:rsidRPr="005B728B" w:rsidRDefault="00E55FCF" w:rsidP="00E55FCF">
      <w:pPr>
        <w:tabs>
          <w:tab w:val="left" w:pos="900"/>
        </w:tabs>
      </w:pPr>
    </w:p>
    <w:p w14:paraId="25A5B712" w14:textId="77777777" w:rsidR="00E55FCF" w:rsidRDefault="00E55FCF" w:rsidP="00E55FCF">
      <w:pPr>
        <w:tabs>
          <w:tab w:val="left" w:pos="900"/>
        </w:tabs>
      </w:pPr>
      <w:r>
        <w:t>Like with finding inverses of quadratic functions, it is sometimes desirable to find the inverse of a rational function, particularly of rational functions that are the ratio of linear functions, such as our concentration examples.</w:t>
      </w:r>
    </w:p>
    <w:p w14:paraId="616CFF36" w14:textId="77777777" w:rsidR="00E55FCF" w:rsidRDefault="00E55FCF" w:rsidP="00E55FCF">
      <w:pPr>
        <w:tabs>
          <w:tab w:val="left" w:pos="900"/>
        </w:tabs>
      </w:pPr>
    </w:p>
    <w:p w14:paraId="2D879402" w14:textId="77777777" w:rsidR="00E55FCF" w:rsidRDefault="00E55FCF" w:rsidP="00E55FCF">
      <w:pPr>
        <w:tabs>
          <w:tab w:val="left" w:pos="900"/>
        </w:tabs>
      </w:pPr>
    </w:p>
    <w:p w14:paraId="4545DEF4" w14:textId="77777777" w:rsidR="00E55FCF" w:rsidRDefault="00E55FCF" w:rsidP="00E55FCF">
      <w:pPr>
        <w:pStyle w:val="ExampleHeader"/>
      </w:pPr>
      <w:r>
        <w:t>Example 6</w:t>
      </w:r>
    </w:p>
    <w:p w14:paraId="24870265" w14:textId="77777777" w:rsidR="00E55FCF" w:rsidRDefault="00E55FCF" w:rsidP="00E55FCF">
      <w:pPr>
        <w:pStyle w:val="Example"/>
      </w:pPr>
      <w:r>
        <w:t xml:space="preserve">The function </w:t>
      </w:r>
      <w:r w:rsidRPr="00FE3A9E">
        <w:rPr>
          <w:position w:val="-24"/>
        </w:rPr>
        <w:object w:dxaOrig="1719" w:dyaOrig="620" w14:anchorId="28E5B35B">
          <v:shape id="_x0000_i1856" type="#_x0000_t75" style="width:85.5pt;height:31.5pt" o:ole="">
            <v:imagedata r:id="rId1748" o:title=""/>
          </v:shape>
          <o:OLEObject Type="Embed" ProgID="Equation.3" ShapeID="_x0000_i1856" DrawAspect="Content" ObjectID="_1720945406" r:id="rId1749"/>
        </w:object>
      </w:r>
      <w:r>
        <w:t xml:space="preserve"> was used in the previous section to represent the concentration of an acid solution after </w:t>
      </w:r>
      <w:r>
        <w:rPr>
          <w:i/>
        </w:rPr>
        <w:t xml:space="preserve">n </w:t>
      </w:r>
      <w:r>
        <w:t xml:space="preserve">mL of 40% solution has been added to 100 mL of a 20% solution.  We might want to be able to determine instead how much 40% solution has been added based on the current concentration of the mixture. </w:t>
      </w:r>
    </w:p>
    <w:p w14:paraId="6A73A8AB" w14:textId="77777777" w:rsidR="00E55FCF" w:rsidRDefault="00E55FCF" w:rsidP="00E55FCF">
      <w:pPr>
        <w:pStyle w:val="Example"/>
      </w:pPr>
    </w:p>
    <w:p w14:paraId="721A8900" w14:textId="77777777" w:rsidR="00E55FCF" w:rsidRDefault="00E55FCF" w:rsidP="00E55FCF">
      <w:pPr>
        <w:pStyle w:val="Example"/>
      </w:pPr>
      <w:r>
        <w:t>To do this, we would want the inverse of this function:</w:t>
      </w:r>
    </w:p>
    <w:p w14:paraId="7F06BFE1" w14:textId="77777777" w:rsidR="00E55FCF" w:rsidRDefault="00E55FCF" w:rsidP="00E55FCF">
      <w:pPr>
        <w:pStyle w:val="Example"/>
      </w:pPr>
      <w:r w:rsidRPr="00FE3A9E">
        <w:rPr>
          <w:position w:val="-24"/>
        </w:rPr>
        <w:object w:dxaOrig="1440" w:dyaOrig="620" w14:anchorId="0F1E6508">
          <v:shape id="_x0000_i1857" type="#_x0000_t75" style="width:1in;height:31.5pt" o:ole="">
            <v:imagedata r:id="rId1750" o:title=""/>
          </v:shape>
          <o:OLEObject Type="Embed" ProgID="Equation.3" ShapeID="_x0000_i1857" DrawAspect="Content" ObjectID="_1720945407" r:id="rId1751"/>
        </w:object>
      </w:r>
      <w:r>
        <w:tab/>
      </w:r>
      <w:r>
        <w:tab/>
        <w:t>multiply both sides by the denominator</w:t>
      </w:r>
    </w:p>
    <w:p w14:paraId="40FC16BF" w14:textId="77777777" w:rsidR="00E55FCF" w:rsidRDefault="00E55FCF" w:rsidP="00E55FCF">
      <w:pPr>
        <w:pStyle w:val="Example"/>
      </w:pPr>
      <w:r w:rsidRPr="00FE3A9E">
        <w:rPr>
          <w:position w:val="-10"/>
        </w:rPr>
        <w:object w:dxaOrig="2240" w:dyaOrig="320" w14:anchorId="1C169583">
          <v:shape id="_x0000_i1858" type="#_x0000_t75" style="width:111.75pt;height:15.75pt" o:ole="">
            <v:imagedata r:id="rId1752" o:title=""/>
          </v:shape>
          <o:OLEObject Type="Embed" ProgID="Equation.3" ShapeID="_x0000_i1858" DrawAspect="Content" ObjectID="_1720945408" r:id="rId1753"/>
        </w:object>
      </w:r>
      <w:r>
        <w:tab/>
        <w:t>distribute</w:t>
      </w:r>
    </w:p>
    <w:p w14:paraId="2201688B" w14:textId="77777777" w:rsidR="00E55FCF" w:rsidRDefault="00E55FCF" w:rsidP="00E55FCF">
      <w:pPr>
        <w:pStyle w:val="Example"/>
      </w:pPr>
      <w:r w:rsidRPr="00FE3A9E">
        <w:rPr>
          <w:position w:val="-6"/>
        </w:rPr>
        <w:object w:dxaOrig="2240" w:dyaOrig="279" w14:anchorId="29727F82">
          <v:shape id="_x0000_i1859" type="#_x0000_t75" style="width:111.75pt;height:13.5pt" o:ole="">
            <v:imagedata r:id="rId1754" o:title=""/>
          </v:shape>
          <o:OLEObject Type="Embed" ProgID="Equation.3" ShapeID="_x0000_i1859" DrawAspect="Content" ObjectID="_1720945409" r:id="rId1755"/>
        </w:object>
      </w:r>
      <w:r>
        <w:tab/>
        <w:t xml:space="preserve">group everything with </w:t>
      </w:r>
      <w:r>
        <w:rPr>
          <w:i/>
        </w:rPr>
        <w:t>n</w:t>
      </w:r>
      <w:r>
        <w:t xml:space="preserve"> on one side</w:t>
      </w:r>
    </w:p>
    <w:p w14:paraId="2B145717" w14:textId="77777777" w:rsidR="00E55FCF" w:rsidRDefault="00E55FCF" w:rsidP="00E55FCF">
      <w:pPr>
        <w:pStyle w:val="Example"/>
      </w:pPr>
      <w:r w:rsidRPr="00FE3A9E">
        <w:rPr>
          <w:position w:val="-6"/>
        </w:rPr>
        <w:object w:dxaOrig="2220" w:dyaOrig="279" w14:anchorId="28926B8E">
          <v:shape id="_x0000_i1860" type="#_x0000_t75" style="width:113.25pt;height:13.5pt" o:ole="">
            <v:imagedata r:id="rId1756" o:title=""/>
          </v:shape>
          <o:OLEObject Type="Embed" ProgID="Equation.3" ShapeID="_x0000_i1860" DrawAspect="Content" ObjectID="_1720945410" r:id="rId1757"/>
        </w:object>
      </w:r>
      <w:r>
        <w:tab/>
        <w:t xml:space="preserve">factor out </w:t>
      </w:r>
      <w:r>
        <w:rPr>
          <w:i/>
        </w:rPr>
        <w:t>n</w:t>
      </w:r>
    </w:p>
    <w:p w14:paraId="465DE8D8" w14:textId="77777777" w:rsidR="00E55FCF" w:rsidRDefault="00E55FCF" w:rsidP="00E55FCF">
      <w:pPr>
        <w:pStyle w:val="Example"/>
      </w:pPr>
      <w:r w:rsidRPr="00FE3A9E">
        <w:rPr>
          <w:position w:val="-10"/>
        </w:rPr>
        <w:object w:dxaOrig="2280" w:dyaOrig="320" w14:anchorId="1434EB73">
          <v:shape id="_x0000_i1861" type="#_x0000_t75" style="width:114pt;height:15.75pt" o:ole="">
            <v:imagedata r:id="rId1758" o:title=""/>
          </v:shape>
          <o:OLEObject Type="Embed" ProgID="Equation.3" ShapeID="_x0000_i1861" DrawAspect="Content" ObjectID="_1720945411" r:id="rId1759"/>
        </w:object>
      </w:r>
      <w:r>
        <w:tab/>
        <w:t>divide to find the inverse</w:t>
      </w:r>
    </w:p>
    <w:p w14:paraId="1BBA77FE" w14:textId="77777777" w:rsidR="00E55FCF" w:rsidRDefault="00E55FCF" w:rsidP="00E55FCF">
      <w:pPr>
        <w:pStyle w:val="Example"/>
      </w:pPr>
      <w:r w:rsidRPr="00FE3A9E">
        <w:rPr>
          <w:position w:val="-24"/>
        </w:rPr>
        <w:object w:dxaOrig="1800" w:dyaOrig="620" w14:anchorId="4D394B7B">
          <v:shape id="_x0000_i1862" type="#_x0000_t75" style="width:88.5pt;height:31.5pt" o:ole="">
            <v:imagedata r:id="rId1760" o:title=""/>
          </v:shape>
          <o:OLEObject Type="Embed" ProgID="Equation.3" ShapeID="_x0000_i1862" DrawAspect="Content" ObjectID="_1720945412" r:id="rId1761"/>
        </w:object>
      </w:r>
    </w:p>
    <w:p w14:paraId="5B9A16BA" w14:textId="77777777" w:rsidR="00E55FCF" w:rsidRDefault="00E55FCF" w:rsidP="00E55FCF">
      <w:pPr>
        <w:pStyle w:val="Example"/>
      </w:pPr>
    </w:p>
    <w:p w14:paraId="4166B40A" w14:textId="77777777" w:rsidR="00E55FCF" w:rsidRDefault="00E55FCF" w:rsidP="00E55FCF">
      <w:pPr>
        <w:pStyle w:val="Example"/>
      </w:pPr>
      <w:r>
        <w:t>If, for example, we wanted to know how many mL of 40% solution need to be added to obtain a concentration of 35%, we can simply evaluate the inverse rather than solving an equation involving the original function:</w:t>
      </w:r>
    </w:p>
    <w:p w14:paraId="1C15AEA3" w14:textId="77777777" w:rsidR="00E55FCF" w:rsidRDefault="00E55FCF" w:rsidP="00FF15E9">
      <w:pPr>
        <w:pStyle w:val="Example"/>
      </w:pPr>
      <w:r w:rsidRPr="003C5ED4">
        <w:rPr>
          <w:position w:val="-24"/>
        </w:rPr>
        <w:object w:dxaOrig="3760" w:dyaOrig="620" w14:anchorId="2A118A12">
          <v:shape id="_x0000_i1863" type="#_x0000_t75" style="width:187.5pt;height:31.5pt" o:ole="">
            <v:imagedata r:id="rId1762" o:title=""/>
          </v:shape>
          <o:OLEObject Type="Embed" ProgID="Equation.3" ShapeID="_x0000_i1863" DrawAspect="Content" ObjectID="_1720945413" r:id="rId1763"/>
        </w:object>
      </w:r>
      <w:r>
        <w:t>mL of 40% solution would need to be added.</w:t>
      </w:r>
    </w:p>
    <w:p w14:paraId="06D9763D" w14:textId="77777777" w:rsidR="00E55FCF" w:rsidRPr="00561BD0" w:rsidRDefault="00E55FCF" w:rsidP="00E55FCF"/>
    <w:p w14:paraId="5F99BF86" w14:textId="77777777" w:rsidR="00E55FCF" w:rsidRDefault="00E55FCF" w:rsidP="00E55FCF">
      <w:pPr>
        <w:pStyle w:val="TryitNow"/>
      </w:pPr>
      <w:r>
        <w:lastRenderedPageBreak/>
        <w:t>Try it Now</w:t>
      </w:r>
    </w:p>
    <w:p w14:paraId="28556ED1" w14:textId="77777777" w:rsidR="00E55FCF" w:rsidRDefault="00E55FCF" w:rsidP="00E55FCF">
      <w:pPr>
        <w:pStyle w:val="TryitNowbody"/>
      </w:pPr>
      <w:r>
        <w:t xml:space="preserve">3. Find the inverse of the function </w:t>
      </w:r>
      <w:r w:rsidRPr="00E03581">
        <w:rPr>
          <w:position w:val="-24"/>
        </w:rPr>
        <w:object w:dxaOrig="1260" w:dyaOrig="620" w14:anchorId="7DEAACF3">
          <v:shape id="_x0000_i1864" type="#_x0000_t75" style="width:60.75pt;height:31.5pt" o:ole="">
            <v:imagedata r:id="rId1764" o:title=""/>
          </v:shape>
          <o:OLEObject Type="Embed" ProgID="Equation.3" ShapeID="_x0000_i1864" DrawAspect="Content" ObjectID="_1720945414" r:id="rId1765"/>
        </w:object>
      </w:r>
      <w:r>
        <w:t>.</w:t>
      </w:r>
    </w:p>
    <w:p w14:paraId="70891A6B" w14:textId="77777777" w:rsidR="007A1208" w:rsidRDefault="007A1208" w:rsidP="007A1208"/>
    <w:p w14:paraId="56C77A8C" w14:textId="77777777" w:rsidR="007A1208" w:rsidRDefault="007A1208" w:rsidP="007A1208"/>
    <w:p w14:paraId="3DB53A7B" w14:textId="77777777" w:rsidR="00E55FCF" w:rsidRPr="00497D18" w:rsidRDefault="00E55FCF" w:rsidP="00E55FCF">
      <w:pPr>
        <w:pStyle w:val="DefinitionHeader"/>
      </w:pPr>
      <w:r>
        <w:t>Important Topics of this Section</w:t>
      </w:r>
    </w:p>
    <w:p w14:paraId="6C91508E" w14:textId="77777777" w:rsidR="00E55FCF" w:rsidRDefault="00E55FCF" w:rsidP="00E55FCF">
      <w:pPr>
        <w:pStyle w:val="Definition"/>
      </w:pPr>
      <w:r>
        <w:t>Imposing a coordinate system</w:t>
      </w:r>
    </w:p>
    <w:p w14:paraId="1DCC498E" w14:textId="77777777" w:rsidR="00E55FCF" w:rsidRDefault="00E55FCF" w:rsidP="00E55FCF">
      <w:pPr>
        <w:pStyle w:val="Definition"/>
      </w:pPr>
      <w:r>
        <w:t>Finding an inverse function</w:t>
      </w:r>
    </w:p>
    <w:p w14:paraId="412E8AB4" w14:textId="77777777" w:rsidR="00E55FCF" w:rsidRDefault="00E55FCF" w:rsidP="00E55FCF">
      <w:pPr>
        <w:pStyle w:val="Definition"/>
      </w:pPr>
      <w:r>
        <w:tab/>
        <w:t>Restricting the domain</w:t>
      </w:r>
    </w:p>
    <w:p w14:paraId="318BE51F" w14:textId="77777777" w:rsidR="00E55FCF" w:rsidRDefault="00E55FCF" w:rsidP="00E55FCF">
      <w:pPr>
        <w:pStyle w:val="Definition"/>
      </w:pPr>
      <w:r>
        <w:t>Invertible toolkit functions</w:t>
      </w:r>
    </w:p>
    <w:p w14:paraId="5EE1A5E9" w14:textId="77777777" w:rsidR="00E55FCF" w:rsidRDefault="00E55FCF" w:rsidP="00E55FCF">
      <w:pPr>
        <w:pStyle w:val="Definition"/>
      </w:pPr>
      <w:r>
        <w:t>Ra</w:t>
      </w:r>
      <w:r w:rsidR="00407611">
        <w:t>dical</w:t>
      </w:r>
      <w:r>
        <w:t xml:space="preserve"> Functions </w:t>
      </w:r>
    </w:p>
    <w:p w14:paraId="11A6B8B5" w14:textId="77777777" w:rsidR="00E55FCF" w:rsidRDefault="00E55FCF" w:rsidP="00E55FCF">
      <w:pPr>
        <w:pStyle w:val="Definition"/>
      </w:pPr>
      <w:r>
        <w:t>Inverses of rational functions</w:t>
      </w:r>
    </w:p>
    <w:p w14:paraId="4408C228" w14:textId="77777777" w:rsidR="00E55FCF" w:rsidRPr="00561BD0" w:rsidRDefault="00E55FCF" w:rsidP="00E55FCF"/>
    <w:p w14:paraId="1F0D6089" w14:textId="77777777" w:rsidR="00E55FCF" w:rsidRPr="00561BD0" w:rsidRDefault="00E55FCF" w:rsidP="00E55FCF"/>
    <w:p w14:paraId="5F3D1FBD" w14:textId="77777777" w:rsidR="00E55FCF" w:rsidRDefault="00E55FCF" w:rsidP="00E55FCF">
      <w:pPr>
        <w:pStyle w:val="TryitNow"/>
      </w:pPr>
      <w:r>
        <w:t>Try it Now Answers</w:t>
      </w:r>
    </w:p>
    <w:p w14:paraId="46F789CD" w14:textId="77777777" w:rsidR="00E55FCF" w:rsidRDefault="00E55FCF" w:rsidP="00366665">
      <w:pPr>
        <w:pStyle w:val="TryitNowbody"/>
        <w:ind w:left="270" w:hanging="270"/>
      </w:pPr>
      <w:r>
        <w:t>1.</w:t>
      </w:r>
      <w:r w:rsidRPr="00811E7E">
        <w:t xml:space="preserve"> </w:t>
      </w:r>
      <w:r w:rsidR="00366665" w:rsidRPr="00366665">
        <w:rPr>
          <w:position w:val="-10"/>
        </w:rPr>
        <w:object w:dxaOrig="1020" w:dyaOrig="360" w14:anchorId="2EF9F35E">
          <v:shape id="_x0000_i1865" type="#_x0000_t75" style="width:51.75pt;height:16.5pt" o:ole="">
            <v:imagedata r:id="rId1766" o:title=""/>
          </v:shape>
          <o:OLEObject Type="Embed" ProgID="Equation.3" ShapeID="_x0000_i1865" DrawAspect="Content" ObjectID="_1720945415" r:id="rId1767"/>
        </w:object>
      </w:r>
      <w:r w:rsidR="00366665">
        <w:br/>
      </w:r>
      <w:r w:rsidR="00366665" w:rsidRPr="00366665">
        <w:rPr>
          <w:position w:val="-10"/>
        </w:rPr>
        <w:object w:dxaOrig="980" w:dyaOrig="360" w14:anchorId="45FA3830">
          <v:shape id="_x0000_i1866" type="#_x0000_t75" style="width:50.25pt;height:16.5pt" o:ole="">
            <v:imagedata r:id="rId1768" o:title=""/>
          </v:shape>
          <o:OLEObject Type="Embed" ProgID="Equation.3" ShapeID="_x0000_i1866" DrawAspect="Content" ObjectID="_1720945416" r:id="rId1769"/>
        </w:object>
      </w:r>
      <w:r w:rsidR="00366665">
        <w:br/>
      </w:r>
      <w:r w:rsidRPr="00811E7E">
        <w:rPr>
          <w:position w:val="-12"/>
        </w:rPr>
        <w:object w:dxaOrig="1960" w:dyaOrig="400" w14:anchorId="2B4A5784">
          <v:shape id="_x0000_i1867" type="#_x0000_t75" style="width:99pt;height:20.25pt" o:ole="">
            <v:imagedata r:id="rId1770" o:title=""/>
          </v:shape>
          <o:OLEObject Type="Embed" ProgID="Equation.3" ShapeID="_x0000_i1867" DrawAspect="Content" ObjectID="_1720945417" r:id="rId1771"/>
        </w:object>
      </w:r>
    </w:p>
    <w:p w14:paraId="216E45C8" w14:textId="77777777" w:rsidR="00366665" w:rsidRDefault="00366665" w:rsidP="00E55FCF">
      <w:pPr>
        <w:pStyle w:val="TryitNowbody"/>
      </w:pPr>
    </w:p>
    <w:p w14:paraId="1E77C800" w14:textId="77777777" w:rsidR="00E55FCF" w:rsidRDefault="00E55FCF" w:rsidP="00E55FCF">
      <w:pPr>
        <w:pStyle w:val="TryitNowbody"/>
      </w:pPr>
      <w:r>
        <w:t>2. identity, cubic, square root, cube root</w:t>
      </w:r>
    </w:p>
    <w:p w14:paraId="74406045" w14:textId="77777777" w:rsidR="00366665" w:rsidRDefault="00366665" w:rsidP="00E55FCF">
      <w:pPr>
        <w:pStyle w:val="TryitNowbody"/>
      </w:pPr>
    </w:p>
    <w:p w14:paraId="64BA20B7" w14:textId="77777777" w:rsidR="00E55FCF" w:rsidRDefault="00E55FCF" w:rsidP="00366665">
      <w:pPr>
        <w:pStyle w:val="TryitNowbody"/>
        <w:ind w:left="270" w:hanging="270"/>
      </w:pPr>
      <w:r>
        <w:t>3.</w:t>
      </w:r>
      <w:r w:rsidRPr="00E03581">
        <w:t xml:space="preserve"> </w:t>
      </w:r>
      <w:r w:rsidR="00366665" w:rsidRPr="00E03581">
        <w:rPr>
          <w:position w:val="-24"/>
        </w:rPr>
        <w:object w:dxaOrig="960" w:dyaOrig="620" w14:anchorId="5E0C20C4">
          <v:shape id="_x0000_i1868" type="#_x0000_t75" style="width:48pt;height:31.5pt" o:ole="">
            <v:imagedata r:id="rId1772" o:title=""/>
          </v:shape>
          <o:OLEObject Type="Embed" ProgID="Equation.3" ShapeID="_x0000_i1868" DrawAspect="Content" ObjectID="_1720945418" r:id="rId1773"/>
        </w:object>
      </w:r>
      <w:r w:rsidR="00366665">
        <w:br/>
      </w:r>
      <w:r w:rsidR="009E4968" w:rsidRPr="00366665">
        <w:rPr>
          <w:position w:val="-10"/>
        </w:rPr>
        <w:object w:dxaOrig="1540" w:dyaOrig="320" w14:anchorId="1251F9CA">
          <v:shape id="_x0000_i1869" type="#_x0000_t75" style="width:77.25pt;height:15.75pt" o:ole="">
            <v:imagedata r:id="rId1774" o:title=""/>
          </v:shape>
          <o:OLEObject Type="Embed" ProgID="Equation.3" ShapeID="_x0000_i1869" DrawAspect="Content" ObjectID="_1720945419" r:id="rId1775"/>
        </w:object>
      </w:r>
      <w:r w:rsidR="00366665">
        <w:br/>
      </w:r>
      <w:r w:rsidR="009E4968" w:rsidRPr="00366665">
        <w:rPr>
          <w:position w:val="-10"/>
        </w:rPr>
        <w:object w:dxaOrig="1500" w:dyaOrig="320" w14:anchorId="6DE87426">
          <v:shape id="_x0000_i1870" type="#_x0000_t75" style="width:74.25pt;height:15.75pt" o:ole="">
            <v:imagedata r:id="rId1776" o:title=""/>
          </v:shape>
          <o:OLEObject Type="Embed" ProgID="Equation.3" ShapeID="_x0000_i1870" DrawAspect="Content" ObjectID="_1720945420" r:id="rId1777"/>
        </w:object>
      </w:r>
      <w:r w:rsidR="00366665">
        <w:br/>
      </w:r>
      <w:r w:rsidR="009E4968" w:rsidRPr="00366665">
        <w:rPr>
          <w:position w:val="-10"/>
        </w:rPr>
        <w:object w:dxaOrig="1480" w:dyaOrig="320" w14:anchorId="09BCD7BC">
          <v:shape id="_x0000_i1871" type="#_x0000_t75" style="width:72.75pt;height:15.75pt" o:ole="">
            <v:imagedata r:id="rId1778" o:title=""/>
          </v:shape>
          <o:OLEObject Type="Embed" ProgID="Equation.3" ShapeID="_x0000_i1871" DrawAspect="Content" ObjectID="_1720945421" r:id="rId1779"/>
        </w:object>
      </w:r>
      <w:r w:rsidR="00366665">
        <w:br/>
      </w:r>
      <w:r w:rsidR="009E4968" w:rsidRPr="00366665">
        <w:rPr>
          <w:position w:val="-10"/>
        </w:rPr>
        <w:object w:dxaOrig="1640" w:dyaOrig="320" w14:anchorId="2CACF993">
          <v:shape id="_x0000_i1872" type="#_x0000_t75" style="width:81pt;height:15.75pt" o:ole="">
            <v:imagedata r:id="rId1780" o:title=""/>
          </v:shape>
          <o:OLEObject Type="Embed" ProgID="Equation.3" ShapeID="_x0000_i1872" DrawAspect="Content" ObjectID="_1720945422" r:id="rId1781"/>
        </w:object>
      </w:r>
      <w:r w:rsidR="00366665">
        <w:br/>
      </w:r>
      <w:r w:rsidRPr="00E264D6">
        <w:rPr>
          <w:position w:val="-28"/>
        </w:rPr>
        <w:object w:dxaOrig="1579" w:dyaOrig="660" w14:anchorId="02EF51AD">
          <v:shape id="_x0000_i1873" type="#_x0000_t75" style="width:78pt;height:31.5pt" o:ole="">
            <v:imagedata r:id="rId1782" o:title=""/>
          </v:shape>
          <o:OLEObject Type="Embed" ProgID="Equation.3" ShapeID="_x0000_i1873" DrawAspect="Content" ObjectID="_1720945423" r:id="rId1783"/>
        </w:object>
      </w:r>
    </w:p>
    <w:p w14:paraId="5385EAD0" w14:textId="77777777" w:rsidR="00E55FCF" w:rsidRDefault="00E55FCF" w:rsidP="00E55FCF">
      <w:pPr>
        <w:tabs>
          <w:tab w:val="left" w:pos="900"/>
        </w:tabs>
        <w:rPr>
          <w:rFonts w:ascii="Trebuchet MS" w:hAnsi="Trebuchet MS"/>
        </w:rPr>
        <w:sectPr w:rsidR="00E55FCF" w:rsidSect="00E55FCF">
          <w:headerReference w:type="default" r:id="rId1784"/>
          <w:pgSz w:w="12240" w:h="15840" w:code="1"/>
          <w:pgMar w:top="1440" w:right="1440" w:bottom="1440" w:left="1440" w:header="720" w:footer="720" w:gutter="720"/>
          <w:cols w:space="720"/>
          <w:docGrid w:linePitch="360"/>
        </w:sectPr>
      </w:pPr>
    </w:p>
    <w:p w14:paraId="538E21B3" w14:textId="77777777" w:rsidR="00E55FCF" w:rsidRDefault="00E55FCF" w:rsidP="00E55FCF">
      <w:pPr>
        <w:pStyle w:val="Heading2"/>
      </w:pPr>
      <w:bookmarkStart w:id="24" w:name="_Toc481691824"/>
      <w:r>
        <w:lastRenderedPageBreak/>
        <w:t>Section 3.</w:t>
      </w:r>
      <w:r w:rsidR="005565DB">
        <w:t>8</w:t>
      </w:r>
      <w:r>
        <w:t xml:space="preserve"> Exercises</w:t>
      </w:r>
      <w:bookmarkEnd w:id="24"/>
    </w:p>
    <w:p w14:paraId="0EAFBEB3" w14:textId="77777777" w:rsidR="00E55FCF" w:rsidRDefault="00E55FCF" w:rsidP="00E55FCF"/>
    <w:p w14:paraId="0733975F" w14:textId="77777777" w:rsidR="00E55FCF" w:rsidRDefault="00E55FCF" w:rsidP="00E55FCF">
      <w:r>
        <w:t>For each function, find a domain on which the function is one-to-one and non-decreasing, then find an inverse of the function on this domain.</w:t>
      </w:r>
    </w:p>
    <w:p w14:paraId="6142CFC8" w14:textId="77777777" w:rsidR="00E55FCF" w:rsidRDefault="00E55FCF" w:rsidP="00E55FCF">
      <w:pPr>
        <w:spacing w:line="360" w:lineRule="auto"/>
      </w:pPr>
      <w:r>
        <w:t xml:space="preserve">1. </w:t>
      </w:r>
      <w:r w:rsidRPr="00497CD0">
        <w:rPr>
          <w:position w:val="-14"/>
        </w:rPr>
        <w:object w:dxaOrig="1540" w:dyaOrig="440" w14:anchorId="321D0216">
          <v:shape id="_x0000_i1874" type="#_x0000_t75" style="width:77.25pt;height:21.75pt" o:ole="">
            <v:imagedata r:id="rId1785" o:title=""/>
          </v:shape>
          <o:OLEObject Type="Embed" ProgID="Equation.3" ShapeID="_x0000_i1874" DrawAspect="Content" ObjectID="_1720945424" r:id="rId1786"/>
        </w:object>
      </w:r>
      <w:r>
        <w:tab/>
      </w:r>
      <w:r>
        <w:tab/>
      </w:r>
      <w:r>
        <w:tab/>
        <w:t xml:space="preserve">2. </w:t>
      </w:r>
      <w:r w:rsidRPr="00497CD0">
        <w:rPr>
          <w:position w:val="-14"/>
        </w:rPr>
        <w:object w:dxaOrig="1540" w:dyaOrig="440" w14:anchorId="1DE5CE3A">
          <v:shape id="_x0000_i1875" type="#_x0000_t75" style="width:77.25pt;height:21.75pt" o:ole="">
            <v:imagedata r:id="rId1787" o:title=""/>
          </v:shape>
          <o:OLEObject Type="Embed" ProgID="Equation.3" ShapeID="_x0000_i1875" DrawAspect="Content" ObjectID="_1720945425" r:id="rId1788"/>
        </w:object>
      </w:r>
    </w:p>
    <w:p w14:paraId="5B2A154E" w14:textId="77777777" w:rsidR="00E55FCF" w:rsidRDefault="00E55FCF" w:rsidP="00E55FCF">
      <w:pPr>
        <w:spacing w:line="360" w:lineRule="auto"/>
      </w:pPr>
      <w:r>
        <w:t xml:space="preserve">3. </w:t>
      </w:r>
      <w:r w:rsidRPr="00497CD0">
        <w:rPr>
          <w:position w:val="-14"/>
        </w:rPr>
        <w:object w:dxaOrig="1440" w:dyaOrig="400" w14:anchorId="14255573">
          <v:shape id="_x0000_i1876" type="#_x0000_t75" style="width:1in;height:20.25pt" o:ole="">
            <v:imagedata r:id="rId1789" o:title=""/>
          </v:shape>
          <o:OLEObject Type="Embed" ProgID="Equation.3" ShapeID="_x0000_i1876" DrawAspect="Content" ObjectID="_1720945426" r:id="rId1790"/>
        </w:object>
      </w:r>
      <w:r>
        <w:tab/>
      </w:r>
      <w:r>
        <w:tab/>
      </w:r>
      <w:r>
        <w:tab/>
        <w:t xml:space="preserve">4. </w:t>
      </w:r>
      <w:r w:rsidRPr="00497CD0">
        <w:rPr>
          <w:position w:val="-14"/>
        </w:rPr>
        <w:object w:dxaOrig="1340" w:dyaOrig="400" w14:anchorId="774BD01A">
          <v:shape id="_x0000_i1877" type="#_x0000_t75" style="width:66pt;height:20.25pt" o:ole="">
            <v:imagedata r:id="rId1791" o:title=""/>
          </v:shape>
          <o:OLEObject Type="Embed" ProgID="Equation.3" ShapeID="_x0000_i1877" DrawAspect="Content" ObjectID="_1720945427" r:id="rId1792"/>
        </w:object>
      </w:r>
    </w:p>
    <w:p w14:paraId="78802F85" w14:textId="77777777" w:rsidR="00E55FCF" w:rsidRDefault="00E55FCF" w:rsidP="00E55FCF">
      <w:pPr>
        <w:spacing w:line="360" w:lineRule="auto"/>
      </w:pPr>
      <w:r>
        <w:t xml:space="preserve">5. </w:t>
      </w:r>
      <w:r w:rsidRPr="00497CD0">
        <w:rPr>
          <w:position w:val="-14"/>
        </w:rPr>
        <w:object w:dxaOrig="1440" w:dyaOrig="400" w14:anchorId="327B5F8C">
          <v:shape id="_x0000_i1878" type="#_x0000_t75" style="width:1in;height:20.25pt" o:ole="">
            <v:imagedata r:id="rId1793" o:title=""/>
          </v:shape>
          <o:OLEObject Type="Embed" ProgID="Equation.3" ShapeID="_x0000_i1878" DrawAspect="Content" ObjectID="_1720945428" r:id="rId1794"/>
        </w:object>
      </w:r>
      <w:r>
        <w:tab/>
      </w:r>
      <w:r>
        <w:tab/>
      </w:r>
      <w:r>
        <w:tab/>
        <w:t xml:space="preserve">6. </w:t>
      </w:r>
      <w:r w:rsidRPr="00497CD0">
        <w:rPr>
          <w:position w:val="-14"/>
        </w:rPr>
        <w:object w:dxaOrig="1460" w:dyaOrig="400" w14:anchorId="420D3921">
          <v:shape id="_x0000_i1879" type="#_x0000_t75" style="width:74.25pt;height:20.25pt" o:ole="">
            <v:imagedata r:id="rId1795" o:title=""/>
          </v:shape>
          <o:OLEObject Type="Embed" ProgID="Equation.3" ShapeID="_x0000_i1879" DrawAspect="Content" ObjectID="_1720945429" r:id="rId1796"/>
        </w:object>
      </w:r>
    </w:p>
    <w:p w14:paraId="68ABE784" w14:textId="77777777" w:rsidR="00E55FCF" w:rsidRDefault="00E55FCF" w:rsidP="00E55FCF"/>
    <w:p w14:paraId="25DDA9DE" w14:textId="77777777" w:rsidR="00E55FCF" w:rsidRDefault="00E55FCF" w:rsidP="00E55FCF">
      <w:r>
        <w:t>Find the inverse of each function.</w:t>
      </w:r>
    </w:p>
    <w:p w14:paraId="43CA673D" w14:textId="77777777" w:rsidR="00E55FCF" w:rsidRDefault="00E55FCF" w:rsidP="00E55FCF">
      <w:pPr>
        <w:spacing w:line="360" w:lineRule="auto"/>
      </w:pPr>
      <w:r>
        <w:t xml:space="preserve">7. </w:t>
      </w:r>
      <w:r w:rsidRPr="00497CD0">
        <w:rPr>
          <w:position w:val="-14"/>
        </w:rPr>
        <w:object w:dxaOrig="1900" w:dyaOrig="420" w14:anchorId="10557478">
          <v:shape id="_x0000_i1880" type="#_x0000_t75" style="width:94.5pt;height:21.75pt" o:ole="">
            <v:imagedata r:id="rId1797" o:title=""/>
          </v:shape>
          <o:OLEObject Type="Embed" ProgID="Equation.3" ShapeID="_x0000_i1880" DrawAspect="Content" ObjectID="_1720945430" r:id="rId1798"/>
        </w:object>
      </w:r>
      <w:r>
        <w:t xml:space="preserve"> </w:t>
      </w:r>
      <w:r>
        <w:tab/>
      </w:r>
      <w:r>
        <w:tab/>
        <w:t xml:space="preserve">8. </w:t>
      </w:r>
      <w:r w:rsidRPr="00497CD0">
        <w:rPr>
          <w:position w:val="-14"/>
        </w:rPr>
        <w:object w:dxaOrig="1880" w:dyaOrig="420" w14:anchorId="3961CC07">
          <v:shape id="_x0000_i1881" type="#_x0000_t75" style="width:93pt;height:21.75pt" o:ole="">
            <v:imagedata r:id="rId1799" o:title=""/>
          </v:shape>
          <o:OLEObject Type="Embed" ProgID="Equation.3" ShapeID="_x0000_i1881" DrawAspect="Content" ObjectID="_1720945431" r:id="rId1800"/>
        </w:object>
      </w:r>
    </w:p>
    <w:p w14:paraId="46E774D6" w14:textId="77777777" w:rsidR="00E55FCF" w:rsidRDefault="00E55FCF" w:rsidP="00E55FCF">
      <w:pPr>
        <w:spacing w:line="360" w:lineRule="auto"/>
      </w:pPr>
      <w:r>
        <w:t xml:space="preserve">9. </w:t>
      </w:r>
      <w:r w:rsidRPr="00497CD0">
        <w:rPr>
          <w:position w:val="-14"/>
        </w:rPr>
        <w:object w:dxaOrig="1579" w:dyaOrig="420" w14:anchorId="77DCF75D">
          <v:shape id="_x0000_i1882" type="#_x0000_t75" style="width:78pt;height:21.75pt" o:ole="">
            <v:imagedata r:id="rId1801" o:title=""/>
          </v:shape>
          <o:OLEObject Type="Embed" ProgID="Equation.3" ShapeID="_x0000_i1882" DrawAspect="Content" ObjectID="_1720945432" r:id="rId1802"/>
        </w:object>
      </w:r>
      <w:r>
        <w:tab/>
      </w:r>
      <w:r>
        <w:tab/>
      </w:r>
      <w:r>
        <w:tab/>
        <w:t xml:space="preserve">10. </w:t>
      </w:r>
      <w:r w:rsidRPr="00497CD0">
        <w:rPr>
          <w:position w:val="-14"/>
        </w:rPr>
        <w:object w:dxaOrig="1440" w:dyaOrig="420" w14:anchorId="730AAE48">
          <v:shape id="_x0000_i1883" type="#_x0000_t75" style="width:1in;height:21.75pt" o:ole="">
            <v:imagedata r:id="rId1803" o:title=""/>
          </v:shape>
          <o:OLEObject Type="Embed" ProgID="Equation.3" ShapeID="_x0000_i1883" DrawAspect="Content" ObjectID="_1720945433" r:id="rId1804"/>
        </w:object>
      </w:r>
    </w:p>
    <w:p w14:paraId="387A223D" w14:textId="77777777" w:rsidR="00E55FCF" w:rsidRDefault="00E55FCF" w:rsidP="00E55FCF">
      <w:pPr>
        <w:spacing w:line="360" w:lineRule="auto"/>
      </w:pPr>
      <w:r>
        <w:t xml:space="preserve">11. </w:t>
      </w:r>
      <w:r w:rsidRPr="00497CD0">
        <w:rPr>
          <w:position w:val="-24"/>
        </w:rPr>
        <w:object w:dxaOrig="1300" w:dyaOrig="620" w14:anchorId="7BCCF7F7">
          <v:shape id="_x0000_i1884" type="#_x0000_t75" style="width:66pt;height:31.5pt" o:ole="">
            <v:imagedata r:id="rId1805" o:title=""/>
          </v:shape>
          <o:OLEObject Type="Embed" ProgID="Equation.3" ShapeID="_x0000_i1884" DrawAspect="Content" ObjectID="_1720945434" r:id="rId1806"/>
        </w:object>
      </w:r>
      <w:r>
        <w:tab/>
      </w:r>
      <w:r>
        <w:tab/>
      </w:r>
      <w:r>
        <w:tab/>
        <w:t xml:space="preserve">12. </w:t>
      </w:r>
      <w:r w:rsidRPr="00497CD0">
        <w:rPr>
          <w:position w:val="-24"/>
        </w:rPr>
        <w:object w:dxaOrig="1320" w:dyaOrig="620" w14:anchorId="0151A9A8">
          <v:shape id="_x0000_i1885" type="#_x0000_t75" style="width:66pt;height:31.5pt" o:ole="">
            <v:imagedata r:id="rId1807" o:title=""/>
          </v:shape>
          <o:OLEObject Type="Embed" ProgID="Equation.3" ShapeID="_x0000_i1885" DrawAspect="Content" ObjectID="_1720945435" r:id="rId1808"/>
        </w:object>
      </w:r>
    </w:p>
    <w:p w14:paraId="40805899" w14:textId="77777777" w:rsidR="00E55FCF" w:rsidRDefault="00E55FCF" w:rsidP="00E55FCF">
      <w:pPr>
        <w:spacing w:line="360" w:lineRule="auto"/>
      </w:pPr>
      <w:r>
        <w:t xml:space="preserve">13. </w:t>
      </w:r>
      <w:r w:rsidRPr="00497CD0">
        <w:rPr>
          <w:position w:val="-24"/>
        </w:rPr>
        <w:object w:dxaOrig="1320" w:dyaOrig="620" w14:anchorId="34E64D4D">
          <v:shape id="_x0000_i1886" type="#_x0000_t75" style="width:66pt;height:31.5pt" o:ole="">
            <v:imagedata r:id="rId1809" o:title=""/>
          </v:shape>
          <o:OLEObject Type="Embed" ProgID="Equation.3" ShapeID="_x0000_i1886" DrawAspect="Content" ObjectID="_1720945436" r:id="rId1810"/>
        </w:object>
      </w:r>
      <w:r>
        <w:tab/>
      </w:r>
      <w:r>
        <w:tab/>
      </w:r>
      <w:r>
        <w:tab/>
        <w:t xml:space="preserve">14. </w:t>
      </w:r>
      <w:r w:rsidRPr="00497CD0">
        <w:rPr>
          <w:position w:val="-24"/>
        </w:rPr>
        <w:object w:dxaOrig="1320" w:dyaOrig="620" w14:anchorId="02305074">
          <v:shape id="_x0000_i1887" type="#_x0000_t75" style="width:66pt;height:31.5pt" o:ole="">
            <v:imagedata r:id="rId1811" o:title=""/>
          </v:shape>
          <o:OLEObject Type="Embed" ProgID="Equation.3" ShapeID="_x0000_i1887" DrawAspect="Content" ObjectID="_1720945437" r:id="rId1812"/>
        </w:object>
      </w:r>
    </w:p>
    <w:p w14:paraId="16D3C8A4" w14:textId="77777777" w:rsidR="00E55FCF" w:rsidRDefault="00E55FCF" w:rsidP="00E55FCF">
      <w:pPr>
        <w:spacing w:line="360" w:lineRule="auto"/>
      </w:pPr>
      <w:r>
        <w:t xml:space="preserve">15. </w:t>
      </w:r>
      <w:r w:rsidRPr="00497CD0">
        <w:rPr>
          <w:position w:val="-24"/>
        </w:rPr>
        <w:object w:dxaOrig="1420" w:dyaOrig="620" w14:anchorId="128B2A14">
          <v:shape id="_x0000_i1888" type="#_x0000_t75" style="width:69.75pt;height:31.5pt" o:ole="">
            <v:imagedata r:id="rId1813" o:title=""/>
          </v:shape>
          <o:OLEObject Type="Embed" ProgID="Equation.3" ShapeID="_x0000_i1888" DrawAspect="Content" ObjectID="_1720945438" r:id="rId1814"/>
        </w:object>
      </w:r>
      <w:r>
        <w:t xml:space="preserve"> </w:t>
      </w:r>
      <w:r>
        <w:tab/>
      </w:r>
      <w:r>
        <w:tab/>
      </w:r>
      <w:r>
        <w:tab/>
        <w:t xml:space="preserve">16. </w:t>
      </w:r>
      <w:r w:rsidRPr="00497CD0">
        <w:rPr>
          <w:position w:val="-24"/>
        </w:rPr>
        <w:object w:dxaOrig="1420" w:dyaOrig="620" w14:anchorId="7FD9F860">
          <v:shape id="_x0000_i1889" type="#_x0000_t75" style="width:69.75pt;height:31.5pt" o:ole="">
            <v:imagedata r:id="rId1815" o:title=""/>
          </v:shape>
          <o:OLEObject Type="Embed" ProgID="Equation.3" ShapeID="_x0000_i1889" DrawAspect="Content" ObjectID="_1720945439" r:id="rId1816"/>
        </w:object>
      </w:r>
    </w:p>
    <w:p w14:paraId="55C4F400" w14:textId="77777777" w:rsidR="00E55FCF" w:rsidRDefault="00E55FCF" w:rsidP="00E55FCF"/>
    <w:p w14:paraId="7FD17538" w14:textId="77777777" w:rsidR="00E55FCF" w:rsidRDefault="00E55FCF" w:rsidP="00E55FCF">
      <w:r>
        <w:t xml:space="preserve">Police use the formula </w:t>
      </w:r>
      <w:r w:rsidRPr="00497CD0">
        <w:rPr>
          <w:position w:val="-8"/>
        </w:rPr>
        <w:object w:dxaOrig="999" w:dyaOrig="360" w14:anchorId="681A6F6D">
          <v:shape id="_x0000_i1890" type="#_x0000_t75" style="width:50.25pt;height:16.5pt" o:ole="">
            <v:imagedata r:id="rId1817" o:title=""/>
          </v:shape>
          <o:OLEObject Type="Embed" ProgID="Equation.3" ShapeID="_x0000_i1890" DrawAspect="Content" ObjectID="_1720945440" r:id="rId1818"/>
        </w:object>
      </w:r>
      <w:r>
        <w:t xml:space="preserve"> to estimate the speed of a car, </w:t>
      </w:r>
      <w:r w:rsidRPr="007B0965">
        <w:rPr>
          <w:rFonts w:ascii="Times" w:hAnsi="Times" w:cs="Times"/>
          <w:i/>
        </w:rPr>
        <w:t>v</w:t>
      </w:r>
      <w:r>
        <w:t xml:space="preserve">, in miles per hour, based on the length, </w:t>
      </w:r>
      <w:r w:rsidRPr="007B0965">
        <w:rPr>
          <w:rFonts w:ascii="Times" w:hAnsi="Times" w:cs="Times"/>
          <w:i/>
        </w:rPr>
        <w:t>L</w:t>
      </w:r>
      <w:r>
        <w:t xml:space="preserve">, in feet, of its skid marks when suddenly braking on a dry, asphalt road. </w:t>
      </w:r>
    </w:p>
    <w:p w14:paraId="218AE1A7" w14:textId="77777777" w:rsidR="00E55FCF" w:rsidRDefault="00E55FCF" w:rsidP="00E55FCF"/>
    <w:p w14:paraId="67FF8454" w14:textId="77777777" w:rsidR="00E55FCF" w:rsidRDefault="00E55FCF" w:rsidP="00E55FCF">
      <w:pPr>
        <w:pStyle w:val="ListParagraph"/>
        <w:numPr>
          <w:ilvl w:val="0"/>
          <w:numId w:val="20"/>
        </w:numPr>
      </w:pPr>
      <w:r>
        <w:t>At the scene of an accident, a police officer measures a car's skid marks to be 215 feet long. Approximately how fast was the car traveling?</w:t>
      </w:r>
    </w:p>
    <w:p w14:paraId="5084815A" w14:textId="77777777" w:rsidR="00E55FCF" w:rsidRDefault="00E55FCF" w:rsidP="00E55FCF">
      <w:pPr>
        <w:pStyle w:val="ListParagraph"/>
        <w:numPr>
          <w:ilvl w:val="0"/>
          <w:numId w:val="0"/>
        </w:numPr>
        <w:ind w:left="360"/>
      </w:pPr>
    </w:p>
    <w:p w14:paraId="066336AF" w14:textId="77777777" w:rsidR="00E55FCF" w:rsidRDefault="00E55FCF" w:rsidP="00E55FCF">
      <w:pPr>
        <w:pStyle w:val="ListParagraph"/>
      </w:pPr>
      <w:r>
        <w:t>At the scene of an accident, a police officer measures a car's skid marks to be 135 feet long. Approximately how fast was the car traveling?</w:t>
      </w:r>
    </w:p>
    <w:p w14:paraId="27359B03" w14:textId="77777777" w:rsidR="00E55FCF" w:rsidRDefault="00E55FCF" w:rsidP="00E55FCF">
      <w:r>
        <w:t xml:space="preserve">The formula </w:t>
      </w:r>
      <w:r w:rsidRPr="00497CD0">
        <w:rPr>
          <w:position w:val="-8"/>
        </w:rPr>
        <w:object w:dxaOrig="1020" w:dyaOrig="360" w14:anchorId="59318415">
          <v:shape id="_x0000_i1891" type="#_x0000_t75" style="width:50.25pt;height:16.5pt" o:ole="">
            <v:imagedata r:id="rId1819" o:title=""/>
          </v:shape>
          <o:OLEObject Type="Embed" ProgID="Equation.3" ShapeID="_x0000_i1891" DrawAspect="Content" ObjectID="_1720945441" r:id="rId1820"/>
        </w:object>
      </w:r>
      <w:r>
        <w:t xml:space="preserve"> models the maximum safe speed, </w:t>
      </w:r>
      <w:r w:rsidRPr="007B0965">
        <w:rPr>
          <w:rFonts w:ascii="Times" w:hAnsi="Times" w:cs="Times"/>
          <w:i/>
        </w:rPr>
        <w:t>v</w:t>
      </w:r>
      <w:r>
        <w:t xml:space="preserve">, in miles per hour, at which a car can travel on a curved road with radius of curvature </w:t>
      </w:r>
      <w:r w:rsidRPr="007B0965">
        <w:rPr>
          <w:rFonts w:ascii="Times" w:hAnsi="Times" w:cs="Times"/>
          <w:i/>
        </w:rPr>
        <w:t>r</w:t>
      </w:r>
      <w:r>
        <w:t xml:space="preserve">, in feet. </w:t>
      </w:r>
    </w:p>
    <w:p w14:paraId="4E8887D9" w14:textId="77777777" w:rsidR="00E55FCF" w:rsidRDefault="00E55FCF" w:rsidP="00E55FCF">
      <w:pPr>
        <w:pStyle w:val="ListParagraph"/>
        <w:numPr>
          <w:ilvl w:val="0"/>
          <w:numId w:val="0"/>
        </w:numPr>
      </w:pPr>
    </w:p>
    <w:p w14:paraId="66D06DCA" w14:textId="77777777" w:rsidR="00E55FCF" w:rsidRDefault="00E55FCF" w:rsidP="00E55FCF">
      <w:pPr>
        <w:pStyle w:val="ListParagraph"/>
      </w:pPr>
      <w:r>
        <w:t>A highway crew measures the radius of curvature at an exit ramp on a highway as 430 feet. What is the maximum safe speed?</w:t>
      </w:r>
    </w:p>
    <w:p w14:paraId="6510D60B" w14:textId="77777777" w:rsidR="00E55FCF" w:rsidRDefault="00E55FCF" w:rsidP="00E55FCF">
      <w:pPr>
        <w:pStyle w:val="ListParagraph"/>
        <w:numPr>
          <w:ilvl w:val="0"/>
          <w:numId w:val="0"/>
        </w:numPr>
        <w:ind w:left="360"/>
      </w:pPr>
    </w:p>
    <w:p w14:paraId="51F040E8" w14:textId="77777777" w:rsidR="00E55FCF" w:rsidRDefault="00E55FCF" w:rsidP="00E55FCF">
      <w:pPr>
        <w:pStyle w:val="ListParagraph"/>
      </w:pPr>
      <w:r>
        <w:t>A highway crew measures the radius of curvature at a tight corner on a highway as 900 feet. What is the maximum safe speed?</w:t>
      </w:r>
    </w:p>
    <w:p w14:paraId="08F6E71E" w14:textId="77777777" w:rsidR="00E55FCF" w:rsidRDefault="00F0517E" w:rsidP="00E55FCF">
      <w:pPr>
        <w:pStyle w:val="ListParagraph"/>
      </w:pPr>
      <w:r>
        <w:rPr>
          <w:noProof/>
        </w:rPr>
        <w:lastRenderedPageBreak/>
        <w:drawing>
          <wp:anchor distT="0" distB="0" distL="114300" distR="114300" simplePos="0" relativeHeight="251633152" behindDoc="0" locked="0" layoutInCell="1" allowOverlap="1" wp14:anchorId="5BA51183" wp14:editId="6E485373">
            <wp:simplePos x="0" y="0"/>
            <wp:positionH relativeFrom="margin">
              <wp:align>right</wp:align>
            </wp:positionH>
            <wp:positionV relativeFrom="paragraph">
              <wp:posOffset>-42545</wp:posOffset>
            </wp:positionV>
            <wp:extent cx="3006725" cy="1616075"/>
            <wp:effectExtent l="19050" t="0" r="3175" b="0"/>
            <wp:wrapSquare wrapText="bothSides"/>
            <wp:docPr id="302" name="Picture 67" descr="Description: Description: seven poin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Description: seven point 11"/>
                    <pic:cNvPicPr>
                      <a:picLocks noChangeAspect="1" noChangeArrowheads="1"/>
                    </pic:cNvPicPr>
                  </pic:nvPicPr>
                  <pic:blipFill>
                    <a:blip r:embed="rId1821" cstate="print"/>
                    <a:srcRect l="4564" t="7570" r="6432"/>
                    <a:stretch>
                      <a:fillRect/>
                    </a:stretch>
                  </pic:blipFill>
                  <pic:spPr bwMode="auto">
                    <a:xfrm>
                      <a:off x="0" y="0"/>
                      <a:ext cx="3006725" cy="1616075"/>
                    </a:xfrm>
                    <a:prstGeom prst="rect">
                      <a:avLst/>
                    </a:prstGeom>
                    <a:noFill/>
                    <a:ln w="9525">
                      <a:noFill/>
                      <a:miter lim="800000"/>
                      <a:headEnd/>
                      <a:tailEnd/>
                    </a:ln>
                  </pic:spPr>
                </pic:pic>
              </a:graphicData>
            </a:graphic>
          </wp:anchor>
        </w:drawing>
      </w:r>
      <w:r w:rsidR="00E55FCF" w:rsidRPr="007B10E9">
        <w:t>A drainage canal has a cross-section in the shape of a parabola. Suppose that the canal is 10 feet deep and 20 feet wide at the top. If the water depth in the ditch is 5 feet, how wide is the surface of the water in the ditch?</w:t>
      </w:r>
      <w:r w:rsidR="00E55FCF">
        <w:t xml:space="preserve"> [UW]</w:t>
      </w:r>
    </w:p>
    <w:p w14:paraId="030D0D6B" w14:textId="77777777" w:rsidR="00E55FCF" w:rsidRDefault="00E55FCF" w:rsidP="00E55FCF">
      <w:pPr>
        <w:pStyle w:val="ListParagraph"/>
        <w:numPr>
          <w:ilvl w:val="0"/>
          <w:numId w:val="0"/>
        </w:numPr>
        <w:ind w:left="360"/>
      </w:pPr>
    </w:p>
    <w:p w14:paraId="26C87918" w14:textId="77777777" w:rsidR="00E55FCF" w:rsidRDefault="00E55FCF" w:rsidP="00E55FCF">
      <w:pPr>
        <w:pStyle w:val="ListParagraph"/>
        <w:numPr>
          <w:ilvl w:val="0"/>
          <w:numId w:val="0"/>
        </w:numPr>
        <w:ind w:left="360"/>
      </w:pPr>
    </w:p>
    <w:p w14:paraId="73DA6289" w14:textId="77777777" w:rsidR="00E55FCF" w:rsidRPr="00A93AA4" w:rsidRDefault="00F0517E" w:rsidP="00E55FCF">
      <w:pPr>
        <w:pStyle w:val="ListParagraph"/>
      </w:pPr>
      <w:r>
        <w:rPr>
          <w:noProof/>
        </w:rPr>
        <w:drawing>
          <wp:anchor distT="0" distB="0" distL="114300" distR="114300" simplePos="0" relativeHeight="251634176" behindDoc="0" locked="0" layoutInCell="1" allowOverlap="1" wp14:anchorId="4CEB2C3F" wp14:editId="67B6527E">
            <wp:simplePos x="0" y="0"/>
            <wp:positionH relativeFrom="margin">
              <wp:align>right</wp:align>
            </wp:positionH>
            <wp:positionV relativeFrom="paragraph">
              <wp:posOffset>182245</wp:posOffset>
            </wp:positionV>
            <wp:extent cx="2428875" cy="1371600"/>
            <wp:effectExtent l="19050" t="0" r="9525" b="0"/>
            <wp:wrapSquare wrapText="bothSides"/>
            <wp:docPr id="301" name="Picture 66" descr="Description: Description: 2 poin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Description: 2 point 7"/>
                    <pic:cNvPicPr>
                      <a:picLocks noChangeAspect="1" noChangeArrowheads="1"/>
                    </pic:cNvPicPr>
                  </pic:nvPicPr>
                  <pic:blipFill>
                    <a:blip r:embed="rId1822" cstate="print"/>
                    <a:srcRect/>
                    <a:stretch>
                      <a:fillRect/>
                    </a:stretch>
                  </pic:blipFill>
                  <pic:spPr bwMode="auto">
                    <a:xfrm>
                      <a:off x="0" y="0"/>
                      <a:ext cx="2428875" cy="1371600"/>
                    </a:xfrm>
                    <a:prstGeom prst="rect">
                      <a:avLst/>
                    </a:prstGeom>
                    <a:noFill/>
                    <a:ln w="9525">
                      <a:noFill/>
                      <a:miter lim="800000"/>
                      <a:headEnd/>
                      <a:tailEnd/>
                    </a:ln>
                  </pic:spPr>
                </pic:pic>
              </a:graphicData>
            </a:graphic>
          </wp:anchor>
        </w:drawing>
      </w:r>
      <w:r w:rsidR="00E55FCF" w:rsidRPr="00A93AA4">
        <w:t xml:space="preserve">Brooke is located 5 miles out from the nearest point </w:t>
      </w:r>
      <w:r w:rsidR="00E55FCF" w:rsidRPr="00092B99">
        <w:rPr>
          <w:i/>
        </w:rPr>
        <w:t>A</w:t>
      </w:r>
      <w:r w:rsidR="00E55FCF" w:rsidRPr="00A93AA4">
        <w:t xml:space="preserve"> along a straight shoreline in her sea</w:t>
      </w:r>
      <w:r w:rsidR="00E55FCF">
        <w:t xml:space="preserve"> </w:t>
      </w:r>
      <w:r w:rsidR="00E55FCF" w:rsidRPr="00A93AA4">
        <w:t>kayak. Hunger strikes and she wants to make it to Kono’s for lunch; see picture. Brooke can paddle 2 mph and walk 4 mph.</w:t>
      </w:r>
      <w:r w:rsidR="00E55FCF">
        <w:t xml:space="preserve"> [UW]</w:t>
      </w:r>
    </w:p>
    <w:p w14:paraId="1C032A4B" w14:textId="77777777" w:rsidR="00E55FCF" w:rsidRPr="00A93AA4" w:rsidRDefault="00E55FCF" w:rsidP="00E55FCF">
      <w:pPr>
        <w:pStyle w:val="ListParagraph"/>
        <w:numPr>
          <w:ilvl w:val="1"/>
          <w:numId w:val="12"/>
        </w:numPr>
      </w:pPr>
      <w:r w:rsidRPr="00A93AA4">
        <w:t xml:space="preserve">If she paddles along a </w:t>
      </w:r>
      <w:proofErr w:type="gramStart"/>
      <w:r w:rsidRPr="00A93AA4">
        <w:t>straight line</w:t>
      </w:r>
      <w:proofErr w:type="gramEnd"/>
      <w:r w:rsidRPr="00A93AA4">
        <w:t xml:space="preserve"> course to the shore, find an expression that computes the total time to reach lunch in terms of the l</w:t>
      </w:r>
      <w:r>
        <w:t>ocation where Brooke beaches her</w:t>
      </w:r>
      <w:r w:rsidRPr="00A93AA4">
        <w:t xml:space="preserve"> </w:t>
      </w:r>
      <w:r>
        <w:t>kayak</w:t>
      </w:r>
      <w:r w:rsidRPr="00A93AA4">
        <w:t>.</w:t>
      </w:r>
    </w:p>
    <w:p w14:paraId="407A30ED" w14:textId="77777777" w:rsidR="00E55FCF" w:rsidRPr="00A93AA4" w:rsidRDefault="00E55FCF" w:rsidP="00E55FCF">
      <w:pPr>
        <w:pStyle w:val="ListParagraph"/>
        <w:numPr>
          <w:ilvl w:val="1"/>
          <w:numId w:val="12"/>
        </w:numPr>
      </w:pPr>
      <w:r w:rsidRPr="00A93AA4">
        <w:t xml:space="preserve">Determine the total time to reach Kono’s if she paddles directly to the point </w:t>
      </w:r>
      <w:r w:rsidRPr="00092B99">
        <w:rPr>
          <w:i/>
        </w:rPr>
        <w:t>A</w:t>
      </w:r>
      <w:r w:rsidRPr="00A93AA4">
        <w:t>.</w:t>
      </w:r>
    </w:p>
    <w:p w14:paraId="2AB3B7FC" w14:textId="77777777" w:rsidR="00E55FCF" w:rsidRPr="00A93AA4" w:rsidRDefault="00E55FCF" w:rsidP="00E55FCF">
      <w:pPr>
        <w:pStyle w:val="ListParagraph"/>
        <w:numPr>
          <w:ilvl w:val="1"/>
          <w:numId w:val="12"/>
        </w:numPr>
      </w:pPr>
      <w:r w:rsidRPr="00A93AA4">
        <w:t>Determine the total time to reach Kono’s if she paddles directly to Kono’s.</w:t>
      </w:r>
    </w:p>
    <w:p w14:paraId="4BA607C0" w14:textId="77777777" w:rsidR="00E55FCF" w:rsidRPr="00A93AA4" w:rsidRDefault="00E55FCF" w:rsidP="00E55FCF">
      <w:pPr>
        <w:pStyle w:val="ListParagraph"/>
        <w:numPr>
          <w:ilvl w:val="1"/>
          <w:numId w:val="12"/>
        </w:numPr>
      </w:pPr>
      <w:r w:rsidRPr="00A93AA4">
        <w:t>Do you think your ans</w:t>
      </w:r>
      <w:r>
        <w:t>wer to b or c</w:t>
      </w:r>
      <w:r w:rsidRPr="00A93AA4">
        <w:t xml:space="preserve"> is the minimum time required for Brooke to reach lunch?</w:t>
      </w:r>
    </w:p>
    <w:p w14:paraId="3B843C59" w14:textId="77777777" w:rsidR="00E55FCF" w:rsidRDefault="00E55FCF" w:rsidP="00E55FCF">
      <w:pPr>
        <w:pStyle w:val="ListParagraph"/>
        <w:numPr>
          <w:ilvl w:val="1"/>
          <w:numId w:val="12"/>
        </w:numPr>
      </w:pPr>
      <w:r w:rsidRPr="00A93AA4">
        <w:t xml:space="preserve">Determine the total time to reach Kono’s if she paddles directly to a point on the shore </w:t>
      </w:r>
      <w:proofErr w:type="gramStart"/>
      <w:r w:rsidRPr="00A93AA4">
        <w:t>half way</w:t>
      </w:r>
      <w:proofErr w:type="gramEnd"/>
      <w:r w:rsidRPr="00A93AA4">
        <w:t xml:space="preserve"> between point A and Kono’s. How does this tim</w:t>
      </w:r>
      <w:r>
        <w:t xml:space="preserve">e compare to the times in parts </w:t>
      </w:r>
      <w:r w:rsidRPr="00A93AA4">
        <w:t xml:space="preserve">b or </w:t>
      </w:r>
      <w:r>
        <w:t>c</w:t>
      </w:r>
      <w:r w:rsidRPr="00A93AA4">
        <w:t xml:space="preserve">? </w:t>
      </w:r>
      <w:r>
        <w:t xml:space="preserve"> </w:t>
      </w:r>
      <w:r w:rsidRPr="00A93AA4">
        <w:t xml:space="preserve">Do you need to modify your answer to part d? </w:t>
      </w:r>
    </w:p>
    <w:p w14:paraId="5B0BF5E0" w14:textId="77777777" w:rsidR="00E55FCF" w:rsidRDefault="00E55FCF" w:rsidP="00E55FCF">
      <w:pPr>
        <w:pStyle w:val="ListParagraph"/>
        <w:numPr>
          <w:ilvl w:val="0"/>
          <w:numId w:val="0"/>
        </w:numPr>
        <w:ind w:left="1080"/>
      </w:pPr>
    </w:p>
    <w:p w14:paraId="74E48084" w14:textId="77777777" w:rsidR="00E55FCF" w:rsidRPr="007B10E9" w:rsidRDefault="00E55FCF" w:rsidP="00E55FCF">
      <w:pPr>
        <w:pStyle w:val="ListParagraph"/>
      </w:pPr>
      <w:r w:rsidRPr="007B10E9">
        <w:t>Clovi</w:t>
      </w:r>
      <w:r>
        <w:t xml:space="preserve">s is standing at the edge of a </w:t>
      </w:r>
      <w:proofErr w:type="spellStart"/>
      <w:r>
        <w:t>dropoff</w:t>
      </w:r>
      <w:proofErr w:type="spellEnd"/>
      <w:r w:rsidRPr="007B10E9">
        <w:t xml:space="preserve">, which slopes 4 feet downward from him for every 1 horizontal foot. He launches a small model rocket from where he is standing. With the origin of the coordinate system located where he is standing, and the </w:t>
      </w:r>
      <w:r w:rsidRPr="00A93AA4">
        <w:rPr>
          <w:rFonts w:cs="eurm10"/>
          <w:i/>
        </w:rPr>
        <w:t>x</w:t>
      </w:r>
      <w:r w:rsidRPr="007B10E9">
        <w:t>-axis extending horizontally, the path of the rocket is described by the formula</w:t>
      </w:r>
      <w:r>
        <w:t xml:space="preserve"> </w:t>
      </w:r>
      <w:r w:rsidRPr="00497CD0">
        <w:rPr>
          <w:position w:val="-10"/>
        </w:rPr>
        <w:object w:dxaOrig="1600" w:dyaOrig="360" w14:anchorId="1CE5B6A3">
          <v:shape id="_x0000_i1892" type="#_x0000_t75" style="width:83.25pt;height:16.5pt" o:ole="">
            <v:imagedata r:id="rId1823" o:title=""/>
          </v:shape>
          <o:OLEObject Type="Embed" ProgID="Equation.3" ShapeID="_x0000_i1892" DrawAspect="Content" ObjectID="_1720945442" r:id="rId1824"/>
        </w:object>
      </w:r>
      <w:r w:rsidRPr="007B10E9">
        <w:t>.</w:t>
      </w:r>
      <w:r>
        <w:t xml:space="preserve"> [UW]</w:t>
      </w:r>
    </w:p>
    <w:p w14:paraId="7D23489A" w14:textId="77777777" w:rsidR="00E55FCF" w:rsidRPr="007B10E9" w:rsidRDefault="00E55FCF" w:rsidP="00E55FCF">
      <w:pPr>
        <w:pStyle w:val="ListParagraph"/>
        <w:numPr>
          <w:ilvl w:val="1"/>
          <w:numId w:val="12"/>
        </w:numPr>
      </w:pPr>
      <w:r w:rsidRPr="007B10E9">
        <w:t xml:space="preserve">Give a function </w:t>
      </w:r>
      <w:r w:rsidRPr="00497CD0">
        <w:rPr>
          <w:position w:val="-10"/>
        </w:rPr>
        <w:object w:dxaOrig="900" w:dyaOrig="320" w14:anchorId="339C4895">
          <v:shape id="_x0000_i1893" type="#_x0000_t75" style="width:45.75pt;height:15.75pt" o:ole="">
            <v:imagedata r:id="rId1825" o:title=""/>
          </v:shape>
          <o:OLEObject Type="Embed" ProgID="Equation.3" ShapeID="_x0000_i1893" DrawAspect="Content" ObjectID="_1720945443" r:id="rId1826"/>
        </w:object>
      </w:r>
      <w:r w:rsidRPr="007B10E9">
        <w:rPr>
          <w:rFonts w:cs="eufm10"/>
        </w:rPr>
        <w:t xml:space="preserve"> </w:t>
      </w:r>
      <w:r w:rsidRPr="007B10E9">
        <w:t xml:space="preserve">relating the height </w:t>
      </w:r>
      <w:r w:rsidRPr="00A93AA4">
        <w:rPr>
          <w:rFonts w:cs="eurm10"/>
          <w:i/>
        </w:rPr>
        <w:t>h</w:t>
      </w:r>
      <w:r w:rsidRPr="007B10E9">
        <w:rPr>
          <w:rFonts w:cs="eurm10"/>
        </w:rPr>
        <w:t xml:space="preserve"> </w:t>
      </w:r>
      <w:r w:rsidRPr="007B10E9">
        <w:t xml:space="preserve">of the rocket above the sloping ground to its </w:t>
      </w:r>
      <w:r w:rsidRPr="00A93AA4">
        <w:rPr>
          <w:rFonts w:cs="eurm10"/>
          <w:i/>
        </w:rPr>
        <w:t>x</w:t>
      </w:r>
      <w:r w:rsidRPr="007B10E9">
        <w:t>-coordinate.</w:t>
      </w:r>
    </w:p>
    <w:p w14:paraId="4DA53780" w14:textId="77777777" w:rsidR="00E55FCF" w:rsidRPr="007B10E9" w:rsidRDefault="00E55FCF" w:rsidP="00E55FCF">
      <w:pPr>
        <w:pStyle w:val="ListParagraph"/>
        <w:numPr>
          <w:ilvl w:val="1"/>
          <w:numId w:val="12"/>
        </w:numPr>
      </w:pPr>
      <w:r w:rsidRPr="007B10E9">
        <w:t xml:space="preserve">Find the maximum height of the rocket above the sloping ground. What is its </w:t>
      </w:r>
      <w:r w:rsidRPr="00A93AA4">
        <w:rPr>
          <w:rFonts w:cs="eurm10"/>
          <w:i/>
        </w:rPr>
        <w:t>x</w:t>
      </w:r>
      <w:r w:rsidRPr="007B10E9">
        <w:t>-coordinate when it is at its maximum height?</w:t>
      </w:r>
    </w:p>
    <w:p w14:paraId="564F1792" w14:textId="77777777" w:rsidR="00E55FCF" w:rsidRPr="007B10E9" w:rsidRDefault="00E55FCF" w:rsidP="00E55FCF">
      <w:pPr>
        <w:pStyle w:val="ListParagraph"/>
        <w:numPr>
          <w:ilvl w:val="1"/>
          <w:numId w:val="12"/>
        </w:numPr>
      </w:pPr>
      <w:r w:rsidRPr="007B10E9">
        <w:t xml:space="preserve">Clovis measures </w:t>
      </w:r>
      <w:r>
        <w:t>the</w:t>
      </w:r>
      <w:r w:rsidRPr="007B10E9">
        <w:t xml:space="preserve"> height </w:t>
      </w:r>
      <w:r w:rsidRPr="00A93AA4">
        <w:rPr>
          <w:rFonts w:cs="eurm10"/>
          <w:i/>
        </w:rPr>
        <w:t>h</w:t>
      </w:r>
      <w:r w:rsidRPr="007B10E9">
        <w:rPr>
          <w:rFonts w:cs="eurm10"/>
        </w:rPr>
        <w:t xml:space="preserve"> </w:t>
      </w:r>
      <w:r w:rsidRPr="007B10E9">
        <w:t xml:space="preserve">of the rocket above the sloping ground while it is going up. Give a function </w:t>
      </w:r>
      <w:r w:rsidRPr="00497CD0">
        <w:rPr>
          <w:position w:val="-14"/>
        </w:rPr>
        <w:object w:dxaOrig="920" w:dyaOrig="400" w14:anchorId="0D994CE8">
          <v:shape id="_x0000_i1894" type="#_x0000_t75" style="width:45.75pt;height:20.25pt" o:ole="">
            <v:imagedata r:id="rId1827" o:title=""/>
          </v:shape>
          <o:OLEObject Type="Embed" ProgID="Equation.3" ShapeID="_x0000_i1894" DrawAspect="Content" ObjectID="_1720945444" r:id="rId1828"/>
        </w:object>
      </w:r>
      <w:r>
        <w:t xml:space="preserve"> </w:t>
      </w:r>
      <w:r w:rsidRPr="007B10E9">
        <w:t xml:space="preserve">relating the </w:t>
      </w:r>
      <w:r w:rsidRPr="00A93AA4">
        <w:rPr>
          <w:rFonts w:cs="eurm10"/>
          <w:i/>
        </w:rPr>
        <w:t>x</w:t>
      </w:r>
      <w:r w:rsidRPr="007B10E9">
        <w:t xml:space="preserve">-coordinate of the rocket to </w:t>
      </w:r>
      <w:r w:rsidRPr="00A93AA4">
        <w:rPr>
          <w:rFonts w:cs="eurm10"/>
          <w:i/>
        </w:rPr>
        <w:t>h</w:t>
      </w:r>
      <w:r w:rsidRPr="007B10E9">
        <w:t>.</w:t>
      </w:r>
    </w:p>
    <w:p w14:paraId="33480F5C" w14:textId="77777777" w:rsidR="00E55FCF" w:rsidRDefault="00E55FCF" w:rsidP="00E55FCF">
      <w:pPr>
        <w:pStyle w:val="ListParagraph"/>
        <w:numPr>
          <w:ilvl w:val="1"/>
          <w:numId w:val="12"/>
        </w:numPr>
      </w:pPr>
      <w:r>
        <w:t xml:space="preserve">Does the function from (c) </w:t>
      </w:r>
      <w:r w:rsidRPr="007B10E9">
        <w:t>still work when the rocket is going down? Explain.</w:t>
      </w:r>
    </w:p>
    <w:p w14:paraId="6E8215A9" w14:textId="77777777" w:rsidR="00E55FCF" w:rsidRDefault="00F0517E" w:rsidP="00E55FCF">
      <w:pPr>
        <w:pStyle w:val="ListParagraph"/>
        <w:numPr>
          <w:ilvl w:val="0"/>
          <w:numId w:val="0"/>
        </w:numPr>
        <w:ind w:left="360" w:hanging="360"/>
      </w:pPr>
      <w:r>
        <w:rPr>
          <w:noProof/>
        </w:rPr>
        <w:lastRenderedPageBreak/>
        <w:drawing>
          <wp:anchor distT="0" distB="0" distL="114300" distR="114300" simplePos="0" relativeHeight="251635200" behindDoc="0" locked="0" layoutInCell="1" allowOverlap="1" wp14:anchorId="4D280C6A" wp14:editId="5887A562">
            <wp:simplePos x="0" y="0"/>
            <wp:positionH relativeFrom="margin">
              <wp:align>right</wp:align>
            </wp:positionH>
            <wp:positionV relativeFrom="paragraph">
              <wp:posOffset>173355</wp:posOffset>
            </wp:positionV>
            <wp:extent cx="3394075" cy="2027555"/>
            <wp:effectExtent l="19050" t="0" r="0" b="0"/>
            <wp:wrapSquare wrapText="bothSides"/>
            <wp:docPr id="300" name="Picture 65" descr="Description: Description: 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Description: Picture11"/>
                    <pic:cNvPicPr>
                      <a:picLocks noChangeAspect="1" noChangeArrowheads="1"/>
                    </pic:cNvPicPr>
                  </pic:nvPicPr>
                  <pic:blipFill>
                    <a:blip r:embed="rId1829" cstate="print"/>
                    <a:srcRect l="2840" r="1291" b="3061"/>
                    <a:stretch>
                      <a:fillRect/>
                    </a:stretch>
                  </pic:blipFill>
                  <pic:spPr bwMode="auto">
                    <a:xfrm>
                      <a:off x="0" y="0"/>
                      <a:ext cx="3394075" cy="2027555"/>
                    </a:xfrm>
                    <a:prstGeom prst="rect">
                      <a:avLst/>
                    </a:prstGeom>
                    <a:noFill/>
                    <a:ln w="9525">
                      <a:noFill/>
                      <a:miter lim="800000"/>
                      <a:headEnd/>
                      <a:tailEnd/>
                    </a:ln>
                  </pic:spPr>
                </pic:pic>
              </a:graphicData>
            </a:graphic>
          </wp:anchor>
        </w:drawing>
      </w:r>
    </w:p>
    <w:p w14:paraId="0F85DB0D" w14:textId="77777777" w:rsidR="00E55FCF" w:rsidRPr="007B10E9" w:rsidRDefault="00E55FCF" w:rsidP="00E55FCF">
      <w:pPr>
        <w:pStyle w:val="ListParagraph"/>
      </w:pPr>
      <w:r w:rsidRPr="007B10E9">
        <w:t>A trough has a semicircular cross section with a radius of 5 feet. Water starts flowing into the trough in such a way that the depth of the water is increasing at a rate of 2 inches per hour.</w:t>
      </w:r>
      <w:r>
        <w:t xml:space="preserve"> [UW]</w:t>
      </w:r>
    </w:p>
    <w:p w14:paraId="1D312F82" w14:textId="77777777" w:rsidR="00E55FCF" w:rsidRPr="007B10E9" w:rsidRDefault="00E55FCF" w:rsidP="00E55FCF">
      <w:pPr>
        <w:pStyle w:val="ListParagraph"/>
        <w:numPr>
          <w:ilvl w:val="1"/>
          <w:numId w:val="12"/>
        </w:numPr>
      </w:pPr>
      <w:r w:rsidRPr="007B10E9">
        <w:t xml:space="preserve">Give a function </w:t>
      </w:r>
      <w:r w:rsidRPr="00497CD0">
        <w:rPr>
          <w:position w:val="-14"/>
        </w:rPr>
        <w:object w:dxaOrig="940" w:dyaOrig="400" w14:anchorId="51ABC0E9">
          <v:shape id="_x0000_i1895" type="#_x0000_t75" style="width:47.25pt;height:20.25pt" o:ole="">
            <v:imagedata r:id="rId1830" o:title=""/>
          </v:shape>
          <o:OLEObject Type="Embed" ProgID="Equation.3" ShapeID="_x0000_i1895" DrawAspect="Content" ObjectID="_1720945445" r:id="rId1831"/>
        </w:object>
      </w:r>
      <w:r w:rsidRPr="007B10E9">
        <w:rPr>
          <w:rFonts w:cs="eufm10"/>
        </w:rPr>
        <w:t xml:space="preserve"> </w:t>
      </w:r>
      <w:r w:rsidRPr="007B10E9">
        <w:t xml:space="preserve">relating the width </w:t>
      </w:r>
      <w:r w:rsidRPr="00A93AA4">
        <w:rPr>
          <w:rFonts w:cs="eurm10"/>
          <w:i/>
        </w:rPr>
        <w:t>w</w:t>
      </w:r>
      <w:r w:rsidRPr="007B10E9">
        <w:rPr>
          <w:rFonts w:cs="eurm10"/>
        </w:rPr>
        <w:t xml:space="preserve"> </w:t>
      </w:r>
      <w:r w:rsidRPr="007B10E9">
        <w:t xml:space="preserve">of the surface of the water to the time </w:t>
      </w:r>
      <w:r w:rsidRPr="00A93AA4">
        <w:rPr>
          <w:rFonts w:cs="eurm10"/>
          <w:i/>
        </w:rPr>
        <w:t>t</w:t>
      </w:r>
      <w:r w:rsidRPr="007B10E9">
        <w:t>, in hours. Make sure to specify the domain and compute the range too.</w:t>
      </w:r>
    </w:p>
    <w:p w14:paraId="02F84108" w14:textId="77777777" w:rsidR="00E55FCF" w:rsidRDefault="00E55FCF" w:rsidP="00E55FCF">
      <w:pPr>
        <w:pStyle w:val="ListParagraph"/>
        <w:numPr>
          <w:ilvl w:val="1"/>
          <w:numId w:val="12"/>
        </w:numPr>
      </w:pPr>
      <w:r w:rsidRPr="007B10E9">
        <w:t>After how many hours will the surface of the water have width of 6 feet?</w:t>
      </w:r>
    </w:p>
    <w:p w14:paraId="08E3893B" w14:textId="77777777" w:rsidR="00E55FCF" w:rsidRDefault="00E55FCF" w:rsidP="00E55FCF">
      <w:pPr>
        <w:pStyle w:val="ListParagraph"/>
        <w:numPr>
          <w:ilvl w:val="1"/>
          <w:numId w:val="12"/>
        </w:numPr>
      </w:pPr>
      <w:r w:rsidRPr="00A93AA4">
        <w:t xml:space="preserve">Give a function </w:t>
      </w:r>
      <w:r w:rsidRPr="00497CD0">
        <w:rPr>
          <w:position w:val="-14"/>
        </w:rPr>
        <w:object w:dxaOrig="1100" w:dyaOrig="400" w14:anchorId="45147A85">
          <v:shape id="_x0000_i1896" type="#_x0000_t75" style="width:55.5pt;height:20.25pt" o:ole="">
            <v:imagedata r:id="rId1832" o:title=""/>
          </v:shape>
          <o:OLEObject Type="Embed" ProgID="Equation.3" ShapeID="_x0000_i1896" DrawAspect="Content" ObjectID="_1720945446" r:id="rId1833"/>
        </w:object>
      </w:r>
      <w:r>
        <w:rPr>
          <w:rFonts w:cs="eurm10"/>
        </w:rPr>
        <w:t xml:space="preserve"> </w:t>
      </w:r>
      <w:r w:rsidRPr="00A93AA4">
        <w:t>relating the time to the width of the surface of the water. Make sure to specify the domain and compute the range too.</w:t>
      </w:r>
    </w:p>
    <w:p w14:paraId="1C144E31" w14:textId="77777777" w:rsidR="00E55FCF" w:rsidRPr="00461477" w:rsidRDefault="00E55FCF" w:rsidP="00E55FCF"/>
    <w:p w14:paraId="52086949" w14:textId="77777777" w:rsidR="00E55FCF" w:rsidRPr="006462C4" w:rsidRDefault="00E55FCF" w:rsidP="00E55FCF">
      <w:pPr>
        <w:tabs>
          <w:tab w:val="left" w:pos="900"/>
        </w:tabs>
        <w:rPr>
          <w:rFonts w:ascii="Trebuchet MS" w:hAnsi="Trebuchet MS"/>
        </w:rPr>
      </w:pPr>
    </w:p>
    <w:p w14:paraId="27BBE8A7" w14:textId="77777777" w:rsidR="003705FB" w:rsidRDefault="003705FB" w:rsidP="00E55FCF"/>
    <w:p w14:paraId="6ED929A1" w14:textId="77777777" w:rsidR="00C15BA3" w:rsidRDefault="00C15BA3" w:rsidP="00E55FCF"/>
    <w:p w14:paraId="1C1EF2F6" w14:textId="77777777" w:rsidR="00C15BA3" w:rsidRDefault="00C15BA3" w:rsidP="00E55FCF"/>
    <w:p w14:paraId="6A5B8960" w14:textId="77777777" w:rsidR="00C15BA3" w:rsidRDefault="00C15BA3" w:rsidP="00E55FCF"/>
    <w:p w14:paraId="54B2290D" w14:textId="77777777" w:rsidR="00C15BA3" w:rsidRDefault="00C15BA3" w:rsidP="00E55FCF"/>
    <w:p w14:paraId="51DDB741" w14:textId="77777777" w:rsidR="00C15BA3" w:rsidRDefault="00C15BA3" w:rsidP="00E55FCF"/>
    <w:p w14:paraId="41CC2928" w14:textId="77777777" w:rsidR="00C15BA3" w:rsidRDefault="00C15BA3" w:rsidP="00E55FCF"/>
    <w:p w14:paraId="5053B6A0" w14:textId="77777777" w:rsidR="00C15BA3" w:rsidRDefault="00C15BA3" w:rsidP="00E55FCF"/>
    <w:p w14:paraId="369202D3" w14:textId="77777777" w:rsidR="00C15BA3" w:rsidRDefault="00C15BA3" w:rsidP="00E55FCF"/>
    <w:p w14:paraId="1A83254E" w14:textId="77777777" w:rsidR="00C15BA3" w:rsidRDefault="00C15BA3" w:rsidP="00E55FCF"/>
    <w:p w14:paraId="343AF435" w14:textId="77777777" w:rsidR="00C15BA3" w:rsidRDefault="00C15BA3" w:rsidP="00E55FCF"/>
    <w:p w14:paraId="54B76B0C" w14:textId="77777777" w:rsidR="00C15BA3" w:rsidRDefault="00C15BA3" w:rsidP="00E55FCF"/>
    <w:p w14:paraId="1B928460" w14:textId="77777777" w:rsidR="00C15BA3" w:rsidRDefault="00C15BA3" w:rsidP="00E55FCF"/>
    <w:p w14:paraId="5EED289F" w14:textId="77777777" w:rsidR="00C15BA3" w:rsidRDefault="00C15BA3" w:rsidP="00E55FCF"/>
    <w:p w14:paraId="4B3C3C1F" w14:textId="77777777" w:rsidR="00C15BA3" w:rsidRDefault="00C15BA3" w:rsidP="00E55FCF"/>
    <w:p w14:paraId="60DB3B5D" w14:textId="77777777" w:rsidR="00C15BA3" w:rsidRDefault="00C15BA3" w:rsidP="00E55FCF"/>
    <w:p w14:paraId="55815146" w14:textId="77777777" w:rsidR="00C15BA3" w:rsidRDefault="00C15BA3" w:rsidP="00E55FCF"/>
    <w:p w14:paraId="5D17D93F" w14:textId="77777777" w:rsidR="00C15BA3" w:rsidRDefault="00C15BA3" w:rsidP="00E55FCF"/>
    <w:p w14:paraId="76F63886" w14:textId="77777777" w:rsidR="00C15BA3" w:rsidRDefault="00C15BA3" w:rsidP="00E55FCF"/>
    <w:p w14:paraId="5EE3696F" w14:textId="77777777" w:rsidR="00C15BA3" w:rsidRDefault="00C15BA3" w:rsidP="00E55FCF"/>
    <w:p w14:paraId="5550B1CC" w14:textId="77777777" w:rsidR="00C15BA3" w:rsidRDefault="00C15BA3" w:rsidP="00E55FCF"/>
    <w:p w14:paraId="13C1BD39" w14:textId="77777777" w:rsidR="00C15BA3" w:rsidRDefault="00C15BA3" w:rsidP="00E55FCF"/>
    <w:p w14:paraId="0A84EC95" w14:textId="77777777" w:rsidR="00C15BA3" w:rsidRDefault="00C15BA3" w:rsidP="00E55FCF"/>
    <w:p w14:paraId="2874BE70" w14:textId="77777777" w:rsidR="00C15BA3" w:rsidRDefault="00C15BA3" w:rsidP="00E55FCF"/>
    <w:p w14:paraId="21BA8BE8" w14:textId="77777777" w:rsidR="00C15BA3" w:rsidRDefault="00C15BA3" w:rsidP="00E55FCF"/>
    <w:p w14:paraId="0C96061F" w14:textId="77777777" w:rsidR="00C15BA3" w:rsidRDefault="00C15BA3" w:rsidP="00E55FCF"/>
    <w:p w14:paraId="727587A2" w14:textId="77777777" w:rsidR="00C15BA3" w:rsidRDefault="00C15BA3" w:rsidP="00E55FCF"/>
    <w:p w14:paraId="21E150C8" w14:textId="77777777" w:rsidR="00C15BA3" w:rsidRDefault="00C15BA3" w:rsidP="00E55FCF"/>
    <w:p w14:paraId="5BE4D71B" w14:textId="77777777" w:rsidR="00C15BA3" w:rsidRDefault="00C15BA3" w:rsidP="00E55FCF"/>
    <w:p w14:paraId="751D0777" w14:textId="77777777" w:rsidR="00C15BA3" w:rsidRDefault="00C15BA3" w:rsidP="00E55FCF"/>
    <w:p w14:paraId="75B44634" w14:textId="77777777" w:rsidR="00C15BA3" w:rsidRDefault="00C15BA3" w:rsidP="00E55FCF"/>
    <w:p w14:paraId="1FF64156" w14:textId="77777777" w:rsidR="00C15BA3" w:rsidRPr="00E55FCF" w:rsidRDefault="00C15BA3" w:rsidP="00E55FCF"/>
    <w:sectPr w:rsidR="00C15BA3" w:rsidRPr="00E55FCF" w:rsidSect="00E55FCF">
      <w:headerReference w:type="default" r:id="rId1834"/>
      <w:pgSz w:w="12240" w:h="15840" w:code="1"/>
      <w:pgMar w:top="1440" w:right="1440" w:bottom="1440" w:left="144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85480" w14:textId="77777777" w:rsidR="004E2EB0" w:rsidRDefault="004E2EB0">
      <w:r>
        <w:separator/>
      </w:r>
    </w:p>
  </w:endnote>
  <w:endnote w:type="continuationSeparator" w:id="0">
    <w:p w14:paraId="18C2EB11" w14:textId="77777777" w:rsidR="004E2EB0" w:rsidRDefault="004E2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Bookman-Light">
    <w:panose1 w:val="00000000000000000000"/>
    <w:charset w:val="00"/>
    <w:family w:val="auto"/>
    <w:notTrueType/>
    <w:pitch w:val="default"/>
    <w:sig w:usb0="00000003" w:usb1="00000000" w:usb2="00000000" w:usb3="00000000" w:csb0="00000001" w:csb1="00000000"/>
  </w:font>
  <w:font w:name="eurm10">
    <w:panose1 w:val="020B05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fm10">
    <w:panose1 w:val="020B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BC4D" w14:textId="77777777" w:rsidR="00FE52CD" w:rsidRPr="001E6469" w:rsidRDefault="00FE52CD" w:rsidP="00D93C62">
    <w:pPr>
      <w:pStyle w:val="Footer"/>
      <w:rPr>
        <w:sz w:val="20"/>
        <w:szCs w:val="20"/>
      </w:rPr>
    </w:pPr>
    <w:r w:rsidRPr="00DD1274">
      <w:rPr>
        <w:sz w:val="20"/>
        <w:szCs w:val="20"/>
      </w:rPr>
      <w:t xml:space="preserve">This chapter is part of </w:t>
    </w:r>
    <w:r w:rsidRPr="00DD1274">
      <w:rPr>
        <w:i/>
        <w:sz w:val="20"/>
        <w:szCs w:val="20"/>
      </w:rPr>
      <w:t>Precalculus: An Investigation of Functions</w:t>
    </w:r>
    <w:r w:rsidRPr="00DD1274">
      <w:rPr>
        <w:sz w:val="20"/>
        <w:szCs w:val="20"/>
      </w:rPr>
      <w:t xml:space="preserve"> © Lippman </w:t>
    </w:r>
    <w:r>
      <w:rPr>
        <w:sz w:val="20"/>
        <w:szCs w:val="20"/>
      </w:rPr>
      <w:t>&amp;</w:t>
    </w:r>
    <w:r w:rsidRPr="00DD1274">
      <w:rPr>
        <w:sz w:val="20"/>
        <w:szCs w:val="20"/>
      </w:rPr>
      <w:t xml:space="preserve"> Rasmussen 20</w:t>
    </w:r>
    <w:r w:rsidR="00C14719">
      <w:rPr>
        <w:sz w:val="20"/>
        <w:szCs w:val="20"/>
      </w:rPr>
      <w:t>20</w:t>
    </w:r>
    <w:r>
      <w:rPr>
        <w:sz w:val="20"/>
        <w:szCs w:val="20"/>
      </w:rPr>
      <w:t xml:space="preserve">, and contains content remixed with permission from </w:t>
    </w:r>
    <w:r>
      <w:rPr>
        <w:i/>
        <w:sz w:val="20"/>
        <w:szCs w:val="20"/>
      </w:rPr>
      <w:t>College Algebra</w:t>
    </w:r>
    <w:r>
      <w:rPr>
        <w:sz w:val="20"/>
        <w:szCs w:val="20"/>
      </w:rPr>
      <w:t xml:space="preserve"> </w:t>
    </w:r>
    <w:r w:rsidRPr="00DD1274">
      <w:rPr>
        <w:sz w:val="20"/>
        <w:szCs w:val="20"/>
      </w:rPr>
      <w:t>©</w:t>
    </w:r>
    <w:r>
      <w:rPr>
        <w:sz w:val="20"/>
        <w:szCs w:val="20"/>
      </w:rPr>
      <w:t xml:space="preserve"> Stitz &amp; Zeager 2013.</w:t>
    </w:r>
  </w:p>
  <w:p w14:paraId="53D4A04D" w14:textId="77777777" w:rsidR="00FE52CD" w:rsidRPr="00D93C62" w:rsidRDefault="00FE52CD">
    <w:pPr>
      <w:pStyle w:val="Footer"/>
      <w:rPr>
        <w:sz w:val="20"/>
        <w:szCs w:val="20"/>
      </w:rPr>
    </w:pPr>
    <w:r w:rsidRPr="00DD1274">
      <w:rPr>
        <w:sz w:val="20"/>
        <w:szCs w:val="20"/>
      </w:rPr>
      <w:t>This material is licensed under a Creative Commons CC-BY</w:t>
    </w:r>
    <w:r>
      <w:rPr>
        <w:sz w:val="20"/>
        <w:szCs w:val="20"/>
      </w:rPr>
      <w:t>-</w:t>
    </w:r>
    <w:r w:rsidRPr="00DD1274">
      <w:rPr>
        <w:sz w:val="20"/>
        <w:szCs w:val="20"/>
      </w:rPr>
      <w:t>SA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CF281" w14:textId="77777777" w:rsidR="004E2EB0" w:rsidRDefault="004E2EB0">
      <w:r>
        <w:separator/>
      </w:r>
    </w:p>
  </w:footnote>
  <w:footnote w:type="continuationSeparator" w:id="0">
    <w:p w14:paraId="7D5E049C" w14:textId="77777777" w:rsidR="004E2EB0" w:rsidRDefault="004E2EB0">
      <w:r>
        <w:continuationSeparator/>
      </w:r>
    </w:p>
  </w:footnote>
  <w:footnote w:id="1">
    <w:p w14:paraId="549AE925" w14:textId="77777777" w:rsidR="00FE52CD" w:rsidRDefault="00FE52CD" w:rsidP="00E55FCF">
      <w:pPr>
        <w:pStyle w:val="FootnoteText"/>
      </w:pPr>
      <w:r>
        <w:rPr>
          <w:rStyle w:val="FootnoteReference"/>
        </w:rPr>
        <w:footnoteRef/>
      </w:r>
      <w:r>
        <w:t xml:space="preserve"> From </w:t>
      </w:r>
      <w:hyperlink r:id="rId1" w:history="1">
        <w:r w:rsidRPr="00C610F2">
          <w:rPr>
            <w:rStyle w:val="Hyperlink"/>
          </w:rPr>
          <w:t>http://blog.mrmeyer.com/?p=4778</w:t>
        </w:r>
      </w:hyperlink>
      <w:r>
        <w:t>, © Dan Meyer, CC-BY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39852" w14:textId="77777777" w:rsidR="00FE52CD" w:rsidRDefault="00FE52CD" w:rsidP="000B778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0EA73E09" w14:textId="77777777" w:rsidR="00FE52CD" w:rsidRDefault="00FE52CD" w:rsidP="00AF003A">
    <w:pPr>
      <w:pStyle w:val="Header"/>
      <w:ind w:right="360" w:firstLine="540"/>
    </w:pPr>
    <w:r>
      <w:t>Chapter 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792CC" w14:textId="77777777" w:rsidR="00FE52CD" w:rsidRDefault="00FE52CD" w:rsidP="000B778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217</w:t>
    </w:r>
    <w:r>
      <w:rPr>
        <w:rStyle w:val="PageNumber"/>
      </w:rPr>
      <w:fldChar w:fldCharType="end"/>
    </w:r>
  </w:p>
  <w:p w14:paraId="0A675C07" w14:textId="77777777" w:rsidR="00FE52CD" w:rsidRDefault="00FE52CD" w:rsidP="00C33C90">
    <w:pPr>
      <w:pStyle w:val="Header"/>
      <w:ind w:right="720" w:firstLine="360"/>
      <w:jc w:val="right"/>
    </w:pPr>
    <w:r>
      <w:t xml:space="preserve">3.6 Complex Zeros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7180" w14:textId="77777777" w:rsidR="00FE52CD" w:rsidRDefault="00FE52CD" w:rsidP="000B778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235</w:t>
    </w:r>
    <w:r>
      <w:rPr>
        <w:rStyle w:val="PageNumber"/>
      </w:rPr>
      <w:fldChar w:fldCharType="end"/>
    </w:r>
  </w:p>
  <w:p w14:paraId="047CFB31" w14:textId="77777777" w:rsidR="00FE52CD" w:rsidRDefault="00FE52CD" w:rsidP="00C33C90">
    <w:pPr>
      <w:pStyle w:val="Header"/>
      <w:ind w:right="720" w:firstLine="360"/>
      <w:jc w:val="right"/>
    </w:pPr>
    <w:r>
      <w:t xml:space="preserve">3.7 Rational Functions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62D56" w14:textId="77777777" w:rsidR="00FE52CD" w:rsidRDefault="00FE52CD" w:rsidP="000B778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243</w:t>
    </w:r>
    <w:r>
      <w:rPr>
        <w:rStyle w:val="PageNumber"/>
      </w:rPr>
      <w:fldChar w:fldCharType="end"/>
    </w:r>
  </w:p>
  <w:p w14:paraId="50F64788" w14:textId="77777777" w:rsidR="00FE52CD" w:rsidRDefault="00FE52CD" w:rsidP="00C33C90">
    <w:pPr>
      <w:pStyle w:val="Header"/>
      <w:ind w:right="720" w:firstLine="360"/>
      <w:jc w:val="right"/>
    </w:pPr>
    <w:r>
      <w:t xml:space="preserve">3.8 Inverses and Radical Functions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04412" w14:textId="77777777" w:rsidR="00FE52CD" w:rsidRDefault="00FE52CD" w:rsidP="000B778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247</w:t>
    </w:r>
    <w:r>
      <w:rPr>
        <w:rStyle w:val="PageNumber"/>
      </w:rPr>
      <w:fldChar w:fldCharType="end"/>
    </w:r>
  </w:p>
  <w:p w14:paraId="4A9041BA" w14:textId="77777777" w:rsidR="00FE52CD" w:rsidRDefault="00FE52CD" w:rsidP="00AF003A">
    <w:pPr>
      <w:pStyle w:val="Header"/>
      <w:ind w:right="540" w:firstLine="360"/>
      <w:jc w:val="right"/>
    </w:pPr>
    <w:r>
      <w:t xml:space="preserve">3.5 Inverses and Radical Functions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F879" w14:textId="77777777" w:rsidR="00FE52CD" w:rsidRDefault="00FE52CD" w:rsidP="000B778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165</w:t>
    </w:r>
    <w:r>
      <w:rPr>
        <w:rStyle w:val="PageNumber"/>
      </w:rPr>
      <w:fldChar w:fldCharType="end"/>
    </w:r>
  </w:p>
  <w:p w14:paraId="59FB0DA7" w14:textId="77777777" w:rsidR="00FE52CD" w:rsidRDefault="00FE52CD" w:rsidP="00C33C90">
    <w:pPr>
      <w:pStyle w:val="Header"/>
      <w:ind w:right="720" w:firstLine="360"/>
      <w:jc w:val="right"/>
    </w:pPr>
    <w:r>
      <w:t>3.1 Power and Polynomial Functions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42A80" w14:textId="77777777" w:rsidR="00FE52CD" w:rsidRDefault="00FE52CD" w:rsidP="00E55FCF">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F87D2" w14:textId="77777777" w:rsidR="00FE52CD" w:rsidRDefault="00FE52CD" w:rsidP="000B778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179</w:t>
    </w:r>
    <w:r>
      <w:rPr>
        <w:rStyle w:val="PageNumber"/>
      </w:rPr>
      <w:fldChar w:fldCharType="end"/>
    </w:r>
  </w:p>
  <w:p w14:paraId="206A50B1" w14:textId="77777777" w:rsidR="00FE52CD" w:rsidRDefault="00FE52CD" w:rsidP="00C33C90">
    <w:pPr>
      <w:pStyle w:val="Header"/>
      <w:ind w:right="720" w:firstLine="360"/>
      <w:jc w:val="right"/>
    </w:pPr>
    <w:r>
      <w:t xml:space="preserve">3.2 Quadratic Functions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F5EEE" w14:textId="77777777" w:rsidR="00FE52CD" w:rsidRDefault="00FE52CD" w:rsidP="000B778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189</w:t>
    </w:r>
    <w:r>
      <w:rPr>
        <w:rStyle w:val="PageNumber"/>
      </w:rPr>
      <w:fldChar w:fldCharType="end"/>
    </w:r>
  </w:p>
  <w:p w14:paraId="3BB9D396" w14:textId="77777777" w:rsidR="00FE52CD" w:rsidRDefault="00FE52CD" w:rsidP="00C33C90">
    <w:pPr>
      <w:pStyle w:val="Header"/>
      <w:ind w:right="720" w:firstLine="360"/>
      <w:jc w:val="right"/>
    </w:pPr>
    <w:r>
      <w:t xml:space="preserve">3.3 Graphs of Polynomial Functions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CC5D4" w14:textId="77777777" w:rsidR="00FE52CD" w:rsidRDefault="00FE52CD" w:rsidP="00C9394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193</w:t>
    </w:r>
    <w:r>
      <w:rPr>
        <w:rStyle w:val="PageNumber"/>
      </w:rPr>
      <w:fldChar w:fldCharType="end"/>
    </w:r>
  </w:p>
  <w:p w14:paraId="7D1E2A9B" w14:textId="77777777" w:rsidR="00FE52CD" w:rsidRDefault="00FE52CD" w:rsidP="00C9394E">
    <w:pPr>
      <w:pStyle w:val="Header"/>
      <w:ind w:right="540" w:firstLine="360"/>
      <w:jc w:val="right"/>
    </w:pPr>
    <w:r>
      <w:t xml:space="preserve">3.3 Graphs of Polynomial Functions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0DA7A" w14:textId="77777777" w:rsidR="00FE52CD" w:rsidRDefault="00FE52CD" w:rsidP="00C9394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201</w:t>
    </w:r>
    <w:r>
      <w:rPr>
        <w:rStyle w:val="PageNumber"/>
      </w:rPr>
      <w:fldChar w:fldCharType="end"/>
    </w:r>
  </w:p>
  <w:p w14:paraId="2BCA54AF" w14:textId="77777777" w:rsidR="00FE52CD" w:rsidRDefault="00FE52CD" w:rsidP="00C33C90">
    <w:pPr>
      <w:pStyle w:val="Header"/>
      <w:ind w:right="720" w:firstLine="360"/>
      <w:jc w:val="right"/>
    </w:pPr>
    <w:r>
      <w:t xml:space="preserve">3.4 Factor Theorem and Remainder Theorem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6CB4D" w14:textId="77777777" w:rsidR="00FE52CD" w:rsidRDefault="00FE52CD" w:rsidP="00C9394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207</w:t>
    </w:r>
    <w:r>
      <w:rPr>
        <w:rStyle w:val="PageNumber"/>
      </w:rPr>
      <w:fldChar w:fldCharType="end"/>
    </w:r>
  </w:p>
  <w:p w14:paraId="23C219D3" w14:textId="77777777" w:rsidR="00FE52CD" w:rsidRDefault="00FE52CD" w:rsidP="00C33C90">
    <w:pPr>
      <w:pStyle w:val="Header"/>
      <w:ind w:right="720" w:firstLine="360"/>
      <w:jc w:val="right"/>
    </w:pPr>
    <w:r>
      <w:t xml:space="preserve">3.5 Real Zeros of Polynomials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3CF4F" w14:textId="77777777" w:rsidR="00FE52CD" w:rsidRDefault="00FE52CD" w:rsidP="00C9394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209</w:t>
    </w:r>
    <w:r>
      <w:rPr>
        <w:rStyle w:val="PageNumber"/>
      </w:rPr>
      <w:fldChar w:fldCharType="end"/>
    </w:r>
  </w:p>
  <w:p w14:paraId="19D4D155" w14:textId="77777777" w:rsidR="00FE52CD" w:rsidRDefault="00FE52CD" w:rsidP="00C9394E">
    <w:pPr>
      <w:pStyle w:val="Header"/>
      <w:ind w:right="540" w:firstLine="360"/>
      <w:jc w:val="right"/>
    </w:pPr>
    <w:r>
      <w:t xml:space="preserve">3.5 Real Zeros of Polynomials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09299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F8461C"/>
    <w:multiLevelType w:val="hybridMultilevel"/>
    <w:tmpl w:val="E30CFB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2874BA6"/>
    <w:multiLevelType w:val="hybridMultilevel"/>
    <w:tmpl w:val="BFA25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E30859"/>
    <w:multiLevelType w:val="hybridMultilevel"/>
    <w:tmpl w:val="43ACAA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77B7D"/>
    <w:multiLevelType w:val="hybridMultilevel"/>
    <w:tmpl w:val="EEFCD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482B39"/>
    <w:multiLevelType w:val="hybridMultilevel"/>
    <w:tmpl w:val="E30CFB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F4916DB"/>
    <w:multiLevelType w:val="hybridMultilevel"/>
    <w:tmpl w:val="EBA82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A0711A"/>
    <w:multiLevelType w:val="hybridMultilevel"/>
    <w:tmpl w:val="752237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055F88"/>
    <w:multiLevelType w:val="hybridMultilevel"/>
    <w:tmpl w:val="8A1A93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2C51E7"/>
    <w:multiLevelType w:val="hybridMultilevel"/>
    <w:tmpl w:val="1298CF48"/>
    <w:lvl w:ilvl="0" w:tplc="846C91C8">
      <w:start w:val="19"/>
      <w:numFmt w:val="decimal"/>
      <w:pStyle w:val="ListParagraph"/>
      <w:lvlText w:val="%1."/>
      <w:lvlJc w:val="left"/>
      <w:pPr>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A8E6D26"/>
    <w:multiLevelType w:val="hybridMultilevel"/>
    <w:tmpl w:val="3904A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BB393F"/>
    <w:multiLevelType w:val="hybridMultilevel"/>
    <w:tmpl w:val="0B5657D6"/>
    <w:lvl w:ilvl="0" w:tplc="4C86398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4FB87BE2"/>
    <w:multiLevelType w:val="hybridMultilevel"/>
    <w:tmpl w:val="21704C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0C0C2B"/>
    <w:multiLevelType w:val="hybridMultilevel"/>
    <w:tmpl w:val="4AE001EA"/>
    <w:lvl w:ilvl="0" w:tplc="A1AE01DA">
      <w:start w:val="19"/>
      <w:numFmt w:val="decimal"/>
      <w:lvlText w:val="%1."/>
      <w:lvlJc w:val="left"/>
      <w:pPr>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57A412F"/>
    <w:multiLevelType w:val="hybridMultilevel"/>
    <w:tmpl w:val="FA425AEC"/>
    <w:lvl w:ilvl="0" w:tplc="E6248774">
      <w:start w:val="1"/>
      <w:numFmt w:val="decimal"/>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15" w15:restartNumberingAfterBreak="0">
    <w:nsid w:val="706F1972"/>
    <w:multiLevelType w:val="hybridMultilevel"/>
    <w:tmpl w:val="E30CFB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5690F08"/>
    <w:multiLevelType w:val="hybridMultilevel"/>
    <w:tmpl w:val="163C3C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E775AB"/>
    <w:multiLevelType w:val="hybridMultilevel"/>
    <w:tmpl w:val="8A86B324"/>
    <w:lvl w:ilvl="0" w:tplc="6F4669E8">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8" w15:restartNumberingAfterBreak="0">
    <w:nsid w:val="778F6A4C"/>
    <w:multiLevelType w:val="hybridMultilevel"/>
    <w:tmpl w:val="911076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2671321">
    <w:abstractNumId w:val="7"/>
  </w:num>
  <w:num w:numId="2" w16cid:durableId="1494371300">
    <w:abstractNumId w:val="8"/>
  </w:num>
  <w:num w:numId="3" w16cid:durableId="1391078584">
    <w:abstractNumId w:val="16"/>
  </w:num>
  <w:num w:numId="4" w16cid:durableId="347828771">
    <w:abstractNumId w:val="12"/>
  </w:num>
  <w:num w:numId="5" w16cid:durableId="1713574160">
    <w:abstractNumId w:val="18"/>
  </w:num>
  <w:num w:numId="6" w16cid:durableId="2144542430">
    <w:abstractNumId w:val="6"/>
  </w:num>
  <w:num w:numId="7" w16cid:durableId="75563372">
    <w:abstractNumId w:val="0"/>
  </w:num>
  <w:num w:numId="8" w16cid:durableId="1095052701">
    <w:abstractNumId w:val="11"/>
  </w:num>
  <w:num w:numId="9" w16cid:durableId="868645272">
    <w:abstractNumId w:val="3"/>
  </w:num>
  <w:num w:numId="10" w16cid:durableId="1302998895">
    <w:abstractNumId w:val="14"/>
  </w:num>
  <w:num w:numId="11" w16cid:durableId="132062513">
    <w:abstractNumId w:val="13"/>
  </w:num>
  <w:num w:numId="12" w16cid:durableId="2141265934">
    <w:abstractNumId w:val="9"/>
  </w:num>
  <w:num w:numId="13" w16cid:durableId="498036934">
    <w:abstractNumId w:val="1"/>
  </w:num>
  <w:num w:numId="14" w16cid:durableId="1842357104">
    <w:abstractNumId w:val="5"/>
  </w:num>
  <w:num w:numId="15" w16cid:durableId="283271573">
    <w:abstractNumId w:val="15"/>
  </w:num>
  <w:num w:numId="16" w16cid:durableId="1150706723">
    <w:abstractNumId w:val="9"/>
    <w:lvlOverride w:ilvl="0">
      <w:startOverride w:val="31"/>
    </w:lvlOverride>
  </w:num>
  <w:num w:numId="17" w16cid:durableId="129249111">
    <w:abstractNumId w:val="9"/>
    <w:lvlOverride w:ilvl="0">
      <w:startOverride w:val="51"/>
    </w:lvlOverride>
  </w:num>
  <w:num w:numId="18" w16cid:durableId="1641031899">
    <w:abstractNumId w:val="9"/>
    <w:lvlOverride w:ilvl="0">
      <w:startOverride w:val="19"/>
    </w:lvlOverride>
  </w:num>
  <w:num w:numId="19" w16cid:durableId="1981307340">
    <w:abstractNumId w:val="9"/>
  </w:num>
  <w:num w:numId="20" w16cid:durableId="20324665">
    <w:abstractNumId w:val="9"/>
    <w:lvlOverride w:ilvl="0">
      <w:startOverride w:val="17"/>
    </w:lvlOverride>
  </w:num>
  <w:num w:numId="21" w16cid:durableId="1663773426">
    <w:abstractNumId w:val="10"/>
  </w:num>
  <w:num w:numId="22" w16cid:durableId="821239609">
    <w:abstractNumId w:val="9"/>
    <w:lvlOverride w:ilvl="0">
      <w:startOverride w:val="45"/>
    </w:lvlOverride>
  </w:num>
  <w:num w:numId="23" w16cid:durableId="146214474">
    <w:abstractNumId w:val="9"/>
    <w:lvlOverride w:ilvl="0">
      <w:startOverride w:val="39"/>
    </w:lvlOverride>
  </w:num>
  <w:num w:numId="24" w16cid:durableId="1831678893">
    <w:abstractNumId w:val="2"/>
  </w:num>
  <w:num w:numId="25" w16cid:durableId="663779392">
    <w:abstractNumId w:val="4"/>
  </w:num>
  <w:num w:numId="26" w16cid:durableId="19360162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BC8"/>
    <w:rsid w:val="00000E8A"/>
    <w:rsid w:val="00002F00"/>
    <w:rsid w:val="00005B54"/>
    <w:rsid w:val="00010381"/>
    <w:rsid w:val="0001389E"/>
    <w:rsid w:val="000148F7"/>
    <w:rsid w:val="00014A3E"/>
    <w:rsid w:val="00027550"/>
    <w:rsid w:val="00036681"/>
    <w:rsid w:val="00051639"/>
    <w:rsid w:val="0005730F"/>
    <w:rsid w:val="00057F0D"/>
    <w:rsid w:val="00073024"/>
    <w:rsid w:val="00073F51"/>
    <w:rsid w:val="00073F88"/>
    <w:rsid w:val="0007563A"/>
    <w:rsid w:val="0008032D"/>
    <w:rsid w:val="00082F97"/>
    <w:rsid w:val="000876C4"/>
    <w:rsid w:val="00090EF8"/>
    <w:rsid w:val="00092B99"/>
    <w:rsid w:val="00094E6F"/>
    <w:rsid w:val="00094F4D"/>
    <w:rsid w:val="000956BB"/>
    <w:rsid w:val="000A3501"/>
    <w:rsid w:val="000B04B7"/>
    <w:rsid w:val="000B4A37"/>
    <w:rsid w:val="000B57BB"/>
    <w:rsid w:val="000B7782"/>
    <w:rsid w:val="000B7B6E"/>
    <w:rsid w:val="000C0264"/>
    <w:rsid w:val="000C12E5"/>
    <w:rsid w:val="000C400C"/>
    <w:rsid w:val="000C49B2"/>
    <w:rsid w:val="000D54E0"/>
    <w:rsid w:val="000D6ADF"/>
    <w:rsid w:val="000D71EB"/>
    <w:rsid w:val="000E47CA"/>
    <w:rsid w:val="000E5262"/>
    <w:rsid w:val="000F7085"/>
    <w:rsid w:val="001006F8"/>
    <w:rsid w:val="001059F3"/>
    <w:rsid w:val="001138B5"/>
    <w:rsid w:val="00117C3F"/>
    <w:rsid w:val="0012085B"/>
    <w:rsid w:val="00135BBC"/>
    <w:rsid w:val="00136650"/>
    <w:rsid w:val="00145ECE"/>
    <w:rsid w:val="00147942"/>
    <w:rsid w:val="0015657D"/>
    <w:rsid w:val="00162E3E"/>
    <w:rsid w:val="00164275"/>
    <w:rsid w:val="00166CE7"/>
    <w:rsid w:val="00170E33"/>
    <w:rsid w:val="00190A37"/>
    <w:rsid w:val="00190D74"/>
    <w:rsid w:val="001A15A7"/>
    <w:rsid w:val="001B4A0C"/>
    <w:rsid w:val="001B5382"/>
    <w:rsid w:val="001C037E"/>
    <w:rsid w:val="001C0596"/>
    <w:rsid w:val="001C3998"/>
    <w:rsid w:val="001C443B"/>
    <w:rsid w:val="001C47B2"/>
    <w:rsid w:val="001C6654"/>
    <w:rsid w:val="001C6918"/>
    <w:rsid w:val="001D461C"/>
    <w:rsid w:val="001D711F"/>
    <w:rsid w:val="001E4B04"/>
    <w:rsid w:val="001E4D86"/>
    <w:rsid w:val="001E75F6"/>
    <w:rsid w:val="0020185C"/>
    <w:rsid w:val="0020268B"/>
    <w:rsid w:val="00206396"/>
    <w:rsid w:val="00206FEB"/>
    <w:rsid w:val="0021151F"/>
    <w:rsid w:val="00212046"/>
    <w:rsid w:val="00212743"/>
    <w:rsid w:val="00214BB3"/>
    <w:rsid w:val="00222C62"/>
    <w:rsid w:val="0022431F"/>
    <w:rsid w:val="0023723D"/>
    <w:rsid w:val="0024458E"/>
    <w:rsid w:val="00245E8A"/>
    <w:rsid w:val="00252DAC"/>
    <w:rsid w:val="00257070"/>
    <w:rsid w:val="00266457"/>
    <w:rsid w:val="00271FF9"/>
    <w:rsid w:val="0027297F"/>
    <w:rsid w:val="00280082"/>
    <w:rsid w:val="00284B8E"/>
    <w:rsid w:val="002979D4"/>
    <w:rsid w:val="002A01B0"/>
    <w:rsid w:val="002A24E6"/>
    <w:rsid w:val="002B0D2D"/>
    <w:rsid w:val="002B2024"/>
    <w:rsid w:val="002B5FD7"/>
    <w:rsid w:val="002B6B5B"/>
    <w:rsid w:val="002B6ECA"/>
    <w:rsid w:val="002B7140"/>
    <w:rsid w:val="002C44FE"/>
    <w:rsid w:val="002C60A2"/>
    <w:rsid w:val="002D7A3D"/>
    <w:rsid w:val="002E44A9"/>
    <w:rsid w:val="002F33F3"/>
    <w:rsid w:val="00305E0E"/>
    <w:rsid w:val="00314442"/>
    <w:rsid w:val="00322E84"/>
    <w:rsid w:val="00323AB4"/>
    <w:rsid w:val="003330D7"/>
    <w:rsid w:val="00335DDF"/>
    <w:rsid w:val="003361CC"/>
    <w:rsid w:val="00341D97"/>
    <w:rsid w:val="003421E5"/>
    <w:rsid w:val="00343F4D"/>
    <w:rsid w:val="003443E1"/>
    <w:rsid w:val="003461A2"/>
    <w:rsid w:val="00347062"/>
    <w:rsid w:val="00350BA3"/>
    <w:rsid w:val="00357555"/>
    <w:rsid w:val="00362F68"/>
    <w:rsid w:val="00366665"/>
    <w:rsid w:val="003705FB"/>
    <w:rsid w:val="003822CE"/>
    <w:rsid w:val="00382B7E"/>
    <w:rsid w:val="00387B7B"/>
    <w:rsid w:val="0039590A"/>
    <w:rsid w:val="003A038F"/>
    <w:rsid w:val="003A1338"/>
    <w:rsid w:val="003A15BD"/>
    <w:rsid w:val="003A41AD"/>
    <w:rsid w:val="003B3144"/>
    <w:rsid w:val="003B41AC"/>
    <w:rsid w:val="003B71A9"/>
    <w:rsid w:val="003C45A5"/>
    <w:rsid w:val="003C695F"/>
    <w:rsid w:val="003D2136"/>
    <w:rsid w:val="003F3DB2"/>
    <w:rsid w:val="00402558"/>
    <w:rsid w:val="00402E48"/>
    <w:rsid w:val="00407226"/>
    <w:rsid w:val="00407611"/>
    <w:rsid w:val="00425BC8"/>
    <w:rsid w:val="004404EE"/>
    <w:rsid w:val="00446102"/>
    <w:rsid w:val="00446F75"/>
    <w:rsid w:val="0045610A"/>
    <w:rsid w:val="00456D22"/>
    <w:rsid w:val="00456E0C"/>
    <w:rsid w:val="00473900"/>
    <w:rsid w:val="00475058"/>
    <w:rsid w:val="00476B76"/>
    <w:rsid w:val="00484B2A"/>
    <w:rsid w:val="00484E1B"/>
    <w:rsid w:val="0048725B"/>
    <w:rsid w:val="004873CE"/>
    <w:rsid w:val="00487C35"/>
    <w:rsid w:val="004906AF"/>
    <w:rsid w:val="004A1D62"/>
    <w:rsid w:val="004A76AA"/>
    <w:rsid w:val="004C7B72"/>
    <w:rsid w:val="004D0738"/>
    <w:rsid w:val="004D33F3"/>
    <w:rsid w:val="004D3797"/>
    <w:rsid w:val="004D379A"/>
    <w:rsid w:val="004E24ED"/>
    <w:rsid w:val="004E2EB0"/>
    <w:rsid w:val="004F02A4"/>
    <w:rsid w:val="004F21FB"/>
    <w:rsid w:val="004F3BFA"/>
    <w:rsid w:val="004F50A9"/>
    <w:rsid w:val="004F7E53"/>
    <w:rsid w:val="005049AC"/>
    <w:rsid w:val="005128E7"/>
    <w:rsid w:val="00513B8A"/>
    <w:rsid w:val="00513D86"/>
    <w:rsid w:val="005256C7"/>
    <w:rsid w:val="00533560"/>
    <w:rsid w:val="0054047C"/>
    <w:rsid w:val="00554AF0"/>
    <w:rsid w:val="005565DB"/>
    <w:rsid w:val="00563729"/>
    <w:rsid w:val="00567708"/>
    <w:rsid w:val="00567BF1"/>
    <w:rsid w:val="00573824"/>
    <w:rsid w:val="0057394E"/>
    <w:rsid w:val="00590255"/>
    <w:rsid w:val="00591DE2"/>
    <w:rsid w:val="00597E8A"/>
    <w:rsid w:val="005A0573"/>
    <w:rsid w:val="005A19C9"/>
    <w:rsid w:val="005A2438"/>
    <w:rsid w:val="005C1E0C"/>
    <w:rsid w:val="005C4A9C"/>
    <w:rsid w:val="005D4AF7"/>
    <w:rsid w:val="005E09F6"/>
    <w:rsid w:val="005E170A"/>
    <w:rsid w:val="005F3C5B"/>
    <w:rsid w:val="005F595C"/>
    <w:rsid w:val="0060336B"/>
    <w:rsid w:val="0061634D"/>
    <w:rsid w:val="006239AF"/>
    <w:rsid w:val="00624C90"/>
    <w:rsid w:val="00624F82"/>
    <w:rsid w:val="00637E2D"/>
    <w:rsid w:val="006462C4"/>
    <w:rsid w:val="006607E5"/>
    <w:rsid w:val="00660F2C"/>
    <w:rsid w:val="006642BF"/>
    <w:rsid w:val="0067077A"/>
    <w:rsid w:val="00671DC2"/>
    <w:rsid w:val="006764DD"/>
    <w:rsid w:val="00676D2F"/>
    <w:rsid w:val="00684E81"/>
    <w:rsid w:val="006901F0"/>
    <w:rsid w:val="00690E5C"/>
    <w:rsid w:val="00694C4B"/>
    <w:rsid w:val="006A0663"/>
    <w:rsid w:val="006A1A6D"/>
    <w:rsid w:val="006B3EDF"/>
    <w:rsid w:val="006B4E40"/>
    <w:rsid w:val="006C05D3"/>
    <w:rsid w:val="006C2234"/>
    <w:rsid w:val="006C296C"/>
    <w:rsid w:val="006C2C95"/>
    <w:rsid w:val="006C7D01"/>
    <w:rsid w:val="006D1C5B"/>
    <w:rsid w:val="006D2688"/>
    <w:rsid w:val="006D2FB4"/>
    <w:rsid w:val="006D5A09"/>
    <w:rsid w:val="006E2A3E"/>
    <w:rsid w:val="006F069E"/>
    <w:rsid w:val="006F0E58"/>
    <w:rsid w:val="006F22C3"/>
    <w:rsid w:val="0070755F"/>
    <w:rsid w:val="00711E97"/>
    <w:rsid w:val="007149D8"/>
    <w:rsid w:val="007152D4"/>
    <w:rsid w:val="007206FC"/>
    <w:rsid w:val="00727ADC"/>
    <w:rsid w:val="0073185E"/>
    <w:rsid w:val="0073386F"/>
    <w:rsid w:val="00737C24"/>
    <w:rsid w:val="00737D58"/>
    <w:rsid w:val="007425CE"/>
    <w:rsid w:val="00764A04"/>
    <w:rsid w:val="00766FDA"/>
    <w:rsid w:val="00785D2F"/>
    <w:rsid w:val="00793E89"/>
    <w:rsid w:val="00795BC0"/>
    <w:rsid w:val="007A1208"/>
    <w:rsid w:val="007A1DCB"/>
    <w:rsid w:val="007A762D"/>
    <w:rsid w:val="007A7FFD"/>
    <w:rsid w:val="007B162F"/>
    <w:rsid w:val="007B3A51"/>
    <w:rsid w:val="007B5E04"/>
    <w:rsid w:val="007B786E"/>
    <w:rsid w:val="007B78BC"/>
    <w:rsid w:val="007B7BF1"/>
    <w:rsid w:val="007C3367"/>
    <w:rsid w:val="007D47A6"/>
    <w:rsid w:val="007E5008"/>
    <w:rsid w:val="007F053E"/>
    <w:rsid w:val="008011BE"/>
    <w:rsid w:val="00801A7A"/>
    <w:rsid w:val="00801BD7"/>
    <w:rsid w:val="00805DF1"/>
    <w:rsid w:val="0081508D"/>
    <w:rsid w:val="0081665D"/>
    <w:rsid w:val="00817E92"/>
    <w:rsid w:val="0082429F"/>
    <w:rsid w:val="00833A69"/>
    <w:rsid w:val="00837F7A"/>
    <w:rsid w:val="00846746"/>
    <w:rsid w:val="00847F49"/>
    <w:rsid w:val="008715AB"/>
    <w:rsid w:val="00872950"/>
    <w:rsid w:val="0087354F"/>
    <w:rsid w:val="008742EE"/>
    <w:rsid w:val="008747C5"/>
    <w:rsid w:val="008766C3"/>
    <w:rsid w:val="00880663"/>
    <w:rsid w:val="00882B8F"/>
    <w:rsid w:val="0089225D"/>
    <w:rsid w:val="008A0F1C"/>
    <w:rsid w:val="008C49F7"/>
    <w:rsid w:val="008C6D00"/>
    <w:rsid w:val="008D2370"/>
    <w:rsid w:val="008D25BA"/>
    <w:rsid w:val="008F7CB9"/>
    <w:rsid w:val="009077E7"/>
    <w:rsid w:val="009222DE"/>
    <w:rsid w:val="00927EEC"/>
    <w:rsid w:val="00935CD6"/>
    <w:rsid w:val="00941C15"/>
    <w:rsid w:val="009466C2"/>
    <w:rsid w:val="00953C0F"/>
    <w:rsid w:val="009552DA"/>
    <w:rsid w:val="00972134"/>
    <w:rsid w:val="00973B2B"/>
    <w:rsid w:val="00991C06"/>
    <w:rsid w:val="00993A48"/>
    <w:rsid w:val="009940DA"/>
    <w:rsid w:val="00995EB8"/>
    <w:rsid w:val="009A0A58"/>
    <w:rsid w:val="009A3945"/>
    <w:rsid w:val="009A57E8"/>
    <w:rsid w:val="009A6695"/>
    <w:rsid w:val="009B3787"/>
    <w:rsid w:val="009B7DF0"/>
    <w:rsid w:val="009C2197"/>
    <w:rsid w:val="009C4EC2"/>
    <w:rsid w:val="009D2647"/>
    <w:rsid w:val="009D5849"/>
    <w:rsid w:val="009D7918"/>
    <w:rsid w:val="009E092E"/>
    <w:rsid w:val="009E3364"/>
    <w:rsid w:val="009E4968"/>
    <w:rsid w:val="009F344B"/>
    <w:rsid w:val="00A011DB"/>
    <w:rsid w:val="00A04132"/>
    <w:rsid w:val="00A041C4"/>
    <w:rsid w:val="00A1045B"/>
    <w:rsid w:val="00A231B6"/>
    <w:rsid w:val="00A2529D"/>
    <w:rsid w:val="00A46C8A"/>
    <w:rsid w:val="00A476BB"/>
    <w:rsid w:val="00A52075"/>
    <w:rsid w:val="00A533BB"/>
    <w:rsid w:val="00A55EFE"/>
    <w:rsid w:val="00A6423F"/>
    <w:rsid w:val="00A64255"/>
    <w:rsid w:val="00A6494E"/>
    <w:rsid w:val="00A75EE1"/>
    <w:rsid w:val="00A85843"/>
    <w:rsid w:val="00A9008E"/>
    <w:rsid w:val="00A90A77"/>
    <w:rsid w:val="00A92405"/>
    <w:rsid w:val="00A96183"/>
    <w:rsid w:val="00AA11BB"/>
    <w:rsid w:val="00AA1C8B"/>
    <w:rsid w:val="00AA643F"/>
    <w:rsid w:val="00AB4620"/>
    <w:rsid w:val="00AB471F"/>
    <w:rsid w:val="00AB57E0"/>
    <w:rsid w:val="00AC2E95"/>
    <w:rsid w:val="00AD12D2"/>
    <w:rsid w:val="00AD465E"/>
    <w:rsid w:val="00AD74CC"/>
    <w:rsid w:val="00AE4A7A"/>
    <w:rsid w:val="00AF003A"/>
    <w:rsid w:val="00AF2EEE"/>
    <w:rsid w:val="00AF76CF"/>
    <w:rsid w:val="00B14CDF"/>
    <w:rsid w:val="00B32F5F"/>
    <w:rsid w:val="00B335DF"/>
    <w:rsid w:val="00B4032E"/>
    <w:rsid w:val="00B57E49"/>
    <w:rsid w:val="00B60A79"/>
    <w:rsid w:val="00B624D7"/>
    <w:rsid w:val="00B66572"/>
    <w:rsid w:val="00B6737F"/>
    <w:rsid w:val="00B70E3E"/>
    <w:rsid w:val="00B80B61"/>
    <w:rsid w:val="00B840DD"/>
    <w:rsid w:val="00B955B0"/>
    <w:rsid w:val="00BA003F"/>
    <w:rsid w:val="00BA4373"/>
    <w:rsid w:val="00BB1AA7"/>
    <w:rsid w:val="00BB1F30"/>
    <w:rsid w:val="00BB3B09"/>
    <w:rsid w:val="00BB719F"/>
    <w:rsid w:val="00BC1D56"/>
    <w:rsid w:val="00BC33B7"/>
    <w:rsid w:val="00BD4FE1"/>
    <w:rsid w:val="00BE09DA"/>
    <w:rsid w:val="00BE63B4"/>
    <w:rsid w:val="00BE6528"/>
    <w:rsid w:val="00BF2271"/>
    <w:rsid w:val="00BF28B0"/>
    <w:rsid w:val="00BF516E"/>
    <w:rsid w:val="00BF5755"/>
    <w:rsid w:val="00BF596D"/>
    <w:rsid w:val="00C02C56"/>
    <w:rsid w:val="00C04085"/>
    <w:rsid w:val="00C0433F"/>
    <w:rsid w:val="00C14719"/>
    <w:rsid w:val="00C1526A"/>
    <w:rsid w:val="00C157F4"/>
    <w:rsid w:val="00C15BA3"/>
    <w:rsid w:val="00C16994"/>
    <w:rsid w:val="00C16C76"/>
    <w:rsid w:val="00C176D5"/>
    <w:rsid w:val="00C21839"/>
    <w:rsid w:val="00C2258C"/>
    <w:rsid w:val="00C24581"/>
    <w:rsid w:val="00C26378"/>
    <w:rsid w:val="00C27C3A"/>
    <w:rsid w:val="00C33C90"/>
    <w:rsid w:val="00C50AC6"/>
    <w:rsid w:val="00C52847"/>
    <w:rsid w:val="00C56DE8"/>
    <w:rsid w:val="00C62B22"/>
    <w:rsid w:val="00C7004A"/>
    <w:rsid w:val="00C7082A"/>
    <w:rsid w:val="00C7093A"/>
    <w:rsid w:val="00C73331"/>
    <w:rsid w:val="00C742FB"/>
    <w:rsid w:val="00C74367"/>
    <w:rsid w:val="00C77524"/>
    <w:rsid w:val="00C828E6"/>
    <w:rsid w:val="00C87ECC"/>
    <w:rsid w:val="00C9191B"/>
    <w:rsid w:val="00C9394E"/>
    <w:rsid w:val="00CA115A"/>
    <w:rsid w:val="00CA6A6E"/>
    <w:rsid w:val="00CA6E65"/>
    <w:rsid w:val="00CC0233"/>
    <w:rsid w:val="00CC472D"/>
    <w:rsid w:val="00CC5DF6"/>
    <w:rsid w:val="00CD1534"/>
    <w:rsid w:val="00CD29C1"/>
    <w:rsid w:val="00CD2FA4"/>
    <w:rsid w:val="00CE27A6"/>
    <w:rsid w:val="00CF07FC"/>
    <w:rsid w:val="00CF0B16"/>
    <w:rsid w:val="00D04D15"/>
    <w:rsid w:val="00D2298F"/>
    <w:rsid w:val="00D242FD"/>
    <w:rsid w:val="00D27858"/>
    <w:rsid w:val="00D27E13"/>
    <w:rsid w:val="00D35E7A"/>
    <w:rsid w:val="00D40169"/>
    <w:rsid w:val="00D410CD"/>
    <w:rsid w:val="00D47F3F"/>
    <w:rsid w:val="00D52D2F"/>
    <w:rsid w:val="00D54B40"/>
    <w:rsid w:val="00D568F3"/>
    <w:rsid w:val="00D64EEF"/>
    <w:rsid w:val="00D67397"/>
    <w:rsid w:val="00D77061"/>
    <w:rsid w:val="00D80A98"/>
    <w:rsid w:val="00D81168"/>
    <w:rsid w:val="00D81D7D"/>
    <w:rsid w:val="00D83721"/>
    <w:rsid w:val="00D83E21"/>
    <w:rsid w:val="00D90E1B"/>
    <w:rsid w:val="00D93C62"/>
    <w:rsid w:val="00DA2DAC"/>
    <w:rsid w:val="00DA6ECB"/>
    <w:rsid w:val="00DB11CE"/>
    <w:rsid w:val="00DB2AED"/>
    <w:rsid w:val="00DD5E62"/>
    <w:rsid w:val="00DE0262"/>
    <w:rsid w:val="00DE3E42"/>
    <w:rsid w:val="00DE7E2C"/>
    <w:rsid w:val="00E01588"/>
    <w:rsid w:val="00E03DFA"/>
    <w:rsid w:val="00E065F0"/>
    <w:rsid w:val="00E0661E"/>
    <w:rsid w:val="00E215ED"/>
    <w:rsid w:val="00E22F63"/>
    <w:rsid w:val="00E24529"/>
    <w:rsid w:val="00E257F1"/>
    <w:rsid w:val="00E2730E"/>
    <w:rsid w:val="00E27A53"/>
    <w:rsid w:val="00E27AA2"/>
    <w:rsid w:val="00E27BD0"/>
    <w:rsid w:val="00E27DE0"/>
    <w:rsid w:val="00E307DE"/>
    <w:rsid w:val="00E35ADF"/>
    <w:rsid w:val="00E4676D"/>
    <w:rsid w:val="00E55FCF"/>
    <w:rsid w:val="00E620DA"/>
    <w:rsid w:val="00E62B4F"/>
    <w:rsid w:val="00E62B68"/>
    <w:rsid w:val="00E62E4B"/>
    <w:rsid w:val="00E66BDB"/>
    <w:rsid w:val="00E74890"/>
    <w:rsid w:val="00E87094"/>
    <w:rsid w:val="00E9263D"/>
    <w:rsid w:val="00E9472B"/>
    <w:rsid w:val="00EA3FBF"/>
    <w:rsid w:val="00EA68A8"/>
    <w:rsid w:val="00EB2ED0"/>
    <w:rsid w:val="00EC584D"/>
    <w:rsid w:val="00EC68B3"/>
    <w:rsid w:val="00EC6FFC"/>
    <w:rsid w:val="00ED0BCE"/>
    <w:rsid w:val="00ED3A69"/>
    <w:rsid w:val="00ED4057"/>
    <w:rsid w:val="00ED6281"/>
    <w:rsid w:val="00EF47B0"/>
    <w:rsid w:val="00EF5237"/>
    <w:rsid w:val="00EF56BC"/>
    <w:rsid w:val="00F03C5A"/>
    <w:rsid w:val="00F0517E"/>
    <w:rsid w:val="00F05CCE"/>
    <w:rsid w:val="00F12DAE"/>
    <w:rsid w:val="00F21924"/>
    <w:rsid w:val="00F22CC3"/>
    <w:rsid w:val="00F24720"/>
    <w:rsid w:val="00F248A1"/>
    <w:rsid w:val="00F26FC4"/>
    <w:rsid w:val="00F270AB"/>
    <w:rsid w:val="00F340AE"/>
    <w:rsid w:val="00F372F2"/>
    <w:rsid w:val="00F45DA3"/>
    <w:rsid w:val="00F50FC5"/>
    <w:rsid w:val="00F535F8"/>
    <w:rsid w:val="00F62725"/>
    <w:rsid w:val="00F71E36"/>
    <w:rsid w:val="00F82437"/>
    <w:rsid w:val="00F90550"/>
    <w:rsid w:val="00FA007C"/>
    <w:rsid w:val="00FA0ED3"/>
    <w:rsid w:val="00FA4050"/>
    <w:rsid w:val="00FA5DE0"/>
    <w:rsid w:val="00FB3CBC"/>
    <w:rsid w:val="00FB4F3E"/>
    <w:rsid w:val="00FB62AE"/>
    <w:rsid w:val="00FB6FF7"/>
    <w:rsid w:val="00FC1434"/>
    <w:rsid w:val="00FC2E87"/>
    <w:rsid w:val="00FC79F1"/>
    <w:rsid w:val="00FD10B8"/>
    <w:rsid w:val="00FD4CB1"/>
    <w:rsid w:val="00FE026D"/>
    <w:rsid w:val="00FE3AE4"/>
    <w:rsid w:val="00FE52CD"/>
    <w:rsid w:val="00FE577E"/>
    <w:rsid w:val="00FE5A7F"/>
    <w:rsid w:val="00FE77AE"/>
    <w:rsid w:val="00FE7980"/>
    <w:rsid w:val="00FF009D"/>
    <w:rsid w:val="00FF0EF7"/>
    <w:rsid w:val="00FF1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1CDBCE"/>
  <w15:docId w15:val="{7621130C-B791-46AE-AA2A-DF4060027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0738"/>
    <w:rPr>
      <w:rFonts w:eastAsiaTheme="minorHAnsi" w:cstheme="minorBidi"/>
      <w:sz w:val="24"/>
      <w:szCs w:val="22"/>
    </w:rPr>
  </w:style>
  <w:style w:type="paragraph" w:styleId="Heading1">
    <w:name w:val="heading 1"/>
    <w:basedOn w:val="Normal"/>
    <w:next w:val="Normal"/>
    <w:link w:val="Heading1Char"/>
    <w:uiPriority w:val="9"/>
    <w:qFormat/>
    <w:rsid w:val="00AB57E0"/>
    <w:pPr>
      <w:keepNext/>
      <w:spacing w:after="60"/>
      <w:outlineLvl w:val="0"/>
    </w:pPr>
    <w:rPr>
      <w:rFonts w:ascii="Arial" w:hAnsi="Arial"/>
      <w:b/>
      <w:bCs/>
      <w:kern w:val="32"/>
      <w:sz w:val="32"/>
      <w:szCs w:val="32"/>
    </w:rPr>
  </w:style>
  <w:style w:type="paragraph" w:styleId="Heading2">
    <w:name w:val="heading 2"/>
    <w:basedOn w:val="Normal"/>
    <w:next w:val="Normal"/>
    <w:link w:val="Heading2Char"/>
    <w:uiPriority w:val="9"/>
    <w:qFormat/>
    <w:rsid w:val="00AB57E0"/>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E2730E"/>
    <w:rPr>
      <w:sz w:val="20"/>
      <w:szCs w:val="20"/>
    </w:rPr>
  </w:style>
  <w:style w:type="character" w:styleId="FootnoteReference">
    <w:name w:val="footnote reference"/>
    <w:uiPriority w:val="99"/>
    <w:semiHidden/>
    <w:rsid w:val="00E2730E"/>
    <w:rPr>
      <w:vertAlign w:val="superscript"/>
    </w:rPr>
  </w:style>
  <w:style w:type="character" w:styleId="Hyperlink">
    <w:name w:val="Hyperlink"/>
    <w:uiPriority w:val="99"/>
    <w:rsid w:val="00E2730E"/>
    <w:rPr>
      <w:color w:val="0000FF"/>
      <w:u w:val="single"/>
    </w:rPr>
  </w:style>
  <w:style w:type="table" w:styleId="TableGrid">
    <w:name w:val="Table Grid"/>
    <w:basedOn w:val="TableNormal"/>
    <w:uiPriority w:val="59"/>
    <w:rsid w:val="00E27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ample">
    <w:name w:val="Example"/>
    <w:basedOn w:val="Normal"/>
    <w:link w:val="ExampleChar"/>
    <w:qFormat/>
    <w:rsid w:val="004D0738"/>
    <w:pPr>
      <w:pBdr>
        <w:left w:val="single" w:sz="6" w:space="4" w:color="365F91" w:themeColor="accent1" w:themeShade="BF"/>
      </w:pBdr>
      <w:ind w:left="144"/>
    </w:pPr>
  </w:style>
  <w:style w:type="paragraph" w:customStyle="1" w:styleId="Definition">
    <w:name w:val="Definition"/>
    <w:basedOn w:val="Normal"/>
    <w:qFormat/>
    <w:rsid w:val="004D0738"/>
    <w:pPr>
      <w:pBdr>
        <w:left w:val="single" w:sz="6" w:space="4" w:color="375523"/>
        <w:bottom w:val="single" w:sz="6" w:space="1" w:color="375523"/>
        <w:right w:val="single" w:sz="6" w:space="4" w:color="375523"/>
      </w:pBdr>
      <w:spacing w:before="60"/>
      <w:ind w:left="144" w:right="144"/>
    </w:pPr>
  </w:style>
  <w:style w:type="paragraph" w:customStyle="1" w:styleId="ExampleHeader">
    <w:name w:val="Example Header"/>
    <w:basedOn w:val="Normal"/>
    <w:qFormat/>
    <w:rsid w:val="004D0738"/>
    <w:pPr>
      <w:shd w:val="clear" w:color="auto" w:fill="2D5191"/>
      <w:spacing w:line="259" w:lineRule="auto"/>
    </w:pPr>
    <w:rPr>
      <w:color w:val="FFFFFF" w:themeColor="background1"/>
    </w:rPr>
  </w:style>
  <w:style w:type="paragraph" w:customStyle="1" w:styleId="DefinitionHeader">
    <w:name w:val="Definition Header"/>
    <w:basedOn w:val="Normal"/>
    <w:link w:val="DefinitionHeaderChar"/>
    <w:qFormat/>
    <w:rsid w:val="004D0738"/>
    <w:pPr>
      <w:pBdr>
        <w:top w:val="single" w:sz="6" w:space="1" w:color="375523"/>
        <w:left w:val="single" w:sz="6" w:space="4" w:color="375523"/>
        <w:bottom w:val="single" w:sz="6" w:space="1" w:color="375523"/>
        <w:right w:val="single" w:sz="6" w:space="4" w:color="375523"/>
      </w:pBdr>
      <w:shd w:val="clear" w:color="auto" w:fill="CEE5BF"/>
      <w:ind w:left="144" w:right="144"/>
    </w:pPr>
    <w:rPr>
      <w:b/>
      <w:color w:val="17230F"/>
    </w:rPr>
  </w:style>
  <w:style w:type="paragraph" w:styleId="BalloonText">
    <w:name w:val="Balloon Text"/>
    <w:basedOn w:val="Normal"/>
    <w:link w:val="BalloonTextChar"/>
    <w:uiPriority w:val="99"/>
    <w:rsid w:val="000148F7"/>
    <w:rPr>
      <w:rFonts w:ascii="Tahoma" w:hAnsi="Tahoma"/>
      <w:sz w:val="16"/>
      <w:szCs w:val="16"/>
    </w:rPr>
  </w:style>
  <w:style w:type="character" w:customStyle="1" w:styleId="BalloonTextChar">
    <w:name w:val="Balloon Text Char"/>
    <w:link w:val="BalloonText"/>
    <w:uiPriority w:val="99"/>
    <w:rsid w:val="000148F7"/>
    <w:rPr>
      <w:rFonts w:ascii="Tahoma" w:hAnsi="Tahoma" w:cs="Tahoma"/>
      <w:sz w:val="16"/>
      <w:szCs w:val="16"/>
      <w:lang w:eastAsia="en-US"/>
    </w:rPr>
  </w:style>
  <w:style w:type="paragraph" w:styleId="NormalWeb">
    <w:name w:val="Normal (Web)"/>
    <w:basedOn w:val="Normal"/>
    <w:uiPriority w:val="99"/>
    <w:rsid w:val="00341D97"/>
    <w:pPr>
      <w:spacing w:before="100" w:beforeAutospacing="1" w:after="100" w:afterAutospacing="1"/>
    </w:pPr>
  </w:style>
  <w:style w:type="character" w:customStyle="1" w:styleId="ExampleChar">
    <w:name w:val="Example Char"/>
    <w:link w:val="Example"/>
    <w:rsid w:val="004C7B72"/>
    <w:rPr>
      <w:rFonts w:eastAsiaTheme="minorHAnsi" w:cstheme="minorBidi"/>
      <w:sz w:val="24"/>
      <w:szCs w:val="22"/>
    </w:rPr>
  </w:style>
  <w:style w:type="paragraph" w:styleId="Header">
    <w:name w:val="header"/>
    <w:basedOn w:val="Normal"/>
    <w:link w:val="HeaderChar"/>
    <w:uiPriority w:val="99"/>
    <w:rsid w:val="00EF5237"/>
    <w:pPr>
      <w:tabs>
        <w:tab w:val="center" w:pos="4680"/>
        <w:tab w:val="right" w:pos="9360"/>
      </w:tabs>
    </w:pPr>
  </w:style>
  <w:style w:type="character" w:customStyle="1" w:styleId="HeaderChar">
    <w:name w:val="Header Char"/>
    <w:link w:val="Header"/>
    <w:uiPriority w:val="99"/>
    <w:rsid w:val="00EF5237"/>
    <w:rPr>
      <w:sz w:val="24"/>
      <w:szCs w:val="24"/>
      <w:lang w:eastAsia="en-US"/>
    </w:rPr>
  </w:style>
  <w:style w:type="paragraph" w:styleId="Footer">
    <w:name w:val="footer"/>
    <w:basedOn w:val="Normal"/>
    <w:link w:val="FooterChar"/>
    <w:uiPriority w:val="99"/>
    <w:rsid w:val="00EF5237"/>
    <w:pPr>
      <w:tabs>
        <w:tab w:val="center" w:pos="4680"/>
        <w:tab w:val="right" w:pos="9360"/>
      </w:tabs>
    </w:pPr>
  </w:style>
  <w:style w:type="character" w:customStyle="1" w:styleId="FooterChar">
    <w:name w:val="Footer Char"/>
    <w:link w:val="Footer"/>
    <w:uiPriority w:val="99"/>
    <w:rsid w:val="00EF5237"/>
    <w:rPr>
      <w:sz w:val="24"/>
      <w:szCs w:val="24"/>
      <w:lang w:eastAsia="en-US"/>
    </w:rPr>
  </w:style>
  <w:style w:type="paragraph" w:customStyle="1" w:styleId="TryitNow">
    <w:name w:val="Try it Now"/>
    <w:basedOn w:val="Normal"/>
    <w:link w:val="TryitNowChar"/>
    <w:qFormat/>
    <w:rsid w:val="004D0738"/>
    <w:pPr>
      <w:pBdr>
        <w:top w:val="thinThickSmallGap" w:sz="24" w:space="1" w:color="B84C10"/>
      </w:pBdr>
    </w:pPr>
    <w:rPr>
      <w:color w:val="B84C10"/>
    </w:rPr>
  </w:style>
  <w:style w:type="paragraph" w:customStyle="1" w:styleId="TryitNowbody">
    <w:name w:val="Try it Now body"/>
    <w:basedOn w:val="Normal"/>
    <w:link w:val="TryitNowbodyChar"/>
    <w:qFormat/>
    <w:rsid w:val="004D0738"/>
    <w:pPr>
      <w:pBdr>
        <w:bottom w:val="thickThinSmallGap" w:sz="24" w:space="1" w:color="B84C10"/>
      </w:pBdr>
    </w:pPr>
  </w:style>
  <w:style w:type="paragraph" w:styleId="TOC2">
    <w:name w:val="toc 2"/>
    <w:basedOn w:val="Normal"/>
    <w:next w:val="Normal"/>
    <w:autoRedefine/>
    <w:uiPriority w:val="39"/>
    <w:rsid w:val="00AB57E0"/>
    <w:pPr>
      <w:ind w:left="240"/>
    </w:pPr>
  </w:style>
  <w:style w:type="paragraph" w:styleId="ListBullet">
    <w:name w:val="List Bullet"/>
    <w:basedOn w:val="Normal"/>
    <w:uiPriority w:val="99"/>
    <w:rsid w:val="000B7B6E"/>
    <w:pPr>
      <w:numPr>
        <w:numId w:val="7"/>
      </w:numPr>
      <w:contextualSpacing/>
    </w:pPr>
  </w:style>
  <w:style w:type="character" w:customStyle="1" w:styleId="TryitNowChar">
    <w:name w:val="Try it Now Char"/>
    <w:link w:val="TryitNow"/>
    <w:rsid w:val="000B7B6E"/>
    <w:rPr>
      <w:rFonts w:eastAsiaTheme="minorHAnsi" w:cstheme="minorBidi"/>
      <w:color w:val="B84C10"/>
      <w:sz w:val="24"/>
      <w:szCs w:val="22"/>
    </w:rPr>
  </w:style>
  <w:style w:type="character" w:customStyle="1" w:styleId="TryitNowbodyChar">
    <w:name w:val="Try it Now body Char"/>
    <w:link w:val="TryitNowbody"/>
    <w:rsid w:val="000B7B6E"/>
    <w:rPr>
      <w:rFonts w:eastAsiaTheme="minorHAnsi" w:cstheme="minorBidi"/>
      <w:sz w:val="24"/>
      <w:szCs w:val="22"/>
    </w:rPr>
  </w:style>
  <w:style w:type="character" w:customStyle="1" w:styleId="Heading2Char">
    <w:name w:val="Heading 2 Char"/>
    <w:link w:val="Heading2"/>
    <w:uiPriority w:val="9"/>
    <w:rsid w:val="000B7B6E"/>
    <w:rPr>
      <w:rFonts w:ascii="Arial" w:hAnsi="Arial" w:cs="Arial"/>
      <w:b/>
      <w:bCs/>
      <w:i/>
      <w:iCs/>
      <w:sz w:val="28"/>
      <w:szCs w:val="28"/>
      <w:lang w:val="en-US" w:eastAsia="en-US" w:bidi="ar-SA"/>
    </w:rPr>
  </w:style>
  <w:style w:type="character" w:customStyle="1" w:styleId="DefinitionHeaderChar">
    <w:name w:val="Definition Header Char"/>
    <w:link w:val="DefinitionHeader"/>
    <w:rsid w:val="000B7B6E"/>
    <w:rPr>
      <w:rFonts w:eastAsiaTheme="minorHAnsi" w:cstheme="minorBidi"/>
      <w:b/>
      <w:color w:val="17230F"/>
      <w:sz w:val="24"/>
      <w:szCs w:val="22"/>
      <w:shd w:val="clear" w:color="auto" w:fill="CEE5BF"/>
    </w:rPr>
  </w:style>
  <w:style w:type="paragraph" w:styleId="TOC1">
    <w:name w:val="toc 1"/>
    <w:basedOn w:val="Normal"/>
    <w:next w:val="Normal"/>
    <w:autoRedefine/>
    <w:uiPriority w:val="39"/>
    <w:rsid w:val="00212743"/>
  </w:style>
  <w:style w:type="character" w:styleId="PageNumber">
    <w:name w:val="page number"/>
    <w:basedOn w:val="DefaultParagraphFont"/>
    <w:uiPriority w:val="99"/>
    <w:rsid w:val="000B7782"/>
  </w:style>
  <w:style w:type="paragraph" w:styleId="Index1">
    <w:name w:val="index 1"/>
    <w:basedOn w:val="Normal"/>
    <w:next w:val="Normal"/>
    <w:autoRedefine/>
    <w:uiPriority w:val="99"/>
    <w:rsid w:val="00446102"/>
    <w:pPr>
      <w:ind w:left="240" w:hanging="240"/>
    </w:pPr>
  </w:style>
  <w:style w:type="paragraph" w:styleId="Index2">
    <w:name w:val="index 2"/>
    <w:basedOn w:val="Normal"/>
    <w:next w:val="Normal"/>
    <w:autoRedefine/>
    <w:uiPriority w:val="99"/>
    <w:rsid w:val="00446102"/>
    <w:pPr>
      <w:ind w:left="480" w:hanging="240"/>
    </w:pPr>
  </w:style>
  <w:style w:type="paragraph" w:customStyle="1" w:styleId="ExercisesHeader">
    <w:name w:val="Exercises Header"/>
    <w:basedOn w:val="Normal"/>
    <w:link w:val="ExercisesHeaderChar"/>
    <w:qFormat/>
    <w:rsid w:val="00C2258C"/>
    <w:rPr>
      <w:rFonts w:ascii="Arial" w:hAnsi="Arial"/>
      <w:b/>
      <w:sz w:val="28"/>
      <w:szCs w:val="28"/>
    </w:rPr>
  </w:style>
  <w:style w:type="character" w:customStyle="1" w:styleId="ExercisesHeaderChar">
    <w:name w:val="Exercises Header Char"/>
    <w:link w:val="ExercisesHeader"/>
    <w:rsid w:val="00C2258C"/>
    <w:rPr>
      <w:rFonts w:ascii="Arial" w:hAnsi="Arial" w:cs="Arial"/>
      <w:b/>
      <w:sz w:val="28"/>
      <w:szCs w:val="28"/>
    </w:rPr>
  </w:style>
  <w:style w:type="paragraph" w:styleId="ListParagraph">
    <w:name w:val="List Paragraph"/>
    <w:basedOn w:val="Normal"/>
    <w:uiPriority w:val="34"/>
    <w:qFormat/>
    <w:rsid w:val="00C2258C"/>
    <w:pPr>
      <w:numPr>
        <w:numId w:val="19"/>
      </w:numPr>
      <w:spacing w:after="200" w:line="276" w:lineRule="auto"/>
      <w:contextualSpacing/>
    </w:pPr>
    <w:rPr>
      <w:rFonts w:eastAsia="Calibri"/>
    </w:rPr>
  </w:style>
  <w:style w:type="character" w:customStyle="1" w:styleId="Heading1Char">
    <w:name w:val="Heading 1 Char"/>
    <w:link w:val="Heading1"/>
    <w:uiPriority w:val="9"/>
    <w:locked/>
    <w:rsid w:val="00E55FCF"/>
    <w:rPr>
      <w:rFonts w:ascii="Arial" w:hAnsi="Arial" w:cs="Arial"/>
      <w:b/>
      <w:bCs/>
      <w:kern w:val="32"/>
      <w:sz w:val="32"/>
      <w:szCs w:val="32"/>
    </w:rPr>
  </w:style>
  <w:style w:type="character" w:customStyle="1" w:styleId="FootnoteTextChar">
    <w:name w:val="Footnote Text Char"/>
    <w:link w:val="FootnoteText"/>
    <w:uiPriority w:val="99"/>
    <w:semiHidden/>
    <w:locked/>
    <w:rsid w:val="00E55FCF"/>
  </w:style>
  <w:style w:type="paragraph" w:styleId="DocumentMap">
    <w:name w:val="Document Map"/>
    <w:basedOn w:val="Normal"/>
    <w:link w:val="DocumentMapChar"/>
    <w:rsid w:val="005565DB"/>
    <w:rPr>
      <w:rFonts w:ascii="Tahoma" w:hAnsi="Tahoma"/>
      <w:sz w:val="16"/>
      <w:szCs w:val="16"/>
    </w:rPr>
  </w:style>
  <w:style w:type="character" w:customStyle="1" w:styleId="DocumentMapChar">
    <w:name w:val="Document Map Char"/>
    <w:basedOn w:val="DefaultParagraphFont"/>
    <w:link w:val="DocumentMap"/>
    <w:rsid w:val="005565DB"/>
    <w:rPr>
      <w:rFonts w:ascii="Tahoma" w:hAnsi="Tahoma"/>
      <w:sz w:val="16"/>
      <w:szCs w:val="16"/>
    </w:rPr>
  </w:style>
  <w:style w:type="character" w:customStyle="1" w:styleId="MTConvertedEquation">
    <w:name w:val="MTConvertedEquation"/>
    <w:basedOn w:val="DefaultParagraphFont"/>
    <w:rsid w:val="00BD4FE1"/>
    <w:rPr>
      <w:rFonts w:ascii="Cambria Math"/>
      <w:i/>
    </w:rPr>
  </w:style>
  <w:style w:type="paragraph" w:customStyle="1" w:styleId="MTDisplayEquation">
    <w:name w:val="MTDisplayEquation"/>
    <w:basedOn w:val="Example"/>
    <w:next w:val="Normal"/>
    <w:link w:val="MTDisplayEquationChar"/>
    <w:rsid w:val="00B66572"/>
    <w:pPr>
      <w:tabs>
        <w:tab w:val="center" w:pos="4760"/>
        <w:tab w:val="right" w:pos="9360"/>
      </w:tabs>
    </w:pPr>
    <w:rPr>
      <w:noProof/>
    </w:rPr>
  </w:style>
  <w:style w:type="character" w:customStyle="1" w:styleId="MTDisplayEquationChar">
    <w:name w:val="MTDisplayEquation Char"/>
    <w:basedOn w:val="ExampleChar"/>
    <w:link w:val="MTDisplayEquation"/>
    <w:rsid w:val="00B66572"/>
    <w:rPr>
      <w:rFonts w:eastAsiaTheme="minorHAnsi" w:cstheme="minorBidi"/>
      <w:noProof/>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407413">
      <w:bodyDiv w:val="1"/>
      <w:marLeft w:val="0"/>
      <w:marRight w:val="0"/>
      <w:marTop w:val="0"/>
      <w:marBottom w:val="0"/>
      <w:divBdr>
        <w:top w:val="none" w:sz="0" w:space="0" w:color="auto"/>
        <w:left w:val="none" w:sz="0" w:space="0" w:color="auto"/>
        <w:bottom w:val="none" w:sz="0" w:space="0" w:color="auto"/>
        <w:right w:val="none" w:sz="0" w:space="0" w:color="auto"/>
      </w:divBdr>
    </w:div>
    <w:div w:id="1062021915">
      <w:bodyDiv w:val="1"/>
      <w:marLeft w:val="120"/>
      <w:marRight w:val="120"/>
      <w:marTop w:val="120"/>
      <w:marBottom w:val="120"/>
      <w:divBdr>
        <w:top w:val="none" w:sz="0" w:space="0" w:color="auto"/>
        <w:left w:val="none" w:sz="0" w:space="0" w:color="auto"/>
        <w:bottom w:val="none" w:sz="0" w:space="0" w:color="auto"/>
        <w:right w:val="none" w:sz="0" w:space="0" w:color="auto"/>
      </w:divBdr>
    </w:div>
    <w:div w:id="1825975179">
      <w:bodyDiv w:val="1"/>
      <w:marLeft w:val="0"/>
      <w:marRight w:val="0"/>
      <w:marTop w:val="0"/>
      <w:marBottom w:val="0"/>
      <w:divBdr>
        <w:top w:val="none" w:sz="0" w:space="0" w:color="auto"/>
        <w:left w:val="none" w:sz="0" w:space="0" w:color="auto"/>
        <w:bottom w:val="none" w:sz="0" w:space="0" w:color="auto"/>
        <w:right w:val="none" w:sz="0" w:space="0" w:color="auto"/>
      </w:divBdr>
      <w:divsChild>
        <w:div w:id="1952978368">
          <w:marLeft w:val="0"/>
          <w:marRight w:val="0"/>
          <w:marTop w:val="0"/>
          <w:marBottom w:val="0"/>
          <w:divBdr>
            <w:top w:val="none" w:sz="0" w:space="0" w:color="auto"/>
            <w:left w:val="none" w:sz="0" w:space="0" w:color="auto"/>
            <w:bottom w:val="none" w:sz="0" w:space="0" w:color="auto"/>
            <w:right w:val="none" w:sz="0" w:space="0" w:color="auto"/>
          </w:divBdr>
          <w:divsChild>
            <w:div w:id="117988808">
              <w:marLeft w:val="0"/>
              <w:marRight w:val="0"/>
              <w:marTop w:val="0"/>
              <w:marBottom w:val="0"/>
              <w:divBdr>
                <w:top w:val="none" w:sz="0" w:space="0" w:color="auto"/>
                <w:left w:val="none" w:sz="0" w:space="0" w:color="auto"/>
                <w:bottom w:val="none" w:sz="0" w:space="0" w:color="auto"/>
                <w:right w:val="none" w:sz="0" w:space="0" w:color="auto"/>
              </w:divBdr>
              <w:divsChild>
                <w:div w:id="13776990">
                  <w:marLeft w:val="2700"/>
                  <w:marRight w:val="150"/>
                  <w:marTop w:val="150"/>
                  <w:marBottom w:val="0"/>
                  <w:divBdr>
                    <w:top w:val="none" w:sz="0" w:space="0" w:color="auto"/>
                    <w:left w:val="none" w:sz="0" w:space="0" w:color="auto"/>
                    <w:bottom w:val="none" w:sz="0" w:space="0" w:color="auto"/>
                    <w:right w:val="none" w:sz="0" w:space="0" w:color="auto"/>
                  </w:divBdr>
                  <w:divsChild>
                    <w:div w:id="581183901">
                      <w:marLeft w:val="0"/>
                      <w:marRight w:val="0"/>
                      <w:marTop w:val="0"/>
                      <w:marBottom w:val="0"/>
                      <w:divBdr>
                        <w:top w:val="none" w:sz="0" w:space="0" w:color="auto"/>
                        <w:left w:val="none" w:sz="0" w:space="0" w:color="auto"/>
                        <w:bottom w:val="none" w:sz="0" w:space="0" w:color="auto"/>
                        <w:right w:val="none" w:sz="0" w:space="0" w:color="auto"/>
                      </w:divBdr>
                      <w:divsChild>
                        <w:div w:id="1417437709">
                          <w:marLeft w:val="0"/>
                          <w:marRight w:val="0"/>
                          <w:marTop w:val="0"/>
                          <w:marBottom w:val="150"/>
                          <w:divBdr>
                            <w:top w:val="none" w:sz="0" w:space="0" w:color="auto"/>
                            <w:left w:val="none" w:sz="0" w:space="0" w:color="auto"/>
                            <w:bottom w:val="none" w:sz="0" w:space="0" w:color="auto"/>
                            <w:right w:val="none" w:sz="0" w:space="0" w:color="auto"/>
                          </w:divBdr>
                          <w:divsChild>
                            <w:div w:id="41566401">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991670">
      <w:bodyDiv w:val="1"/>
      <w:marLeft w:val="0"/>
      <w:marRight w:val="0"/>
      <w:marTop w:val="0"/>
      <w:marBottom w:val="0"/>
      <w:divBdr>
        <w:top w:val="none" w:sz="0" w:space="0" w:color="auto"/>
        <w:left w:val="none" w:sz="0" w:space="0" w:color="auto"/>
        <w:bottom w:val="none" w:sz="0" w:space="0" w:color="auto"/>
        <w:right w:val="none" w:sz="0" w:space="0" w:color="auto"/>
      </w:divBdr>
      <w:divsChild>
        <w:div w:id="1564414407">
          <w:marLeft w:val="0"/>
          <w:marRight w:val="0"/>
          <w:marTop w:val="0"/>
          <w:marBottom w:val="0"/>
          <w:divBdr>
            <w:top w:val="none" w:sz="0" w:space="0" w:color="auto"/>
            <w:left w:val="none" w:sz="0" w:space="0" w:color="auto"/>
            <w:bottom w:val="none" w:sz="0" w:space="0" w:color="auto"/>
            <w:right w:val="none" w:sz="0" w:space="0" w:color="auto"/>
          </w:divBdr>
          <w:divsChild>
            <w:div w:id="559944494">
              <w:marLeft w:val="0"/>
              <w:marRight w:val="0"/>
              <w:marTop w:val="0"/>
              <w:marBottom w:val="0"/>
              <w:divBdr>
                <w:top w:val="none" w:sz="0" w:space="0" w:color="auto"/>
                <w:left w:val="none" w:sz="0" w:space="0" w:color="auto"/>
                <w:bottom w:val="none" w:sz="0" w:space="0" w:color="auto"/>
                <w:right w:val="none" w:sz="0" w:space="0" w:color="auto"/>
              </w:divBdr>
              <w:divsChild>
                <w:div w:id="1347752231">
                  <w:marLeft w:val="2700"/>
                  <w:marRight w:val="150"/>
                  <w:marTop w:val="150"/>
                  <w:marBottom w:val="0"/>
                  <w:divBdr>
                    <w:top w:val="none" w:sz="0" w:space="0" w:color="auto"/>
                    <w:left w:val="none" w:sz="0" w:space="0" w:color="auto"/>
                    <w:bottom w:val="none" w:sz="0" w:space="0" w:color="auto"/>
                    <w:right w:val="none" w:sz="0" w:space="0" w:color="auto"/>
                  </w:divBdr>
                  <w:divsChild>
                    <w:div w:id="467628395">
                      <w:marLeft w:val="0"/>
                      <w:marRight w:val="0"/>
                      <w:marTop w:val="0"/>
                      <w:marBottom w:val="0"/>
                      <w:divBdr>
                        <w:top w:val="none" w:sz="0" w:space="0" w:color="auto"/>
                        <w:left w:val="none" w:sz="0" w:space="0" w:color="auto"/>
                        <w:bottom w:val="none" w:sz="0" w:space="0" w:color="auto"/>
                        <w:right w:val="none" w:sz="0" w:space="0" w:color="auto"/>
                      </w:divBdr>
                      <w:divsChild>
                        <w:div w:id="1991403484">
                          <w:marLeft w:val="0"/>
                          <w:marRight w:val="0"/>
                          <w:marTop w:val="0"/>
                          <w:marBottom w:val="150"/>
                          <w:divBdr>
                            <w:top w:val="none" w:sz="0" w:space="0" w:color="auto"/>
                            <w:left w:val="none" w:sz="0" w:space="0" w:color="auto"/>
                            <w:bottom w:val="none" w:sz="0" w:space="0" w:color="auto"/>
                            <w:right w:val="none" w:sz="0" w:space="0" w:color="auto"/>
                          </w:divBdr>
                          <w:divsChild>
                            <w:div w:id="769081945">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75.wmf"/><Relationship Id="rId1827" Type="http://schemas.openxmlformats.org/officeDocument/2006/relationships/image" Target="media/image935.wmf"/><Relationship Id="rId21" Type="http://schemas.openxmlformats.org/officeDocument/2006/relationships/oleObject" Target="embeddings/oleObject7.bin"/><Relationship Id="rId170" Type="http://schemas.openxmlformats.org/officeDocument/2006/relationships/image" Target="media/image79.wmf"/><Relationship Id="rId268" Type="http://schemas.openxmlformats.org/officeDocument/2006/relationships/image" Target="media/image131.wmf"/><Relationship Id="rId475" Type="http://schemas.openxmlformats.org/officeDocument/2006/relationships/image" Target="media/image241.png"/><Relationship Id="rId682" Type="http://schemas.openxmlformats.org/officeDocument/2006/relationships/image" Target="media/image355.wmf"/><Relationship Id="rId128" Type="http://schemas.openxmlformats.org/officeDocument/2006/relationships/header" Target="header1.xml"/><Relationship Id="rId335" Type="http://schemas.openxmlformats.org/officeDocument/2006/relationships/image" Target="media/image166.wmf"/><Relationship Id="rId542" Type="http://schemas.openxmlformats.org/officeDocument/2006/relationships/oleObject" Target="embeddings/oleObject250.bin"/><Relationship Id="rId987" Type="http://schemas.openxmlformats.org/officeDocument/2006/relationships/oleObject" Target="embeddings/oleObject460.bin"/><Relationship Id="rId1172" Type="http://schemas.openxmlformats.org/officeDocument/2006/relationships/oleObject" Target="embeddings/oleObject551.bin"/><Relationship Id="rId402" Type="http://schemas.openxmlformats.org/officeDocument/2006/relationships/image" Target="media/image202.wmf"/><Relationship Id="rId847" Type="http://schemas.openxmlformats.org/officeDocument/2006/relationships/image" Target="media/image437.wmf"/><Relationship Id="rId1032" Type="http://schemas.openxmlformats.org/officeDocument/2006/relationships/oleObject" Target="embeddings/oleObject482.bin"/><Relationship Id="rId1477" Type="http://schemas.openxmlformats.org/officeDocument/2006/relationships/image" Target="media/image755.wmf"/><Relationship Id="rId1684" Type="http://schemas.openxmlformats.org/officeDocument/2006/relationships/image" Target="media/image862.png"/><Relationship Id="rId707" Type="http://schemas.openxmlformats.org/officeDocument/2006/relationships/oleObject" Target="embeddings/oleObject324.bin"/><Relationship Id="rId914" Type="http://schemas.openxmlformats.org/officeDocument/2006/relationships/image" Target="media/image471.wmf"/><Relationship Id="rId1337" Type="http://schemas.openxmlformats.org/officeDocument/2006/relationships/image" Target="media/image685.png"/><Relationship Id="rId1544" Type="http://schemas.openxmlformats.org/officeDocument/2006/relationships/oleObject" Target="embeddings/oleObject741.bin"/><Relationship Id="rId1751" Type="http://schemas.openxmlformats.org/officeDocument/2006/relationships/oleObject" Target="embeddings/oleObject834.bin"/><Relationship Id="rId43" Type="http://schemas.openxmlformats.org/officeDocument/2006/relationships/image" Target="media/image19.png"/><Relationship Id="rId1404" Type="http://schemas.openxmlformats.org/officeDocument/2006/relationships/oleObject" Target="embeddings/oleObject666.bin"/><Relationship Id="rId1611" Type="http://schemas.openxmlformats.org/officeDocument/2006/relationships/image" Target="media/image819.wmf"/><Relationship Id="rId192" Type="http://schemas.openxmlformats.org/officeDocument/2006/relationships/image" Target="media/image94.wmf"/><Relationship Id="rId1709" Type="http://schemas.openxmlformats.org/officeDocument/2006/relationships/oleObject" Target="embeddings/oleObject813.bin"/><Relationship Id="rId497" Type="http://schemas.openxmlformats.org/officeDocument/2006/relationships/image" Target="media/image253.png"/><Relationship Id="rId357" Type="http://schemas.openxmlformats.org/officeDocument/2006/relationships/image" Target="media/image177.wmf"/><Relationship Id="rId1194" Type="http://schemas.openxmlformats.org/officeDocument/2006/relationships/oleObject" Target="embeddings/oleObject562.bin"/><Relationship Id="rId217" Type="http://schemas.openxmlformats.org/officeDocument/2006/relationships/oleObject" Target="embeddings/oleObject100.bin"/><Relationship Id="rId564" Type="http://schemas.openxmlformats.org/officeDocument/2006/relationships/image" Target="media/image289.wmf"/><Relationship Id="rId771" Type="http://schemas.openxmlformats.org/officeDocument/2006/relationships/oleObject" Target="embeddings/oleObject356.bin"/><Relationship Id="rId869" Type="http://schemas.openxmlformats.org/officeDocument/2006/relationships/image" Target="media/image448.wmf"/><Relationship Id="rId1499" Type="http://schemas.openxmlformats.org/officeDocument/2006/relationships/oleObject" Target="embeddings/oleObject717.bin"/><Relationship Id="rId424" Type="http://schemas.openxmlformats.org/officeDocument/2006/relationships/image" Target="media/image214.wmf"/><Relationship Id="rId631" Type="http://schemas.openxmlformats.org/officeDocument/2006/relationships/image" Target="media/image325.png"/><Relationship Id="rId729" Type="http://schemas.openxmlformats.org/officeDocument/2006/relationships/oleObject" Target="embeddings/oleObject335.bin"/><Relationship Id="rId1054" Type="http://schemas.openxmlformats.org/officeDocument/2006/relationships/oleObject" Target="embeddings/oleObject493.bin"/><Relationship Id="rId1261" Type="http://schemas.openxmlformats.org/officeDocument/2006/relationships/image" Target="media/image647.wmf"/><Relationship Id="rId1359" Type="http://schemas.openxmlformats.org/officeDocument/2006/relationships/oleObject" Target="embeddings/oleObject644.bin"/><Relationship Id="rId936" Type="http://schemas.openxmlformats.org/officeDocument/2006/relationships/image" Target="media/image483.wmf"/><Relationship Id="rId1121" Type="http://schemas.openxmlformats.org/officeDocument/2006/relationships/oleObject" Target="embeddings/oleObject526.bin"/><Relationship Id="rId1219" Type="http://schemas.openxmlformats.org/officeDocument/2006/relationships/image" Target="media/image626.wmf"/><Relationship Id="rId1566" Type="http://schemas.openxmlformats.org/officeDocument/2006/relationships/image" Target="media/image796.png"/><Relationship Id="rId1773" Type="http://schemas.openxmlformats.org/officeDocument/2006/relationships/oleObject" Target="embeddings/oleObject845.bin"/><Relationship Id="rId65" Type="http://schemas.openxmlformats.org/officeDocument/2006/relationships/image" Target="media/image29.wmf"/><Relationship Id="rId1426" Type="http://schemas.openxmlformats.org/officeDocument/2006/relationships/oleObject" Target="embeddings/oleObject679.bin"/><Relationship Id="rId1633" Type="http://schemas.openxmlformats.org/officeDocument/2006/relationships/image" Target="media/image830.wmf"/><Relationship Id="rId1700" Type="http://schemas.openxmlformats.org/officeDocument/2006/relationships/image" Target="media/image871.wmf"/><Relationship Id="rId281" Type="http://schemas.openxmlformats.org/officeDocument/2006/relationships/oleObject" Target="embeddings/oleObject132.bin"/><Relationship Id="rId141" Type="http://schemas.openxmlformats.org/officeDocument/2006/relationships/oleObject" Target="embeddings/oleObject66.bin"/><Relationship Id="rId379" Type="http://schemas.openxmlformats.org/officeDocument/2006/relationships/image" Target="media/image188.png"/><Relationship Id="rId586" Type="http://schemas.openxmlformats.org/officeDocument/2006/relationships/image" Target="media/image300.wmf"/><Relationship Id="rId793" Type="http://schemas.openxmlformats.org/officeDocument/2006/relationships/oleObject" Target="embeddings/oleObject367.bin"/><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image" Target="media/image225.wmf"/><Relationship Id="rId653" Type="http://schemas.openxmlformats.org/officeDocument/2006/relationships/oleObject" Target="embeddings/oleObject297.bin"/><Relationship Id="rId1076" Type="http://schemas.openxmlformats.org/officeDocument/2006/relationships/image" Target="media/image554.wmf"/><Relationship Id="rId1283" Type="http://schemas.openxmlformats.org/officeDocument/2006/relationships/image" Target="media/image658.wmf"/><Relationship Id="rId1490" Type="http://schemas.openxmlformats.org/officeDocument/2006/relationships/image" Target="media/image759.wmf"/><Relationship Id="rId306" Type="http://schemas.openxmlformats.org/officeDocument/2006/relationships/oleObject" Target="embeddings/oleObject143.bin"/><Relationship Id="rId860" Type="http://schemas.openxmlformats.org/officeDocument/2006/relationships/oleObject" Target="embeddings/oleObject400.bin"/><Relationship Id="rId958" Type="http://schemas.openxmlformats.org/officeDocument/2006/relationships/oleObject" Target="embeddings/oleObject446.bin"/><Relationship Id="rId1143" Type="http://schemas.openxmlformats.org/officeDocument/2006/relationships/oleObject" Target="embeddings/oleObject537.bin"/><Relationship Id="rId1588" Type="http://schemas.openxmlformats.org/officeDocument/2006/relationships/oleObject" Target="embeddings/oleObject760.bin"/><Relationship Id="rId1795" Type="http://schemas.openxmlformats.org/officeDocument/2006/relationships/image" Target="media/image918.wmf"/><Relationship Id="rId87" Type="http://schemas.openxmlformats.org/officeDocument/2006/relationships/image" Target="media/image40.wmf"/><Relationship Id="rId513" Type="http://schemas.openxmlformats.org/officeDocument/2006/relationships/oleObject" Target="embeddings/oleObject238.bin"/><Relationship Id="rId720" Type="http://schemas.openxmlformats.org/officeDocument/2006/relationships/image" Target="media/image374.wmf"/><Relationship Id="rId818" Type="http://schemas.openxmlformats.org/officeDocument/2006/relationships/image" Target="media/image423.wmf"/><Relationship Id="rId1350" Type="http://schemas.openxmlformats.org/officeDocument/2006/relationships/image" Target="media/image692.wmf"/><Relationship Id="rId1448" Type="http://schemas.openxmlformats.org/officeDocument/2006/relationships/image" Target="media/image740.wmf"/><Relationship Id="rId1655" Type="http://schemas.openxmlformats.org/officeDocument/2006/relationships/image" Target="media/image845.png"/><Relationship Id="rId1003" Type="http://schemas.openxmlformats.org/officeDocument/2006/relationships/image" Target="media/image518.wmf"/><Relationship Id="rId1210" Type="http://schemas.openxmlformats.org/officeDocument/2006/relationships/oleObject" Target="embeddings/oleObject569.bin"/><Relationship Id="rId1308" Type="http://schemas.openxmlformats.org/officeDocument/2006/relationships/oleObject" Target="embeddings/oleObject618.bin"/><Relationship Id="rId1515" Type="http://schemas.openxmlformats.org/officeDocument/2006/relationships/image" Target="media/image771.png"/><Relationship Id="rId1722" Type="http://schemas.openxmlformats.org/officeDocument/2006/relationships/oleObject" Target="embeddings/oleObject820.bin"/><Relationship Id="rId14" Type="http://schemas.openxmlformats.org/officeDocument/2006/relationships/image" Target="media/image4.wmf"/><Relationship Id="rId163" Type="http://schemas.openxmlformats.org/officeDocument/2006/relationships/oleObject" Target="embeddings/oleObject77.bin"/><Relationship Id="rId370" Type="http://schemas.openxmlformats.org/officeDocument/2006/relationships/oleObject" Target="embeddings/oleObject174.bin"/><Relationship Id="rId230" Type="http://schemas.openxmlformats.org/officeDocument/2006/relationships/image" Target="media/image113.wmf"/><Relationship Id="rId468" Type="http://schemas.openxmlformats.org/officeDocument/2006/relationships/oleObject" Target="embeddings/oleObject218.bin"/><Relationship Id="rId675" Type="http://schemas.openxmlformats.org/officeDocument/2006/relationships/oleObject" Target="embeddings/oleObject308.bin"/><Relationship Id="rId882" Type="http://schemas.openxmlformats.org/officeDocument/2006/relationships/oleObject" Target="embeddings/oleObject411.bin"/><Relationship Id="rId1098" Type="http://schemas.openxmlformats.org/officeDocument/2006/relationships/image" Target="media/image565.wmf"/><Relationship Id="rId328" Type="http://schemas.openxmlformats.org/officeDocument/2006/relationships/oleObject" Target="embeddings/oleObject154.bin"/><Relationship Id="rId535" Type="http://schemas.openxmlformats.org/officeDocument/2006/relationships/image" Target="media/image274.png"/><Relationship Id="rId742" Type="http://schemas.openxmlformats.org/officeDocument/2006/relationships/image" Target="media/image385.wmf"/><Relationship Id="rId1165" Type="http://schemas.openxmlformats.org/officeDocument/2006/relationships/image" Target="media/image599.wmf"/><Relationship Id="rId1372" Type="http://schemas.openxmlformats.org/officeDocument/2006/relationships/image" Target="media/image703.wmf"/><Relationship Id="rId602" Type="http://schemas.openxmlformats.org/officeDocument/2006/relationships/image" Target="media/image308.wmf"/><Relationship Id="rId1025" Type="http://schemas.openxmlformats.org/officeDocument/2006/relationships/image" Target="media/image529.wmf"/><Relationship Id="rId1232" Type="http://schemas.openxmlformats.org/officeDocument/2006/relationships/oleObject" Target="embeddings/oleObject580.bin"/><Relationship Id="rId1677" Type="http://schemas.openxmlformats.org/officeDocument/2006/relationships/oleObject" Target="embeddings/oleObject798.bin"/><Relationship Id="rId907" Type="http://schemas.openxmlformats.org/officeDocument/2006/relationships/oleObject" Target="embeddings/oleObject423.bin"/><Relationship Id="rId1537" Type="http://schemas.openxmlformats.org/officeDocument/2006/relationships/image" Target="media/image782.wmf"/><Relationship Id="rId1744" Type="http://schemas.openxmlformats.org/officeDocument/2006/relationships/image" Target="media/image893.wmf"/><Relationship Id="rId36" Type="http://schemas.openxmlformats.org/officeDocument/2006/relationships/oleObject" Target="embeddings/oleObject14.bin"/><Relationship Id="rId1604" Type="http://schemas.openxmlformats.org/officeDocument/2006/relationships/oleObject" Target="embeddings/oleObject768.bin"/><Relationship Id="rId185" Type="http://schemas.openxmlformats.org/officeDocument/2006/relationships/image" Target="media/image89.png"/><Relationship Id="rId1811" Type="http://schemas.openxmlformats.org/officeDocument/2006/relationships/image" Target="media/image926.wmf"/><Relationship Id="rId392" Type="http://schemas.openxmlformats.org/officeDocument/2006/relationships/image" Target="media/image197.wmf"/><Relationship Id="rId697" Type="http://schemas.openxmlformats.org/officeDocument/2006/relationships/oleObject" Target="embeddings/oleObject319.bin"/><Relationship Id="rId252" Type="http://schemas.openxmlformats.org/officeDocument/2006/relationships/oleObject" Target="embeddings/oleObject117.bin"/><Relationship Id="rId1187" Type="http://schemas.openxmlformats.org/officeDocument/2006/relationships/image" Target="media/image610.wmf"/><Relationship Id="rId112" Type="http://schemas.openxmlformats.org/officeDocument/2006/relationships/oleObject" Target="embeddings/oleObject53.bin"/><Relationship Id="rId557" Type="http://schemas.openxmlformats.org/officeDocument/2006/relationships/image" Target="media/image286.wmf"/><Relationship Id="rId764" Type="http://schemas.openxmlformats.org/officeDocument/2006/relationships/image" Target="media/image396.wmf"/><Relationship Id="rId971" Type="http://schemas.openxmlformats.org/officeDocument/2006/relationships/image" Target="media/image502.wmf"/><Relationship Id="rId1394" Type="http://schemas.openxmlformats.org/officeDocument/2006/relationships/image" Target="media/image714.wmf"/><Relationship Id="rId1699" Type="http://schemas.openxmlformats.org/officeDocument/2006/relationships/oleObject" Target="embeddings/oleObject808.bin"/><Relationship Id="rId417" Type="http://schemas.openxmlformats.org/officeDocument/2006/relationships/oleObject" Target="embeddings/oleObject194.bin"/><Relationship Id="rId624" Type="http://schemas.openxmlformats.org/officeDocument/2006/relationships/image" Target="media/image319.wmf"/><Relationship Id="rId831" Type="http://schemas.openxmlformats.org/officeDocument/2006/relationships/oleObject" Target="embeddings/oleObject386.bin"/><Relationship Id="rId1047" Type="http://schemas.openxmlformats.org/officeDocument/2006/relationships/image" Target="media/image540.wmf"/><Relationship Id="rId1254" Type="http://schemas.openxmlformats.org/officeDocument/2006/relationships/oleObject" Target="embeddings/oleObject591.bin"/><Relationship Id="rId1461" Type="http://schemas.openxmlformats.org/officeDocument/2006/relationships/oleObject" Target="embeddings/oleObject695.bin"/><Relationship Id="rId929" Type="http://schemas.openxmlformats.org/officeDocument/2006/relationships/image" Target="media/image479.png"/><Relationship Id="rId1114" Type="http://schemas.openxmlformats.org/officeDocument/2006/relationships/image" Target="media/image573.wmf"/><Relationship Id="rId1321" Type="http://schemas.openxmlformats.org/officeDocument/2006/relationships/oleObject" Target="embeddings/oleObject625.bin"/><Relationship Id="rId1559" Type="http://schemas.openxmlformats.org/officeDocument/2006/relationships/image" Target="media/image791.wmf"/><Relationship Id="rId1766" Type="http://schemas.openxmlformats.org/officeDocument/2006/relationships/image" Target="media/image904.wmf"/><Relationship Id="rId58" Type="http://schemas.openxmlformats.org/officeDocument/2006/relationships/oleObject" Target="embeddings/oleObject25.bin"/><Relationship Id="rId1419" Type="http://schemas.openxmlformats.org/officeDocument/2006/relationships/image" Target="media/image725.wmf"/><Relationship Id="rId1626" Type="http://schemas.openxmlformats.org/officeDocument/2006/relationships/oleObject" Target="embeddings/oleObject779.bin"/><Relationship Id="rId1833" Type="http://schemas.openxmlformats.org/officeDocument/2006/relationships/oleObject" Target="embeddings/oleObject873.bin"/><Relationship Id="rId274" Type="http://schemas.openxmlformats.org/officeDocument/2006/relationships/image" Target="media/image134.wmf"/><Relationship Id="rId481" Type="http://schemas.openxmlformats.org/officeDocument/2006/relationships/oleObject" Target="embeddings/oleObject223.bin"/><Relationship Id="rId134" Type="http://schemas.openxmlformats.org/officeDocument/2006/relationships/image" Target="media/image61.wmf"/><Relationship Id="rId579" Type="http://schemas.openxmlformats.org/officeDocument/2006/relationships/oleObject" Target="embeddings/oleObject268.bin"/><Relationship Id="rId786" Type="http://schemas.openxmlformats.org/officeDocument/2006/relationships/image" Target="media/image407.wmf"/><Relationship Id="rId993" Type="http://schemas.openxmlformats.org/officeDocument/2006/relationships/image" Target="media/image513.wmf"/><Relationship Id="rId341" Type="http://schemas.openxmlformats.org/officeDocument/2006/relationships/image" Target="media/image169.wmf"/><Relationship Id="rId439" Type="http://schemas.openxmlformats.org/officeDocument/2006/relationships/oleObject" Target="embeddings/oleObject204.bin"/><Relationship Id="rId646" Type="http://schemas.openxmlformats.org/officeDocument/2006/relationships/oleObject" Target="embeddings/oleObject294.bin"/><Relationship Id="rId1069" Type="http://schemas.openxmlformats.org/officeDocument/2006/relationships/oleObject" Target="embeddings/oleObject500.bin"/><Relationship Id="rId1276" Type="http://schemas.openxmlformats.org/officeDocument/2006/relationships/oleObject" Target="embeddings/oleObject602.bin"/><Relationship Id="rId1483" Type="http://schemas.openxmlformats.org/officeDocument/2006/relationships/oleObject" Target="embeddings/oleObject707.bin"/><Relationship Id="rId201" Type="http://schemas.openxmlformats.org/officeDocument/2006/relationships/oleObject" Target="embeddings/oleObject92.bin"/><Relationship Id="rId506" Type="http://schemas.openxmlformats.org/officeDocument/2006/relationships/image" Target="media/image258.wmf"/><Relationship Id="rId853" Type="http://schemas.openxmlformats.org/officeDocument/2006/relationships/image" Target="media/image440.wmf"/><Relationship Id="rId1136" Type="http://schemas.openxmlformats.org/officeDocument/2006/relationships/image" Target="media/image584.wmf"/><Relationship Id="rId1690" Type="http://schemas.openxmlformats.org/officeDocument/2006/relationships/image" Target="media/image866.wmf"/><Relationship Id="rId1788" Type="http://schemas.openxmlformats.org/officeDocument/2006/relationships/oleObject" Target="embeddings/oleObject852.bin"/><Relationship Id="rId713" Type="http://schemas.openxmlformats.org/officeDocument/2006/relationships/oleObject" Target="embeddings/oleObject327.bin"/><Relationship Id="rId920" Type="http://schemas.openxmlformats.org/officeDocument/2006/relationships/image" Target="media/image474.wmf"/><Relationship Id="rId1343" Type="http://schemas.openxmlformats.org/officeDocument/2006/relationships/oleObject" Target="embeddings/oleObject635.bin"/><Relationship Id="rId1550" Type="http://schemas.openxmlformats.org/officeDocument/2006/relationships/image" Target="media/image787.wmf"/><Relationship Id="rId1648" Type="http://schemas.openxmlformats.org/officeDocument/2006/relationships/image" Target="media/image838.png"/><Relationship Id="rId1203" Type="http://schemas.openxmlformats.org/officeDocument/2006/relationships/oleObject" Target="embeddings/oleObject566.bin"/><Relationship Id="rId1410" Type="http://schemas.openxmlformats.org/officeDocument/2006/relationships/image" Target="media/image721.wmf"/><Relationship Id="rId1508" Type="http://schemas.openxmlformats.org/officeDocument/2006/relationships/oleObject" Target="embeddings/oleObject721.bin"/><Relationship Id="rId1715" Type="http://schemas.openxmlformats.org/officeDocument/2006/relationships/image" Target="media/image878.wmf"/><Relationship Id="rId296" Type="http://schemas.openxmlformats.org/officeDocument/2006/relationships/oleObject" Target="embeddings/oleObject138.bin"/><Relationship Id="rId156" Type="http://schemas.openxmlformats.org/officeDocument/2006/relationships/image" Target="media/image72.wmf"/><Relationship Id="rId363" Type="http://schemas.openxmlformats.org/officeDocument/2006/relationships/image" Target="media/image180.png"/><Relationship Id="rId570" Type="http://schemas.openxmlformats.org/officeDocument/2006/relationships/image" Target="media/image292.wmf"/><Relationship Id="rId223" Type="http://schemas.openxmlformats.org/officeDocument/2006/relationships/oleObject" Target="embeddings/oleObject102.bin"/><Relationship Id="rId430" Type="http://schemas.openxmlformats.org/officeDocument/2006/relationships/image" Target="media/image217.wmf"/><Relationship Id="rId668" Type="http://schemas.openxmlformats.org/officeDocument/2006/relationships/image" Target="media/image348.wmf"/><Relationship Id="rId875" Type="http://schemas.openxmlformats.org/officeDocument/2006/relationships/image" Target="media/image451.wmf"/><Relationship Id="rId1060" Type="http://schemas.openxmlformats.org/officeDocument/2006/relationships/image" Target="media/image546.wmf"/><Relationship Id="rId1298" Type="http://schemas.openxmlformats.org/officeDocument/2006/relationships/oleObject" Target="embeddings/oleObject613.bin"/><Relationship Id="rId528" Type="http://schemas.openxmlformats.org/officeDocument/2006/relationships/image" Target="media/image270.wmf"/><Relationship Id="rId735" Type="http://schemas.openxmlformats.org/officeDocument/2006/relationships/oleObject" Target="embeddings/oleObject338.bin"/><Relationship Id="rId942" Type="http://schemas.openxmlformats.org/officeDocument/2006/relationships/image" Target="media/image486.png"/><Relationship Id="rId1158" Type="http://schemas.openxmlformats.org/officeDocument/2006/relationships/image" Target="media/image595.wmf"/><Relationship Id="rId1365" Type="http://schemas.openxmlformats.org/officeDocument/2006/relationships/oleObject" Target="embeddings/oleObject647.bin"/><Relationship Id="rId1572" Type="http://schemas.openxmlformats.org/officeDocument/2006/relationships/oleObject" Target="embeddings/oleObject752.bin"/><Relationship Id="rId1018" Type="http://schemas.openxmlformats.org/officeDocument/2006/relationships/oleObject" Target="embeddings/oleObject475.bin"/><Relationship Id="rId1225" Type="http://schemas.openxmlformats.org/officeDocument/2006/relationships/image" Target="media/image629.wmf"/><Relationship Id="rId1432" Type="http://schemas.openxmlformats.org/officeDocument/2006/relationships/image" Target="media/image730.wmf"/><Relationship Id="rId71" Type="http://schemas.openxmlformats.org/officeDocument/2006/relationships/image" Target="media/image32.wmf"/><Relationship Id="rId234" Type="http://schemas.openxmlformats.org/officeDocument/2006/relationships/image" Target="media/image115.wmf"/><Relationship Id="rId679" Type="http://schemas.openxmlformats.org/officeDocument/2006/relationships/oleObject" Target="embeddings/oleObject310.bin"/><Relationship Id="rId802" Type="http://schemas.openxmlformats.org/officeDocument/2006/relationships/image" Target="media/image415.wmf"/><Relationship Id="rId886" Type="http://schemas.openxmlformats.org/officeDocument/2006/relationships/oleObject" Target="embeddings/oleObject413.bin"/><Relationship Id="rId1737" Type="http://schemas.openxmlformats.org/officeDocument/2006/relationships/image" Target="media/image889.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05.bin"/><Relationship Id="rId539" Type="http://schemas.openxmlformats.org/officeDocument/2006/relationships/image" Target="media/image277.wmf"/><Relationship Id="rId746" Type="http://schemas.openxmlformats.org/officeDocument/2006/relationships/image" Target="media/image387.wmf"/><Relationship Id="rId1071" Type="http://schemas.openxmlformats.org/officeDocument/2006/relationships/oleObject" Target="embeddings/oleObject501.bin"/><Relationship Id="rId1169" Type="http://schemas.openxmlformats.org/officeDocument/2006/relationships/image" Target="media/image601.wmf"/><Relationship Id="rId1376" Type="http://schemas.openxmlformats.org/officeDocument/2006/relationships/image" Target="media/image705.wmf"/><Relationship Id="rId1583" Type="http://schemas.openxmlformats.org/officeDocument/2006/relationships/image" Target="media/image805.wmf"/><Relationship Id="rId178" Type="http://schemas.openxmlformats.org/officeDocument/2006/relationships/image" Target="media/image83.wmf"/><Relationship Id="rId301" Type="http://schemas.openxmlformats.org/officeDocument/2006/relationships/image" Target="media/image149.wmf"/><Relationship Id="rId953" Type="http://schemas.openxmlformats.org/officeDocument/2006/relationships/image" Target="media/image493.wmf"/><Relationship Id="rId1029" Type="http://schemas.openxmlformats.org/officeDocument/2006/relationships/image" Target="media/image531.wmf"/><Relationship Id="rId1236" Type="http://schemas.openxmlformats.org/officeDocument/2006/relationships/oleObject" Target="embeddings/oleObject582.bin"/><Relationship Id="rId1790" Type="http://schemas.openxmlformats.org/officeDocument/2006/relationships/oleObject" Target="embeddings/oleObject853.bin"/><Relationship Id="rId1804" Type="http://schemas.openxmlformats.org/officeDocument/2006/relationships/oleObject" Target="embeddings/oleObject860.bin"/><Relationship Id="rId82" Type="http://schemas.openxmlformats.org/officeDocument/2006/relationships/oleObject" Target="embeddings/oleObject38.bin"/><Relationship Id="rId385" Type="http://schemas.openxmlformats.org/officeDocument/2006/relationships/oleObject" Target="embeddings/oleObject178.bin"/><Relationship Id="rId592" Type="http://schemas.openxmlformats.org/officeDocument/2006/relationships/image" Target="media/image303.wmf"/><Relationship Id="rId606" Type="http://schemas.openxmlformats.org/officeDocument/2006/relationships/image" Target="media/image310.wmf"/><Relationship Id="rId813" Type="http://schemas.openxmlformats.org/officeDocument/2006/relationships/oleObject" Target="embeddings/oleObject377.bin"/><Relationship Id="rId1443" Type="http://schemas.openxmlformats.org/officeDocument/2006/relationships/image" Target="media/image737.png"/><Relationship Id="rId1650" Type="http://schemas.openxmlformats.org/officeDocument/2006/relationships/image" Target="media/image840.png"/><Relationship Id="rId1748" Type="http://schemas.openxmlformats.org/officeDocument/2006/relationships/image" Target="media/image895.wmf"/><Relationship Id="rId245" Type="http://schemas.openxmlformats.org/officeDocument/2006/relationships/image" Target="media/image120.wmf"/><Relationship Id="rId452" Type="http://schemas.openxmlformats.org/officeDocument/2006/relationships/oleObject" Target="embeddings/oleObject210.bin"/><Relationship Id="rId897" Type="http://schemas.openxmlformats.org/officeDocument/2006/relationships/oleObject" Target="embeddings/oleObject418.bin"/><Relationship Id="rId1082" Type="http://schemas.openxmlformats.org/officeDocument/2006/relationships/image" Target="media/image557.wmf"/><Relationship Id="rId1303" Type="http://schemas.openxmlformats.org/officeDocument/2006/relationships/image" Target="media/image668.wmf"/><Relationship Id="rId1510" Type="http://schemas.openxmlformats.org/officeDocument/2006/relationships/oleObject" Target="embeddings/oleObject722.bin"/><Relationship Id="rId105" Type="http://schemas.openxmlformats.org/officeDocument/2006/relationships/image" Target="media/image49.wmf"/><Relationship Id="rId312" Type="http://schemas.openxmlformats.org/officeDocument/2006/relationships/oleObject" Target="embeddings/oleObject146.bin"/><Relationship Id="rId757" Type="http://schemas.openxmlformats.org/officeDocument/2006/relationships/oleObject" Target="embeddings/oleObject349.bin"/><Relationship Id="rId964" Type="http://schemas.openxmlformats.org/officeDocument/2006/relationships/oleObject" Target="embeddings/oleObject449.bin"/><Relationship Id="rId1387" Type="http://schemas.openxmlformats.org/officeDocument/2006/relationships/oleObject" Target="embeddings/oleObject657.bin"/><Relationship Id="rId1594" Type="http://schemas.openxmlformats.org/officeDocument/2006/relationships/oleObject" Target="embeddings/oleObject763.bin"/><Relationship Id="rId1608" Type="http://schemas.openxmlformats.org/officeDocument/2006/relationships/oleObject" Target="embeddings/oleObject770.bin"/><Relationship Id="rId1815" Type="http://schemas.openxmlformats.org/officeDocument/2006/relationships/image" Target="media/image928.wmf"/><Relationship Id="rId93" Type="http://schemas.openxmlformats.org/officeDocument/2006/relationships/image" Target="media/image43.wmf"/><Relationship Id="rId189" Type="http://schemas.openxmlformats.org/officeDocument/2006/relationships/oleObject" Target="embeddings/oleObject86.bin"/><Relationship Id="rId396" Type="http://schemas.openxmlformats.org/officeDocument/2006/relationships/image" Target="media/image199.wmf"/><Relationship Id="rId617" Type="http://schemas.openxmlformats.org/officeDocument/2006/relationships/oleObject" Target="embeddings/oleObject287.bin"/><Relationship Id="rId824" Type="http://schemas.openxmlformats.org/officeDocument/2006/relationships/image" Target="media/image426.wmf"/><Relationship Id="rId1247" Type="http://schemas.openxmlformats.org/officeDocument/2006/relationships/image" Target="media/image640.wmf"/><Relationship Id="rId1454" Type="http://schemas.openxmlformats.org/officeDocument/2006/relationships/image" Target="media/image743.wmf"/><Relationship Id="rId1661" Type="http://schemas.openxmlformats.org/officeDocument/2006/relationships/oleObject" Target="embeddings/oleObject790.bin"/><Relationship Id="rId256" Type="http://schemas.openxmlformats.org/officeDocument/2006/relationships/oleObject" Target="embeddings/oleObject119.bin"/><Relationship Id="rId463" Type="http://schemas.openxmlformats.org/officeDocument/2006/relationships/image" Target="media/image234.wmf"/><Relationship Id="rId670" Type="http://schemas.openxmlformats.org/officeDocument/2006/relationships/image" Target="media/image349.wmf"/><Relationship Id="rId1093" Type="http://schemas.openxmlformats.org/officeDocument/2006/relationships/oleObject" Target="embeddings/oleObject512.bin"/><Relationship Id="rId1107" Type="http://schemas.openxmlformats.org/officeDocument/2006/relationships/oleObject" Target="embeddings/oleObject519.bin"/><Relationship Id="rId1314" Type="http://schemas.openxmlformats.org/officeDocument/2006/relationships/image" Target="media/image673.wmf"/><Relationship Id="rId1521" Type="http://schemas.openxmlformats.org/officeDocument/2006/relationships/oleObject" Target="embeddings/oleObject727.bin"/><Relationship Id="rId1759" Type="http://schemas.openxmlformats.org/officeDocument/2006/relationships/oleObject" Target="embeddings/oleObject838.bin"/><Relationship Id="rId116" Type="http://schemas.openxmlformats.org/officeDocument/2006/relationships/oleObject" Target="embeddings/oleObject55.bin"/><Relationship Id="rId323" Type="http://schemas.openxmlformats.org/officeDocument/2006/relationships/image" Target="media/image160.wmf"/><Relationship Id="rId530" Type="http://schemas.openxmlformats.org/officeDocument/2006/relationships/image" Target="media/image271.wmf"/><Relationship Id="rId768" Type="http://schemas.openxmlformats.org/officeDocument/2006/relationships/image" Target="media/image398.wmf"/><Relationship Id="rId975" Type="http://schemas.openxmlformats.org/officeDocument/2006/relationships/image" Target="media/image504.wmf"/><Relationship Id="rId1160" Type="http://schemas.openxmlformats.org/officeDocument/2006/relationships/image" Target="media/image596.wmf"/><Relationship Id="rId1398" Type="http://schemas.openxmlformats.org/officeDocument/2006/relationships/image" Target="media/image716.wmf"/><Relationship Id="rId1619" Type="http://schemas.openxmlformats.org/officeDocument/2006/relationships/image" Target="media/image823.wmf"/><Relationship Id="rId1826" Type="http://schemas.openxmlformats.org/officeDocument/2006/relationships/oleObject" Target="embeddings/oleObject870.bin"/><Relationship Id="rId20" Type="http://schemas.openxmlformats.org/officeDocument/2006/relationships/image" Target="media/image7.wmf"/><Relationship Id="rId628" Type="http://schemas.openxmlformats.org/officeDocument/2006/relationships/image" Target="media/image322.png"/><Relationship Id="rId835" Type="http://schemas.openxmlformats.org/officeDocument/2006/relationships/image" Target="media/image431.wmf"/><Relationship Id="rId1258" Type="http://schemas.openxmlformats.org/officeDocument/2006/relationships/oleObject" Target="embeddings/oleObject593.bin"/><Relationship Id="rId1465" Type="http://schemas.openxmlformats.org/officeDocument/2006/relationships/oleObject" Target="embeddings/oleObject696.bin"/><Relationship Id="rId1672" Type="http://schemas.openxmlformats.org/officeDocument/2006/relationships/image" Target="media/image856.wmf"/><Relationship Id="rId267" Type="http://schemas.openxmlformats.org/officeDocument/2006/relationships/oleObject" Target="embeddings/oleObject125.bin"/><Relationship Id="rId474" Type="http://schemas.openxmlformats.org/officeDocument/2006/relationships/image" Target="media/image240.png"/><Relationship Id="rId1020" Type="http://schemas.openxmlformats.org/officeDocument/2006/relationships/oleObject" Target="embeddings/oleObject476.bin"/><Relationship Id="rId1118" Type="http://schemas.openxmlformats.org/officeDocument/2006/relationships/image" Target="media/image575.wmf"/><Relationship Id="rId1325" Type="http://schemas.openxmlformats.org/officeDocument/2006/relationships/oleObject" Target="embeddings/oleObject627.bin"/><Relationship Id="rId1532" Type="http://schemas.openxmlformats.org/officeDocument/2006/relationships/oleObject" Target="embeddings/oleObject732.bin"/><Relationship Id="rId127" Type="http://schemas.openxmlformats.org/officeDocument/2006/relationships/oleObject" Target="embeddings/oleObject61.bin"/><Relationship Id="rId681" Type="http://schemas.openxmlformats.org/officeDocument/2006/relationships/oleObject" Target="embeddings/oleObject311.bin"/><Relationship Id="rId779" Type="http://schemas.openxmlformats.org/officeDocument/2006/relationships/oleObject" Target="embeddings/oleObject360.bin"/><Relationship Id="rId902" Type="http://schemas.openxmlformats.org/officeDocument/2006/relationships/image" Target="media/image465.wmf"/><Relationship Id="rId986" Type="http://schemas.openxmlformats.org/officeDocument/2006/relationships/image" Target="media/image510.wmf"/><Relationship Id="rId31" Type="http://schemas.openxmlformats.org/officeDocument/2006/relationships/image" Target="media/image13.wmf"/><Relationship Id="rId334" Type="http://schemas.openxmlformats.org/officeDocument/2006/relationships/oleObject" Target="embeddings/oleObject157.bin"/><Relationship Id="rId541" Type="http://schemas.openxmlformats.org/officeDocument/2006/relationships/image" Target="media/image278.wmf"/><Relationship Id="rId639" Type="http://schemas.openxmlformats.org/officeDocument/2006/relationships/image" Target="media/image333.png"/><Relationship Id="rId1171" Type="http://schemas.openxmlformats.org/officeDocument/2006/relationships/image" Target="media/image602.wmf"/><Relationship Id="rId1269" Type="http://schemas.openxmlformats.org/officeDocument/2006/relationships/image" Target="media/image651.wmf"/><Relationship Id="rId1476" Type="http://schemas.openxmlformats.org/officeDocument/2006/relationships/oleObject" Target="embeddings/oleObject702.bin"/><Relationship Id="rId180" Type="http://schemas.openxmlformats.org/officeDocument/2006/relationships/image" Target="media/image84.png"/><Relationship Id="rId278" Type="http://schemas.openxmlformats.org/officeDocument/2006/relationships/image" Target="media/image136.wmf"/><Relationship Id="rId401" Type="http://schemas.openxmlformats.org/officeDocument/2006/relationships/oleObject" Target="embeddings/oleObject186.bin"/><Relationship Id="rId846" Type="http://schemas.openxmlformats.org/officeDocument/2006/relationships/oleObject" Target="embeddings/oleObject393.bin"/><Relationship Id="rId1031" Type="http://schemas.openxmlformats.org/officeDocument/2006/relationships/image" Target="media/image532.wmf"/><Relationship Id="rId1129" Type="http://schemas.openxmlformats.org/officeDocument/2006/relationships/oleObject" Target="embeddings/oleObject530.bin"/><Relationship Id="rId1683" Type="http://schemas.openxmlformats.org/officeDocument/2006/relationships/oleObject" Target="embeddings/oleObject801.bin"/><Relationship Id="rId485" Type="http://schemas.openxmlformats.org/officeDocument/2006/relationships/image" Target="media/image247.wmf"/><Relationship Id="rId692" Type="http://schemas.openxmlformats.org/officeDocument/2006/relationships/image" Target="media/image360.wmf"/><Relationship Id="rId706" Type="http://schemas.openxmlformats.org/officeDocument/2006/relationships/image" Target="media/image367.wmf"/><Relationship Id="rId913" Type="http://schemas.openxmlformats.org/officeDocument/2006/relationships/oleObject" Target="embeddings/oleObject426.bin"/><Relationship Id="rId1336" Type="http://schemas.openxmlformats.org/officeDocument/2006/relationships/image" Target="media/image684.png"/><Relationship Id="rId1543" Type="http://schemas.openxmlformats.org/officeDocument/2006/relationships/oleObject" Target="embeddings/oleObject740.bin"/><Relationship Id="rId1750" Type="http://schemas.openxmlformats.org/officeDocument/2006/relationships/image" Target="media/image896.wmf"/><Relationship Id="rId42" Type="http://schemas.openxmlformats.org/officeDocument/2006/relationships/oleObject" Target="embeddings/oleObject17.bin"/><Relationship Id="rId138" Type="http://schemas.openxmlformats.org/officeDocument/2006/relationships/image" Target="media/image63.wmf"/><Relationship Id="rId345" Type="http://schemas.openxmlformats.org/officeDocument/2006/relationships/image" Target="media/image171.wmf"/><Relationship Id="rId552" Type="http://schemas.openxmlformats.org/officeDocument/2006/relationships/oleObject" Target="embeddings/oleObject255.bin"/><Relationship Id="rId997" Type="http://schemas.openxmlformats.org/officeDocument/2006/relationships/image" Target="media/image515.wmf"/><Relationship Id="rId1182" Type="http://schemas.openxmlformats.org/officeDocument/2006/relationships/oleObject" Target="embeddings/oleObject556.bin"/><Relationship Id="rId1403" Type="http://schemas.openxmlformats.org/officeDocument/2006/relationships/image" Target="media/image718.wmf"/><Relationship Id="rId1610" Type="http://schemas.openxmlformats.org/officeDocument/2006/relationships/oleObject" Target="embeddings/oleObject771.bin"/><Relationship Id="rId191" Type="http://schemas.openxmlformats.org/officeDocument/2006/relationships/oleObject" Target="embeddings/oleObject87.bin"/><Relationship Id="rId205" Type="http://schemas.openxmlformats.org/officeDocument/2006/relationships/oleObject" Target="embeddings/oleObject94.bin"/><Relationship Id="rId412" Type="http://schemas.openxmlformats.org/officeDocument/2006/relationships/image" Target="media/image207.wmf"/><Relationship Id="rId857" Type="http://schemas.openxmlformats.org/officeDocument/2006/relationships/image" Target="media/image442.wmf"/><Relationship Id="rId1042" Type="http://schemas.openxmlformats.org/officeDocument/2006/relationships/oleObject" Target="embeddings/oleObject487.bin"/><Relationship Id="rId1487" Type="http://schemas.openxmlformats.org/officeDocument/2006/relationships/oleObject" Target="embeddings/oleObject710.bin"/><Relationship Id="rId1694" Type="http://schemas.openxmlformats.org/officeDocument/2006/relationships/image" Target="media/image868.wmf"/><Relationship Id="rId1708" Type="http://schemas.openxmlformats.org/officeDocument/2006/relationships/image" Target="media/image875.wmf"/><Relationship Id="rId289" Type="http://schemas.openxmlformats.org/officeDocument/2006/relationships/oleObject" Target="embeddings/oleObject136.bin"/><Relationship Id="rId496" Type="http://schemas.openxmlformats.org/officeDocument/2006/relationships/oleObject" Target="embeddings/oleObject230.bin"/><Relationship Id="rId717" Type="http://schemas.openxmlformats.org/officeDocument/2006/relationships/oleObject" Target="embeddings/oleObject329.bin"/><Relationship Id="rId924" Type="http://schemas.openxmlformats.org/officeDocument/2006/relationships/image" Target="media/image476.wmf"/><Relationship Id="rId1347" Type="http://schemas.openxmlformats.org/officeDocument/2006/relationships/oleObject" Target="embeddings/oleObject637.bin"/><Relationship Id="rId1554" Type="http://schemas.openxmlformats.org/officeDocument/2006/relationships/header" Target="header11.xml"/><Relationship Id="rId1761" Type="http://schemas.openxmlformats.org/officeDocument/2006/relationships/oleObject" Target="embeddings/oleObject839.bin"/><Relationship Id="rId53" Type="http://schemas.openxmlformats.org/officeDocument/2006/relationships/oleObject" Target="embeddings/oleObject22.bin"/><Relationship Id="rId149" Type="http://schemas.openxmlformats.org/officeDocument/2006/relationships/oleObject" Target="embeddings/oleObject70.bin"/><Relationship Id="rId356" Type="http://schemas.openxmlformats.org/officeDocument/2006/relationships/oleObject" Target="embeddings/oleObject168.bin"/><Relationship Id="rId563" Type="http://schemas.openxmlformats.org/officeDocument/2006/relationships/oleObject" Target="embeddings/oleObject260.bin"/><Relationship Id="rId770" Type="http://schemas.openxmlformats.org/officeDocument/2006/relationships/image" Target="media/image399.wmf"/><Relationship Id="rId1193" Type="http://schemas.openxmlformats.org/officeDocument/2006/relationships/image" Target="media/image613.wmf"/><Relationship Id="rId1207" Type="http://schemas.openxmlformats.org/officeDocument/2006/relationships/oleObject" Target="embeddings/oleObject568.bin"/><Relationship Id="rId1414" Type="http://schemas.openxmlformats.org/officeDocument/2006/relationships/image" Target="media/image723.wmf"/><Relationship Id="rId1621" Type="http://schemas.openxmlformats.org/officeDocument/2006/relationships/image" Target="media/image824.wmf"/><Relationship Id="rId216" Type="http://schemas.openxmlformats.org/officeDocument/2006/relationships/image" Target="media/image106.wmf"/><Relationship Id="rId423" Type="http://schemas.openxmlformats.org/officeDocument/2006/relationships/image" Target="media/image213.png"/><Relationship Id="rId868" Type="http://schemas.openxmlformats.org/officeDocument/2006/relationships/oleObject" Target="embeddings/oleObject404.bin"/><Relationship Id="rId1053" Type="http://schemas.openxmlformats.org/officeDocument/2006/relationships/image" Target="media/image543.wmf"/><Relationship Id="rId1260" Type="http://schemas.openxmlformats.org/officeDocument/2006/relationships/oleObject" Target="embeddings/oleObject594.bin"/><Relationship Id="rId1498" Type="http://schemas.openxmlformats.org/officeDocument/2006/relationships/image" Target="media/image762.wmf"/><Relationship Id="rId1719" Type="http://schemas.openxmlformats.org/officeDocument/2006/relationships/image" Target="media/image880.wmf"/><Relationship Id="rId630" Type="http://schemas.openxmlformats.org/officeDocument/2006/relationships/image" Target="media/image324.png"/><Relationship Id="rId728" Type="http://schemas.openxmlformats.org/officeDocument/2006/relationships/image" Target="media/image378.wmf"/><Relationship Id="rId935" Type="http://schemas.openxmlformats.org/officeDocument/2006/relationships/oleObject" Target="embeddings/oleObject436.bin"/><Relationship Id="rId1358" Type="http://schemas.openxmlformats.org/officeDocument/2006/relationships/image" Target="media/image695.wmf"/><Relationship Id="rId1565" Type="http://schemas.openxmlformats.org/officeDocument/2006/relationships/image" Target="media/image795.png"/><Relationship Id="rId1772" Type="http://schemas.openxmlformats.org/officeDocument/2006/relationships/image" Target="media/image907.wmf"/><Relationship Id="rId64" Type="http://schemas.openxmlformats.org/officeDocument/2006/relationships/oleObject" Target="embeddings/oleObject29.bin"/><Relationship Id="rId367" Type="http://schemas.openxmlformats.org/officeDocument/2006/relationships/image" Target="media/image182.wmf"/><Relationship Id="rId574" Type="http://schemas.openxmlformats.org/officeDocument/2006/relationships/image" Target="media/image294.wmf"/><Relationship Id="rId1120" Type="http://schemas.openxmlformats.org/officeDocument/2006/relationships/image" Target="media/image576.wmf"/><Relationship Id="rId1218" Type="http://schemas.openxmlformats.org/officeDocument/2006/relationships/oleObject" Target="embeddings/oleObject573.bin"/><Relationship Id="rId1425" Type="http://schemas.openxmlformats.org/officeDocument/2006/relationships/oleObject" Target="embeddings/oleObject678.bin"/><Relationship Id="rId227" Type="http://schemas.openxmlformats.org/officeDocument/2006/relationships/oleObject" Target="embeddings/oleObject104.bin"/><Relationship Id="rId781" Type="http://schemas.openxmlformats.org/officeDocument/2006/relationships/oleObject" Target="embeddings/oleObject361.bin"/><Relationship Id="rId879" Type="http://schemas.openxmlformats.org/officeDocument/2006/relationships/image" Target="media/image453.wmf"/><Relationship Id="rId1632" Type="http://schemas.openxmlformats.org/officeDocument/2006/relationships/oleObject" Target="embeddings/oleObject782.bin"/><Relationship Id="rId434" Type="http://schemas.openxmlformats.org/officeDocument/2006/relationships/image" Target="media/image219.wmf"/><Relationship Id="rId641" Type="http://schemas.openxmlformats.org/officeDocument/2006/relationships/oleObject" Target="embeddings/oleObject292.bin"/><Relationship Id="rId739" Type="http://schemas.openxmlformats.org/officeDocument/2006/relationships/oleObject" Target="embeddings/oleObject340.bin"/><Relationship Id="rId1064" Type="http://schemas.openxmlformats.org/officeDocument/2006/relationships/image" Target="media/image548.wmf"/><Relationship Id="rId1271" Type="http://schemas.openxmlformats.org/officeDocument/2006/relationships/image" Target="media/image652.wmf"/><Relationship Id="rId1369" Type="http://schemas.openxmlformats.org/officeDocument/2006/relationships/image" Target="media/image701.wmf"/><Relationship Id="rId1576" Type="http://schemas.openxmlformats.org/officeDocument/2006/relationships/oleObject" Target="embeddings/oleObject754.bin"/><Relationship Id="rId280" Type="http://schemas.openxmlformats.org/officeDocument/2006/relationships/image" Target="media/image137.wmf"/><Relationship Id="rId501" Type="http://schemas.openxmlformats.org/officeDocument/2006/relationships/oleObject" Target="embeddings/oleObject232.bin"/><Relationship Id="rId946" Type="http://schemas.openxmlformats.org/officeDocument/2006/relationships/oleObject" Target="embeddings/oleObject440.bin"/><Relationship Id="rId1131" Type="http://schemas.openxmlformats.org/officeDocument/2006/relationships/oleObject" Target="embeddings/oleObject531.bin"/><Relationship Id="rId1229" Type="http://schemas.openxmlformats.org/officeDocument/2006/relationships/image" Target="media/image631.wmf"/><Relationship Id="rId1783" Type="http://schemas.openxmlformats.org/officeDocument/2006/relationships/oleObject" Target="embeddings/oleObject850.bin"/><Relationship Id="rId75" Type="http://schemas.openxmlformats.org/officeDocument/2006/relationships/image" Target="media/image34.wmf"/><Relationship Id="rId140" Type="http://schemas.openxmlformats.org/officeDocument/2006/relationships/image" Target="media/image64.wmf"/><Relationship Id="rId378" Type="http://schemas.openxmlformats.org/officeDocument/2006/relationships/image" Target="media/image187.png"/><Relationship Id="rId585" Type="http://schemas.openxmlformats.org/officeDocument/2006/relationships/oleObject" Target="embeddings/oleObject271.bin"/><Relationship Id="rId792" Type="http://schemas.openxmlformats.org/officeDocument/2006/relationships/image" Target="media/image410.wmf"/><Relationship Id="rId806" Type="http://schemas.openxmlformats.org/officeDocument/2006/relationships/image" Target="media/image417.wmf"/><Relationship Id="rId1436" Type="http://schemas.openxmlformats.org/officeDocument/2006/relationships/image" Target="media/image732.wmf"/><Relationship Id="rId1643" Type="http://schemas.openxmlformats.org/officeDocument/2006/relationships/image" Target="media/image835.wmf"/><Relationship Id="rId6" Type="http://schemas.openxmlformats.org/officeDocument/2006/relationships/footnotes" Target="footnotes.xml"/><Relationship Id="rId238" Type="http://schemas.openxmlformats.org/officeDocument/2006/relationships/oleObject" Target="embeddings/oleObject110.bin"/><Relationship Id="rId445" Type="http://schemas.openxmlformats.org/officeDocument/2006/relationships/oleObject" Target="embeddings/oleObject207.bin"/><Relationship Id="rId652" Type="http://schemas.openxmlformats.org/officeDocument/2006/relationships/image" Target="media/image340.emf"/><Relationship Id="rId1075" Type="http://schemas.openxmlformats.org/officeDocument/2006/relationships/oleObject" Target="embeddings/oleObject503.bin"/><Relationship Id="rId1282" Type="http://schemas.openxmlformats.org/officeDocument/2006/relationships/oleObject" Target="embeddings/oleObject605.bin"/><Relationship Id="rId1503" Type="http://schemas.openxmlformats.org/officeDocument/2006/relationships/oleObject" Target="embeddings/oleObject719.bin"/><Relationship Id="rId1710" Type="http://schemas.openxmlformats.org/officeDocument/2006/relationships/image" Target="media/image876.wmf"/><Relationship Id="rId291" Type="http://schemas.openxmlformats.org/officeDocument/2006/relationships/image" Target="media/image143.png"/><Relationship Id="rId305" Type="http://schemas.openxmlformats.org/officeDocument/2006/relationships/image" Target="media/image151.wmf"/><Relationship Id="rId512" Type="http://schemas.openxmlformats.org/officeDocument/2006/relationships/image" Target="media/image261.wmf"/><Relationship Id="rId957" Type="http://schemas.openxmlformats.org/officeDocument/2006/relationships/image" Target="media/image495.wmf"/><Relationship Id="rId1142" Type="http://schemas.openxmlformats.org/officeDocument/2006/relationships/image" Target="media/image587.wmf"/><Relationship Id="rId1587" Type="http://schemas.openxmlformats.org/officeDocument/2006/relationships/image" Target="media/image807.wmf"/><Relationship Id="rId1794" Type="http://schemas.openxmlformats.org/officeDocument/2006/relationships/oleObject" Target="embeddings/oleObject855.bin"/><Relationship Id="rId1808" Type="http://schemas.openxmlformats.org/officeDocument/2006/relationships/oleObject" Target="embeddings/oleObject862.bin"/><Relationship Id="rId86" Type="http://schemas.openxmlformats.org/officeDocument/2006/relationships/oleObject" Target="embeddings/oleObject40.bin"/><Relationship Id="rId151" Type="http://schemas.openxmlformats.org/officeDocument/2006/relationships/oleObject" Target="embeddings/oleObject71.bin"/><Relationship Id="rId389" Type="http://schemas.openxmlformats.org/officeDocument/2006/relationships/oleObject" Target="embeddings/oleObject180.bin"/><Relationship Id="rId596" Type="http://schemas.openxmlformats.org/officeDocument/2006/relationships/image" Target="media/image305.wmf"/><Relationship Id="rId817" Type="http://schemas.openxmlformats.org/officeDocument/2006/relationships/oleObject" Target="embeddings/oleObject379.bin"/><Relationship Id="rId1002" Type="http://schemas.openxmlformats.org/officeDocument/2006/relationships/oleObject" Target="embeddings/oleObject467.bin"/><Relationship Id="rId1447" Type="http://schemas.openxmlformats.org/officeDocument/2006/relationships/oleObject" Target="embeddings/oleObject688.bin"/><Relationship Id="rId1654" Type="http://schemas.openxmlformats.org/officeDocument/2006/relationships/image" Target="media/image844.png"/><Relationship Id="rId249" Type="http://schemas.openxmlformats.org/officeDocument/2006/relationships/image" Target="media/image122.wmf"/><Relationship Id="rId456" Type="http://schemas.openxmlformats.org/officeDocument/2006/relationships/oleObject" Target="embeddings/oleObject212.bin"/><Relationship Id="rId663" Type="http://schemas.openxmlformats.org/officeDocument/2006/relationships/oleObject" Target="embeddings/oleObject302.bin"/><Relationship Id="rId870" Type="http://schemas.openxmlformats.org/officeDocument/2006/relationships/oleObject" Target="embeddings/oleObject405.bin"/><Relationship Id="rId1086" Type="http://schemas.openxmlformats.org/officeDocument/2006/relationships/image" Target="media/image559.wmf"/><Relationship Id="rId1293" Type="http://schemas.openxmlformats.org/officeDocument/2006/relationships/image" Target="media/image663.wmf"/><Relationship Id="rId1307" Type="http://schemas.openxmlformats.org/officeDocument/2006/relationships/image" Target="media/image670.png"/><Relationship Id="rId1514" Type="http://schemas.openxmlformats.org/officeDocument/2006/relationships/oleObject" Target="embeddings/oleObject724.bin"/><Relationship Id="rId1721" Type="http://schemas.openxmlformats.org/officeDocument/2006/relationships/image" Target="media/image881.wmf"/><Relationship Id="rId13" Type="http://schemas.openxmlformats.org/officeDocument/2006/relationships/oleObject" Target="embeddings/oleObject3.bin"/><Relationship Id="rId109" Type="http://schemas.openxmlformats.org/officeDocument/2006/relationships/image" Target="media/image51.wmf"/><Relationship Id="rId316" Type="http://schemas.openxmlformats.org/officeDocument/2006/relationships/oleObject" Target="embeddings/oleObject148.bin"/><Relationship Id="rId523" Type="http://schemas.openxmlformats.org/officeDocument/2006/relationships/image" Target="media/image267.wmf"/><Relationship Id="rId968" Type="http://schemas.openxmlformats.org/officeDocument/2006/relationships/oleObject" Target="embeddings/oleObject451.bin"/><Relationship Id="rId1153" Type="http://schemas.openxmlformats.org/officeDocument/2006/relationships/oleObject" Target="embeddings/oleObject542.bin"/><Relationship Id="rId1598" Type="http://schemas.openxmlformats.org/officeDocument/2006/relationships/oleObject" Target="embeddings/oleObject765.bin"/><Relationship Id="rId1819" Type="http://schemas.openxmlformats.org/officeDocument/2006/relationships/image" Target="media/image930.wmf"/><Relationship Id="rId97" Type="http://schemas.openxmlformats.org/officeDocument/2006/relationships/image" Target="media/image45.wmf"/><Relationship Id="rId730" Type="http://schemas.openxmlformats.org/officeDocument/2006/relationships/image" Target="media/image379.wmf"/><Relationship Id="rId828" Type="http://schemas.openxmlformats.org/officeDocument/2006/relationships/image" Target="media/image428.wmf"/><Relationship Id="rId1013" Type="http://schemas.openxmlformats.org/officeDocument/2006/relationships/image" Target="media/image523.wmf"/><Relationship Id="rId1360" Type="http://schemas.openxmlformats.org/officeDocument/2006/relationships/image" Target="media/image696.wmf"/><Relationship Id="rId1458" Type="http://schemas.openxmlformats.org/officeDocument/2006/relationships/image" Target="media/image745.wmf"/><Relationship Id="rId1665" Type="http://schemas.openxmlformats.org/officeDocument/2006/relationships/oleObject" Target="embeddings/oleObject792.bin"/><Relationship Id="rId162" Type="http://schemas.openxmlformats.org/officeDocument/2006/relationships/image" Target="media/image75.wmf"/><Relationship Id="rId467" Type="http://schemas.openxmlformats.org/officeDocument/2006/relationships/image" Target="media/image236.wmf"/><Relationship Id="rId1097" Type="http://schemas.openxmlformats.org/officeDocument/2006/relationships/oleObject" Target="embeddings/oleObject514.bin"/><Relationship Id="rId1220" Type="http://schemas.openxmlformats.org/officeDocument/2006/relationships/oleObject" Target="embeddings/oleObject574.bin"/><Relationship Id="rId1318" Type="http://schemas.openxmlformats.org/officeDocument/2006/relationships/image" Target="media/image675.wmf"/><Relationship Id="rId1525" Type="http://schemas.openxmlformats.org/officeDocument/2006/relationships/oleObject" Target="embeddings/oleObject729.bin"/><Relationship Id="rId674" Type="http://schemas.openxmlformats.org/officeDocument/2006/relationships/image" Target="media/image351.emf"/><Relationship Id="rId881" Type="http://schemas.openxmlformats.org/officeDocument/2006/relationships/image" Target="media/image454.wmf"/><Relationship Id="rId979" Type="http://schemas.openxmlformats.org/officeDocument/2006/relationships/oleObject" Target="embeddings/oleObject456.bin"/><Relationship Id="rId1732" Type="http://schemas.openxmlformats.org/officeDocument/2006/relationships/oleObject" Target="embeddings/oleObject825.bin"/><Relationship Id="rId24" Type="http://schemas.openxmlformats.org/officeDocument/2006/relationships/image" Target="media/image9.wmf"/><Relationship Id="rId327" Type="http://schemas.openxmlformats.org/officeDocument/2006/relationships/image" Target="media/image162.wmf"/><Relationship Id="rId534" Type="http://schemas.openxmlformats.org/officeDocument/2006/relationships/image" Target="media/image273.png"/><Relationship Id="rId741" Type="http://schemas.openxmlformats.org/officeDocument/2006/relationships/oleObject" Target="embeddings/oleObject341.bin"/><Relationship Id="rId839" Type="http://schemas.openxmlformats.org/officeDocument/2006/relationships/image" Target="media/image433.wmf"/><Relationship Id="rId1164" Type="http://schemas.openxmlformats.org/officeDocument/2006/relationships/oleObject" Target="embeddings/oleObject547.bin"/><Relationship Id="rId1371" Type="http://schemas.openxmlformats.org/officeDocument/2006/relationships/image" Target="media/image702.png"/><Relationship Id="rId1469" Type="http://schemas.openxmlformats.org/officeDocument/2006/relationships/oleObject" Target="embeddings/oleObject698.bin"/><Relationship Id="rId173" Type="http://schemas.openxmlformats.org/officeDocument/2006/relationships/oleObject" Target="embeddings/oleObject82.bin"/><Relationship Id="rId380" Type="http://schemas.openxmlformats.org/officeDocument/2006/relationships/image" Target="media/image189.png"/><Relationship Id="rId601" Type="http://schemas.openxmlformats.org/officeDocument/2006/relationships/oleObject" Target="embeddings/oleObject279.bin"/><Relationship Id="rId1024" Type="http://schemas.openxmlformats.org/officeDocument/2006/relationships/oleObject" Target="embeddings/oleObject478.bin"/><Relationship Id="rId1231" Type="http://schemas.openxmlformats.org/officeDocument/2006/relationships/image" Target="media/image632.wmf"/><Relationship Id="rId1676" Type="http://schemas.openxmlformats.org/officeDocument/2006/relationships/image" Target="media/image858.wmf"/><Relationship Id="rId240" Type="http://schemas.openxmlformats.org/officeDocument/2006/relationships/oleObject" Target="embeddings/oleObject111.bin"/><Relationship Id="rId478" Type="http://schemas.openxmlformats.org/officeDocument/2006/relationships/image" Target="media/image243.wmf"/><Relationship Id="rId685" Type="http://schemas.openxmlformats.org/officeDocument/2006/relationships/oleObject" Target="embeddings/oleObject313.bin"/><Relationship Id="rId892" Type="http://schemas.openxmlformats.org/officeDocument/2006/relationships/oleObject" Target="embeddings/oleObject416.bin"/><Relationship Id="rId906" Type="http://schemas.openxmlformats.org/officeDocument/2006/relationships/image" Target="media/image467.wmf"/><Relationship Id="rId1329" Type="http://schemas.openxmlformats.org/officeDocument/2006/relationships/oleObject" Target="embeddings/oleObject629.bin"/><Relationship Id="rId1536" Type="http://schemas.openxmlformats.org/officeDocument/2006/relationships/oleObject" Target="embeddings/oleObject735.bin"/><Relationship Id="rId1743" Type="http://schemas.openxmlformats.org/officeDocument/2006/relationships/image" Target="media/image892.png"/><Relationship Id="rId35" Type="http://schemas.openxmlformats.org/officeDocument/2006/relationships/image" Target="media/image15.wmf"/><Relationship Id="rId100" Type="http://schemas.openxmlformats.org/officeDocument/2006/relationships/oleObject" Target="embeddings/oleObject47.bin"/><Relationship Id="rId338" Type="http://schemas.openxmlformats.org/officeDocument/2006/relationships/oleObject" Target="embeddings/oleObject159.bin"/><Relationship Id="rId545" Type="http://schemas.openxmlformats.org/officeDocument/2006/relationships/image" Target="media/image280.wmf"/><Relationship Id="rId752" Type="http://schemas.openxmlformats.org/officeDocument/2006/relationships/image" Target="media/image390.wmf"/><Relationship Id="rId1175" Type="http://schemas.openxmlformats.org/officeDocument/2006/relationships/image" Target="media/image604.wmf"/><Relationship Id="rId1382" Type="http://schemas.openxmlformats.org/officeDocument/2006/relationships/image" Target="media/image708.wmf"/><Relationship Id="rId1603" Type="http://schemas.openxmlformats.org/officeDocument/2006/relationships/image" Target="media/image815.wmf"/><Relationship Id="rId1810" Type="http://schemas.openxmlformats.org/officeDocument/2006/relationships/oleObject" Target="embeddings/oleObject863.bin"/><Relationship Id="rId184" Type="http://schemas.openxmlformats.org/officeDocument/2006/relationships/image" Target="media/image88.png"/><Relationship Id="rId391" Type="http://schemas.openxmlformats.org/officeDocument/2006/relationships/oleObject" Target="embeddings/oleObject181.bin"/><Relationship Id="rId405" Type="http://schemas.openxmlformats.org/officeDocument/2006/relationships/oleObject" Target="embeddings/oleObject188.bin"/><Relationship Id="rId612" Type="http://schemas.openxmlformats.org/officeDocument/2006/relationships/image" Target="media/image313.wmf"/><Relationship Id="rId1035" Type="http://schemas.openxmlformats.org/officeDocument/2006/relationships/image" Target="media/image534.wmf"/><Relationship Id="rId1242" Type="http://schemas.openxmlformats.org/officeDocument/2006/relationships/oleObject" Target="embeddings/oleObject585.bin"/><Relationship Id="rId1687" Type="http://schemas.openxmlformats.org/officeDocument/2006/relationships/image" Target="media/image864.png"/><Relationship Id="rId251" Type="http://schemas.openxmlformats.org/officeDocument/2006/relationships/image" Target="media/image123.wmf"/><Relationship Id="rId489" Type="http://schemas.openxmlformats.org/officeDocument/2006/relationships/image" Target="media/image249.wmf"/><Relationship Id="rId696" Type="http://schemas.openxmlformats.org/officeDocument/2006/relationships/image" Target="media/image362.wmf"/><Relationship Id="rId917" Type="http://schemas.openxmlformats.org/officeDocument/2006/relationships/oleObject" Target="embeddings/oleObject428.bin"/><Relationship Id="rId1102" Type="http://schemas.openxmlformats.org/officeDocument/2006/relationships/image" Target="media/image567.wmf"/><Relationship Id="rId1547" Type="http://schemas.openxmlformats.org/officeDocument/2006/relationships/image" Target="media/image785.png"/><Relationship Id="rId1754" Type="http://schemas.openxmlformats.org/officeDocument/2006/relationships/image" Target="media/image898.wmf"/><Relationship Id="rId46" Type="http://schemas.openxmlformats.org/officeDocument/2006/relationships/image" Target="media/image21.wmf"/><Relationship Id="rId349" Type="http://schemas.openxmlformats.org/officeDocument/2006/relationships/image" Target="media/image173.wmf"/><Relationship Id="rId556" Type="http://schemas.openxmlformats.org/officeDocument/2006/relationships/oleObject" Target="embeddings/oleObject257.bin"/><Relationship Id="rId763" Type="http://schemas.openxmlformats.org/officeDocument/2006/relationships/oleObject" Target="embeddings/oleObject352.bin"/><Relationship Id="rId1186" Type="http://schemas.openxmlformats.org/officeDocument/2006/relationships/oleObject" Target="embeddings/oleObject558.bin"/><Relationship Id="rId1393" Type="http://schemas.openxmlformats.org/officeDocument/2006/relationships/oleObject" Target="embeddings/oleObject660.bin"/><Relationship Id="rId1407" Type="http://schemas.openxmlformats.org/officeDocument/2006/relationships/image" Target="media/image720.wmf"/><Relationship Id="rId1614" Type="http://schemas.openxmlformats.org/officeDocument/2006/relationships/oleObject" Target="embeddings/oleObject773.bin"/><Relationship Id="rId1821" Type="http://schemas.openxmlformats.org/officeDocument/2006/relationships/image" Target="media/image931.png"/><Relationship Id="rId111" Type="http://schemas.openxmlformats.org/officeDocument/2006/relationships/image" Target="media/image52.wmf"/><Relationship Id="rId195" Type="http://schemas.openxmlformats.org/officeDocument/2006/relationships/oleObject" Target="embeddings/oleObject89.bin"/><Relationship Id="rId209" Type="http://schemas.openxmlformats.org/officeDocument/2006/relationships/image" Target="media/image102.png"/><Relationship Id="rId416" Type="http://schemas.openxmlformats.org/officeDocument/2006/relationships/image" Target="media/image209.wmf"/><Relationship Id="rId970" Type="http://schemas.openxmlformats.org/officeDocument/2006/relationships/oleObject" Target="embeddings/oleObject452.bin"/><Relationship Id="rId1046" Type="http://schemas.openxmlformats.org/officeDocument/2006/relationships/oleObject" Target="embeddings/oleObject489.bin"/><Relationship Id="rId1253" Type="http://schemas.openxmlformats.org/officeDocument/2006/relationships/image" Target="media/image643.wmf"/><Relationship Id="rId1698" Type="http://schemas.openxmlformats.org/officeDocument/2006/relationships/image" Target="media/image870.wmf"/><Relationship Id="rId623" Type="http://schemas.openxmlformats.org/officeDocument/2006/relationships/oleObject" Target="embeddings/oleObject290.bin"/><Relationship Id="rId830" Type="http://schemas.openxmlformats.org/officeDocument/2006/relationships/image" Target="media/image429.wmf"/><Relationship Id="rId928" Type="http://schemas.openxmlformats.org/officeDocument/2006/relationships/image" Target="media/image478.png"/><Relationship Id="rId1460" Type="http://schemas.openxmlformats.org/officeDocument/2006/relationships/image" Target="media/image746.wmf"/><Relationship Id="rId1558" Type="http://schemas.openxmlformats.org/officeDocument/2006/relationships/oleObject" Target="embeddings/oleObject747.bin"/><Relationship Id="rId1765" Type="http://schemas.openxmlformats.org/officeDocument/2006/relationships/oleObject" Target="embeddings/oleObject841.bin"/><Relationship Id="rId57" Type="http://schemas.openxmlformats.org/officeDocument/2006/relationships/image" Target="media/image26.wmf"/><Relationship Id="rId262" Type="http://schemas.openxmlformats.org/officeDocument/2006/relationships/oleObject" Target="embeddings/oleObject122.bin"/><Relationship Id="rId567" Type="http://schemas.openxmlformats.org/officeDocument/2006/relationships/oleObject" Target="embeddings/oleObject262.bin"/><Relationship Id="rId1113" Type="http://schemas.openxmlformats.org/officeDocument/2006/relationships/oleObject" Target="embeddings/oleObject522.bin"/><Relationship Id="rId1197" Type="http://schemas.openxmlformats.org/officeDocument/2006/relationships/image" Target="media/image615.wmf"/><Relationship Id="rId1320" Type="http://schemas.openxmlformats.org/officeDocument/2006/relationships/image" Target="media/image676.wmf"/><Relationship Id="rId1418" Type="http://schemas.openxmlformats.org/officeDocument/2006/relationships/oleObject" Target="embeddings/oleObject674.bin"/><Relationship Id="rId122" Type="http://schemas.openxmlformats.org/officeDocument/2006/relationships/oleObject" Target="embeddings/oleObject58.bin"/><Relationship Id="rId774" Type="http://schemas.openxmlformats.org/officeDocument/2006/relationships/image" Target="media/image401.wmf"/><Relationship Id="rId981" Type="http://schemas.openxmlformats.org/officeDocument/2006/relationships/oleObject" Target="embeddings/oleObject457.bin"/><Relationship Id="rId1057" Type="http://schemas.openxmlformats.org/officeDocument/2006/relationships/header" Target="header9.xml"/><Relationship Id="rId1625" Type="http://schemas.openxmlformats.org/officeDocument/2006/relationships/image" Target="media/image826.wmf"/><Relationship Id="rId1832" Type="http://schemas.openxmlformats.org/officeDocument/2006/relationships/image" Target="media/image938.wmf"/><Relationship Id="rId427" Type="http://schemas.openxmlformats.org/officeDocument/2006/relationships/oleObject" Target="embeddings/oleObject198.bin"/><Relationship Id="rId634" Type="http://schemas.openxmlformats.org/officeDocument/2006/relationships/image" Target="media/image328.png"/><Relationship Id="rId841" Type="http://schemas.openxmlformats.org/officeDocument/2006/relationships/image" Target="media/image434.wmf"/><Relationship Id="rId1264" Type="http://schemas.openxmlformats.org/officeDocument/2006/relationships/oleObject" Target="embeddings/oleObject596.bin"/><Relationship Id="rId1471" Type="http://schemas.openxmlformats.org/officeDocument/2006/relationships/oleObject" Target="embeddings/oleObject699.bin"/><Relationship Id="rId1569" Type="http://schemas.openxmlformats.org/officeDocument/2006/relationships/image" Target="media/image798.wmf"/><Relationship Id="rId273" Type="http://schemas.openxmlformats.org/officeDocument/2006/relationships/oleObject" Target="embeddings/oleObject128.bin"/><Relationship Id="rId480" Type="http://schemas.openxmlformats.org/officeDocument/2006/relationships/image" Target="media/image244.wmf"/><Relationship Id="rId701" Type="http://schemas.openxmlformats.org/officeDocument/2006/relationships/oleObject" Target="embeddings/oleObject321.bin"/><Relationship Id="rId939" Type="http://schemas.openxmlformats.org/officeDocument/2006/relationships/oleObject" Target="embeddings/oleObject438.bin"/><Relationship Id="rId1124" Type="http://schemas.openxmlformats.org/officeDocument/2006/relationships/image" Target="media/image578.wmf"/><Relationship Id="rId1331" Type="http://schemas.openxmlformats.org/officeDocument/2006/relationships/oleObject" Target="embeddings/oleObject630.bin"/><Relationship Id="rId1776" Type="http://schemas.openxmlformats.org/officeDocument/2006/relationships/image" Target="media/image909.wmf"/><Relationship Id="rId68" Type="http://schemas.openxmlformats.org/officeDocument/2006/relationships/oleObject" Target="embeddings/oleObject31.bin"/><Relationship Id="rId133" Type="http://schemas.openxmlformats.org/officeDocument/2006/relationships/oleObject" Target="embeddings/oleObject62.bin"/><Relationship Id="rId340" Type="http://schemas.openxmlformats.org/officeDocument/2006/relationships/oleObject" Target="embeddings/oleObject160.bin"/><Relationship Id="rId578" Type="http://schemas.openxmlformats.org/officeDocument/2006/relationships/image" Target="media/image296.wmf"/><Relationship Id="rId785" Type="http://schemas.openxmlformats.org/officeDocument/2006/relationships/oleObject" Target="embeddings/oleObject363.bin"/><Relationship Id="rId992" Type="http://schemas.openxmlformats.org/officeDocument/2006/relationships/header" Target="header8.xml"/><Relationship Id="rId1429" Type="http://schemas.openxmlformats.org/officeDocument/2006/relationships/image" Target="media/image729.wmf"/><Relationship Id="rId1636" Type="http://schemas.openxmlformats.org/officeDocument/2006/relationships/oleObject" Target="embeddings/oleObject784.bin"/><Relationship Id="rId200" Type="http://schemas.openxmlformats.org/officeDocument/2006/relationships/image" Target="media/image98.wmf"/><Relationship Id="rId438" Type="http://schemas.openxmlformats.org/officeDocument/2006/relationships/image" Target="media/image221.wmf"/><Relationship Id="rId645" Type="http://schemas.openxmlformats.org/officeDocument/2006/relationships/image" Target="media/image336.emf"/><Relationship Id="rId852" Type="http://schemas.openxmlformats.org/officeDocument/2006/relationships/oleObject" Target="embeddings/oleObject396.bin"/><Relationship Id="rId1068" Type="http://schemas.openxmlformats.org/officeDocument/2006/relationships/image" Target="media/image550.wmf"/><Relationship Id="rId1275" Type="http://schemas.openxmlformats.org/officeDocument/2006/relationships/image" Target="media/image654.wmf"/><Relationship Id="rId1482" Type="http://schemas.openxmlformats.org/officeDocument/2006/relationships/oleObject" Target="embeddings/oleObject706.bin"/><Relationship Id="rId1703" Type="http://schemas.openxmlformats.org/officeDocument/2006/relationships/oleObject" Target="embeddings/oleObject810.bin"/><Relationship Id="rId284" Type="http://schemas.openxmlformats.org/officeDocument/2006/relationships/image" Target="media/image139.wmf"/><Relationship Id="rId491" Type="http://schemas.openxmlformats.org/officeDocument/2006/relationships/image" Target="media/image250.wmf"/><Relationship Id="rId505" Type="http://schemas.openxmlformats.org/officeDocument/2006/relationships/oleObject" Target="embeddings/oleObject234.bin"/><Relationship Id="rId712" Type="http://schemas.openxmlformats.org/officeDocument/2006/relationships/image" Target="media/image370.emf"/><Relationship Id="rId1135" Type="http://schemas.openxmlformats.org/officeDocument/2006/relationships/oleObject" Target="embeddings/oleObject533.bin"/><Relationship Id="rId1342" Type="http://schemas.openxmlformats.org/officeDocument/2006/relationships/image" Target="media/image688.wmf"/><Relationship Id="rId1787" Type="http://schemas.openxmlformats.org/officeDocument/2006/relationships/image" Target="media/image914.wmf"/><Relationship Id="rId79" Type="http://schemas.openxmlformats.org/officeDocument/2006/relationships/image" Target="media/image36.wmf"/><Relationship Id="rId144" Type="http://schemas.openxmlformats.org/officeDocument/2006/relationships/image" Target="media/image66.wmf"/><Relationship Id="rId589" Type="http://schemas.openxmlformats.org/officeDocument/2006/relationships/oleObject" Target="embeddings/oleObject273.bin"/><Relationship Id="rId796" Type="http://schemas.openxmlformats.org/officeDocument/2006/relationships/image" Target="media/image412.wmf"/><Relationship Id="rId1202" Type="http://schemas.openxmlformats.org/officeDocument/2006/relationships/image" Target="media/image618.wmf"/><Relationship Id="rId1647" Type="http://schemas.openxmlformats.org/officeDocument/2006/relationships/image" Target="media/image837.png"/><Relationship Id="rId351" Type="http://schemas.openxmlformats.org/officeDocument/2006/relationships/image" Target="media/image174.wmf"/><Relationship Id="rId449" Type="http://schemas.openxmlformats.org/officeDocument/2006/relationships/oleObject" Target="embeddings/oleObject209.bin"/><Relationship Id="rId656" Type="http://schemas.openxmlformats.org/officeDocument/2006/relationships/image" Target="media/image342.emf"/><Relationship Id="rId863" Type="http://schemas.openxmlformats.org/officeDocument/2006/relationships/image" Target="media/image445.wmf"/><Relationship Id="rId1079" Type="http://schemas.openxmlformats.org/officeDocument/2006/relationships/oleObject" Target="embeddings/oleObject505.bin"/><Relationship Id="rId1286" Type="http://schemas.openxmlformats.org/officeDocument/2006/relationships/oleObject" Target="embeddings/oleObject607.bin"/><Relationship Id="rId1493" Type="http://schemas.openxmlformats.org/officeDocument/2006/relationships/image" Target="media/image760.wmf"/><Relationship Id="rId1507" Type="http://schemas.openxmlformats.org/officeDocument/2006/relationships/image" Target="media/image767.wmf"/><Relationship Id="rId1714" Type="http://schemas.openxmlformats.org/officeDocument/2006/relationships/oleObject" Target="embeddings/oleObject816.bin"/><Relationship Id="rId211" Type="http://schemas.openxmlformats.org/officeDocument/2006/relationships/oleObject" Target="embeddings/oleObject97.bin"/><Relationship Id="rId295" Type="http://schemas.openxmlformats.org/officeDocument/2006/relationships/image" Target="media/image146.wmf"/><Relationship Id="rId309" Type="http://schemas.openxmlformats.org/officeDocument/2006/relationships/image" Target="media/image153.wmf"/><Relationship Id="rId516" Type="http://schemas.openxmlformats.org/officeDocument/2006/relationships/image" Target="media/image263.wmf"/><Relationship Id="rId1146" Type="http://schemas.openxmlformats.org/officeDocument/2006/relationships/image" Target="media/image589.wmf"/><Relationship Id="rId1798" Type="http://schemas.openxmlformats.org/officeDocument/2006/relationships/oleObject" Target="embeddings/oleObject857.bin"/><Relationship Id="rId723" Type="http://schemas.openxmlformats.org/officeDocument/2006/relationships/oleObject" Target="embeddings/oleObject332.bin"/><Relationship Id="rId930" Type="http://schemas.openxmlformats.org/officeDocument/2006/relationships/image" Target="media/image480.wmf"/><Relationship Id="rId1006" Type="http://schemas.openxmlformats.org/officeDocument/2006/relationships/oleObject" Target="embeddings/oleObject469.bin"/><Relationship Id="rId1353" Type="http://schemas.openxmlformats.org/officeDocument/2006/relationships/image" Target="media/image693.wmf"/><Relationship Id="rId1560" Type="http://schemas.openxmlformats.org/officeDocument/2006/relationships/oleObject" Target="embeddings/oleObject748.bin"/><Relationship Id="rId1658" Type="http://schemas.openxmlformats.org/officeDocument/2006/relationships/image" Target="media/image848.png"/><Relationship Id="rId155" Type="http://schemas.openxmlformats.org/officeDocument/2006/relationships/oleObject" Target="embeddings/oleObject73.bin"/><Relationship Id="rId362" Type="http://schemas.openxmlformats.org/officeDocument/2006/relationships/oleObject" Target="embeddings/oleObject171.bin"/><Relationship Id="rId1213" Type="http://schemas.openxmlformats.org/officeDocument/2006/relationships/image" Target="media/image623.wmf"/><Relationship Id="rId1297" Type="http://schemas.openxmlformats.org/officeDocument/2006/relationships/image" Target="media/image665.wmf"/><Relationship Id="rId1420" Type="http://schemas.openxmlformats.org/officeDocument/2006/relationships/oleObject" Target="embeddings/oleObject675.bin"/><Relationship Id="rId1518" Type="http://schemas.openxmlformats.org/officeDocument/2006/relationships/image" Target="media/image773.wmf"/><Relationship Id="rId222" Type="http://schemas.openxmlformats.org/officeDocument/2006/relationships/image" Target="media/image109.wmf"/><Relationship Id="rId667" Type="http://schemas.openxmlformats.org/officeDocument/2006/relationships/oleObject" Target="embeddings/oleObject304.bin"/><Relationship Id="rId874" Type="http://schemas.openxmlformats.org/officeDocument/2006/relationships/oleObject" Target="embeddings/oleObject407.bin"/><Relationship Id="rId1725" Type="http://schemas.openxmlformats.org/officeDocument/2006/relationships/image" Target="media/image883.wmf"/><Relationship Id="rId17" Type="http://schemas.openxmlformats.org/officeDocument/2006/relationships/oleObject" Target="embeddings/oleObject5.bin"/><Relationship Id="rId527" Type="http://schemas.openxmlformats.org/officeDocument/2006/relationships/image" Target="media/image269.png"/><Relationship Id="rId734" Type="http://schemas.openxmlformats.org/officeDocument/2006/relationships/image" Target="media/image381.wmf"/><Relationship Id="rId941" Type="http://schemas.openxmlformats.org/officeDocument/2006/relationships/oleObject" Target="embeddings/oleObject439.bin"/><Relationship Id="rId1157" Type="http://schemas.openxmlformats.org/officeDocument/2006/relationships/oleObject" Target="embeddings/oleObject544.bin"/><Relationship Id="rId1364" Type="http://schemas.openxmlformats.org/officeDocument/2006/relationships/image" Target="media/image698.wmf"/><Relationship Id="rId1571" Type="http://schemas.openxmlformats.org/officeDocument/2006/relationships/image" Target="media/image799.wmf"/><Relationship Id="rId70" Type="http://schemas.openxmlformats.org/officeDocument/2006/relationships/oleObject" Target="embeddings/oleObject32.bin"/><Relationship Id="rId166" Type="http://schemas.openxmlformats.org/officeDocument/2006/relationships/image" Target="media/image77.wmf"/><Relationship Id="rId373" Type="http://schemas.openxmlformats.org/officeDocument/2006/relationships/image" Target="media/image185.wmf"/><Relationship Id="rId580" Type="http://schemas.openxmlformats.org/officeDocument/2006/relationships/image" Target="media/image297.wmf"/><Relationship Id="rId801" Type="http://schemas.openxmlformats.org/officeDocument/2006/relationships/oleObject" Target="embeddings/oleObject371.bin"/><Relationship Id="rId1017" Type="http://schemas.openxmlformats.org/officeDocument/2006/relationships/image" Target="media/image525.wmf"/><Relationship Id="rId1224" Type="http://schemas.openxmlformats.org/officeDocument/2006/relationships/oleObject" Target="embeddings/oleObject576.bin"/><Relationship Id="rId1431" Type="http://schemas.openxmlformats.org/officeDocument/2006/relationships/oleObject" Target="embeddings/oleObject682.bin"/><Relationship Id="rId1669" Type="http://schemas.openxmlformats.org/officeDocument/2006/relationships/oleObject" Target="embeddings/oleObject794.bin"/><Relationship Id="rId1" Type="http://schemas.openxmlformats.org/officeDocument/2006/relationships/customXml" Target="../customXml/item1.xml"/><Relationship Id="rId233" Type="http://schemas.openxmlformats.org/officeDocument/2006/relationships/oleObject" Target="embeddings/oleObject107.bin"/><Relationship Id="rId440" Type="http://schemas.openxmlformats.org/officeDocument/2006/relationships/image" Target="media/image222.wmf"/><Relationship Id="rId678" Type="http://schemas.openxmlformats.org/officeDocument/2006/relationships/image" Target="media/image353.emf"/><Relationship Id="rId885" Type="http://schemas.openxmlformats.org/officeDocument/2006/relationships/image" Target="media/image456.wmf"/><Relationship Id="rId1070" Type="http://schemas.openxmlformats.org/officeDocument/2006/relationships/image" Target="media/image551.wmf"/><Relationship Id="rId1529" Type="http://schemas.openxmlformats.org/officeDocument/2006/relationships/oleObject" Target="embeddings/oleObject731.bin"/><Relationship Id="rId1736" Type="http://schemas.openxmlformats.org/officeDocument/2006/relationships/oleObject" Target="embeddings/oleObject827.bin"/><Relationship Id="rId28" Type="http://schemas.openxmlformats.org/officeDocument/2006/relationships/image" Target="media/image11.wmf"/><Relationship Id="rId300" Type="http://schemas.openxmlformats.org/officeDocument/2006/relationships/oleObject" Target="embeddings/oleObject140.bin"/><Relationship Id="rId538" Type="http://schemas.openxmlformats.org/officeDocument/2006/relationships/image" Target="media/image276.png"/><Relationship Id="rId745" Type="http://schemas.openxmlformats.org/officeDocument/2006/relationships/oleObject" Target="embeddings/oleObject343.bin"/><Relationship Id="rId952" Type="http://schemas.openxmlformats.org/officeDocument/2006/relationships/oleObject" Target="embeddings/oleObject443.bin"/><Relationship Id="rId1168" Type="http://schemas.openxmlformats.org/officeDocument/2006/relationships/oleObject" Target="embeddings/oleObject549.bin"/><Relationship Id="rId1375" Type="http://schemas.openxmlformats.org/officeDocument/2006/relationships/oleObject" Target="embeddings/oleObject651.bin"/><Relationship Id="rId1582" Type="http://schemas.openxmlformats.org/officeDocument/2006/relationships/oleObject" Target="embeddings/oleObject757.bin"/><Relationship Id="rId1803" Type="http://schemas.openxmlformats.org/officeDocument/2006/relationships/image" Target="media/image922.wmf"/><Relationship Id="rId81" Type="http://schemas.openxmlformats.org/officeDocument/2006/relationships/image" Target="media/image37.wmf"/><Relationship Id="rId177" Type="http://schemas.openxmlformats.org/officeDocument/2006/relationships/oleObject" Target="embeddings/oleObject84.bin"/><Relationship Id="rId384" Type="http://schemas.openxmlformats.org/officeDocument/2006/relationships/image" Target="media/image193.wmf"/><Relationship Id="rId591" Type="http://schemas.openxmlformats.org/officeDocument/2006/relationships/oleObject" Target="embeddings/oleObject274.bin"/><Relationship Id="rId605" Type="http://schemas.openxmlformats.org/officeDocument/2006/relationships/oleObject" Target="embeddings/oleObject281.bin"/><Relationship Id="rId812" Type="http://schemas.openxmlformats.org/officeDocument/2006/relationships/image" Target="media/image420.wmf"/><Relationship Id="rId1028" Type="http://schemas.openxmlformats.org/officeDocument/2006/relationships/oleObject" Target="embeddings/oleObject480.bin"/><Relationship Id="rId1235" Type="http://schemas.openxmlformats.org/officeDocument/2006/relationships/image" Target="media/image634.wmf"/><Relationship Id="rId1442" Type="http://schemas.openxmlformats.org/officeDocument/2006/relationships/image" Target="media/image736.png"/><Relationship Id="rId244" Type="http://schemas.openxmlformats.org/officeDocument/2006/relationships/oleObject" Target="embeddings/oleObject113.bin"/><Relationship Id="rId689" Type="http://schemas.openxmlformats.org/officeDocument/2006/relationships/oleObject" Target="embeddings/oleObject315.bin"/><Relationship Id="rId896" Type="http://schemas.openxmlformats.org/officeDocument/2006/relationships/image" Target="media/image462.wmf"/><Relationship Id="rId1081" Type="http://schemas.openxmlformats.org/officeDocument/2006/relationships/oleObject" Target="embeddings/oleObject506.bin"/><Relationship Id="rId1302" Type="http://schemas.openxmlformats.org/officeDocument/2006/relationships/oleObject" Target="embeddings/oleObject615.bin"/><Relationship Id="rId1747" Type="http://schemas.openxmlformats.org/officeDocument/2006/relationships/oleObject" Target="embeddings/oleObject832.bin"/><Relationship Id="rId39" Type="http://schemas.openxmlformats.org/officeDocument/2006/relationships/image" Target="media/image17.wmf"/><Relationship Id="rId451" Type="http://schemas.openxmlformats.org/officeDocument/2006/relationships/image" Target="media/image228.wmf"/><Relationship Id="rId549" Type="http://schemas.openxmlformats.org/officeDocument/2006/relationships/image" Target="media/image282.wmf"/><Relationship Id="rId756" Type="http://schemas.openxmlformats.org/officeDocument/2006/relationships/image" Target="media/image392.wmf"/><Relationship Id="rId1179" Type="http://schemas.openxmlformats.org/officeDocument/2006/relationships/image" Target="media/image606.wmf"/><Relationship Id="rId1386" Type="http://schemas.openxmlformats.org/officeDocument/2006/relationships/image" Target="media/image710.wmf"/><Relationship Id="rId1593" Type="http://schemas.openxmlformats.org/officeDocument/2006/relationships/image" Target="media/image810.wmf"/><Relationship Id="rId1607" Type="http://schemas.openxmlformats.org/officeDocument/2006/relationships/image" Target="media/image817.wmf"/><Relationship Id="rId1814" Type="http://schemas.openxmlformats.org/officeDocument/2006/relationships/oleObject" Target="embeddings/oleObject865.bin"/><Relationship Id="rId104" Type="http://schemas.openxmlformats.org/officeDocument/2006/relationships/oleObject" Target="embeddings/oleObject49.bin"/><Relationship Id="rId188" Type="http://schemas.openxmlformats.org/officeDocument/2006/relationships/image" Target="media/image92.wmf"/><Relationship Id="rId311" Type="http://schemas.openxmlformats.org/officeDocument/2006/relationships/image" Target="media/image154.wmf"/><Relationship Id="rId395" Type="http://schemas.openxmlformats.org/officeDocument/2006/relationships/oleObject" Target="embeddings/oleObject183.bin"/><Relationship Id="rId409" Type="http://schemas.openxmlformats.org/officeDocument/2006/relationships/oleObject" Target="embeddings/oleObject190.bin"/><Relationship Id="rId963" Type="http://schemas.openxmlformats.org/officeDocument/2006/relationships/image" Target="media/image498.wmf"/><Relationship Id="rId1039" Type="http://schemas.openxmlformats.org/officeDocument/2006/relationships/image" Target="media/image536.wmf"/><Relationship Id="rId1246" Type="http://schemas.openxmlformats.org/officeDocument/2006/relationships/oleObject" Target="embeddings/oleObject587.bin"/><Relationship Id="rId92" Type="http://schemas.openxmlformats.org/officeDocument/2006/relationships/oleObject" Target="embeddings/oleObject43.bin"/><Relationship Id="rId616" Type="http://schemas.openxmlformats.org/officeDocument/2006/relationships/image" Target="media/image315.wmf"/><Relationship Id="rId823" Type="http://schemas.openxmlformats.org/officeDocument/2006/relationships/oleObject" Target="embeddings/oleObject382.bin"/><Relationship Id="rId1453" Type="http://schemas.openxmlformats.org/officeDocument/2006/relationships/oleObject" Target="embeddings/oleObject691.bin"/><Relationship Id="rId1660" Type="http://schemas.openxmlformats.org/officeDocument/2006/relationships/image" Target="media/image850.wmf"/><Relationship Id="rId1758" Type="http://schemas.openxmlformats.org/officeDocument/2006/relationships/image" Target="media/image900.wmf"/><Relationship Id="rId255" Type="http://schemas.openxmlformats.org/officeDocument/2006/relationships/image" Target="media/image125.wmf"/><Relationship Id="rId462" Type="http://schemas.openxmlformats.org/officeDocument/2006/relationships/oleObject" Target="embeddings/oleObject215.bin"/><Relationship Id="rId1092" Type="http://schemas.openxmlformats.org/officeDocument/2006/relationships/image" Target="media/image562.wmf"/><Relationship Id="rId1106" Type="http://schemas.openxmlformats.org/officeDocument/2006/relationships/image" Target="media/image569.wmf"/><Relationship Id="rId1313" Type="http://schemas.openxmlformats.org/officeDocument/2006/relationships/oleObject" Target="embeddings/oleObject621.bin"/><Relationship Id="rId1397" Type="http://schemas.openxmlformats.org/officeDocument/2006/relationships/oleObject" Target="embeddings/oleObject662.bin"/><Relationship Id="rId1520" Type="http://schemas.openxmlformats.org/officeDocument/2006/relationships/image" Target="media/image774.wmf"/><Relationship Id="rId115" Type="http://schemas.openxmlformats.org/officeDocument/2006/relationships/image" Target="media/image54.wmf"/><Relationship Id="rId322" Type="http://schemas.openxmlformats.org/officeDocument/2006/relationships/oleObject" Target="embeddings/oleObject151.bin"/><Relationship Id="rId767" Type="http://schemas.openxmlformats.org/officeDocument/2006/relationships/oleObject" Target="embeddings/oleObject354.bin"/><Relationship Id="rId974" Type="http://schemas.openxmlformats.org/officeDocument/2006/relationships/oleObject" Target="embeddings/oleObject454.bin"/><Relationship Id="rId1618" Type="http://schemas.openxmlformats.org/officeDocument/2006/relationships/oleObject" Target="embeddings/oleObject775.bin"/><Relationship Id="rId1825" Type="http://schemas.openxmlformats.org/officeDocument/2006/relationships/image" Target="media/image934.wmf"/><Relationship Id="rId199" Type="http://schemas.openxmlformats.org/officeDocument/2006/relationships/oleObject" Target="embeddings/oleObject91.bin"/><Relationship Id="rId627" Type="http://schemas.openxmlformats.org/officeDocument/2006/relationships/image" Target="media/image321.png"/><Relationship Id="rId834" Type="http://schemas.openxmlformats.org/officeDocument/2006/relationships/header" Target="header7.xml"/><Relationship Id="rId1257" Type="http://schemas.openxmlformats.org/officeDocument/2006/relationships/image" Target="media/image645.wmf"/><Relationship Id="rId1464" Type="http://schemas.openxmlformats.org/officeDocument/2006/relationships/image" Target="media/image749.wmf"/><Relationship Id="rId1671" Type="http://schemas.openxmlformats.org/officeDocument/2006/relationships/oleObject" Target="embeddings/oleObject795.bin"/><Relationship Id="rId266" Type="http://schemas.openxmlformats.org/officeDocument/2006/relationships/image" Target="media/image130.wmf"/><Relationship Id="rId473" Type="http://schemas.openxmlformats.org/officeDocument/2006/relationships/image" Target="media/image239.png"/><Relationship Id="rId680" Type="http://schemas.openxmlformats.org/officeDocument/2006/relationships/image" Target="media/image354.wmf"/><Relationship Id="rId901" Type="http://schemas.openxmlformats.org/officeDocument/2006/relationships/oleObject" Target="embeddings/oleObject420.bin"/><Relationship Id="rId1117" Type="http://schemas.openxmlformats.org/officeDocument/2006/relationships/oleObject" Target="embeddings/oleObject524.bin"/><Relationship Id="rId1324" Type="http://schemas.openxmlformats.org/officeDocument/2006/relationships/image" Target="media/image678.wmf"/><Relationship Id="rId1531" Type="http://schemas.openxmlformats.org/officeDocument/2006/relationships/image" Target="media/image780.wmf"/><Relationship Id="rId1769" Type="http://schemas.openxmlformats.org/officeDocument/2006/relationships/oleObject" Target="embeddings/oleObject843.bin"/><Relationship Id="rId30" Type="http://schemas.openxmlformats.org/officeDocument/2006/relationships/image" Target="media/image12.png"/><Relationship Id="rId126" Type="http://schemas.openxmlformats.org/officeDocument/2006/relationships/image" Target="media/image59.wmf"/><Relationship Id="rId333" Type="http://schemas.openxmlformats.org/officeDocument/2006/relationships/image" Target="media/image165.wmf"/><Relationship Id="rId540" Type="http://schemas.openxmlformats.org/officeDocument/2006/relationships/oleObject" Target="embeddings/oleObject249.bin"/><Relationship Id="rId778" Type="http://schemas.openxmlformats.org/officeDocument/2006/relationships/image" Target="media/image403.wmf"/><Relationship Id="rId985" Type="http://schemas.openxmlformats.org/officeDocument/2006/relationships/oleObject" Target="embeddings/oleObject459.bin"/><Relationship Id="rId1170" Type="http://schemas.openxmlformats.org/officeDocument/2006/relationships/oleObject" Target="embeddings/oleObject550.bin"/><Relationship Id="rId1629" Type="http://schemas.openxmlformats.org/officeDocument/2006/relationships/image" Target="media/image828.wmf"/><Relationship Id="rId1836" Type="http://schemas.openxmlformats.org/officeDocument/2006/relationships/theme" Target="theme/theme1.xml"/><Relationship Id="rId638" Type="http://schemas.openxmlformats.org/officeDocument/2006/relationships/image" Target="media/image332.png"/><Relationship Id="rId845" Type="http://schemas.openxmlformats.org/officeDocument/2006/relationships/image" Target="media/image436.wmf"/><Relationship Id="rId1030" Type="http://schemas.openxmlformats.org/officeDocument/2006/relationships/oleObject" Target="embeddings/oleObject481.bin"/><Relationship Id="rId1268" Type="http://schemas.openxmlformats.org/officeDocument/2006/relationships/oleObject" Target="embeddings/oleObject598.bin"/><Relationship Id="rId1475" Type="http://schemas.openxmlformats.org/officeDocument/2006/relationships/image" Target="media/image754.wmf"/><Relationship Id="rId1682" Type="http://schemas.openxmlformats.org/officeDocument/2006/relationships/image" Target="media/image861.wmf"/><Relationship Id="rId277" Type="http://schemas.openxmlformats.org/officeDocument/2006/relationships/oleObject" Target="embeddings/oleObject130.bin"/><Relationship Id="rId400" Type="http://schemas.openxmlformats.org/officeDocument/2006/relationships/image" Target="media/image201.wmf"/><Relationship Id="rId484" Type="http://schemas.openxmlformats.org/officeDocument/2006/relationships/image" Target="media/image246.png"/><Relationship Id="rId705" Type="http://schemas.openxmlformats.org/officeDocument/2006/relationships/oleObject" Target="embeddings/oleObject323.bin"/><Relationship Id="rId1128" Type="http://schemas.openxmlformats.org/officeDocument/2006/relationships/image" Target="media/image580.wmf"/><Relationship Id="rId1335" Type="http://schemas.openxmlformats.org/officeDocument/2006/relationships/oleObject" Target="embeddings/oleObject632.bin"/><Relationship Id="rId1542" Type="http://schemas.openxmlformats.org/officeDocument/2006/relationships/oleObject" Target="embeddings/oleObject739.bin"/><Relationship Id="rId137" Type="http://schemas.openxmlformats.org/officeDocument/2006/relationships/oleObject" Target="embeddings/oleObject64.bin"/><Relationship Id="rId344" Type="http://schemas.openxmlformats.org/officeDocument/2006/relationships/oleObject" Target="embeddings/oleObject162.bin"/><Relationship Id="rId691" Type="http://schemas.openxmlformats.org/officeDocument/2006/relationships/oleObject" Target="embeddings/oleObject316.bin"/><Relationship Id="rId789" Type="http://schemas.openxmlformats.org/officeDocument/2006/relationships/oleObject" Target="embeddings/oleObject365.bin"/><Relationship Id="rId912" Type="http://schemas.openxmlformats.org/officeDocument/2006/relationships/image" Target="media/image470.wmf"/><Relationship Id="rId996" Type="http://schemas.openxmlformats.org/officeDocument/2006/relationships/oleObject" Target="embeddings/oleObject464.bin"/><Relationship Id="rId41" Type="http://schemas.openxmlformats.org/officeDocument/2006/relationships/image" Target="media/image18.wmf"/><Relationship Id="rId551" Type="http://schemas.openxmlformats.org/officeDocument/2006/relationships/image" Target="media/image283.wmf"/><Relationship Id="rId649" Type="http://schemas.openxmlformats.org/officeDocument/2006/relationships/oleObject" Target="embeddings/oleObject295.bin"/><Relationship Id="rId856" Type="http://schemas.openxmlformats.org/officeDocument/2006/relationships/oleObject" Target="embeddings/oleObject398.bin"/><Relationship Id="rId1181" Type="http://schemas.openxmlformats.org/officeDocument/2006/relationships/image" Target="media/image607.wmf"/><Relationship Id="rId1279" Type="http://schemas.openxmlformats.org/officeDocument/2006/relationships/image" Target="media/image656.wmf"/><Relationship Id="rId1402" Type="http://schemas.openxmlformats.org/officeDocument/2006/relationships/oleObject" Target="embeddings/oleObject665.bin"/><Relationship Id="rId1486" Type="http://schemas.openxmlformats.org/officeDocument/2006/relationships/image" Target="media/image757.wmf"/><Relationship Id="rId1707" Type="http://schemas.openxmlformats.org/officeDocument/2006/relationships/oleObject" Target="embeddings/oleObject812.bin"/><Relationship Id="rId190" Type="http://schemas.openxmlformats.org/officeDocument/2006/relationships/image" Target="media/image93.wmf"/><Relationship Id="rId204" Type="http://schemas.openxmlformats.org/officeDocument/2006/relationships/image" Target="media/image100.wmf"/><Relationship Id="rId288" Type="http://schemas.openxmlformats.org/officeDocument/2006/relationships/image" Target="media/image141.wmf"/><Relationship Id="rId411" Type="http://schemas.openxmlformats.org/officeDocument/2006/relationships/oleObject" Target="embeddings/oleObject191.bin"/><Relationship Id="rId509" Type="http://schemas.openxmlformats.org/officeDocument/2006/relationships/oleObject" Target="embeddings/oleObject236.bin"/><Relationship Id="rId1041" Type="http://schemas.openxmlformats.org/officeDocument/2006/relationships/image" Target="media/image537.wmf"/><Relationship Id="rId1139" Type="http://schemas.openxmlformats.org/officeDocument/2006/relationships/oleObject" Target="embeddings/oleObject535.bin"/><Relationship Id="rId1346" Type="http://schemas.openxmlformats.org/officeDocument/2006/relationships/image" Target="media/image690.wmf"/><Relationship Id="rId1693" Type="http://schemas.openxmlformats.org/officeDocument/2006/relationships/oleObject" Target="embeddings/oleObject805.bin"/><Relationship Id="rId495" Type="http://schemas.openxmlformats.org/officeDocument/2006/relationships/image" Target="media/image252.wmf"/><Relationship Id="rId716" Type="http://schemas.openxmlformats.org/officeDocument/2006/relationships/image" Target="media/image372.wmf"/><Relationship Id="rId923" Type="http://schemas.openxmlformats.org/officeDocument/2006/relationships/oleObject" Target="embeddings/oleObject431.bin"/><Relationship Id="rId1553" Type="http://schemas.openxmlformats.org/officeDocument/2006/relationships/oleObject" Target="embeddings/oleObject745.bin"/><Relationship Id="rId1760" Type="http://schemas.openxmlformats.org/officeDocument/2006/relationships/image" Target="media/image901.wmf"/><Relationship Id="rId52" Type="http://schemas.openxmlformats.org/officeDocument/2006/relationships/image" Target="media/image24.wmf"/><Relationship Id="rId148" Type="http://schemas.openxmlformats.org/officeDocument/2006/relationships/image" Target="media/image68.wmf"/><Relationship Id="rId355" Type="http://schemas.openxmlformats.org/officeDocument/2006/relationships/image" Target="media/image176.wmf"/><Relationship Id="rId562" Type="http://schemas.openxmlformats.org/officeDocument/2006/relationships/image" Target="media/image288.wmf"/><Relationship Id="rId1192" Type="http://schemas.openxmlformats.org/officeDocument/2006/relationships/oleObject" Target="embeddings/oleObject561.bin"/><Relationship Id="rId1206" Type="http://schemas.openxmlformats.org/officeDocument/2006/relationships/image" Target="media/image620.wmf"/><Relationship Id="rId1413" Type="http://schemas.openxmlformats.org/officeDocument/2006/relationships/oleObject" Target="embeddings/oleObject671.bin"/><Relationship Id="rId1620" Type="http://schemas.openxmlformats.org/officeDocument/2006/relationships/oleObject" Target="embeddings/oleObject776.bin"/><Relationship Id="rId215" Type="http://schemas.openxmlformats.org/officeDocument/2006/relationships/oleObject" Target="embeddings/oleObject99.bin"/><Relationship Id="rId422" Type="http://schemas.openxmlformats.org/officeDocument/2006/relationships/oleObject" Target="embeddings/oleObject196.bin"/><Relationship Id="rId867" Type="http://schemas.openxmlformats.org/officeDocument/2006/relationships/image" Target="media/image447.wmf"/><Relationship Id="rId1052" Type="http://schemas.openxmlformats.org/officeDocument/2006/relationships/oleObject" Target="embeddings/oleObject492.bin"/><Relationship Id="rId1497" Type="http://schemas.openxmlformats.org/officeDocument/2006/relationships/oleObject" Target="embeddings/oleObject716.bin"/><Relationship Id="rId1718" Type="http://schemas.openxmlformats.org/officeDocument/2006/relationships/oleObject" Target="embeddings/oleObject818.bin"/><Relationship Id="rId299" Type="http://schemas.openxmlformats.org/officeDocument/2006/relationships/image" Target="media/image148.wmf"/><Relationship Id="rId727" Type="http://schemas.openxmlformats.org/officeDocument/2006/relationships/oleObject" Target="embeddings/oleObject334.bin"/><Relationship Id="rId934" Type="http://schemas.openxmlformats.org/officeDocument/2006/relationships/image" Target="media/image482.wmf"/><Relationship Id="rId1357" Type="http://schemas.openxmlformats.org/officeDocument/2006/relationships/oleObject" Target="embeddings/oleObject643.bin"/><Relationship Id="rId1564" Type="http://schemas.openxmlformats.org/officeDocument/2006/relationships/image" Target="media/image794.png"/><Relationship Id="rId1771" Type="http://schemas.openxmlformats.org/officeDocument/2006/relationships/oleObject" Target="embeddings/oleObject844.bin"/><Relationship Id="rId63" Type="http://schemas.openxmlformats.org/officeDocument/2006/relationships/image" Target="media/image28.wmf"/><Relationship Id="rId159" Type="http://schemas.openxmlformats.org/officeDocument/2006/relationships/oleObject" Target="embeddings/oleObject75.bin"/><Relationship Id="rId366" Type="http://schemas.openxmlformats.org/officeDocument/2006/relationships/oleObject" Target="embeddings/oleObject172.bin"/><Relationship Id="rId573" Type="http://schemas.openxmlformats.org/officeDocument/2006/relationships/oleObject" Target="embeddings/oleObject265.bin"/><Relationship Id="rId780" Type="http://schemas.openxmlformats.org/officeDocument/2006/relationships/image" Target="media/image404.wmf"/><Relationship Id="rId1217" Type="http://schemas.openxmlformats.org/officeDocument/2006/relationships/image" Target="media/image625.wmf"/><Relationship Id="rId1424" Type="http://schemas.openxmlformats.org/officeDocument/2006/relationships/oleObject" Target="embeddings/oleObject677.bin"/><Relationship Id="rId1631" Type="http://schemas.openxmlformats.org/officeDocument/2006/relationships/image" Target="media/image829.wmf"/><Relationship Id="rId226" Type="http://schemas.openxmlformats.org/officeDocument/2006/relationships/image" Target="media/image111.wmf"/><Relationship Id="rId433" Type="http://schemas.openxmlformats.org/officeDocument/2006/relationships/oleObject" Target="embeddings/oleObject201.bin"/><Relationship Id="rId878" Type="http://schemas.openxmlformats.org/officeDocument/2006/relationships/oleObject" Target="embeddings/oleObject409.bin"/><Relationship Id="rId1063" Type="http://schemas.openxmlformats.org/officeDocument/2006/relationships/oleObject" Target="embeddings/oleObject497.bin"/><Relationship Id="rId1270" Type="http://schemas.openxmlformats.org/officeDocument/2006/relationships/oleObject" Target="embeddings/oleObject599.bin"/><Relationship Id="rId1729" Type="http://schemas.openxmlformats.org/officeDocument/2006/relationships/image" Target="media/image885.wmf"/><Relationship Id="rId640" Type="http://schemas.openxmlformats.org/officeDocument/2006/relationships/image" Target="media/image334.wmf"/><Relationship Id="rId738" Type="http://schemas.openxmlformats.org/officeDocument/2006/relationships/image" Target="media/image383.wmf"/><Relationship Id="rId945" Type="http://schemas.openxmlformats.org/officeDocument/2006/relationships/image" Target="media/image489.wmf"/><Relationship Id="rId1368" Type="http://schemas.openxmlformats.org/officeDocument/2006/relationships/image" Target="media/image700.png"/><Relationship Id="rId1575" Type="http://schemas.openxmlformats.org/officeDocument/2006/relationships/image" Target="media/image801.wmf"/><Relationship Id="rId1782" Type="http://schemas.openxmlformats.org/officeDocument/2006/relationships/image" Target="media/image912.wmf"/><Relationship Id="rId74" Type="http://schemas.openxmlformats.org/officeDocument/2006/relationships/oleObject" Target="embeddings/oleObject34.bin"/><Relationship Id="rId377" Type="http://schemas.openxmlformats.org/officeDocument/2006/relationships/header" Target="header4.xml"/><Relationship Id="rId500" Type="http://schemas.openxmlformats.org/officeDocument/2006/relationships/image" Target="media/image255.wmf"/><Relationship Id="rId584" Type="http://schemas.openxmlformats.org/officeDocument/2006/relationships/image" Target="media/image299.wmf"/><Relationship Id="rId805" Type="http://schemas.openxmlformats.org/officeDocument/2006/relationships/oleObject" Target="embeddings/oleObject373.bin"/><Relationship Id="rId1130" Type="http://schemas.openxmlformats.org/officeDocument/2006/relationships/image" Target="media/image581.wmf"/><Relationship Id="rId1228" Type="http://schemas.openxmlformats.org/officeDocument/2006/relationships/oleObject" Target="embeddings/oleObject578.bin"/><Relationship Id="rId1435" Type="http://schemas.openxmlformats.org/officeDocument/2006/relationships/oleObject" Target="embeddings/oleObject684.bin"/><Relationship Id="rId5" Type="http://schemas.openxmlformats.org/officeDocument/2006/relationships/webSettings" Target="webSettings.xml"/><Relationship Id="rId237" Type="http://schemas.openxmlformats.org/officeDocument/2006/relationships/oleObject" Target="embeddings/oleObject109.bin"/><Relationship Id="rId791" Type="http://schemas.openxmlformats.org/officeDocument/2006/relationships/oleObject" Target="embeddings/oleObject366.bin"/><Relationship Id="rId889" Type="http://schemas.openxmlformats.org/officeDocument/2006/relationships/image" Target="media/image458.wmf"/><Relationship Id="rId1074" Type="http://schemas.openxmlformats.org/officeDocument/2006/relationships/image" Target="media/image553.wmf"/><Relationship Id="rId1642" Type="http://schemas.openxmlformats.org/officeDocument/2006/relationships/oleObject" Target="embeddings/oleObject787.bin"/><Relationship Id="rId444" Type="http://schemas.openxmlformats.org/officeDocument/2006/relationships/image" Target="media/image224.wmf"/><Relationship Id="rId651" Type="http://schemas.openxmlformats.org/officeDocument/2006/relationships/oleObject" Target="embeddings/oleObject296.bin"/><Relationship Id="rId749" Type="http://schemas.openxmlformats.org/officeDocument/2006/relationships/oleObject" Target="embeddings/oleObject345.bin"/><Relationship Id="rId1281" Type="http://schemas.openxmlformats.org/officeDocument/2006/relationships/image" Target="media/image657.wmf"/><Relationship Id="rId1379" Type="http://schemas.openxmlformats.org/officeDocument/2006/relationships/oleObject" Target="embeddings/oleObject653.bin"/><Relationship Id="rId1502" Type="http://schemas.openxmlformats.org/officeDocument/2006/relationships/image" Target="media/image764.wmf"/><Relationship Id="rId1586" Type="http://schemas.openxmlformats.org/officeDocument/2006/relationships/oleObject" Target="embeddings/oleObject759.bin"/><Relationship Id="rId1807" Type="http://schemas.openxmlformats.org/officeDocument/2006/relationships/image" Target="media/image924.wmf"/><Relationship Id="rId290" Type="http://schemas.openxmlformats.org/officeDocument/2006/relationships/image" Target="media/image142.png"/><Relationship Id="rId304" Type="http://schemas.openxmlformats.org/officeDocument/2006/relationships/oleObject" Target="embeddings/oleObject142.bin"/><Relationship Id="rId388" Type="http://schemas.openxmlformats.org/officeDocument/2006/relationships/image" Target="media/image195.wmf"/><Relationship Id="rId511" Type="http://schemas.openxmlformats.org/officeDocument/2006/relationships/oleObject" Target="embeddings/oleObject237.bin"/><Relationship Id="rId609" Type="http://schemas.openxmlformats.org/officeDocument/2006/relationships/oleObject" Target="embeddings/oleObject283.bin"/><Relationship Id="rId956" Type="http://schemas.openxmlformats.org/officeDocument/2006/relationships/oleObject" Target="embeddings/oleObject445.bin"/><Relationship Id="rId1141" Type="http://schemas.openxmlformats.org/officeDocument/2006/relationships/oleObject" Target="embeddings/oleObject536.bin"/><Relationship Id="rId1239" Type="http://schemas.openxmlformats.org/officeDocument/2006/relationships/image" Target="media/image636.wmf"/><Relationship Id="rId1793" Type="http://schemas.openxmlformats.org/officeDocument/2006/relationships/image" Target="media/image917.wmf"/><Relationship Id="rId85" Type="http://schemas.openxmlformats.org/officeDocument/2006/relationships/image" Target="media/image39.wmf"/><Relationship Id="rId150" Type="http://schemas.openxmlformats.org/officeDocument/2006/relationships/image" Target="media/image69.wmf"/><Relationship Id="rId595" Type="http://schemas.openxmlformats.org/officeDocument/2006/relationships/oleObject" Target="embeddings/oleObject276.bin"/><Relationship Id="rId816" Type="http://schemas.openxmlformats.org/officeDocument/2006/relationships/image" Target="media/image422.wmf"/><Relationship Id="rId1001" Type="http://schemas.openxmlformats.org/officeDocument/2006/relationships/image" Target="media/image517.wmf"/><Relationship Id="rId1446" Type="http://schemas.openxmlformats.org/officeDocument/2006/relationships/image" Target="media/image739.wmf"/><Relationship Id="rId1653" Type="http://schemas.openxmlformats.org/officeDocument/2006/relationships/image" Target="media/image843.png"/><Relationship Id="rId248" Type="http://schemas.openxmlformats.org/officeDocument/2006/relationships/oleObject" Target="embeddings/oleObject115.bin"/><Relationship Id="rId455" Type="http://schemas.openxmlformats.org/officeDocument/2006/relationships/image" Target="media/image230.wmf"/><Relationship Id="rId662" Type="http://schemas.openxmlformats.org/officeDocument/2006/relationships/image" Target="media/image345.wmf"/><Relationship Id="rId1085" Type="http://schemas.openxmlformats.org/officeDocument/2006/relationships/oleObject" Target="embeddings/oleObject508.bin"/><Relationship Id="rId1292" Type="http://schemas.openxmlformats.org/officeDocument/2006/relationships/oleObject" Target="embeddings/oleObject610.bin"/><Relationship Id="rId1306" Type="http://schemas.openxmlformats.org/officeDocument/2006/relationships/oleObject" Target="embeddings/oleObject617.bin"/><Relationship Id="rId1513" Type="http://schemas.openxmlformats.org/officeDocument/2006/relationships/image" Target="media/image770.wmf"/><Relationship Id="rId1720" Type="http://schemas.openxmlformats.org/officeDocument/2006/relationships/oleObject" Target="embeddings/oleObject819.bin"/><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image" Target="media/image156.wmf"/><Relationship Id="rId522" Type="http://schemas.openxmlformats.org/officeDocument/2006/relationships/oleObject" Target="embeddings/oleObject242.bin"/><Relationship Id="rId967" Type="http://schemas.openxmlformats.org/officeDocument/2006/relationships/image" Target="media/image500.wmf"/><Relationship Id="rId1152" Type="http://schemas.openxmlformats.org/officeDocument/2006/relationships/image" Target="media/image592.wmf"/><Relationship Id="rId1597" Type="http://schemas.openxmlformats.org/officeDocument/2006/relationships/image" Target="media/image812.wmf"/><Relationship Id="rId1818" Type="http://schemas.openxmlformats.org/officeDocument/2006/relationships/oleObject" Target="embeddings/oleObject867.bin"/><Relationship Id="rId96" Type="http://schemas.openxmlformats.org/officeDocument/2006/relationships/oleObject" Target="embeddings/oleObject45.bin"/><Relationship Id="rId161" Type="http://schemas.openxmlformats.org/officeDocument/2006/relationships/oleObject" Target="embeddings/oleObject76.bin"/><Relationship Id="rId399" Type="http://schemas.openxmlformats.org/officeDocument/2006/relationships/oleObject" Target="embeddings/oleObject185.bin"/><Relationship Id="rId827" Type="http://schemas.openxmlformats.org/officeDocument/2006/relationships/oleObject" Target="embeddings/oleObject384.bin"/><Relationship Id="rId1012" Type="http://schemas.openxmlformats.org/officeDocument/2006/relationships/oleObject" Target="embeddings/oleObject472.bin"/><Relationship Id="rId1457" Type="http://schemas.openxmlformats.org/officeDocument/2006/relationships/oleObject" Target="embeddings/oleObject693.bin"/><Relationship Id="rId1664" Type="http://schemas.openxmlformats.org/officeDocument/2006/relationships/image" Target="media/image852.wmf"/><Relationship Id="rId259" Type="http://schemas.openxmlformats.org/officeDocument/2006/relationships/image" Target="media/image127.wmf"/><Relationship Id="rId466" Type="http://schemas.openxmlformats.org/officeDocument/2006/relationships/oleObject" Target="embeddings/oleObject217.bin"/><Relationship Id="rId673" Type="http://schemas.openxmlformats.org/officeDocument/2006/relationships/oleObject" Target="embeddings/oleObject307.bin"/><Relationship Id="rId880" Type="http://schemas.openxmlformats.org/officeDocument/2006/relationships/oleObject" Target="embeddings/oleObject410.bin"/><Relationship Id="rId1096" Type="http://schemas.openxmlformats.org/officeDocument/2006/relationships/image" Target="media/image564.wmf"/><Relationship Id="rId1317" Type="http://schemas.openxmlformats.org/officeDocument/2006/relationships/oleObject" Target="embeddings/oleObject623.bin"/><Relationship Id="rId1524" Type="http://schemas.openxmlformats.org/officeDocument/2006/relationships/image" Target="media/image776.wmf"/><Relationship Id="rId1731" Type="http://schemas.openxmlformats.org/officeDocument/2006/relationships/image" Target="media/image886.wmf"/><Relationship Id="rId23" Type="http://schemas.openxmlformats.org/officeDocument/2006/relationships/oleObject" Target="embeddings/oleObject8.bin"/><Relationship Id="rId119" Type="http://schemas.openxmlformats.org/officeDocument/2006/relationships/image" Target="media/image56.wmf"/><Relationship Id="rId326" Type="http://schemas.openxmlformats.org/officeDocument/2006/relationships/oleObject" Target="embeddings/oleObject153.bin"/><Relationship Id="rId533" Type="http://schemas.openxmlformats.org/officeDocument/2006/relationships/oleObject" Target="embeddings/oleObject247.bin"/><Relationship Id="rId978" Type="http://schemas.openxmlformats.org/officeDocument/2006/relationships/image" Target="media/image506.wmf"/><Relationship Id="rId1163" Type="http://schemas.openxmlformats.org/officeDocument/2006/relationships/image" Target="media/image598.wmf"/><Relationship Id="rId1370" Type="http://schemas.openxmlformats.org/officeDocument/2006/relationships/oleObject" Target="embeddings/oleObject649.bin"/><Relationship Id="rId1829" Type="http://schemas.openxmlformats.org/officeDocument/2006/relationships/image" Target="media/image936.png"/><Relationship Id="rId740" Type="http://schemas.openxmlformats.org/officeDocument/2006/relationships/image" Target="media/image384.wmf"/><Relationship Id="rId838" Type="http://schemas.openxmlformats.org/officeDocument/2006/relationships/oleObject" Target="embeddings/oleObject389.bin"/><Relationship Id="rId1023" Type="http://schemas.openxmlformats.org/officeDocument/2006/relationships/image" Target="media/image528.wmf"/><Relationship Id="rId1468" Type="http://schemas.openxmlformats.org/officeDocument/2006/relationships/image" Target="media/image751.wmf"/><Relationship Id="rId1675" Type="http://schemas.openxmlformats.org/officeDocument/2006/relationships/oleObject" Target="embeddings/oleObject797.bin"/><Relationship Id="rId172" Type="http://schemas.openxmlformats.org/officeDocument/2006/relationships/image" Target="media/image80.wmf"/><Relationship Id="rId477" Type="http://schemas.openxmlformats.org/officeDocument/2006/relationships/oleObject" Target="embeddings/oleObject221.bin"/><Relationship Id="rId600" Type="http://schemas.openxmlformats.org/officeDocument/2006/relationships/image" Target="media/image307.wmf"/><Relationship Id="rId684" Type="http://schemas.openxmlformats.org/officeDocument/2006/relationships/image" Target="media/image356.wmf"/><Relationship Id="rId1230" Type="http://schemas.openxmlformats.org/officeDocument/2006/relationships/oleObject" Target="embeddings/oleObject579.bin"/><Relationship Id="rId1328" Type="http://schemas.openxmlformats.org/officeDocument/2006/relationships/image" Target="media/image680.wmf"/><Relationship Id="rId1535" Type="http://schemas.openxmlformats.org/officeDocument/2006/relationships/image" Target="media/image781.wmf"/><Relationship Id="rId337" Type="http://schemas.openxmlformats.org/officeDocument/2006/relationships/image" Target="media/image167.wmf"/><Relationship Id="rId891" Type="http://schemas.openxmlformats.org/officeDocument/2006/relationships/image" Target="media/image459.wmf"/><Relationship Id="rId905" Type="http://schemas.openxmlformats.org/officeDocument/2006/relationships/oleObject" Target="embeddings/oleObject422.bin"/><Relationship Id="rId989" Type="http://schemas.openxmlformats.org/officeDocument/2006/relationships/oleObject" Target="embeddings/oleObject461.bin"/><Relationship Id="rId1742" Type="http://schemas.openxmlformats.org/officeDocument/2006/relationships/oleObject" Target="embeddings/oleObject830.bin"/><Relationship Id="rId34" Type="http://schemas.openxmlformats.org/officeDocument/2006/relationships/oleObject" Target="embeddings/oleObject13.bin"/><Relationship Id="rId544" Type="http://schemas.openxmlformats.org/officeDocument/2006/relationships/oleObject" Target="embeddings/oleObject251.bin"/><Relationship Id="rId751" Type="http://schemas.openxmlformats.org/officeDocument/2006/relationships/oleObject" Target="embeddings/oleObject346.bin"/><Relationship Id="rId849" Type="http://schemas.openxmlformats.org/officeDocument/2006/relationships/image" Target="media/image438.wmf"/><Relationship Id="rId1174" Type="http://schemas.openxmlformats.org/officeDocument/2006/relationships/oleObject" Target="embeddings/oleObject552.bin"/><Relationship Id="rId1381" Type="http://schemas.openxmlformats.org/officeDocument/2006/relationships/oleObject" Target="embeddings/oleObject654.bin"/><Relationship Id="rId1479" Type="http://schemas.openxmlformats.org/officeDocument/2006/relationships/image" Target="media/image756.wmf"/><Relationship Id="rId1602" Type="http://schemas.openxmlformats.org/officeDocument/2006/relationships/oleObject" Target="embeddings/oleObject767.bin"/><Relationship Id="rId1686" Type="http://schemas.openxmlformats.org/officeDocument/2006/relationships/oleObject" Target="embeddings/oleObject802.bin"/><Relationship Id="rId183" Type="http://schemas.openxmlformats.org/officeDocument/2006/relationships/image" Target="media/image87.png"/><Relationship Id="rId390" Type="http://schemas.openxmlformats.org/officeDocument/2006/relationships/image" Target="media/image196.wmf"/><Relationship Id="rId404" Type="http://schemas.openxmlformats.org/officeDocument/2006/relationships/image" Target="media/image203.wmf"/><Relationship Id="rId611" Type="http://schemas.openxmlformats.org/officeDocument/2006/relationships/oleObject" Target="embeddings/oleObject284.bin"/><Relationship Id="rId1034" Type="http://schemas.openxmlformats.org/officeDocument/2006/relationships/oleObject" Target="embeddings/oleObject483.bin"/><Relationship Id="rId1241" Type="http://schemas.openxmlformats.org/officeDocument/2006/relationships/image" Target="media/image637.wmf"/><Relationship Id="rId1339" Type="http://schemas.openxmlformats.org/officeDocument/2006/relationships/oleObject" Target="embeddings/oleObject633.bin"/><Relationship Id="rId250" Type="http://schemas.openxmlformats.org/officeDocument/2006/relationships/oleObject" Target="embeddings/oleObject116.bin"/><Relationship Id="rId488" Type="http://schemas.openxmlformats.org/officeDocument/2006/relationships/oleObject" Target="embeddings/oleObject226.bin"/><Relationship Id="rId695" Type="http://schemas.openxmlformats.org/officeDocument/2006/relationships/oleObject" Target="embeddings/oleObject318.bin"/><Relationship Id="rId709" Type="http://schemas.openxmlformats.org/officeDocument/2006/relationships/oleObject" Target="embeddings/oleObject325.bin"/><Relationship Id="rId916" Type="http://schemas.openxmlformats.org/officeDocument/2006/relationships/image" Target="media/image472.wmf"/><Relationship Id="rId1101" Type="http://schemas.openxmlformats.org/officeDocument/2006/relationships/oleObject" Target="embeddings/oleObject516.bin"/><Relationship Id="rId1546" Type="http://schemas.openxmlformats.org/officeDocument/2006/relationships/oleObject" Target="embeddings/oleObject742.bin"/><Relationship Id="rId1753" Type="http://schemas.openxmlformats.org/officeDocument/2006/relationships/oleObject" Target="embeddings/oleObject835.bin"/><Relationship Id="rId45" Type="http://schemas.openxmlformats.org/officeDocument/2006/relationships/oleObject" Target="embeddings/oleObject18.bin"/><Relationship Id="rId110" Type="http://schemas.openxmlformats.org/officeDocument/2006/relationships/oleObject" Target="embeddings/oleObject52.bin"/><Relationship Id="rId348" Type="http://schemas.openxmlformats.org/officeDocument/2006/relationships/oleObject" Target="embeddings/oleObject164.bin"/><Relationship Id="rId555" Type="http://schemas.openxmlformats.org/officeDocument/2006/relationships/image" Target="media/image285.wmf"/><Relationship Id="rId762" Type="http://schemas.openxmlformats.org/officeDocument/2006/relationships/image" Target="media/image395.wmf"/><Relationship Id="rId1185" Type="http://schemas.openxmlformats.org/officeDocument/2006/relationships/image" Target="media/image609.wmf"/><Relationship Id="rId1392" Type="http://schemas.openxmlformats.org/officeDocument/2006/relationships/image" Target="media/image713.wmf"/><Relationship Id="rId1406" Type="http://schemas.openxmlformats.org/officeDocument/2006/relationships/oleObject" Target="embeddings/oleObject667.bin"/><Relationship Id="rId1613" Type="http://schemas.openxmlformats.org/officeDocument/2006/relationships/image" Target="media/image820.wmf"/><Relationship Id="rId1820" Type="http://schemas.openxmlformats.org/officeDocument/2006/relationships/oleObject" Target="embeddings/oleObject868.bin"/><Relationship Id="rId194" Type="http://schemas.openxmlformats.org/officeDocument/2006/relationships/image" Target="media/image95.wmf"/><Relationship Id="rId208" Type="http://schemas.openxmlformats.org/officeDocument/2006/relationships/oleObject" Target="embeddings/oleObject96.bin"/><Relationship Id="rId415" Type="http://schemas.openxmlformats.org/officeDocument/2006/relationships/oleObject" Target="embeddings/oleObject193.bin"/><Relationship Id="rId622" Type="http://schemas.openxmlformats.org/officeDocument/2006/relationships/image" Target="media/image318.wmf"/><Relationship Id="rId1045" Type="http://schemas.openxmlformats.org/officeDocument/2006/relationships/image" Target="media/image539.wmf"/><Relationship Id="rId1252" Type="http://schemas.openxmlformats.org/officeDocument/2006/relationships/oleObject" Target="embeddings/oleObject590.bin"/><Relationship Id="rId1697" Type="http://schemas.openxmlformats.org/officeDocument/2006/relationships/oleObject" Target="embeddings/oleObject807.bin"/><Relationship Id="rId261" Type="http://schemas.openxmlformats.org/officeDocument/2006/relationships/image" Target="media/image128.wmf"/><Relationship Id="rId499" Type="http://schemas.openxmlformats.org/officeDocument/2006/relationships/oleObject" Target="embeddings/oleObject231.bin"/><Relationship Id="rId927" Type="http://schemas.openxmlformats.org/officeDocument/2006/relationships/oleObject" Target="embeddings/oleObject433.bin"/><Relationship Id="rId1112" Type="http://schemas.openxmlformats.org/officeDocument/2006/relationships/image" Target="media/image572.wmf"/><Relationship Id="rId1557" Type="http://schemas.openxmlformats.org/officeDocument/2006/relationships/image" Target="media/image790.wmf"/><Relationship Id="rId1764" Type="http://schemas.openxmlformats.org/officeDocument/2006/relationships/image" Target="media/image903.wmf"/><Relationship Id="rId56" Type="http://schemas.openxmlformats.org/officeDocument/2006/relationships/oleObject" Target="embeddings/oleObject24.bin"/><Relationship Id="rId359" Type="http://schemas.openxmlformats.org/officeDocument/2006/relationships/image" Target="media/image178.wmf"/><Relationship Id="rId566" Type="http://schemas.openxmlformats.org/officeDocument/2006/relationships/image" Target="media/image290.wmf"/><Relationship Id="rId773" Type="http://schemas.openxmlformats.org/officeDocument/2006/relationships/oleObject" Target="embeddings/oleObject357.bin"/><Relationship Id="rId1196" Type="http://schemas.openxmlformats.org/officeDocument/2006/relationships/oleObject" Target="embeddings/oleObject563.bin"/><Relationship Id="rId1417" Type="http://schemas.openxmlformats.org/officeDocument/2006/relationships/image" Target="media/image724.wmf"/><Relationship Id="rId1624" Type="http://schemas.openxmlformats.org/officeDocument/2006/relationships/oleObject" Target="embeddings/oleObject778.bin"/><Relationship Id="rId1831" Type="http://schemas.openxmlformats.org/officeDocument/2006/relationships/oleObject" Target="embeddings/oleObject872.bin"/><Relationship Id="rId121" Type="http://schemas.openxmlformats.org/officeDocument/2006/relationships/image" Target="media/image57.png"/><Relationship Id="rId219" Type="http://schemas.openxmlformats.org/officeDocument/2006/relationships/image" Target="media/image108.png"/><Relationship Id="rId426" Type="http://schemas.openxmlformats.org/officeDocument/2006/relationships/image" Target="media/image215.wmf"/><Relationship Id="rId633" Type="http://schemas.openxmlformats.org/officeDocument/2006/relationships/image" Target="media/image327.png"/><Relationship Id="rId980" Type="http://schemas.openxmlformats.org/officeDocument/2006/relationships/image" Target="media/image507.wmf"/><Relationship Id="rId1056" Type="http://schemas.openxmlformats.org/officeDocument/2006/relationships/oleObject" Target="embeddings/oleObject494.bin"/><Relationship Id="rId1263" Type="http://schemas.openxmlformats.org/officeDocument/2006/relationships/image" Target="media/image648.wmf"/><Relationship Id="rId840" Type="http://schemas.openxmlformats.org/officeDocument/2006/relationships/oleObject" Target="embeddings/oleObject390.bin"/><Relationship Id="rId938" Type="http://schemas.openxmlformats.org/officeDocument/2006/relationships/image" Target="media/image484.wmf"/><Relationship Id="rId1470" Type="http://schemas.openxmlformats.org/officeDocument/2006/relationships/image" Target="media/image752.wmf"/><Relationship Id="rId1568" Type="http://schemas.openxmlformats.org/officeDocument/2006/relationships/oleObject" Target="embeddings/oleObject750.bin"/><Relationship Id="rId1775" Type="http://schemas.openxmlformats.org/officeDocument/2006/relationships/oleObject" Target="embeddings/oleObject846.bin"/><Relationship Id="rId67" Type="http://schemas.openxmlformats.org/officeDocument/2006/relationships/image" Target="media/image30.wmf"/><Relationship Id="rId272" Type="http://schemas.openxmlformats.org/officeDocument/2006/relationships/image" Target="media/image133.wmf"/><Relationship Id="rId577" Type="http://schemas.openxmlformats.org/officeDocument/2006/relationships/oleObject" Target="embeddings/oleObject267.bin"/><Relationship Id="rId700" Type="http://schemas.openxmlformats.org/officeDocument/2006/relationships/image" Target="media/image364.wmf"/><Relationship Id="rId1123" Type="http://schemas.openxmlformats.org/officeDocument/2006/relationships/oleObject" Target="embeddings/oleObject527.bin"/><Relationship Id="rId1330" Type="http://schemas.openxmlformats.org/officeDocument/2006/relationships/image" Target="media/image681.wmf"/><Relationship Id="rId1428" Type="http://schemas.openxmlformats.org/officeDocument/2006/relationships/oleObject" Target="embeddings/oleObject680.bin"/><Relationship Id="rId1635" Type="http://schemas.openxmlformats.org/officeDocument/2006/relationships/image" Target="media/image831.wmf"/><Relationship Id="rId132" Type="http://schemas.openxmlformats.org/officeDocument/2006/relationships/image" Target="media/image60.wmf"/><Relationship Id="rId784" Type="http://schemas.openxmlformats.org/officeDocument/2006/relationships/image" Target="media/image406.wmf"/><Relationship Id="rId991" Type="http://schemas.openxmlformats.org/officeDocument/2006/relationships/oleObject" Target="embeddings/oleObject462.bin"/><Relationship Id="rId1067" Type="http://schemas.openxmlformats.org/officeDocument/2006/relationships/oleObject" Target="embeddings/oleObject499.bin"/><Relationship Id="rId437" Type="http://schemas.openxmlformats.org/officeDocument/2006/relationships/oleObject" Target="embeddings/oleObject203.bin"/><Relationship Id="rId644" Type="http://schemas.openxmlformats.org/officeDocument/2006/relationships/oleObject" Target="embeddings/oleObject293.bin"/><Relationship Id="rId851" Type="http://schemas.openxmlformats.org/officeDocument/2006/relationships/image" Target="media/image439.wmf"/><Relationship Id="rId1274" Type="http://schemas.openxmlformats.org/officeDocument/2006/relationships/oleObject" Target="embeddings/oleObject601.bin"/><Relationship Id="rId1481" Type="http://schemas.openxmlformats.org/officeDocument/2006/relationships/oleObject" Target="embeddings/oleObject705.bin"/><Relationship Id="rId1579" Type="http://schemas.openxmlformats.org/officeDocument/2006/relationships/image" Target="media/image803.wmf"/><Relationship Id="rId1702" Type="http://schemas.openxmlformats.org/officeDocument/2006/relationships/image" Target="media/image872.wmf"/><Relationship Id="rId283" Type="http://schemas.openxmlformats.org/officeDocument/2006/relationships/oleObject" Target="embeddings/oleObject133.bin"/><Relationship Id="rId490" Type="http://schemas.openxmlformats.org/officeDocument/2006/relationships/oleObject" Target="embeddings/oleObject227.bin"/><Relationship Id="rId504" Type="http://schemas.openxmlformats.org/officeDocument/2006/relationships/image" Target="media/image257.wmf"/><Relationship Id="rId711" Type="http://schemas.openxmlformats.org/officeDocument/2006/relationships/oleObject" Target="embeddings/oleObject326.bin"/><Relationship Id="rId949" Type="http://schemas.openxmlformats.org/officeDocument/2006/relationships/image" Target="media/image491.wmf"/><Relationship Id="rId1134" Type="http://schemas.openxmlformats.org/officeDocument/2006/relationships/image" Target="media/image583.wmf"/><Relationship Id="rId1341" Type="http://schemas.openxmlformats.org/officeDocument/2006/relationships/oleObject" Target="embeddings/oleObject634.bin"/><Relationship Id="rId1786" Type="http://schemas.openxmlformats.org/officeDocument/2006/relationships/oleObject" Target="embeddings/oleObject851.bin"/><Relationship Id="rId78" Type="http://schemas.openxmlformats.org/officeDocument/2006/relationships/oleObject" Target="embeddings/oleObject36.bin"/><Relationship Id="rId143" Type="http://schemas.openxmlformats.org/officeDocument/2006/relationships/oleObject" Target="embeddings/oleObject67.bin"/><Relationship Id="rId350" Type="http://schemas.openxmlformats.org/officeDocument/2006/relationships/oleObject" Target="embeddings/oleObject165.bin"/><Relationship Id="rId588" Type="http://schemas.openxmlformats.org/officeDocument/2006/relationships/image" Target="media/image301.wmf"/><Relationship Id="rId795" Type="http://schemas.openxmlformats.org/officeDocument/2006/relationships/oleObject" Target="embeddings/oleObject368.bin"/><Relationship Id="rId809" Type="http://schemas.openxmlformats.org/officeDocument/2006/relationships/oleObject" Target="embeddings/oleObject375.bin"/><Relationship Id="rId1201" Type="http://schemas.openxmlformats.org/officeDocument/2006/relationships/image" Target="media/image617.png"/><Relationship Id="rId1439" Type="http://schemas.openxmlformats.org/officeDocument/2006/relationships/image" Target="media/image733.png"/><Relationship Id="rId1646" Type="http://schemas.openxmlformats.org/officeDocument/2006/relationships/oleObject" Target="embeddings/oleObject789.bin"/><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image" Target="media/image226.wmf"/><Relationship Id="rId655" Type="http://schemas.openxmlformats.org/officeDocument/2006/relationships/oleObject" Target="embeddings/oleObject298.bin"/><Relationship Id="rId862" Type="http://schemas.openxmlformats.org/officeDocument/2006/relationships/oleObject" Target="embeddings/oleObject401.bin"/><Relationship Id="rId1078" Type="http://schemas.openxmlformats.org/officeDocument/2006/relationships/image" Target="media/image555.wmf"/><Relationship Id="rId1285" Type="http://schemas.openxmlformats.org/officeDocument/2006/relationships/image" Target="media/image659.wmf"/><Relationship Id="rId1492" Type="http://schemas.openxmlformats.org/officeDocument/2006/relationships/oleObject" Target="embeddings/oleObject713.bin"/><Relationship Id="rId1506" Type="http://schemas.openxmlformats.org/officeDocument/2006/relationships/oleObject" Target="embeddings/oleObject720.bin"/><Relationship Id="rId1713" Type="http://schemas.openxmlformats.org/officeDocument/2006/relationships/oleObject" Target="embeddings/oleObject815.bin"/><Relationship Id="rId294" Type="http://schemas.openxmlformats.org/officeDocument/2006/relationships/oleObject" Target="embeddings/oleObject137.bin"/><Relationship Id="rId308" Type="http://schemas.openxmlformats.org/officeDocument/2006/relationships/oleObject" Target="embeddings/oleObject144.bin"/><Relationship Id="rId515" Type="http://schemas.openxmlformats.org/officeDocument/2006/relationships/oleObject" Target="embeddings/oleObject239.bin"/><Relationship Id="rId722" Type="http://schemas.openxmlformats.org/officeDocument/2006/relationships/image" Target="media/image375.wmf"/><Relationship Id="rId1145" Type="http://schemas.openxmlformats.org/officeDocument/2006/relationships/oleObject" Target="embeddings/oleObject538.bin"/><Relationship Id="rId1352" Type="http://schemas.openxmlformats.org/officeDocument/2006/relationships/oleObject" Target="embeddings/oleObject640.bin"/><Relationship Id="rId1797" Type="http://schemas.openxmlformats.org/officeDocument/2006/relationships/image" Target="media/image919.wmf"/><Relationship Id="rId89" Type="http://schemas.openxmlformats.org/officeDocument/2006/relationships/image" Target="media/image41.wmf"/><Relationship Id="rId154" Type="http://schemas.openxmlformats.org/officeDocument/2006/relationships/image" Target="media/image71.wmf"/><Relationship Id="rId361" Type="http://schemas.openxmlformats.org/officeDocument/2006/relationships/image" Target="media/image179.wmf"/><Relationship Id="rId599" Type="http://schemas.openxmlformats.org/officeDocument/2006/relationships/oleObject" Target="embeddings/oleObject278.bin"/><Relationship Id="rId1005" Type="http://schemas.openxmlformats.org/officeDocument/2006/relationships/image" Target="media/image519.wmf"/><Relationship Id="rId1212" Type="http://schemas.openxmlformats.org/officeDocument/2006/relationships/oleObject" Target="embeddings/oleObject570.bin"/><Relationship Id="rId1657" Type="http://schemas.openxmlformats.org/officeDocument/2006/relationships/image" Target="media/image847.png"/><Relationship Id="rId459" Type="http://schemas.openxmlformats.org/officeDocument/2006/relationships/oleObject" Target="embeddings/oleObject213.bin"/><Relationship Id="rId666" Type="http://schemas.openxmlformats.org/officeDocument/2006/relationships/image" Target="media/image347.emf"/><Relationship Id="rId873" Type="http://schemas.openxmlformats.org/officeDocument/2006/relationships/image" Target="media/image450.wmf"/><Relationship Id="rId1089" Type="http://schemas.openxmlformats.org/officeDocument/2006/relationships/oleObject" Target="embeddings/oleObject510.bin"/><Relationship Id="rId1296" Type="http://schemas.openxmlformats.org/officeDocument/2006/relationships/oleObject" Target="embeddings/oleObject612.bin"/><Relationship Id="rId1517" Type="http://schemas.openxmlformats.org/officeDocument/2006/relationships/oleObject" Target="embeddings/oleObject725.bin"/><Relationship Id="rId1724" Type="http://schemas.openxmlformats.org/officeDocument/2006/relationships/oleObject" Target="embeddings/oleObject821.bin"/><Relationship Id="rId16" Type="http://schemas.openxmlformats.org/officeDocument/2006/relationships/image" Target="media/image5.wmf"/><Relationship Id="rId221" Type="http://schemas.openxmlformats.org/officeDocument/2006/relationships/oleObject" Target="embeddings/oleObject101.bin"/><Relationship Id="rId319" Type="http://schemas.openxmlformats.org/officeDocument/2006/relationships/image" Target="media/image158.wmf"/><Relationship Id="rId526" Type="http://schemas.openxmlformats.org/officeDocument/2006/relationships/oleObject" Target="embeddings/oleObject244.bin"/><Relationship Id="rId1156" Type="http://schemas.openxmlformats.org/officeDocument/2006/relationships/image" Target="media/image594.wmf"/><Relationship Id="rId1363" Type="http://schemas.openxmlformats.org/officeDocument/2006/relationships/oleObject" Target="embeddings/oleObject646.bin"/><Relationship Id="rId733" Type="http://schemas.openxmlformats.org/officeDocument/2006/relationships/oleObject" Target="embeddings/oleObject337.bin"/><Relationship Id="rId940" Type="http://schemas.openxmlformats.org/officeDocument/2006/relationships/image" Target="media/image485.wmf"/><Relationship Id="rId1016" Type="http://schemas.openxmlformats.org/officeDocument/2006/relationships/oleObject" Target="embeddings/oleObject474.bin"/><Relationship Id="rId1570" Type="http://schemas.openxmlformats.org/officeDocument/2006/relationships/oleObject" Target="embeddings/oleObject751.bin"/><Relationship Id="rId1668" Type="http://schemas.openxmlformats.org/officeDocument/2006/relationships/image" Target="media/image854.wmf"/><Relationship Id="rId165" Type="http://schemas.openxmlformats.org/officeDocument/2006/relationships/oleObject" Target="embeddings/oleObject78.bin"/><Relationship Id="rId372" Type="http://schemas.openxmlformats.org/officeDocument/2006/relationships/oleObject" Target="embeddings/oleObject175.bin"/><Relationship Id="rId677" Type="http://schemas.openxmlformats.org/officeDocument/2006/relationships/oleObject" Target="embeddings/oleObject309.bin"/><Relationship Id="rId800" Type="http://schemas.openxmlformats.org/officeDocument/2006/relationships/image" Target="media/image414.wmf"/><Relationship Id="rId1223" Type="http://schemas.openxmlformats.org/officeDocument/2006/relationships/image" Target="media/image628.wmf"/><Relationship Id="rId1430" Type="http://schemas.openxmlformats.org/officeDocument/2006/relationships/oleObject" Target="embeddings/oleObject681.bin"/><Relationship Id="rId1528" Type="http://schemas.openxmlformats.org/officeDocument/2006/relationships/image" Target="media/image778.wmf"/><Relationship Id="rId232" Type="http://schemas.openxmlformats.org/officeDocument/2006/relationships/image" Target="media/image114.wmf"/><Relationship Id="rId884" Type="http://schemas.openxmlformats.org/officeDocument/2006/relationships/oleObject" Target="embeddings/oleObject412.bin"/><Relationship Id="rId1735" Type="http://schemas.openxmlformats.org/officeDocument/2006/relationships/image" Target="media/image888.wmf"/><Relationship Id="rId27" Type="http://schemas.openxmlformats.org/officeDocument/2006/relationships/oleObject" Target="embeddings/oleObject10.bin"/><Relationship Id="rId537" Type="http://schemas.openxmlformats.org/officeDocument/2006/relationships/oleObject" Target="embeddings/oleObject248.bin"/><Relationship Id="rId744" Type="http://schemas.openxmlformats.org/officeDocument/2006/relationships/image" Target="media/image386.wmf"/><Relationship Id="rId951" Type="http://schemas.openxmlformats.org/officeDocument/2006/relationships/image" Target="media/image492.wmf"/><Relationship Id="rId1167" Type="http://schemas.openxmlformats.org/officeDocument/2006/relationships/image" Target="media/image600.wmf"/><Relationship Id="rId1374" Type="http://schemas.openxmlformats.org/officeDocument/2006/relationships/image" Target="media/image704.wmf"/><Relationship Id="rId1581" Type="http://schemas.openxmlformats.org/officeDocument/2006/relationships/image" Target="media/image804.wmf"/><Relationship Id="rId1679" Type="http://schemas.openxmlformats.org/officeDocument/2006/relationships/oleObject" Target="embeddings/oleObject799.bin"/><Relationship Id="rId1802" Type="http://schemas.openxmlformats.org/officeDocument/2006/relationships/oleObject" Target="embeddings/oleObject859.bin"/><Relationship Id="rId80" Type="http://schemas.openxmlformats.org/officeDocument/2006/relationships/oleObject" Target="embeddings/oleObject37.bin"/><Relationship Id="rId176" Type="http://schemas.openxmlformats.org/officeDocument/2006/relationships/image" Target="media/image82.wmf"/><Relationship Id="rId383" Type="http://schemas.openxmlformats.org/officeDocument/2006/relationships/image" Target="media/image192.png"/><Relationship Id="rId590" Type="http://schemas.openxmlformats.org/officeDocument/2006/relationships/image" Target="media/image302.wmf"/><Relationship Id="rId604" Type="http://schemas.openxmlformats.org/officeDocument/2006/relationships/image" Target="media/image309.wmf"/><Relationship Id="rId811" Type="http://schemas.openxmlformats.org/officeDocument/2006/relationships/oleObject" Target="embeddings/oleObject376.bin"/><Relationship Id="rId1027" Type="http://schemas.openxmlformats.org/officeDocument/2006/relationships/image" Target="media/image530.wmf"/><Relationship Id="rId1234" Type="http://schemas.openxmlformats.org/officeDocument/2006/relationships/oleObject" Target="embeddings/oleObject581.bin"/><Relationship Id="rId1441" Type="http://schemas.openxmlformats.org/officeDocument/2006/relationships/image" Target="media/image735.png"/><Relationship Id="rId243" Type="http://schemas.openxmlformats.org/officeDocument/2006/relationships/image" Target="media/image119.wmf"/><Relationship Id="rId450" Type="http://schemas.openxmlformats.org/officeDocument/2006/relationships/image" Target="media/image227.png"/><Relationship Id="rId688" Type="http://schemas.openxmlformats.org/officeDocument/2006/relationships/image" Target="media/image358.emf"/><Relationship Id="rId895" Type="http://schemas.openxmlformats.org/officeDocument/2006/relationships/image" Target="media/image461.png"/><Relationship Id="rId909" Type="http://schemas.openxmlformats.org/officeDocument/2006/relationships/oleObject" Target="embeddings/oleObject424.bin"/><Relationship Id="rId1080" Type="http://schemas.openxmlformats.org/officeDocument/2006/relationships/image" Target="media/image556.wmf"/><Relationship Id="rId1301" Type="http://schemas.openxmlformats.org/officeDocument/2006/relationships/image" Target="media/image667.wmf"/><Relationship Id="rId1539" Type="http://schemas.openxmlformats.org/officeDocument/2006/relationships/oleObject" Target="embeddings/oleObject737.bin"/><Relationship Id="rId1746" Type="http://schemas.openxmlformats.org/officeDocument/2006/relationships/image" Target="media/image894.wmf"/><Relationship Id="rId38" Type="http://schemas.openxmlformats.org/officeDocument/2006/relationships/oleObject" Target="embeddings/oleObject15.bin"/><Relationship Id="rId103" Type="http://schemas.openxmlformats.org/officeDocument/2006/relationships/image" Target="media/image48.png"/><Relationship Id="rId310" Type="http://schemas.openxmlformats.org/officeDocument/2006/relationships/oleObject" Target="embeddings/oleObject145.bin"/><Relationship Id="rId548" Type="http://schemas.openxmlformats.org/officeDocument/2006/relationships/oleObject" Target="embeddings/oleObject253.bin"/><Relationship Id="rId755" Type="http://schemas.openxmlformats.org/officeDocument/2006/relationships/oleObject" Target="embeddings/oleObject348.bin"/><Relationship Id="rId962" Type="http://schemas.openxmlformats.org/officeDocument/2006/relationships/oleObject" Target="embeddings/oleObject448.bin"/><Relationship Id="rId1178" Type="http://schemas.openxmlformats.org/officeDocument/2006/relationships/oleObject" Target="embeddings/oleObject554.bin"/><Relationship Id="rId1385" Type="http://schemas.openxmlformats.org/officeDocument/2006/relationships/oleObject" Target="embeddings/oleObject656.bin"/><Relationship Id="rId1592" Type="http://schemas.openxmlformats.org/officeDocument/2006/relationships/oleObject" Target="embeddings/oleObject762.bin"/><Relationship Id="rId1606" Type="http://schemas.openxmlformats.org/officeDocument/2006/relationships/oleObject" Target="embeddings/oleObject769.bin"/><Relationship Id="rId1813" Type="http://schemas.openxmlformats.org/officeDocument/2006/relationships/image" Target="media/image927.wmf"/><Relationship Id="rId91" Type="http://schemas.openxmlformats.org/officeDocument/2006/relationships/image" Target="media/image42.wmf"/><Relationship Id="rId187" Type="http://schemas.openxmlformats.org/officeDocument/2006/relationships/image" Target="media/image91.png"/><Relationship Id="rId394" Type="http://schemas.openxmlformats.org/officeDocument/2006/relationships/image" Target="media/image198.wmf"/><Relationship Id="rId408" Type="http://schemas.openxmlformats.org/officeDocument/2006/relationships/image" Target="media/image205.wmf"/><Relationship Id="rId615" Type="http://schemas.openxmlformats.org/officeDocument/2006/relationships/oleObject" Target="embeddings/oleObject286.bin"/><Relationship Id="rId822" Type="http://schemas.openxmlformats.org/officeDocument/2006/relationships/image" Target="media/image425.wmf"/><Relationship Id="rId1038" Type="http://schemas.openxmlformats.org/officeDocument/2006/relationships/oleObject" Target="embeddings/oleObject485.bin"/><Relationship Id="rId1245" Type="http://schemas.openxmlformats.org/officeDocument/2006/relationships/image" Target="media/image639.wmf"/><Relationship Id="rId1452" Type="http://schemas.openxmlformats.org/officeDocument/2006/relationships/image" Target="media/image742.wmf"/><Relationship Id="rId254" Type="http://schemas.openxmlformats.org/officeDocument/2006/relationships/oleObject" Target="embeddings/oleObject118.bin"/><Relationship Id="rId699" Type="http://schemas.openxmlformats.org/officeDocument/2006/relationships/oleObject" Target="embeddings/oleObject320.bin"/><Relationship Id="rId1091" Type="http://schemas.openxmlformats.org/officeDocument/2006/relationships/oleObject" Target="embeddings/oleObject511.bin"/><Relationship Id="rId1105" Type="http://schemas.openxmlformats.org/officeDocument/2006/relationships/oleObject" Target="embeddings/oleObject518.bin"/><Relationship Id="rId1312" Type="http://schemas.openxmlformats.org/officeDocument/2006/relationships/image" Target="media/image672.wmf"/><Relationship Id="rId1757" Type="http://schemas.openxmlformats.org/officeDocument/2006/relationships/oleObject" Target="embeddings/oleObject837.bin"/><Relationship Id="rId49" Type="http://schemas.openxmlformats.org/officeDocument/2006/relationships/oleObject" Target="embeddings/oleObject20.bin"/><Relationship Id="rId114" Type="http://schemas.openxmlformats.org/officeDocument/2006/relationships/oleObject" Target="embeddings/oleObject54.bin"/><Relationship Id="rId461" Type="http://schemas.openxmlformats.org/officeDocument/2006/relationships/oleObject" Target="embeddings/oleObject214.bin"/><Relationship Id="rId559" Type="http://schemas.openxmlformats.org/officeDocument/2006/relationships/image" Target="media/image287.wmf"/><Relationship Id="rId766" Type="http://schemas.openxmlformats.org/officeDocument/2006/relationships/image" Target="media/image397.wmf"/><Relationship Id="rId1189" Type="http://schemas.openxmlformats.org/officeDocument/2006/relationships/image" Target="media/image611.wmf"/><Relationship Id="rId1396" Type="http://schemas.openxmlformats.org/officeDocument/2006/relationships/image" Target="media/image715.wmf"/><Relationship Id="rId1617" Type="http://schemas.openxmlformats.org/officeDocument/2006/relationships/image" Target="media/image822.wmf"/><Relationship Id="rId1824" Type="http://schemas.openxmlformats.org/officeDocument/2006/relationships/oleObject" Target="embeddings/oleObject869.bin"/><Relationship Id="rId198" Type="http://schemas.openxmlformats.org/officeDocument/2006/relationships/image" Target="media/image97.wmf"/><Relationship Id="rId321" Type="http://schemas.openxmlformats.org/officeDocument/2006/relationships/image" Target="media/image159.wmf"/><Relationship Id="rId419" Type="http://schemas.openxmlformats.org/officeDocument/2006/relationships/oleObject" Target="embeddings/oleObject195.bin"/><Relationship Id="rId626" Type="http://schemas.openxmlformats.org/officeDocument/2006/relationships/image" Target="media/image320.png"/><Relationship Id="rId973" Type="http://schemas.openxmlformats.org/officeDocument/2006/relationships/image" Target="media/image503.wmf"/><Relationship Id="rId1049" Type="http://schemas.openxmlformats.org/officeDocument/2006/relationships/image" Target="media/image541.wmf"/><Relationship Id="rId1256" Type="http://schemas.openxmlformats.org/officeDocument/2006/relationships/oleObject" Target="embeddings/oleObject592.bin"/><Relationship Id="rId833" Type="http://schemas.openxmlformats.org/officeDocument/2006/relationships/oleObject" Target="embeddings/oleObject387.bin"/><Relationship Id="rId1116" Type="http://schemas.openxmlformats.org/officeDocument/2006/relationships/image" Target="media/image574.wmf"/><Relationship Id="rId1463" Type="http://schemas.openxmlformats.org/officeDocument/2006/relationships/image" Target="media/image748.png"/><Relationship Id="rId1670" Type="http://schemas.openxmlformats.org/officeDocument/2006/relationships/image" Target="media/image855.wmf"/><Relationship Id="rId1768" Type="http://schemas.openxmlformats.org/officeDocument/2006/relationships/image" Target="media/image905.wmf"/><Relationship Id="rId265" Type="http://schemas.openxmlformats.org/officeDocument/2006/relationships/oleObject" Target="embeddings/oleObject124.bin"/><Relationship Id="rId472" Type="http://schemas.openxmlformats.org/officeDocument/2006/relationships/oleObject" Target="embeddings/oleObject220.bin"/><Relationship Id="rId900" Type="http://schemas.openxmlformats.org/officeDocument/2006/relationships/image" Target="media/image464.wmf"/><Relationship Id="rId1323" Type="http://schemas.openxmlformats.org/officeDocument/2006/relationships/oleObject" Target="embeddings/oleObject626.bin"/><Relationship Id="rId1530" Type="http://schemas.openxmlformats.org/officeDocument/2006/relationships/image" Target="media/image779.png"/><Relationship Id="rId1628" Type="http://schemas.openxmlformats.org/officeDocument/2006/relationships/oleObject" Target="embeddings/oleObject780.bin"/><Relationship Id="rId125" Type="http://schemas.openxmlformats.org/officeDocument/2006/relationships/oleObject" Target="embeddings/oleObject60.bin"/><Relationship Id="rId332" Type="http://schemas.openxmlformats.org/officeDocument/2006/relationships/oleObject" Target="embeddings/oleObject156.bin"/><Relationship Id="rId777" Type="http://schemas.openxmlformats.org/officeDocument/2006/relationships/oleObject" Target="embeddings/oleObject359.bin"/><Relationship Id="rId984" Type="http://schemas.openxmlformats.org/officeDocument/2006/relationships/image" Target="media/image509.wmf"/><Relationship Id="rId1835" Type="http://schemas.openxmlformats.org/officeDocument/2006/relationships/fontTable" Target="fontTable.xml"/><Relationship Id="rId637" Type="http://schemas.openxmlformats.org/officeDocument/2006/relationships/image" Target="media/image331.png"/><Relationship Id="rId844" Type="http://schemas.openxmlformats.org/officeDocument/2006/relationships/oleObject" Target="embeddings/oleObject392.bin"/><Relationship Id="rId1267" Type="http://schemas.openxmlformats.org/officeDocument/2006/relationships/image" Target="media/image650.wmf"/><Relationship Id="rId1474" Type="http://schemas.openxmlformats.org/officeDocument/2006/relationships/oleObject" Target="embeddings/oleObject701.bin"/><Relationship Id="rId1681" Type="http://schemas.openxmlformats.org/officeDocument/2006/relationships/oleObject" Target="embeddings/oleObject800.bin"/><Relationship Id="rId276" Type="http://schemas.openxmlformats.org/officeDocument/2006/relationships/image" Target="media/image135.wmf"/><Relationship Id="rId483" Type="http://schemas.openxmlformats.org/officeDocument/2006/relationships/oleObject" Target="embeddings/oleObject224.bin"/><Relationship Id="rId690" Type="http://schemas.openxmlformats.org/officeDocument/2006/relationships/image" Target="media/image359.emf"/><Relationship Id="rId704" Type="http://schemas.openxmlformats.org/officeDocument/2006/relationships/image" Target="media/image366.wmf"/><Relationship Id="rId911" Type="http://schemas.openxmlformats.org/officeDocument/2006/relationships/oleObject" Target="embeddings/oleObject425.bin"/><Relationship Id="rId1127" Type="http://schemas.openxmlformats.org/officeDocument/2006/relationships/oleObject" Target="embeddings/oleObject529.bin"/><Relationship Id="rId1334" Type="http://schemas.openxmlformats.org/officeDocument/2006/relationships/image" Target="media/image683.wmf"/><Relationship Id="rId1541" Type="http://schemas.openxmlformats.org/officeDocument/2006/relationships/image" Target="media/image783.wmf"/><Relationship Id="rId1779" Type="http://schemas.openxmlformats.org/officeDocument/2006/relationships/oleObject" Target="embeddings/oleObject848.bin"/><Relationship Id="rId40" Type="http://schemas.openxmlformats.org/officeDocument/2006/relationships/oleObject" Target="embeddings/oleObject16.bin"/><Relationship Id="rId136" Type="http://schemas.openxmlformats.org/officeDocument/2006/relationships/image" Target="media/image62.wmf"/><Relationship Id="rId343" Type="http://schemas.openxmlformats.org/officeDocument/2006/relationships/image" Target="media/image170.wmf"/><Relationship Id="rId550" Type="http://schemas.openxmlformats.org/officeDocument/2006/relationships/oleObject" Target="embeddings/oleObject254.bin"/><Relationship Id="rId788" Type="http://schemas.openxmlformats.org/officeDocument/2006/relationships/image" Target="media/image408.wmf"/><Relationship Id="rId995" Type="http://schemas.openxmlformats.org/officeDocument/2006/relationships/image" Target="media/image514.wmf"/><Relationship Id="rId1180" Type="http://schemas.openxmlformats.org/officeDocument/2006/relationships/oleObject" Target="embeddings/oleObject555.bin"/><Relationship Id="rId1401" Type="http://schemas.openxmlformats.org/officeDocument/2006/relationships/image" Target="media/image717.wmf"/><Relationship Id="rId1639" Type="http://schemas.openxmlformats.org/officeDocument/2006/relationships/image" Target="media/image833.wmf"/><Relationship Id="rId203" Type="http://schemas.openxmlformats.org/officeDocument/2006/relationships/oleObject" Target="embeddings/oleObject93.bin"/><Relationship Id="rId648" Type="http://schemas.openxmlformats.org/officeDocument/2006/relationships/image" Target="media/image338.emf"/><Relationship Id="rId855" Type="http://schemas.openxmlformats.org/officeDocument/2006/relationships/image" Target="media/image441.wmf"/><Relationship Id="rId1040" Type="http://schemas.openxmlformats.org/officeDocument/2006/relationships/oleObject" Target="embeddings/oleObject486.bin"/><Relationship Id="rId1278" Type="http://schemas.openxmlformats.org/officeDocument/2006/relationships/oleObject" Target="embeddings/oleObject603.bin"/><Relationship Id="rId1485" Type="http://schemas.openxmlformats.org/officeDocument/2006/relationships/oleObject" Target="embeddings/oleObject709.bin"/><Relationship Id="rId1692" Type="http://schemas.openxmlformats.org/officeDocument/2006/relationships/image" Target="media/image867.wmf"/><Relationship Id="rId1706" Type="http://schemas.openxmlformats.org/officeDocument/2006/relationships/image" Target="media/image874.wmf"/><Relationship Id="rId287" Type="http://schemas.openxmlformats.org/officeDocument/2006/relationships/oleObject" Target="embeddings/oleObject135.bin"/><Relationship Id="rId410" Type="http://schemas.openxmlformats.org/officeDocument/2006/relationships/image" Target="media/image206.wmf"/><Relationship Id="rId494" Type="http://schemas.openxmlformats.org/officeDocument/2006/relationships/oleObject" Target="embeddings/oleObject229.bin"/><Relationship Id="rId508" Type="http://schemas.openxmlformats.org/officeDocument/2006/relationships/image" Target="media/image259.png"/><Relationship Id="rId715" Type="http://schemas.openxmlformats.org/officeDocument/2006/relationships/oleObject" Target="embeddings/oleObject328.bin"/><Relationship Id="rId922" Type="http://schemas.openxmlformats.org/officeDocument/2006/relationships/image" Target="media/image475.wmf"/><Relationship Id="rId1138" Type="http://schemas.openxmlformats.org/officeDocument/2006/relationships/image" Target="media/image585.wmf"/><Relationship Id="rId1345" Type="http://schemas.openxmlformats.org/officeDocument/2006/relationships/oleObject" Target="embeddings/oleObject636.bin"/><Relationship Id="rId1552" Type="http://schemas.openxmlformats.org/officeDocument/2006/relationships/image" Target="media/image788.wmf"/><Relationship Id="rId147" Type="http://schemas.openxmlformats.org/officeDocument/2006/relationships/oleObject" Target="embeddings/oleObject69.bin"/><Relationship Id="rId354" Type="http://schemas.openxmlformats.org/officeDocument/2006/relationships/oleObject" Target="embeddings/oleObject167.bin"/><Relationship Id="rId799" Type="http://schemas.openxmlformats.org/officeDocument/2006/relationships/oleObject" Target="embeddings/oleObject370.bin"/><Relationship Id="rId1191" Type="http://schemas.openxmlformats.org/officeDocument/2006/relationships/image" Target="media/image612.wmf"/><Relationship Id="rId1205" Type="http://schemas.openxmlformats.org/officeDocument/2006/relationships/oleObject" Target="embeddings/oleObject567.bin"/><Relationship Id="rId51" Type="http://schemas.openxmlformats.org/officeDocument/2006/relationships/oleObject" Target="embeddings/oleObject21.bin"/><Relationship Id="rId561" Type="http://schemas.openxmlformats.org/officeDocument/2006/relationships/header" Target="header5.xml"/><Relationship Id="rId659" Type="http://schemas.openxmlformats.org/officeDocument/2006/relationships/oleObject" Target="embeddings/oleObject300.bin"/><Relationship Id="rId866" Type="http://schemas.openxmlformats.org/officeDocument/2006/relationships/oleObject" Target="embeddings/oleObject403.bin"/><Relationship Id="rId1289" Type="http://schemas.openxmlformats.org/officeDocument/2006/relationships/image" Target="media/image661.wmf"/><Relationship Id="rId1412" Type="http://schemas.openxmlformats.org/officeDocument/2006/relationships/image" Target="media/image722.wmf"/><Relationship Id="rId1496" Type="http://schemas.openxmlformats.org/officeDocument/2006/relationships/oleObject" Target="embeddings/oleObject715.bin"/><Relationship Id="rId1717" Type="http://schemas.openxmlformats.org/officeDocument/2006/relationships/image" Target="media/image879.wmf"/><Relationship Id="rId214" Type="http://schemas.openxmlformats.org/officeDocument/2006/relationships/image" Target="media/image105.wmf"/><Relationship Id="rId298" Type="http://schemas.openxmlformats.org/officeDocument/2006/relationships/oleObject" Target="embeddings/oleObject139.bin"/><Relationship Id="rId421" Type="http://schemas.openxmlformats.org/officeDocument/2006/relationships/image" Target="media/image212.wmf"/><Relationship Id="rId519" Type="http://schemas.openxmlformats.org/officeDocument/2006/relationships/oleObject" Target="embeddings/oleObject241.bin"/><Relationship Id="rId1051" Type="http://schemas.openxmlformats.org/officeDocument/2006/relationships/image" Target="media/image542.wmf"/><Relationship Id="rId1149" Type="http://schemas.openxmlformats.org/officeDocument/2006/relationships/oleObject" Target="embeddings/oleObject540.bin"/><Relationship Id="rId1356" Type="http://schemas.openxmlformats.org/officeDocument/2006/relationships/image" Target="media/image694.wmf"/><Relationship Id="rId158" Type="http://schemas.openxmlformats.org/officeDocument/2006/relationships/image" Target="media/image73.wmf"/><Relationship Id="rId726" Type="http://schemas.openxmlformats.org/officeDocument/2006/relationships/image" Target="media/image377.wmf"/><Relationship Id="rId933" Type="http://schemas.openxmlformats.org/officeDocument/2006/relationships/oleObject" Target="embeddings/oleObject435.bin"/><Relationship Id="rId1009" Type="http://schemas.openxmlformats.org/officeDocument/2006/relationships/image" Target="media/image521.wmf"/><Relationship Id="rId1563" Type="http://schemas.openxmlformats.org/officeDocument/2006/relationships/image" Target="media/image793.png"/><Relationship Id="rId1770" Type="http://schemas.openxmlformats.org/officeDocument/2006/relationships/image" Target="media/image906.wmf"/><Relationship Id="rId62" Type="http://schemas.openxmlformats.org/officeDocument/2006/relationships/oleObject" Target="embeddings/oleObject28.bin"/><Relationship Id="rId365" Type="http://schemas.openxmlformats.org/officeDocument/2006/relationships/image" Target="media/image181.wmf"/><Relationship Id="rId572" Type="http://schemas.openxmlformats.org/officeDocument/2006/relationships/image" Target="media/image293.wmf"/><Relationship Id="rId1216" Type="http://schemas.openxmlformats.org/officeDocument/2006/relationships/oleObject" Target="embeddings/oleObject572.bin"/><Relationship Id="rId1423" Type="http://schemas.openxmlformats.org/officeDocument/2006/relationships/image" Target="media/image727.wmf"/><Relationship Id="rId1630" Type="http://schemas.openxmlformats.org/officeDocument/2006/relationships/oleObject" Target="embeddings/oleObject781.bin"/><Relationship Id="rId225" Type="http://schemas.openxmlformats.org/officeDocument/2006/relationships/oleObject" Target="embeddings/oleObject103.bin"/><Relationship Id="rId432" Type="http://schemas.openxmlformats.org/officeDocument/2006/relationships/image" Target="media/image218.wmf"/><Relationship Id="rId877" Type="http://schemas.openxmlformats.org/officeDocument/2006/relationships/image" Target="media/image452.wmf"/><Relationship Id="rId1062" Type="http://schemas.openxmlformats.org/officeDocument/2006/relationships/image" Target="media/image547.wmf"/><Relationship Id="rId1728" Type="http://schemas.openxmlformats.org/officeDocument/2006/relationships/oleObject" Target="embeddings/oleObject823.bin"/><Relationship Id="rId737" Type="http://schemas.openxmlformats.org/officeDocument/2006/relationships/oleObject" Target="embeddings/oleObject339.bin"/><Relationship Id="rId944" Type="http://schemas.openxmlformats.org/officeDocument/2006/relationships/image" Target="media/image488.PNG"/><Relationship Id="rId1367" Type="http://schemas.openxmlformats.org/officeDocument/2006/relationships/oleObject" Target="embeddings/oleObject648.bin"/><Relationship Id="rId1574" Type="http://schemas.openxmlformats.org/officeDocument/2006/relationships/oleObject" Target="embeddings/oleObject753.bin"/><Relationship Id="rId1781" Type="http://schemas.openxmlformats.org/officeDocument/2006/relationships/oleObject" Target="embeddings/oleObject849.bin"/><Relationship Id="rId73" Type="http://schemas.openxmlformats.org/officeDocument/2006/relationships/image" Target="media/image33.wmf"/><Relationship Id="rId169" Type="http://schemas.openxmlformats.org/officeDocument/2006/relationships/oleObject" Target="embeddings/oleObject80.bin"/><Relationship Id="rId376" Type="http://schemas.openxmlformats.org/officeDocument/2006/relationships/oleObject" Target="embeddings/oleObject177.bin"/><Relationship Id="rId583" Type="http://schemas.openxmlformats.org/officeDocument/2006/relationships/oleObject" Target="embeddings/oleObject270.bin"/><Relationship Id="rId790" Type="http://schemas.openxmlformats.org/officeDocument/2006/relationships/image" Target="media/image409.wmf"/><Relationship Id="rId804" Type="http://schemas.openxmlformats.org/officeDocument/2006/relationships/image" Target="media/image416.wmf"/><Relationship Id="rId1227" Type="http://schemas.openxmlformats.org/officeDocument/2006/relationships/image" Target="media/image630.wmf"/><Relationship Id="rId1434" Type="http://schemas.openxmlformats.org/officeDocument/2006/relationships/image" Target="media/image731.wmf"/><Relationship Id="rId1641" Type="http://schemas.openxmlformats.org/officeDocument/2006/relationships/image" Target="media/image834.wmf"/><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oleObject" Target="embeddings/oleObject206.bin"/><Relationship Id="rId650" Type="http://schemas.openxmlformats.org/officeDocument/2006/relationships/image" Target="media/image339.emf"/><Relationship Id="rId888" Type="http://schemas.openxmlformats.org/officeDocument/2006/relationships/oleObject" Target="embeddings/oleObject414.bin"/><Relationship Id="rId1073" Type="http://schemas.openxmlformats.org/officeDocument/2006/relationships/oleObject" Target="embeddings/oleObject502.bin"/><Relationship Id="rId1280" Type="http://schemas.openxmlformats.org/officeDocument/2006/relationships/oleObject" Target="embeddings/oleObject604.bin"/><Relationship Id="rId1501" Type="http://schemas.openxmlformats.org/officeDocument/2006/relationships/oleObject" Target="embeddings/oleObject718.bin"/><Relationship Id="rId1739" Type="http://schemas.openxmlformats.org/officeDocument/2006/relationships/image" Target="media/image890.wmf"/><Relationship Id="rId303" Type="http://schemas.openxmlformats.org/officeDocument/2006/relationships/image" Target="media/image150.wmf"/><Relationship Id="rId748" Type="http://schemas.openxmlformats.org/officeDocument/2006/relationships/image" Target="media/image388.wmf"/><Relationship Id="rId955" Type="http://schemas.openxmlformats.org/officeDocument/2006/relationships/image" Target="media/image494.wmf"/><Relationship Id="rId1140" Type="http://schemas.openxmlformats.org/officeDocument/2006/relationships/image" Target="media/image586.wmf"/><Relationship Id="rId1378" Type="http://schemas.openxmlformats.org/officeDocument/2006/relationships/image" Target="media/image706.wmf"/><Relationship Id="rId1585" Type="http://schemas.openxmlformats.org/officeDocument/2006/relationships/image" Target="media/image806.wmf"/><Relationship Id="rId1792" Type="http://schemas.openxmlformats.org/officeDocument/2006/relationships/oleObject" Target="embeddings/oleObject854.bin"/><Relationship Id="rId1806" Type="http://schemas.openxmlformats.org/officeDocument/2006/relationships/oleObject" Target="embeddings/oleObject861.bin"/><Relationship Id="rId84" Type="http://schemas.openxmlformats.org/officeDocument/2006/relationships/oleObject" Target="embeddings/oleObject39.bin"/><Relationship Id="rId387" Type="http://schemas.openxmlformats.org/officeDocument/2006/relationships/oleObject" Target="embeddings/oleObject179.bin"/><Relationship Id="rId510" Type="http://schemas.openxmlformats.org/officeDocument/2006/relationships/image" Target="media/image260.wmf"/><Relationship Id="rId594" Type="http://schemas.openxmlformats.org/officeDocument/2006/relationships/image" Target="media/image304.wmf"/><Relationship Id="rId608" Type="http://schemas.openxmlformats.org/officeDocument/2006/relationships/image" Target="media/image311.wmf"/><Relationship Id="rId815" Type="http://schemas.openxmlformats.org/officeDocument/2006/relationships/oleObject" Target="embeddings/oleObject378.bin"/><Relationship Id="rId1238" Type="http://schemas.openxmlformats.org/officeDocument/2006/relationships/oleObject" Target="embeddings/oleObject583.bin"/><Relationship Id="rId1445" Type="http://schemas.openxmlformats.org/officeDocument/2006/relationships/oleObject" Target="embeddings/oleObject687.bin"/><Relationship Id="rId1652" Type="http://schemas.openxmlformats.org/officeDocument/2006/relationships/image" Target="media/image842.png"/><Relationship Id="rId247" Type="http://schemas.openxmlformats.org/officeDocument/2006/relationships/image" Target="media/image121.wmf"/><Relationship Id="rId899" Type="http://schemas.openxmlformats.org/officeDocument/2006/relationships/oleObject" Target="embeddings/oleObject419.bin"/><Relationship Id="rId1000" Type="http://schemas.openxmlformats.org/officeDocument/2006/relationships/oleObject" Target="embeddings/oleObject466.bin"/><Relationship Id="rId1084" Type="http://schemas.openxmlformats.org/officeDocument/2006/relationships/image" Target="media/image558.wmf"/><Relationship Id="rId1305" Type="http://schemas.openxmlformats.org/officeDocument/2006/relationships/image" Target="media/image669.wmf"/><Relationship Id="rId107" Type="http://schemas.openxmlformats.org/officeDocument/2006/relationships/image" Target="media/image50.wmf"/><Relationship Id="rId454" Type="http://schemas.openxmlformats.org/officeDocument/2006/relationships/oleObject" Target="embeddings/oleObject211.bin"/><Relationship Id="rId661" Type="http://schemas.openxmlformats.org/officeDocument/2006/relationships/oleObject" Target="embeddings/oleObject301.bin"/><Relationship Id="rId759" Type="http://schemas.openxmlformats.org/officeDocument/2006/relationships/oleObject" Target="embeddings/oleObject350.bin"/><Relationship Id="rId966" Type="http://schemas.openxmlformats.org/officeDocument/2006/relationships/oleObject" Target="embeddings/oleObject450.bin"/><Relationship Id="rId1291" Type="http://schemas.openxmlformats.org/officeDocument/2006/relationships/image" Target="media/image662.wmf"/><Relationship Id="rId1389" Type="http://schemas.openxmlformats.org/officeDocument/2006/relationships/oleObject" Target="embeddings/oleObject658.bin"/><Relationship Id="rId1512" Type="http://schemas.openxmlformats.org/officeDocument/2006/relationships/oleObject" Target="embeddings/oleObject723.bin"/><Relationship Id="rId1596" Type="http://schemas.openxmlformats.org/officeDocument/2006/relationships/oleObject" Target="embeddings/oleObject764.bin"/><Relationship Id="rId1817" Type="http://schemas.openxmlformats.org/officeDocument/2006/relationships/image" Target="media/image929.wmf"/><Relationship Id="rId11" Type="http://schemas.openxmlformats.org/officeDocument/2006/relationships/oleObject" Target="embeddings/oleObject2.bin"/><Relationship Id="rId314" Type="http://schemas.openxmlformats.org/officeDocument/2006/relationships/oleObject" Target="embeddings/oleObject147.bin"/><Relationship Id="rId398" Type="http://schemas.openxmlformats.org/officeDocument/2006/relationships/image" Target="media/image200.wmf"/><Relationship Id="rId521" Type="http://schemas.openxmlformats.org/officeDocument/2006/relationships/image" Target="media/image266.wmf"/><Relationship Id="rId619" Type="http://schemas.openxmlformats.org/officeDocument/2006/relationships/oleObject" Target="embeddings/oleObject288.bin"/><Relationship Id="rId1151" Type="http://schemas.openxmlformats.org/officeDocument/2006/relationships/oleObject" Target="embeddings/oleObject541.bin"/><Relationship Id="rId1249" Type="http://schemas.openxmlformats.org/officeDocument/2006/relationships/image" Target="media/image641.wmf"/><Relationship Id="rId95" Type="http://schemas.openxmlformats.org/officeDocument/2006/relationships/image" Target="media/image44.wmf"/><Relationship Id="rId160" Type="http://schemas.openxmlformats.org/officeDocument/2006/relationships/image" Target="media/image74.wmf"/><Relationship Id="rId826" Type="http://schemas.openxmlformats.org/officeDocument/2006/relationships/image" Target="media/image427.wmf"/><Relationship Id="rId1011" Type="http://schemas.openxmlformats.org/officeDocument/2006/relationships/image" Target="media/image522.wmf"/><Relationship Id="rId1109" Type="http://schemas.openxmlformats.org/officeDocument/2006/relationships/oleObject" Target="embeddings/oleObject520.bin"/><Relationship Id="rId1456" Type="http://schemas.openxmlformats.org/officeDocument/2006/relationships/image" Target="media/image744.wmf"/><Relationship Id="rId1663" Type="http://schemas.openxmlformats.org/officeDocument/2006/relationships/oleObject" Target="embeddings/oleObject791.bin"/><Relationship Id="rId258" Type="http://schemas.openxmlformats.org/officeDocument/2006/relationships/oleObject" Target="embeddings/oleObject120.bin"/><Relationship Id="rId465" Type="http://schemas.openxmlformats.org/officeDocument/2006/relationships/image" Target="media/image235.wmf"/><Relationship Id="rId672" Type="http://schemas.openxmlformats.org/officeDocument/2006/relationships/image" Target="media/image350.emf"/><Relationship Id="rId1095" Type="http://schemas.openxmlformats.org/officeDocument/2006/relationships/oleObject" Target="embeddings/oleObject513.bin"/><Relationship Id="rId1316" Type="http://schemas.openxmlformats.org/officeDocument/2006/relationships/image" Target="media/image674.wmf"/><Relationship Id="rId1523" Type="http://schemas.openxmlformats.org/officeDocument/2006/relationships/oleObject" Target="embeddings/oleObject728.bin"/><Relationship Id="rId1730" Type="http://schemas.openxmlformats.org/officeDocument/2006/relationships/oleObject" Target="embeddings/oleObject824.bin"/><Relationship Id="rId22" Type="http://schemas.openxmlformats.org/officeDocument/2006/relationships/image" Target="media/image8.wmf"/><Relationship Id="rId118" Type="http://schemas.openxmlformats.org/officeDocument/2006/relationships/oleObject" Target="embeddings/oleObject56.bin"/><Relationship Id="rId325" Type="http://schemas.openxmlformats.org/officeDocument/2006/relationships/image" Target="media/image161.wmf"/><Relationship Id="rId532" Type="http://schemas.openxmlformats.org/officeDocument/2006/relationships/image" Target="media/image272.wmf"/><Relationship Id="rId977" Type="http://schemas.openxmlformats.org/officeDocument/2006/relationships/image" Target="media/image505.png"/><Relationship Id="rId1162" Type="http://schemas.openxmlformats.org/officeDocument/2006/relationships/image" Target="media/image597.png"/><Relationship Id="rId1828" Type="http://schemas.openxmlformats.org/officeDocument/2006/relationships/oleObject" Target="embeddings/oleObject871.bin"/><Relationship Id="rId171" Type="http://schemas.openxmlformats.org/officeDocument/2006/relationships/oleObject" Target="embeddings/oleObject81.bin"/><Relationship Id="rId837" Type="http://schemas.openxmlformats.org/officeDocument/2006/relationships/image" Target="media/image432.wmf"/><Relationship Id="rId1022" Type="http://schemas.openxmlformats.org/officeDocument/2006/relationships/oleObject" Target="embeddings/oleObject477.bin"/><Relationship Id="rId1467" Type="http://schemas.openxmlformats.org/officeDocument/2006/relationships/oleObject" Target="embeddings/oleObject697.bin"/><Relationship Id="rId1674" Type="http://schemas.openxmlformats.org/officeDocument/2006/relationships/image" Target="media/image857.wmf"/><Relationship Id="rId269" Type="http://schemas.openxmlformats.org/officeDocument/2006/relationships/oleObject" Target="embeddings/oleObject126.bin"/><Relationship Id="rId476" Type="http://schemas.openxmlformats.org/officeDocument/2006/relationships/image" Target="media/image242.wmf"/><Relationship Id="rId683" Type="http://schemas.openxmlformats.org/officeDocument/2006/relationships/oleObject" Target="embeddings/oleObject312.bin"/><Relationship Id="rId890" Type="http://schemas.openxmlformats.org/officeDocument/2006/relationships/oleObject" Target="embeddings/oleObject415.bin"/><Relationship Id="rId904" Type="http://schemas.openxmlformats.org/officeDocument/2006/relationships/image" Target="media/image466.wmf"/><Relationship Id="rId1327" Type="http://schemas.openxmlformats.org/officeDocument/2006/relationships/oleObject" Target="embeddings/oleObject628.bin"/><Relationship Id="rId1534" Type="http://schemas.openxmlformats.org/officeDocument/2006/relationships/oleObject" Target="embeddings/oleObject734.bin"/><Relationship Id="rId1741" Type="http://schemas.openxmlformats.org/officeDocument/2006/relationships/image" Target="media/image891.wmf"/><Relationship Id="rId33" Type="http://schemas.openxmlformats.org/officeDocument/2006/relationships/image" Target="media/image14.wmf"/><Relationship Id="rId129" Type="http://schemas.openxmlformats.org/officeDocument/2006/relationships/header" Target="header2.xml"/><Relationship Id="rId336" Type="http://schemas.openxmlformats.org/officeDocument/2006/relationships/oleObject" Target="embeddings/oleObject158.bin"/><Relationship Id="rId543" Type="http://schemas.openxmlformats.org/officeDocument/2006/relationships/image" Target="media/image279.wmf"/><Relationship Id="rId988" Type="http://schemas.openxmlformats.org/officeDocument/2006/relationships/image" Target="media/image511.wmf"/><Relationship Id="rId1173" Type="http://schemas.openxmlformats.org/officeDocument/2006/relationships/image" Target="media/image603.wmf"/><Relationship Id="rId1380" Type="http://schemas.openxmlformats.org/officeDocument/2006/relationships/image" Target="media/image707.wmf"/><Relationship Id="rId1601" Type="http://schemas.openxmlformats.org/officeDocument/2006/relationships/image" Target="media/image814.wmf"/><Relationship Id="rId182" Type="http://schemas.openxmlformats.org/officeDocument/2006/relationships/image" Target="media/image86.png"/><Relationship Id="rId403" Type="http://schemas.openxmlformats.org/officeDocument/2006/relationships/oleObject" Target="embeddings/oleObject187.bin"/><Relationship Id="rId750" Type="http://schemas.openxmlformats.org/officeDocument/2006/relationships/image" Target="media/image389.wmf"/><Relationship Id="rId848" Type="http://schemas.openxmlformats.org/officeDocument/2006/relationships/oleObject" Target="embeddings/oleObject394.bin"/><Relationship Id="rId1033" Type="http://schemas.openxmlformats.org/officeDocument/2006/relationships/image" Target="media/image533.wmf"/><Relationship Id="rId1478" Type="http://schemas.openxmlformats.org/officeDocument/2006/relationships/oleObject" Target="embeddings/oleObject703.bin"/><Relationship Id="rId1685" Type="http://schemas.openxmlformats.org/officeDocument/2006/relationships/image" Target="media/image863.wmf"/><Relationship Id="rId487" Type="http://schemas.openxmlformats.org/officeDocument/2006/relationships/image" Target="media/image248.wmf"/><Relationship Id="rId610" Type="http://schemas.openxmlformats.org/officeDocument/2006/relationships/image" Target="media/image312.wmf"/><Relationship Id="rId694" Type="http://schemas.openxmlformats.org/officeDocument/2006/relationships/image" Target="media/image361.wmf"/><Relationship Id="rId708" Type="http://schemas.openxmlformats.org/officeDocument/2006/relationships/image" Target="media/image368.wmf"/><Relationship Id="rId915" Type="http://schemas.openxmlformats.org/officeDocument/2006/relationships/oleObject" Target="embeddings/oleObject427.bin"/><Relationship Id="rId1240" Type="http://schemas.openxmlformats.org/officeDocument/2006/relationships/oleObject" Target="embeddings/oleObject584.bin"/><Relationship Id="rId1338" Type="http://schemas.openxmlformats.org/officeDocument/2006/relationships/image" Target="media/image686.wmf"/><Relationship Id="rId1545" Type="http://schemas.openxmlformats.org/officeDocument/2006/relationships/image" Target="media/image784.wmf"/><Relationship Id="rId347" Type="http://schemas.openxmlformats.org/officeDocument/2006/relationships/image" Target="media/image172.wmf"/><Relationship Id="rId999" Type="http://schemas.openxmlformats.org/officeDocument/2006/relationships/image" Target="media/image516.wmf"/><Relationship Id="rId1100" Type="http://schemas.openxmlformats.org/officeDocument/2006/relationships/image" Target="media/image566.wmf"/><Relationship Id="rId1184" Type="http://schemas.openxmlformats.org/officeDocument/2006/relationships/oleObject" Target="embeddings/oleObject557.bin"/><Relationship Id="rId1405" Type="http://schemas.openxmlformats.org/officeDocument/2006/relationships/image" Target="media/image719.wmf"/><Relationship Id="rId1752" Type="http://schemas.openxmlformats.org/officeDocument/2006/relationships/image" Target="media/image897.wmf"/><Relationship Id="rId44" Type="http://schemas.openxmlformats.org/officeDocument/2006/relationships/image" Target="media/image20.wmf"/><Relationship Id="rId554" Type="http://schemas.openxmlformats.org/officeDocument/2006/relationships/oleObject" Target="embeddings/oleObject256.bin"/><Relationship Id="rId761" Type="http://schemas.openxmlformats.org/officeDocument/2006/relationships/oleObject" Target="embeddings/oleObject351.bin"/><Relationship Id="rId859" Type="http://schemas.openxmlformats.org/officeDocument/2006/relationships/image" Target="media/image443.wmf"/><Relationship Id="rId1391" Type="http://schemas.openxmlformats.org/officeDocument/2006/relationships/oleObject" Target="embeddings/oleObject659.bin"/><Relationship Id="rId1489" Type="http://schemas.openxmlformats.org/officeDocument/2006/relationships/oleObject" Target="embeddings/oleObject711.bin"/><Relationship Id="rId1612" Type="http://schemas.openxmlformats.org/officeDocument/2006/relationships/oleObject" Target="embeddings/oleObject772.bin"/><Relationship Id="rId1696" Type="http://schemas.openxmlformats.org/officeDocument/2006/relationships/image" Target="media/image869.wmf"/><Relationship Id="rId193" Type="http://schemas.openxmlformats.org/officeDocument/2006/relationships/oleObject" Target="embeddings/oleObject88.bin"/><Relationship Id="rId207" Type="http://schemas.openxmlformats.org/officeDocument/2006/relationships/oleObject" Target="embeddings/oleObject95.bin"/><Relationship Id="rId414" Type="http://schemas.openxmlformats.org/officeDocument/2006/relationships/image" Target="media/image208.wmf"/><Relationship Id="rId498" Type="http://schemas.openxmlformats.org/officeDocument/2006/relationships/image" Target="media/image254.wmf"/><Relationship Id="rId621" Type="http://schemas.openxmlformats.org/officeDocument/2006/relationships/oleObject" Target="embeddings/oleObject289.bin"/><Relationship Id="rId1044" Type="http://schemas.openxmlformats.org/officeDocument/2006/relationships/oleObject" Target="embeddings/oleObject488.bin"/><Relationship Id="rId1251" Type="http://schemas.openxmlformats.org/officeDocument/2006/relationships/image" Target="media/image642.wmf"/><Relationship Id="rId1349" Type="http://schemas.openxmlformats.org/officeDocument/2006/relationships/oleObject" Target="embeddings/oleObject638.bin"/><Relationship Id="rId260" Type="http://schemas.openxmlformats.org/officeDocument/2006/relationships/oleObject" Target="embeddings/oleObject121.bin"/><Relationship Id="rId719" Type="http://schemas.openxmlformats.org/officeDocument/2006/relationships/oleObject" Target="embeddings/oleObject330.bin"/><Relationship Id="rId926" Type="http://schemas.openxmlformats.org/officeDocument/2006/relationships/image" Target="media/image477.wmf"/><Relationship Id="rId1111" Type="http://schemas.openxmlformats.org/officeDocument/2006/relationships/oleObject" Target="embeddings/oleObject521.bin"/><Relationship Id="rId1556" Type="http://schemas.openxmlformats.org/officeDocument/2006/relationships/oleObject" Target="embeddings/oleObject746.bin"/><Relationship Id="rId1763" Type="http://schemas.openxmlformats.org/officeDocument/2006/relationships/oleObject" Target="embeddings/oleObject840.bin"/><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oleObject" Target="embeddings/oleObject169.bin"/><Relationship Id="rId565" Type="http://schemas.openxmlformats.org/officeDocument/2006/relationships/oleObject" Target="embeddings/oleObject261.bin"/><Relationship Id="rId772" Type="http://schemas.openxmlformats.org/officeDocument/2006/relationships/image" Target="media/image400.wmf"/><Relationship Id="rId1195" Type="http://schemas.openxmlformats.org/officeDocument/2006/relationships/image" Target="media/image614.wmf"/><Relationship Id="rId1209" Type="http://schemas.openxmlformats.org/officeDocument/2006/relationships/image" Target="media/image621.wmf"/><Relationship Id="rId1416" Type="http://schemas.openxmlformats.org/officeDocument/2006/relationships/oleObject" Target="embeddings/oleObject673.bin"/><Relationship Id="rId1623" Type="http://schemas.openxmlformats.org/officeDocument/2006/relationships/image" Target="media/image825.wmf"/><Relationship Id="rId1830" Type="http://schemas.openxmlformats.org/officeDocument/2006/relationships/image" Target="media/image937.wmf"/><Relationship Id="rId218" Type="http://schemas.openxmlformats.org/officeDocument/2006/relationships/image" Target="media/image107.png"/><Relationship Id="rId425" Type="http://schemas.openxmlformats.org/officeDocument/2006/relationships/oleObject" Target="embeddings/oleObject197.bin"/><Relationship Id="rId632" Type="http://schemas.openxmlformats.org/officeDocument/2006/relationships/image" Target="media/image326.png"/><Relationship Id="rId1055" Type="http://schemas.openxmlformats.org/officeDocument/2006/relationships/image" Target="media/image544.wmf"/><Relationship Id="rId1262" Type="http://schemas.openxmlformats.org/officeDocument/2006/relationships/oleObject" Target="embeddings/oleObject595.bin"/><Relationship Id="rId271" Type="http://schemas.openxmlformats.org/officeDocument/2006/relationships/oleObject" Target="embeddings/oleObject127.bin"/><Relationship Id="rId937" Type="http://schemas.openxmlformats.org/officeDocument/2006/relationships/oleObject" Target="embeddings/oleObject437.bin"/><Relationship Id="rId1122" Type="http://schemas.openxmlformats.org/officeDocument/2006/relationships/image" Target="media/image577.wmf"/><Relationship Id="rId1567" Type="http://schemas.openxmlformats.org/officeDocument/2006/relationships/image" Target="media/image797.wmf"/><Relationship Id="rId1774" Type="http://schemas.openxmlformats.org/officeDocument/2006/relationships/image" Target="media/image908.wmf"/><Relationship Id="rId66" Type="http://schemas.openxmlformats.org/officeDocument/2006/relationships/oleObject" Target="embeddings/oleObject30.bin"/><Relationship Id="rId131" Type="http://schemas.openxmlformats.org/officeDocument/2006/relationships/footer" Target="footer1.xml"/><Relationship Id="rId369" Type="http://schemas.openxmlformats.org/officeDocument/2006/relationships/image" Target="media/image183.wmf"/><Relationship Id="rId576" Type="http://schemas.openxmlformats.org/officeDocument/2006/relationships/image" Target="media/image295.wmf"/><Relationship Id="rId783" Type="http://schemas.openxmlformats.org/officeDocument/2006/relationships/oleObject" Target="embeddings/oleObject362.bin"/><Relationship Id="rId990" Type="http://schemas.openxmlformats.org/officeDocument/2006/relationships/image" Target="media/image512.wmf"/><Relationship Id="rId1427" Type="http://schemas.openxmlformats.org/officeDocument/2006/relationships/image" Target="media/image728.wmf"/><Relationship Id="rId1634" Type="http://schemas.openxmlformats.org/officeDocument/2006/relationships/oleObject" Target="embeddings/oleObject783.bin"/><Relationship Id="rId229" Type="http://schemas.openxmlformats.org/officeDocument/2006/relationships/oleObject" Target="embeddings/oleObject105.bin"/><Relationship Id="rId436" Type="http://schemas.openxmlformats.org/officeDocument/2006/relationships/image" Target="media/image220.wmf"/><Relationship Id="rId643" Type="http://schemas.openxmlformats.org/officeDocument/2006/relationships/image" Target="media/image335.wmf"/><Relationship Id="rId1066" Type="http://schemas.openxmlformats.org/officeDocument/2006/relationships/image" Target="media/image549.wmf"/><Relationship Id="rId1273" Type="http://schemas.openxmlformats.org/officeDocument/2006/relationships/image" Target="media/image653.wmf"/><Relationship Id="rId1480" Type="http://schemas.openxmlformats.org/officeDocument/2006/relationships/oleObject" Target="embeddings/oleObject704.bin"/><Relationship Id="rId850" Type="http://schemas.openxmlformats.org/officeDocument/2006/relationships/oleObject" Target="embeddings/oleObject395.bin"/><Relationship Id="rId948" Type="http://schemas.openxmlformats.org/officeDocument/2006/relationships/oleObject" Target="embeddings/oleObject441.bin"/><Relationship Id="rId1133" Type="http://schemas.openxmlformats.org/officeDocument/2006/relationships/oleObject" Target="embeddings/oleObject532.bin"/><Relationship Id="rId1578" Type="http://schemas.openxmlformats.org/officeDocument/2006/relationships/oleObject" Target="embeddings/oleObject755.bin"/><Relationship Id="rId1701" Type="http://schemas.openxmlformats.org/officeDocument/2006/relationships/oleObject" Target="embeddings/oleObject809.bin"/><Relationship Id="rId1785" Type="http://schemas.openxmlformats.org/officeDocument/2006/relationships/image" Target="media/image913.wmf"/><Relationship Id="rId77" Type="http://schemas.openxmlformats.org/officeDocument/2006/relationships/image" Target="media/image35.wmf"/><Relationship Id="rId282" Type="http://schemas.openxmlformats.org/officeDocument/2006/relationships/image" Target="media/image138.wmf"/><Relationship Id="rId503" Type="http://schemas.openxmlformats.org/officeDocument/2006/relationships/oleObject" Target="embeddings/oleObject233.bin"/><Relationship Id="rId587" Type="http://schemas.openxmlformats.org/officeDocument/2006/relationships/oleObject" Target="embeddings/oleObject272.bin"/><Relationship Id="rId710" Type="http://schemas.openxmlformats.org/officeDocument/2006/relationships/image" Target="media/image369.emf"/><Relationship Id="rId808" Type="http://schemas.openxmlformats.org/officeDocument/2006/relationships/image" Target="media/image418.wmf"/><Relationship Id="rId1340" Type="http://schemas.openxmlformats.org/officeDocument/2006/relationships/image" Target="media/image687.wmf"/><Relationship Id="rId1438" Type="http://schemas.openxmlformats.org/officeDocument/2006/relationships/oleObject" Target="embeddings/oleObject686.bin"/><Relationship Id="rId1645" Type="http://schemas.openxmlformats.org/officeDocument/2006/relationships/image" Target="media/image836.wmf"/><Relationship Id="rId8" Type="http://schemas.openxmlformats.org/officeDocument/2006/relationships/image" Target="media/image1.wmf"/><Relationship Id="rId142" Type="http://schemas.openxmlformats.org/officeDocument/2006/relationships/image" Target="media/image65.wmf"/><Relationship Id="rId447" Type="http://schemas.openxmlformats.org/officeDocument/2006/relationships/oleObject" Target="embeddings/oleObject208.bin"/><Relationship Id="rId794" Type="http://schemas.openxmlformats.org/officeDocument/2006/relationships/image" Target="media/image411.wmf"/><Relationship Id="rId1077" Type="http://schemas.openxmlformats.org/officeDocument/2006/relationships/oleObject" Target="embeddings/oleObject504.bin"/><Relationship Id="rId1200" Type="http://schemas.openxmlformats.org/officeDocument/2006/relationships/oleObject" Target="embeddings/oleObject565.bin"/><Relationship Id="rId654" Type="http://schemas.openxmlformats.org/officeDocument/2006/relationships/image" Target="media/image341.wmf"/><Relationship Id="rId861" Type="http://schemas.openxmlformats.org/officeDocument/2006/relationships/image" Target="media/image444.wmf"/><Relationship Id="rId959" Type="http://schemas.openxmlformats.org/officeDocument/2006/relationships/image" Target="media/image496.wmf"/><Relationship Id="rId1284" Type="http://schemas.openxmlformats.org/officeDocument/2006/relationships/oleObject" Target="embeddings/oleObject606.bin"/><Relationship Id="rId1491" Type="http://schemas.openxmlformats.org/officeDocument/2006/relationships/oleObject" Target="embeddings/oleObject712.bin"/><Relationship Id="rId1505" Type="http://schemas.openxmlformats.org/officeDocument/2006/relationships/image" Target="media/image766.wmf"/><Relationship Id="rId1589" Type="http://schemas.openxmlformats.org/officeDocument/2006/relationships/image" Target="media/image808.wmf"/><Relationship Id="rId1712" Type="http://schemas.openxmlformats.org/officeDocument/2006/relationships/image" Target="media/image877.wmf"/><Relationship Id="rId293" Type="http://schemas.openxmlformats.org/officeDocument/2006/relationships/image" Target="media/image145.wmf"/><Relationship Id="rId307" Type="http://schemas.openxmlformats.org/officeDocument/2006/relationships/image" Target="media/image152.wmf"/><Relationship Id="rId514" Type="http://schemas.openxmlformats.org/officeDocument/2006/relationships/image" Target="media/image262.wmf"/><Relationship Id="rId721" Type="http://schemas.openxmlformats.org/officeDocument/2006/relationships/oleObject" Target="embeddings/oleObject331.bin"/><Relationship Id="rId1144" Type="http://schemas.openxmlformats.org/officeDocument/2006/relationships/image" Target="media/image588.wmf"/><Relationship Id="rId1351" Type="http://schemas.openxmlformats.org/officeDocument/2006/relationships/oleObject" Target="embeddings/oleObject639.bin"/><Relationship Id="rId1449" Type="http://schemas.openxmlformats.org/officeDocument/2006/relationships/oleObject" Target="embeddings/oleObject689.bin"/><Relationship Id="rId1796" Type="http://schemas.openxmlformats.org/officeDocument/2006/relationships/oleObject" Target="embeddings/oleObject856.bin"/><Relationship Id="rId88" Type="http://schemas.openxmlformats.org/officeDocument/2006/relationships/oleObject" Target="embeddings/oleObject41.bin"/><Relationship Id="rId153" Type="http://schemas.openxmlformats.org/officeDocument/2006/relationships/oleObject" Target="embeddings/oleObject72.bin"/><Relationship Id="rId360" Type="http://schemas.openxmlformats.org/officeDocument/2006/relationships/oleObject" Target="embeddings/oleObject170.bin"/><Relationship Id="rId598" Type="http://schemas.openxmlformats.org/officeDocument/2006/relationships/image" Target="media/image306.wmf"/><Relationship Id="rId819" Type="http://schemas.openxmlformats.org/officeDocument/2006/relationships/oleObject" Target="embeddings/oleObject380.bin"/><Relationship Id="rId1004" Type="http://schemas.openxmlformats.org/officeDocument/2006/relationships/oleObject" Target="embeddings/oleObject468.bin"/><Relationship Id="rId1211" Type="http://schemas.openxmlformats.org/officeDocument/2006/relationships/image" Target="media/image622.wmf"/><Relationship Id="rId1656" Type="http://schemas.openxmlformats.org/officeDocument/2006/relationships/image" Target="media/image846.png"/><Relationship Id="rId220" Type="http://schemas.openxmlformats.org/officeDocument/2006/relationships/image" Target="media/image108.wmf"/><Relationship Id="rId458" Type="http://schemas.openxmlformats.org/officeDocument/2006/relationships/image" Target="media/image232.wmf"/><Relationship Id="rId665" Type="http://schemas.openxmlformats.org/officeDocument/2006/relationships/oleObject" Target="embeddings/oleObject303.bin"/><Relationship Id="rId872" Type="http://schemas.openxmlformats.org/officeDocument/2006/relationships/oleObject" Target="embeddings/oleObject406.bin"/><Relationship Id="rId1088" Type="http://schemas.openxmlformats.org/officeDocument/2006/relationships/image" Target="media/image560.wmf"/><Relationship Id="rId1295" Type="http://schemas.openxmlformats.org/officeDocument/2006/relationships/image" Target="media/image664.wmf"/><Relationship Id="rId1309" Type="http://schemas.openxmlformats.org/officeDocument/2006/relationships/image" Target="media/image671.png"/><Relationship Id="rId1516" Type="http://schemas.openxmlformats.org/officeDocument/2006/relationships/image" Target="media/image772.wmf"/><Relationship Id="rId1723" Type="http://schemas.openxmlformats.org/officeDocument/2006/relationships/image" Target="media/image882.wmf"/><Relationship Id="rId15" Type="http://schemas.openxmlformats.org/officeDocument/2006/relationships/oleObject" Target="embeddings/oleObject4.bin"/><Relationship Id="rId318" Type="http://schemas.openxmlformats.org/officeDocument/2006/relationships/oleObject" Target="embeddings/oleObject149.bin"/><Relationship Id="rId525" Type="http://schemas.openxmlformats.org/officeDocument/2006/relationships/image" Target="media/image268.wmf"/><Relationship Id="rId732" Type="http://schemas.openxmlformats.org/officeDocument/2006/relationships/image" Target="media/image380.wmf"/><Relationship Id="rId1155" Type="http://schemas.openxmlformats.org/officeDocument/2006/relationships/oleObject" Target="embeddings/oleObject543.bin"/><Relationship Id="rId1362" Type="http://schemas.openxmlformats.org/officeDocument/2006/relationships/image" Target="media/image697.wmf"/><Relationship Id="rId99" Type="http://schemas.openxmlformats.org/officeDocument/2006/relationships/image" Target="media/image46.wmf"/><Relationship Id="rId164" Type="http://schemas.openxmlformats.org/officeDocument/2006/relationships/image" Target="media/image76.wmf"/><Relationship Id="rId371" Type="http://schemas.openxmlformats.org/officeDocument/2006/relationships/image" Target="media/image184.wmf"/><Relationship Id="rId1015" Type="http://schemas.openxmlformats.org/officeDocument/2006/relationships/image" Target="media/image524.wmf"/><Relationship Id="rId1222" Type="http://schemas.openxmlformats.org/officeDocument/2006/relationships/oleObject" Target="embeddings/oleObject575.bin"/><Relationship Id="rId1667" Type="http://schemas.openxmlformats.org/officeDocument/2006/relationships/oleObject" Target="embeddings/oleObject793.bin"/><Relationship Id="rId469" Type="http://schemas.openxmlformats.org/officeDocument/2006/relationships/image" Target="media/image237.wmf"/><Relationship Id="rId676" Type="http://schemas.openxmlformats.org/officeDocument/2006/relationships/image" Target="media/image352.emf"/><Relationship Id="rId883" Type="http://schemas.openxmlformats.org/officeDocument/2006/relationships/image" Target="media/image455.wmf"/><Relationship Id="rId1099" Type="http://schemas.openxmlformats.org/officeDocument/2006/relationships/oleObject" Target="embeddings/oleObject515.bin"/><Relationship Id="rId1527" Type="http://schemas.openxmlformats.org/officeDocument/2006/relationships/oleObject" Target="embeddings/oleObject730.bin"/><Relationship Id="rId1734" Type="http://schemas.openxmlformats.org/officeDocument/2006/relationships/oleObject" Target="embeddings/oleObject826.bin"/><Relationship Id="rId26" Type="http://schemas.openxmlformats.org/officeDocument/2006/relationships/image" Target="media/image10.wmf"/><Relationship Id="rId231" Type="http://schemas.openxmlformats.org/officeDocument/2006/relationships/oleObject" Target="embeddings/oleObject106.bin"/><Relationship Id="rId329" Type="http://schemas.openxmlformats.org/officeDocument/2006/relationships/image" Target="media/image163.wmf"/><Relationship Id="rId536" Type="http://schemas.openxmlformats.org/officeDocument/2006/relationships/image" Target="media/image275.wmf"/><Relationship Id="rId1166" Type="http://schemas.openxmlformats.org/officeDocument/2006/relationships/oleObject" Target="embeddings/oleObject548.bin"/><Relationship Id="rId1373" Type="http://schemas.openxmlformats.org/officeDocument/2006/relationships/oleObject" Target="embeddings/oleObject650.bin"/><Relationship Id="rId175" Type="http://schemas.openxmlformats.org/officeDocument/2006/relationships/oleObject" Target="embeddings/oleObject83.bin"/><Relationship Id="rId743" Type="http://schemas.openxmlformats.org/officeDocument/2006/relationships/oleObject" Target="embeddings/oleObject342.bin"/><Relationship Id="rId950" Type="http://schemas.openxmlformats.org/officeDocument/2006/relationships/oleObject" Target="embeddings/oleObject442.bin"/><Relationship Id="rId1026" Type="http://schemas.openxmlformats.org/officeDocument/2006/relationships/oleObject" Target="embeddings/oleObject479.bin"/><Relationship Id="rId1580" Type="http://schemas.openxmlformats.org/officeDocument/2006/relationships/oleObject" Target="embeddings/oleObject756.bin"/><Relationship Id="rId1678" Type="http://schemas.openxmlformats.org/officeDocument/2006/relationships/image" Target="media/image859.wmf"/><Relationship Id="rId1801" Type="http://schemas.openxmlformats.org/officeDocument/2006/relationships/image" Target="media/image921.wmf"/><Relationship Id="rId382" Type="http://schemas.openxmlformats.org/officeDocument/2006/relationships/image" Target="media/image191.png"/><Relationship Id="rId603" Type="http://schemas.openxmlformats.org/officeDocument/2006/relationships/oleObject" Target="embeddings/oleObject280.bin"/><Relationship Id="rId687" Type="http://schemas.openxmlformats.org/officeDocument/2006/relationships/oleObject" Target="embeddings/oleObject314.bin"/><Relationship Id="rId810" Type="http://schemas.openxmlformats.org/officeDocument/2006/relationships/image" Target="media/image419.wmf"/><Relationship Id="rId908" Type="http://schemas.openxmlformats.org/officeDocument/2006/relationships/image" Target="media/image468.wmf"/><Relationship Id="rId1233" Type="http://schemas.openxmlformats.org/officeDocument/2006/relationships/image" Target="media/image633.wmf"/><Relationship Id="rId1440" Type="http://schemas.openxmlformats.org/officeDocument/2006/relationships/image" Target="media/image734.png"/><Relationship Id="rId1538" Type="http://schemas.openxmlformats.org/officeDocument/2006/relationships/oleObject" Target="embeddings/oleObject736.bin"/><Relationship Id="rId242" Type="http://schemas.openxmlformats.org/officeDocument/2006/relationships/oleObject" Target="embeddings/oleObject112.bin"/><Relationship Id="rId894" Type="http://schemas.openxmlformats.org/officeDocument/2006/relationships/oleObject" Target="embeddings/oleObject417.bin"/><Relationship Id="rId1177" Type="http://schemas.openxmlformats.org/officeDocument/2006/relationships/image" Target="media/image605.wmf"/><Relationship Id="rId1300" Type="http://schemas.openxmlformats.org/officeDocument/2006/relationships/oleObject" Target="embeddings/oleObject614.bin"/><Relationship Id="rId1745" Type="http://schemas.openxmlformats.org/officeDocument/2006/relationships/oleObject" Target="embeddings/oleObject831.bin"/><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image" Target="media/image281.wmf"/><Relationship Id="rId754" Type="http://schemas.openxmlformats.org/officeDocument/2006/relationships/image" Target="media/image391.wmf"/><Relationship Id="rId961" Type="http://schemas.openxmlformats.org/officeDocument/2006/relationships/image" Target="media/image497.wmf"/><Relationship Id="rId1384" Type="http://schemas.openxmlformats.org/officeDocument/2006/relationships/image" Target="media/image709.wmf"/><Relationship Id="rId1591" Type="http://schemas.openxmlformats.org/officeDocument/2006/relationships/image" Target="media/image809.wmf"/><Relationship Id="rId1605" Type="http://schemas.openxmlformats.org/officeDocument/2006/relationships/image" Target="media/image816.wmf"/><Relationship Id="rId1689" Type="http://schemas.openxmlformats.org/officeDocument/2006/relationships/oleObject" Target="embeddings/oleObject803.bin"/><Relationship Id="rId1812" Type="http://schemas.openxmlformats.org/officeDocument/2006/relationships/oleObject" Target="embeddings/oleObject864.bin"/><Relationship Id="rId90" Type="http://schemas.openxmlformats.org/officeDocument/2006/relationships/oleObject" Target="embeddings/oleObject42.bin"/><Relationship Id="rId186" Type="http://schemas.openxmlformats.org/officeDocument/2006/relationships/image" Target="media/image90.png"/><Relationship Id="rId393" Type="http://schemas.openxmlformats.org/officeDocument/2006/relationships/oleObject" Target="embeddings/oleObject182.bin"/><Relationship Id="rId407" Type="http://schemas.openxmlformats.org/officeDocument/2006/relationships/oleObject" Target="embeddings/oleObject189.bin"/><Relationship Id="rId614" Type="http://schemas.openxmlformats.org/officeDocument/2006/relationships/image" Target="media/image314.wmf"/><Relationship Id="rId821" Type="http://schemas.openxmlformats.org/officeDocument/2006/relationships/oleObject" Target="embeddings/oleObject381.bin"/><Relationship Id="rId1037" Type="http://schemas.openxmlformats.org/officeDocument/2006/relationships/image" Target="media/image535.wmf"/><Relationship Id="rId1244" Type="http://schemas.openxmlformats.org/officeDocument/2006/relationships/oleObject" Target="embeddings/oleObject586.bin"/><Relationship Id="rId1451" Type="http://schemas.openxmlformats.org/officeDocument/2006/relationships/oleObject" Target="embeddings/oleObject690.bin"/><Relationship Id="rId253" Type="http://schemas.openxmlformats.org/officeDocument/2006/relationships/image" Target="media/image124.wmf"/><Relationship Id="rId460" Type="http://schemas.openxmlformats.org/officeDocument/2006/relationships/image" Target="media/image233.wmf"/><Relationship Id="rId698" Type="http://schemas.openxmlformats.org/officeDocument/2006/relationships/image" Target="media/image363.wmf"/><Relationship Id="rId919" Type="http://schemas.openxmlformats.org/officeDocument/2006/relationships/oleObject" Target="embeddings/oleObject429.bin"/><Relationship Id="rId1090" Type="http://schemas.openxmlformats.org/officeDocument/2006/relationships/image" Target="media/image561.wmf"/><Relationship Id="rId1104" Type="http://schemas.openxmlformats.org/officeDocument/2006/relationships/image" Target="media/image568.wmf"/><Relationship Id="rId1311" Type="http://schemas.openxmlformats.org/officeDocument/2006/relationships/oleObject" Target="embeddings/oleObject620.bin"/><Relationship Id="rId1549" Type="http://schemas.openxmlformats.org/officeDocument/2006/relationships/oleObject" Target="embeddings/oleObject743.bin"/><Relationship Id="rId1756" Type="http://schemas.openxmlformats.org/officeDocument/2006/relationships/image" Target="media/image899.wmf"/><Relationship Id="rId48" Type="http://schemas.openxmlformats.org/officeDocument/2006/relationships/image" Target="media/image22.wmf"/><Relationship Id="rId113" Type="http://schemas.openxmlformats.org/officeDocument/2006/relationships/image" Target="media/image53.wmf"/><Relationship Id="rId320" Type="http://schemas.openxmlformats.org/officeDocument/2006/relationships/oleObject" Target="embeddings/oleObject150.bin"/><Relationship Id="rId558" Type="http://schemas.openxmlformats.org/officeDocument/2006/relationships/oleObject" Target="embeddings/oleObject258.bin"/><Relationship Id="rId765" Type="http://schemas.openxmlformats.org/officeDocument/2006/relationships/oleObject" Target="embeddings/oleObject353.bin"/><Relationship Id="rId972" Type="http://schemas.openxmlformats.org/officeDocument/2006/relationships/oleObject" Target="embeddings/oleObject453.bin"/><Relationship Id="rId1188" Type="http://schemas.openxmlformats.org/officeDocument/2006/relationships/oleObject" Target="embeddings/oleObject559.bin"/><Relationship Id="rId1395" Type="http://schemas.openxmlformats.org/officeDocument/2006/relationships/oleObject" Target="embeddings/oleObject661.bin"/><Relationship Id="rId1409" Type="http://schemas.openxmlformats.org/officeDocument/2006/relationships/oleObject" Target="embeddings/oleObject669.bin"/><Relationship Id="rId1616" Type="http://schemas.openxmlformats.org/officeDocument/2006/relationships/oleObject" Target="embeddings/oleObject774.bin"/><Relationship Id="rId1823" Type="http://schemas.openxmlformats.org/officeDocument/2006/relationships/image" Target="media/image933.wmf"/><Relationship Id="rId197" Type="http://schemas.openxmlformats.org/officeDocument/2006/relationships/oleObject" Target="embeddings/oleObject90.bin"/><Relationship Id="rId418" Type="http://schemas.openxmlformats.org/officeDocument/2006/relationships/image" Target="media/image210.wmf"/><Relationship Id="rId625" Type="http://schemas.openxmlformats.org/officeDocument/2006/relationships/oleObject" Target="embeddings/oleObject291.bin"/><Relationship Id="rId832" Type="http://schemas.openxmlformats.org/officeDocument/2006/relationships/image" Target="media/image430.wmf"/><Relationship Id="rId1048" Type="http://schemas.openxmlformats.org/officeDocument/2006/relationships/oleObject" Target="embeddings/oleObject490.bin"/><Relationship Id="rId1255" Type="http://schemas.openxmlformats.org/officeDocument/2006/relationships/image" Target="media/image644.wmf"/><Relationship Id="rId1462" Type="http://schemas.openxmlformats.org/officeDocument/2006/relationships/image" Target="media/image747.png"/><Relationship Id="rId264" Type="http://schemas.openxmlformats.org/officeDocument/2006/relationships/image" Target="media/image129.wmf"/><Relationship Id="rId471" Type="http://schemas.openxmlformats.org/officeDocument/2006/relationships/image" Target="media/image238.wmf"/><Relationship Id="rId1115" Type="http://schemas.openxmlformats.org/officeDocument/2006/relationships/oleObject" Target="embeddings/oleObject523.bin"/><Relationship Id="rId1322" Type="http://schemas.openxmlformats.org/officeDocument/2006/relationships/image" Target="media/image677.wmf"/><Relationship Id="rId1767" Type="http://schemas.openxmlformats.org/officeDocument/2006/relationships/oleObject" Target="embeddings/oleObject842.bin"/><Relationship Id="rId59" Type="http://schemas.openxmlformats.org/officeDocument/2006/relationships/image" Target="media/image27.wmf"/><Relationship Id="rId124" Type="http://schemas.openxmlformats.org/officeDocument/2006/relationships/image" Target="media/image58.wmf"/><Relationship Id="rId569" Type="http://schemas.openxmlformats.org/officeDocument/2006/relationships/oleObject" Target="embeddings/oleObject263.bin"/><Relationship Id="rId776" Type="http://schemas.openxmlformats.org/officeDocument/2006/relationships/image" Target="media/image402.wmf"/><Relationship Id="rId983" Type="http://schemas.openxmlformats.org/officeDocument/2006/relationships/oleObject" Target="embeddings/oleObject458.bin"/><Relationship Id="rId1199" Type="http://schemas.openxmlformats.org/officeDocument/2006/relationships/image" Target="media/image616.wmf"/><Relationship Id="rId1627" Type="http://schemas.openxmlformats.org/officeDocument/2006/relationships/image" Target="media/image827.wmf"/><Relationship Id="rId1834" Type="http://schemas.openxmlformats.org/officeDocument/2006/relationships/header" Target="header13.xml"/><Relationship Id="rId331" Type="http://schemas.openxmlformats.org/officeDocument/2006/relationships/image" Target="media/image164.wmf"/><Relationship Id="rId429" Type="http://schemas.openxmlformats.org/officeDocument/2006/relationships/oleObject" Target="embeddings/oleObject199.bin"/><Relationship Id="rId636" Type="http://schemas.openxmlformats.org/officeDocument/2006/relationships/image" Target="media/image330.png"/><Relationship Id="rId1059" Type="http://schemas.openxmlformats.org/officeDocument/2006/relationships/oleObject" Target="embeddings/oleObject495.bin"/><Relationship Id="rId1266" Type="http://schemas.openxmlformats.org/officeDocument/2006/relationships/oleObject" Target="embeddings/oleObject597.bin"/><Relationship Id="rId1473" Type="http://schemas.openxmlformats.org/officeDocument/2006/relationships/oleObject" Target="embeddings/oleObject700.bin"/><Relationship Id="rId843" Type="http://schemas.openxmlformats.org/officeDocument/2006/relationships/image" Target="media/image435.wmf"/><Relationship Id="rId1126" Type="http://schemas.openxmlformats.org/officeDocument/2006/relationships/image" Target="media/image579.wmf"/><Relationship Id="rId1680" Type="http://schemas.openxmlformats.org/officeDocument/2006/relationships/image" Target="media/image860.wmf"/><Relationship Id="rId1778" Type="http://schemas.openxmlformats.org/officeDocument/2006/relationships/image" Target="media/image910.wmf"/><Relationship Id="rId275" Type="http://schemas.openxmlformats.org/officeDocument/2006/relationships/oleObject" Target="embeddings/oleObject129.bin"/><Relationship Id="rId482" Type="http://schemas.openxmlformats.org/officeDocument/2006/relationships/image" Target="media/image245.wmf"/><Relationship Id="rId703" Type="http://schemas.openxmlformats.org/officeDocument/2006/relationships/oleObject" Target="embeddings/oleObject322.bin"/><Relationship Id="rId910" Type="http://schemas.openxmlformats.org/officeDocument/2006/relationships/image" Target="media/image469.wmf"/><Relationship Id="rId1333" Type="http://schemas.openxmlformats.org/officeDocument/2006/relationships/oleObject" Target="embeddings/oleObject631.bin"/><Relationship Id="rId1540" Type="http://schemas.openxmlformats.org/officeDocument/2006/relationships/oleObject" Target="embeddings/oleObject738.bin"/><Relationship Id="rId1638" Type="http://schemas.openxmlformats.org/officeDocument/2006/relationships/oleObject" Target="embeddings/oleObject785.bin"/><Relationship Id="rId135" Type="http://schemas.openxmlformats.org/officeDocument/2006/relationships/oleObject" Target="embeddings/oleObject63.bin"/><Relationship Id="rId342" Type="http://schemas.openxmlformats.org/officeDocument/2006/relationships/oleObject" Target="embeddings/oleObject161.bin"/><Relationship Id="rId787" Type="http://schemas.openxmlformats.org/officeDocument/2006/relationships/oleObject" Target="embeddings/oleObject364.bin"/><Relationship Id="rId994" Type="http://schemas.openxmlformats.org/officeDocument/2006/relationships/oleObject" Target="embeddings/oleObject463.bin"/><Relationship Id="rId1400" Type="http://schemas.openxmlformats.org/officeDocument/2006/relationships/oleObject" Target="embeddings/oleObject664.bin"/><Relationship Id="rId202" Type="http://schemas.openxmlformats.org/officeDocument/2006/relationships/image" Target="media/image99.wmf"/><Relationship Id="rId647" Type="http://schemas.openxmlformats.org/officeDocument/2006/relationships/image" Target="media/image337.wmf"/><Relationship Id="rId854" Type="http://schemas.openxmlformats.org/officeDocument/2006/relationships/oleObject" Target="embeddings/oleObject397.bin"/><Relationship Id="rId1277" Type="http://schemas.openxmlformats.org/officeDocument/2006/relationships/image" Target="media/image655.wmf"/><Relationship Id="rId1484" Type="http://schemas.openxmlformats.org/officeDocument/2006/relationships/oleObject" Target="embeddings/oleObject708.bin"/><Relationship Id="rId1691" Type="http://schemas.openxmlformats.org/officeDocument/2006/relationships/oleObject" Target="embeddings/oleObject804.bin"/><Relationship Id="rId1705" Type="http://schemas.openxmlformats.org/officeDocument/2006/relationships/oleObject" Target="embeddings/oleObject811.bin"/><Relationship Id="rId286" Type="http://schemas.openxmlformats.org/officeDocument/2006/relationships/image" Target="media/image140.wmf"/><Relationship Id="rId493" Type="http://schemas.openxmlformats.org/officeDocument/2006/relationships/image" Target="media/image251.wmf"/><Relationship Id="rId507" Type="http://schemas.openxmlformats.org/officeDocument/2006/relationships/oleObject" Target="embeddings/oleObject235.bin"/><Relationship Id="rId714" Type="http://schemas.openxmlformats.org/officeDocument/2006/relationships/image" Target="media/image371.wmf"/><Relationship Id="rId921" Type="http://schemas.openxmlformats.org/officeDocument/2006/relationships/oleObject" Target="embeddings/oleObject430.bin"/><Relationship Id="rId1137" Type="http://schemas.openxmlformats.org/officeDocument/2006/relationships/oleObject" Target="embeddings/oleObject534.bin"/><Relationship Id="rId1344" Type="http://schemas.openxmlformats.org/officeDocument/2006/relationships/image" Target="media/image689.wmf"/><Relationship Id="rId1551" Type="http://schemas.openxmlformats.org/officeDocument/2006/relationships/oleObject" Target="embeddings/oleObject744.bin"/><Relationship Id="rId1789" Type="http://schemas.openxmlformats.org/officeDocument/2006/relationships/image" Target="media/image915.wmf"/><Relationship Id="rId50" Type="http://schemas.openxmlformats.org/officeDocument/2006/relationships/image" Target="media/image23.wmf"/><Relationship Id="rId146" Type="http://schemas.openxmlformats.org/officeDocument/2006/relationships/image" Target="media/image67.wmf"/><Relationship Id="rId353" Type="http://schemas.openxmlformats.org/officeDocument/2006/relationships/image" Target="media/image175.wmf"/><Relationship Id="rId560" Type="http://schemas.openxmlformats.org/officeDocument/2006/relationships/oleObject" Target="embeddings/oleObject259.bin"/><Relationship Id="rId798" Type="http://schemas.openxmlformats.org/officeDocument/2006/relationships/image" Target="media/image413.wmf"/><Relationship Id="rId1190" Type="http://schemas.openxmlformats.org/officeDocument/2006/relationships/oleObject" Target="embeddings/oleObject560.bin"/><Relationship Id="rId1204" Type="http://schemas.openxmlformats.org/officeDocument/2006/relationships/image" Target="media/image619.wmf"/><Relationship Id="rId1411" Type="http://schemas.openxmlformats.org/officeDocument/2006/relationships/oleObject" Target="embeddings/oleObject670.bin"/><Relationship Id="rId1649" Type="http://schemas.openxmlformats.org/officeDocument/2006/relationships/image" Target="media/image839.png"/><Relationship Id="rId213" Type="http://schemas.openxmlformats.org/officeDocument/2006/relationships/oleObject" Target="embeddings/oleObject98.bin"/><Relationship Id="rId420" Type="http://schemas.openxmlformats.org/officeDocument/2006/relationships/image" Target="media/image211.png"/><Relationship Id="rId658" Type="http://schemas.openxmlformats.org/officeDocument/2006/relationships/image" Target="media/image343.emf"/><Relationship Id="rId865" Type="http://schemas.openxmlformats.org/officeDocument/2006/relationships/image" Target="media/image446.wmf"/><Relationship Id="rId1050" Type="http://schemas.openxmlformats.org/officeDocument/2006/relationships/oleObject" Target="embeddings/oleObject491.bin"/><Relationship Id="rId1288" Type="http://schemas.openxmlformats.org/officeDocument/2006/relationships/oleObject" Target="embeddings/oleObject608.bin"/><Relationship Id="rId1495" Type="http://schemas.openxmlformats.org/officeDocument/2006/relationships/image" Target="media/image761.wmf"/><Relationship Id="rId1509" Type="http://schemas.openxmlformats.org/officeDocument/2006/relationships/image" Target="media/image768.wmf"/><Relationship Id="rId1716" Type="http://schemas.openxmlformats.org/officeDocument/2006/relationships/oleObject" Target="embeddings/oleObject817.bin"/><Relationship Id="rId297" Type="http://schemas.openxmlformats.org/officeDocument/2006/relationships/image" Target="media/image147.wmf"/><Relationship Id="rId518" Type="http://schemas.openxmlformats.org/officeDocument/2006/relationships/image" Target="media/image264.wmf"/><Relationship Id="rId725" Type="http://schemas.openxmlformats.org/officeDocument/2006/relationships/oleObject" Target="embeddings/oleObject333.bin"/><Relationship Id="rId932" Type="http://schemas.openxmlformats.org/officeDocument/2006/relationships/image" Target="media/image481.wmf"/><Relationship Id="rId1148" Type="http://schemas.openxmlformats.org/officeDocument/2006/relationships/image" Target="media/image590.wmf"/><Relationship Id="rId1355" Type="http://schemas.openxmlformats.org/officeDocument/2006/relationships/oleObject" Target="embeddings/oleObject642.bin"/><Relationship Id="rId1562" Type="http://schemas.openxmlformats.org/officeDocument/2006/relationships/oleObject" Target="embeddings/oleObject749.bin"/><Relationship Id="rId157" Type="http://schemas.openxmlformats.org/officeDocument/2006/relationships/oleObject" Target="embeddings/oleObject74.bin"/><Relationship Id="rId364" Type="http://schemas.openxmlformats.org/officeDocument/2006/relationships/image" Target="media/image182.png"/><Relationship Id="rId1008" Type="http://schemas.openxmlformats.org/officeDocument/2006/relationships/oleObject" Target="embeddings/oleObject470.bin"/><Relationship Id="rId1215" Type="http://schemas.openxmlformats.org/officeDocument/2006/relationships/image" Target="media/image624.wmf"/><Relationship Id="rId1422" Type="http://schemas.openxmlformats.org/officeDocument/2006/relationships/oleObject" Target="embeddings/oleObject676.bin"/><Relationship Id="rId61" Type="http://schemas.openxmlformats.org/officeDocument/2006/relationships/oleObject" Target="embeddings/oleObject27.bin"/><Relationship Id="rId571" Type="http://schemas.openxmlformats.org/officeDocument/2006/relationships/oleObject" Target="embeddings/oleObject264.bin"/><Relationship Id="rId669" Type="http://schemas.openxmlformats.org/officeDocument/2006/relationships/oleObject" Target="embeddings/oleObject305.bin"/><Relationship Id="rId876" Type="http://schemas.openxmlformats.org/officeDocument/2006/relationships/oleObject" Target="embeddings/oleObject408.bin"/><Relationship Id="rId1299" Type="http://schemas.openxmlformats.org/officeDocument/2006/relationships/image" Target="media/image666.emf"/><Relationship Id="rId1727" Type="http://schemas.openxmlformats.org/officeDocument/2006/relationships/image" Target="media/image884.wmf"/><Relationship Id="rId19" Type="http://schemas.openxmlformats.org/officeDocument/2006/relationships/oleObject" Target="embeddings/oleObject6.bin"/><Relationship Id="rId224" Type="http://schemas.openxmlformats.org/officeDocument/2006/relationships/image" Target="media/image110.wmf"/><Relationship Id="rId431" Type="http://schemas.openxmlformats.org/officeDocument/2006/relationships/oleObject" Target="embeddings/oleObject200.bin"/><Relationship Id="rId529" Type="http://schemas.openxmlformats.org/officeDocument/2006/relationships/oleObject" Target="embeddings/oleObject245.bin"/><Relationship Id="rId736" Type="http://schemas.openxmlformats.org/officeDocument/2006/relationships/image" Target="media/image382.wmf"/><Relationship Id="rId1061" Type="http://schemas.openxmlformats.org/officeDocument/2006/relationships/oleObject" Target="embeddings/oleObject496.bin"/><Relationship Id="rId1159" Type="http://schemas.openxmlformats.org/officeDocument/2006/relationships/oleObject" Target="embeddings/oleObject545.bin"/><Relationship Id="rId1366" Type="http://schemas.openxmlformats.org/officeDocument/2006/relationships/image" Target="media/image699.wmf"/><Relationship Id="rId168" Type="http://schemas.openxmlformats.org/officeDocument/2006/relationships/image" Target="media/image78.wmf"/><Relationship Id="rId943" Type="http://schemas.openxmlformats.org/officeDocument/2006/relationships/image" Target="media/image487.png"/><Relationship Id="rId1019" Type="http://schemas.openxmlformats.org/officeDocument/2006/relationships/image" Target="media/image526.wmf"/><Relationship Id="rId1573" Type="http://schemas.openxmlformats.org/officeDocument/2006/relationships/image" Target="media/image800.wmf"/><Relationship Id="rId1780" Type="http://schemas.openxmlformats.org/officeDocument/2006/relationships/image" Target="media/image911.wmf"/><Relationship Id="rId72" Type="http://schemas.openxmlformats.org/officeDocument/2006/relationships/oleObject" Target="embeddings/oleObject33.bin"/><Relationship Id="rId375" Type="http://schemas.openxmlformats.org/officeDocument/2006/relationships/image" Target="media/image186.wmf"/><Relationship Id="rId582" Type="http://schemas.openxmlformats.org/officeDocument/2006/relationships/image" Target="media/image298.wmf"/><Relationship Id="rId803" Type="http://schemas.openxmlformats.org/officeDocument/2006/relationships/oleObject" Target="embeddings/oleObject372.bin"/><Relationship Id="rId1226" Type="http://schemas.openxmlformats.org/officeDocument/2006/relationships/oleObject" Target="embeddings/oleObject577.bin"/><Relationship Id="rId1433" Type="http://schemas.openxmlformats.org/officeDocument/2006/relationships/oleObject" Target="embeddings/oleObject683.bin"/><Relationship Id="rId1640" Type="http://schemas.openxmlformats.org/officeDocument/2006/relationships/oleObject" Target="embeddings/oleObject786.bin"/><Relationship Id="rId1738" Type="http://schemas.openxmlformats.org/officeDocument/2006/relationships/oleObject" Target="embeddings/oleObject828.bin"/><Relationship Id="rId3" Type="http://schemas.openxmlformats.org/officeDocument/2006/relationships/styles" Target="styles.xml"/><Relationship Id="rId235" Type="http://schemas.openxmlformats.org/officeDocument/2006/relationships/oleObject" Target="embeddings/oleObject108.bin"/><Relationship Id="rId442" Type="http://schemas.openxmlformats.org/officeDocument/2006/relationships/image" Target="media/image223.wmf"/><Relationship Id="rId887" Type="http://schemas.openxmlformats.org/officeDocument/2006/relationships/image" Target="media/image457.wmf"/><Relationship Id="rId1072" Type="http://schemas.openxmlformats.org/officeDocument/2006/relationships/image" Target="media/image552.wmf"/><Relationship Id="rId1500" Type="http://schemas.openxmlformats.org/officeDocument/2006/relationships/image" Target="media/image763.wmf"/><Relationship Id="rId302" Type="http://schemas.openxmlformats.org/officeDocument/2006/relationships/oleObject" Target="embeddings/oleObject141.bin"/><Relationship Id="rId747" Type="http://schemas.openxmlformats.org/officeDocument/2006/relationships/oleObject" Target="embeddings/oleObject344.bin"/><Relationship Id="rId954" Type="http://schemas.openxmlformats.org/officeDocument/2006/relationships/oleObject" Target="embeddings/oleObject444.bin"/><Relationship Id="rId1377" Type="http://schemas.openxmlformats.org/officeDocument/2006/relationships/oleObject" Target="embeddings/oleObject652.bin"/><Relationship Id="rId1584" Type="http://schemas.openxmlformats.org/officeDocument/2006/relationships/oleObject" Target="embeddings/oleObject758.bin"/><Relationship Id="rId1791" Type="http://schemas.openxmlformats.org/officeDocument/2006/relationships/image" Target="media/image916.wmf"/><Relationship Id="rId1805" Type="http://schemas.openxmlformats.org/officeDocument/2006/relationships/image" Target="media/image923.wmf"/><Relationship Id="rId83" Type="http://schemas.openxmlformats.org/officeDocument/2006/relationships/image" Target="media/image38.wmf"/><Relationship Id="rId179" Type="http://schemas.openxmlformats.org/officeDocument/2006/relationships/oleObject" Target="embeddings/oleObject85.bin"/><Relationship Id="rId386" Type="http://schemas.openxmlformats.org/officeDocument/2006/relationships/image" Target="media/image194.wmf"/><Relationship Id="rId593" Type="http://schemas.openxmlformats.org/officeDocument/2006/relationships/oleObject" Target="embeddings/oleObject275.bin"/><Relationship Id="rId607" Type="http://schemas.openxmlformats.org/officeDocument/2006/relationships/oleObject" Target="embeddings/oleObject282.bin"/><Relationship Id="rId814" Type="http://schemas.openxmlformats.org/officeDocument/2006/relationships/image" Target="media/image421.wmf"/><Relationship Id="rId1237" Type="http://schemas.openxmlformats.org/officeDocument/2006/relationships/image" Target="media/image635.wmf"/><Relationship Id="rId1444" Type="http://schemas.openxmlformats.org/officeDocument/2006/relationships/image" Target="media/image738.wmf"/><Relationship Id="rId1651" Type="http://schemas.openxmlformats.org/officeDocument/2006/relationships/image" Target="media/image841.png"/><Relationship Id="rId246" Type="http://schemas.openxmlformats.org/officeDocument/2006/relationships/oleObject" Target="embeddings/oleObject114.bin"/><Relationship Id="rId453" Type="http://schemas.openxmlformats.org/officeDocument/2006/relationships/image" Target="media/image229.wmf"/><Relationship Id="rId660" Type="http://schemas.openxmlformats.org/officeDocument/2006/relationships/image" Target="media/image344.wmf"/><Relationship Id="rId898" Type="http://schemas.openxmlformats.org/officeDocument/2006/relationships/image" Target="media/image463.wmf"/><Relationship Id="rId1083" Type="http://schemas.openxmlformats.org/officeDocument/2006/relationships/oleObject" Target="embeddings/oleObject507.bin"/><Relationship Id="rId1290" Type="http://schemas.openxmlformats.org/officeDocument/2006/relationships/oleObject" Target="embeddings/oleObject609.bin"/><Relationship Id="rId1304" Type="http://schemas.openxmlformats.org/officeDocument/2006/relationships/oleObject" Target="embeddings/oleObject616.bin"/><Relationship Id="rId1511" Type="http://schemas.openxmlformats.org/officeDocument/2006/relationships/image" Target="media/image769.wmf"/><Relationship Id="rId1749" Type="http://schemas.openxmlformats.org/officeDocument/2006/relationships/oleObject" Target="embeddings/oleObject833.bin"/><Relationship Id="rId106" Type="http://schemas.openxmlformats.org/officeDocument/2006/relationships/oleObject" Target="embeddings/oleObject50.bin"/><Relationship Id="rId313" Type="http://schemas.openxmlformats.org/officeDocument/2006/relationships/image" Target="media/image155.wmf"/><Relationship Id="rId758" Type="http://schemas.openxmlformats.org/officeDocument/2006/relationships/image" Target="media/image393.wmf"/><Relationship Id="rId965" Type="http://schemas.openxmlformats.org/officeDocument/2006/relationships/image" Target="media/image499.wmf"/><Relationship Id="rId1150" Type="http://schemas.openxmlformats.org/officeDocument/2006/relationships/image" Target="media/image591.wmf"/><Relationship Id="rId1388" Type="http://schemas.openxmlformats.org/officeDocument/2006/relationships/image" Target="media/image711.wmf"/><Relationship Id="rId1595" Type="http://schemas.openxmlformats.org/officeDocument/2006/relationships/image" Target="media/image811.wmf"/><Relationship Id="rId1609" Type="http://schemas.openxmlformats.org/officeDocument/2006/relationships/image" Target="media/image818.wmf"/><Relationship Id="rId1816" Type="http://schemas.openxmlformats.org/officeDocument/2006/relationships/oleObject" Target="embeddings/oleObject866.bin"/><Relationship Id="rId10" Type="http://schemas.openxmlformats.org/officeDocument/2006/relationships/image" Target="media/image2.wmf"/><Relationship Id="rId94" Type="http://schemas.openxmlformats.org/officeDocument/2006/relationships/oleObject" Target="embeddings/oleObject44.bin"/><Relationship Id="rId397" Type="http://schemas.openxmlformats.org/officeDocument/2006/relationships/oleObject" Target="embeddings/oleObject184.bin"/><Relationship Id="rId520" Type="http://schemas.openxmlformats.org/officeDocument/2006/relationships/image" Target="media/image265.png"/><Relationship Id="rId618" Type="http://schemas.openxmlformats.org/officeDocument/2006/relationships/image" Target="media/image316.wmf"/><Relationship Id="rId825" Type="http://schemas.openxmlformats.org/officeDocument/2006/relationships/oleObject" Target="embeddings/oleObject383.bin"/><Relationship Id="rId1248" Type="http://schemas.openxmlformats.org/officeDocument/2006/relationships/oleObject" Target="embeddings/oleObject588.bin"/><Relationship Id="rId1455" Type="http://schemas.openxmlformats.org/officeDocument/2006/relationships/oleObject" Target="embeddings/oleObject692.bin"/><Relationship Id="rId1662" Type="http://schemas.openxmlformats.org/officeDocument/2006/relationships/image" Target="media/image851.wmf"/><Relationship Id="rId257" Type="http://schemas.openxmlformats.org/officeDocument/2006/relationships/image" Target="media/image126.wmf"/><Relationship Id="rId464" Type="http://schemas.openxmlformats.org/officeDocument/2006/relationships/oleObject" Target="embeddings/oleObject216.bin"/><Relationship Id="rId1010" Type="http://schemas.openxmlformats.org/officeDocument/2006/relationships/oleObject" Target="embeddings/oleObject471.bin"/><Relationship Id="rId1094" Type="http://schemas.openxmlformats.org/officeDocument/2006/relationships/image" Target="media/image563.wmf"/><Relationship Id="rId1108" Type="http://schemas.openxmlformats.org/officeDocument/2006/relationships/image" Target="media/image570.wmf"/><Relationship Id="rId1315" Type="http://schemas.openxmlformats.org/officeDocument/2006/relationships/oleObject" Target="embeddings/oleObject622.bin"/><Relationship Id="rId117" Type="http://schemas.openxmlformats.org/officeDocument/2006/relationships/image" Target="media/image55.wmf"/><Relationship Id="rId671" Type="http://schemas.openxmlformats.org/officeDocument/2006/relationships/oleObject" Target="embeddings/oleObject306.bin"/><Relationship Id="rId769" Type="http://schemas.openxmlformats.org/officeDocument/2006/relationships/oleObject" Target="embeddings/oleObject355.bin"/><Relationship Id="rId976" Type="http://schemas.openxmlformats.org/officeDocument/2006/relationships/oleObject" Target="embeddings/oleObject455.bin"/><Relationship Id="rId1399" Type="http://schemas.openxmlformats.org/officeDocument/2006/relationships/oleObject" Target="embeddings/oleObject663.bin"/><Relationship Id="rId324" Type="http://schemas.openxmlformats.org/officeDocument/2006/relationships/oleObject" Target="embeddings/oleObject152.bin"/><Relationship Id="rId531" Type="http://schemas.openxmlformats.org/officeDocument/2006/relationships/oleObject" Target="embeddings/oleObject246.bin"/><Relationship Id="rId629" Type="http://schemas.openxmlformats.org/officeDocument/2006/relationships/image" Target="media/image323.png"/><Relationship Id="rId1161" Type="http://schemas.openxmlformats.org/officeDocument/2006/relationships/oleObject" Target="embeddings/oleObject546.bin"/><Relationship Id="rId1259" Type="http://schemas.openxmlformats.org/officeDocument/2006/relationships/image" Target="media/image646.wmf"/><Relationship Id="rId1466" Type="http://schemas.openxmlformats.org/officeDocument/2006/relationships/image" Target="media/image750.wmf"/><Relationship Id="rId836" Type="http://schemas.openxmlformats.org/officeDocument/2006/relationships/oleObject" Target="embeddings/oleObject388.bin"/><Relationship Id="rId1021" Type="http://schemas.openxmlformats.org/officeDocument/2006/relationships/image" Target="media/image527.wmf"/><Relationship Id="rId1119" Type="http://schemas.openxmlformats.org/officeDocument/2006/relationships/oleObject" Target="embeddings/oleObject525.bin"/><Relationship Id="rId1673" Type="http://schemas.openxmlformats.org/officeDocument/2006/relationships/oleObject" Target="embeddings/oleObject796.bin"/><Relationship Id="rId903" Type="http://schemas.openxmlformats.org/officeDocument/2006/relationships/oleObject" Target="embeddings/oleObject421.bin"/><Relationship Id="rId1326" Type="http://schemas.openxmlformats.org/officeDocument/2006/relationships/image" Target="media/image679.wmf"/><Relationship Id="rId1533" Type="http://schemas.openxmlformats.org/officeDocument/2006/relationships/oleObject" Target="embeddings/oleObject733.bin"/><Relationship Id="rId1740" Type="http://schemas.openxmlformats.org/officeDocument/2006/relationships/oleObject" Target="embeddings/oleObject829.bin"/><Relationship Id="rId32" Type="http://schemas.openxmlformats.org/officeDocument/2006/relationships/oleObject" Target="embeddings/oleObject12.bin"/><Relationship Id="rId1600" Type="http://schemas.openxmlformats.org/officeDocument/2006/relationships/oleObject" Target="embeddings/oleObject766.bin"/><Relationship Id="rId181" Type="http://schemas.openxmlformats.org/officeDocument/2006/relationships/image" Target="media/image85.png"/><Relationship Id="rId279" Type="http://schemas.openxmlformats.org/officeDocument/2006/relationships/oleObject" Target="embeddings/oleObject131.bin"/><Relationship Id="rId486" Type="http://schemas.openxmlformats.org/officeDocument/2006/relationships/oleObject" Target="embeddings/oleObject225.bin"/><Relationship Id="rId693" Type="http://schemas.openxmlformats.org/officeDocument/2006/relationships/oleObject" Target="embeddings/oleObject317.bin"/><Relationship Id="rId139" Type="http://schemas.openxmlformats.org/officeDocument/2006/relationships/oleObject" Target="embeddings/oleObject65.bin"/><Relationship Id="rId346" Type="http://schemas.openxmlformats.org/officeDocument/2006/relationships/oleObject" Target="embeddings/oleObject163.bin"/><Relationship Id="rId553" Type="http://schemas.openxmlformats.org/officeDocument/2006/relationships/image" Target="media/image284.wmf"/><Relationship Id="rId760" Type="http://schemas.openxmlformats.org/officeDocument/2006/relationships/image" Target="media/image394.wmf"/><Relationship Id="rId998" Type="http://schemas.openxmlformats.org/officeDocument/2006/relationships/oleObject" Target="embeddings/oleObject465.bin"/><Relationship Id="rId1183" Type="http://schemas.openxmlformats.org/officeDocument/2006/relationships/image" Target="media/image608.wmf"/><Relationship Id="rId1390" Type="http://schemas.openxmlformats.org/officeDocument/2006/relationships/image" Target="media/image712.wmf"/><Relationship Id="rId206" Type="http://schemas.openxmlformats.org/officeDocument/2006/relationships/image" Target="media/image101.wmf"/><Relationship Id="rId413" Type="http://schemas.openxmlformats.org/officeDocument/2006/relationships/oleObject" Target="embeddings/oleObject192.bin"/><Relationship Id="rId858" Type="http://schemas.openxmlformats.org/officeDocument/2006/relationships/oleObject" Target="embeddings/oleObject399.bin"/><Relationship Id="rId1043" Type="http://schemas.openxmlformats.org/officeDocument/2006/relationships/image" Target="media/image538.wmf"/><Relationship Id="rId1488" Type="http://schemas.openxmlformats.org/officeDocument/2006/relationships/image" Target="media/image758.png"/><Relationship Id="rId1695" Type="http://schemas.openxmlformats.org/officeDocument/2006/relationships/oleObject" Target="embeddings/oleObject806.bin"/><Relationship Id="rId620" Type="http://schemas.openxmlformats.org/officeDocument/2006/relationships/image" Target="media/image317.wmf"/><Relationship Id="rId718" Type="http://schemas.openxmlformats.org/officeDocument/2006/relationships/image" Target="media/image373.wmf"/><Relationship Id="rId925" Type="http://schemas.openxmlformats.org/officeDocument/2006/relationships/oleObject" Target="embeddings/oleObject432.bin"/><Relationship Id="rId1250" Type="http://schemas.openxmlformats.org/officeDocument/2006/relationships/oleObject" Target="embeddings/oleObject589.bin"/><Relationship Id="rId1348" Type="http://schemas.openxmlformats.org/officeDocument/2006/relationships/image" Target="media/image691.wmf"/><Relationship Id="rId1555" Type="http://schemas.openxmlformats.org/officeDocument/2006/relationships/image" Target="media/image789.wmf"/><Relationship Id="rId1762" Type="http://schemas.openxmlformats.org/officeDocument/2006/relationships/image" Target="media/image902.wmf"/><Relationship Id="rId1110" Type="http://schemas.openxmlformats.org/officeDocument/2006/relationships/image" Target="media/image571.wmf"/><Relationship Id="rId1208" Type="http://schemas.openxmlformats.org/officeDocument/2006/relationships/header" Target="header10.xml"/><Relationship Id="rId1415" Type="http://schemas.openxmlformats.org/officeDocument/2006/relationships/oleObject" Target="embeddings/oleObject672.bin"/><Relationship Id="rId54" Type="http://schemas.openxmlformats.org/officeDocument/2006/relationships/oleObject" Target="embeddings/oleObject23.bin"/><Relationship Id="rId1622" Type="http://schemas.openxmlformats.org/officeDocument/2006/relationships/oleObject" Target="embeddings/oleObject777.bin"/><Relationship Id="rId270" Type="http://schemas.openxmlformats.org/officeDocument/2006/relationships/image" Target="media/image132.wmf"/><Relationship Id="rId130" Type="http://schemas.openxmlformats.org/officeDocument/2006/relationships/header" Target="header3.xml"/><Relationship Id="rId368" Type="http://schemas.openxmlformats.org/officeDocument/2006/relationships/oleObject" Target="embeddings/oleObject173.bin"/><Relationship Id="rId575" Type="http://schemas.openxmlformats.org/officeDocument/2006/relationships/oleObject" Target="embeddings/oleObject266.bin"/><Relationship Id="rId782" Type="http://schemas.openxmlformats.org/officeDocument/2006/relationships/image" Target="media/image405.wmf"/><Relationship Id="rId228" Type="http://schemas.openxmlformats.org/officeDocument/2006/relationships/image" Target="media/image112.wmf"/><Relationship Id="rId435" Type="http://schemas.openxmlformats.org/officeDocument/2006/relationships/oleObject" Target="embeddings/oleObject202.bin"/><Relationship Id="rId642" Type="http://schemas.openxmlformats.org/officeDocument/2006/relationships/header" Target="header6.xml"/><Relationship Id="rId1065" Type="http://schemas.openxmlformats.org/officeDocument/2006/relationships/oleObject" Target="embeddings/oleObject498.bin"/><Relationship Id="rId1272" Type="http://schemas.openxmlformats.org/officeDocument/2006/relationships/oleObject" Target="embeddings/oleObject600.bin"/><Relationship Id="rId502" Type="http://schemas.openxmlformats.org/officeDocument/2006/relationships/image" Target="media/image256.wmf"/><Relationship Id="rId947" Type="http://schemas.openxmlformats.org/officeDocument/2006/relationships/image" Target="media/image490.wmf"/><Relationship Id="rId1132" Type="http://schemas.openxmlformats.org/officeDocument/2006/relationships/image" Target="media/image582.wmf"/><Relationship Id="rId1577" Type="http://schemas.openxmlformats.org/officeDocument/2006/relationships/image" Target="media/image802.wmf"/><Relationship Id="rId1784" Type="http://schemas.openxmlformats.org/officeDocument/2006/relationships/header" Target="header12.xml"/><Relationship Id="rId76" Type="http://schemas.openxmlformats.org/officeDocument/2006/relationships/oleObject" Target="embeddings/oleObject35.bin"/><Relationship Id="rId807" Type="http://schemas.openxmlformats.org/officeDocument/2006/relationships/oleObject" Target="embeddings/oleObject374.bin"/><Relationship Id="rId1437" Type="http://schemas.openxmlformats.org/officeDocument/2006/relationships/oleObject" Target="embeddings/oleObject685.bin"/><Relationship Id="rId1644" Type="http://schemas.openxmlformats.org/officeDocument/2006/relationships/oleObject" Target="embeddings/oleObject788.bin"/><Relationship Id="rId1504" Type="http://schemas.openxmlformats.org/officeDocument/2006/relationships/image" Target="media/image765.png"/><Relationship Id="rId1711" Type="http://schemas.openxmlformats.org/officeDocument/2006/relationships/oleObject" Target="embeddings/oleObject814.bin"/><Relationship Id="rId292" Type="http://schemas.openxmlformats.org/officeDocument/2006/relationships/image" Target="media/image144.png"/><Relationship Id="rId1809" Type="http://schemas.openxmlformats.org/officeDocument/2006/relationships/image" Target="media/image925.wmf"/><Relationship Id="rId597" Type="http://schemas.openxmlformats.org/officeDocument/2006/relationships/oleObject" Target="embeddings/oleObject277.bin"/><Relationship Id="rId152" Type="http://schemas.openxmlformats.org/officeDocument/2006/relationships/image" Target="media/image70.wmf"/><Relationship Id="rId457" Type="http://schemas.openxmlformats.org/officeDocument/2006/relationships/image" Target="media/image231.png"/><Relationship Id="rId1087" Type="http://schemas.openxmlformats.org/officeDocument/2006/relationships/oleObject" Target="embeddings/oleObject509.bin"/><Relationship Id="rId1294" Type="http://schemas.openxmlformats.org/officeDocument/2006/relationships/oleObject" Target="embeddings/oleObject611.bin"/><Relationship Id="rId664" Type="http://schemas.openxmlformats.org/officeDocument/2006/relationships/image" Target="media/image346.emf"/><Relationship Id="rId871" Type="http://schemas.openxmlformats.org/officeDocument/2006/relationships/image" Target="media/image449.wmf"/><Relationship Id="rId969" Type="http://schemas.openxmlformats.org/officeDocument/2006/relationships/image" Target="media/image501.wmf"/><Relationship Id="rId1599" Type="http://schemas.openxmlformats.org/officeDocument/2006/relationships/image" Target="media/image813.wmf"/><Relationship Id="rId317" Type="http://schemas.openxmlformats.org/officeDocument/2006/relationships/image" Target="media/image157.wmf"/><Relationship Id="rId524" Type="http://schemas.openxmlformats.org/officeDocument/2006/relationships/oleObject" Target="embeddings/oleObject243.bin"/><Relationship Id="rId731" Type="http://schemas.openxmlformats.org/officeDocument/2006/relationships/oleObject" Target="embeddings/oleObject336.bin"/><Relationship Id="rId1154" Type="http://schemas.openxmlformats.org/officeDocument/2006/relationships/image" Target="media/image593.wmf"/><Relationship Id="rId1361" Type="http://schemas.openxmlformats.org/officeDocument/2006/relationships/oleObject" Target="embeddings/oleObject645.bin"/><Relationship Id="rId1459" Type="http://schemas.openxmlformats.org/officeDocument/2006/relationships/oleObject" Target="embeddings/oleObject694.bin"/><Relationship Id="rId98" Type="http://schemas.openxmlformats.org/officeDocument/2006/relationships/oleObject" Target="embeddings/oleObject46.bin"/><Relationship Id="rId829" Type="http://schemas.openxmlformats.org/officeDocument/2006/relationships/oleObject" Target="embeddings/oleObject385.bin"/><Relationship Id="rId1014" Type="http://schemas.openxmlformats.org/officeDocument/2006/relationships/oleObject" Target="embeddings/oleObject473.bin"/><Relationship Id="rId1221" Type="http://schemas.openxmlformats.org/officeDocument/2006/relationships/image" Target="media/image627.wmf"/><Relationship Id="rId1666" Type="http://schemas.openxmlformats.org/officeDocument/2006/relationships/image" Target="media/image853.wmf"/><Relationship Id="rId1319" Type="http://schemas.openxmlformats.org/officeDocument/2006/relationships/oleObject" Target="embeddings/oleObject624.bin"/><Relationship Id="rId1526" Type="http://schemas.openxmlformats.org/officeDocument/2006/relationships/image" Target="media/image777.wmf"/><Relationship Id="rId1733" Type="http://schemas.openxmlformats.org/officeDocument/2006/relationships/image" Target="media/image887.wmf"/><Relationship Id="rId25" Type="http://schemas.openxmlformats.org/officeDocument/2006/relationships/oleObject" Target="embeddings/oleObject9.bin"/><Relationship Id="rId1800" Type="http://schemas.openxmlformats.org/officeDocument/2006/relationships/oleObject" Target="embeddings/oleObject858.bin"/><Relationship Id="rId174" Type="http://schemas.openxmlformats.org/officeDocument/2006/relationships/image" Target="media/image81.wmf"/><Relationship Id="rId381" Type="http://schemas.openxmlformats.org/officeDocument/2006/relationships/image" Target="media/image190.png"/><Relationship Id="rId241" Type="http://schemas.openxmlformats.org/officeDocument/2006/relationships/image" Target="media/image118.wmf"/><Relationship Id="rId479" Type="http://schemas.openxmlformats.org/officeDocument/2006/relationships/oleObject" Target="embeddings/oleObject222.bin"/><Relationship Id="rId686" Type="http://schemas.openxmlformats.org/officeDocument/2006/relationships/image" Target="media/image357.emf"/><Relationship Id="rId893" Type="http://schemas.openxmlformats.org/officeDocument/2006/relationships/image" Target="media/image460.wmf"/><Relationship Id="rId339" Type="http://schemas.openxmlformats.org/officeDocument/2006/relationships/image" Target="media/image168.wmf"/><Relationship Id="rId546" Type="http://schemas.openxmlformats.org/officeDocument/2006/relationships/oleObject" Target="embeddings/oleObject252.bin"/><Relationship Id="rId753" Type="http://schemas.openxmlformats.org/officeDocument/2006/relationships/oleObject" Target="embeddings/oleObject347.bin"/><Relationship Id="rId1176" Type="http://schemas.openxmlformats.org/officeDocument/2006/relationships/oleObject" Target="embeddings/oleObject553.bin"/><Relationship Id="rId1383" Type="http://schemas.openxmlformats.org/officeDocument/2006/relationships/oleObject" Target="embeddings/oleObject655.bin"/><Relationship Id="rId101" Type="http://schemas.openxmlformats.org/officeDocument/2006/relationships/image" Target="media/image47.wmf"/><Relationship Id="rId406" Type="http://schemas.openxmlformats.org/officeDocument/2006/relationships/image" Target="media/image204.wmf"/><Relationship Id="rId960" Type="http://schemas.openxmlformats.org/officeDocument/2006/relationships/oleObject" Target="embeddings/oleObject447.bin"/><Relationship Id="rId1036" Type="http://schemas.openxmlformats.org/officeDocument/2006/relationships/oleObject" Target="embeddings/oleObject484.bin"/><Relationship Id="rId1243" Type="http://schemas.openxmlformats.org/officeDocument/2006/relationships/image" Target="media/image638.wmf"/><Relationship Id="rId1590" Type="http://schemas.openxmlformats.org/officeDocument/2006/relationships/oleObject" Target="embeddings/oleObject761.bin"/><Relationship Id="rId1688" Type="http://schemas.openxmlformats.org/officeDocument/2006/relationships/image" Target="media/image865.wmf"/><Relationship Id="rId613" Type="http://schemas.openxmlformats.org/officeDocument/2006/relationships/oleObject" Target="embeddings/oleObject285.bin"/><Relationship Id="rId820" Type="http://schemas.openxmlformats.org/officeDocument/2006/relationships/image" Target="media/image424.wmf"/><Relationship Id="rId918" Type="http://schemas.openxmlformats.org/officeDocument/2006/relationships/image" Target="media/image473.wmf"/><Relationship Id="rId1450" Type="http://schemas.openxmlformats.org/officeDocument/2006/relationships/image" Target="media/image741.wmf"/><Relationship Id="rId1548" Type="http://schemas.openxmlformats.org/officeDocument/2006/relationships/image" Target="media/image786.wmf"/><Relationship Id="rId1755" Type="http://schemas.openxmlformats.org/officeDocument/2006/relationships/oleObject" Target="embeddings/oleObject836.bin"/><Relationship Id="rId1103" Type="http://schemas.openxmlformats.org/officeDocument/2006/relationships/oleObject" Target="embeddings/oleObject517.bin"/><Relationship Id="rId1310" Type="http://schemas.openxmlformats.org/officeDocument/2006/relationships/oleObject" Target="embeddings/oleObject619.bin"/><Relationship Id="rId1408" Type="http://schemas.openxmlformats.org/officeDocument/2006/relationships/oleObject" Target="embeddings/oleObject668.bin"/><Relationship Id="rId47" Type="http://schemas.openxmlformats.org/officeDocument/2006/relationships/oleObject" Target="embeddings/oleObject19.bin"/><Relationship Id="rId1615" Type="http://schemas.openxmlformats.org/officeDocument/2006/relationships/image" Target="media/image821.wmf"/><Relationship Id="rId1822" Type="http://schemas.openxmlformats.org/officeDocument/2006/relationships/image" Target="media/image932.png"/><Relationship Id="rId196" Type="http://schemas.openxmlformats.org/officeDocument/2006/relationships/image" Target="media/image96.wmf"/><Relationship Id="rId263" Type="http://schemas.openxmlformats.org/officeDocument/2006/relationships/oleObject" Target="embeddings/oleObject123.bin"/><Relationship Id="rId470" Type="http://schemas.openxmlformats.org/officeDocument/2006/relationships/oleObject" Target="embeddings/oleObject219.bin"/><Relationship Id="rId123" Type="http://schemas.openxmlformats.org/officeDocument/2006/relationships/oleObject" Target="embeddings/oleObject59.bin"/><Relationship Id="rId330" Type="http://schemas.openxmlformats.org/officeDocument/2006/relationships/oleObject" Target="embeddings/oleObject155.bin"/><Relationship Id="rId568" Type="http://schemas.openxmlformats.org/officeDocument/2006/relationships/image" Target="media/image291.wmf"/><Relationship Id="rId775" Type="http://schemas.openxmlformats.org/officeDocument/2006/relationships/oleObject" Target="embeddings/oleObject358.bin"/><Relationship Id="rId982" Type="http://schemas.openxmlformats.org/officeDocument/2006/relationships/image" Target="media/image508.wmf"/><Relationship Id="rId1198" Type="http://schemas.openxmlformats.org/officeDocument/2006/relationships/oleObject" Target="embeddings/oleObject564.bin"/><Relationship Id="rId428" Type="http://schemas.openxmlformats.org/officeDocument/2006/relationships/image" Target="media/image216.wmf"/><Relationship Id="rId635" Type="http://schemas.openxmlformats.org/officeDocument/2006/relationships/image" Target="media/image329.png"/><Relationship Id="rId842" Type="http://schemas.openxmlformats.org/officeDocument/2006/relationships/oleObject" Target="embeddings/oleObject391.bin"/><Relationship Id="rId1058" Type="http://schemas.openxmlformats.org/officeDocument/2006/relationships/image" Target="media/image545.wmf"/><Relationship Id="rId1265" Type="http://schemas.openxmlformats.org/officeDocument/2006/relationships/image" Target="media/image649.wmf"/><Relationship Id="rId1472" Type="http://schemas.openxmlformats.org/officeDocument/2006/relationships/image" Target="media/image753.png"/><Relationship Id="rId702" Type="http://schemas.openxmlformats.org/officeDocument/2006/relationships/image" Target="media/image365.emf"/><Relationship Id="rId1125" Type="http://schemas.openxmlformats.org/officeDocument/2006/relationships/oleObject" Target="embeddings/oleObject528.bin"/><Relationship Id="rId1332" Type="http://schemas.openxmlformats.org/officeDocument/2006/relationships/image" Target="media/image682.wmf"/><Relationship Id="rId1777" Type="http://schemas.openxmlformats.org/officeDocument/2006/relationships/oleObject" Target="embeddings/oleObject847.bin"/><Relationship Id="rId69" Type="http://schemas.openxmlformats.org/officeDocument/2006/relationships/image" Target="media/image31.wmf"/><Relationship Id="rId1637" Type="http://schemas.openxmlformats.org/officeDocument/2006/relationships/image" Target="media/image832.wmf"/><Relationship Id="rId1704" Type="http://schemas.openxmlformats.org/officeDocument/2006/relationships/image" Target="media/image873.wmf"/><Relationship Id="rId285" Type="http://schemas.openxmlformats.org/officeDocument/2006/relationships/oleObject" Target="embeddings/oleObject134.bin"/><Relationship Id="rId492" Type="http://schemas.openxmlformats.org/officeDocument/2006/relationships/oleObject" Target="embeddings/oleObject228.bin"/><Relationship Id="rId797" Type="http://schemas.openxmlformats.org/officeDocument/2006/relationships/oleObject" Target="embeddings/oleObject369.bin"/><Relationship Id="rId145" Type="http://schemas.openxmlformats.org/officeDocument/2006/relationships/oleObject" Target="embeddings/oleObject68.bin"/><Relationship Id="rId352" Type="http://schemas.openxmlformats.org/officeDocument/2006/relationships/oleObject" Target="embeddings/oleObject166.bin"/><Relationship Id="rId1287" Type="http://schemas.openxmlformats.org/officeDocument/2006/relationships/image" Target="media/image660.wmf"/><Relationship Id="rId212" Type="http://schemas.openxmlformats.org/officeDocument/2006/relationships/image" Target="media/image104.wmf"/><Relationship Id="rId657" Type="http://schemas.openxmlformats.org/officeDocument/2006/relationships/oleObject" Target="embeddings/oleObject299.bin"/><Relationship Id="rId864" Type="http://schemas.openxmlformats.org/officeDocument/2006/relationships/oleObject" Target="embeddings/oleObject402.bin"/><Relationship Id="rId1494" Type="http://schemas.openxmlformats.org/officeDocument/2006/relationships/oleObject" Target="embeddings/oleObject714.bin"/><Relationship Id="rId1799" Type="http://schemas.openxmlformats.org/officeDocument/2006/relationships/image" Target="media/image920.wmf"/><Relationship Id="rId517" Type="http://schemas.openxmlformats.org/officeDocument/2006/relationships/oleObject" Target="embeddings/oleObject240.bin"/><Relationship Id="rId724" Type="http://schemas.openxmlformats.org/officeDocument/2006/relationships/image" Target="media/image376.wmf"/><Relationship Id="rId931" Type="http://schemas.openxmlformats.org/officeDocument/2006/relationships/oleObject" Target="embeddings/oleObject434.bin"/><Relationship Id="rId1147" Type="http://schemas.openxmlformats.org/officeDocument/2006/relationships/oleObject" Target="embeddings/oleObject539.bin"/><Relationship Id="rId1354" Type="http://schemas.openxmlformats.org/officeDocument/2006/relationships/oleObject" Target="embeddings/oleObject641.bin"/><Relationship Id="rId1561" Type="http://schemas.openxmlformats.org/officeDocument/2006/relationships/image" Target="media/image792.wmf"/><Relationship Id="rId60" Type="http://schemas.openxmlformats.org/officeDocument/2006/relationships/oleObject" Target="embeddings/oleObject26.bin"/><Relationship Id="rId1007" Type="http://schemas.openxmlformats.org/officeDocument/2006/relationships/image" Target="media/image520.wmf"/><Relationship Id="rId1214" Type="http://schemas.openxmlformats.org/officeDocument/2006/relationships/oleObject" Target="embeddings/oleObject571.bin"/><Relationship Id="rId1421" Type="http://schemas.openxmlformats.org/officeDocument/2006/relationships/image" Target="media/image726.wmf"/><Relationship Id="rId1659" Type="http://schemas.openxmlformats.org/officeDocument/2006/relationships/image" Target="media/image849.png"/><Relationship Id="rId1519" Type="http://schemas.openxmlformats.org/officeDocument/2006/relationships/oleObject" Target="embeddings/oleObject726.bin"/><Relationship Id="rId1726" Type="http://schemas.openxmlformats.org/officeDocument/2006/relationships/oleObject" Target="embeddings/oleObject822.bin"/><Relationship Id="rId18" Type="http://schemas.openxmlformats.org/officeDocument/2006/relationships/image" Target="media/image6.wmf"/><Relationship Id="rId167" Type="http://schemas.openxmlformats.org/officeDocument/2006/relationships/oleObject" Target="embeddings/oleObject79.bin"/><Relationship Id="rId374" Type="http://schemas.openxmlformats.org/officeDocument/2006/relationships/oleObject" Target="embeddings/oleObject176.bin"/><Relationship Id="rId581" Type="http://schemas.openxmlformats.org/officeDocument/2006/relationships/oleObject" Target="embeddings/oleObject269.bin"/></Relationships>
</file>

<file path=word/_rels/footnotes.xml.rels><?xml version="1.0" encoding="UTF-8" standalone="yes"?>
<Relationships xmlns="http://schemas.openxmlformats.org/package/2006/relationships"><Relationship Id="rId1" Type="http://schemas.openxmlformats.org/officeDocument/2006/relationships/hyperlink" Target="http://blog.mrmeyer.com/?p=477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lip_000\Dropbox\Precalc%20Book\Edition%202.0\Formats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5936E-CCA7-4C28-9FA0-9D96873EF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Formats2.dotx</Template>
  <TotalTime>2897</TotalTime>
  <Pages>90</Pages>
  <Words>18587</Words>
  <Characters>105952</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Domain and Range</vt:lpstr>
    </vt:vector>
  </TitlesOfParts>
  <Company/>
  <LinksUpToDate>false</LinksUpToDate>
  <CharactersWithSpaces>124291</CharactersWithSpaces>
  <SharedDoc>false</SharedDoc>
  <HLinks>
    <vt:vector size="126" baseType="variant">
      <vt:variant>
        <vt:i4>1310776</vt:i4>
      </vt:variant>
      <vt:variant>
        <vt:i4>26</vt:i4>
      </vt:variant>
      <vt:variant>
        <vt:i4>0</vt:i4>
      </vt:variant>
      <vt:variant>
        <vt:i4>5</vt:i4>
      </vt:variant>
      <vt:variant>
        <vt:lpwstr/>
      </vt:variant>
      <vt:variant>
        <vt:lpwstr>_Toc273604964</vt:lpwstr>
      </vt:variant>
      <vt:variant>
        <vt:i4>1310776</vt:i4>
      </vt:variant>
      <vt:variant>
        <vt:i4>20</vt:i4>
      </vt:variant>
      <vt:variant>
        <vt:i4>0</vt:i4>
      </vt:variant>
      <vt:variant>
        <vt:i4>5</vt:i4>
      </vt:variant>
      <vt:variant>
        <vt:lpwstr/>
      </vt:variant>
      <vt:variant>
        <vt:lpwstr>_Toc273604963</vt:lpwstr>
      </vt:variant>
      <vt:variant>
        <vt:i4>1310776</vt:i4>
      </vt:variant>
      <vt:variant>
        <vt:i4>14</vt:i4>
      </vt:variant>
      <vt:variant>
        <vt:i4>0</vt:i4>
      </vt:variant>
      <vt:variant>
        <vt:i4>5</vt:i4>
      </vt:variant>
      <vt:variant>
        <vt:lpwstr/>
      </vt:variant>
      <vt:variant>
        <vt:lpwstr>_Toc273604962</vt:lpwstr>
      </vt:variant>
      <vt:variant>
        <vt:i4>1310776</vt:i4>
      </vt:variant>
      <vt:variant>
        <vt:i4>8</vt:i4>
      </vt:variant>
      <vt:variant>
        <vt:i4>0</vt:i4>
      </vt:variant>
      <vt:variant>
        <vt:i4>5</vt:i4>
      </vt:variant>
      <vt:variant>
        <vt:lpwstr/>
      </vt:variant>
      <vt:variant>
        <vt:lpwstr>_Toc273604961</vt:lpwstr>
      </vt:variant>
      <vt:variant>
        <vt:i4>1310776</vt:i4>
      </vt:variant>
      <vt:variant>
        <vt:i4>2</vt:i4>
      </vt:variant>
      <vt:variant>
        <vt:i4>0</vt:i4>
      </vt:variant>
      <vt:variant>
        <vt:i4>5</vt:i4>
      </vt:variant>
      <vt:variant>
        <vt:lpwstr/>
      </vt:variant>
      <vt:variant>
        <vt:lpwstr>_Toc273604960</vt:lpwstr>
      </vt:variant>
      <vt:variant>
        <vt:i4>6750258</vt:i4>
      </vt:variant>
      <vt:variant>
        <vt:i4>0</vt:i4>
      </vt:variant>
      <vt:variant>
        <vt:i4>0</vt:i4>
      </vt:variant>
      <vt:variant>
        <vt:i4>5</vt:i4>
      </vt:variant>
      <vt:variant>
        <vt:lpwstr>http://blog.mrmeyer.com/?p=4778</vt:lpwstr>
      </vt:variant>
      <vt:variant>
        <vt:lpwstr/>
      </vt:variant>
      <vt:variant>
        <vt:i4>2424890</vt:i4>
      </vt:variant>
      <vt:variant>
        <vt:i4>-1</vt:i4>
      </vt:variant>
      <vt:variant>
        <vt:i4>1344</vt:i4>
      </vt:variant>
      <vt:variant>
        <vt:i4>1</vt:i4>
      </vt:variant>
      <vt:variant>
        <vt:lpwstr>http://localhost/imathas/filter/graph/imgs/c1855e7811622d3759d2287faa80aaeb.png</vt:lpwstr>
      </vt:variant>
      <vt:variant>
        <vt:lpwstr/>
      </vt:variant>
      <vt:variant>
        <vt:i4>2293820</vt:i4>
      </vt:variant>
      <vt:variant>
        <vt:i4>-1</vt:i4>
      </vt:variant>
      <vt:variant>
        <vt:i4>1343</vt:i4>
      </vt:variant>
      <vt:variant>
        <vt:i4>1</vt:i4>
      </vt:variant>
      <vt:variant>
        <vt:lpwstr>http://localhost/imathas/filter/graph/imgs/af4828db3e3880d0ed7ab5866878cee2.png</vt:lpwstr>
      </vt:variant>
      <vt:variant>
        <vt:lpwstr/>
      </vt:variant>
      <vt:variant>
        <vt:i4>7995489</vt:i4>
      </vt:variant>
      <vt:variant>
        <vt:i4>-1</vt:i4>
      </vt:variant>
      <vt:variant>
        <vt:i4>1340</vt:i4>
      </vt:variant>
      <vt:variant>
        <vt:i4>1</vt:i4>
      </vt:variant>
      <vt:variant>
        <vt:lpwstr>http://localhost/imathas/filter/graph/imgs/61fb34706de66bc4f7905dcc12c07a7e.png</vt:lpwstr>
      </vt:variant>
      <vt:variant>
        <vt:lpwstr/>
      </vt:variant>
      <vt:variant>
        <vt:i4>7471161</vt:i4>
      </vt:variant>
      <vt:variant>
        <vt:i4>-1</vt:i4>
      </vt:variant>
      <vt:variant>
        <vt:i4>1341</vt:i4>
      </vt:variant>
      <vt:variant>
        <vt:i4>1</vt:i4>
      </vt:variant>
      <vt:variant>
        <vt:lpwstr>http://localhost/imathas/filter/graph/imgs/d9bd441c37a29b1d8ab8d43f4864d437.png</vt:lpwstr>
      </vt:variant>
      <vt:variant>
        <vt:lpwstr/>
      </vt:variant>
      <vt:variant>
        <vt:i4>2556015</vt:i4>
      </vt:variant>
      <vt:variant>
        <vt:i4>-1</vt:i4>
      </vt:variant>
      <vt:variant>
        <vt:i4>1338</vt:i4>
      </vt:variant>
      <vt:variant>
        <vt:i4>1</vt:i4>
      </vt:variant>
      <vt:variant>
        <vt:lpwstr>http://localhost/imathas/filter/graph/imgs/2a45464b16d74a2f766a3f6f4efdc249.png</vt:lpwstr>
      </vt:variant>
      <vt:variant>
        <vt:lpwstr/>
      </vt:variant>
      <vt:variant>
        <vt:i4>3014758</vt:i4>
      </vt:variant>
      <vt:variant>
        <vt:i4>-1</vt:i4>
      </vt:variant>
      <vt:variant>
        <vt:i4>1337</vt:i4>
      </vt:variant>
      <vt:variant>
        <vt:i4>1</vt:i4>
      </vt:variant>
      <vt:variant>
        <vt:lpwstr>http://localhost/imathas/filter/graph/imgs/7576701e6c599bd179a44fd854f9ac10.png</vt:lpwstr>
      </vt:variant>
      <vt:variant>
        <vt:lpwstr/>
      </vt:variant>
      <vt:variant>
        <vt:i4>7995489</vt:i4>
      </vt:variant>
      <vt:variant>
        <vt:i4>-1</vt:i4>
      </vt:variant>
      <vt:variant>
        <vt:i4>1335</vt:i4>
      </vt:variant>
      <vt:variant>
        <vt:i4>1</vt:i4>
      </vt:variant>
      <vt:variant>
        <vt:lpwstr>http://localhost/imathas/filter/graph/imgs/61fb34706de66bc4f7905dcc12c07a7e.png</vt:lpwstr>
      </vt:variant>
      <vt:variant>
        <vt:lpwstr/>
      </vt:variant>
      <vt:variant>
        <vt:i4>7471161</vt:i4>
      </vt:variant>
      <vt:variant>
        <vt:i4>-1</vt:i4>
      </vt:variant>
      <vt:variant>
        <vt:i4>1334</vt:i4>
      </vt:variant>
      <vt:variant>
        <vt:i4>1</vt:i4>
      </vt:variant>
      <vt:variant>
        <vt:lpwstr>http://localhost/imathas/filter/graph/imgs/d9bd441c37a29b1d8ab8d43f4864d437.png</vt:lpwstr>
      </vt:variant>
      <vt:variant>
        <vt:lpwstr/>
      </vt:variant>
      <vt:variant>
        <vt:i4>7798881</vt:i4>
      </vt:variant>
      <vt:variant>
        <vt:i4>-1</vt:i4>
      </vt:variant>
      <vt:variant>
        <vt:i4>1330</vt:i4>
      </vt:variant>
      <vt:variant>
        <vt:i4>1</vt:i4>
      </vt:variant>
      <vt:variant>
        <vt:lpwstr>http://localhost/imathas/filter/graph/imgs/c29742ae2aec3d1f9b3c56656bc5062d.png</vt:lpwstr>
      </vt:variant>
      <vt:variant>
        <vt:lpwstr/>
      </vt:variant>
      <vt:variant>
        <vt:i4>7471161</vt:i4>
      </vt:variant>
      <vt:variant>
        <vt:i4>-1</vt:i4>
      </vt:variant>
      <vt:variant>
        <vt:i4>1339</vt:i4>
      </vt:variant>
      <vt:variant>
        <vt:i4>1</vt:i4>
      </vt:variant>
      <vt:variant>
        <vt:lpwstr>http://localhost/imathas/filter/graph/imgs/d9bd441c37a29b1d8ab8d43f4864d437.png</vt:lpwstr>
      </vt:variant>
      <vt:variant>
        <vt:lpwstr/>
      </vt:variant>
      <vt:variant>
        <vt:i4>3539043</vt:i4>
      </vt:variant>
      <vt:variant>
        <vt:i4>-1</vt:i4>
      </vt:variant>
      <vt:variant>
        <vt:i4>1329</vt:i4>
      </vt:variant>
      <vt:variant>
        <vt:i4>1</vt:i4>
      </vt:variant>
      <vt:variant>
        <vt:lpwstr>http://localhost/filter/graph/imgs/dbdb1392e51b2e666bb7574cfb0a9641.png</vt:lpwstr>
      </vt:variant>
      <vt:variant>
        <vt:lpwstr/>
      </vt:variant>
      <vt:variant>
        <vt:i4>3932257</vt:i4>
      </vt:variant>
      <vt:variant>
        <vt:i4>-1</vt:i4>
      </vt:variant>
      <vt:variant>
        <vt:i4>1336</vt:i4>
      </vt:variant>
      <vt:variant>
        <vt:i4>1</vt:i4>
      </vt:variant>
      <vt:variant>
        <vt:lpwstr>http://localhost/filter/graph/imgs/77983f5019ea62c3cbb24d212dad5245.png</vt:lpwstr>
      </vt:variant>
      <vt:variant>
        <vt:lpwstr/>
      </vt:variant>
      <vt:variant>
        <vt:i4>7798842</vt:i4>
      </vt:variant>
      <vt:variant>
        <vt:i4>-1</vt:i4>
      </vt:variant>
      <vt:variant>
        <vt:i4>1327</vt:i4>
      </vt:variant>
      <vt:variant>
        <vt:i4>1</vt:i4>
      </vt:variant>
      <vt:variant>
        <vt:lpwstr>http://localhost/imathas/filter/graph/imgs/64b781c07123c8fbacb79078abba1348.png</vt:lpwstr>
      </vt:variant>
      <vt:variant>
        <vt:lpwstr/>
      </vt:variant>
      <vt:variant>
        <vt:i4>2359399</vt:i4>
      </vt:variant>
      <vt:variant>
        <vt:i4>-1</vt:i4>
      </vt:variant>
      <vt:variant>
        <vt:i4>1342</vt:i4>
      </vt:variant>
      <vt:variant>
        <vt:i4>1</vt:i4>
      </vt:variant>
      <vt:variant>
        <vt:lpwstr>http://localhost/imathas/filter/graph/imgs/3f218405cda53f017402dd61458db7d6.png</vt:lpwstr>
      </vt:variant>
      <vt:variant>
        <vt:lpwstr/>
      </vt:variant>
      <vt:variant>
        <vt:i4>4259870</vt:i4>
      </vt:variant>
      <vt:variant>
        <vt:i4>-1</vt:i4>
      </vt:variant>
      <vt:variant>
        <vt:i4>1352</vt:i4>
      </vt:variant>
      <vt:variant>
        <vt:i4>1</vt:i4>
      </vt:variant>
      <vt:variant>
        <vt:lpwstr>http://localhost/imathas/filter/graph/svgimg.php?sscr=-7.5%2C7.5%2C-3%2C3%2C1%2C1%2C1%2C1%2C1%2C300%2C200%2Cfunc%2C.8*((x%2B1)%5E2(x-3))%2F((x-2)(x%2B2)%5E2)%2Cnull%2C0%2C0%2C%2C%2Cblack%2C1%2Cnone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 and Range</dc:title>
  <dc:subject/>
  <dc:creator>Pierce College</dc:creator>
  <cp:keywords/>
  <dc:description/>
  <cp:lastModifiedBy> </cp:lastModifiedBy>
  <cp:revision>48</cp:revision>
  <cp:lastPrinted>2017-05-07T18:36:00Z</cp:lastPrinted>
  <dcterms:created xsi:type="dcterms:W3CDTF">2016-11-29T03:53:00Z</dcterms:created>
  <dcterms:modified xsi:type="dcterms:W3CDTF">2022-08-02T17:54:00Z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