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1B588" w14:textId="77777777" w:rsidR="009375F5" w:rsidRDefault="009375F5" w:rsidP="009375F5">
      <w:pPr>
        <w:pStyle w:val="Heading1"/>
      </w:pPr>
      <w:r>
        <w:t>Graph Theory and Network Flows</w:t>
      </w:r>
    </w:p>
    <w:p w14:paraId="51CDD73B" w14:textId="77777777" w:rsidR="009375F5" w:rsidRDefault="009375F5">
      <w:r>
        <w:t xml:space="preserve">In the modern world, planning efficient routes is essential for business and industry, with applications as varied as product distribution, laying new fiber optic lines for broadband internet, and </w:t>
      </w:r>
      <w:r w:rsidR="006C6431">
        <w:t>suggesting new friends</w:t>
      </w:r>
      <w:r>
        <w:t xml:space="preserve"> within social network websites like Facebook.</w:t>
      </w:r>
    </w:p>
    <w:p w14:paraId="60C6CE72" w14:textId="77777777" w:rsidR="009375F5" w:rsidRDefault="009375F5"/>
    <w:p w14:paraId="45EAC75A" w14:textId="77777777" w:rsidR="009375F5" w:rsidRDefault="009375F5">
      <w:r>
        <w:t xml:space="preserve">This field of mathematics started nearly 300 years ago as a look into a mathematical puzzle (we’ll look at it in a bit).  The field has exploded in importance in the last century, both because of the growing complexity of business in a global economy and because of the computational power that computers have provided us.  </w:t>
      </w:r>
    </w:p>
    <w:p w14:paraId="5AEE9CAA" w14:textId="77777777" w:rsidR="009375F5" w:rsidRDefault="009375F5" w:rsidP="009375F5">
      <w:pPr>
        <w:pStyle w:val="Heading2"/>
      </w:pPr>
      <w:r>
        <w:t>Graphs</w:t>
      </w:r>
    </w:p>
    <w:p w14:paraId="0EFCFEDA" w14:textId="77777777" w:rsidR="00B222C2" w:rsidRDefault="00B222C2" w:rsidP="00B222C2">
      <w:pPr>
        <w:pStyle w:val="Heading3"/>
      </w:pPr>
      <w:r>
        <w:t>Drawing Graphs</w:t>
      </w:r>
    </w:p>
    <w:p w14:paraId="1AC9A38D" w14:textId="77777777" w:rsidR="00C54914" w:rsidRPr="00C54914" w:rsidRDefault="00C54914" w:rsidP="00C54914"/>
    <w:p w14:paraId="44940E19" w14:textId="77777777" w:rsidR="00C54914" w:rsidRDefault="00C54914" w:rsidP="00C54914">
      <w:pPr>
        <w:pStyle w:val="ExampleHeader"/>
      </w:pPr>
      <w:r>
        <w:t>Example 1</w:t>
      </w:r>
    </w:p>
    <w:p w14:paraId="7EED9F8F" w14:textId="77777777" w:rsidR="009375F5" w:rsidRDefault="008E65C1" w:rsidP="00C54914">
      <w:pPr>
        <w:pStyle w:val="ExampleBody"/>
      </w:pPr>
      <w:r>
        <w:t xml:space="preserve">Here is </w:t>
      </w:r>
      <w:r w:rsidR="005F38CD">
        <w:t>a portion of a</w:t>
      </w:r>
      <w:r>
        <w:t xml:space="preserve"> housing development from </w:t>
      </w:r>
      <w:r w:rsidR="005F38CD">
        <w:t>Missoula, Montana</w:t>
      </w:r>
      <w:r w:rsidR="005F38CD">
        <w:rPr>
          <w:rStyle w:val="FootnoteReference"/>
        </w:rPr>
        <w:footnoteReference w:id="1"/>
      </w:r>
      <w:r>
        <w:t>.</w:t>
      </w:r>
      <w:r w:rsidR="005F38CD">
        <w:t xml:space="preserve">  As part of her job, the development’s lawn inspector </w:t>
      </w:r>
      <w:proofErr w:type="gramStart"/>
      <w:r w:rsidR="005F38CD">
        <w:t>has to</w:t>
      </w:r>
      <w:proofErr w:type="gramEnd"/>
      <w:r w:rsidR="005F38CD">
        <w:t xml:space="preserve"> walk down every street in the development making sure homeowners’ landscaping conforms to the community requirements.</w:t>
      </w:r>
    </w:p>
    <w:p w14:paraId="7D0F1FEA" w14:textId="77777777" w:rsidR="008E65C1" w:rsidRDefault="008E65C1" w:rsidP="00C54914">
      <w:pPr>
        <w:pStyle w:val="ExampleBody"/>
      </w:pPr>
    </w:p>
    <w:p w14:paraId="484854A9" w14:textId="5CEC12B3" w:rsidR="008E65C1" w:rsidRDefault="007E3B2B" w:rsidP="00C54914">
      <w:pPr>
        <w:pStyle w:val="ExampleBody"/>
      </w:pPr>
      <w:r>
        <w:rPr>
          <w:noProof/>
        </w:rPr>
        <w:drawing>
          <wp:inline distT="0" distB="0" distL="0" distR="0" wp14:anchorId="5BD434A1" wp14:editId="54EE8188">
            <wp:extent cx="5486400" cy="409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095750"/>
                    </a:xfrm>
                    <a:prstGeom prst="rect">
                      <a:avLst/>
                    </a:prstGeom>
                    <a:noFill/>
                    <a:ln>
                      <a:noFill/>
                    </a:ln>
                  </pic:spPr>
                </pic:pic>
              </a:graphicData>
            </a:graphic>
          </wp:inline>
        </w:drawing>
      </w:r>
    </w:p>
    <w:p w14:paraId="19E4AC97" w14:textId="77777777" w:rsidR="000B3907" w:rsidRDefault="000B3907" w:rsidP="00C54914">
      <w:pPr>
        <w:pStyle w:val="ExampleBody"/>
      </w:pPr>
    </w:p>
    <w:p w14:paraId="74BDE47C" w14:textId="77777777" w:rsidR="008E65C1" w:rsidRDefault="008E65C1" w:rsidP="00C54914">
      <w:pPr>
        <w:pStyle w:val="ExampleBody"/>
      </w:pPr>
      <w:r>
        <w:lastRenderedPageBreak/>
        <w:t>Naturally, she want</w:t>
      </w:r>
      <w:r w:rsidR="005F38CD">
        <w:t>s</w:t>
      </w:r>
      <w:r>
        <w:t xml:space="preserve"> to minimize the amount of </w:t>
      </w:r>
      <w:r w:rsidR="005F38CD">
        <w:t>walking</w:t>
      </w:r>
      <w:r>
        <w:t xml:space="preserve"> she </w:t>
      </w:r>
      <w:proofErr w:type="gramStart"/>
      <w:r>
        <w:t>has to</w:t>
      </w:r>
      <w:proofErr w:type="gramEnd"/>
      <w:r>
        <w:t xml:space="preserve"> do.  Is it possible for her to </w:t>
      </w:r>
      <w:r w:rsidR="005F38CD">
        <w:t>walk</w:t>
      </w:r>
      <w:r>
        <w:t xml:space="preserve"> down every street in this development without having to do any backtracking?  While you might be able to answer that question just by looking at the picture for a while, it would be ideal to be able to answer the question for any picture</w:t>
      </w:r>
      <w:r w:rsidR="00F5268E">
        <w:t xml:space="preserve"> regardless of its complexity</w:t>
      </w:r>
      <w:r>
        <w:t>.</w:t>
      </w:r>
    </w:p>
    <w:p w14:paraId="33F35BC3" w14:textId="77777777" w:rsidR="00F5268E" w:rsidRDefault="00F5268E" w:rsidP="00C54914">
      <w:pPr>
        <w:pStyle w:val="ExampleBody"/>
      </w:pPr>
    </w:p>
    <w:p w14:paraId="1A142547" w14:textId="77777777" w:rsidR="003F4A03" w:rsidRDefault="008E65C1" w:rsidP="00C54914">
      <w:pPr>
        <w:pStyle w:val="ExampleBody"/>
      </w:pPr>
      <w:r>
        <w:t xml:space="preserve">To do that, we first need to simplify the picture </w:t>
      </w:r>
      <w:r w:rsidR="003F4A03">
        <w:t>into a form that is easier to work with.  We can do that by drawing a simple line for each street.  Where streets int</w:t>
      </w:r>
      <w:r w:rsidR="00F569AB">
        <w:t>ersect, we will</w:t>
      </w:r>
      <w:r w:rsidR="003F4A03">
        <w:t xml:space="preserve"> place a dot.  </w:t>
      </w:r>
    </w:p>
    <w:p w14:paraId="11E6DBAE" w14:textId="5DF8E01D" w:rsidR="000F48C2" w:rsidRDefault="007E3B2B" w:rsidP="00C54914">
      <w:pPr>
        <w:pStyle w:val="ExampleBody"/>
      </w:pPr>
      <w:r>
        <w:rPr>
          <w:noProof/>
        </w:rPr>
        <mc:AlternateContent>
          <mc:Choice Requires="wpg">
            <w:drawing>
              <wp:anchor distT="0" distB="0" distL="114300" distR="114300" simplePos="0" relativeHeight="251808768" behindDoc="0" locked="0" layoutInCell="1" allowOverlap="1" wp14:anchorId="76F3DDA6" wp14:editId="09C82324">
                <wp:simplePos x="0" y="0"/>
                <wp:positionH relativeFrom="column">
                  <wp:posOffset>0</wp:posOffset>
                </wp:positionH>
                <wp:positionV relativeFrom="paragraph">
                  <wp:posOffset>145415</wp:posOffset>
                </wp:positionV>
                <wp:extent cx="2405380" cy="1948180"/>
                <wp:effectExtent l="9525" t="13970" r="13970" b="9525"/>
                <wp:wrapNone/>
                <wp:docPr id="6273" name="Group 3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5380" cy="1948180"/>
                          <a:chOff x="1095" y="3331"/>
                          <a:chExt cx="3788" cy="3068"/>
                        </a:xfrm>
                      </wpg:grpSpPr>
                      <wps:wsp>
                        <wps:cNvPr id="6274" name="Line 3919"/>
                        <wps:cNvCnPr>
                          <a:cxnSpLocks noChangeShapeType="1"/>
                        </wps:cNvCnPr>
                        <wps:spPr bwMode="auto">
                          <a:xfrm>
                            <a:off x="2565" y="3473"/>
                            <a:ext cx="0" cy="21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75" name="Line 398"/>
                        <wps:cNvCnPr>
                          <a:cxnSpLocks noChangeShapeType="1"/>
                        </wps:cNvCnPr>
                        <wps:spPr bwMode="auto">
                          <a:xfrm>
                            <a:off x="2130" y="5491"/>
                            <a:ext cx="2321" cy="84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76" name="Line 399"/>
                        <wps:cNvCnPr>
                          <a:cxnSpLocks noChangeShapeType="1"/>
                        </wps:cNvCnPr>
                        <wps:spPr bwMode="auto">
                          <a:xfrm flipV="1">
                            <a:off x="4436" y="5556"/>
                            <a:ext cx="297" cy="761"/>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77" name="Line 400"/>
                        <wps:cNvCnPr>
                          <a:cxnSpLocks noChangeShapeType="1"/>
                        </wps:cNvCnPr>
                        <wps:spPr bwMode="auto">
                          <a:xfrm flipH="1" flipV="1">
                            <a:off x="1158" y="4472"/>
                            <a:ext cx="3591" cy="11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78" name="Line 401"/>
                        <wps:cNvCnPr>
                          <a:cxnSpLocks noChangeShapeType="1"/>
                        </wps:cNvCnPr>
                        <wps:spPr bwMode="auto">
                          <a:xfrm flipV="1">
                            <a:off x="2130" y="3403"/>
                            <a:ext cx="2290" cy="207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79" name="Line 402"/>
                        <wps:cNvCnPr>
                          <a:cxnSpLocks noChangeShapeType="1"/>
                        </wps:cNvCnPr>
                        <wps:spPr bwMode="auto">
                          <a:xfrm flipV="1">
                            <a:off x="1173" y="3662"/>
                            <a:ext cx="1459" cy="84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0" name="Line 403"/>
                        <wps:cNvCnPr>
                          <a:cxnSpLocks noChangeShapeType="1"/>
                        </wps:cNvCnPr>
                        <wps:spPr bwMode="auto">
                          <a:xfrm flipH="1" flipV="1">
                            <a:off x="1252" y="3662"/>
                            <a:ext cx="941" cy="24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1" name="Line 404"/>
                        <wps:cNvCnPr>
                          <a:cxnSpLocks noChangeShapeType="1"/>
                        </wps:cNvCnPr>
                        <wps:spPr bwMode="auto">
                          <a:xfrm flipV="1">
                            <a:off x="1722" y="3646"/>
                            <a:ext cx="879" cy="11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2" name="Line 405"/>
                        <wps:cNvCnPr>
                          <a:cxnSpLocks noChangeShapeType="1"/>
                        </wps:cNvCnPr>
                        <wps:spPr bwMode="auto">
                          <a:xfrm flipV="1">
                            <a:off x="1268" y="3436"/>
                            <a:ext cx="1364" cy="21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3" name="Line 406"/>
                        <wps:cNvCnPr>
                          <a:cxnSpLocks noChangeShapeType="1"/>
                        </wps:cNvCnPr>
                        <wps:spPr bwMode="auto">
                          <a:xfrm flipV="1">
                            <a:off x="2648" y="3630"/>
                            <a:ext cx="1552" cy="16"/>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4" name="Line 407"/>
                        <wps:cNvCnPr>
                          <a:cxnSpLocks noChangeShapeType="1"/>
                        </wps:cNvCnPr>
                        <wps:spPr bwMode="auto">
                          <a:xfrm>
                            <a:off x="2632" y="3419"/>
                            <a:ext cx="1788"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5" name="Line 408"/>
                        <wps:cNvCnPr>
                          <a:cxnSpLocks noChangeShapeType="1"/>
                        </wps:cNvCnPr>
                        <wps:spPr bwMode="auto">
                          <a:xfrm flipV="1">
                            <a:off x="3745" y="3727"/>
                            <a:ext cx="1083" cy="1489"/>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6" name="Line 409"/>
                        <wps:cNvCnPr>
                          <a:cxnSpLocks noChangeShapeType="1"/>
                        </wps:cNvCnPr>
                        <wps:spPr bwMode="auto">
                          <a:xfrm>
                            <a:off x="4200" y="3630"/>
                            <a:ext cx="596" cy="9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7" name="Line 410"/>
                        <wps:cNvCnPr>
                          <a:cxnSpLocks noChangeShapeType="1"/>
                        </wps:cNvCnPr>
                        <wps:spPr bwMode="auto">
                          <a:xfrm>
                            <a:off x="1801" y="4148"/>
                            <a:ext cx="1458" cy="37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8" name="Line 411"/>
                        <wps:cNvCnPr>
                          <a:cxnSpLocks noChangeShapeType="1"/>
                        </wps:cNvCnPr>
                        <wps:spPr bwMode="auto">
                          <a:xfrm>
                            <a:off x="3745" y="4067"/>
                            <a:ext cx="738" cy="17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89" name="Oval 380"/>
                        <wps:cNvSpPr>
                          <a:spLocks noChangeArrowheads="1"/>
                        </wps:cNvSpPr>
                        <wps:spPr bwMode="auto">
                          <a:xfrm>
                            <a:off x="1189" y="3590"/>
                            <a:ext cx="150"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0" name="Oval 381"/>
                        <wps:cNvSpPr>
                          <a:spLocks noChangeArrowheads="1"/>
                        </wps:cNvSpPr>
                        <wps:spPr bwMode="auto">
                          <a:xfrm>
                            <a:off x="1095" y="4416"/>
                            <a:ext cx="150"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1" name="Oval 382"/>
                        <wps:cNvSpPr>
                          <a:spLocks noChangeArrowheads="1"/>
                        </wps:cNvSpPr>
                        <wps:spPr bwMode="auto">
                          <a:xfrm>
                            <a:off x="1613" y="3703"/>
                            <a:ext cx="149" cy="15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2" name="Oval 383"/>
                        <wps:cNvSpPr>
                          <a:spLocks noChangeArrowheads="1"/>
                        </wps:cNvSpPr>
                        <wps:spPr bwMode="auto">
                          <a:xfrm>
                            <a:off x="1722" y="4076"/>
                            <a:ext cx="150"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3" name="Oval 384"/>
                        <wps:cNvSpPr>
                          <a:spLocks noChangeArrowheads="1"/>
                        </wps:cNvSpPr>
                        <wps:spPr bwMode="auto">
                          <a:xfrm>
                            <a:off x="2114" y="3833"/>
                            <a:ext cx="150"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4" name="Oval 385"/>
                        <wps:cNvSpPr>
                          <a:spLocks noChangeArrowheads="1"/>
                        </wps:cNvSpPr>
                        <wps:spPr bwMode="auto">
                          <a:xfrm>
                            <a:off x="2502" y="3598"/>
                            <a:ext cx="149"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5" name="Oval 386"/>
                        <wps:cNvSpPr>
                          <a:spLocks noChangeArrowheads="1"/>
                        </wps:cNvSpPr>
                        <wps:spPr bwMode="auto">
                          <a:xfrm>
                            <a:off x="2487" y="3363"/>
                            <a:ext cx="149" cy="15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6" name="Oval 387"/>
                        <wps:cNvSpPr>
                          <a:spLocks noChangeArrowheads="1"/>
                        </wps:cNvSpPr>
                        <wps:spPr bwMode="auto">
                          <a:xfrm>
                            <a:off x="4341" y="3331"/>
                            <a:ext cx="150"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7" name="Oval 388"/>
                        <wps:cNvSpPr>
                          <a:spLocks noChangeArrowheads="1"/>
                        </wps:cNvSpPr>
                        <wps:spPr bwMode="auto">
                          <a:xfrm>
                            <a:off x="4733" y="3655"/>
                            <a:ext cx="150"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8" name="Oval 389"/>
                        <wps:cNvSpPr>
                          <a:spLocks noChangeArrowheads="1"/>
                        </wps:cNvSpPr>
                        <wps:spPr bwMode="auto">
                          <a:xfrm>
                            <a:off x="4106" y="3558"/>
                            <a:ext cx="150"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299" name="Oval 390"/>
                        <wps:cNvSpPr>
                          <a:spLocks noChangeArrowheads="1"/>
                        </wps:cNvSpPr>
                        <wps:spPr bwMode="auto">
                          <a:xfrm>
                            <a:off x="3636" y="3978"/>
                            <a:ext cx="149" cy="15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300" name="Oval 391"/>
                        <wps:cNvSpPr>
                          <a:spLocks noChangeArrowheads="1"/>
                        </wps:cNvSpPr>
                        <wps:spPr bwMode="auto">
                          <a:xfrm>
                            <a:off x="4388" y="4189"/>
                            <a:ext cx="150"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301" name="Oval 392"/>
                        <wps:cNvSpPr>
                          <a:spLocks noChangeArrowheads="1"/>
                        </wps:cNvSpPr>
                        <wps:spPr bwMode="auto">
                          <a:xfrm>
                            <a:off x="3134" y="4432"/>
                            <a:ext cx="149"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302" name="Oval 393"/>
                        <wps:cNvSpPr>
                          <a:spLocks noChangeArrowheads="1"/>
                        </wps:cNvSpPr>
                        <wps:spPr bwMode="auto">
                          <a:xfrm>
                            <a:off x="2663" y="4869"/>
                            <a:ext cx="150"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303" name="Oval 394"/>
                        <wps:cNvSpPr>
                          <a:spLocks noChangeArrowheads="1"/>
                        </wps:cNvSpPr>
                        <wps:spPr bwMode="auto">
                          <a:xfrm>
                            <a:off x="2052" y="5419"/>
                            <a:ext cx="149"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304" name="Oval 395"/>
                        <wps:cNvSpPr>
                          <a:spLocks noChangeArrowheads="1"/>
                        </wps:cNvSpPr>
                        <wps:spPr bwMode="auto">
                          <a:xfrm>
                            <a:off x="3651" y="5176"/>
                            <a:ext cx="150" cy="15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305" name="Oval 396"/>
                        <wps:cNvSpPr>
                          <a:spLocks noChangeArrowheads="1"/>
                        </wps:cNvSpPr>
                        <wps:spPr bwMode="auto">
                          <a:xfrm>
                            <a:off x="4671" y="5500"/>
                            <a:ext cx="149"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6306" name="Oval 397"/>
                        <wps:cNvSpPr>
                          <a:spLocks noChangeArrowheads="1"/>
                        </wps:cNvSpPr>
                        <wps:spPr bwMode="auto">
                          <a:xfrm>
                            <a:off x="4373" y="6245"/>
                            <a:ext cx="149" cy="154"/>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F2FF8" id="Group 3922" o:spid="_x0000_s1026" style="position:absolute;margin-left:0;margin-top:11.45pt;width:189.4pt;height:153.4pt;z-index:251808768" coordorigin="1095,3331" coordsize="3788,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">
                <v:line id="Line 3919" o:spid="_x0000_s1027" style="position:absolute;visibility:visible;mso-wrap-style:square" from="2565,3473" to="2565,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" strokecolor="red"/>
                <v:line id="Line 398" o:spid="_x0000_s1028" style="position:absolute;visibility:visible;mso-wrap-style:square" from="2130,5491" to="445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" strokecolor="red"/>
                <v:line id="Line 399" o:spid="_x0000_s1029" style="position:absolute;flip:y;visibility:visible;mso-wrap-style:square" from="4436,5556" to="4733,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" strokecolor="red"/>
                <v:line id="Line 400" o:spid="_x0000_s1030" style="position:absolute;flip:x y;visibility:visible;mso-wrap-style:square" from="1158,4472" to="4749,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" strokecolor="red"/>
                <v:line id="Line 401" o:spid="_x0000_s1031" style="position:absolute;flip:y;visibility:visible;mso-wrap-style:square" from="2130,3403" to="4420,5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" strokecolor="red"/>
                <v:line id="Line 402" o:spid="_x0000_s1032" style="position:absolute;flip:y;visibility:visible;mso-wrap-style:square" from="1173,3662" to="263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" strokecolor="red"/>
                <v:line id="Line 403" o:spid="_x0000_s1033" style="position:absolute;flip:x y;visibility:visible;mso-wrap-style:square" from="1252,3662" to="219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" strokecolor="red"/>
                <v:line id="Line 404" o:spid="_x0000_s1034" style="position:absolute;flip:y;visibility:visible;mso-wrap-style:square" from="1722,3646" to="2601,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" strokecolor="red"/>
                <v:line id="Line 405" o:spid="_x0000_s1035" style="position:absolute;flip:y;visibility:visible;mso-wrap-style:square" from="1268,3436" to="2632,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" strokecolor="red"/>
                <v:line id="Line 406" o:spid="_x0000_s1036" style="position:absolute;flip:y;visibility:visible;mso-wrap-style:square" from="2648,3630" to="4200,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" strokecolor="red"/>
                <v:line id="Line 407" o:spid="_x0000_s1037" style="position:absolute;visibility:visible;mso-wrap-style:square" from="2632,3419" to="4420,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" strokecolor="red"/>
                <v:line id="Line 408" o:spid="_x0000_s1038" style="position:absolute;flip:y;visibility:visible;mso-wrap-style:square" from="3745,3727" to="4828,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" strokecolor="red"/>
                <v:line id="Line 409" o:spid="_x0000_s1039" style="position:absolute;visibility:visible;mso-wrap-style:square" from="4200,3630" to="4796,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" strokecolor="red"/>
                <v:line id="Line 410" o:spid="_x0000_s1040" style="position:absolute;visibility:visible;mso-wrap-style:square" from="1801,4148" to="3259,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" strokecolor="red"/>
                <v:line id="Line 411" o:spid="_x0000_s1041" style="position:absolute;visibility:visible;mso-wrap-style:square" from="3745,4067" to="448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" strokecolor="red"/>
                <v:oval id="Oval 380" o:spid="_x0000_s1042" style="position:absolute;left:1189;top:3590;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" strokecolor="red"/>
                <v:oval id="Oval 381" o:spid="_x0000_s1043" style="position:absolute;left:1095;top:4416;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" strokecolor="red"/>
                <v:oval id="Oval 382" o:spid="_x0000_s1044" style="position:absolute;left:1613;top:3703;width:14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" strokecolor="red"/>
                <v:oval id="Oval 383" o:spid="_x0000_s1045" style="position:absolute;left:1722;top:4076;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" strokecolor="red"/>
                <v:oval id="Oval 384" o:spid="_x0000_s1046" style="position:absolute;left:2114;top:3833;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" strokecolor="red"/>
                <v:oval id="Oval 385" o:spid="_x0000_s1047" style="position:absolute;left:2502;top:3598;width:14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" strokecolor="red"/>
                <v:oval id="Oval 386" o:spid="_x0000_s1048" style="position:absolute;left:2487;top:3363;width:14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" strokecolor="red"/>
                <v:oval id="Oval 387" o:spid="_x0000_s1049" style="position:absolute;left:4341;top:3331;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" strokecolor="red"/>
                <v:oval id="Oval 388" o:spid="_x0000_s1050" style="position:absolute;left:4733;top:3655;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" strokecolor="red"/>
                <v:oval id="Oval 389" o:spid="_x0000_s1051" style="position:absolute;left:4106;top:3558;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" strokecolor="red"/>
                <v:oval id="Oval 390" o:spid="_x0000_s1052" style="position:absolute;left:3636;top:3978;width:149;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" strokecolor="red"/>
                <v:oval id="Oval 391" o:spid="_x0000_s1053" style="position:absolute;left:4388;top:4189;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" strokecolor="red"/>
                <v:oval id="Oval 392" o:spid="_x0000_s1054" style="position:absolute;left:3134;top:4432;width:14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" strokecolor="red"/>
                <v:oval id="Oval 393" o:spid="_x0000_s1055" style="position:absolute;left:2663;top:4869;width:15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" strokecolor="red"/>
                <v:oval id="Oval 394" o:spid="_x0000_s1056" style="position:absolute;left:2052;top:5419;width:14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" strokecolor="red"/>
                <v:oval id="Oval 395" o:spid="_x0000_s1057" style="position:absolute;left:3651;top:5176;width:1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" strokecolor="red"/>
                <v:oval id="Oval 396" o:spid="_x0000_s1058" style="position:absolute;left:4671;top:5500;width:14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" strokecolor="red"/>
                <v:oval id="Oval 397" o:spid="_x0000_s1059" style="position:absolute;left:4373;top:6245;width:14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" strokecolor="red"/>
              </v:group>
            </w:pict>
          </mc:Fallback>
        </mc:AlternateContent>
      </w:r>
    </w:p>
    <w:p w14:paraId="60864F3E" w14:textId="5680BAD1" w:rsidR="000F48C2" w:rsidRDefault="007E3B2B" w:rsidP="00C54914">
      <w:pPr>
        <w:pStyle w:val="ExampleBody"/>
      </w:pPr>
      <w:r>
        <w:rPr>
          <w:noProof/>
        </w:rPr>
        <mc:AlternateContent>
          <mc:Choice Requires="wpc">
            <w:drawing>
              <wp:anchor distT="0" distB="0" distL="114300" distR="114300" simplePos="0" relativeHeight="251823104" behindDoc="0" locked="0" layoutInCell="1" allowOverlap="1" wp14:anchorId="048B2F5B" wp14:editId="629A5A22">
                <wp:simplePos x="0" y="0"/>
                <wp:positionH relativeFrom="column">
                  <wp:posOffset>2821305</wp:posOffset>
                </wp:positionH>
                <wp:positionV relativeFrom="paragraph">
                  <wp:posOffset>5715</wp:posOffset>
                </wp:positionV>
                <wp:extent cx="2681605" cy="1955165"/>
                <wp:effectExtent l="1905" t="11430" r="2540" b="0"/>
                <wp:wrapSquare wrapText="bothSides"/>
                <wp:docPr id="6272" name="Canvas 5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93" name="AutoShape 5576"/>
                        <wps:cNvCnPr>
                          <a:cxnSpLocks noChangeShapeType="1"/>
                        </wps:cNvCnPr>
                        <wps:spPr bwMode="auto">
                          <a:xfrm>
                            <a:off x="452755" y="281305"/>
                            <a:ext cx="302260" cy="85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4" name="AutoShape 5340"/>
                        <wps:cNvCnPr>
                          <a:cxnSpLocks noChangeShapeType="1"/>
                          <a:stCxn id="6221" idx="6"/>
                          <a:endCxn id="6224" idx="2"/>
                        </wps:cNvCnPr>
                        <wps:spPr bwMode="auto">
                          <a:xfrm flipV="1">
                            <a:off x="1099820" y="48895"/>
                            <a:ext cx="10236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5" name="AutoShape 5341"/>
                        <wps:cNvCnPr>
                          <a:cxnSpLocks noChangeShapeType="1"/>
                          <a:stCxn id="6218" idx="6"/>
                          <a:endCxn id="6221" idx="2"/>
                        </wps:cNvCnPr>
                        <wps:spPr bwMode="auto">
                          <a:xfrm flipV="1">
                            <a:off x="226695" y="69215"/>
                            <a:ext cx="779145"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6" name="AutoShape 5342"/>
                        <wps:cNvCnPr>
                          <a:cxnSpLocks noChangeShapeType="1"/>
                        </wps:cNvCnPr>
                        <wps:spPr bwMode="auto">
                          <a:xfrm>
                            <a:off x="191770" y="180340"/>
                            <a:ext cx="243840" cy="86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 name="AutoShape 5343"/>
                        <wps:cNvCnPr>
                          <a:cxnSpLocks noChangeShapeType="1"/>
                          <a:stCxn id="6227" idx="6"/>
                          <a:endCxn id="6230" idx="2"/>
                        </wps:cNvCnPr>
                        <wps:spPr bwMode="auto">
                          <a:xfrm flipV="1">
                            <a:off x="493395" y="211455"/>
                            <a:ext cx="512445" cy="67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8" name="AutoShape 5344"/>
                        <wps:cNvCnPr>
                          <a:cxnSpLocks noChangeShapeType="1"/>
                          <a:stCxn id="6230" idx="3"/>
                          <a:endCxn id="6236" idx="7"/>
                        </wps:cNvCnPr>
                        <wps:spPr bwMode="auto">
                          <a:xfrm flipH="1">
                            <a:off x="810895" y="245745"/>
                            <a:ext cx="208915" cy="84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9" name="AutoShape 5345"/>
                        <wps:cNvCnPr>
                          <a:cxnSpLocks noChangeShapeType="1"/>
                          <a:stCxn id="6236" idx="3"/>
                          <a:endCxn id="6239" idx="7"/>
                        </wps:cNvCnPr>
                        <wps:spPr bwMode="auto">
                          <a:xfrm flipH="1">
                            <a:off x="566420" y="398780"/>
                            <a:ext cx="179070" cy="83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0" name="AutoShape 5346"/>
                        <wps:cNvCnPr>
                          <a:cxnSpLocks noChangeShapeType="1"/>
                          <a:stCxn id="6239" idx="3"/>
                          <a:endCxn id="6242" idx="7"/>
                        </wps:cNvCnPr>
                        <wps:spPr bwMode="auto">
                          <a:xfrm flipH="1">
                            <a:off x="174625" y="551180"/>
                            <a:ext cx="32639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1" name="AutoShape 5347"/>
                        <wps:cNvCnPr>
                          <a:cxnSpLocks noChangeShapeType="1"/>
                          <a:stCxn id="6239" idx="6"/>
                          <a:endCxn id="6245" idx="2"/>
                        </wps:cNvCnPr>
                        <wps:spPr bwMode="auto">
                          <a:xfrm>
                            <a:off x="580390" y="516890"/>
                            <a:ext cx="788670" cy="224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2" name="AutoShape 5348"/>
                        <wps:cNvCnPr>
                          <a:cxnSpLocks noChangeShapeType="1"/>
                          <a:stCxn id="6242" idx="6"/>
                          <a:endCxn id="6248" idx="1"/>
                        </wps:cNvCnPr>
                        <wps:spPr bwMode="auto">
                          <a:xfrm>
                            <a:off x="188595" y="730885"/>
                            <a:ext cx="899795" cy="25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3" name="AutoShape 5349"/>
                        <wps:cNvCnPr>
                          <a:cxnSpLocks noChangeShapeType="1"/>
                          <a:stCxn id="6248" idx="6"/>
                          <a:endCxn id="6263" idx="1"/>
                        </wps:cNvCnPr>
                        <wps:spPr bwMode="auto">
                          <a:xfrm>
                            <a:off x="1169035" y="1016000"/>
                            <a:ext cx="53721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4" name="AutoShape 5350"/>
                        <wps:cNvCnPr>
                          <a:cxnSpLocks noChangeShapeType="1"/>
                          <a:stCxn id="6263" idx="6"/>
                          <a:endCxn id="6266" idx="1"/>
                        </wps:cNvCnPr>
                        <wps:spPr bwMode="auto">
                          <a:xfrm>
                            <a:off x="1785620" y="1209040"/>
                            <a:ext cx="556895" cy="168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5" name="AutoShape 5351"/>
                        <wps:cNvCnPr>
                          <a:cxnSpLocks noChangeShapeType="1"/>
                          <a:stCxn id="6230" idx="6"/>
                          <a:endCxn id="6233" idx="2"/>
                        </wps:cNvCnPr>
                        <wps:spPr bwMode="auto">
                          <a:xfrm flipV="1">
                            <a:off x="1099820" y="191135"/>
                            <a:ext cx="87630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6" name="AutoShape 5352"/>
                        <wps:cNvCnPr>
                          <a:cxnSpLocks noChangeShapeType="1"/>
                          <a:stCxn id="6233" idx="6"/>
                          <a:endCxn id="6254" idx="2"/>
                        </wps:cNvCnPr>
                        <wps:spPr bwMode="auto">
                          <a:xfrm>
                            <a:off x="2069465" y="191135"/>
                            <a:ext cx="304800" cy="71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7" name="AutoShape 5353"/>
                        <wps:cNvCnPr>
                          <a:cxnSpLocks noChangeShapeType="1"/>
                        </wps:cNvCnPr>
                        <wps:spPr bwMode="auto">
                          <a:xfrm flipH="1">
                            <a:off x="2216785" y="292735"/>
                            <a:ext cx="19050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8" name="AutoShape 5354"/>
                        <wps:cNvCnPr>
                          <a:cxnSpLocks noChangeShapeType="1"/>
                        </wps:cNvCnPr>
                        <wps:spPr bwMode="auto">
                          <a:xfrm flipH="1">
                            <a:off x="1759585" y="617855"/>
                            <a:ext cx="427355" cy="568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9" name="AutoShape 5355"/>
                        <wps:cNvCnPr>
                          <a:cxnSpLocks noChangeShapeType="1"/>
                          <a:stCxn id="6257" idx="6"/>
                          <a:endCxn id="6260" idx="1"/>
                        </wps:cNvCnPr>
                        <wps:spPr bwMode="auto">
                          <a:xfrm>
                            <a:off x="1776095" y="455930"/>
                            <a:ext cx="389890" cy="97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0" name="AutoShape 5356"/>
                        <wps:cNvCnPr>
                          <a:cxnSpLocks noChangeShapeType="1"/>
                          <a:stCxn id="6224" idx="3"/>
                          <a:endCxn id="6233" idx="7"/>
                        </wps:cNvCnPr>
                        <wps:spPr bwMode="auto">
                          <a:xfrm flipH="1">
                            <a:off x="2055495" y="83185"/>
                            <a:ext cx="81915" cy="73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1" name="AutoShape 5357"/>
                        <wps:cNvCnPr>
                          <a:cxnSpLocks noChangeShapeType="1"/>
                          <a:stCxn id="6233" idx="3"/>
                          <a:endCxn id="6257" idx="7"/>
                        </wps:cNvCnPr>
                        <wps:spPr bwMode="auto">
                          <a:xfrm flipH="1">
                            <a:off x="1762125" y="225425"/>
                            <a:ext cx="227965"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2" name="AutoShape 5358"/>
                        <wps:cNvCnPr>
                          <a:cxnSpLocks noChangeShapeType="1"/>
                          <a:stCxn id="6257" idx="3"/>
                          <a:endCxn id="6245" idx="7"/>
                        </wps:cNvCnPr>
                        <wps:spPr bwMode="auto">
                          <a:xfrm flipH="1">
                            <a:off x="1448435" y="490220"/>
                            <a:ext cx="24765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3" name="AutoShape 5359"/>
                        <wps:cNvCnPr>
                          <a:cxnSpLocks noChangeShapeType="1"/>
                          <a:stCxn id="6245" idx="3"/>
                          <a:endCxn id="6248" idx="7"/>
                        </wps:cNvCnPr>
                        <wps:spPr bwMode="auto">
                          <a:xfrm flipH="1">
                            <a:off x="1155065" y="775335"/>
                            <a:ext cx="227965"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4" name="AutoShape 5360"/>
                        <wps:cNvCnPr>
                          <a:cxnSpLocks noChangeShapeType="1"/>
                          <a:stCxn id="6248" idx="3"/>
                          <a:endCxn id="6251" idx="7"/>
                        </wps:cNvCnPr>
                        <wps:spPr bwMode="auto">
                          <a:xfrm flipH="1">
                            <a:off x="772160" y="1050290"/>
                            <a:ext cx="316230" cy="277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5" name="AutoShape 5361"/>
                        <wps:cNvCnPr>
                          <a:cxnSpLocks noChangeShapeType="1"/>
                          <a:stCxn id="6269" idx="7"/>
                          <a:endCxn id="6266" idx="4"/>
                        </wps:cNvCnPr>
                        <wps:spPr bwMode="auto">
                          <a:xfrm flipV="1">
                            <a:off x="2222500" y="1460500"/>
                            <a:ext cx="153035" cy="385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6" name="AutoShape 5362"/>
                        <wps:cNvCnPr>
                          <a:cxnSpLocks noChangeShapeType="1"/>
                          <a:stCxn id="6251" idx="6"/>
                          <a:endCxn id="6269" idx="1"/>
                        </wps:cNvCnPr>
                        <wps:spPr bwMode="auto">
                          <a:xfrm>
                            <a:off x="786130" y="1362075"/>
                            <a:ext cx="1370330" cy="483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217" name="Group 5363"/>
                        <wpg:cNvGrpSpPr>
                          <a:grpSpLocks/>
                        </wpg:cNvGrpSpPr>
                        <wpg:grpSpPr bwMode="auto">
                          <a:xfrm>
                            <a:off x="133350" y="95885"/>
                            <a:ext cx="117475" cy="122555"/>
                            <a:chOff x="3914" y="2405"/>
                            <a:chExt cx="185" cy="193"/>
                          </a:xfrm>
                        </wpg:grpSpPr>
                        <wps:wsp>
                          <wps:cNvPr id="6218" name="Oval 5364"/>
                          <wps:cNvSpPr>
                            <a:spLocks noChangeArrowheads="1"/>
                          </wps:cNvSpPr>
                          <wps:spPr bwMode="auto">
                            <a:xfrm>
                              <a:off x="3914" y="2428"/>
                              <a:ext cx="147"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19" name="Text Box 5365"/>
                          <wps:cNvSpPr txBox="1">
                            <a:spLocks noChangeArrowheads="1"/>
                          </wps:cNvSpPr>
                          <wps:spPr bwMode="auto">
                            <a:xfrm>
                              <a:off x="3932" y="240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FB08A" w14:textId="77777777" w:rsidR="002D1AF8" w:rsidRPr="008974F8" w:rsidRDefault="002D1AF8" w:rsidP="002D1AF8">
                                <w:pPr>
                                  <w:rPr>
                                    <w:sz w:val="14"/>
                                    <w:szCs w:val="14"/>
                                  </w:rPr>
                                </w:pPr>
                                <w:r w:rsidRPr="008974F8">
                                  <w:rPr>
                                    <w:sz w:val="14"/>
                                    <w:szCs w:val="14"/>
                                  </w:rPr>
                                  <w:t>A</w:t>
                                </w:r>
                              </w:p>
                            </w:txbxContent>
                          </wps:txbx>
                          <wps:bodyPr rot="0" vert="horz" wrap="square" lIns="0" tIns="0" rIns="0" bIns="0" anchor="t" anchorCtr="0" upright="1">
                            <a:noAutofit/>
                          </wps:bodyPr>
                        </wps:wsp>
                      </wpg:wgp>
                      <wpg:wgp>
                        <wpg:cNvPr id="6220" name="Group 5366"/>
                        <wpg:cNvGrpSpPr>
                          <a:grpSpLocks/>
                        </wpg:cNvGrpSpPr>
                        <wpg:grpSpPr bwMode="auto">
                          <a:xfrm>
                            <a:off x="1005840" y="17145"/>
                            <a:ext cx="125095" cy="122555"/>
                            <a:chOff x="5256" y="2198"/>
                            <a:chExt cx="197" cy="193"/>
                          </a:xfrm>
                        </wpg:grpSpPr>
                        <wps:wsp>
                          <wps:cNvPr id="6221" name="Oval 5367"/>
                          <wps:cNvSpPr>
                            <a:spLocks noChangeArrowheads="1"/>
                          </wps:cNvSpPr>
                          <wps:spPr bwMode="auto">
                            <a:xfrm>
                              <a:off x="5256" y="2204"/>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2" name="Text Box 5368"/>
                          <wps:cNvSpPr txBox="1">
                            <a:spLocks noChangeArrowheads="1"/>
                          </wps:cNvSpPr>
                          <wps:spPr bwMode="auto">
                            <a:xfrm>
                              <a:off x="5286" y="2198"/>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1BD5" w14:textId="77777777" w:rsidR="002D1AF8" w:rsidRPr="008974F8" w:rsidRDefault="002D1AF8" w:rsidP="002D1AF8">
                                <w:pPr>
                                  <w:rPr>
                                    <w:sz w:val="14"/>
                                    <w:szCs w:val="14"/>
                                  </w:rPr>
                                </w:pPr>
                                <w:r w:rsidRPr="008974F8">
                                  <w:rPr>
                                    <w:sz w:val="14"/>
                                    <w:szCs w:val="14"/>
                                  </w:rPr>
                                  <w:t>B</w:t>
                                </w:r>
                              </w:p>
                            </w:txbxContent>
                          </wps:txbx>
                          <wps:bodyPr rot="0" vert="horz" wrap="square" lIns="0" tIns="0" rIns="0" bIns="0" anchor="t" anchorCtr="0" upright="1">
                            <a:noAutofit/>
                          </wps:bodyPr>
                        </wps:wsp>
                      </wpg:wgp>
                      <wpg:wgp>
                        <wpg:cNvPr id="6223" name="Group 5369"/>
                        <wpg:cNvGrpSpPr>
                          <a:grpSpLocks/>
                        </wpg:cNvGrpSpPr>
                        <wpg:grpSpPr bwMode="auto">
                          <a:xfrm>
                            <a:off x="2123440" y="0"/>
                            <a:ext cx="122555" cy="122555"/>
                            <a:chOff x="7016" y="2171"/>
                            <a:chExt cx="193" cy="193"/>
                          </a:xfrm>
                        </wpg:grpSpPr>
                        <wps:wsp>
                          <wps:cNvPr id="6224" name="Oval 5370"/>
                          <wps:cNvSpPr>
                            <a:spLocks noChangeArrowheads="1"/>
                          </wps:cNvSpPr>
                          <wps:spPr bwMode="auto">
                            <a:xfrm>
                              <a:off x="7016" y="2171"/>
                              <a:ext cx="147"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5" name="Text Box 5371"/>
                          <wps:cNvSpPr txBox="1">
                            <a:spLocks noChangeArrowheads="1"/>
                          </wps:cNvSpPr>
                          <wps:spPr bwMode="auto">
                            <a:xfrm>
                              <a:off x="7042" y="2171"/>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3D90" w14:textId="77777777" w:rsidR="002D1AF8" w:rsidRPr="008974F8" w:rsidRDefault="002D1AF8" w:rsidP="002D1AF8">
                                <w:pPr>
                                  <w:rPr>
                                    <w:sz w:val="14"/>
                                    <w:szCs w:val="14"/>
                                  </w:rPr>
                                </w:pPr>
                                <w:r w:rsidRPr="008974F8">
                                  <w:rPr>
                                    <w:sz w:val="14"/>
                                    <w:szCs w:val="14"/>
                                  </w:rPr>
                                  <w:t>C</w:t>
                                </w:r>
                              </w:p>
                            </w:txbxContent>
                          </wps:txbx>
                          <wps:bodyPr rot="0" vert="horz" wrap="square" lIns="0" tIns="0" rIns="0" bIns="0" anchor="t" anchorCtr="0" upright="1">
                            <a:noAutofit/>
                          </wps:bodyPr>
                        </wps:wsp>
                      </wpg:wgp>
                      <wpg:wgp>
                        <wpg:cNvPr id="6226" name="Group 5372"/>
                        <wpg:cNvGrpSpPr>
                          <a:grpSpLocks/>
                        </wpg:cNvGrpSpPr>
                        <wpg:grpSpPr bwMode="auto">
                          <a:xfrm>
                            <a:off x="399415" y="227965"/>
                            <a:ext cx="123825" cy="122555"/>
                            <a:chOff x="4330" y="2537"/>
                            <a:chExt cx="195" cy="193"/>
                          </a:xfrm>
                        </wpg:grpSpPr>
                        <wps:wsp>
                          <wps:cNvPr id="6227" name="Oval 5373"/>
                          <wps:cNvSpPr>
                            <a:spLocks noChangeArrowheads="1"/>
                          </wps:cNvSpPr>
                          <wps:spPr bwMode="auto">
                            <a:xfrm>
                              <a:off x="4330" y="2540"/>
                              <a:ext cx="148"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8" name="Text Box 5374"/>
                          <wps:cNvSpPr txBox="1">
                            <a:spLocks noChangeArrowheads="1"/>
                          </wps:cNvSpPr>
                          <wps:spPr bwMode="auto">
                            <a:xfrm>
                              <a:off x="4358" y="253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CE9A1" w14:textId="77777777" w:rsidR="002D1AF8" w:rsidRPr="008974F8" w:rsidRDefault="002D1AF8" w:rsidP="002D1AF8">
                                <w:pPr>
                                  <w:rPr>
                                    <w:sz w:val="14"/>
                                    <w:szCs w:val="14"/>
                                  </w:rPr>
                                </w:pPr>
                                <w:r w:rsidRPr="008974F8">
                                  <w:rPr>
                                    <w:sz w:val="14"/>
                                    <w:szCs w:val="14"/>
                                  </w:rPr>
                                  <w:t>D</w:t>
                                </w:r>
                              </w:p>
                            </w:txbxContent>
                          </wps:txbx>
                          <wps:bodyPr rot="0" vert="horz" wrap="square" lIns="0" tIns="0" rIns="0" bIns="0" anchor="t" anchorCtr="0" upright="1">
                            <a:noAutofit/>
                          </wps:bodyPr>
                        </wps:wsp>
                      </wpg:wgp>
                      <wpg:wgp>
                        <wpg:cNvPr id="6229" name="Group 5375"/>
                        <wpg:cNvGrpSpPr>
                          <a:grpSpLocks/>
                        </wpg:cNvGrpSpPr>
                        <wpg:grpSpPr bwMode="auto">
                          <a:xfrm>
                            <a:off x="1005840" y="158115"/>
                            <a:ext cx="124460" cy="122555"/>
                            <a:chOff x="5256" y="2420"/>
                            <a:chExt cx="196" cy="193"/>
                          </a:xfrm>
                        </wpg:grpSpPr>
                        <wps:wsp>
                          <wps:cNvPr id="6230" name="Oval 5376"/>
                          <wps:cNvSpPr>
                            <a:spLocks noChangeArrowheads="1"/>
                          </wps:cNvSpPr>
                          <wps:spPr bwMode="auto">
                            <a:xfrm>
                              <a:off x="5256" y="2428"/>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31" name="Text Box 5377"/>
                          <wps:cNvSpPr txBox="1">
                            <a:spLocks noChangeArrowheads="1"/>
                          </wps:cNvSpPr>
                          <wps:spPr bwMode="auto">
                            <a:xfrm>
                              <a:off x="5285" y="2420"/>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4836" w14:textId="77777777" w:rsidR="002D1AF8" w:rsidRPr="008974F8" w:rsidRDefault="002D1AF8" w:rsidP="002D1AF8">
                                <w:pPr>
                                  <w:rPr>
                                    <w:sz w:val="14"/>
                                    <w:szCs w:val="14"/>
                                  </w:rPr>
                                </w:pPr>
                                <w:r>
                                  <w:rPr>
                                    <w:sz w:val="14"/>
                                    <w:szCs w:val="14"/>
                                  </w:rPr>
                                  <w:t>E</w:t>
                                </w:r>
                              </w:p>
                            </w:txbxContent>
                          </wps:txbx>
                          <wps:bodyPr rot="0" vert="horz" wrap="square" lIns="0" tIns="0" rIns="0" bIns="0" anchor="t" anchorCtr="0" upright="1">
                            <a:noAutofit/>
                          </wps:bodyPr>
                        </wps:wsp>
                      </wpg:wgp>
                      <wpg:wgp>
                        <wpg:cNvPr id="6232" name="Group 5378"/>
                        <wpg:cNvGrpSpPr>
                          <a:grpSpLocks/>
                        </wpg:cNvGrpSpPr>
                        <wpg:grpSpPr bwMode="auto">
                          <a:xfrm>
                            <a:off x="1976120" y="142240"/>
                            <a:ext cx="131445" cy="125095"/>
                            <a:chOff x="6784" y="2395"/>
                            <a:chExt cx="207" cy="197"/>
                          </a:xfrm>
                        </wpg:grpSpPr>
                        <wps:wsp>
                          <wps:cNvPr id="6233" name="Oval 5379"/>
                          <wps:cNvSpPr>
                            <a:spLocks noChangeArrowheads="1"/>
                          </wps:cNvSpPr>
                          <wps:spPr bwMode="auto">
                            <a:xfrm>
                              <a:off x="6784" y="2395"/>
                              <a:ext cx="147"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34" name="Text Box 5380"/>
                          <wps:cNvSpPr txBox="1">
                            <a:spLocks noChangeArrowheads="1"/>
                          </wps:cNvSpPr>
                          <wps:spPr bwMode="auto">
                            <a:xfrm>
                              <a:off x="6824" y="239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82CE7" w14:textId="77777777" w:rsidR="002D1AF8" w:rsidRPr="008974F8" w:rsidRDefault="002D1AF8" w:rsidP="002D1AF8">
                                <w:pPr>
                                  <w:rPr>
                                    <w:sz w:val="14"/>
                                    <w:szCs w:val="14"/>
                                  </w:rPr>
                                </w:pPr>
                                <w:r>
                                  <w:rPr>
                                    <w:sz w:val="14"/>
                                    <w:szCs w:val="14"/>
                                  </w:rPr>
                                  <w:t>F</w:t>
                                </w:r>
                              </w:p>
                            </w:txbxContent>
                          </wps:txbx>
                          <wps:bodyPr rot="0" vert="horz" wrap="square" lIns="0" tIns="0" rIns="0" bIns="0" anchor="t" anchorCtr="0" upright="1">
                            <a:noAutofit/>
                          </wps:bodyPr>
                        </wps:wsp>
                      </wpg:wgp>
                      <wpg:wgp>
                        <wpg:cNvPr id="6235" name="Group 5381"/>
                        <wpg:cNvGrpSpPr>
                          <a:grpSpLocks/>
                        </wpg:cNvGrpSpPr>
                        <wpg:grpSpPr bwMode="auto">
                          <a:xfrm>
                            <a:off x="731520" y="316230"/>
                            <a:ext cx="118745" cy="122555"/>
                            <a:chOff x="4824" y="2669"/>
                            <a:chExt cx="187" cy="193"/>
                          </a:xfrm>
                        </wpg:grpSpPr>
                        <wps:wsp>
                          <wps:cNvPr id="6236" name="Oval 5382"/>
                          <wps:cNvSpPr>
                            <a:spLocks noChangeArrowheads="1"/>
                          </wps:cNvSpPr>
                          <wps:spPr bwMode="auto">
                            <a:xfrm>
                              <a:off x="4824" y="2669"/>
                              <a:ext cx="147"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37" name="Text Box 5383"/>
                          <wps:cNvSpPr txBox="1">
                            <a:spLocks noChangeArrowheads="1"/>
                          </wps:cNvSpPr>
                          <wps:spPr bwMode="auto">
                            <a:xfrm>
                              <a:off x="4844" y="266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8289F" w14:textId="77777777" w:rsidR="002D1AF8" w:rsidRPr="008974F8" w:rsidRDefault="002D1AF8" w:rsidP="002D1AF8">
                                <w:pPr>
                                  <w:rPr>
                                    <w:sz w:val="14"/>
                                    <w:szCs w:val="14"/>
                                  </w:rPr>
                                </w:pPr>
                                <w:r>
                                  <w:rPr>
                                    <w:sz w:val="14"/>
                                    <w:szCs w:val="14"/>
                                  </w:rPr>
                                  <w:t>G</w:t>
                                </w:r>
                              </w:p>
                            </w:txbxContent>
                          </wps:txbx>
                          <wps:bodyPr rot="0" vert="horz" wrap="square" lIns="0" tIns="0" rIns="0" bIns="0" anchor="t" anchorCtr="0" upright="1">
                            <a:noAutofit/>
                          </wps:bodyPr>
                        </wps:wsp>
                      </wpg:wgp>
                      <wpg:wgp>
                        <wpg:cNvPr id="6238" name="Group 5384"/>
                        <wpg:cNvGrpSpPr>
                          <a:grpSpLocks/>
                        </wpg:cNvGrpSpPr>
                        <wpg:grpSpPr bwMode="auto">
                          <a:xfrm>
                            <a:off x="487045" y="468630"/>
                            <a:ext cx="123190" cy="122555"/>
                            <a:chOff x="4439" y="2909"/>
                            <a:chExt cx="194" cy="193"/>
                          </a:xfrm>
                        </wpg:grpSpPr>
                        <wps:wsp>
                          <wps:cNvPr id="6239" name="Oval 5385"/>
                          <wps:cNvSpPr>
                            <a:spLocks noChangeArrowheads="1"/>
                          </wps:cNvSpPr>
                          <wps:spPr bwMode="auto">
                            <a:xfrm>
                              <a:off x="4439" y="2909"/>
                              <a:ext cx="147"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0" name="Text Box 5386"/>
                          <wps:cNvSpPr txBox="1">
                            <a:spLocks noChangeArrowheads="1"/>
                          </wps:cNvSpPr>
                          <wps:spPr bwMode="auto">
                            <a:xfrm>
                              <a:off x="4466" y="290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B488" w14:textId="77777777" w:rsidR="002D1AF8" w:rsidRPr="008974F8" w:rsidRDefault="002D1AF8" w:rsidP="002D1AF8">
                                <w:pPr>
                                  <w:rPr>
                                    <w:sz w:val="14"/>
                                    <w:szCs w:val="14"/>
                                  </w:rPr>
                                </w:pPr>
                                <w:r>
                                  <w:rPr>
                                    <w:sz w:val="14"/>
                                    <w:szCs w:val="14"/>
                                  </w:rPr>
                                  <w:t>H</w:t>
                                </w:r>
                              </w:p>
                            </w:txbxContent>
                          </wps:txbx>
                          <wps:bodyPr rot="0" vert="horz" wrap="square" lIns="0" tIns="0" rIns="0" bIns="0" anchor="t" anchorCtr="0" upright="1">
                            <a:noAutofit/>
                          </wps:bodyPr>
                        </wps:wsp>
                      </wpg:wgp>
                      <wpg:wgp>
                        <wpg:cNvPr id="6241" name="Group 5387"/>
                        <wpg:cNvGrpSpPr>
                          <a:grpSpLocks/>
                        </wpg:cNvGrpSpPr>
                        <wpg:grpSpPr bwMode="auto">
                          <a:xfrm>
                            <a:off x="94615" y="681990"/>
                            <a:ext cx="138430" cy="122555"/>
                            <a:chOff x="3821" y="3245"/>
                            <a:chExt cx="218" cy="193"/>
                          </a:xfrm>
                        </wpg:grpSpPr>
                        <wps:wsp>
                          <wps:cNvPr id="6242" name="Oval 5388"/>
                          <wps:cNvSpPr>
                            <a:spLocks noChangeArrowheads="1"/>
                          </wps:cNvSpPr>
                          <wps:spPr bwMode="auto">
                            <a:xfrm>
                              <a:off x="3821" y="3245"/>
                              <a:ext cx="148"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3" name="Text Box 5389"/>
                          <wps:cNvSpPr txBox="1">
                            <a:spLocks noChangeArrowheads="1"/>
                          </wps:cNvSpPr>
                          <wps:spPr bwMode="auto">
                            <a:xfrm>
                              <a:off x="3872" y="324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5FA0" w14:textId="77777777" w:rsidR="002D1AF8" w:rsidRPr="008974F8" w:rsidRDefault="002D1AF8" w:rsidP="002D1AF8">
                                <w:pPr>
                                  <w:rPr>
                                    <w:sz w:val="14"/>
                                    <w:szCs w:val="14"/>
                                  </w:rPr>
                                </w:pPr>
                                <w:r>
                                  <w:rPr>
                                    <w:sz w:val="14"/>
                                    <w:szCs w:val="14"/>
                                  </w:rPr>
                                  <w:t>I</w:t>
                                </w:r>
                              </w:p>
                            </w:txbxContent>
                          </wps:txbx>
                          <wps:bodyPr rot="0" vert="horz" wrap="square" lIns="0" tIns="0" rIns="0" bIns="0" anchor="t" anchorCtr="0" upright="1">
                            <a:noAutofit/>
                          </wps:bodyPr>
                        </wps:wsp>
                      </wpg:wgp>
                      <wpg:wgp>
                        <wpg:cNvPr id="6244" name="Group 5390"/>
                        <wpg:cNvGrpSpPr>
                          <a:grpSpLocks/>
                        </wpg:cNvGrpSpPr>
                        <wpg:grpSpPr bwMode="auto">
                          <a:xfrm>
                            <a:off x="1369060" y="689610"/>
                            <a:ext cx="136525" cy="122555"/>
                            <a:chOff x="5828" y="3257"/>
                            <a:chExt cx="215" cy="193"/>
                          </a:xfrm>
                        </wpg:grpSpPr>
                        <wps:wsp>
                          <wps:cNvPr id="6245" name="Oval 5391"/>
                          <wps:cNvSpPr>
                            <a:spLocks noChangeArrowheads="1"/>
                          </wps:cNvSpPr>
                          <wps:spPr bwMode="auto">
                            <a:xfrm>
                              <a:off x="5828" y="3261"/>
                              <a:ext cx="147"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6" name="Text Box 5392"/>
                          <wps:cNvSpPr txBox="1">
                            <a:spLocks noChangeArrowheads="1"/>
                          </wps:cNvSpPr>
                          <wps:spPr bwMode="auto">
                            <a:xfrm>
                              <a:off x="5876" y="325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6E4CA" w14:textId="77777777" w:rsidR="002D1AF8" w:rsidRPr="008974F8" w:rsidRDefault="002D1AF8" w:rsidP="002D1AF8">
                                <w:pPr>
                                  <w:rPr>
                                    <w:sz w:val="14"/>
                                    <w:szCs w:val="14"/>
                                  </w:rPr>
                                </w:pPr>
                                <w:r>
                                  <w:rPr>
                                    <w:sz w:val="14"/>
                                    <w:szCs w:val="14"/>
                                  </w:rPr>
                                  <w:t>J</w:t>
                                </w:r>
                              </w:p>
                            </w:txbxContent>
                          </wps:txbx>
                          <wps:bodyPr rot="0" vert="horz" wrap="square" lIns="0" tIns="0" rIns="0" bIns="0" anchor="t" anchorCtr="0" upright="1">
                            <a:noAutofit/>
                          </wps:bodyPr>
                        </wps:wsp>
                      </wpg:wgp>
                      <wpg:wgp>
                        <wpg:cNvPr id="6247" name="Group 5393"/>
                        <wpg:cNvGrpSpPr>
                          <a:grpSpLocks/>
                        </wpg:cNvGrpSpPr>
                        <wpg:grpSpPr bwMode="auto">
                          <a:xfrm>
                            <a:off x="1074420" y="967105"/>
                            <a:ext cx="126365" cy="123190"/>
                            <a:chOff x="5364" y="3694"/>
                            <a:chExt cx="199" cy="194"/>
                          </a:xfrm>
                        </wpg:grpSpPr>
                        <wps:wsp>
                          <wps:cNvPr id="6248" name="Oval 5394"/>
                          <wps:cNvSpPr>
                            <a:spLocks noChangeArrowheads="1"/>
                          </wps:cNvSpPr>
                          <wps:spPr bwMode="auto">
                            <a:xfrm>
                              <a:off x="5364" y="3694"/>
                              <a:ext cx="149"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9" name="Text Box 5395"/>
                          <wps:cNvSpPr txBox="1">
                            <a:spLocks noChangeArrowheads="1"/>
                          </wps:cNvSpPr>
                          <wps:spPr bwMode="auto">
                            <a:xfrm>
                              <a:off x="5396" y="369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94D56" w14:textId="77777777" w:rsidR="002D1AF8" w:rsidRPr="008974F8" w:rsidRDefault="002D1AF8" w:rsidP="002D1AF8">
                                <w:pPr>
                                  <w:rPr>
                                    <w:sz w:val="14"/>
                                    <w:szCs w:val="14"/>
                                  </w:rPr>
                                </w:pPr>
                                <w:r>
                                  <w:rPr>
                                    <w:sz w:val="14"/>
                                    <w:szCs w:val="14"/>
                                  </w:rPr>
                                  <w:t>K</w:t>
                                </w:r>
                              </w:p>
                            </w:txbxContent>
                          </wps:txbx>
                          <wps:bodyPr rot="0" vert="horz" wrap="square" lIns="0" tIns="0" rIns="0" bIns="0" anchor="t" anchorCtr="0" upright="1">
                            <a:noAutofit/>
                          </wps:bodyPr>
                        </wps:wsp>
                      </wpg:wgp>
                      <wpg:wgp>
                        <wpg:cNvPr id="6250" name="Group 5396"/>
                        <wpg:cNvGrpSpPr>
                          <a:grpSpLocks/>
                        </wpg:cNvGrpSpPr>
                        <wpg:grpSpPr bwMode="auto">
                          <a:xfrm>
                            <a:off x="692785" y="1313180"/>
                            <a:ext cx="130810" cy="123825"/>
                            <a:chOff x="4763" y="4239"/>
                            <a:chExt cx="206" cy="195"/>
                          </a:xfrm>
                        </wpg:grpSpPr>
                        <wps:wsp>
                          <wps:cNvPr id="6251" name="Oval 5397"/>
                          <wps:cNvSpPr>
                            <a:spLocks noChangeArrowheads="1"/>
                          </wps:cNvSpPr>
                          <wps:spPr bwMode="auto">
                            <a:xfrm>
                              <a:off x="4763" y="4239"/>
                              <a:ext cx="147"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2" name="Text Box 5398"/>
                          <wps:cNvSpPr txBox="1">
                            <a:spLocks noChangeArrowheads="1"/>
                          </wps:cNvSpPr>
                          <wps:spPr bwMode="auto">
                            <a:xfrm>
                              <a:off x="4802" y="4241"/>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C641B" w14:textId="77777777" w:rsidR="002D1AF8" w:rsidRPr="008974F8" w:rsidRDefault="002D1AF8" w:rsidP="002D1AF8">
                                <w:pPr>
                                  <w:rPr>
                                    <w:sz w:val="14"/>
                                    <w:szCs w:val="14"/>
                                  </w:rPr>
                                </w:pPr>
                                <w:r>
                                  <w:rPr>
                                    <w:sz w:val="14"/>
                                    <w:szCs w:val="14"/>
                                  </w:rPr>
                                  <w:t>L</w:t>
                                </w:r>
                              </w:p>
                            </w:txbxContent>
                          </wps:txbx>
                          <wps:bodyPr rot="0" vert="horz" wrap="square" lIns="0" tIns="0" rIns="0" bIns="0" anchor="t" anchorCtr="0" upright="1">
                            <a:noAutofit/>
                          </wps:bodyPr>
                        </wps:wsp>
                      </wpg:wgp>
                      <wpg:wgp>
                        <wpg:cNvPr id="6253" name="Group 5399"/>
                        <wpg:cNvGrpSpPr>
                          <a:grpSpLocks/>
                        </wpg:cNvGrpSpPr>
                        <wpg:grpSpPr bwMode="auto">
                          <a:xfrm>
                            <a:off x="2374265" y="213995"/>
                            <a:ext cx="116840" cy="123825"/>
                            <a:chOff x="7401" y="2493"/>
                            <a:chExt cx="184" cy="195"/>
                          </a:xfrm>
                        </wpg:grpSpPr>
                        <wps:wsp>
                          <wps:cNvPr id="6254" name="Oval 5400"/>
                          <wps:cNvSpPr>
                            <a:spLocks noChangeArrowheads="1"/>
                          </wps:cNvSpPr>
                          <wps:spPr bwMode="auto">
                            <a:xfrm>
                              <a:off x="7401" y="2493"/>
                              <a:ext cx="148" cy="1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5" name="Text Box 5401"/>
                          <wps:cNvSpPr txBox="1">
                            <a:spLocks noChangeArrowheads="1"/>
                          </wps:cNvSpPr>
                          <wps:spPr bwMode="auto">
                            <a:xfrm>
                              <a:off x="7418" y="249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DDCFA" w14:textId="77777777" w:rsidR="002D1AF8" w:rsidRPr="008974F8" w:rsidRDefault="002D1AF8" w:rsidP="002D1AF8">
                                <w:pPr>
                                  <w:rPr>
                                    <w:sz w:val="14"/>
                                    <w:szCs w:val="14"/>
                                  </w:rPr>
                                </w:pPr>
                                <w:r>
                                  <w:rPr>
                                    <w:sz w:val="14"/>
                                    <w:szCs w:val="14"/>
                                  </w:rPr>
                                  <w:t>M</w:t>
                                </w:r>
                              </w:p>
                            </w:txbxContent>
                          </wps:txbx>
                          <wps:bodyPr rot="0" vert="horz" wrap="square" lIns="0" tIns="0" rIns="0" bIns="0" anchor="t" anchorCtr="0" upright="1">
                            <a:noAutofit/>
                          </wps:bodyPr>
                        </wps:wsp>
                      </wpg:wgp>
                      <wpg:wgp>
                        <wpg:cNvPr id="6256" name="Group 5402"/>
                        <wpg:cNvGrpSpPr>
                          <a:grpSpLocks/>
                        </wpg:cNvGrpSpPr>
                        <wpg:grpSpPr bwMode="auto">
                          <a:xfrm>
                            <a:off x="1682115" y="407670"/>
                            <a:ext cx="120650" cy="122555"/>
                            <a:chOff x="6321" y="2813"/>
                            <a:chExt cx="190" cy="193"/>
                          </a:xfrm>
                        </wpg:grpSpPr>
                        <wps:wsp>
                          <wps:cNvPr id="6257" name="Oval 5403"/>
                          <wps:cNvSpPr>
                            <a:spLocks noChangeArrowheads="1"/>
                          </wps:cNvSpPr>
                          <wps:spPr bwMode="auto">
                            <a:xfrm>
                              <a:off x="6321" y="2813"/>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8" name="Text Box 5404"/>
                          <wps:cNvSpPr txBox="1">
                            <a:spLocks noChangeArrowheads="1"/>
                          </wps:cNvSpPr>
                          <wps:spPr bwMode="auto">
                            <a:xfrm>
                              <a:off x="6344" y="2813"/>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B501" w14:textId="77777777" w:rsidR="002D1AF8" w:rsidRPr="008974F8" w:rsidRDefault="002D1AF8" w:rsidP="002D1AF8">
                                <w:pPr>
                                  <w:rPr>
                                    <w:sz w:val="14"/>
                                    <w:szCs w:val="14"/>
                                  </w:rPr>
                                </w:pPr>
                                <w:r>
                                  <w:rPr>
                                    <w:sz w:val="14"/>
                                    <w:szCs w:val="14"/>
                                  </w:rPr>
                                  <w:t>N</w:t>
                                </w:r>
                              </w:p>
                            </w:txbxContent>
                          </wps:txbx>
                          <wps:bodyPr rot="0" vert="horz" wrap="square" lIns="0" tIns="0" rIns="0" bIns="0" anchor="t" anchorCtr="0" upright="1">
                            <a:noAutofit/>
                          </wps:bodyPr>
                        </wps:wsp>
                      </wpg:wgp>
                      <wpg:wgp>
                        <wpg:cNvPr id="6259" name="Group 5405"/>
                        <wpg:cNvGrpSpPr>
                          <a:grpSpLocks/>
                        </wpg:cNvGrpSpPr>
                        <wpg:grpSpPr bwMode="auto">
                          <a:xfrm>
                            <a:off x="2152015" y="537210"/>
                            <a:ext cx="123190" cy="122555"/>
                            <a:chOff x="7061" y="3017"/>
                            <a:chExt cx="194" cy="193"/>
                          </a:xfrm>
                        </wpg:grpSpPr>
                        <wps:wsp>
                          <wps:cNvPr id="6260" name="Oval 5406"/>
                          <wps:cNvSpPr>
                            <a:spLocks noChangeArrowheads="1"/>
                          </wps:cNvSpPr>
                          <wps:spPr bwMode="auto">
                            <a:xfrm>
                              <a:off x="7061" y="3021"/>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1" name="Text Box 5407"/>
                          <wps:cNvSpPr txBox="1">
                            <a:spLocks noChangeArrowheads="1"/>
                          </wps:cNvSpPr>
                          <wps:spPr bwMode="auto">
                            <a:xfrm>
                              <a:off x="7088" y="301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7CBA" w14:textId="77777777" w:rsidR="002D1AF8" w:rsidRPr="008974F8" w:rsidRDefault="002D1AF8" w:rsidP="002D1AF8">
                                <w:pPr>
                                  <w:rPr>
                                    <w:sz w:val="14"/>
                                    <w:szCs w:val="14"/>
                                  </w:rPr>
                                </w:pPr>
                                <w:r>
                                  <w:rPr>
                                    <w:sz w:val="14"/>
                                    <w:szCs w:val="14"/>
                                  </w:rPr>
                                  <w:t>O</w:t>
                                </w:r>
                              </w:p>
                            </w:txbxContent>
                          </wps:txbx>
                          <wps:bodyPr rot="0" vert="horz" wrap="square" lIns="0" tIns="0" rIns="0" bIns="0" anchor="t" anchorCtr="0" upright="1">
                            <a:noAutofit/>
                          </wps:bodyPr>
                        </wps:wsp>
                      </wpg:wgp>
                      <wpg:wgp>
                        <wpg:cNvPr id="6262" name="Group 5408"/>
                        <wpg:cNvGrpSpPr>
                          <a:grpSpLocks/>
                        </wpg:cNvGrpSpPr>
                        <wpg:grpSpPr bwMode="auto">
                          <a:xfrm>
                            <a:off x="1692910" y="1160145"/>
                            <a:ext cx="128905" cy="124460"/>
                            <a:chOff x="6338" y="3998"/>
                            <a:chExt cx="203" cy="196"/>
                          </a:xfrm>
                        </wpg:grpSpPr>
                        <wps:wsp>
                          <wps:cNvPr id="6263" name="Oval 5409"/>
                          <wps:cNvSpPr>
                            <a:spLocks noChangeArrowheads="1"/>
                          </wps:cNvSpPr>
                          <wps:spPr bwMode="auto">
                            <a:xfrm>
                              <a:off x="6338" y="3998"/>
                              <a:ext cx="146"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4" name="Text Box 5410"/>
                          <wps:cNvSpPr txBox="1">
                            <a:spLocks noChangeArrowheads="1"/>
                          </wps:cNvSpPr>
                          <wps:spPr bwMode="auto">
                            <a:xfrm>
                              <a:off x="6374" y="4001"/>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1D10D" w14:textId="77777777" w:rsidR="002D1AF8" w:rsidRPr="008974F8" w:rsidRDefault="002D1AF8" w:rsidP="002D1AF8">
                                <w:pPr>
                                  <w:rPr>
                                    <w:sz w:val="14"/>
                                    <w:szCs w:val="14"/>
                                  </w:rPr>
                                </w:pPr>
                                <w:r>
                                  <w:rPr>
                                    <w:sz w:val="14"/>
                                    <w:szCs w:val="14"/>
                                  </w:rPr>
                                  <w:t>P</w:t>
                                </w:r>
                              </w:p>
                            </w:txbxContent>
                          </wps:txbx>
                          <wps:bodyPr rot="0" vert="horz" wrap="square" lIns="0" tIns="0" rIns="0" bIns="0" anchor="t" anchorCtr="0" upright="1">
                            <a:noAutofit/>
                          </wps:bodyPr>
                        </wps:wsp>
                      </wpg:wgp>
                      <wpg:wgp>
                        <wpg:cNvPr id="6265" name="Group 5411"/>
                        <wpg:cNvGrpSpPr>
                          <a:grpSpLocks/>
                        </wpg:cNvGrpSpPr>
                        <wpg:grpSpPr bwMode="auto">
                          <a:xfrm>
                            <a:off x="2329180" y="1360170"/>
                            <a:ext cx="121285" cy="122555"/>
                            <a:chOff x="7340" y="4313"/>
                            <a:chExt cx="191" cy="193"/>
                          </a:xfrm>
                        </wpg:grpSpPr>
                        <wps:wsp>
                          <wps:cNvPr id="6266" name="Oval 5412"/>
                          <wps:cNvSpPr>
                            <a:spLocks noChangeArrowheads="1"/>
                          </wps:cNvSpPr>
                          <wps:spPr bwMode="auto">
                            <a:xfrm>
                              <a:off x="7340" y="4319"/>
                              <a:ext cx="146"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7" name="Text Box 5413"/>
                          <wps:cNvSpPr txBox="1">
                            <a:spLocks noChangeArrowheads="1"/>
                          </wps:cNvSpPr>
                          <wps:spPr bwMode="auto">
                            <a:xfrm>
                              <a:off x="7364" y="4313"/>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F20F" w14:textId="77777777" w:rsidR="002D1AF8" w:rsidRPr="008974F8" w:rsidRDefault="002D1AF8" w:rsidP="002D1AF8">
                                <w:pPr>
                                  <w:rPr>
                                    <w:sz w:val="14"/>
                                    <w:szCs w:val="14"/>
                                  </w:rPr>
                                </w:pPr>
                                <w:r>
                                  <w:rPr>
                                    <w:sz w:val="14"/>
                                    <w:szCs w:val="14"/>
                                  </w:rPr>
                                  <w:t>Q</w:t>
                                </w:r>
                              </w:p>
                            </w:txbxContent>
                          </wps:txbx>
                          <wps:bodyPr rot="0" vert="horz" wrap="square" lIns="0" tIns="0" rIns="0" bIns="0" anchor="t" anchorCtr="0" upright="1">
                            <a:noAutofit/>
                          </wps:bodyPr>
                        </wps:wsp>
                      </wpg:wgp>
                      <wpg:wgp>
                        <wpg:cNvPr id="6268" name="Group 5414"/>
                        <wpg:cNvGrpSpPr>
                          <a:grpSpLocks/>
                        </wpg:cNvGrpSpPr>
                        <wpg:grpSpPr bwMode="auto">
                          <a:xfrm>
                            <a:off x="2142490" y="1831975"/>
                            <a:ext cx="125095" cy="123190"/>
                            <a:chOff x="7046" y="5056"/>
                            <a:chExt cx="197" cy="194"/>
                          </a:xfrm>
                        </wpg:grpSpPr>
                        <wps:wsp>
                          <wps:cNvPr id="6269" name="Oval 5415"/>
                          <wps:cNvSpPr>
                            <a:spLocks noChangeArrowheads="1"/>
                          </wps:cNvSpPr>
                          <wps:spPr bwMode="auto">
                            <a:xfrm>
                              <a:off x="7046" y="5056"/>
                              <a:ext cx="148"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70" name="Text Box 5416"/>
                          <wps:cNvSpPr txBox="1">
                            <a:spLocks noChangeArrowheads="1"/>
                          </wps:cNvSpPr>
                          <wps:spPr bwMode="auto">
                            <a:xfrm>
                              <a:off x="7076" y="505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BF967" w14:textId="77777777" w:rsidR="002D1AF8" w:rsidRPr="008974F8" w:rsidRDefault="002D1AF8" w:rsidP="002D1AF8">
                                <w:pPr>
                                  <w:rPr>
                                    <w:sz w:val="14"/>
                                    <w:szCs w:val="14"/>
                                  </w:rPr>
                                </w:pPr>
                                <w:r>
                                  <w:rPr>
                                    <w:sz w:val="14"/>
                                    <w:szCs w:val="14"/>
                                  </w:rPr>
                                  <w:t>R</w:t>
                                </w:r>
                              </w:p>
                            </w:txbxContent>
                          </wps:txbx>
                          <wps:bodyPr rot="0" vert="horz" wrap="square" lIns="0" tIns="0" rIns="0" bIns="0" anchor="t" anchorCtr="0" upright="1">
                            <a:noAutofit/>
                          </wps:bodyPr>
                        </wps:wsp>
                      </wpg:wgp>
                      <wps:wsp>
                        <wps:cNvPr id="6271" name="AutoShape 5417"/>
                        <wps:cNvCnPr>
                          <a:cxnSpLocks noChangeShapeType="1"/>
                          <a:stCxn id="6221" idx="4"/>
                          <a:endCxn id="6230" idx="0"/>
                        </wps:cNvCnPr>
                        <wps:spPr bwMode="auto">
                          <a:xfrm>
                            <a:off x="1052830" y="117475"/>
                            <a:ext cx="635"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48B2F5B" id="Canvas 5338" o:spid="_x0000_s1026" editas="canvas" style="position:absolute;margin-left:222.15pt;margin-top:.45pt;width:211.15pt;height:153.95pt;z-index:251823104" coordsize="26816,1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816;height:19551;visibility:visible;mso-wrap-style:square">
                  <v:fill o:detectmouseclick="t"/>
                  <v:path o:connecttype="none"/>
                </v:shape>
                <v:shapetype id="_x0000_t32" coordsize="21600,21600" o:spt="32" o:oned="t" path="m,l21600,21600e" filled="f">
                  <v:path arrowok="t" fillok="f" o:connecttype="none"/>
                  <o:lock v:ext="edit" shapetype="t"/>
                </v:shapetype>
                <v:shape id="AutoShape 5576" o:spid="_x0000_s1028" type="#_x0000_t32" style="position:absolute;left:4527;top:2813;width:3023;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"/>
                <v:shape id="AutoShape 5340" o:spid="_x0000_s1029" type="#_x0000_t32" style="position:absolute;left:10998;top:488;width:10236;height: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"/>
                <v:shape id="AutoShape 5341" o:spid="_x0000_s1030" type="#_x0000_t32" style="position:absolute;left:2266;top:692;width:7792;height:8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"/>
                <v:shape id="AutoShape 5342" o:spid="_x0000_s1031" type="#_x0000_t32" style="position:absolute;left:1917;top:1803;width:2439;height: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"/>
                <v:shape id="AutoShape 5343" o:spid="_x0000_s1032" type="#_x0000_t32" style="position:absolute;left:4933;top:2114;width:5125;height:6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"/>
                <v:shape id="AutoShape 5344" o:spid="_x0000_s1033" type="#_x0000_t32" style="position:absolute;left:8108;top:2457;width:2090;height:8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"/>
                <v:shape id="AutoShape 5345" o:spid="_x0000_s1034" type="#_x0000_t32" style="position:absolute;left:5664;top:3987;width:1790;height: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"/>
                <v:shape id="AutoShape 5346" o:spid="_x0000_s1035" type="#_x0000_t32" style="position:absolute;left:1746;top:5511;width:3264;height:1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"/>
                <v:shape id="AutoShape 5347" o:spid="_x0000_s1036" type="#_x0000_t32" style="position:absolute;left:5803;top:5168;width:7887;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"/>
                <v:shape id="AutoShape 5348" o:spid="_x0000_s1037" type="#_x0000_t32" style="position:absolute;left:1885;top:7308;width:8998;height:2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"/>
                <v:shape id="AutoShape 5349" o:spid="_x0000_s1038" type="#_x0000_t32" style="position:absolute;left:11690;top:10160;width:5372;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"/>
                <v:shape id="AutoShape 5350" o:spid="_x0000_s1039" type="#_x0000_t32" style="position:absolute;left:17856;top:12090;width:5569;height:1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"/>
                <v:shape id="AutoShape 5351" o:spid="_x0000_s1040" type="#_x0000_t32" style="position:absolute;left:10998;top:1911;width:8763;height: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"/>
                <v:shape id="AutoShape 5352" o:spid="_x0000_s1041" type="#_x0000_t32" style="position:absolute;left:20694;top:1911;width:3048;height: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"/>
                <v:shape id="AutoShape 5353" o:spid="_x0000_s1042" type="#_x0000_t32" style="position:absolute;left:22167;top:2927;width:1905;height:2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"/>
                <v:shape id="AutoShape 5354" o:spid="_x0000_s1043" type="#_x0000_t32" style="position:absolute;left:17595;top:6178;width:4274;height:5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"/>
                <v:shape id="AutoShape 5355" o:spid="_x0000_s1044" type="#_x0000_t32" style="position:absolute;left:17760;top:4559;width:3899;height: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"/>
                <v:shape id="AutoShape 5356" o:spid="_x0000_s1045" type="#_x0000_t32" style="position:absolute;left:20554;top:831;width:820;height: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"/>
                <v:shape id="AutoShape 5357" o:spid="_x0000_s1046" type="#_x0000_t32" style="position:absolute;left:17621;top:2254;width:2279;height:19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"/>
                <v:shape id="AutoShape 5358" o:spid="_x0000_s1047" type="#_x0000_t32" style="position:absolute;left:14484;top:4902;width:2476;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"/>
                <v:shape id="AutoShape 5359" o:spid="_x0000_s1048" type="#_x0000_t32" style="position:absolute;left:11550;top:7753;width:2280;height:2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"/>
                <v:shape id="AutoShape 5360" o:spid="_x0000_s1049" type="#_x0000_t32" style="position:absolute;left:7721;top:10502;width:3162;height:2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"/>
                <v:shape id="AutoShape 5361" o:spid="_x0000_s1050" type="#_x0000_t32" style="position:absolute;left:22225;top:14605;width:1530;height:3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"/>
                <v:shape id="AutoShape 5362" o:spid="_x0000_s1051" type="#_x0000_t32" style="position:absolute;left:7861;top:13620;width:13703;height:4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"/>
                <v:group id="Group 5363" o:spid="_x0000_s1052" style="position:absolute;left:1333;top:958;width:1175;height:1226" coordorigin="3914,2405" coordsize="18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">
                  <v:oval id="Oval 5364" o:spid="_x0000_s1053" style="position:absolute;left:3914;top:2428;width:1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"/>
                  <v:shapetype id="_x0000_t202" coordsize="21600,21600" o:spt="202" path="m,l,21600r21600,l21600,xe">
                    <v:stroke joinstyle="miter"/>
                    <v:path gradientshapeok="t" o:connecttype="rect"/>
                  </v:shapetype>
                  <v:shape id="Text Box 5365" o:spid="_x0000_s1054" type="#_x0000_t202" style="position:absolute;left:3932;top:240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" filled="f" stroked="f">
                    <v:textbox inset="0,0,0,0">
                      <w:txbxContent>
                        <w:p w14:paraId="2AAFB08A" w14:textId="77777777" w:rsidR="002D1AF8" w:rsidRPr="008974F8" w:rsidRDefault="002D1AF8" w:rsidP="002D1AF8">
                          <w:pPr>
                            <w:rPr>
                              <w:sz w:val="14"/>
                              <w:szCs w:val="14"/>
                            </w:rPr>
                          </w:pPr>
                          <w:r w:rsidRPr="008974F8">
                            <w:rPr>
                              <w:sz w:val="14"/>
                              <w:szCs w:val="14"/>
                            </w:rPr>
                            <w:t>A</w:t>
                          </w:r>
                        </w:p>
                      </w:txbxContent>
                    </v:textbox>
                  </v:shape>
                </v:group>
                <v:group id="Group 5366" o:spid="_x0000_s1055" style="position:absolute;left:10058;top:171;width:1251;height:1226" coordorigin="5256,2198" coordsize="1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">
                  <v:oval id="Oval 5367" o:spid="_x0000_s1056" style="position:absolute;left:5256;top:2204;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"/>
                  <v:shape id="Text Box 5368" o:spid="_x0000_s1057" type="#_x0000_t202" style="position:absolute;left:5286;top:2198;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" filled="f" stroked="f">
                    <v:textbox inset="0,0,0,0">
                      <w:txbxContent>
                        <w:p w14:paraId="79681BD5" w14:textId="77777777" w:rsidR="002D1AF8" w:rsidRPr="008974F8" w:rsidRDefault="002D1AF8" w:rsidP="002D1AF8">
                          <w:pPr>
                            <w:rPr>
                              <w:sz w:val="14"/>
                              <w:szCs w:val="14"/>
                            </w:rPr>
                          </w:pPr>
                          <w:r w:rsidRPr="008974F8">
                            <w:rPr>
                              <w:sz w:val="14"/>
                              <w:szCs w:val="14"/>
                            </w:rPr>
                            <w:t>B</w:t>
                          </w:r>
                        </w:p>
                      </w:txbxContent>
                    </v:textbox>
                  </v:shape>
                </v:group>
                <v:group id="Group 5369" o:spid="_x0000_s1058" style="position:absolute;left:21234;width:1225;height:1225" coordorigin="7016,2171"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">
                  <v:oval id="Oval 5370" o:spid="_x0000_s1059" style="position:absolute;left:7016;top:2171;width:14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"/>
                  <v:shape id="Text Box 5371" o:spid="_x0000_s1060" type="#_x0000_t202" style="position:absolute;left:7042;top:2171;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" filled="f" stroked="f">
                    <v:textbox inset="0,0,0,0">
                      <w:txbxContent>
                        <w:p w14:paraId="78843D90" w14:textId="77777777" w:rsidR="002D1AF8" w:rsidRPr="008974F8" w:rsidRDefault="002D1AF8" w:rsidP="002D1AF8">
                          <w:pPr>
                            <w:rPr>
                              <w:sz w:val="14"/>
                              <w:szCs w:val="14"/>
                            </w:rPr>
                          </w:pPr>
                          <w:r w:rsidRPr="008974F8">
                            <w:rPr>
                              <w:sz w:val="14"/>
                              <w:szCs w:val="14"/>
                            </w:rPr>
                            <w:t>C</w:t>
                          </w:r>
                        </w:p>
                      </w:txbxContent>
                    </v:textbox>
                  </v:shape>
                </v:group>
                <v:group id="Group 5372" o:spid="_x0000_s1061" style="position:absolute;left:3994;top:2279;width:1238;height:1226" coordorigin="4330,2537"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">
                  <v:oval id="Oval 5373" o:spid="_x0000_s1062" style="position:absolute;left:4330;top:2540;width:14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"/>
                  <v:shape id="Text Box 5374" o:spid="_x0000_s1063" type="#_x0000_t202" style="position:absolute;left:4358;top:253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" filled="f" stroked="f">
                    <v:textbox inset="0,0,0,0">
                      <w:txbxContent>
                        <w:p w14:paraId="5BECE9A1" w14:textId="77777777" w:rsidR="002D1AF8" w:rsidRPr="008974F8" w:rsidRDefault="002D1AF8" w:rsidP="002D1AF8">
                          <w:pPr>
                            <w:rPr>
                              <w:sz w:val="14"/>
                              <w:szCs w:val="14"/>
                            </w:rPr>
                          </w:pPr>
                          <w:r w:rsidRPr="008974F8">
                            <w:rPr>
                              <w:sz w:val="14"/>
                              <w:szCs w:val="14"/>
                            </w:rPr>
                            <w:t>D</w:t>
                          </w:r>
                        </w:p>
                      </w:txbxContent>
                    </v:textbox>
                  </v:shape>
                </v:group>
                <v:group id="Group 5375" o:spid="_x0000_s1064" style="position:absolute;left:10058;top:1581;width:1245;height:1225" coordorigin="5256,2420" coordsize="1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">
                  <v:oval id="Oval 5376" o:spid="_x0000_s1065" style="position:absolute;left:5256;top:2428;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"/>
                  <v:shape id="Text Box 5377" o:spid="_x0000_s1066" type="#_x0000_t202" style="position:absolute;left:5285;top:2420;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" filled="f" stroked="f">
                    <v:textbox inset="0,0,0,0">
                      <w:txbxContent>
                        <w:p w14:paraId="60EE4836" w14:textId="77777777" w:rsidR="002D1AF8" w:rsidRPr="008974F8" w:rsidRDefault="002D1AF8" w:rsidP="002D1AF8">
                          <w:pPr>
                            <w:rPr>
                              <w:sz w:val="14"/>
                              <w:szCs w:val="14"/>
                            </w:rPr>
                          </w:pPr>
                          <w:r>
                            <w:rPr>
                              <w:sz w:val="14"/>
                              <w:szCs w:val="14"/>
                            </w:rPr>
                            <w:t>E</w:t>
                          </w:r>
                        </w:p>
                      </w:txbxContent>
                    </v:textbox>
                  </v:shape>
                </v:group>
                <v:group id="Group 5378" o:spid="_x0000_s1067" style="position:absolute;left:19761;top:1422;width:1314;height:1251" coordorigin="6784,2395"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">
                  <v:oval id="Oval 5379" o:spid="_x0000_s1068" style="position:absolute;left:6784;top:2395;width:14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"/>
                  <v:shape id="Text Box 5380" o:spid="_x0000_s1069" type="#_x0000_t202" style="position:absolute;left:6824;top:239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" filled="f" stroked="f">
                    <v:textbox inset="0,0,0,0">
                      <w:txbxContent>
                        <w:p w14:paraId="4EB82CE7" w14:textId="77777777" w:rsidR="002D1AF8" w:rsidRPr="008974F8" w:rsidRDefault="002D1AF8" w:rsidP="002D1AF8">
                          <w:pPr>
                            <w:rPr>
                              <w:sz w:val="14"/>
                              <w:szCs w:val="14"/>
                            </w:rPr>
                          </w:pPr>
                          <w:r>
                            <w:rPr>
                              <w:sz w:val="14"/>
                              <w:szCs w:val="14"/>
                            </w:rPr>
                            <w:t>F</w:t>
                          </w:r>
                        </w:p>
                      </w:txbxContent>
                    </v:textbox>
                  </v:shape>
                </v:group>
                <v:group id="Group 5381" o:spid="_x0000_s1070" style="position:absolute;left:7315;top:3162;width:1187;height:1225" coordorigin="4824,2669" coordsize="18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">
                  <v:oval id="Oval 5382" o:spid="_x0000_s1071" style="position:absolute;left:4824;top:2669;width:1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"/>
                  <v:shape id="Text Box 5383" o:spid="_x0000_s1072" type="#_x0000_t202" style="position:absolute;left:4844;top:266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" filled="f" stroked="f">
                    <v:textbox inset="0,0,0,0">
                      <w:txbxContent>
                        <w:p w14:paraId="2528289F" w14:textId="77777777" w:rsidR="002D1AF8" w:rsidRPr="008974F8" w:rsidRDefault="002D1AF8" w:rsidP="002D1AF8">
                          <w:pPr>
                            <w:rPr>
                              <w:sz w:val="14"/>
                              <w:szCs w:val="14"/>
                            </w:rPr>
                          </w:pPr>
                          <w:r>
                            <w:rPr>
                              <w:sz w:val="14"/>
                              <w:szCs w:val="14"/>
                            </w:rPr>
                            <w:t>G</w:t>
                          </w:r>
                        </w:p>
                      </w:txbxContent>
                    </v:textbox>
                  </v:shape>
                </v:group>
                <v:group id="Group 5384" o:spid="_x0000_s1073" style="position:absolute;left:4870;top:4686;width:1232;height:1225" coordorigin="4439,2909"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">
                  <v:oval id="Oval 5385" o:spid="_x0000_s1074" style="position:absolute;left:4439;top:2909;width:1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"/>
                  <v:shape id="Text Box 5386" o:spid="_x0000_s1075" type="#_x0000_t202" style="position:absolute;left:4466;top:290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" filled="f" stroked="f">
                    <v:textbox inset="0,0,0,0">
                      <w:txbxContent>
                        <w:p w14:paraId="0F37B488" w14:textId="77777777" w:rsidR="002D1AF8" w:rsidRPr="008974F8" w:rsidRDefault="002D1AF8" w:rsidP="002D1AF8">
                          <w:pPr>
                            <w:rPr>
                              <w:sz w:val="14"/>
                              <w:szCs w:val="14"/>
                            </w:rPr>
                          </w:pPr>
                          <w:r>
                            <w:rPr>
                              <w:sz w:val="14"/>
                              <w:szCs w:val="14"/>
                            </w:rPr>
                            <w:t>H</w:t>
                          </w:r>
                        </w:p>
                      </w:txbxContent>
                    </v:textbox>
                  </v:shape>
                </v:group>
                <v:group id="Group 5387" o:spid="_x0000_s1076" style="position:absolute;left:946;top:6819;width:1384;height:1226" coordorigin="3821,3245" coordsize="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">
                  <v:oval id="Oval 5388" o:spid="_x0000_s1077" style="position:absolute;left:3821;top:3245;width:14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"/>
                  <v:shape id="Text Box 5389" o:spid="_x0000_s1078" type="#_x0000_t202" style="position:absolute;left:3872;top:324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" filled="f" stroked="f">
                    <v:textbox inset="0,0,0,0">
                      <w:txbxContent>
                        <w:p w14:paraId="3E805FA0" w14:textId="77777777" w:rsidR="002D1AF8" w:rsidRPr="008974F8" w:rsidRDefault="002D1AF8" w:rsidP="002D1AF8">
                          <w:pPr>
                            <w:rPr>
                              <w:sz w:val="14"/>
                              <w:szCs w:val="14"/>
                            </w:rPr>
                          </w:pPr>
                          <w:r>
                            <w:rPr>
                              <w:sz w:val="14"/>
                              <w:szCs w:val="14"/>
                            </w:rPr>
                            <w:t>I</w:t>
                          </w:r>
                        </w:p>
                      </w:txbxContent>
                    </v:textbox>
                  </v:shape>
                </v:group>
                <v:group id="Group 5390" o:spid="_x0000_s1079" style="position:absolute;left:13690;top:6896;width:1365;height:1225" coordorigin="5828,3257" coordsize="21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">
                  <v:oval id="Oval 5391" o:spid="_x0000_s1080" style="position:absolute;left:5828;top:3261;width:14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"/>
                  <v:shape id="Text Box 5392" o:spid="_x0000_s1081" type="#_x0000_t202" style="position:absolute;left:5876;top:325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" filled="f" stroked="f">
                    <v:textbox inset="0,0,0,0">
                      <w:txbxContent>
                        <w:p w14:paraId="2A16E4CA" w14:textId="77777777" w:rsidR="002D1AF8" w:rsidRPr="008974F8" w:rsidRDefault="002D1AF8" w:rsidP="002D1AF8">
                          <w:pPr>
                            <w:rPr>
                              <w:sz w:val="14"/>
                              <w:szCs w:val="14"/>
                            </w:rPr>
                          </w:pPr>
                          <w:r>
                            <w:rPr>
                              <w:sz w:val="14"/>
                              <w:szCs w:val="14"/>
                            </w:rPr>
                            <w:t>J</w:t>
                          </w:r>
                        </w:p>
                      </w:txbxContent>
                    </v:textbox>
                  </v:shape>
                </v:group>
                <v:group id="Group 5393" o:spid="_x0000_s1082" style="position:absolute;left:10744;top:9671;width:1263;height:1231" coordorigin="5364,3694"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">
                  <v:oval id="Oval 5394" o:spid="_x0000_s1083" style="position:absolute;left:5364;top:3694;width:14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"/>
                  <v:shape id="Text Box 5395" o:spid="_x0000_s1084" type="#_x0000_t202" style="position:absolute;left:5396;top:369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" filled="f" stroked="f">
                    <v:textbox inset="0,0,0,0">
                      <w:txbxContent>
                        <w:p w14:paraId="6DC94D56" w14:textId="77777777" w:rsidR="002D1AF8" w:rsidRPr="008974F8" w:rsidRDefault="002D1AF8" w:rsidP="002D1AF8">
                          <w:pPr>
                            <w:rPr>
                              <w:sz w:val="14"/>
                              <w:szCs w:val="14"/>
                            </w:rPr>
                          </w:pPr>
                          <w:r>
                            <w:rPr>
                              <w:sz w:val="14"/>
                              <w:szCs w:val="14"/>
                            </w:rPr>
                            <w:t>K</w:t>
                          </w:r>
                        </w:p>
                      </w:txbxContent>
                    </v:textbox>
                  </v:shape>
                </v:group>
                <v:group id="Group 5396" o:spid="_x0000_s1085" style="position:absolute;left:6927;top:13131;width:1308;height:1239" coordorigin="4763,4239" coordsize="2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">
                  <v:oval id="Oval 5397" o:spid="_x0000_s1086" style="position:absolute;left:4763;top:4239;width:14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"/>
                  <v:shape id="Text Box 5398" o:spid="_x0000_s1087" type="#_x0000_t202" style="position:absolute;left:4802;top:4241;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" filled="f" stroked="f">
                    <v:textbox inset="0,0,0,0">
                      <w:txbxContent>
                        <w:p w14:paraId="0ADC641B" w14:textId="77777777" w:rsidR="002D1AF8" w:rsidRPr="008974F8" w:rsidRDefault="002D1AF8" w:rsidP="002D1AF8">
                          <w:pPr>
                            <w:rPr>
                              <w:sz w:val="14"/>
                              <w:szCs w:val="14"/>
                            </w:rPr>
                          </w:pPr>
                          <w:r>
                            <w:rPr>
                              <w:sz w:val="14"/>
                              <w:szCs w:val="14"/>
                            </w:rPr>
                            <w:t>L</w:t>
                          </w:r>
                        </w:p>
                      </w:txbxContent>
                    </v:textbox>
                  </v:shape>
                </v:group>
                <v:group id="Group 5399" o:spid="_x0000_s1088" style="position:absolute;left:23742;top:2139;width:1169;height:1239" coordorigin="7401,2493" coordsize="18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">
                  <v:oval id="Oval 5400" o:spid="_x0000_s1089" style="position:absolute;left:7401;top:2493;width:14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"/>
                  <v:shape id="Text Box 5401" o:spid="_x0000_s1090" type="#_x0000_t202" style="position:absolute;left:7418;top:249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" filled="f" stroked="f">
                    <v:textbox inset="0,0,0,0">
                      <w:txbxContent>
                        <w:p w14:paraId="43ADDCFA" w14:textId="77777777" w:rsidR="002D1AF8" w:rsidRPr="008974F8" w:rsidRDefault="002D1AF8" w:rsidP="002D1AF8">
                          <w:pPr>
                            <w:rPr>
                              <w:sz w:val="14"/>
                              <w:szCs w:val="14"/>
                            </w:rPr>
                          </w:pPr>
                          <w:r>
                            <w:rPr>
                              <w:sz w:val="14"/>
                              <w:szCs w:val="14"/>
                            </w:rPr>
                            <w:t>M</w:t>
                          </w:r>
                        </w:p>
                      </w:txbxContent>
                    </v:textbox>
                  </v:shape>
                </v:group>
                <v:group id="Group 5402" o:spid="_x0000_s1091" style="position:absolute;left:16821;top:4076;width:1206;height:1226" coordorigin="6321,2813" coordsize="19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">
                  <v:oval id="Oval 5403" o:spid="_x0000_s1092" style="position:absolute;left:6321;top:2813;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"/>
                  <v:shape id="Text Box 5404" o:spid="_x0000_s1093" type="#_x0000_t202" style="position:absolute;left:6344;top:2813;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" filled="f" stroked="f">
                    <v:textbox inset="0,0,0,0">
                      <w:txbxContent>
                        <w:p w14:paraId="19AAB501" w14:textId="77777777" w:rsidR="002D1AF8" w:rsidRPr="008974F8" w:rsidRDefault="002D1AF8" w:rsidP="002D1AF8">
                          <w:pPr>
                            <w:rPr>
                              <w:sz w:val="14"/>
                              <w:szCs w:val="14"/>
                            </w:rPr>
                          </w:pPr>
                          <w:r>
                            <w:rPr>
                              <w:sz w:val="14"/>
                              <w:szCs w:val="14"/>
                            </w:rPr>
                            <w:t>N</w:t>
                          </w:r>
                        </w:p>
                      </w:txbxContent>
                    </v:textbox>
                  </v:shape>
                </v:group>
                <v:group id="Group 5405" o:spid="_x0000_s1094" style="position:absolute;left:21520;top:5372;width:1232;height:1225" coordorigin="7061,3017"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">
                  <v:oval id="Oval 5406" o:spid="_x0000_s1095" style="position:absolute;left:7061;top:3021;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"/>
                  <v:shape id="Text Box 5407" o:spid="_x0000_s1096" type="#_x0000_t202" style="position:absolute;left:7088;top:301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" filled="f" stroked="f">
                    <v:textbox inset="0,0,0,0">
                      <w:txbxContent>
                        <w:p w14:paraId="149C7CBA" w14:textId="77777777" w:rsidR="002D1AF8" w:rsidRPr="008974F8" w:rsidRDefault="002D1AF8" w:rsidP="002D1AF8">
                          <w:pPr>
                            <w:rPr>
                              <w:sz w:val="14"/>
                              <w:szCs w:val="14"/>
                            </w:rPr>
                          </w:pPr>
                          <w:r>
                            <w:rPr>
                              <w:sz w:val="14"/>
                              <w:szCs w:val="14"/>
                            </w:rPr>
                            <w:t>O</w:t>
                          </w:r>
                        </w:p>
                      </w:txbxContent>
                    </v:textbox>
                  </v:shape>
                </v:group>
                <v:group id="Group 5408" o:spid="_x0000_s1097" style="position:absolute;left:16929;top:11601;width:1289;height:1245" coordorigin="6338,3998" coordsize="2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">
                  <v:oval id="Oval 5409" o:spid="_x0000_s1098" style="position:absolute;left:6338;top:3998;width:14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"/>
                  <v:shape id="Text Box 5410" o:spid="_x0000_s1099" type="#_x0000_t202" style="position:absolute;left:6374;top:4001;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" filled="f" stroked="f">
                    <v:textbox inset="0,0,0,0">
                      <w:txbxContent>
                        <w:p w14:paraId="3D31D10D" w14:textId="77777777" w:rsidR="002D1AF8" w:rsidRPr="008974F8" w:rsidRDefault="002D1AF8" w:rsidP="002D1AF8">
                          <w:pPr>
                            <w:rPr>
                              <w:sz w:val="14"/>
                              <w:szCs w:val="14"/>
                            </w:rPr>
                          </w:pPr>
                          <w:r>
                            <w:rPr>
                              <w:sz w:val="14"/>
                              <w:szCs w:val="14"/>
                            </w:rPr>
                            <w:t>P</w:t>
                          </w:r>
                        </w:p>
                      </w:txbxContent>
                    </v:textbox>
                  </v:shape>
                </v:group>
                <v:group id="Group 5411" o:spid="_x0000_s1100" style="position:absolute;left:23291;top:13601;width:1213;height:1226" coordorigin="7340,4313" coordsize="19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">
                  <v:oval id="Oval 5412" o:spid="_x0000_s1101" style="position:absolute;left:7340;top:4319;width:14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"/>
                  <v:shape id="Text Box 5413" o:spid="_x0000_s1102" type="#_x0000_t202" style="position:absolute;left:7364;top:4313;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" filled="f" stroked="f">
                    <v:textbox inset="0,0,0,0">
                      <w:txbxContent>
                        <w:p w14:paraId="64FAF20F" w14:textId="77777777" w:rsidR="002D1AF8" w:rsidRPr="008974F8" w:rsidRDefault="002D1AF8" w:rsidP="002D1AF8">
                          <w:pPr>
                            <w:rPr>
                              <w:sz w:val="14"/>
                              <w:szCs w:val="14"/>
                            </w:rPr>
                          </w:pPr>
                          <w:r>
                            <w:rPr>
                              <w:sz w:val="14"/>
                              <w:szCs w:val="14"/>
                            </w:rPr>
                            <w:t>Q</w:t>
                          </w:r>
                        </w:p>
                      </w:txbxContent>
                    </v:textbox>
                  </v:shape>
                </v:group>
                <v:group id="Group 5414" o:spid="_x0000_s1103" style="position:absolute;left:21424;top:18319;width:1251;height:1232" coordorigin="7046,5056" coordsize="19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">
                  <v:oval id="Oval 5415" o:spid="_x0000_s1104" style="position:absolute;left:7046;top:5056;width:14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"/>
                  <v:shape id="Text Box 5416" o:spid="_x0000_s1105" type="#_x0000_t202" style="position:absolute;left:7076;top:505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" filled="f" stroked="f">
                    <v:textbox inset="0,0,0,0">
                      <w:txbxContent>
                        <w:p w14:paraId="4C4BF967" w14:textId="77777777" w:rsidR="002D1AF8" w:rsidRPr="008974F8" w:rsidRDefault="002D1AF8" w:rsidP="002D1AF8">
                          <w:pPr>
                            <w:rPr>
                              <w:sz w:val="14"/>
                              <w:szCs w:val="14"/>
                            </w:rPr>
                          </w:pPr>
                          <w:r>
                            <w:rPr>
                              <w:sz w:val="14"/>
                              <w:szCs w:val="14"/>
                            </w:rPr>
                            <w:t>R</w:t>
                          </w:r>
                        </w:p>
                      </w:txbxContent>
                    </v:textbox>
                  </v:shape>
                </v:group>
                <v:shape id="AutoShape 5417" o:spid="_x0000_s1106" type="#_x0000_t32" style="position:absolute;left:10528;top:1174;width:6;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"/>
                <w10:wrap type="square"/>
              </v:group>
            </w:pict>
          </mc:Fallback>
        </mc:AlternateContent>
      </w:r>
      <w:r>
        <w:rPr>
          <w:noProof/>
        </w:rPr>
        <w:drawing>
          <wp:inline distT="0" distB="0" distL="0" distR="0" wp14:anchorId="6AA467E2" wp14:editId="5D6F41DE">
            <wp:extent cx="2514600" cy="1876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p w14:paraId="1B9ADDBC" w14:textId="77777777" w:rsidR="000F48C2" w:rsidRDefault="000F48C2" w:rsidP="009375F5"/>
    <w:p w14:paraId="1F393177" w14:textId="77777777" w:rsidR="00C54914" w:rsidRDefault="003F4A03" w:rsidP="009375F5">
      <w:r>
        <w:t xml:space="preserve">This type of simplified picture is called a </w:t>
      </w:r>
      <w:r>
        <w:rPr>
          <w:b/>
        </w:rPr>
        <w:t>graph</w:t>
      </w:r>
      <w:r>
        <w:t xml:space="preserve">.  </w:t>
      </w:r>
    </w:p>
    <w:p w14:paraId="702B7699" w14:textId="77777777" w:rsidR="00C54914" w:rsidRDefault="00C54914" w:rsidP="009375F5"/>
    <w:p w14:paraId="4E71B9A7" w14:textId="77777777" w:rsidR="00C54914" w:rsidRDefault="00C54914" w:rsidP="009375F5"/>
    <w:p w14:paraId="7BEC0F0F" w14:textId="77777777" w:rsidR="00C54914" w:rsidRDefault="00C54914" w:rsidP="00C54914">
      <w:pPr>
        <w:pStyle w:val="DefinitionHeader"/>
      </w:pPr>
      <w:r>
        <w:t>Graphs, Vertices, and Edges</w:t>
      </w:r>
    </w:p>
    <w:p w14:paraId="2A0AB906" w14:textId="77777777" w:rsidR="00C54914" w:rsidRDefault="003F4A03" w:rsidP="00C54914">
      <w:pPr>
        <w:pStyle w:val="DefinitionBody"/>
      </w:pPr>
      <w:r>
        <w:t xml:space="preserve">A </w:t>
      </w:r>
      <w:r w:rsidRPr="00C54914">
        <w:rPr>
          <w:b/>
        </w:rPr>
        <w:t>graph</w:t>
      </w:r>
      <w:r>
        <w:t xml:space="preserve"> consists of a set of dots, called </w:t>
      </w:r>
      <w:r>
        <w:rPr>
          <w:b/>
        </w:rPr>
        <w:t>vertices</w:t>
      </w:r>
      <w:r>
        <w:t xml:space="preserve">, and a set of </w:t>
      </w:r>
      <w:r>
        <w:rPr>
          <w:b/>
        </w:rPr>
        <w:t>edges</w:t>
      </w:r>
      <w:r>
        <w:t xml:space="preserve"> connecting pairs of vertices.  </w:t>
      </w:r>
    </w:p>
    <w:p w14:paraId="7868D758" w14:textId="77777777" w:rsidR="00C54914" w:rsidRDefault="00C54914" w:rsidP="009375F5"/>
    <w:p w14:paraId="691A45B3" w14:textId="77777777" w:rsidR="00C54914" w:rsidRDefault="00C54914" w:rsidP="009375F5"/>
    <w:p w14:paraId="2FF0D240" w14:textId="77777777" w:rsidR="00C54914" w:rsidRDefault="003F4A03" w:rsidP="009375F5">
      <w:r>
        <w:t>While we drew our original graph to correspond with the picture we had, there is nothing particularly important about the layout</w:t>
      </w:r>
      <w:r w:rsidR="00D241D7">
        <w:t xml:space="preserve"> when we analyze a graph</w:t>
      </w:r>
      <w:r>
        <w:t xml:space="preserve">.  </w:t>
      </w:r>
      <w:proofErr w:type="gramStart"/>
      <w:r w:rsidR="00D241D7">
        <w:t>Both of</w:t>
      </w:r>
      <w:r w:rsidR="00A0515A">
        <w:t xml:space="preserve"> the</w:t>
      </w:r>
      <w:r>
        <w:t xml:space="preserve"> graphs</w:t>
      </w:r>
      <w:proofErr w:type="gramEnd"/>
      <w:r>
        <w:t xml:space="preserve"> </w:t>
      </w:r>
      <w:r w:rsidR="00A0515A">
        <w:t xml:space="preserve">below </w:t>
      </w:r>
      <w:r>
        <w:t>are equivalent to the one drawn</w:t>
      </w:r>
      <w:r w:rsidR="00D241D7">
        <w:t xml:space="preserve"> above</w:t>
      </w:r>
      <w:r w:rsidR="002D1AF8">
        <w:t xml:space="preserve"> since they show the same edge connections between the same vertices as the original graph.</w:t>
      </w:r>
    </w:p>
    <w:p w14:paraId="44BE9C25" w14:textId="645EEF70" w:rsidR="002D1AF8" w:rsidRDefault="007E3B2B" w:rsidP="002D1AF8">
      <w:pPr>
        <w:ind w:firstLine="720"/>
      </w:pPr>
      <w:r>
        <w:rPr>
          <w:noProof/>
        </w:rPr>
        <mc:AlternateContent>
          <mc:Choice Requires="wpc">
            <w:drawing>
              <wp:inline distT="0" distB="0" distL="0" distR="0" wp14:anchorId="40324149" wp14:editId="1539C59E">
                <wp:extent cx="4334510" cy="1487805"/>
                <wp:effectExtent l="0" t="0" r="0" b="0"/>
                <wp:docPr id="6192" name="Canvas 5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55" name="AutoShape 5575"/>
                        <wps:cNvCnPr>
                          <a:cxnSpLocks noChangeShapeType="1"/>
                        </wps:cNvCnPr>
                        <wps:spPr bwMode="auto">
                          <a:xfrm>
                            <a:off x="156845" y="613410"/>
                            <a:ext cx="511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056" name="Group 5420"/>
                        <wpg:cNvGrpSpPr>
                          <a:grpSpLocks/>
                        </wpg:cNvGrpSpPr>
                        <wpg:grpSpPr bwMode="auto">
                          <a:xfrm>
                            <a:off x="2599690" y="15240"/>
                            <a:ext cx="1439545" cy="1446530"/>
                            <a:chOff x="3807" y="1667"/>
                            <a:chExt cx="2267" cy="2278"/>
                          </a:xfrm>
                        </wpg:grpSpPr>
                        <wps:wsp>
                          <wps:cNvPr id="4057" name="AutoShape 5421"/>
                          <wps:cNvCnPr>
                            <a:cxnSpLocks noChangeShapeType="1"/>
                            <a:endCxn id="6080" idx="1"/>
                          </wps:cNvCnPr>
                          <wps:spPr bwMode="auto">
                            <a:xfrm flipV="1">
                              <a:off x="4003" y="2193"/>
                              <a:ext cx="1711"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8" name="AutoShape 5422"/>
                          <wps:cNvCnPr>
                            <a:cxnSpLocks noChangeShapeType="1"/>
                            <a:endCxn id="6074" idx="1"/>
                          </wps:cNvCnPr>
                          <wps:spPr bwMode="auto">
                            <a:xfrm flipV="1">
                              <a:off x="4051" y="2011"/>
                              <a:ext cx="155" cy="1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9" name="AutoShape 5423"/>
                          <wps:cNvCnPr>
                            <a:cxnSpLocks noChangeShapeType="1"/>
                          </wps:cNvCnPr>
                          <wps:spPr bwMode="auto">
                            <a:xfrm flipV="1">
                              <a:off x="3885" y="2268"/>
                              <a:ext cx="116"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0" name="AutoShape 5424"/>
                          <wps:cNvCnPr>
                            <a:cxnSpLocks noChangeShapeType="1"/>
                          </wps:cNvCnPr>
                          <wps:spPr bwMode="auto">
                            <a:xfrm>
                              <a:off x="3885" y="2611"/>
                              <a:ext cx="1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1" name="AutoShape 5425"/>
                          <wps:cNvCnPr>
                            <a:cxnSpLocks noChangeShapeType="1"/>
                            <a:stCxn id="6076" idx="6"/>
                            <a:endCxn id="6080" idx="1"/>
                          </wps:cNvCnPr>
                          <wps:spPr bwMode="auto">
                            <a:xfrm flipV="1">
                              <a:off x="3961" y="2193"/>
                              <a:ext cx="1753" cy="8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2" name="AutoShape 5426"/>
                          <wps:cNvCnPr>
                            <a:cxnSpLocks noChangeShapeType="1"/>
                          </wps:cNvCnPr>
                          <wps:spPr bwMode="auto">
                            <a:xfrm>
                              <a:off x="3889" y="3022"/>
                              <a:ext cx="142" cy="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3" name="AutoShape 5427"/>
                          <wps:cNvCnPr>
                            <a:cxnSpLocks noChangeShapeType="1"/>
                            <a:stCxn id="6079" idx="3"/>
                            <a:endCxn id="6085" idx="7"/>
                          </wps:cNvCnPr>
                          <wps:spPr bwMode="auto">
                            <a:xfrm flipH="1">
                              <a:off x="4114" y="2234"/>
                              <a:ext cx="1593" cy="11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8" name="AutoShape 5428"/>
                          <wps:cNvCnPr>
                            <a:cxnSpLocks noChangeShapeType="1"/>
                          </wps:cNvCnPr>
                          <wps:spPr bwMode="auto">
                            <a:xfrm>
                              <a:off x="4053" y="3426"/>
                              <a:ext cx="277" cy="2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9" name="AutoShape 5429"/>
                          <wps:cNvCnPr>
                            <a:cxnSpLocks noChangeShapeType="1"/>
                            <a:stCxn id="6088" idx="3"/>
                            <a:endCxn id="6091" idx="7"/>
                          </wps:cNvCnPr>
                          <wps:spPr bwMode="auto">
                            <a:xfrm flipV="1">
                              <a:off x="4283" y="2453"/>
                              <a:ext cx="1688" cy="12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0" name="AutoShape 5430"/>
                          <wps:cNvCnPr>
                            <a:cxnSpLocks noChangeShapeType="1"/>
                            <a:stCxn id="6088" idx="6"/>
                            <a:endCxn id="6094" idx="2"/>
                          </wps:cNvCnPr>
                          <wps:spPr bwMode="auto">
                            <a:xfrm flipV="1">
                              <a:off x="4408" y="3240"/>
                              <a:ext cx="1381" cy="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1" name="AutoShape 5431"/>
                          <wps:cNvCnPr>
                            <a:cxnSpLocks noChangeShapeType="1"/>
                            <a:stCxn id="6092" idx="1"/>
                          </wps:cNvCnPr>
                          <wps:spPr bwMode="auto">
                            <a:xfrm flipH="1">
                              <a:off x="5131" y="2528"/>
                              <a:ext cx="765" cy="1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2" name="AutoShape 5432"/>
                          <wps:cNvCnPr>
                            <a:cxnSpLocks noChangeShapeType="1"/>
                          </wps:cNvCnPr>
                          <wps:spPr bwMode="auto">
                            <a:xfrm flipH="1" flipV="1">
                              <a:off x="4854" y="1689"/>
                              <a:ext cx="241"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3" name="AutoShape 5433"/>
                          <wps:cNvCnPr>
                            <a:cxnSpLocks noChangeShapeType="1"/>
                          </wps:cNvCnPr>
                          <wps:spPr bwMode="auto">
                            <a:xfrm flipH="1">
                              <a:off x="4519" y="1726"/>
                              <a:ext cx="323"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4" name="AutoShape 5434"/>
                          <wps:cNvCnPr>
                            <a:cxnSpLocks noChangeShapeType="1"/>
                          </wps:cNvCnPr>
                          <wps:spPr bwMode="auto">
                            <a:xfrm flipH="1">
                              <a:off x="4749" y="2211"/>
                              <a:ext cx="1001" cy="1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5" name="AutoShape 5435"/>
                          <wps:cNvCnPr>
                            <a:cxnSpLocks noChangeShapeType="1"/>
                          </wps:cNvCnPr>
                          <wps:spPr bwMode="auto">
                            <a:xfrm flipV="1">
                              <a:off x="4701" y="1961"/>
                              <a:ext cx="814" cy="18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6" name="AutoShape 5436"/>
                          <wps:cNvCnPr>
                            <a:cxnSpLocks noChangeShapeType="1"/>
                          </wps:cNvCnPr>
                          <wps:spPr bwMode="auto">
                            <a:xfrm flipH="1" flipV="1">
                              <a:off x="5279" y="1794"/>
                              <a:ext cx="243"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7" name="AutoShape 5437"/>
                          <wps:cNvCnPr>
                            <a:cxnSpLocks noChangeShapeType="1"/>
                          </wps:cNvCnPr>
                          <wps:spPr bwMode="auto">
                            <a:xfrm flipH="1" flipV="1">
                              <a:off x="4910" y="1735"/>
                              <a:ext cx="313" cy="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8" name="AutoShape 5438"/>
                          <wps:cNvCnPr>
                            <a:cxnSpLocks noChangeShapeType="1"/>
                          </wps:cNvCnPr>
                          <wps:spPr bwMode="auto">
                            <a:xfrm flipH="1" flipV="1">
                              <a:off x="5236" y="1737"/>
                              <a:ext cx="719" cy="1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9" name="AutoShape 5439"/>
                          <wps:cNvCnPr>
                            <a:cxnSpLocks noChangeShapeType="1"/>
                          </wps:cNvCnPr>
                          <wps:spPr bwMode="auto">
                            <a:xfrm>
                              <a:off x="4250" y="2027"/>
                              <a:ext cx="475" cy="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0" name="AutoShape 5440"/>
                          <wps:cNvCnPr>
                            <a:cxnSpLocks noChangeShapeType="1"/>
                            <a:stCxn id="6083" idx="1"/>
                            <a:endCxn id="6106" idx="7"/>
                          </wps:cNvCnPr>
                          <wps:spPr bwMode="auto">
                            <a:xfrm flipV="1">
                              <a:off x="4677" y="2833"/>
                              <a:ext cx="1333" cy="10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1" name="AutoShape 5441"/>
                          <wps:cNvCnPr>
                            <a:cxnSpLocks noChangeShapeType="1"/>
                          </wps:cNvCnPr>
                          <wps:spPr bwMode="auto">
                            <a:xfrm flipH="1">
                              <a:off x="5874" y="2935"/>
                              <a:ext cx="67" cy="3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2" name="AutoShape 5442"/>
                          <wps:cNvCnPr>
                            <a:cxnSpLocks noChangeShapeType="1"/>
                            <a:stCxn id="6094" idx="3"/>
                            <a:endCxn id="6097" idx="7"/>
                          </wps:cNvCnPr>
                          <wps:spPr bwMode="auto">
                            <a:xfrm flipH="1">
                              <a:off x="5148" y="3294"/>
                              <a:ext cx="663"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3" name="AutoShape 5443"/>
                          <wps:cNvCnPr>
                            <a:cxnSpLocks noChangeShapeType="1"/>
                            <a:stCxn id="6098" idx="1"/>
                            <a:endCxn id="6101" idx="1"/>
                          </wps:cNvCnPr>
                          <wps:spPr bwMode="auto">
                            <a:xfrm flipV="1">
                              <a:off x="5053" y="3744"/>
                              <a:ext cx="338"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4" name="AutoShape 5444"/>
                          <wps:cNvCnPr>
                            <a:cxnSpLocks noChangeShapeType="1"/>
                          </wps:cNvCnPr>
                          <wps:spPr bwMode="auto">
                            <a:xfrm flipH="1" flipV="1">
                              <a:off x="4558" y="1861"/>
                              <a:ext cx="1123" cy="1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5" name="AutoShape 5445"/>
                          <wps:cNvCnPr>
                            <a:cxnSpLocks noChangeShapeType="1"/>
                            <a:stCxn id="6101" idx="1"/>
                            <a:endCxn id="6119" idx="1"/>
                          </wps:cNvCnPr>
                          <wps:spPr bwMode="auto">
                            <a:xfrm flipV="1">
                              <a:off x="5391" y="3531"/>
                              <a:ext cx="260"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66" name="Group 5446"/>
                          <wpg:cNvGrpSpPr>
                            <a:grpSpLocks/>
                          </wpg:cNvGrpSpPr>
                          <wpg:grpSpPr bwMode="auto">
                            <a:xfrm>
                              <a:off x="3807" y="2502"/>
                              <a:ext cx="185" cy="193"/>
                              <a:chOff x="3914" y="2405"/>
                              <a:chExt cx="185" cy="193"/>
                            </a:xfrm>
                          </wpg:grpSpPr>
                          <wps:wsp>
                            <wps:cNvPr id="6067" name="Oval 5447"/>
                            <wps:cNvSpPr>
                              <a:spLocks noChangeArrowheads="1"/>
                            </wps:cNvSpPr>
                            <wps:spPr bwMode="auto">
                              <a:xfrm>
                                <a:off x="3914" y="2428"/>
                                <a:ext cx="147"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68" name="Text Box 5448"/>
                            <wps:cNvSpPr txBox="1">
                              <a:spLocks noChangeArrowheads="1"/>
                            </wps:cNvSpPr>
                            <wps:spPr bwMode="auto">
                              <a:xfrm>
                                <a:off x="3932" y="240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687DC" w14:textId="77777777" w:rsidR="002D1AF8" w:rsidRPr="008974F8" w:rsidRDefault="002D1AF8" w:rsidP="002D1AF8">
                                  <w:pPr>
                                    <w:rPr>
                                      <w:sz w:val="14"/>
                                      <w:szCs w:val="14"/>
                                    </w:rPr>
                                  </w:pPr>
                                  <w:r w:rsidRPr="008974F8">
                                    <w:rPr>
                                      <w:sz w:val="14"/>
                                      <w:szCs w:val="14"/>
                                    </w:rPr>
                                    <w:t>A</w:t>
                                  </w:r>
                                </w:p>
                              </w:txbxContent>
                            </wps:txbx>
                            <wps:bodyPr rot="0" vert="horz" wrap="square" lIns="0" tIns="0" rIns="0" bIns="0" anchor="t" anchorCtr="0" upright="1">
                              <a:noAutofit/>
                            </wps:bodyPr>
                          </wps:wsp>
                        </wpg:grpSp>
                        <wpg:grpSp>
                          <wpg:cNvPr id="6069" name="Group 5449"/>
                          <wpg:cNvGrpSpPr>
                            <a:grpSpLocks/>
                          </wpg:cNvGrpSpPr>
                          <wpg:grpSpPr bwMode="auto">
                            <a:xfrm>
                              <a:off x="3941" y="2186"/>
                              <a:ext cx="197" cy="193"/>
                              <a:chOff x="5256" y="2198"/>
                              <a:chExt cx="197" cy="193"/>
                            </a:xfrm>
                          </wpg:grpSpPr>
                          <wps:wsp>
                            <wps:cNvPr id="6070" name="Oval 5450"/>
                            <wps:cNvSpPr>
                              <a:spLocks noChangeArrowheads="1"/>
                            </wps:cNvSpPr>
                            <wps:spPr bwMode="auto">
                              <a:xfrm>
                                <a:off x="5256" y="2204"/>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71" name="Text Box 5451"/>
                            <wps:cNvSpPr txBox="1">
                              <a:spLocks noChangeArrowheads="1"/>
                            </wps:cNvSpPr>
                            <wps:spPr bwMode="auto">
                              <a:xfrm>
                                <a:off x="5286" y="2198"/>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D720F" w14:textId="77777777" w:rsidR="002D1AF8" w:rsidRPr="008974F8" w:rsidRDefault="002D1AF8" w:rsidP="002D1AF8">
                                  <w:pPr>
                                    <w:rPr>
                                      <w:sz w:val="14"/>
                                      <w:szCs w:val="14"/>
                                    </w:rPr>
                                  </w:pPr>
                                  <w:r w:rsidRPr="008974F8">
                                    <w:rPr>
                                      <w:sz w:val="14"/>
                                      <w:szCs w:val="14"/>
                                    </w:rPr>
                                    <w:t>B</w:t>
                                  </w:r>
                                </w:p>
                              </w:txbxContent>
                            </wps:txbx>
                            <wps:bodyPr rot="0" vert="horz" wrap="square" lIns="0" tIns="0" rIns="0" bIns="0" anchor="t" anchorCtr="0" upright="1">
                              <a:noAutofit/>
                            </wps:bodyPr>
                          </wps:wsp>
                        </wpg:grpSp>
                        <wpg:grpSp>
                          <wpg:cNvPr id="6072" name="Group 5452"/>
                          <wpg:cNvGrpSpPr>
                            <a:grpSpLocks/>
                          </wpg:cNvGrpSpPr>
                          <wpg:grpSpPr bwMode="auto">
                            <a:xfrm>
                              <a:off x="4180" y="1914"/>
                              <a:ext cx="193" cy="193"/>
                              <a:chOff x="7016" y="2171"/>
                              <a:chExt cx="193" cy="193"/>
                            </a:xfrm>
                          </wpg:grpSpPr>
                          <wps:wsp>
                            <wps:cNvPr id="6073" name="Oval 5453"/>
                            <wps:cNvSpPr>
                              <a:spLocks noChangeArrowheads="1"/>
                            </wps:cNvSpPr>
                            <wps:spPr bwMode="auto">
                              <a:xfrm>
                                <a:off x="7016" y="2171"/>
                                <a:ext cx="147"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74" name="Text Box 5454"/>
                            <wps:cNvSpPr txBox="1">
                              <a:spLocks noChangeArrowheads="1"/>
                            </wps:cNvSpPr>
                            <wps:spPr bwMode="auto">
                              <a:xfrm>
                                <a:off x="7042" y="2171"/>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D4071" w14:textId="77777777" w:rsidR="002D1AF8" w:rsidRPr="008974F8" w:rsidRDefault="002D1AF8" w:rsidP="002D1AF8">
                                  <w:pPr>
                                    <w:rPr>
                                      <w:sz w:val="14"/>
                                      <w:szCs w:val="14"/>
                                    </w:rPr>
                                  </w:pPr>
                                  <w:r w:rsidRPr="008974F8">
                                    <w:rPr>
                                      <w:sz w:val="14"/>
                                      <w:szCs w:val="14"/>
                                    </w:rPr>
                                    <w:t>C</w:t>
                                  </w:r>
                                </w:p>
                              </w:txbxContent>
                            </wps:txbx>
                            <wps:bodyPr rot="0" vert="horz" wrap="square" lIns="0" tIns="0" rIns="0" bIns="0" anchor="t" anchorCtr="0" upright="1">
                              <a:noAutofit/>
                            </wps:bodyPr>
                          </wps:wsp>
                        </wpg:grpSp>
                        <wpg:grpSp>
                          <wpg:cNvPr id="6075" name="Group 5455"/>
                          <wpg:cNvGrpSpPr>
                            <a:grpSpLocks/>
                          </wpg:cNvGrpSpPr>
                          <wpg:grpSpPr bwMode="auto">
                            <a:xfrm>
                              <a:off x="3813" y="2925"/>
                              <a:ext cx="195" cy="193"/>
                              <a:chOff x="4330" y="2537"/>
                              <a:chExt cx="195" cy="193"/>
                            </a:xfrm>
                          </wpg:grpSpPr>
                          <wps:wsp>
                            <wps:cNvPr id="6076" name="Oval 5456"/>
                            <wps:cNvSpPr>
                              <a:spLocks noChangeArrowheads="1"/>
                            </wps:cNvSpPr>
                            <wps:spPr bwMode="auto">
                              <a:xfrm>
                                <a:off x="4330" y="2540"/>
                                <a:ext cx="148"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77" name="Text Box 5457"/>
                            <wps:cNvSpPr txBox="1">
                              <a:spLocks noChangeArrowheads="1"/>
                            </wps:cNvSpPr>
                            <wps:spPr bwMode="auto">
                              <a:xfrm>
                                <a:off x="4358" y="253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97F13" w14:textId="77777777" w:rsidR="002D1AF8" w:rsidRPr="008974F8" w:rsidRDefault="002D1AF8" w:rsidP="002D1AF8">
                                  <w:pPr>
                                    <w:rPr>
                                      <w:sz w:val="14"/>
                                      <w:szCs w:val="14"/>
                                    </w:rPr>
                                  </w:pPr>
                                  <w:r w:rsidRPr="008974F8">
                                    <w:rPr>
                                      <w:sz w:val="14"/>
                                      <w:szCs w:val="14"/>
                                    </w:rPr>
                                    <w:t>D</w:t>
                                  </w:r>
                                </w:p>
                              </w:txbxContent>
                            </wps:txbx>
                            <wps:bodyPr rot="0" vert="horz" wrap="square" lIns="0" tIns="0" rIns="0" bIns="0" anchor="t" anchorCtr="0" upright="1">
                              <a:noAutofit/>
                            </wps:bodyPr>
                          </wps:wsp>
                        </wpg:grpSp>
                        <wpg:grpSp>
                          <wpg:cNvPr id="6078" name="Group 5458"/>
                          <wpg:cNvGrpSpPr>
                            <a:grpSpLocks/>
                          </wpg:cNvGrpSpPr>
                          <wpg:grpSpPr bwMode="auto">
                            <a:xfrm>
                              <a:off x="5685" y="2096"/>
                              <a:ext cx="196" cy="193"/>
                              <a:chOff x="5256" y="2420"/>
                              <a:chExt cx="196" cy="193"/>
                            </a:xfrm>
                          </wpg:grpSpPr>
                          <wps:wsp>
                            <wps:cNvPr id="6079" name="Oval 5459"/>
                            <wps:cNvSpPr>
                              <a:spLocks noChangeArrowheads="1"/>
                            </wps:cNvSpPr>
                            <wps:spPr bwMode="auto">
                              <a:xfrm>
                                <a:off x="5256" y="2428"/>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0" name="Text Box 5460"/>
                            <wps:cNvSpPr txBox="1">
                              <a:spLocks noChangeArrowheads="1"/>
                            </wps:cNvSpPr>
                            <wps:spPr bwMode="auto">
                              <a:xfrm>
                                <a:off x="5285" y="2420"/>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CCBF" w14:textId="77777777" w:rsidR="002D1AF8" w:rsidRPr="008974F8" w:rsidRDefault="002D1AF8" w:rsidP="002D1AF8">
                                  <w:pPr>
                                    <w:rPr>
                                      <w:sz w:val="14"/>
                                      <w:szCs w:val="14"/>
                                    </w:rPr>
                                  </w:pPr>
                                  <w:r>
                                    <w:rPr>
                                      <w:sz w:val="14"/>
                                      <w:szCs w:val="14"/>
                                    </w:rPr>
                                    <w:t>E</w:t>
                                  </w:r>
                                </w:p>
                              </w:txbxContent>
                            </wps:txbx>
                            <wps:bodyPr rot="0" vert="horz" wrap="square" lIns="0" tIns="0" rIns="0" bIns="0" anchor="t" anchorCtr="0" upright="1">
                              <a:noAutofit/>
                            </wps:bodyPr>
                          </wps:wsp>
                        </wpg:grpSp>
                        <wpg:grpSp>
                          <wpg:cNvPr id="6081" name="Group 5461"/>
                          <wpg:cNvGrpSpPr>
                            <a:grpSpLocks/>
                          </wpg:cNvGrpSpPr>
                          <wpg:grpSpPr bwMode="auto">
                            <a:xfrm>
                              <a:off x="4637" y="3744"/>
                              <a:ext cx="207" cy="197"/>
                              <a:chOff x="6784" y="2395"/>
                              <a:chExt cx="207" cy="197"/>
                            </a:xfrm>
                          </wpg:grpSpPr>
                          <wps:wsp>
                            <wps:cNvPr id="6082" name="Oval 5462"/>
                            <wps:cNvSpPr>
                              <a:spLocks noChangeArrowheads="1"/>
                            </wps:cNvSpPr>
                            <wps:spPr bwMode="auto">
                              <a:xfrm>
                                <a:off x="6784" y="2395"/>
                                <a:ext cx="147"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3" name="Text Box 5463"/>
                            <wps:cNvSpPr txBox="1">
                              <a:spLocks noChangeArrowheads="1"/>
                            </wps:cNvSpPr>
                            <wps:spPr bwMode="auto">
                              <a:xfrm>
                                <a:off x="6824" y="239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4252" w14:textId="77777777" w:rsidR="002D1AF8" w:rsidRPr="008974F8" w:rsidRDefault="002D1AF8" w:rsidP="002D1AF8">
                                  <w:pPr>
                                    <w:rPr>
                                      <w:sz w:val="14"/>
                                      <w:szCs w:val="14"/>
                                    </w:rPr>
                                  </w:pPr>
                                  <w:r>
                                    <w:rPr>
                                      <w:sz w:val="14"/>
                                      <w:szCs w:val="14"/>
                                    </w:rPr>
                                    <w:t>F</w:t>
                                  </w:r>
                                </w:p>
                              </w:txbxContent>
                            </wps:txbx>
                            <wps:bodyPr rot="0" vert="horz" wrap="square" lIns="0" tIns="0" rIns="0" bIns="0" anchor="t" anchorCtr="0" upright="1">
                              <a:noAutofit/>
                            </wps:bodyPr>
                          </wps:wsp>
                        </wpg:grpSp>
                        <wpg:grpSp>
                          <wpg:cNvPr id="6084" name="Group 5464"/>
                          <wpg:cNvGrpSpPr>
                            <a:grpSpLocks/>
                          </wpg:cNvGrpSpPr>
                          <wpg:grpSpPr bwMode="auto">
                            <a:xfrm>
                              <a:off x="3989" y="3326"/>
                              <a:ext cx="187" cy="193"/>
                              <a:chOff x="4824" y="2669"/>
                              <a:chExt cx="187" cy="193"/>
                            </a:xfrm>
                          </wpg:grpSpPr>
                          <wps:wsp>
                            <wps:cNvPr id="6085" name="Oval 5465"/>
                            <wps:cNvSpPr>
                              <a:spLocks noChangeArrowheads="1"/>
                            </wps:cNvSpPr>
                            <wps:spPr bwMode="auto">
                              <a:xfrm>
                                <a:off x="4824" y="2669"/>
                                <a:ext cx="147"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6" name="Text Box 5466"/>
                            <wps:cNvSpPr txBox="1">
                              <a:spLocks noChangeArrowheads="1"/>
                            </wps:cNvSpPr>
                            <wps:spPr bwMode="auto">
                              <a:xfrm>
                                <a:off x="4844" y="266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E7F7" w14:textId="77777777" w:rsidR="002D1AF8" w:rsidRPr="008974F8" w:rsidRDefault="002D1AF8" w:rsidP="002D1AF8">
                                  <w:pPr>
                                    <w:rPr>
                                      <w:sz w:val="14"/>
                                      <w:szCs w:val="14"/>
                                    </w:rPr>
                                  </w:pPr>
                                  <w:r>
                                    <w:rPr>
                                      <w:sz w:val="14"/>
                                      <w:szCs w:val="14"/>
                                    </w:rPr>
                                    <w:t>G</w:t>
                                  </w:r>
                                </w:p>
                              </w:txbxContent>
                            </wps:txbx>
                            <wps:bodyPr rot="0" vert="horz" wrap="square" lIns="0" tIns="0" rIns="0" bIns="0" anchor="t" anchorCtr="0" upright="1">
                              <a:noAutofit/>
                            </wps:bodyPr>
                          </wps:wsp>
                        </wpg:grpSp>
                        <wpg:grpSp>
                          <wpg:cNvPr id="6087" name="Group 5467"/>
                          <wpg:cNvGrpSpPr>
                            <a:grpSpLocks/>
                          </wpg:cNvGrpSpPr>
                          <wpg:grpSpPr bwMode="auto">
                            <a:xfrm>
                              <a:off x="4261" y="3587"/>
                              <a:ext cx="194" cy="193"/>
                              <a:chOff x="4439" y="2909"/>
                              <a:chExt cx="194" cy="193"/>
                            </a:xfrm>
                          </wpg:grpSpPr>
                          <wps:wsp>
                            <wps:cNvPr id="6088" name="Oval 5468"/>
                            <wps:cNvSpPr>
                              <a:spLocks noChangeArrowheads="1"/>
                            </wps:cNvSpPr>
                            <wps:spPr bwMode="auto">
                              <a:xfrm>
                                <a:off x="4439" y="2909"/>
                                <a:ext cx="147"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9" name="Text Box 5469"/>
                            <wps:cNvSpPr txBox="1">
                              <a:spLocks noChangeArrowheads="1"/>
                            </wps:cNvSpPr>
                            <wps:spPr bwMode="auto">
                              <a:xfrm>
                                <a:off x="4466" y="290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738A" w14:textId="77777777" w:rsidR="002D1AF8" w:rsidRPr="008974F8" w:rsidRDefault="002D1AF8" w:rsidP="002D1AF8">
                                  <w:pPr>
                                    <w:rPr>
                                      <w:sz w:val="14"/>
                                      <w:szCs w:val="14"/>
                                    </w:rPr>
                                  </w:pPr>
                                  <w:r>
                                    <w:rPr>
                                      <w:sz w:val="14"/>
                                      <w:szCs w:val="14"/>
                                    </w:rPr>
                                    <w:t>H</w:t>
                                  </w:r>
                                </w:p>
                              </w:txbxContent>
                            </wps:txbx>
                            <wps:bodyPr rot="0" vert="horz" wrap="square" lIns="0" tIns="0" rIns="0" bIns="0" anchor="t" anchorCtr="0" upright="1">
                              <a:noAutofit/>
                            </wps:bodyPr>
                          </wps:wsp>
                        </wpg:grpSp>
                        <wpg:grpSp>
                          <wpg:cNvPr id="6090" name="Group 5470"/>
                          <wpg:cNvGrpSpPr>
                            <a:grpSpLocks/>
                          </wpg:cNvGrpSpPr>
                          <wpg:grpSpPr bwMode="auto">
                            <a:xfrm>
                              <a:off x="5845" y="2431"/>
                              <a:ext cx="218" cy="193"/>
                              <a:chOff x="3821" y="3245"/>
                              <a:chExt cx="218" cy="193"/>
                            </a:xfrm>
                          </wpg:grpSpPr>
                          <wps:wsp>
                            <wps:cNvPr id="6091" name="Oval 5471"/>
                            <wps:cNvSpPr>
                              <a:spLocks noChangeArrowheads="1"/>
                            </wps:cNvSpPr>
                            <wps:spPr bwMode="auto">
                              <a:xfrm>
                                <a:off x="3821" y="3245"/>
                                <a:ext cx="148"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2" name="Text Box 5472"/>
                            <wps:cNvSpPr txBox="1">
                              <a:spLocks noChangeArrowheads="1"/>
                            </wps:cNvSpPr>
                            <wps:spPr bwMode="auto">
                              <a:xfrm>
                                <a:off x="3872" y="324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31AFD" w14:textId="77777777" w:rsidR="002D1AF8" w:rsidRPr="008974F8" w:rsidRDefault="002D1AF8" w:rsidP="002D1AF8">
                                  <w:pPr>
                                    <w:rPr>
                                      <w:sz w:val="14"/>
                                      <w:szCs w:val="14"/>
                                    </w:rPr>
                                  </w:pPr>
                                  <w:r>
                                    <w:rPr>
                                      <w:sz w:val="14"/>
                                      <w:szCs w:val="14"/>
                                    </w:rPr>
                                    <w:t>I</w:t>
                                  </w:r>
                                </w:p>
                              </w:txbxContent>
                            </wps:txbx>
                            <wps:bodyPr rot="0" vert="horz" wrap="square" lIns="0" tIns="0" rIns="0" bIns="0" anchor="t" anchorCtr="0" upright="1">
                              <a:noAutofit/>
                            </wps:bodyPr>
                          </wps:wsp>
                        </wpg:grpSp>
                        <wpg:grpSp>
                          <wpg:cNvPr id="6093" name="Group 5473"/>
                          <wpg:cNvGrpSpPr>
                            <a:grpSpLocks/>
                          </wpg:cNvGrpSpPr>
                          <wpg:grpSpPr bwMode="auto">
                            <a:xfrm>
                              <a:off x="5789" y="3159"/>
                              <a:ext cx="215" cy="193"/>
                              <a:chOff x="5828" y="3257"/>
                              <a:chExt cx="215" cy="193"/>
                            </a:xfrm>
                          </wpg:grpSpPr>
                          <wps:wsp>
                            <wps:cNvPr id="6094" name="Oval 5474"/>
                            <wps:cNvSpPr>
                              <a:spLocks noChangeArrowheads="1"/>
                            </wps:cNvSpPr>
                            <wps:spPr bwMode="auto">
                              <a:xfrm>
                                <a:off x="5828" y="3261"/>
                                <a:ext cx="147"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5" name="Text Box 5475"/>
                            <wps:cNvSpPr txBox="1">
                              <a:spLocks noChangeArrowheads="1"/>
                            </wps:cNvSpPr>
                            <wps:spPr bwMode="auto">
                              <a:xfrm>
                                <a:off x="5876" y="325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F768" w14:textId="77777777" w:rsidR="002D1AF8" w:rsidRPr="008974F8" w:rsidRDefault="002D1AF8" w:rsidP="002D1AF8">
                                  <w:pPr>
                                    <w:rPr>
                                      <w:sz w:val="14"/>
                                      <w:szCs w:val="14"/>
                                    </w:rPr>
                                  </w:pPr>
                                  <w:r>
                                    <w:rPr>
                                      <w:sz w:val="14"/>
                                      <w:szCs w:val="14"/>
                                    </w:rPr>
                                    <w:t>J</w:t>
                                  </w:r>
                                </w:p>
                              </w:txbxContent>
                            </wps:txbx>
                            <wps:bodyPr rot="0" vert="horz" wrap="square" lIns="0" tIns="0" rIns="0" bIns="0" anchor="t" anchorCtr="0" upright="1">
                              <a:noAutofit/>
                            </wps:bodyPr>
                          </wps:wsp>
                        </wpg:grpSp>
                        <wpg:grpSp>
                          <wpg:cNvPr id="6096" name="Group 5476"/>
                          <wpg:cNvGrpSpPr>
                            <a:grpSpLocks/>
                          </wpg:cNvGrpSpPr>
                          <wpg:grpSpPr bwMode="auto">
                            <a:xfrm>
                              <a:off x="5021" y="3751"/>
                              <a:ext cx="199" cy="194"/>
                              <a:chOff x="5364" y="3694"/>
                              <a:chExt cx="199" cy="194"/>
                            </a:xfrm>
                          </wpg:grpSpPr>
                          <wps:wsp>
                            <wps:cNvPr id="6097" name="Oval 5477"/>
                            <wps:cNvSpPr>
                              <a:spLocks noChangeArrowheads="1"/>
                            </wps:cNvSpPr>
                            <wps:spPr bwMode="auto">
                              <a:xfrm>
                                <a:off x="5364" y="3694"/>
                                <a:ext cx="149"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8" name="Text Box 5478"/>
                            <wps:cNvSpPr txBox="1">
                              <a:spLocks noChangeArrowheads="1"/>
                            </wps:cNvSpPr>
                            <wps:spPr bwMode="auto">
                              <a:xfrm>
                                <a:off x="5396" y="369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AB59A" w14:textId="77777777" w:rsidR="002D1AF8" w:rsidRPr="008974F8" w:rsidRDefault="002D1AF8" w:rsidP="002D1AF8">
                                  <w:pPr>
                                    <w:rPr>
                                      <w:sz w:val="14"/>
                                      <w:szCs w:val="14"/>
                                    </w:rPr>
                                  </w:pPr>
                                  <w:r>
                                    <w:rPr>
                                      <w:sz w:val="14"/>
                                      <w:szCs w:val="14"/>
                                    </w:rPr>
                                    <w:t>K</w:t>
                                  </w:r>
                                </w:p>
                              </w:txbxContent>
                            </wps:txbx>
                            <wps:bodyPr rot="0" vert="horz" wrap="square" lIns="0" tIns="0" rIns="0" bIns="0" anchor="t" anchorCtr="0" upright="1">
                              <a:noAutofit/>
                            </wps:bodyPr>
                          </wps:wsp>
                        </wpg:grpSp>
                        <wpg:grpSp>
                          <wpg:cNvPr id="6099" name="Group 5479"/>
                          <wpg:cNvGrpSpPr>
                            <a:grpSpLocks/>
                          </wpg:cNvGrpSpPr>
                          <wpg:grpSpPr bwMode="auto">
                            <a:xfrm>
                              <a:off x="5352" y="3645"/>
                              <a:ext cx="206" cy="195"/>
                              <a:chOff x="4763" y="4239"/>
                              <a:chExt cx="206" cy="195"/>
                            </a:xfrm>
                          </wpg:grpSpPr>
                          <wps:wsp>
                            <wps:cNvPr id="6100" name="Oval 5480"/>
                            <wps:cNvSpPr>
                              <a:spLocks noChangeArrowheads="1"/>
                            </wps:cNvSpPr>
                            <wps:spPr bwMode="auto">
                              <a:xfrm>
                                <a:off x="4763" y="4239"/>
                                <a:ext cx="147"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1" name="Text Box 5481"/>
                            <wps:cNvSpPr txBox="1">
                              <a:spLocks noChangeArrowheads="1"/>
                            </wps:cNvSpPr>
                            <wps:spPr bwMode="auto">
                              <a:xfrm>
                                <a:off x="4802" y="4241"/>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502F" w14:textId="77777777" w:rsidR="002D1AF8" w:rsidRPr="008974F8" w:rsidRDefault="002D1AF8" w:rsidP="002D1AF8">
                                  <w:pPr>
                                    <w:rPr>
                                      <w:sz w:val="14"/>
                                      <w:szCs w:val="14"/>
                                    </w:rPr>
                                  </w:pPr>
                                  <w:r>
                                    <w:rPr>
                                      <w:sz w:val="14"/>
                                      <w:szCs w:val="14"/>
                                    </w:rPr>
                                    <w:t>L</w:t>
                                  </w:r>
                                </w:p>
                              </w:txbxContent>
                            </wps:txbx>
                            <wps:bodyPr rot="0" vert="horz" wrap="square" lIns="0" tIns="0" rIns="0" bIns="0" anchor="t" anchorCtr="0" upright="1">
                              <a:noAutofit/>
                            </wps:bodyPr>
                          </wps:wsp>
                        </wpg:grpSp>
                        <wpg:grpSp>
                          <wpg:cNvPr id="6102" name="Group 5482"/>
                          <wpg:cNvGrpSpPr>
                            <a:grpSpLocks/>
                          </wpg:cNvGrpSpPr>
                          <wpg:grpSpPr bwMode="auto">
                            <a:xfrm>
                              <a:off x="5467" y="1885"/>
                              <a:ext cx="184" cy="195"/>
                              <a:chOff x="7401" y="2493"/>
                              <a:chExt cx="184" cy="195"/>
                            </a:xfrm>
                          </wpg:grpSpPr>
                          <wps:wsp>
                            <wps:cNvPr id="6103" name="Oval 5483"/>
                            <wps:cNvSpPr>
                              <a:spLocks noChangeArrowheads="1"/>
                            </wps:cNvSpPr>
                            <wps:spPr bwMode="auto">
                              <a:xfrm>
                                <a:off x="7401" y="2493"/>
                                <a:ext cx="148" cy="1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4" name="Text Box 5484"/>
                            <wps:cNvSpPr txBox="1">
                              <a:spLocks noChangeArrowheads="1"/>
                            </wps:cNvSpPr>
                            <wps:spPr bwMode="auto">
                              <a:xfrm>
                                <a:off x="7418" y="249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030E3" w14:textId="77777777" w:rsidR="002D1AF8" w:rsidRPr="008974F8" w:rsidRDefault="002D1AF8" w:rsidP="002D1AF8">
                                  <w:pPr>
                                    <w:rPr>
                                      <w:sz w:val="14"/>
                                      <w:szCs w:val="14"/>
                                    </w:rPr>
                                  </w:pPr>
                                  <w:r>
                                    <w:rPr>
                                      <w:sz w:val="14"/>
                                      <w:szCs w:val="14"/>
                                    </w:rPr>
                                    <w:t>M</w:t>
                                  </w:r>
                                </w:p>
                              </w:txbxContent>
                            </wps:txbx>
                            <wps:bodyPr rot="0" vert="horz" wrap="square" lIns="0" tIns="0" rIns="0" bIns="0" anchor="t" anchorCtr="0" upright="1">
                              <a:noAutofit/>
                            </wps:bodyPr>
                          </wps:wsp>
                        </wpg:grpSp>
                        <wpg:grpSp>
                          <wpg:cNvPr id="6105" name="Group 5485"/>
                          <wpg:cNvGrpSpPr>
                            <a:grpSpLocks/>
                          </wpg:cNvGrpSpPr>
                          <wpg:grpSpPr bwMode="auto">
                            <a:xfrm>
                              <a:off x="5884" y="2811"/>
                              <a:ext cx="190" cy="193"/>
                              <a:chOff x="6321" y="2813"/>
                              <a:chExt cx="190" cy="193"/>
                            </a:xfrm>
                          </wpg:grpSpPr>
                          <wps:wsp>
                            <wps:cNvPr id="6106" name="Oval 5486"/>
                            <wps:cNvSpPr>
                              <a:spLocks noChangeArrowheads="1"/>
                            </wps:cNvSpPr>
                            <wps:spPr bwMode="auto">
                              <a:xfrm>
                                <a:off x="6321" y="2813"/>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7" name="Text Box 5487"/>
                            <wps:cNvSpPr txBox="1">
                              <a:spLocks noChangeArrowheads="1"/>
                            </wps:cNvSpPr>
                            <wps:spPr bwMode="auto">
                              <a:xfrm>
                                <a:off x="6344" y="2813"/>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044B3" w14:textId="77777777" w:rsidR="002D1AF8" w:rsidRPr="008974F8" w:rsidRDefault="002D1AF8" w:rsidP="002D1AF8">
                                  <w:pPr>
                                    <w:rPr>
                                      <w:sz w:val="14"/>
                                      <w:szCs w:val="14"/>
                                    </w:rPr>
                                  </w:pPr>
                                  <w:r>
                                    <w:rPr>
                                      <w:sz w:val="14"/>
                                      <w:szCs w:val="14"/>
                                    </w:rPr>
                                    <w:t>N</w:t>
                                  </w:r>
                                </w:p>
                              </w:txbxContent>
                            </wps:txbx>
                            <wps:bodyPr rot="0" vert="horz" wrap="square" lIns="0" tIns="0" rIns="0" bIns="0" anchor="t" anchorCtr="0" upright="1">
                              <a:noAutofit/>
                            </wps:bodyPr>
                          </wps:wsp>
                        </wpg:grpSp>
                        <wpg:grpSp>
                          <wpg:cNvPr id="6108" name="Group 5488"/>
                          <wpg:cNvGrpSpPr>
                            <a:grpSpLocks/>
                          </wpg:cNvGrpSpPr>
                          <wpg:grpSpPr bwMode="auto">
                            <a:xfrm>
                              <a:off x="5166" y="1711"/>
                              <a:ext cx="194" cy="193"/>
                              <a:chOff x="7061" y="3017"/>
                              <a:chExt cx="194" cy="193"/>
                            </a:xfrm>
                          </wpg:grpSpPr>
                          <wps:wsp>
                            <wps:cNvPr id="6109" name="Oval 5489"/>
                            <wps:cNvSpPr>
                              <a:spLocks noChangeArrowheads="1"/>
                            </wps:cNvSpPr>
                            <wps:spPr bwMode="auto">
                              <a:xfrm>
                                <a:off x="7061" y="3021"/>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0" name="Text Box 5490"/>
                            <wps:cNvSpPr txBox="1">
                              <a:spLocks noChangeArrowheads="1"/>
                            </wps:cNvSpPr>
                            <wps:spPr bwMode="auto">
                              <a:xfrm>
                                <a:off x="7088" y="301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26FF" w14:textId="77777777" w:rsidR="002D1AF8" w:rsidRPr="008974F8" w:rsidRDefault="002D1AF8" w:rsidP="002D1AF8">
                                  <w:pPr>
                                    <w:rPr>
                                      <w:sz w:val="14"/>
                                      <w:szCs w:val="14"/>
                                    </w:rPr>
                                  </w:pPr>
                                  <w:r>
                                    <w:rPr>
                                      <w:sz w:val="14"/>
                                      <w:szCs w:val="14"/>
                                    </w:rPr>
                                    <w:t>O</w:t>
                                  </w:r>
                                </w:p>
                              </w:txbxContent>
                            </wps:txbx>
                            <wps:bodyPr rot="0" vert="horz" wrap="square" lIns="0" tIns="0" rIns="0" bIns="0" anchor="t" anchorCtr="0" upright="1">
                              <a:noAutofit/>
                            </wps:bodyPr>
                          </wps:wsp>
                        </wpg:grpSp>
                        <wpg:grpSp>
                          <wpg:cNvPr id="6111" name="Group 5491"/>
                          <wpg:cNvGrpSpPr>
                            <a:grpSpLocks/>
                          </wpg:cNvGrpSpPr>
                          <wpg:grpSpPr bwMode="auto">
                            <a:xfrm>
                              <a:off x="4791" y="1667"/>
                              <a:ext cx="203" cy="196"/>
                              <a:chOff x="6338" y="3998"/>
                              <a:chExt cx="203" cy="196"/>
                            </a:xfrm>
                          </wpg:grpSpPr>
                          <wps:wsp>
                            <wps:cNvPr id="6112" name="Oval 5492"/>
                            <wps:cNvSpPr>
                              <a:spLocks noChangeArrowheads="1"/>
                            </wps:cNvSpPr>
                            <wps:spPr bwMode="auto">
                              <a:xfrm>
                                <a:off x="6338" y="3998"/>
                                <a:ext cx="146"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3" name="Text Box 5493"/>
                            <wps:cNvSpPr txBox="1">
                              <a:spLocks noChangeArrowheads="1"/>
                            </wps:cNvSpPr>
                            <wps:spPr bwMode="auto">
                              <a:xfrm>
                                <a:off x="6374" y="4001"/>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619E" w14:textId="77777777" w:rsidR="002D1AF8" w:rsidRPr="008974F8" w:rsidRDefault="002D1AF8" w:rsidP="002D1AF8">
                                  <w:pPr>
                                    <w:rPr>
                                      <w:sz w:val="14"/>
                                      <w:szCs w:val="14"/>
                                    </w:rPr>
                                  </w:pPr>
                                  <w:r>
                                    <w:rPr>
                                      <w:sz w:val="14"/>
                                      <w:szCs w:val="14"/>
                                    </w:rPr>
                                    <w:t>P</w:t>
                                  </w:r>
                                </w:p>
                              </w:txbxContent>
                            </wps:txbx>
                            <wps:bodyPr rot="0" vert="horz" wrap="square" lIns="0" tIns="0" rIns="0" bIns="0" anchor="t" anchorCtr="0" upright="1">
                              <a:noAutofit/>
                            </wps:bodyPr>
                          </wps:wsp>
                        </wpg:grpSp>
                        <wpg:grpSp>
                          <wpg:cNvPr id="6114" name="Group 5494"/>
                          <wpg:cNvGrpSpPr>
                            <a:grpSpLocks/>
                          </wpg:cNvGrpSpPr>
                          <wpg:grpSpPr bwMode="auto">
                            <a:xfrm>
                              <a:off x="4455" y="1745"/>
                              <a:ext cx="191" cy="193"/>
                              <a:chOff x="7340" y="4313"/>
                              <a:chExt cx="191" cy="193"/>
                            </a:xfrm>
                          </wpg:grpSpPr>
                          <wps:wsp>
                            <wps:cNvPr id="6115" name="Oval 5495"/>
                            <wps:cNvSpPr>
                              <a:spLocks noChangeArrowheads="1"/>
                            </wps:cNvSpPr>
                            <wps:spPr bwMode="auto">
                              <a:xfrm>
                                <a:off x="7340" y="4319"/>
                                <a:ext cx="146"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6" name="Text Box 5496"/>
                            <wps:cNvSpPr txBox="1">
                              <a:spLocks noChangeArrowheads="1"/>
                            </wps:cNvSpPr>
                            <wps:spPr bwMode="auto">
                              <a:xfrm>
                                <a:off x="7364" y="4313"/>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6F44" w14:textId="77777777" w:rsidR="002D1AF8" w:rsidRPr="008974F8" w:rsidRDefault="002D1AF8" w:rsidP="002D1AF8">
                                  <w:pPr>
                                    <w:rPr>
                                      <w:sz w:val="14"/>
                                      <w:szCs w:val="14"/>
                                    </w:rPr>
                                  </w:pPr>
                                  <w:r>
                                    <w:rPr>
                                      <w:sz w:val="14"/>
                                      <w:szCs w:val="14"/>
                                    </w:rPr>
                                    <w:t>Q</w:t>
                                  </w:r>
                                </w:p>
                              </w:txbxContent>
                            </wps:txbx>
                            <wps:bodyPr rot="0" vert="horz" wrap="square" lIns="0" tIns="0" rIns="0" bIns="0" anchor="t" anchorCtr="0" upright="1">
                              <a:noAutofit/>
                            </wps:bodyPr>
                          </wps:wsp>
                        </wpg:grpSp>
                        <wpg:grpSp>
                          <wpg:cNvPr id="6117" name="Group 5497"/>
                          <wpg:cNvGrpSpPr>
                            <a:grpSpLocks/>
                          </wpg:cNvGrpSpPr>
                          <wpg:grpSpPr bwMode="auto">
                            <a:xfrm>
                              <a:off x="5621" y="3433"/>
                              <a:ext cx="197" cy="194"/>
                              <a:chOff x="7046" y="5056"/>
                              <a:chExt cx="197" cy="194"/>
                            </a:xfrm>
                          </wpg:grpSpPr>
                          <wps:wsp>
                            <wps:cNvPr id="6118" name="Oval 5498"/>
                            <wps:cNvSpPr>
                              <a:spLocks noChangeArrowheads="1"/>
                            </wps:cNvSpPr>
                            <wps:spPr bwMode="auto">
                              <a:xfrm>
                                <a:off x="7046" y="5056"/>
                                <a:ext cx="148"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9" name="Text Box 5499"/>
                            <wps:cNvSpPr txBox="1">
                              <a:spLocks noChangeArrowheads="1"/>
                            </wps:cNvSpPr>
                            <wps:spPr bwMode="auto">
                              <a:xfrm>
                                <a:off x="7076" y="505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9046" w14:textId="77777777" w:rsidR="002D1AF8" w:rsidRPr="008974F8" w:rsidRDefault="002D1AF8" w:rsidP="002D1AF8">
                                  <w:pPr>
                                    <w:rPr>
                                      <w:sz w:val="14"/>
                                      <w:szCs w:val="14"/>
                                    </w:rPr>
                                  </w:pPr>
                                  <w:r>
                                    <w:rPr>
                                      <w:sz w:val="14"/>
                                      <w:szCs w:val="14"/>
                                    </w:rPr>
                                    <w:t>R</w:t>
                                  </w:r>
                                </w:p>
                              </w:txbxContent>
                            </wps:txbx>
                            <wps:bodyPr rot="0" vert="horz" wrap="square" lIns="0" tIns="0" rIns="0" bIns="0" anchor="t" anchorCtr="0" upright="1">
                              <a:noAutofit/>
                            </wps:bodyPr>
                          </wps:wsp>
                        </wpg:grpSp>
                      </wpg:wgp>
                      <wps:wsp>
                        <wps:cNvPr id="6120" name="AutoShape 5501"/>
                        <wps:cNvCnPr>
                          <a:cxnSpLocks noChangeShapeType="1"/>
                        </wps:cNvCnPr>
                        <wps:spPr bwMode="auto">
                          <a:xfrm flipV="1">
                            <a:off x="1270000" y="422910"/>
                            <a:ext cx="63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1" name="AutoShape 5502"/>
                        <wps:cNvCnPr>
                          <a:cxnSpLocks noChangeShapeType="1"/>
                        </wps:cNvCnPr>
                        <wps:spPr bwMode="auto">
                          <a:xfrm>
                            <a:off x="967105" y="254635"/>
                            <a:ext cx="8255" cy="915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2" name="AutoShape 5503"/>
                        <wps:cNvCnPr>
                          <a:cxnSpLocks noChangeShapeType="1"/>
                        </wps:cNvCnPr>
                        <wps:spPr bwMode="auto">
                          <a:xfrm flipH="1">
                            <a:off x="649605" y="620395"/>
                            <a:ext cx="2540"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3" name="AutoShape 5504"/>
                        <wps:cNvCnPr>
                          <a:cxnSpLocks noChangeShapeType="1"/>
                        </wps:cNvCnPr>
                        <wps:spPr bwMode="auto">
                          <a:xfrm flipH="1">
                            <a:off x="651510" y="439420"/>
                            <a:ext cx="2540"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4" name="AutoShape 5505"/>
                        <wps:cNvCnPr>
                          <a:cxnSpLocks noChangeShapeType="1"/>
                        </wps:cNvCnPr>
                        <wps:spPr bwMode="auto">
                          <a:xfrm flipV="1">
                            <a:off x="331470" y="417830"/>
                            <a:ext cx="345440"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5" name="AutoShape 5506"/>
                        <wps:cNvCnPr>
                          <a:cxnSpLocks noChangeShapeType="1"/>
                          <a:stCxn id="6143" idx="1"/>
                          <a:endCxn id="6146" idx="1"/>
                        </wps:cNvCnPr>
                        <wps:spPr bwMode="auto">
                          <a:xfrm flipV="1">
                            <a:off x="353695" y="254635"/>
                            <a:ext cx="58801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6" name="AutoShape 5507"/>
                        <wps:cNvCnPr>
                          <a:cxnSpLocks noChangeShapeType="1"/>
                        </wps:cNvCnPr>
                        <wps:spPr bwMode="auto">
                          <a:xfrm flipV="1">
                            <a:off x="131445" y="455295"/>
                            <a:ext cx="21717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7" name="AutoShape 5509"/>
                        <wps:cNvCnPr>
                          <a:cxnSpLocks noChangeShapeType="1"/>
                        </wps:cNvCnPr>
                        <wps:spPr bwMode="auto">
                          <a:xfrm flipV="1">
                            <a:off x="382905" y="424180"/>
                            <a:ext cx="271780" cy="185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8" name="AutoShape 5511"/>
                        <wps:cNvCnPr>
                          <a:cxnSpLocks noChangeShapeType="1"/>
                        </wps:cNvCnPr>
                        <wps:spPr bwMode="auto">
                          <a:xfrm flipH="1">
                            <a:off x="647700" y="801370"/>
                            <a:ext cx="2540"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9" name="AutoShape 5512"/>
                        <wps:cNvCnPr>
                          <a:cxnSpLocks noChangeShapeType="1"/>
                        </wps:cNvCnPr>
                        <wps:spPr bwMode="auto">
                          <a:xfrm flipV="1">
                            <a:off x="679450" y="786765"/>
                            <a:ext cx="272415"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0" name="AutoShape 5513"/>
                        <wps:cNvCnPr>
                          <a:cxnSpLocks noChangeShapeType="1"/>
                        </wps:cNvCnPr>
                        <wps:spPr bwMode="auto">
                          <a:xfrm flipV="1">
                            <a:off x="685800" y="968375"/>
                            <a:ext cx="2952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1" name="AutoShape 5514"/>
                        <wps:cNvCnPr>
                          <a:cxnSpLocks noChangeShapeType="1"/>
                        </wps:cNvCnPr>
                        <wps:spPr bwMode="auto">
                          <a:xfrm>
                            <a:off x="1014095" y="977265"/>
                            <a:ext cx="28765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2" name="AutoShape 5515"/>
                        <wps:cNvCnPr>
                          <a:cxnSpLocks noChangeShapeType="1"/>
                        </wps:cNvCnPr>
                        <wps:spPr bwMode="auto">
                          <a:xfrm flipV="1">
                            <a:off x="1287145" y="975360"/>
                            <a:ext cx="250190"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3" name="AutoShape 5516"/>
                        <wps:cNvCnPr>
                          <a:cxnSpLocks noChangeShapeType="1"/>
                        </wps:cNvCnPr>
                        <wps:spPr bwMode="auto">
                          <a:xfrm>
                            <a:off x="676910" y="424180"/>
                            <a:ext cx="2717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4" name="AutoShape 5517"/>
                        <wps:cNvCnPr>
                          <a:cxnSpLocks noChangeShapeType="1"/>
                        </wps:cNvCnPr>
                        <wps:spPr bwMode="auto">
                          <a:xfrm flipV="1">
                            <a:off x="999490" y="424180"/>
                            <a:ext cx="2724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5" name="AutoShape 5518"/>
                        <wps:cNvCnPr>
                          <a:cxnSpLocks noChangeShapeType="1"/>
                        </wps:cNvCnPr>
                        <wps:spPr bwMode="auto">
                          <a:xfrm flipV="1">
                            <a:off x="1007110" y="601345"/>
                            <a:ext cx="28575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6" name="AutoShape 5519"/>
                        <wps:cNvCnPr>
                          <a:cxnSpLocks noChangeShapeType="1"/>
                        </wps:cNvCnPr>
                        <wps:spPr bwMode="auto">
                          <a:xfrm flipV="1">
                            <a:off x="1532890" y="1018540"/>
                            <a:ext cx="1905" cy="10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7" name="AutoShape 5520"/>
                        <wps:cNvCnPr>
                          <a:cxnSpLocks noChangeShapeType="1"/>
                        </wps:cNvCnPr>
                        <wps:spPr bwMode="auto">
                          <a:xfrm>
                            <a:off x="998855" y="1156335"/>
                            <a:ext cx="511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138" name="Group 5521"/>
                        <wpg:cNvGrpSpPr>
                          <a:grpSpLocks/>
                        </wpg:cNvGrpSpPr>
                        <wpg:grpSpPr bwMode="auto">
                          <a:xfrm>
                            <a:off x="71755" y="546100"/>
                            <a:ext cx="117475" cy="122555"/>
                            <a:chOff x="3914" y="2405"/>
                            <a:chExt cx="185" cy="193"/>
                          </a:xfrm>
                        </wpg:grpSpPr>
                        <wps:wsp>
                          <wps:cNvPr id="6139" name="Oval 5522"/>
                          <wps:cNvSpPr>
                            <a:spLocks noChangeArrowheads="1"/>
                          </wps:cNvSpPr>
                          <wps:spPr bwMode="auto">
                            <a:xfrm>
                              <a:off x="3914" y="2428"/>
                              <a:ext cx="147"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0" name="Text Box 5523"/>
                          <wps:cNvSpPr txBox="1">
                            <a:spLocks noChangeArrowheads="1"/>
                          </wps:cNvSpPr>
                          <wps:spPr bwMode="auto">
                            <a:xfrm>
                              <a:off x="3932" y="240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B7369" w14:textId="77777777" w:rsidR="002D1AF8" w:rsidRPr="008974F8" w:rsidRDefault="002D1AF8" w:rsidP="002D1AF8">
                                <w:pPr>
                                  <w:rPr>
                                    <w:sz w:val="14"/>
                                    <w:szCs w:val="14"/>
                                  </w:rPr>
                                </w:pPr>
                                <w:r w:rsidRPr="008974F8">
                                  <w:rPr>
                                    <w:sz w:val="14"/>
                                    <w:szCs w:val="14"/>
                                  </w:rPr>
                                  <w:t>A</w:t>
                                </w:r>
                              </w:p>
                            </w:txbxContent>
                          </wps:txbx>
                          <wps:bodyPr rot="0" vert="horz" wrap="square" lIns="0" tIns="0" rIns="0" bIns="0" anchor="t" anchorCtr="0" upright="1">
                            <a:noAutofit/>
                          </wps:bodyPr>
                        </wps:wsp>
                      </wpg:wgp>
                      <wpg:wgp>
                        <wpg:cNvPr id="6141" name="Group 5524"/>
                        <wpg:cNvGrpSpPr>
                          <a:grpSpLocks/>
                        </wpg:cNvGrpSpPr>
                        <wpg:grpSpPr bwMode="auto">
                          <a:xfrm>
                            <a:off x="333375" y="375920"/>
                            <a:ext cx="126365" cy="122555"/>
                            <a:chOff x="5256" y="2197"/>
                            <a:chExt cx="199" cy="193"/>
                          </a:xfrm>
                        </wpg:grpSpPr>
                        <wps:wsp>
                          <wps:cNvPr id="6142" name="Oval 5525"/>
                          <wps:cNvSpPr>
                            <a:spLocks noChangeArrowheads="1"/>
                          </wps:cNvSpPr>
                          <wps:spPr bwMode="auto">
                            <a:xfrm>
                              <a:off x="5256" y="2204"/>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3" name="Text Box 5526"/>
                          <wps:cNvSpPr txBox="1">
                            <a:spLocks noChangeArrowheads="1"/>
                          </wps:cNvSpPr>
                          <wps:spPr bwMode="auto">
                            <a:xfrm>
                              <a:off x="5288" y="219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BAA3" w14:textId="77777777" w:rsidR="002D1AF8" w:rsidRPr="008974F8" w:rsidRDefault="002D1AF8" w:rsidP="002D1AF8">
                                <w:pPr>
                                  <w:rPr>
                                    <w:sz w:val="14"/>
                                    <w:szCs w:val="14"/>
                                  </w:rPr>
                                </w:pPr>
                                <w:r w:rsidRPr="008974F8">
                                  <w:rPr>
                                    <w:sz w:val="14"/>
                                    <w:szCs w:val="14"/>
                                  </w:rPr>
                                  <w:t>B</w:t>
                                </w:r>
                              </w:p>
                            </w:txbxContent>
                          </wps:txbx>
                          <wps:bodyPr rot="0" vert="horz" wrap="square" lIns="0" tIns="0" rIns="0" bIns="0" anchor="t" anchorCtr="0" upright="1">
                            <a:noAutofit/>
                          </wps:bodyPr>
                        </wps:wsp>
                      </wpg:wgp>
                      <wpg:wgp>
                        <wpg:cNvPr id="6144" name="Group 5527"/>
                        <wpg:cNvGrpSpPr>
                          <a:grpSpLocks/>
                        </wpg:cNvGrpSpPr>
                        <wpg:grpSpPr bwMode="auto">
                          <a:xfrm>
                            <a:off x="925195" y="193040"/>
                            <a:ext cx="122555" cy="122555"/>
                            <a:chOff x="7016" y="2171"/>
                            <a:chExt cx="193" cy="193"/>
                          </a:xfrm>
                        </wpg:grpSpPr>
                        <wps:wsp>
                          <wps:cNvPr id="6145" name="Oval 5528"/>
                          <wps:cNvSpPr>
                            <a:spLocks noChangeArrowheads="1"/>
                          </wps:cNvSpPr>
                          <wps:spPr bwMode="auto">
                            <a:xfrm>
                              <a:off x="7016" y="2171"/>
                              <a:ext cx="147"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6" name="Text Box 5529"/>
                          <wps:cNvSpPr txBox="1">
                            <a:spLocks noChangeArrowheads="1"/>
                          </wps:cNvSpPr>
                          <wps:spPr bwMode="auto">
                            <a:xfrm>
                              <a:off x="7042" y="2171"/>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D291" w14:textId="77777777" w:rsidR="002D1AF8" w:rsidRPr="008974F8" w:rsidRDefault="002D1AF8" w:rsidP="002D1AF8">
                                <w:pPr>
                                  <w:rPr>
                                    <w:sz w:val="14"/>
                                    <w:szCs w:val="14"/>
                                  </w:rPr>
                                </w:pPr>
                                <w:r w:rsidRPr="008974F8">
                                  <w:rPr>
                                    <w:sz w:val="14"/>
                                    <w:szCs w:val="14"/>
                                  </w:rPr>
                                  <w:t>C</w:t>
                                </w:r>
                              </w:p>
                            </w:txbxContent>
                          </wps:txbx>
                          <wps:bodyPr rot="0" vert="horz" wrap="square" lIns="0" tIns="0" rIns="0" bIns="0" anchor="t" anchorCtr="0" upright="1">
                            <a:noAutofit/>
                          </wps:bodyPr>
                        </wps:wsp>
                      </wpg:wgp>
                      <wpg:wgp>
                        <wpg:cNvPr id="6147" name="Group 5530"/>
                        <wpg:cNvGrpSpPr>
                          <a:grpSpLocks/>
                        </wpg:cNvGrpSpPr>
                        <wpg:grpSpPr bwMode="auto">
                          <a:xfrm>
                            <a:off x="333375" y="558800"/>
                            <a:ext cx="123825" cy="122555"/>
                            <a:chOff x="4330" y="2537"/>
                            <a:chExt cx="195" cy="193"/>
                          </a:xfrm>
                        </wpg:grpSpPr>
                        <wps:wsp>
                          <wps:cNvPr id="6148" name="Oval 5531"/>
                          <wps:cNvSpPr>
                            <a:spLocks noChangeArrowheads="1"/>
                          </wps:cNvSpPr>
                          <wps:spPr bwMode="auto">
                            <a:xfrm>
                              <a:off x="4330" y="2540"/>
                              <a:ext cx="148"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49" name="Text Box 5532"/>
                          <wps:cNvSpPr txBox="1">
                            <a:spLocks noChangeArrowheads="1"/>
                          </wps:cNvSpPr>
                          <wps:spPr bwMode="auto">
                            <a:xfrm>
                              <a:off x="4358" y="253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B59AD" w14:textId="77777777" w:rsidR="002D1AF8" w:rsidRPr="008974F8" w:rsidRDefault="002D1AF8" w:rsidP="002D1AF8">
                                <w:pPr>
                                  <w:rPr>
                                    <w:sz w:val="14"/>
                                    <w:szCs w:val="14"/>
                                  </w:rPr>
                                </w:pPr>
                                <w:r w:rsidRPr="008974F8">
                                  <w:rPr>
                                    <w:sz w:val="14"/>
                                    <w:szCs w:val="14"/>
                                  </w:rPr>
                                  <w:t>D</w:t>
                                </w:r>
                              </w:p>
                            </w:txbxContent>
                          </wps:txbx>
                          <wps:bodyPr rot="0" vert="horz" wrap="square" lIns="0" tIns="0" rIns="0" bIns="0" anchor="t" anchorCtr="0" upright="1">
                            <a:noAutofit/>
                          </wps:bodyPr>
                        </wps:wsp>
                      </wpg:wgp>
                      <wpg:wgp>
                        <wpg:cNvPr id="6150" name="Group 5533"/>
                        <wpg:cNvGrpSpPr>
                          <a:grpSpLocks/>
                        </wpg:cNvGrpSpPr>
                        <wpg:grpSpPr bwMode="auto">
                          <a:xfrm>
                            <a:off x="603885" y="375920"/>
                            <a:ext cx="126365" cy="123190"/>
                            <a:chOff x="5256" y="2428"/>
                            <a:chExt cx="199" cy="194"/>
                          </a:xfrm>
                        </wpg:grpSpPr>
                        <wps:wsp>
                          <wps:cNvPr id="6151" name="Oval 5534"/>
                          <wps:cNvSpPr>
                            <a:spLocks noChangeArrowheads="1"/>
                          </wps:cNvSpPr>
                          <wps:spPr bwMode="auto">
                            <a:xfrm>
                              <a:off x="5256" y="2428"/>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2" name="Text Box 5535"/>
                          <wps:cNvSpPr txBox="1">
                            <a:spLocks noChangeArrowheads="1"/>
                          </wps:cNvSpPr>
                          <wps:spPr bwMode="auto">
                            <a:xfrm>
                              <a:off x="5288" y="242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39AF" w14:textId="77777777" w:rsidR="002D1AF8" w:rsidRPr="008974F8" w:rsidRDefault="002D1AF8" w:rsidP="002D1AF8">
                                <w:pPr>
                                  <w:rPr>
                                    <w:sz w:val="14"/>
                                    <w:szCs w:val="14"/>
                                  </w:rPr>
                                </w:pPr>
                                <w:r>
                                  <w:rPr>
                                    <w:sz w:val="14"/>
                                    <w:szCs w:val="14"/>
                                  </w:rPr>
                                  <w:t>E</w:t>
                                </w:r>
                              </w:p>
                            </w:txbxContent>
                          </wps:txbx>
                          <wps:bodyPr rot="0" vert="horz" wrap="square" lIns="0" tIns="0" rIns="0" bIns="0" anchor="t" anchorCtr="0" upright="1">
                            <a:noAutofit/>
                          </wps:bodyPr>
                        </wps:wsp>
                      </wpg:wgp>
                      <wpg:wgp>
                        <wpg:cNvPr id="6153" name="Group 5536"/>
                        <wpg:cNvGrpSpPr>
                          <a:grpSpLocks/>
                        </wpg:cNvGrpSpPr>
                        <wpg:grpSpPr bwMode="auto">
                          <a:xfrm>
                            <a:off x="925195" y="375920"/>
                            <a:ext cx="131445" cy="125095"/>
                            <a:chOff x="6784" y="2395"/>
                            <a:chExt cx="207" cy="197"/>
                          </a:xfrm>
                        </wpg:grpSpPr>
                        <wps:wsp>
                          <wps:cNvPr id="6154" name="Oval 5537"/>
                          <wps:cNvSpPr>
                            <a:spLocks noChangeArrowheads="1"/>
                          </wps:cNvSpPr>
                          <wps:spPr bwMode="auto">
                            <a:xfrm>
                              <a:off x="6784" y="2395"/>
                              <a:ext cx="147"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5" name="Text Box 5538"/>
                          <wps:cNvSpPr txBox="1">
                            <a:spLocks noChangeArrowheads="1"/>
                          </wps:cNvSpPr>
                          <wps:spPr bwMode="auto">
                            <a:xfrm>
                              <a:off x="6824" y="239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59312" w14:textId="77777777" w:rsidR="002D1AF8" w:rsidRPr="008974F8" w:rsidRDefault="002D1AF8" w:rsidP="002D1AF8">
                                <w:pPr>
                                  <w:rPr>
                                    <w:sz w:val="14"/>
                                    <w:szCs w:val="14"/>
                                  </w:rPr>
                                </w:pPr>
                                <w:r>
                                  <w:rPr>
                                    <w:sz w:val="14"/>
                                    <w:szCs w:val="14"/>
                                  </w:rPr>
                                  <w:t>F</w:t>
                                </w:r>
                              </w:p>
                            </w:txbxContent>
                          </wps:txbx>
                          <wps:bodyPr rot="0" vert="horz" wrap="square" lIns="0" tIns="0" rIns="0" bIns="0" anchor="t" anchorCtr="0" upright="1">
                            <a:noAutofit/>
                          </wps:bodyPr>
                        </wps:wsp>
                      </wpg:wgp>
                      <wpg:wgp>
                        <wpg:cNvPr id="6156" name="Group 5539"/>
                        <wpg:cNvGrpSpPr>
                          <a:grpSpLocks/>
                        </wpg:cNvGrpSpPr>
                        <wpg:grpSpPr bwMode="auto">
                          <a:xfrm>
                            <a:off x="603885" y="558800"/>
                            <a:ext cx="118745" cy="122555"/>
                            <a:chOff x="4824" y="2669"/>
                            <a:chExt cx="187" cy="193"/>
                          </a:xfrm>
                        </wpg:grpSpPr>
                        <wps:wsp>
                          <wps:cNvPr id="6157" name="Oval 5540"/>
                          <wps:cNvSpPr>
                            <a:spLocks noChangeArrowheads="1"/>
                          </wps:cNvSpPr>
                          <wps:spPr bwMode="auto">
                            <a:xfrm>
                              <a:off x="4824" y="2669"/>
                              <a:ext cx="147"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8" name="Text Box 5541"/>
                          <wps:cNvSpPr txBox="1">
                            <a:spLocks noChangeArrowheads="1"/>
                          </wps:cNvSpPr>
                          <wps:spPr bwMode="auto">
                            <a:xfrm>
                              <a:off x="4844" y="266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381C8" w14:textId="77777777" w:rsidR="002D1AF8" w:rsidRPr="008974F8" w:rsidRDefault="002D1AF8" w:rsidP="002D1AF8">
                                <w:pPr>
                                  <w:rPr>
                                    <w:sz w:val="14"/>
                                    <w:szCs w:val="14"/>
                                  </w:rPr>
                                </w:pPr>
                                <w:r>
                                  <w:rPr>
                                    <w:sz w:val="14"/>
                                    <w:szCs w:val="14"/>
                                  </w:rPr>
                                  <w:t>G</w:t>
                                </w:r>
                              </w:p>
                            </w:txbxContent>
                          </wps:txbx>
                          <wps:bodyPr rot="0" vert="horz" wrap="square" lIns="0" tIns="0" rIns="0" bIns="0" anchor="t" anchorCtr="0" upright="1">
                            <a:noAutofit/>
                          </wps:bodyPr>
                        </wps:wsp>
                      </wpg:wgp>
                      <wpg:wgp>
                        <wpg:cNvPr id="6159" name="Group 5542"/>
                        <wpg:cNvGrpSpPr>
                          <a:grpSpLocks/>
                        </wpg:cNvGrpSpPr>
                        <wpg:grpSpPr bwMode="auto">
                          <a:xfrm>
                            <a:off x="603885" y="741680"/>
                            <a:ext cx="123190" cy="122555"/>
                            <a:chOff x="4439" y="2909"/>
                            <a:chExt cx="194" cy="193"/>
                          </a:xfrm>
                        </wpg:grpSpPr>
                        <wps:wsp>
                          <wps:cNvPr id="6160" name="Oval 5543"/>
                          <wps:cNvSpPr>
                            <a:spLocks noChangeArrowheads="1"/>
                          </wps:cNvSpPr>
                          <wps:spPr bwMode="auto">
                            <a:xfrm>
                              <a:off x="4439" y="2909"/>
                              <a:ext cx="147"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61" name="Text Box 5544"/>
                          <wps:cNvSpPr txBox="1">
                            <a:spLocks noChangeArrowheads="1"/>
                          </wps:cNvSpPr>
                          <wps:spPr bwMode="auto">
                            <a:xfrm>
                              <a:off x="4466" y="290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814B3" w14:textId="77777777" w:rsidR="002D1AF8" w:rsidRPr="008974F8" w:rsidRDefault="002D1AF8" w:rsidP="002D1AF8">
                                <w:pPr>
                                  <w:rPr>
                                    <w:sz w:val="14"/>
                                    <w:szCs w:val="14"/>
                                  </w:rPr>
                                </w:pPr>
                                <w:r>
                                  <w:rPr>
                                    <w:sz w:val="14"/>
                                    <w:szCs w:val="14"/>
                                  </w:rPr>
                                  <w:t>H</w:t>
                                </w:r>
                              </w:p>
                            </w:txbxContent>
                          </wps:txbx>
                          <wps:bodyPr rot="0" vert="horz" wrap="square" lIns="0" tIns="0" rIns="0" bIns="0" anchor="t" anchorCtr="0" upright="1">
                            <a:noAutofit/>
                          </wps:bodyPr>
                        </wps:wsp>
                      </wpg:wgp>
                      <wpg:wgp>
                        <wpg:cNvPr id="6162" name="Group 5545"/>
                        <wpg:cNvGrpSpPr>
                          <a:grpSpLocks/>
                        </wpg:cNvGrpSpPr>
                        <wpg:grpSpPr bwMode="auto">
                          <a:xfrm>
                            <a:off x="603885" y="924560"/>
                            <a:ext cx="138430" cy="122555"/>
                            <a:chOff x="3821" y="3245"/>
                            <a:chExt cx="218" cy="193"/>
                          </a:xfrm>
                        </wpg:grpSpPr>
                        <wps:wsp>
                          <wps:cNvPr id="6163" name="Oval 5546"/>
                          <wps:cNvSpPr>
                            <a:spLocks noChangeArrowheads="1"/>
                          </wps:cNvSpPr>
                          <wps:spPr bwMode="auto">
                            <a:xfrm>
                              <a:off x="3821" y="3245"/>
                              <a:ext cx="148"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64" name="Text Box 5547"/>
                          <wps:cNvSpPr txBox="1">
                            <a:spLocks noChangeArrowheads="1"/>
                          </wps:cNvSpPr>
                          <wps:spPr bwMode="auto">
                            <a:xfrm>
                              <a:off x="3872" y="324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7C4B7" w14:textId="77777777" w:rsidR="002D1AF8" w:rsidRPr="008974F8" w:rsidRDefault="002D1AF8" w:rsidP="002D1AF8">
                                <w:pPr>
                                  <w:rPr>
                                    <w:sz w:val="14"/>
                                    <w:szCs w:val="14"/>
                                  </w:rPr>
                                </w:pPr>
                                <w:r>
                                  <w:rPr>
                                    <w:sz w:val="14"/>
                                    <w:szCs w:val="14"/>
                                  </w:rPr>
                                  <w:t>I</w:t>
                                </w:r>
                              </w:p>
                            </w:txbxContent>
                          </wps:txbx>
                          <wps:bodyPr rot="0" vert="horz" wrap="square" lIns="0" tIns="0" rIns="0" bIns="0" anchor="t" anchorCtr="0" upright="1">
                            <a:noAutofit/>
                          </wps:bodyPr>
                        </wps:wsp>
                      </wpg:wgp>
                      <wpg:wgp>
                        <wpg:cNvPr id="6165" name="Group 5548"/>
                        <wpg:cNvGrpSpPr>
                          <a:grpSpLocks/>
                        </wpg:cNvGrpSpPr>
                        <wpg:grpSpPr bwMode="auto">
                          <a:xfrm>
                            <a:off x="925195" y="741680"/>
                            <a:ext cx="136525" cy="122555"/>
                            <a:chOff x="5828" y="3257"/>
                            <a:chExt cx="215" cy="193"/>
                          </a:xfrm>
                        </wpg:grpSpPr>
                        <wps:wsp>
                          <wps:cNvPr id="6166" name="Oval 5549"/>
                          <wps:cNvSpPr>
                            <a:spLocks noChangeArrowheads="1"/>
                          </wps:cNvSpPr>
                          <wps:spPr bwMode="auto">
                            <a:xfrm>
                              <a:off x="5828" y="3261"/>
                              <a:ext cx="147"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67" name="Text Box 5550"/>
                          <wps:cNvSpPr txBox="1">
                            <a:spLocks noChangeArrowheads="1"/>
                          </wps:cNvSpPr>
                          <wps:spPr bwMode="auto">
                            <a:xfrm>
                              <a:off x="5876" y="325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C04A" w14:textId="77777777" w:rsidR="002D1AF8" w:rsidRPr="008974F8" w:rsidRDefault="002D1AF8" w:rsidP="002D1AF8">
                                <w:pPr>
                                  <w:rPr>
                                    <w:sz w:val="14"/>
                                    <w:szCs w:val="14"/>
                                  </w:rPr>
                                </w:pPr>
                                <w:r>
                                  <w:rPr>
                                    <w:sz w:val="14"/>
                                    <w:szCs w:val="14"/>
                                  </w:rPr>
                                  <w:t>J</w:t>
                                </w:r>
                              </w:p>
                            </w:txbxContent>
                          </wps:txbx>
                          <wps:bodyPr rot="0" vert="horz" wrap="square" lIns="0" tIns="0" rIns="0" bIns="0" anchor="t" anchorCtr="0" upright="1">
                            <a:noAutofit/>
                          </wps:bodyPr>
                        </wps:wsp>
                      </wpg:wgp>
                      <wpg:wgp>
                        <wpg:cNvPr id="6168" name="Group 5551"/>
                        <wpg:cNvGrpSpPr>
                          <a:grpSpLocks/>
                        </wpg:cNvGrpSpPr>
                        <wpg:grpSpPr bwMode="auto">
                          <a:xfrm>
                            <a:off x="925195" y="924560"/>
                            <a:ext cx="126365" cy="123190"/>
                            <a:chOff x="5364" y="3694"/>
                            <a:chExt cx="199" cy="194"/>
                          </a:xfrm>
                        </wpg:grpSpPr>
                        <wps:wsp>
                          <wps:cNvPr id="6169" name="Oval 5552"/>
                          <wps:cNvSpPr>
                            <a:spLocks noChangeArrowheads="1"/>
                          </wps:cNvSpPr>
                          <wps:spPr bwMode="auto">
                            <a:xfrm>
                              <a:off x="5364" y="3694"/>
                              <a:ext cx="149"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0" name="Text Box 5553"/>
                          <wps:cNvSpPr txBox="1">
                            <a:spLocks noChangeArrowheads="1"/>
                          </wps:cNvSpPr>
                          <wps:spPr bwMode="auto">
                            <a:xfrm>
                              <a:off x="5396" y="369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8F83" w14:textId="77777777" w:rsidR="002D1AF8" w:rsidRPr="008974F8" w:rsidRDefault="002D1AF8" w:rsidP="002D1AF8">
                                <w:pPr>
                                  <w:rPr>
                                    <w:sz w:val="14"/>
                                    <w:szCs w:val="14"/>
                                  </w:rPr>
                                </w:pPr>
                                <w:r>
                                  <w:rPr>
                                    <w:sz w:val="14"/>
                                    <w:szCs w:val="14"/>
                                  </w:rPr>
                                  <w:t>K</w:t>
                                </w:r>
                              </w:p>
                            </w:txbxContent>
                          </wps:txbx>
                          <wps:bodyPr rot="0" vert="horz" wrap="square" lIns="0" tIns="0" rIns="0" bIns="0" anchor="t" anchorCtr="0" upright="1">
                            <a:noAutofit/>
                          </wps:bodyPr>
                        </wps:wsp>
                      </wpg:wgp>
                      <wpg:wgp>
                        <wpg:cNvPr id="6171" name="Group 5554"/>
                        <wpg:cNvGrpSpPr>
                          <a:grpSpLocks/>
                        </wpg:cNvGrpSpPr>
                        <wpg:grpSpPr bwMode="auto">
                          <a:xfrm>
                            <a:off x="925195" y="1107440"/>
                            <a:ext cx="130810" cy="123825"/>
                            <a:chOff x="4763" y="4239"/>
                            <a:chExt cx="206" cy="195"/>
                          </a:xfrm>
                        </wpg:grpSpPr>
                        <wps:wsp>
                          <wps:cNvPr id="6172" name="Oval 5555"/>
                          <wps:cNvSpPr>
                            <a:spLocks noChangeArrowheads="1"/>
                          </wps:cNvSpPr>
                          <wps:spPr bwMode="auto">
                            <a:xfrm>
                              <a:off x="4763" y="4239"/>
                              <a:ext cx="147"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3" name="Text Box 5556"/>
                          <wps:cNvSpPr txBox="1">
                            <a:spLocks noChangeArrowheads="1"/>
                          </wps:cNvSpPr>
                          <wps:spPr bwMode="auto">
                            <a:xfrm>
                              <a:off x="4802" y="4241"/>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C03A" w14:textId="77777777" w:rsidR="002D1AF8" w:rsidRPr="008974F8" w:rsidRDefault="002D1AF8" w:rsidP="002D1AF8">
                                <w:pPr>
                                  <w:rPr>
                                    <w:sz w:val="14"/>
                                    <w:szCs w:val="14"/>
                                  </w:rPr>
                                </w:pPr>
                                <w:r>
                                  <w:rPr>
                                    <w:sz w:val="14"/>
                                    <w:szCs w:val="14"/>
                                  </w:rPr>
                                  <w:t>L</w:t>
                                </w:r>
                              </w:p>
                            </w:txbxContent>
                          </wps:txbx>
                          <wps:bodyPr rot="0" vert="horz" wrap="square" lIns="0" tIns="0" rIns="0" bIns="0" anchor="t" anchorCtr="0" upright="1">
                            <a:noAutofit/>
                          </wps:bodyPr>
                        </wps:wsp>
                      </wpg:wgp>
                      <wpg:wgp>
                        <wpg:cNvPr id="6174" name="Group 5557"/>
                        <wpg:cNvGrpSpPr>
                          <a:grpSpLocks/>
                        </wpg:cNvGrpSpPr>
                        <wpg:grpSpPr bwMode="auto">
                          <a:xfrm>
                            <a:off x="1221105" y="375920"/>
                            <a:ext cx="116840" cy="123825"/>
                            <a:chOff x="7401" y="2493"/>
                            <a:chExt cx="184" cy="195"/>
                          </a:xfrm>
                        </wpg:grpSpPr>
                        <wps:wsp>
                          <wps:cNvPr id="6175" name="Oval 5558"/>
                          <wps:cNvSpPr>
                            <a:spLocks noChangeArrowheads="1"/>
                          </wps:cNvSpPr>
                          <wps:spPr bwMode="auto">
                            <a:xfrm>
                              <a:off x="7401" y="2493"/>
                              <a:ext cx="148" cy="1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6" name="Text Box 5559"/>
                          <wps:cNvSpPr txBox="1">
                            <a:spLocks noChangeArrowheads="1"/>
                          </wps:cNvSpPr>
                          <wps:spPr bwMode="auto">
                            <a:xfrm>
                              <a:off x="7418" y="2495"/>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1A063" w14:textId="77777777" w:rsidR="002D1AF8" w:rsidRPr="008974F8" w:rsidRDefault="002D1AF8" w:rsidP="002D1AF8">
                                <w:pPr>
                                  <w:rPr>
                                    <w:sz w:val="14"/>
                                    <w:szCs w:val="14"/>
                                  </w:rPr>
                                </w:pPr>
                                <w:r>
                                  <w:rPr>
                                    <w:sz w:val="14"/>
                                    <w:szCs w:val="14"/>
                                  </w:rPr>
                                  <w:t>M</w:t>
                                </w:r>
                              </w:p>
                            </w:txbxContent>
                          </wps:txbx>
                          <wps:bodyPr rot="0" vert="horz" wrap="square" lIns="0" tIns="0" rIns="0" bIns="0" anchor="t" anchorCtr="0" upright="1">
                            <a:noAutofit/>
                          </wps:bodyPr>
                        </wps:wsp>
                      </wpg:wgp>
                      <wpg:wgp>
                        <wpg:cNvPr id="6177" name="Group 5560"/>
                        <wpg:cNvGrpSpPr>
                          <a:grpSpLocks/>
                        </wpg:cNvGrpSpPr>
                        <wpg:grpSpPr bwMode="auto">
                          <a:xfrm>
                            <a:off x="925195" y="558800"/>
                            <a:ext cx="120650" cy="122555"/>
                            <a:chOff x="6321" y="2813"/>
                            <a:chExt cx="190" cy="193"/>
                          </a:xfrm>
                        </wpg:grpSpPr>
                        <wps:wsp>
                          <wps:cNvPr id="6178" name="Oval 5561"/>
                          <wps:cNvSpPr>
                            <a:spLocks noChangeArrowheads="1"/>
                          </wps:cNvSpPr>
                          <wps:spPr bwMode="auto">
                            <a:xfrm>
                              <a:off x="6321" y="2813"/>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79" name="Text Box 5562"/>
                          <wps:cNvSpPr txBox="1">
                            <a:spLocks noChangeArrowheads="1"/>
                          </wps:cNvSpPr>
                          <wps:spPr bwMode="auto">
                            <a:xfrm>
                              <a:off x="6344" y="2813"/>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BB6E8" w14:textId="77777777" w:rsidR="002D1AF8" w:rsidRPr="008974F8" w:rsidRDefault="002D1AF8" w:rsidP="002D1AF8">
                                <w:pPr>
                                  <w:rPr>
                                    <w:sz w:val="14"/>
                                    <w:szCs w:val="14"/>
                                  </w:rPr>
                                </w:pPr>
                                <w:r>
                                  <w:rPr>
                                    <w:sz w:val="14"/>
                                    <w:szCs w:val="14"/>
                                  </w:rPr>
                                  <w:t>N</w:t>
                                </w:r>
                              </w:p>
                            </w:txbxContent>
                          </wps:txbx>
                          <wps:bodyPr rot="0" vert="horz" wrap="square" lIns="0" tIns="0" rIns="0" bIns="0" anchor="t" anchorCtr="0" upright="1">
                            <a:noAutofit/>
                          </wps:bodyPr>
                        </wps:wsp>
                      </wpg:wgp>
                      <wpg:wgp>
                        <wpg:cNvPr id="6180" name="Group 5563"/>
                        <wpg:cNvGrpSpPr>
                          <a:grpSpLocks/>
                        </wpg:cNvGrpSpPr>
                        <wpg:grpSpPr bwMode="auto">
                          <a:xfrm>
                            <a:off x="1221105" y="558800"/>
                            <a:ext cx="123190" cy="122555"/>
                            <a:chOff x="7061" y="3017"/>
                            <a:chExt cx="194" cy="193"/>
                          </a:xfrm>
                        </wpg:grpSpPr>
                        <wps:wsp>
                          <wps:cNvPr id="6181" name="Oval 5564"/>
                          <wps:cNvSpPr>
                            <a:spLocks noChangeArrowheads="1"/>
                          </wps:cNvSpPr>
                          <wps:spPr bwMode="auto">
                            <a:xfrm>
                              <a:off x="7061" y="3021"/>
                              <a:ext cx="148"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2" name="Text Box 5565"/>
                          <wps:cNvSpPr txBox="1">
                            <a:spLocks noChangeArrowheads="1"/>
                          </wps:cNvSpPr>
                          <wps:spPr bwMode="auto">
                            <a:xfrm>
                              <a:off x="7088" y="301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3C35" w14:textId="77777777" w:rsidR="002D1AF8" w:rsidRPr="008974F8" w:rsidRDefault="002D1AF8" w:rsidP="002D1AF8">
                                <w:pPr>
                                  <w:rPr>
                                    <w:sz w:val="14"/>
                                    <w:szCs w:val="14"/>
                                  </w:rPr>
                                </w:pPr>
                                <w:r>
                                  <w:rPr>
                                    <w:sz w:val="14"/>
                                    <w:szCs w:val="14"/>
                                  </w:rPr>
                                  <w:t>O</w:t>
                                </w:r>
                              </w:p>
                            </w:txbxContent>
                          </wps:txbx>
                          <wps:bodyPr rot="0" vert="horz" wrap="square" lIns="0" tIns="0" rIns="0" bIns="0" anchor="t" anchorCtr="0" upright="1">
                            <a:noAutofit/>
                          </wps:bodyPr>
                        </wps:wsp>
                      </wpg:wgp>
                      <wpg:wgp>
                        <wpg:cNvPr id="6183" name="Group 5566"/>
                        <wpg:cNvGrpSpPr>
                          <a:grpSpLocks/>
                        </wpg:cNvGrpSpPr>
                        <wpg:grpSpPr bwMode="auto">
                          <a:xfrm>
                            <a:off x="1221105" y="924560"/>
                            <a:ext cx="128905" cy="124460"/>
                            <a:chOff x="6338" y="3998"/>
                            <a:chExt cx="203" cy="196"/>
                          </a:xfrm>
                        </wpg:grpSpPr>
                        <wps:wsp>
                          <wps:cNvPr id="6184" name="Oval 5567"/>
                          <wps:cNvSpPr>
                            <a:spLocks noChangeArrowheads="1"/>
                          </wps:cNvSpPr>
                          <wps:spPr bwMode="auto">
                            <a:xfrm>
                              <a:off x="6338" y="3998"/>
                              <a:ext cx="146"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5" name="Text Box 5568"/>
                          <wps:cNvSpPr txBox="1">
                            <a:spLocks noChangeArrowheads="1"/>
                          </wps:cNvSpPr>
                          <wps:spPr bwMode="auto">
                            <a:xfrm>
                              <a:off x="6374" y="4001"/>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2A7D" w14:textId="77777777" w:rsidR="002D1AF8" w:rsidRPr="008974F8" w:rsidRDefault="002D1AF8" w:rsidP="002D1AF8">
                                <w:pPr>
                                  <w:rPr>
                                    <w:sz w:val="14"/>
                                    <w:szCs w:val="14"/>
                                  </w:rPr>
                                </w:pPr>
                                <w:r>
                                  <w:rPr>
                                    <w:sz w:val="14"/>
                                    <w:szCs w:val="14"/>
                                  </w:rPr>
                                  <w:t>P</w:t>
                                </w:r>
                              </w:p>
                            </w:txbxContent>
                          </wps:txbx>
                          <wps:bodyPr rot="0" vert="horz" wrap="square" lIns="0" tIns="0" rIns="0" bIns="0" anchor="t" anchorCtr="0" upright="1">
                            <a:noAutofit/>
                          </wps:bodyPr>
                        </wps:wsp>
                      </wpg:wgp>
                      <wpg:wgp>
                        <wpg:cNvPr id="6186" name="Group 5569"/>
                        <wpg:cNvGrpSpPr>
                          <a:grpSpLocks/>
                        </wpg:cNvGrpSpPr>
                        <wpg:grpSpPr bwMode="auto">
                          <a:xfrm>
                            <a:off x="1491615" y="924560"/>
                            <a:ext cx="121285" cy="122555"/>
                            <a:chOff x="7340" y="4313"/>
                            <a:chExt cx="191" cy="193"/>
                          </a:xfrm>
                        </wpg:grpSpPr>
                        <wps:wsp>
                          <wps:cNvPr id="6187" name="Oval 5570"/>
                          <wps:cNvSpPr>
                            <a:spLocks noChangeArrowheads="1"/>
                          </wps:cNvSpPr>
                          <wps:spPr bwMode="auto">
                            <a:xfrm>
                              <a:off x="7340" y="4319"/>
                              <a:ext cx="146" cy="1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8" name="Text Box 5571"/>
                          <wps:cNvSpPr txBox="1">
                            <a:spLocks noChangeArrowheads="1"/>
                          </wps:cNvSpPr>
                          <wps:spPr bwMode="auto">
                            <a:xfrm>
                              <a:off x="7364" y="4313"/>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524B5" w14:textId="77777777" w:rsidR="002D1AF8" w:rsidRPr="008974F8" w:rsidRDefault="002D1AF8" w:rsidP="002D1AF8">
                                <w:pPr>
                                  <w:rPr>
                                    <w:sz w:val="14"/>
                                    <w:szCs w:val="14"/>
                                  </w:rPr>
                                </w:pPr>
                                <w:r>
                                  <w:rPr>
                                    <w:sz w:val="14"/>
                                    <w:szCs w:val="14"/>
                                  </w:rPr>
                                  <w:t>Q</w:t>
                                </w:r>
                              </w:p>
                            </w:txbxContent>
                          </wps:txbx>
                          <wps:bodyPr rot="0" vert="horz" wrap="square" lIns="0" tIns="0" rIns="0" bIns="0" anchor="t" anchorCtr="0" upright="1">
                            <a:noAutofit/>
                          </wps:bodyPr>
                        </wps:wsp>
                      </wpg:wgp>
                      <wpg:wgp>
                        <wpg:cNvPr id="6189" name="Group 5572"/>
                        <wpg:cNvGrpSpPr>
                          <a:grpSpLocks/>
                        </wpg:cNvGrpSpPr>
                        <wpg:grpSpPr bwMode="auto">
                          <a:xfrm>
                            <a:off x="1491615" y="1107440"/>
                            <a:ext cx="125095" cy="123190"/>
                            <a:chOff x="7046" y="5056"/>
                            <a:chExt cx="197" cy="194"/>
                          </a:xfrm>
                        </wpg:grpSpPr>
                        <wps:wsp>
                          <wps:cNvPr id="6190" name="Oval 5573"/>
                          <wps:cNvSpPr>
                            <a:spLocks noChangeArrowheads="1"/>
                          </wps:cNvSpPr>
                          <wps:spPr bwMode="auto">
                            <a:xfrm>
                              <a:off x="7046" y="5056"/>
                              <a:ext cx="148" cy="1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91" name="Text Box 5574"/>
                          <wps:cNvSpPr txBox="1">
                            <a:spLocks noChangeArrowheads="1"/>
                          </wps:cNvSpPr>
                          <wps:spPr bwMode="auto">
                            <a:xfrm>
                              <a:off x="7076" y="5057"/>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1C09" w14:textId="77777777" w:rsidR="002D1AF8" w:rsidRPr="008974F8" w:rsidRDefault="002D1AF8" w:rsidP="002D1AF8">
                                <w:pPr>
                                  <w:rPr>
                                    <w:sz w:val="14"/>
                                    <w:szCs w:val="14"/>
                                  </w:rPr>
                                </w:pPr>
                                <w:r>
                                  <w:rPr>
                                    <w:sz w:val="14"/>
                                    <w:szCs w:val="14"/>
                                  </w:rPr>
                                  <w:t>R</w:t>
                                </w:r>
                              </w:p>
                            </w:txbxContent>
                          </wps:txbx>
                          <wps:bodyPr rot="0" vert="horz" wrap="square" lIns="0" tIns="0" rIns="0" bIns="0" anchor="t" anchorCtr="0" upright="1">
                            <a:noAutofit/>
                          </wps:bodyPr>
                        </wps:wsp>
                      </wpg:wgp>
                    </wpc:wpc>
                  </a:graphicData>
                </a:graphic>
              </wp:inline>
            </w:drawing>
          </mc:Choice>
          <mc:Fallback>
            <w:pict>
              <v:group w14:anchorId="40324149" id="Canvas 5418" o:spid="_x0000_s1107" editas="canvas" style="width:341.3pt;height:117.15pt;mso-position-horizontal-relative:char;mso-position-vertical-relative:line" coordsize="43345,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">
                <v:shape id="_x0000_s1108" type="#_x0000_t75" style="position:absolute;width:43345;height:14878;visibility:visible;mso-wrap-style:square">
                  <v:fill o:detectmouseclick="t"/>
                  <v:path o:connecttype="none"/>
                </v:shape>
                <v:shape id="AutoShape 5575" o:spid="_x0000_s1109" type="#_x0000_t32" style="position:absolute;left:1568;top:6134;width:511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"/>
                <v:group id="Group 5420" o:spid="_x0000_s1110" style="position:absolute;left:25996;top:152;width:14396;height:14465" coordorigin="3807,1667" coordsize="2267,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">
                  <v:shape id="AutoShape 5421" o:spid="_x0000_s1111" type="#_x0000_t32" style="position:absolute;left:4003;top:2193;width:1711;height: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"/>
                  <v:shape id="AutoShape 5422" o:spid="_x0000_s1112" type="#_x0000_t32" style="position:absolute;left:4051;top:2011;width:155;height: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"/>
                  <v:shape id="AutoShape 5423" o:spid="_x0000_s1113" type="#_x0000_t32" style="position:absolute;left:3885;top:2268;width:116;height: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"/>
                  <v:shape id="AutoShape 5424" o:spid="_x0000_s1114" type="#_x0000_t32" style="position:absolute;left:3885;top:2611;width:10;height: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"/>
                  <v:shape id="AutoShape 5425" o:spid="_x0000_s1115" type="#_x0000_t32" style="position:absolute;left:3961;top:2193;width:1753;height:8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"/>
                  <v:shape id="AutoShape 5426" o:spid="_x0000_s1116" type="#_x0000_t32" style="position:absolute;left:3889;top:3022;width:142;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"/>
                  <v:shape id="AutoShape 5427" o:spid="_x0000_s1117" type="#_x0000_t32" style="position:absolute;left:4114;top:2234;width:1593;height:11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"/>
                  <v:shape id="AutoShape 5428" o:spid="_x0000_s1118" type="#_x0000_t32" style="position:absolute;left:4053;top:3426;width:277;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"/>
                  <v:shape id="AutoShape 5429" o:spid="_x0000_s1119" type="#_x0000_t32" style="position:absolute;left:4283;top:2453;width:1688;height:12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"/>
                  <v:shape id="AutoShape 5430" o:spid="_x0000_s1120" type="#_x0000_t32" style="position:absolute;left:4408;top:3240;width:1381;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"/>
                  <v:shape id="AutoShape 5431" o:spid="_x0000_s1121" type="#_x0000_t32" style="position:absolute;left:5131;top:2528;width:765;height:1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"/>
                  <v:shape id="AutoShape 5432" o:spid="_x0000_s1122" type="#_x0000_t32" style="position:absolute;left:4854;top:1689;width:241;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"/>
                  <v:shape id="AutoShape 5433" o:spid="_x0000_s1123" type="#_x0000_t32" style="position:absolute;left:4519;top:1726;width:323;height: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"/>
                  <v:shape id="AutoShape 5434" o:spid="_x0000_s1124" type="#_x0000_t32" style="position:absolute;left:4749;top:2211;width:1001;height:1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"/>
                  <v:shape id="AutoShape 5435" o:spid="_x0000_s1125" type="#_x0000_t32" style="position:absolute;left:4701;top:1961;width:814;height:18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"/>
                  <v:shape id="AutoShape 5436" o:spid="_x0000_s1126" type="#_x0000_t32" style="position:absolute;left:5279;top:1794;width:243;height: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"/>
                  <v:shape id="AutoShape 5437" o:spid="_x0000_s1127" type="#_x0000_t32" style="position:absolute;left:4910;top:1735;width:31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"/>
                  <v:shape id="AutoShape 5438" o:spid="_x0000_s1128" type="#_x0000_t32" style="position:absolute;left:5236;top:1737;width:719;height:11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"/>
                  <v:shape id="AutoShape 5439" o:spid="_x0000_s1129" type="#_x0000_t32" style="position:absolute;left:4250;top:2027;width:475;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"/>
                  <v:shape id="AutoShape 5440" o:spid="_x0000_s1130" type="#_x0000_t32" style="position:absolute;left:4677;top:2833;width:1333;height:10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"/>
                  <v:shape id="AutoShape 5441" o:spid="_x0000_s1131" type="#_x0000_t32" style="position:absolute;left:5874;top:2935;width:67;height:3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"/>
                  <v:shape id="AutoShape 5442" o:spid="_x0000_s1132" type="#_x0000_t32" style="position:absolute;left:5148;top:3294;width:663;height: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"/>
                  <v:shape id="AutoShape 5443" o:spid="_x0000_s1133" type="#_x0000_t32" style="position:absolute;left:5053;top:3744;width:338;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"/>
                  <v:shape id="AutoShape 5444" o:spid="_x0000_s1134" type="#_x0000_t32" style="position:absolute;left:4558;top:1861;width:1123;height:16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"/>
                  <v:shape id="AutoShape 5445" o:spid="_x0000_s1135" type="#_x0000_t32" style="position:absolute;left:5391;top:3531;width:260;height: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"/>
                  <v:group id="Group 5446" o:spid="_x0000_s1136" style="position:absolute;left:3807;top:2502;width:185;height:193" coordorigin="3914,2405" coordsize="18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">
                    <v:oval id="Oval 5447" o:spid="_x0000_s1137" style="position:absolute;left:3914;top:2428;width:1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"/>
                    <v:shape id="Text Box 5448" o:spid="_x0000_s1138" type="#_x0000_t202" style="position:absolute;left:3932;top:240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" filled="f" stroked="f">
                      <v:textbox inset="0,0,0,0">
                        <w:txbxContent>
                          <w:p w14:paraId="6E6687DC" w14:textId="77777777" w:rsidR="002D1AF8" w:rsidRPr="008974F8" w:rsidRDefault="002D1AF8" w:rsidP="002D1AF8">
                            <w:pPr>
                              <w:rPr>
                                <w:sz w:val="14"/>
                                <w:szCs w:val="14"/>
                              </w:rPr>
                            </w:pPr>
                            <w:r w:rsidRPr="008974F8">
                              <w:rPr>
                                <w:sz w:val="14"/>
                                <w:szCs w:val="14"/>
                              </w:rPr>
                              <w:t>A</w:t>
                            </w:r>
                          </w:p>
                        </w:txbxContent>
                      </v:textbox>
                    </v:shape>
                  </v:group>
                  <v:group id="Group 5449" o:spid="_x0000_s1139" style="position:absolute;left:3941;top:2186;width:197;height:193" coordorigin="5256,2198" coordsize="1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">
                    <v:oval id="Oval 5450" o:spid="_x0000_s1140" style="position:absolute;left:5256;top:2204;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"/>
                    <v:shape id="Text Box 5451" o:spid="_x0000_s1141" type="#_x0000_t202" style="position:absolute;left:5286;top:2198;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" filled="f" stroked="f">
                      <v:textbox inset="0,0,0,0">
                        <w:txbxContent>
                          <w:p w14:paraId="642D720F" w14:textId="77777777" w:rsidR="002D1AF8" w:rsidRPr="008974F8" w:rsidRDefault="002D1AF8" w:rsidP="002D1AF8">
                            <w:pPr>
                              <w:rPr>
                                <w:sz w:val="14"/>
                                <w:szCs w:val="14"/>
                              </w:rPr>
                            </w:pPr>
                            <w:r w:rsidRPr="008974F8">
                              <w:rPr>
                                <w:sz w:val="14"/>
                                <w:szCs w:val="14"/>
                              </w:rPr>
                              <w:t>B</w:t>
                            </w:r>
                          </w:p>
                        </w:txbxContent>
                      </v:textbox>
                    </v:shape>
                  </v:group>
                  <v:group id="Group 5452" o:spid="_x0000_s1142" style="position:absolute;left:4180;top:1914;width:193;height:193" coordorigin="7016,2171"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">
                    <v:oval id="Oval 5453" o:spid="_x0000_s1143" style="position:absolute;left:7016;top:2171;width:14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"/>
                    <v:shape id="Text Box 5454" o:spid="_x0000_s1144" type="#_x0000_t202" style="position:absolute;left:7042;top:2171;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Vd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Zl6mcDfm/QE5PwKAAD//wMAUEsBAi0AFAAGAAgAAAAhANvh9svuAAAAhQEAABMAAAAAAAAA&#10;AAAAAAAAAAAAAFtDb250ZW50X1R5cGVzXS54bWxQSwECLQAUAAYACAAAACEAWvQsW78AAAAVAQAA&#10;CwAAAAAAAAAAAAAAAAAfAQAAX3JlbHMvLnJlbHNQSwECLQAUAAYACAAAACEAnqoVXcYAAADdAAAA&#10;DwAAAAAAAAAAAAAAAAAHAgAAZHJzL2Rvd25yZXYueG1sUEsFBgAAAAADAAMAtwAAAPoCAAAAAA==&#10;" filled="f" stroked="f">
                      <v:textbox inset="0,0,0,0">
                        <w:txbxContent>
                          <w:p w14:paraId="759D4071" w14:textId="77777777" w:rsidR="002D1AF8" w:rsidRPr="008974F8" w:rsidRDefault="002D1AF8" w:rsidP="002D1AF8">
                            <w:pPr>
                              <w:rPr>
                                <w:sz w:val="14"/>
                                <w:szCs w:val="14"/>
                              </w:rPr>
                            </w:pPr>
                            <w:r w:rsidRPr="008974F8">
                              <w:rPr>
                                <w:sz w:val="14"/>
                                <w:szCs w:val="14"/>
                              </w:rPr>
                              <w:t>C</w:t>
                            </w:r>
                          </w:p>
                        </w:txbxContent>
                      </v:textbox>
                    </v:shape>
                  </v:group>
                  <v:group id="Group 5455" o:spid="_x0000_s1145" style="position:absolute;left:3813;top:2925;width:195;height:193" coordorigin="4330,2537"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">
                    <v:oval id="Oval 5456" o:spid="_x0000_s1146" style="position:absolute;left:4330;top:2540;width:14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"/>
                    <v:shape id="Text Box 5457" o:spid="_x0000_s1147" type="#_x0000_t202" style="position:absolute;left:4358;top:253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" filled="f" stroked="f">
                      <v:textbox inset="0,0,0,0">
                        <w:txbxContent>
                          <w:p w14:paraId="14A97F13" w14:textId="77777777" w:rsidR="002D1AF8" w:rsidRPr="008974F8" w:rsidRDefault="002D1AF8" w:rsidP="002D1AF8">
                            <w:pPr>
                              <w:rPr>
                                <w:sz w:val="14"/>
                                <w:szCs w:val="14"/>
                              </w:rPr>
                            </w:pPr>
                            <w:r w:rsidRPr="008974F8">
                              <w:rPr>
                                <w:sz w:val="14"/>
                                <w:szCs w:val="14"/>
                              </w:rPr>
                              <w:t>D</w:t>
                            </w:r>
                          </w:p>
                        </w:txbxContent>
                      </v:textbox>
                    </v:shape>
                  </v:group>
                  <v:group id="Group 5458" o:spid="_x0000_s1148" style="position:absolute;left:5685;top:2096;width:196;height:193" coordorigin="5256,2420" coordsize="19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">
                    <v:oval id="Oval 5459" o:spid="_x0000_s1149" style="position:absolute;left:5256;top:2428;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"/>
                    <v:shape id="Text Box 5460" o:spid="_x0000_s1150" type="#_x0000_t202" style="position:absolute;left:5285;top:2420;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" filled="f" stroked="f">
                      <v:textbox inset="0,0,0,0">
                        <w:txbxContent>
                          <w:p w14:paraId="5B7ACCBF" w14:textId="77777777" w:rsidR="002D1AF8" w:rsidRPr="008974F8" w:rsidRDefault="002D1AF8" w:rsidP="002D1AF8">
                            <w:pPr>
                              <w:rPr>
                                <w:sz w:val="14"/>
                                <w:szCs w:val="14"/>
                              </w:rPr>
                            </w:pPr>
                            <w:r>
                              <w:rPr>
                                <w:sz w:val="14"/>
                                <w:szCs w:val="14"/>
                              </w:rPr>
                              <w:t>E</w:t>
                            </w:r>
                          </w:p>
                        </w:txbxContent>
                      </v:textbox>
                    </v:shape>
                  </v:group>
                  <v:group id="Group 5461" o:spid="_x0000_s1151" style="position:absolute;left:4637;top:3744;width:207;height:197" coordorigin="6784,2395"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">
                    <v:oval id="Oval 5462" o:spid="_x0000_s1152" style="position:absolute;left:6784;top:2395;width:14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"/>
                    <v:shape id="Text Box 5463" o:spid="_x0000_s1153" type="#_x0000_t202" style="position:absolute;left:6824;top:239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" filled="f" stroked="f">
                      <v:textbox inset="0,0,0,0">
                        <w:txbxContent>
                          <w:p w14:paraId="51424252" w14:textId="77777777" w:rsidR="002D1AF8" w:rsidRPr="008974F8" w:rsidRDefault="002D1AF8" w:rsidP="002D1AF8">
                            <w:pPr>
                              <w:rPr>
                                <w:sz w:val="14"/>
                                <w:szCs w:val="14"/>
                              </w:rPr>
                            </w:pPr>
                            <w:r>
                              <w:rPr>
                                <w:sz w:val="14"/>
                                <w:szCs w:val="14"/>
                              </w:rPr>
                              <w:t>F</w:t>
                            </w:r>
                          </w:p>
                        </w:txbxContent>
                      </v:textbox>
                    </v:shape>
                  </v:group>
                  <v:group id="Group 5464" o:spid="_x0000_s1154" style="position:absolute;left:3989;top:3326;width:187;height:193" coordorigin="4824,2669" coordsize="18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">
                    <v:oval id="Oval 5465" o:spid="_x0000_s1155" style="position:absolute;left:4824;top:2669;width:1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"/>
                    <v:shape id="Text Box 5466" o:spid="_x0000_s1156" type="#_x0000_t202" style="position:absolute;left:4844;top:266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" filled="f" stroked="f">
                      <v:textbox inset="0,0,0,0">
                        <w:txbxContent>
                          <w:p w14:paraId="231BE7F7" w14:textId="77777777" w:rsidR="002D1AF8" w:rsidRPr="008974F8" w:rsidRDefault="002D1AF8" w:rsidP="002D1AF8">
                            <w:pPr>
                              <w:rPr>
                                <w:sz w:val="14"/>
                                <w:szCs w:val="14"/>
                              </w:rPr>
                            </w:pPr>
                            <w:r>
                              <w:rPr>
                                <w:sz w:val="14"/>
                                <w:szCs w:val="14"/>
                              </w:rPr>
                              <w:t>G</w:t>
                            </w:r>
                          </w:p>
                        </w:txbxContent>
                      </v:textbox>
                    </v:shape>
                  </v:group>
                  <v:group id="Group 5467" o:spid="_x0000_s1157" style="position:absolute;left:4261;top:3587;width:194;height:193" coordorigin="4439,2909"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">
                    <v:oval id="Oval 5468" o:spid="_x0000_s1158" style="position:absolute;left:4439;top:2909;width:1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"/>
                    <v:shape id="Text Box 5469" o:spid="_x0000_s1159" type="#_x0000_t202" style="position:absolute;left:4466;top:290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" filled="f" stroked="f">
                      <v:textbox inset="0,0,0,0">
                        <w:txbxContent>
                          <w:p w14:paraId="6459738A" w14:textId="77777777" w:rsidR="002D1AF8" w:rsidRPr="008974F8" w:rsidRDefault="002D1AF8" w:rsidP="002D1AF8">
                            <w:pPr>
                              <w:rPr>
                                <w:sz w:val="14"/>
                                <w:szCs w:val="14"/>
                              </w:rPr>
                            </w:pPr>
                            <w:r>
                              <w:rPr>
                                <w:sz w:val="14"/>
                                <w:szCs w:val="14"/>
                              </w:rPr>
                              <w:t>H</w:t>
                            </w:r>
                          </w:p>
                        </w:txbxContent>
                      </v:textbox>
                    </v:shape>
                  </v:group>
                  <v:group id="Group 5470" o:spid="_x0000_s1160" style="position:absolute;left:5845;top:2431;width:218;height:193" coordorigin="3821,3245" coordsize="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">
                    <v:oval id="Oval 5471" o:spid="_x0000_s1161" style="position:absolute;left:3821;top:3245;width:14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"/>
                    <v:shape id="Text Box 5472" o:spid="_x0000_s1162" type="#_x0000_t202" style="position:absolute;left:3872;top:324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" filled="f" stroked="f">
                      <v:textbox inset="0,0,0,0">
                        <w:txbxContent>
                          <w:p w14:paraId="15131AFD" w14:textId="77777777" w:rsidR="002D1AF8" w:rsidRPr="008974F8" w:rsidRDefault="002D1AF8" w:rsidP="002D1AF8">
                            <w:pPr>
                              <w:rPr>
                                <w:sz w:val="14"/>
                                <w:szCs w:val="14"/>
                              </w:rPr>
                            </w:pPr>
                            <w:r>
                              <w:rPr>
                                <w:sz w:val="14"/>
                                <w:szCs w:val="14"/>
                              </w:rPr>
                              <w:t>I</w:t>
                            </w:r>
                          </w:p>
                        </w:txbxContent>
                      </v:textbox>
                    </v:shape>
                  </v:group>
                  <v:group id="Group 5473" o:spid="_x0000_s1163" style="position:absolute;left:5789;top:3159;width:215;height:193" coordorigin="5828,3257" coordsize="21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">
                    <v:oval id="Oval 5474" o:spid="_x0000_s1164" style="position:absolute;left:5828;top:3261;width:14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"/>
                    <v:shape id="Text Box 5475" o:spid="_x0000_s1165" type="#_x0000_t202" style="position:absolute;left:5876;top:325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" filled="f" stroked="f">
                      <v:textbox inset="0,0,0,0">
                        <w:txbxContent>
                          <w:p w14:paraId="0C45F768" w14:textId="77777777" w:rsidR="002D1AF8" w:rsidRPr="008974F8" w:rsidRDefault="002D1AF8" w:rsidP="002D1AF8">
                            <w:pPr>
                              <w:rPr>
                                <w:sz w:val="14"/>
                                <w:szCs w:val="14"/>
                              </w:rPr>
                            </w:pPr>
                            <w:r>
                              <w:rPr>
                                <w:sz w:val="14"/>
                                <w:szCs w:val="14"/>
                              </w:rPr>
                              <w:t>J</w:t>
                            </w:r>
                          </w:p>
                        </w:txbxContent>
                      </v:textbox>
                    </v:shape>
                  </v:group>
                  <v:group id="Group 5476" o:spid="_x0000_s1166" style="position:absolute;left:5021;top:3751;width:199;height:194" coordorigin="5364,3694"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">
                    <v:oval id="Oval 5477" o:spid="_x0000_s1167" style="position:absolute;left:5364;top:3694;width:14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"/>
                    <v:shape id="Text Box 5478" o:spid="_x0000_s1168" type="#_x0000_t202" style="position:absolute;left:5396;top:369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" filled="f" stroked="f">
                      <v:textbox inset="0,0,0,0">
                        <w:txbxContent>
                          <w:p w14:paraId="3C3AB59A" w14:textId="77777777" w:rsidR="002D1AF8" w:rsidRPr="008974F8" w:rsidRDefault="002D1AF8" w:rsidP="002D1AF8">
                            <w:pPr>
                              <w:rPr>
                                <w:sz w:val="14"/>
                                <w:szCs w:val="14"/>
                              </w:rPr>
                            </w:pPr>
                            <w:r>
                              <w:rPr>
                                <w:sz w:val="14"/>
                                <w:szCs w:val="14"/>
                              </w:rPr>
                              <w:t>K</w:t>
                            </w:r>
                          </w:p>
                        </w:txbxContent>
                      </v:textbox>
                    </v:shape>
                  </v:group>
                  <v:group id="Group 5479" o:spid="_x0000_s1169" style="position:absolute;left:5352;top:3645;width:206;height:195" coordorigin="4763,4239" coordsize="2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">
                    <v:oval id="Oval 5480" o:spid="_x0000_s1170" style="position:absolute;left:4763;top:4239;width:14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"/>
                    <v:shape id="Text Box 5481" o:spid="_x0000_s1171" type="#_x0000_t202" style="position:absolute;left:4802;top:4241;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" filled="f" stroked="f">
                      <v:textbox inset="0,0,0,0">
                        <w:txbxContent>
                          <w:p w14:paraId="7B13502F" w14:textId="77777777" w:rsidR="002D1AF8" w:rsidRPr="008974F8" w:rsidRDefault="002D1AF8" w:rsidP="002D1AF8">
                            <w:pPr>
                              <w:rPr>
                                <w:sz w:val="14"/>
                                <w:szCs w:val="14"/>
                              </w:rPr>
                            </w:pPr>
                            <w:r>
                              <w:rPr>
                                <w:sz w:val="14"/>
                                <w:szCs w:val="14"/>
                              </w:rPr>
                              <w:t>L</w:t>
                            </w:r>
                          </w:p>
                        </w:txbxContent>
                      </v:textbox>
                    </v:shape>
                  </v:group>
                  <v:group id="Group 5482" o:spid="_x0000_s1172" style="position:absolute;left:5467;top:1885;width:184;height:195" coordorigin="7401,2493" coordsize="18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">
                    <v:oval id="Oval 5483" o:spid="_x0000_s1173" style="position:absolute;left:7401;top:2493;width:14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"/>
                    <v:shape id="Text Box 5484" o:spid="_x0000_s1174" type="#_x0000_t202" style="position:absolute;left:7418;top:249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" filled="f" stroked="f">
                      <v:textbox inset="0,0,0,0">
                        <w:txbxContent>
                          <w:p w14:paraId="00F030E3" w14:textId="77777777" w:rsidR="002D1AF8" w:rsidRPr="008974F8" w:rsidRDefault="002D1AF8" w:rsidP="002D1AF8">
                            <w:pPr>
                              <w:rPr>
                                <w:sz w:val="14"/>
                                <w:szCs w:val="14"/>
                              </w:rPr>
                            </w:pPr>
                            <w:r>
                              <w:rPr>
                                <w:sz w:val="14"/>
                                <w:szCs w:val="14"/>
                              </w:rPr>
                              <w:t>M</w:t>
                            </w:r>
                          </w:p>
                        </w:txbxContent>
                      </v:textbox>
                    </v:shape>
                  </v:group>
                  <v:group id="Group 5485" o:spid="_x0000_s1175" style="position:absolute;left:5884;top:2811;width:190;height:193" coordorigin="6321,2813" coordsize="19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">
                    <v:oval id="Oval 5486" o:spid="_x0000_s1176" style="position:absolute;left:6321;top:2813;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"/>
                    <v:shape id="Text Box 5487" o:spid="_x0000_s1177" type="#_x0000_t202" style="position:absolute;left:6344;top:2813;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" filled="f" stroked="f">
                      <v:textbox inset="0,0,0,0">
                        <w:txbxContent>
                          <w:p w14:paraId="497044B3" w14:textId="77777777" w:rsidR="002D1AF8" w:rsidRPr="008974F8" w:rsidRDefault="002D1AF8" w:rsidP="002D1AF8">
                            <w:pPr>
                              <w:rPr>
                                <w:sz w:val="14"/>
                                <w:szCs w:val="14"/>
                              </w:rPr>
                            </w:pPr>
                            <w:r>
                              <w:rPr>
                                <w:sz w:val="14"/>
                                <w:szCs w:val="14"/>
                              </w:rPr>
                              <w:t>N</w:t>
                            </w:r>
                          </w:p>
                        </w:txbxContent>
                      </v:textbox>
                    </v:shape>
                  </v:group>
                  <v:group id="Group 5488" o:spid="_x0000_s1178" style="position:absolute;left:5166;top:1711;width:194;height:193" coordorigin="7061,3017"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">
                    <v:oval id="Oval 5489" o:spid="_x0000_s1179" style="position:absolute;left:7061;top:3021;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"/>
                    <v:shape id="Text Box 5490" o:spid="_x0000_s1180" type="#_x0000_t202" style="position:absolute;left:7088;top:301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" filled="f" stroked="f">
                      <v:textbox inset="0,0,0,0">
                        <w:txbxContent>
                          <w:p w14:paraId="236926FF" w14:textId="77777777" w:rsidR="002D1AF8" w:rsidRPr="008974F8" w:rsidRDefault="002D1AF8" w:rsidP="002D1AF8">
                            <w:pPr>
                              <w:rPr>
                                <w:sz w:val="14"/>
                                <w:szCs w:val="14"/>
                              </w:rPr>
                            </w:pPr>
                            <w:r>
                              <w:rPr>
                                <w:sz w:val="14"/>
                                <w:szCs w:val="14"/>
                              </w:rPr>
                              <w:t>O</w:t>
                            </w:r>
                          </w:p>
                        </w:txbxContent>
                      </v:textbox>
                    </v:shape>
                  </v:group>
                  <v:group id="Group 5491" o:spid="_x0000_s1181" style="position:absolute;left:4791;top:1667;width:203;height:196" coordorigin="6338,3998" coordsize="2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">
                    <v:oval id="Oval 5492" o:spid="_x0000_s1182" style="position:absolute;left:6338;top:3998;width:14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"/>
                    <v:shape id="Text Box 5493" o:spid="_x0000_s1183" type="#_x0000_t202" style="position:absolute;left:6374;top:4001;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" filled="f" stroked="f">
                      <v:textbox inset="0,0,0,0">
                        <w:txbxContent>
                          <w:p w14:paraId="56BD619E" w14:textId="77777777" w:rsidR="002D1AF8" w:rsidRPr="008974F8" w:rsidRDefault="002D1AF8" w:rsidP="002D1AF8">
                            <w:pPr>
                              <w:rPr>
                                <w:sz w:val="14"/>
                                <w:szCs w:val="14"/>
                              </w:rPr>
                            </w:pPr>
                            <w:r>
                              <w:rPr>
                                <w:sz w:val="14"/>
                                <w:szCs w:val="14"/>
                              </w:rPr>
                              <w:t>P</w:t>
                            </w:r>
                          </w:p>
                        </w:txbxContent>
                      </v:textbox>
                    </v:shape>
                  </v:group>
                  <v:group id="Group 5494" o:spid="_x0000_s1184" style="position:absolute;left:4455;top:1745;width:191;height:193" coordorigin="7340,4313" coordsize="19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">
                    <v:oval id="Oval 5495" o:spid="_x0000_s1185" style="position:absolute;left:7340;top:4319;width:14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"/>
                    <v:shape id="Text Box 5496" o:spid="_x0000_s1186" type="#_x0000_t202" style="position:absolute;left:7364;top:4313;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" filled="f" stroked="f">
                      <v:textbox inset="0,0,0,0">
                        <w:txbxContent>
                          <w:p w14:paraId="2D3A6F44" w14:textId="77777777" w:rsidR="002D1AF8" w:rsidRPr="008974F8" w:rsidRDefault="002D1AF8" w:rsidP="002D1AF8">
                            <w:pPr>
                              <w:rPr>
                                <w:sz w:val="14"/>
                                <w:szCs w:val="14"/>
                              </w:rPr>
                            </w:pPr>
                            <w:r>
                              <w:rPr>
                                <w:sz w:val="14"/>
                                <w:szCs w:val="14"/>
                              </w:rPr>
                              <w:t>Q</w:t>
                            </w:r>
                          </w:p>
                        </w:txbxContent>
                      </v:textbox>
                    </v:shape>
                  </v:group>
                  <v:group id="Group 5497" o:spid="_x0000_s1187" style="position:absolute;left:5621;top:3433;width:197;height:194" coordorigin="7046,5056" coordsize="19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">
                    <v:oval id="Oval 5498" o:spid="_x0000_s1188" style="position:absolute;left:7046;top:5056;width:14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"/>
                    <v:shape id="Text Box 5499" o:spid="_x0000_s1189" type="#_x0000_t202" style="position:absolute;left:7076;top:505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" filled="f" stroked="f">
                      <v:textbox inset="0,0,0,0">
                        <w:txbxContent>
                          <w:p w14:paraId="52F09046" w14:textId="77777777" w:rsidR="002D1AF8" w:rsidRPr="008974F8" w:rsidRDefault="002D1AF8" w:rsidP="002D1AF8">
                            <w:pPr>
                              <w:rPr>
                                <w:sz w:val="14"/>
                                <w:szCs w:val="14"/>
                              </w:rPr>
                            </w:pPr>
                            <w:r>
                              <w:rPr>
                                <w:sz w:val="14"/>
                                <w:szCs w:val="14"/>
                              </w:rPr>
                              <w:t>R</w:t>
                            </w:r>
                          </w:p>
                        </w:txbxContent>
                      </v:textbox>
                    </v:shape>
                  </v:group>
                </v:group>
                <v:shape id="AutoShape 5501" o:spid="_x0000_s1190" type="#_x0000_t32" style="position:absolute;left:12700;top:4229;width:6;height:5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"/>
                <v:shape id="AutoShape 5502" o:spid="_x0000_s1191" type="#_x0000_t32" style="position:absolute;left:9671;top:2546;width:82;height:9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"/>
                <v:shape id="AutoShape 5503" o:spid="_x0000_s1192" type="#_x0000_t32" style="position:absolute;left:6496;top:6203;width:25;height:14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"/>
                <v:shape id="AutoShape 5504" o:spid="_x0000_s1193" type="#_x0000_t32" style="position:absolute;left:6515;top:4394;width:25;height:14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"/>
                <v:shape id="AutoShape 5505" o:spid="_x0000_s1194" type="#_x0000_t32" style="position:absolute;left:3314;top:4178;width:3455;height: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"/>
                <v:shape id="AutoShape 5506" o:spid="_x0000_s1195" type="#_x0000_t32" style="position:absolute;left:3536;top:2546;width:5881;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"/>
                <v:shape id="AutoShape 5507" o:spid="_x0000_s1196" type="#_x0000_t32" style="position:absolute;left:1314;top:4552;width:2172;height:14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"/>
                <v:shape id="AutoShape 5509" o:spid="_x0000_s1197" type="#_x0000_t32" style="position:absolute;left:3829;top:4241;width:2717;height:1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"/>
                <v:shape id="AutoShape 5511" o:spid="_x0000_s1198" type="#_x0000_t32" style="position:absolute;left:6477;top:8013;width:25;height:14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"/>
                <v:shape id="AutoShape 5512" o:spid="_x0000_s1199" type="#_x0000_t32" style="position:absolute;left:6794;top:7867;width:2724;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"/>
                <v:shape id="AutoShape 5513" o:spid="_x0000_s1200" type="#_x0000_t32" style="position:absolute;left:6858;top:9683;width:2952;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"/>
                <v:shape id="AutoShape 5514" o:spid="_x0000_s1201" type="#_x0000_t32" style="position:absolute;left:10140;top:9772;width:2877;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"/>
                <v:shape id="AutoShape 5515" o:spid="_x0000_s1202" type="#_x0000_t32" style="position:absolute;left:12871;top:9753;width:2502;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"/>
                <v:shape id="AutoShape 5516" o:spid="_x0000_s1203" type="#_x0000_t32" style="position:absolute;left:6769;top:4241;width:271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"/>
                <v:shape id="AutoShape 5517" o:spid="_x0000_s1204" type="#_x0000_t32" style="position:absolute;left:9994;top:4241;width:2725;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"/>
                <v:shape id="AutoShape 5518" o:spid="_x0000_s1205" type="#_x0000_t32" style="position:absolute;left:10071;top:6013;width:2857;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"/>
                <v:shape id="AutoShape 5519" o:spid="_x0000_s1206" type="#_x0000_t32" style="position:absolute;left:15328;top:10185;width:19;height:10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"/>
                <v:shape id="AutoShape 5520" o:spid="_x0000_s1207" type="#_x0000_t32" style="position:absolute;left:9988;top:11563;width:511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"/>
                <v:group id="Group 5521" o:spid="_x0000_s1208" style="position:absolute;left:717;top:5461;width:1175;height:1225" coordorigin="3914,2405" coordsize="18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">
                  <v:oval id="Oval 5522" o:spid="_x0000_s1209" style="position:absolute;left:3914;top:2428;width:1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"/>
                  <v:shape id="Text Box 5523" o:spid="_x0000_s1210" type="#_x0000_t202" style="position:absolute;left:3932;top:240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" filled="f" stroked="f">
                    <v:textbox inset="0,0,0,0">
                      <w:txbxContent>
                        <w:p w14:paraId="157B7369" w14:textId="77777777" w:rsidR="002D1AF8" w:rsidRPr="008974F8" w:rsidRDefault="002D1AF8" w:rsidP="002D1AF8">
                          <w:pPr>
                            <w:rPr>
                              <w:sz w:val="14"/>
                              <w:szCs w:val="14"/>
                            </w:rPr>
                          </w:pPr>
                          <w:r w:rsidRPr="008974F8">
                            <w:rPr>
                              <w:sz w:val="14"/>
                              <w:szCs w:val="14"/>
                            </w:rPr>
                            <w:t>A</w:t>
                          </w:r>
                        </w:p>
                      </w:txbxContent>
                    </v:textbox>
                  </v:shape>
                </v:group>
                <v:group id="Group 5524" o:spid="_x0000_s1211" style="position:absolute;left:3333;top:3759;width:1264;height:1225" coordorigin="5256,2197" coordsize="1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">
                  <v:oval id="Oval 5525" o:spid="_x0000_s1212" style="position:absolute;left:5256;top:2204;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"/>
                  <v:shape id="Text Box 5526" o:spid="_x0000_s1213" type="#_x0000_t202" style="position:absolute;left:5288;top:219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" filled="f" stroked="f">
                    <v:textbox inset="0,0,0,0">
                      <w:txbxContent>
                        <w:p w14:paraId="7C8ABAA3" w14:textId="77777777" w:rsidR="002D1AF8" w:rsidRPr="008974F8" w:rsidRDefault="002D1AF8" w:rsidP="002D1AF8">
                          <w:pPr>
                            <w:rPr>
                              <w:sz w:val="14"/>
                              <w:szCs w:val="14"/>
                            </w:rPr>
                          </w:pPr>
                          <w:r w:rsidRPr="008974F8">
                            <w:rPr>
                              <w:sz w:val="14"/>
                              <w:szCs w:val="14"/>
                            </w:rPr>
                            <w:t>B</w:t>
                          </w:r>
                        </w:p>
                      </w:txbxContent>
                    </v:textbox>
                  </v:shape>
                </v:group>
                <v:group id="Group 5527" o:spid="_x0000_s1214" style="position:absolute;left:9251;top:1930;width:1226;height:1225" coordorigin="7016,2171" coordsize="19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">
                  <v:oval id="Oval 5528" o:spid="_x0000_s1215" style="position:absolute;left:7016;top:2171;width:14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"/>
                  <v:shape id="Text Box 5529" o:spid="_x0000_s1216" type="#_x0000_t202" style="position:absolute;left:7042;top:2171;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" filled="f" stroked="f">
                    <v:textbox inset="0,0,0,0">
                      <w:txbxContent>
                        <w:p w14:paraId="7E4FD291" w14:textId="77777777" w:rsidR="002D1AF8" w:rsidRPr="008974F8" w:rsidRDefault="002D1AF8" w:rsidP="002D1AF8">
                          <w:pPr>
                            <w:rPr>
                              <w:sz w:val="14"/>
                              <w:szCs w:val="14"/>
                            </w:rPr>
                          </w:pPr>
                          <w:r w:rsidRPr="008974F8">
                            <w:rPr>
                              <w:sz w:val="14"/>
                              <w:szCs w:val="14"/>
                            </w:rPr>
                            <w:t>C</w:t>
                          </w:r>
                        </w:p>
                      </w:txbxContent>
                    </v:textbox>
                  </v:shape>
                </v:group>
                <v:group id="Group 5530" o:spid="_x0000_s1217" style="position:absolute;left:3333;top:5588;width:1239;height:1225" coordorigin="4330,2537"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">
                  <v:oval id="Oval 5531" o:spid="_x0000_s1218" style="position:absolute;left:4330;top:2540;width:14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"/>
                  <v:shape id="Text Box 5532" o:spid="_x0000_s1219" type="#_x0000_t202" style="position:absolute;left:4358;top:253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" filled="f" stroked="f">
                    <v:textbox inset="0,0,0,0">
                      <w:txbxContent>
                        <w:p w14:paraId="64AB59AD" w14:textId="77777777" w:rsidR="002D1AF8" w:rsidRPr="008974F8" w:rsidRDefault="002D1AF8" w:rsidP="002D1AF8">
                          <w:pPr>
                            <w:rPr>
                              <w:sz w:val="14"/>
                              <w:szCs w:val="14"/>
                            </w:rPr>
                          </w:pPr>
                          <w:r w:rsidRPr="008974F8">
                            <w:rPr>
                              <w:sz w:val="14"/>
                              <w:szCs w:val="14"/>
                            </w:rPr>
                            <w:t>D</w:t>
                          </w:r>
                        </w:p>
                      </w:txbxContent>
                    </v:textbox>
                  </v:shape>
                </v:group>
                <v:group id="Group 5533" o:spid="_x0000_s1220" style="position:absolute;left:6038;top:3759;width:1264;height:1232" coordorigin="5256,2428"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">
                  <v:oval id="Oval 5534" o:spid="_x0000_s1221" style="position:absolute;left:5256;top:2428;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"/>
                  <v:shape id="Text Box 5535" o:spid="_x0000_s1222" type="#_x0000_t202" style="position:absolute;left:5288;top:242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" filled="f" stroked="f">
                    <v:textbox inset="0,0,0,0">
                      <w:txbxContent>
                        <w:p w14:paraId="2F4039AF" w14:textId="77777777" w:rsidR="002D1AF8" w:rsidRPr="008974F8" w:rsidRDefault="002D1AF8" w:rsidP="002D1AF8">
                          <w:pPr>
                            <w:rPr>
                              <w:sz w:val="14"/>
                              <w:szCs w:val="14"/>
                            </w:rPr>
                          </w:pPr>
                          <w:r>
                            <w:rPr>
                              <w:sz w:val="14"/>
                              <w:szCs w:val="14"/>
                            </w:rPr>
                            <w:t>E</w:t>
                          </w:r>
                        </w:p>
                      </w:txbxContent>
                    </v:textbox>
                  </v:shape>
                </v:group>
                <v:group id="Group 5536" o:spid="_x0000_s1223" style="position:absolute;left:9251;top:3759;width:1315;height:1251" coordorigin="6784,2395" coordsize="20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">
                  <v:oval id="Oval 5537" o:spid="_x0000_s1224" style="position:absolute;left:6784;top:2395;width:14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"/>
                  <v:shape id="Text Box 5538" o:spid="_x0000_s1225" type="#_x0000_t202" style="position:absolute;left:6824;top:239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" filled="f" stroked="f">
                    <v:textbox inset="0,0,0,0">
                      <w:txbxContent>
                        <w:p w14:paraId="4DA59312" w14:textId="77777777" w:rsidR="002D1AF8" w:rsidRPr="008974F8" w:rsidRDefault="002D1AF8" w:rsidP="002D1AF8">
                          <w:pPr>
                            <w:rPr>
                              <w:sz w:val="14"/>
                              <w:szCs w:val="14"/>
                            </w:rPr>
                          </w:pPr>
                          <w:r>
                            <w:rPr>
                              <w:sz w:val="14"/>
                              <w:szCs w:val="14"/>
                            </w:rPr>
                            <w:t>F</w:t>
                          </w:r>
                        </w:p>
                      </w:txbxContent>
                    </v:textbox>
                  </v:shape>
                </v:group>
                <v:group id="Group 5539" o:spid="_x0000_s1226" style="position:absolute;left:6038;top:5588;width:1188;height:1225" coordorigin="4824,2669" coordsize="18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">
                  <v:oval id="Oval 5540" o:spid="_x0000_s1227" style="position:absolute;left:4824;top:2669;width:1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"/>
                  <v:shape id="Text Box 5541" o:spid="_x0000_s1228" type="#_x0000_t202" style="position:absolute;left:4844;top:266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" filled="f" stroked="f">
                    <v:textbox inset="0,0,0,0">
                      <w:txbxContent>
                        <w:p w14:paraId="201381C8" w14:textId="77777777" w:rsidR="002D1AF8" w:rsidRPr="008974F8" w:rsidRDefault="002D1AF8" w:rsidP="002D1AF8">
                          <w:pPr>
                            <w:rPr>
                              <w:sz w:val="14"/>
                              <w:szCs w:val="14"/>
                            </w:rPr>
                          </w:pPr>
                          <w:r>
                            <w:rPr>
                              <w:sz w:val="14"/>
                              <w:szCs w:val="14"/>
                            </w:rPr>
                            <w:t>G</w:t>
                          </w:r>
                        </w:p>
                      </w:txbxContent>
                    </v:textbox>
                  </v:shape>
                </v:group>
                <v:group id="Group 5542" o:spid="_x0000_s1229" style="position:absolute;left:6038;top:7416;width:1232;height:1226" coordorigin="4439,2909"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">
                  <v:oval id="Oval 5543" o:spid="_x0000_s1230" style="position:absolute;left:4439;top:2909;width:14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"/>
                  <v:shape id="Text Box 5544" o:spid="_x0000_s1231" type="#_x0000_t202" style="position:absolute;left:4466;top:2909;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" filled="f" stroked="f">
                    <v:textbox inset="0,0,0,0">
                      <w:txbxContent>
                        <w:p w14:paraId="28B814B3" w14:textId="77777777" w:rsidR="002D1AF8" w:rsidRPr="008974F8" w:rsidRDefault="002D1AF8" w:rsidP="002D1AF8">
                          <w:pPr>
                            <w:rPr>
                              <w:sz w:val="14"/>
                              <w:szCs w:val="14"/>
                            </w:rPr>
                          </w:pPr>
                          <w:r>
                            <w:rPr>
                              <w:sz w:val="14"/>
                              <w:szCs w:val="14"/>
                            </w:rPr>
                            <w:t>H</w:t>
                          </w:r>
                        </w:p>
                      </w:txbxContent>
                    </v:textbox>
                  </v:shape>
                </v:group>
                <v:group id="Group 5545" o:spid="_x0000_s1232" style="position:absolute;left:6038;top:9245;width:1385;height:1226" coordorigin="3821,3245" coordsize="21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">
                  <v:oval id="Oval 5546" o:spid="_x0000_s1233" style="position:absolute;left:3821;top:3245;width:14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"/>
                  <v:shape id="Text Box 5547" o:spid="_x0000_s1234" type="#_x0000_t202" style="position:absolute;left:3872;top:324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" filled="f" stroked="f">
                    <v:textbox inset="0,0,0,0">
                      <w:txbxContent>
                        <w:p w14:paraId="24C7C4B7" w14:textId="77777777" w:rsidR="002D1AF8" w:rsidRPr="008974F8" w:rsidRDefault="002D1AF8" w:rsidP="002D1AF8">
                          <w:pPr>
                            <w:rPr>
                              <w:sz w:val="14"/>
                              <w:szCs w:val="14"/>
                            </w:rPr>
                          </w:pPr>
                          <w:r>
                            <w:rPr>
                              <w:sz w:val="14"/>
                              <w:szCs w:val="14"/>
                            </w:rPr>
                            <w:t>I</w:t>
                          </w:r>
                        </w:p>
                      </w:txbxContent>
                    </v:textbox>
                  </v:shape>
                </v:group>
                <v:group id="Group 5548" o:spid="_x0000_s1235" style="position:absolute;left:9251;top:7416;width:1366;height:1226" coordorigin="5828,3257" coordsize="21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">
                  <v:oval id="Oval 5549" o:spid="_x0000_s1236" style="position:absolute;left:5828;top:3261;width:14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"/>
                  <v:shape id="Text Box 5550" o:spid="_x0000_s1237" type="#_x0000_t202" style="position:absolute;left:5876;top:325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Jq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bpIn+H/TXwCMv8DAAD//wMAUEsBAi0AFAAGAAgAAAAhANvh9svuAAAAhQEAABMAAAAAAAAA&#10;AAAAAAAAAAAAAFtDb250ZW50X1R5cGVzXS54bWxQSwECLQAUAAYACAAAACEAWvQsW78AAAAVAQAA&#10;CwAAAAAAAAAAAAAAAAAfAQAAX3JlbHMvLnJlbHNQSwECLQAUAAYACAAAACEAnUASasYAAADdAAAA&#10;DwAAAAAAAAAAAAAAAAAHAgAAZHJzL2Rvd25yZXYueG1sUEsFBgAAAAADAAMAtwAAAPoCAAAAAA==&#10;" filled="f" stroked="f">
                    <v:textbox inset="0,0,0,0">
                      <w:txbxContent>
                        <w:p w14:paraId="0741C04A" w14:textId="77777777" w:rsidR="002D1AF8" w:rsidRPr="008974F8" w:rsidRDefault="002D1AF8" w:rsidP="002D1AF8">
                          <w:pPr>
                            <w:rPr>
                              <w:sz w:val="14"/>
                              <w:szCs w:val="14"/>
                            </w:rPr>
                          </w:pPr>
                          <w:r>
                            <w:rPr>
                              <w:sz w:val="14"/>
                              <w:szCs w:val="14"/>
                            </w:rPr>
                            <w:t>J</w:t>
                          </w:r>
                        </w:p>
                      </w:txbxContent>
                    </v:textbox>
                  </v:shape>
                </v:group>
                <v:group id="Group 5551" o:spid="_x0000_s1238" style="position:absolute;left:9251;top:9245;width:1264;height:1232" coordorigin="5364,3694"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">
                  <v:oval id="Oval 5552" o:spid="_x0000_s1239" style="position:absolute;left:5364;top:3694;width:14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"/>
                  <v:shape id="Text Box 5553" o:spid="_x0000_s1240" type="#_x0000_t202" style="position:absolute;left:5396;top:369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" filled="f" stroked="f">
                    <v:textbox inset="0,0,0,0">
                      <w:txbxContent>
                        <w:p w14:paraId="79488F83" w14:textId="77777777" w:rsidR="002D1AF8" w:rsidRPr="008974F8" w:rsidRDefault="002D1AF8" w:rsidP="002D1AF8">
                          <w:pPr>
                            <w:rPr>
                              <w:sz w:val="14"/>
                              <w:szCs w:val="14"/>
                            </w:rPr>
                          </w:pPr>
                          <w:r>
                            <w:rPr>
                              <w:sz w:val="14"/>
                              <w:szCs w:val="14"/>
                            </w:rPr>
                            <w:t>K</w:t>
                          </w:r>
                        </w:p>
                      </w:txbxContent>
                    </v:textbox>
                  </v:shape>
                </v:group>
                <v:group id="Group 5554" o:spid="_x0000_s1241" style="position:absolute;left:9251;top:11074;width:1309;height:1238" coordorigin="4763,4239" coordsize="2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">
                  <v:oval id="Oval 5555" o:spid="_x0000_s1242" style="position:absolute;left:4763;top:4239;width:14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"/>
                  <v:shape id="Text Box 5556" o:spid="_x0000_s1243" type="#_x0000_t202" style="position:absolute;left:4802;top:4241;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" filled="f" stroked="f">
                    <v:textbox inset="0,0,0,0">
                      <w:txbxContent>
                        <w:p w14:paraId="48CAC03A" w14:textId="77777777" w:rsidR="002D1AF8" w:rsidRPr="008974F8" w:rsidRDefault="002D1AF8" w:rsidP="002D1AF8">
                          <w:pPr>
                            <w:rPr>
                              <w:sz w:val="14"/>
                              <w:szCs w:val="14"/>
                            </w:rPr>
                          </w:pPr>
                          <w:r>
                            <w:rPr>
                              <w:sz w:val="14"/>
                              <w:szCs w:val="14"/>
                            </w:rPr>
                            <w:t>L</w:t>
                          </w:r>
                        </w:p>
                      </w:txbxContent>
                    </v:textbox>
                  </v:shape>
                </v:group>
                <v:group id="Group 5557" o:spid="_x0000_s1244" style="position:absolute;left:12211;top:3759;width:1168;height:1238" coordorigin="7401,2493" coordsize="18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">
                  <v:oval id="Oval 5558" o:spid="_x0000_s1245" style="position:absolute;left:7401;top:2493;width:14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"/>
                  <v:shape id="Text Box 5559" o:spid="_x0000_s1246" type="#_x0000_t202" style="position:absolute;left:7418;top:2495;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SEs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bp4TuH/TXwCMv8DAAD//wMAUEsBAi0AFAAGAAgAAAAhANvh9svuAAAAhQEAABMAAAAAAAAA&#10;AAAAAAAAAAAAAFtDb250ZW50X1R5cGVzXS54bWxQSwECLQAUAAYACAAAACEAWvQsW78AAAAVAQAA&#10;CwAAAAAAAAAAAAAAAAAfAQAAX3JlbHMvLnJlbHNQSwECLQAUAAYACAAAACEAd9UhLMYAAADdAAAA&#10;DwAAAAAAAAAAAAAAAAAHAgAAZHJzL2Rvd25yZXYueG1sUEsFBgAAAAADAAMAtwAAAPoCAAAAAA==&#10;" filled="f" stroked="f">
                    <v:textbox inset="0,0,0,0">
                      <w:txbxContent>
                        <w:p w14:paraId="3B41A063" w14:textId="77777777" w:rsidR="002D1AF8" w:rsidRPr="008974F8" w:rsidRDefault="002D1AF8" w:rsidP="002D1AF8">
                          <w:pPr>
                            <w:rPr>
                              <w:sz w:val="14"/>
                              <w:szCs w:val="14"/>
                            </w:rPr>
                          </w:pPr>
                          <w:r>
                            <w:rPr>
                              <w:sz w:val="14"/>
                              <w:szCs w:val="14"/>
                            </w:rPr>
                            <w:t>M</w:t>
                          </w:r>
                        </w:p>
                      </w:txbxContent>
                    </v:textbox>
                  </v:shape>
                </v:group>
                <v:group id="Group 5560" o:spid="_x0000_s1247" style="position:absolute;left:9251;top:5588;width:1207;height:1225" coordorigin="6321,2813" coordsize="19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">
                  <v:oval id="Oval 5561" o:spid="_x0000_s1248" style="position:absolute;left:6321;top:2813;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"/>
                  <v:shape id="Text Box 5562" o:spid="_x0000_s1249" type="#_x0000_t202" style="position:absolute;left:6344;top:2813;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" filled="f" stroked="f">
                    <v:textbox inset="0,0,0,0">
                      <w:txbxContent>
                        <w:p w14:paraId="682BB6E8" w14:textId="77777777" w:rsidR="002D1AF8" w:rsidRPr="008974F8" w:rsidRDefault="002D1AF8" w:rsidP="002D1AF8">
                          <w:pPr>
                            <w:rPr>
                              <w:sz w:val="14"/>
                              <w:szCs w:val="14"/>
                            </w:rPr>
                          </w:pPr>
                          <w:r>
                            <w:rPr>
                              <w:sz w:val="14"/>
                              <w:szCs w:val="14"/>
                            </w:rPr>
                            <w:t>N</w:t>
                          </w:r>
                        </w:p>
                      </w:txbxContent>
                    </v:textbox>
                  </v:shape>
                </v:group>
                <v:group id="Group 5563" o:spid="_x0000_s1250" style="position:absolute;left:12211;top:5588;width:1231;height:1225" coordorigin="7061,3017" coordsize="1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">
                  <v:oval id="Oval 5564" o:spid="_x0000_s1251" style="position:absolute;left:7061;top:3021;width:14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"/>
                  <v:shape id="Text Box 5565" o:spid="_x0000_s1252" type="#_x0000_t202" style="position:absolute;left:7088;top:301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" filled="f" stroked="f">
                    <v:textbox inset="0,0,0,0">
                      <w:txbxContent>
                        <w:p w14:paraId="67173C35" w14:textId="77777777" w:rsidR="002D1AF8" w:rsidRPr="008974F8" w:rsidRDefault="002D1AF8" w:rsidP="002D1AF8">
                          <w:pPr>
                            <w:rPr>
                              <w:sz w:val="14"/>
                              <w:szCs w:val="14"/>
                            </w:rPr>
                          </w:pPr>
                          <w:r>
                            <w:rPr>
                              <w:sz w:val="14"/>
                              <w:szCs w:val="14"/>
                            </w:rPr>
                            <w:t>O</w:t>
                          </w:r>
                        </w:p>
                      </w:txbxContent>
                    </v:textbox>
                  </v:shape>
                </v:group>
                <v:group id="Group 5566" o:spid="_x0000_s1253" style="position:absolute;left:12211;top:9245;width:1289;height:1245" coordorigin="6338,3998" coordsize="2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pI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idA23N+EJyN0fAAAA//8DAFBLAQItABQABgAIAAAAIQDb4fbL7gAAAIUBAAATAAAAAAAA&#10;AAAAAAAAAAAAAABbQ29udGVudF9UeXBlc10ueG1sUEsBAi0AFAAGAAgAAAAhAFr0LFu/AAAAFQEA&#10;AAsAAAAAAAAAAAAAAAAAHwEAAF9yZWxzLy5yZWxzUEsBAi0AFAAGAAgAAAAhAJ51+kjHAAAA3QAA&#10;AA8AAAAAAAAAAAAAAAAABwIAAGRycy9kb3ducmV2LnhtbFBLBQYAAAAAAwADALcAAAD7AgAAAAA=&#10;">
                  <v:oval id="Oval 5567" o:spid="_x0000_s1254" style="position:absolute;left:6338;top:3998;width:14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"/>
                  <v:shape id="Text Box 5568" o:spid="_x0000_s1255" type="#_x0000_t202" style="position:absolute;left:6374;top:4001;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" filled="f" stroked="f">
                    <v:textbox inset="0,0,0,0">
                      <w:txbxContent>
                        <w:p w14:paraId="66A02A7D" w14:textId="77777777" w:rsidR="002D1AF8" w:rsidRPr="008974F8" w:rsidRDefault="002D1AF8" w:rsidP="002D1AF8">
                          <w:pPr>
                            <w:rPr>
                              <w:sz w:val="14"/>
                              <w:szCs w:val="14"/>
                            </w:rPr>
                          </w:pPr>
                          <w:r>
                            <w:rPr>
                              <w:sz w:val="14"/>
                              <w:szCs w:val="14"/>
                            </w:rPr>
                            <w:t>P</w:t>
                          </w:r>
                        </w:p>
                      </w:txbxContent>
                    </v:textbox>
                  </v:shape>
                </v:group>
                <v:group id="Group 5569" o:spid="_x0000_s1256" style="position:absolute;left:14916;top:9245;width:1213;height:1226" coordorigin="7340,4313" coordsize="19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">
                  <v:oval id="Oval 5570" o:spid="_x0000_s1257" style="position:absolute;left:7340;top:4319;width:14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"/>
                  <v:shape id="Text Box 5571" o:spid="_x0000_s1258" type="#_x0000_t202" style="position:absolute;left:7364;top:4313;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" filled="f" stroked="f">
                    <v:textbox inset="0,0,0,0">
                      <w:txbxContent>
                        <w:p w14:paraId="522524B5" w14:textId="77777777" w:rsidR="002D1AF8" w:rsidRPr="008974F8" w:rsidRDefault="002D1AF8" w:rsidP="002D1AF8">
                          <w:pPr>
                            <w:rPr>
                              <w:sz w:val="14"/>
                              <w:szCs w:val="14"/>
                            </w:rPr>
                          </w:pPr>
                          <w:r>
                            <w:rPr>
                              <w:sz w:val="14"/>
                              <w:szCs w:val="14"/>
                            </w:rPr>
                            <w:t>Q</w:t>
                          </w:r>
                        </w:p>
                      </w:txbxContent>
                    </v:textbox>
                  </v:shape>
                </v:group>
                <v:group id="Group 5572" o:spid="_x0000_s1259" style="position:absolute;left:14916;top:11074;width:1251;height:1232" coordorigin="7046,5056" coordsize="19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">
                  <v:oval id="Oval 5573" o:spid="_x0000_s1260" style="position:absolute;left:7046;top:5056;width:14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"/>
                  <v:shape id="Text Box 5574" o:spid="_x0000_s1261" type="#_x0000_t202" style="position:absolute;left:7076;top:5057;width:167;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" filled="f" stroked="f">
                    <v:textbox inset="0,0,0,0">
                      <w:txbxContent>
                        <w:p w14:paraId="30421C09" w14:textId="77777777" w:rsidR="002D1AF8" w:rsidRPr="008974F8" w:rsidRDefault="002D1AF8" w:rsidP="002D1AF8">
                          <w:pPr>
                            <w:rPr>
                              <w:sz w:val="14"/>
                              <w:szCs w:val="14"/>
                            </w:rPr>
                          </w:pPr>
                          <w:r>
                            <w:rPr>
                              <w:sz w:val="14"/>
                              <w:szCs w:val="14"/>
                            </w:rPr>
                            <w:t>R</w:t>
                          </w:r>
                        </w:p>
                      </w:txbxContent>
                    </v:textbox>
                  </v:shape>
                </v:group>
                <w10:anchorlock/>
              </v:group>
            </w:pict>
          </mc:Fallback>
        </mc:AlternateContent>
      </w:r>
    </w:p>
    <w:p w14:paraId="5F790870" w14:textId="77777777" w:rsidR="000F48C2" w:rsidRDefault="000F48C2" w:rsidP="009375F5"/>
    <w:p w14:paraId="41459817" w14:textId="77777777" w:rsidR="002D1AF8" w:rsidRDefault="002D1AF8" w:rsidP="00734733"/>
    <w:p w14:paraId="25E8774F" w14:textId="77777777" w:rsidR="00C54914" w:rsidRPr="00C54914" w:rsidRDefault="00C54914" w:rsidP="00734733">
      <w:pPr>
        <w:rPr>
          <w:b/>
        </w:rPr>
      </w:pPr>
      <w:r>
        <w:t>You probably already noticed that we are using the term</w:t>
      </w:r>
      <w:r>
        <w:rPr>
          <w:i/>
        </w:rPr>
        <w:t xml:space="preserve"> graph</w:t>
      </w:r>
      <w:r>
        <w:t xml:space="preserve"> differently than you may have used the term in the past to describe the graph of a mathematical function.</w:t>
      </w:r>
    </w:p>
    <w:p w14:paraId="6235DA14" w14:textId="77777777" w:rsidR="00C54914" w:rsidRDefault="00C54914" w:rsidP="00734733"/>
    <w:p w14:paraId="46FC1CF0" w14:textId="77777777" w:rsidR="00A0515A" w:rsidRDefault="00A0515A" w:rsidP="00734733"/>
    <w:p w14:paraId="50EEFDB3" w14:textId="77777777" w:rsidR="00C54914" w:rsidRPr="00C54914" w:rsidRDefault="00AD65F3" w:rsidP="00C54914">
      <w:pPr>
        <w:pStyle w:val="ExampleHeader"/>
      </w:pPr>
      <w:r w:rsidRPr="00C54914">
        <w:lastRenderedPageBreak/>
        <w:t>Example</w:t>
      </w:r>
      <w:r w:rsidR="00C54914" w:rsidRPr="00C54914">
        <w:t xml:space="preserve"> 2</w:t>
      </w:r>
    </w:p>
    <w:p w14:paraId="7B87A60C" w14:textId="2C023035" w:rsidR="00734733" w:rsidRDefault="007E3B2B" w:rsidP="00C54914">
      <w:pPr>
        <w:pStyle w:val="ExampleBody"/>
      </w:pPr>
      <w:r w:rsidRPr="00C54914">
        <w:rPr>
          <w:noProof/>
        </w:rPr>
        <w:drawing>
          <wp:anchor distT="0" distB="0" distL="114300" distR="114300" simplePos="0" relativeHeight="251589632" behindDoc="0" locked="0" layoutInCell="1" allowOverlap="1" wp14:anchorId="7D326ED0" wp14:editId="1A3CDD4A">
            <wp:simplePos x="0" y="0"/>
            <wp:positionH relativeFrom="column">
              <wp:posOffset>3190875</wp:posOffset>
            </wp:positionH>
            <wp:positionV relativeFrom="paragraph">
              <wp:posOffset>6985</wp:posOffset>
            </wp:positionV>
            <wp:extent cx="2543175" cy="2009775"/>
            <wp:effectExtent l="0" t="0" r="0" b="0"/>
            <wp:wrapSquare wrapText="bothSides"/>
            <wp:docPr id="405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5F3">
        <w:t>Back in the 18</w:t>
      </w:r>
      <w:r w:rsidR="00AD65F3" w:rsidRPr="00AD65F3">
        <w:rPr>
          <w:vertAlign w:val="superscript"/>
        </w:rPr>
        <w:t>th</w:t>
      </w:r>
      <w:r w:rsidR="00AD65F3">
        <w:t xml:space="preserve"> century in the Prussian city of Königsberg, a river ran through the city and seven bridges crossed the forks of the river.  The river and the bridges are highlighted in the picture </w:t>
      </w:r>
      <w:r w:rsidR="000303A5">
        <w:t>to the right</w:t>
      </w:r>
      <w:r w:rsidR="00AD65F3">
        <w:rPr>
          <w:rStyle w:val="FootnoteReference"/>
        </w:rPr>
        <w:footnoteReference w:id="2"/>
      </w:r>
      <w:r w:rsidR="00AD65F3">
        <w:t>.</w:t>
      </w:r>
    </w:p>
    <w:p w14:paraId="1DFA1B63" w14:textId="77777777" w:rsidR="000303A5" w:rsidRDefault="000303A5" w:rsidP="00C54914">
      <w:pPr>
        <w:pStyle w:val="ExampleBody"/>
      </w:pPr>
    </w:p>
    <w:p w14:paraId="1EF976B7" w14:textId="77777777" w:rsidR="000303A5" w:rsidRDefault="000303A5" w:rsidP="00C54914">
      <w:pPr>
        <w:pStyle w:val="ExampleBody"/>
      </w:pPr>
      <w:r>
        <w:t>As a weekend amusement, townsfolk would see if they could find a route that would take them across every bridge once and return them to where they started.</w:t>
      </w:r>
    </w:p>
    <w:p w14:paraId="634C0479" w14:textId="77777777" w:rsidR="000303A5" w:rsidRDefault="000303A5" w:rsidP="00C54914">
      <w:pPr>
        <w:pStyle w:val="ExampleBody"/>
      </w:pPr>
    </w:p>
    <w:p w14:paraId="7654866C" w14:textId="77777777" w:rsidR="000303A5" w:rsidRDefault="000303A5" w:rsidP="00C54914">
      <w:pPr>
        <w:pStyle w:val="ExampleBody"/>
      </w:pPr>
      <w:r>
        <w:t>Leonard Euler</w:t>
      </w:r>
      <w:r w:rsidR="00034A33">
        <w:t xml:space="preserve"> (pronounced OY</w:t>
      </w:r>
      <w:r w:rsidR="004E15B1">
        <w:t>-</w:t>
      </w:r>
      <w:r w:rsidR="00034A33">
        <w:t>lu</w:t>
      </w:r>
      <w:r w:rsidR="004E15B1">
        <w:t>r)</w:t>
      </w:r>
      <w:r>
        <w:t>, one of the most prolific mathematicians ever, looked at this problem in 1735, laying the foundation for graph theory as a field in mathematics.</w:t>
      </w:r>
      <w:r w:rsidR="00C54914">
        <w:t xml:space="preserve">  </w:t>
      </w:r>
      <w:r>
        <w:t>To analyze this problem, Euler introduced edges representing the bridges:</w:t>
      </w:r>
    </w:p>
    <w:p w14:paraId="23B5CFBA" w14:textId="77777777" w:rsidR="000303A5" w:rsidRDefault="000303A5" w:rsidP="00C54914">
      <w:pPr>
        <w:pStyle w:val="ExampleBody"/>
      </w:pPr>
    </w:p>
    <w:p w14:paraId="10EEDB07" w14:textId="0320CD50" w:rsidR="000303A5" w:rsidRDefault="007E3B2B" w:rsidP="00C54914">
      <w:pPr>
        <w:pStyle w:val="ExampleBody"/>
      </w:pPr>
      <w:r>
        <w:rPr>
          <w:noProof/>
        </w:rPr>
        <mc:AlternateContent>
          <mc:Choice Requires="wps">
            <w:drawing>
              <wp:anchor distT="0" distB="0" distL="114300" distR="114300" simplePos="0" relativeHeight="251591680" behindDoc="0" locked="0" layoutInCell="1" allowOverlap="1" wp14:anchorId="12D2146E" wp14:editId="726AB7F9">
                <wp:simplePos x="0" y="0"/>
                <wp:positionH relativeFrom="column">
                  <wp:posOffset>1743075</wp:posOffset>
                </wp:positionH>
                <wp:positionV relativeFrom="paragraph">
                  <wp:posOffset>78105</wp:posOffset>
                </wp:positionV>
                <wp:extent cx="1104900" cy="209550"/>
                <wp:effectExtent l="0" t="0" r="0" b="0"/>
                <wp:wrapNone/>
                <wp:docPr id="405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11B6" w14:textId="77777777" w:rsidR="007907F9" w:rsidRDefault="007907F9">
                            <w:r>
                              <w:t>North Bank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2146E" id="Text Box 562" o:spid="_x0000_s1262" type="#_x0000_t202" style="position:absolute;margin-left:137.25pt;margin-top:6.15pt;width:87pt;height:1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" filled="f" stroked="f">
                <v:textbox inset="0,0,0,0">
                  <w:txbxContent>
                    <w:p w14:paraId="206E11B6" w14:textId="77777777" w:rsidR="007907F9" w:rsidRDefault="007907F9">
                      <w:r>
                        <w:t>North Bank</w:t>
                      </w:r>
                    </w:p>
                  </w:txbxContent>
                </v:textbox>
              </v:shape>
            </w:pict>
          </mc:Fallback>
        </mc:AlternateContent>
      </w:r>
      <w:r>
        <w:rPr>
          <w:noProof/>
        </w:rPr>
        <mc:AlternateContent>
          <mc:Choice Requires="wps">
            <w:drawing>
              <wp:anchor distT="0" distB="0" distL="114300" distR="114300" simplePos="0" relativeHeight="251590656" behindDoc="0" locked="0" layoutInCell="1" allowOverlap="1" wp14:anchorId="206684F9" wp14:editId="2005749D">
                <wp:simplePos x="0" y="0"/>
                <wp:positionH relativeFrom="column">
                  <wp:posOffset>838200</wp:posOffset>
                </wp:positionH>
                <wp:positionV relativeFrom="paragraph">
                  <wp:posOffset>20955</wp:posOffset>
                </wp:positionV>
                <wp:extent cx="2590800" cy="333375"/>
                <wp:effectExtent l="9525" t="9525" r="9525" b="9525"/>
                <wp:wrapNone/>
                <wp:docPr id="4051" name="Oval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530078" id="Oval 561" o:spid="_x0000_s1026" style="position:absolute;margin-left:66pt;margin-top:1.65pt;width:204pt;height:26.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"/>
            </w:pict>
          </mc:Fallback>
        </mc:AlternateContent>
      </w:r>
    </w:p>
    <w:p w14:paraId="365567D2" w14:textId="22C99F97" w:rsidR="00444B47" w:rsidRDefault="007E3B2B" w:rsidP="00C54914">
      <w:pPr>
        <w:pStyle w:val="ExampleBody"/>
      </w:pPr>
      <w:r>
        <w:rPr>
          <w:noProof/>
        </w:rPr>
        <mc:AlternateContent>
          <mc:Choice Requires="wps">
            <w:drawing>
              <wp:anchor distT="0" distB="0" distL="114300" distR="114300" simplePos="0" relativeHeight="251489280" behindDoc="0" locked="0" layoutInCell="1" allowOverlap="1" wp14:anchorId="1808031A" wp14:editId="1826C7BF">
                <wp:simplePos x="0" y="0"/>
                <wp:positionH relativeFrom="column">
                  <wp:posOffset>2743200</wp:posOffset>
                </wp:positionH>
                <wp:positionV relativeFrom="paragraph">
                  <wp:posOffset>17145</wp:posOffset>
                </wp:positionV>
                <wp:extent cx="66675" cy="390525"/>
                <wp:effectExtent l="9525" t="9525" r="9525" b="9525"/>
                <wp:wrapNone/>
                <wp:docPr id="4050"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9810F" id="Line 580"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5pt" to="221.2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"/>
            </w:pict>
          </mc:Fallback>
        </mc:AlternateContent>
      </w:r>
      <w:r>
        <w:rPr>
          <w:noProof/>
        </w:rPr>
        <mc:AlternateContent>
          <mc:Choice Requires="wps">
            <w:drawing>
              <wp:anchor distT="0" distB="0" distL="114300" distR="114300" simplePos="0" relativeHeight="251485184" behindDoc="0" locked="0" layoutInCell="1" allowOverlap="1" wp14:anchorId="066BAA3B" wp14:editId="05DDB972">
                <wp:simplePos x="0" y="0"/>
                <wp:positionH relativeFrom="column">
                  <wp:posOffset>1600200</wp:posOffset>
                </wp:positionH>
                <wp:positionV relativeFrom="paragraph">
                  <wp:posOffset>36195</wp:posOffset>
                </wp:positionV>
                <wp:extent cx="28575" cy="419100"/>
                <wp:effectExtent l="9525" t="9525" r="9525" b="9525"/>
                <wp:wrapNone/>
                <wp:docPr id="4049"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F6493" id="Line 576"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85pt" to="128.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"/>
            </w:pict>
          </mc:Fallback>
        </mc:AlternateContent>
      </w:r>
      <w:r>
        <w:rPr>
          <w:noProof/>
        </w:rPr>
        <mc:AlternateContent>
          <mc:Choice Requires="wps">
            <w:drawing>
              <wp:anchor distT="0" distB="0" distL="114300" distR="114300" simplePos="0" relativeHeight="251484160" behindDoc="0" locked="0" layoutInCell="1" allowOverlap="1" wp14:anchorId="6B6E4C3C" wp14:editId="3B2BC50D">
                <wp:simplePos x="0" y="0"/>
                <wp:positionH relativeFrom="column">
                  <wp:posOffset>1123950</wp:posOffset>
                </wp:positionH>
                <wp:positionV relativeFrom="paragraph">
                  <wp:posOffset>45720</wp:posOffset>
                </wp:positionV>
                <wp:extent cx="28575" cy="409575"/>
                <wp:effectExtent l="9525" t="9525" r="9525" b="9525"/>
                <wp:wrapNone/>
                <wp:docPr id="4048"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54320" id="Line 575" o:spid="_x0000_s1026" style="position:absolute;flip:x;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3.6pt" to="90.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"/>
            </w:pict>
          </mc:Fallback>
        </mc:AlternateContent>
      </w:r>
    </w:p>
    <w:p w14:paraId="057CB9AF" w14:textId="5801FF79" w:rsidR="00444B47" w:rsidRDefault="007E3B2B" w:rsidP="00C54914">
      <w:pPr>
        <w:pStyle w:val="ExampleBody"/>
      </w:pPr>
      <w:r>
        <w:rPr>
          <w:noProof/>
        </w:rPr>
        <mc:AlternateContent>
          <mc:Choice Requires="wps">
            <w:drawing>
              <wp:anchor distT="0" distB="0" distL="114300" distR="114300" simplePos="0" relativeHeight="251597824" behindDoc="0" locked="0" layoutInCell="1" allowOverlap="1" wp14:anchorId="016F797C" wp14:editId="089F07FC">
                <wp:simplePos x="0" y="0"/>
                <wp:positionH relativeFrom="column">
                  <wp:posOffset>2990850</wp:posOffset>
                </wp:positionH>
                <wp:positionV relativeFrom="paragraph">
                  <wp:posOffset>175260</wp:posOffset>
                </wp:positionV>
                <wp:extent cx="1104900" cy="209550"/>
                <wp:effectExtent l="0" t="0" r="0" b="0"/>
                <wp:wrapNone/>
                <wp:docPr id="4047"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65DB" w14:textId="77777777" w:rsidR="007907F9" w:rsidRDefault="007907F9">
                            <w:r>
                              <w:t>East Bank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F797C" id="Text Box 572" o:spid="_x0000_s1263" type="#_x0000_t202" style="position:absolute;margin-left:235.5pt;margin-top:13.8pt;width:87pt;height:1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" filled="f" stroked="f">
                <v:textbox inset="0,0,0,0">
                  <w:txbxContent>
                    <w:p w14:paraId="4FAE65DB" w14:textId="77777777" w:rsidR="007907F9" w:rsidRDefault="007907F9">
                      <w:r>
                        <w:t>East Bank</w:t>
                      </w:r>
                    </w:p>
                  </w:txbxContent>
                </v:textbox>
              </v:shape>
            </w:pict>
          </mc:Fallback>
        </mc:AlternateContent>
      </w:r>
      <w:r>
        <w:rPr>
          <w:noProof/>
        </w:rPr>
        <mc:AlternateContent>
          <mc:Choice Requires="wps">
            <w:drawing>
              <wp:anchor distT="0" distB="0" distL="114300" distR="114300" simplePos="0" relativeHeight="251596800" behindDoc="0" locked="0" layoutInCell="1" allowOverlap="1" wp14:anchorId="2C943BE0" wp14:editId="2A628EE9">
                <wp:simplePos x="0" y="0"/>
                <wp:positionH relativeFrom="column">
                  <wp:posOffset>2619375</wp:posOffset>
                </wp:positionH>
                <wp:positionV relativeFrom="paragraph">
                  <wp:posOffset>108585</wp:posOffset>
                </wp:positionV>
                <wp:extent cx="1428750" cy="333375"/>
                <wp:effectExtent l="9525" t="9525" r="9525" b="9525"/>
                <wp:wrapNone/>
                <wp:docPr id="4046" name="Oval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B74BC" id="Oval 571" o:spid="_x0000_s1026" style="position:absolute;margin-left:206.25pt;margin-top:8.55pt;width:112.5pt;height:2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"/>
            </w:pict>
          </mc:Fallback>
        </mc:AlternateContent>
      </w:r>
    </w:p>
    <w:p w14:paraId="1CEC329D" w14:textId="601E8C9D" w:rsidR="00734733" w:rsidRDefault="007E3B2B" w:rsidP="00C54914">
      <w:pPr>
        <w:pStyle w:val="ExampleBody"/>
      </w:pPr>
      <w:r>
        <w:rPr>
          <w:noProof/>
        </w:rPr>
        <mc:AlternateContent>
          <mc:Choice Requires="wps">
            <w:drawing>
              <wp:anchor distT="0" distB="0" distL="114300" distR="114300" simplePos="0" relativeHeight="251490304" behindDoc="0" locked="0" layoutInCell="1" allowOverlap="1" wp14:anchorId="4DC9D233" wp14:editId="5A28890D">
                <wp:simplePos x="0" y="0"/>
                <wp:positionH relativeFrom="column">
                  <wp:posOffset>1790700</wp:posOffset>
                </wp:positionH>
                <wp:positionV relativeFrom="paragraph">
                  <wp:posOffset>104775</wp:posOffset>
                </wp:positionV>
                <wp:extent cx="895350" cy="0"/>
                <wp:effectExtent l="9525" t="9525" r="9525" b="9525"/>
                <wp:wrapNone/>
                <wp:docPr id="4045"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53699" id="Line 581"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8.25pt" to="21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"/>
            </w:pict>
          </mc:Fallback>
        </mc:AlternateContent>
      </w:r>
      <w:r>
        <w:rPr>
          <w:noProof/>
        </w:rPr>
        <mc:AlternateContent>
          <mc:Choice Requires="wps">
            <w:drawing>
              <wp:anchor distT="0" distB="0" distL="114300" distR="114300" simplePos="0" relativeHeight="251488256" behindDoc="0" locked="0" layoutInCell="1" allowOverlap="1" wp14:anchorId="5291BAFE" wp14:editId="64A1DE74">
                <wp:simplePos x="0" y="0"/>
                <wp:positionH relativeFrom="column">
                  <wp:posOffset>2647950</wp:posOffset>
                </wp:positionH>
                <wp:positionV relativeFrom="paragraph">
                  <wp:posOffset>95250</wp:posOffset>
                </wp:positionV>
                <wp:extent cx="152400" cy="447675"/>
                <wp:effectExtent l="9525" t="9525" r="9525" b="9525"/>
                <wp:wrapNone/>
                <wp:docPr id="4044"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7FBA8" id="Line 579" o:spid="_x0000_s1026" style="position:absolute;flip:x;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7.5pt" to="220.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"/>
            </w:pict>
          </mc:Fallback>
        </mc:AlternateContent>
      </w:r>
      <w:r>
        <w:rPr>
          <w:noProof/>
        </w:rPr>
        <mc:AlternateContent>
          <mc:Choice Requires="wps">
            <w:drawing>
              <wp:anchor distT="0" distB="0" distL="114300" distR="114300" simplePos="0" relativeHeight="251487232" behindDoc="0" locked="0" layoutInCell="1" allowOverlap="1" wp14:anchorId="3BBF76F1" wp14:editId="040E5069">
                <wp:simplePos x="0" y="0"/>
                <wp:positionH relativeFrom="column">
                  <wp:posOffset>1628775</wp:posOffset>
                </wp:positionH>
                <wp:positionV relativeFrom="paragraph">
                  <wp:posOffset>85725</wp:posOffset>
                </wp:positionV>
                <wp:extent cx="28575" cy="419100"/>
                <wp:effectExtent l="9525" t="9525" r="9525" b="9525"/>
                <wp:wrapNone/>
                <wp:docPr id="4043"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B6F39" id="Line 578"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6.75pt" to="130.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"/>
            </w:pict>
          </mc:Fallback>
        </mc:AlternateContent>
      </w:r>
      <w:r>
        <w:rPr>
          <w:noProof/>
        </w:rPr>
        <mc:AlternateContent>
          <mc:Choice Requires="wps">
            <w:drawing>
              <wp:anchor distT="0" distB="0" distL="114300" distR="114300" simplePos="0" relativeHeight="251486208" behindDoc="0" locked="0" layoutInCell="1" allowOverlap="1" wp14:anchorId="3B42DF22" wp14:editId="51AA6E22">
                <wp:simplePos x="0" y="0"/>
                <wp:positionH relativeFrom="column">
                  <wp:posOffset>1104900</wp:posOffset>
                </wp:positionH>
                <wp:positionV relativeFrom="paragraph">
                  <wp:posOffset>133350</wp:posOffset>
                </wp:positionV>
                <wp:extent cx="28575" cy="419100"/>
                <wp:effectExtent l="9525" t="9525" r="9525" b="9525"/>
                <wp:wrapNone/>
                <wp:docPr id="4042"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56E13" id="Line 577"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0.5pt" to="89.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"/>
            </w:pict>
          </mc:Fallback>
        </mc:AlternateContent>
      </w:r>
      <w:r>
        <w:rPr>
          <w:noProof/>
        </w:rPr>
        <mc:AlternateContent>
          <mc:Choice Requires="wps">
            <w:drawing>
              <wp:anchor distT="0" distB="0" distL="114300" distR="114300" simplePos="0" relativeHeight="251592704" behindDoc="0" locked="0" layoutInCell="1" allowOverlap="1" wp14:anchorId="0F76DE31" wp14:editId="7559104B">
                <wp:simplePos x="0" y="0"/>
                <wp:positionH relativeFrom="column">
                  <wp:posOffset>857250</wp:posOffset>
                </wp:positionH>
                <wp:positionV relativeFrom="paragraph">
                  <wp:posOffset>9525</wp:posOffset>
                </wp:positionV>
                <wp:extent cx="1047750" cy="228600"/>
                <wp:effectExtent l="9525" t="9525" r="9525" b="9525"/>
                <wp:wrapNone/>
                <wp:docPr id="4041" name="Oval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C98700" id="Oval 567" o:spid="_x0000_s1026" style="position:absolute;margin-left:67.5pt;margin-top:.75pt;width:82.5pt;height:1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"/>
            </w:pict>
          </mc:Fallback>
        </mc:AlternateContent>
      </w:r>
      <w:r>
        <w:rPr>
          <w:noProof/>
        </w:rPr>
        <mc:AlternateContent>
          <mc:Choice Requires="wps">
            <w:drawing>
              <wp:anchor distT="0" distB="0" distL="114300" distR="114300" simplePos="0" relativeHeight="251593728" behindDoc="0" locked="0" layoutInCell="1" allowOverlap="1" wp14:anchorId="5E36B22D" wp14:editId="7E7F9203">
                <wp:simplePos x="0" y="0"/>
                <wp:positionH relativeFrom="column">
                  <wp:posOffset>1162050</wp:posOffset>
                </wp:positionH>
                <wp:positionV relativeFrom="paragraph">
                  <wp:posOffset>9525</wp:posOffset>
                </wp:positionV>
                <wp:extent cx="1104900" cy="209550"/>
                <wp:effectExtent l="0" t="0" r="0" b="0"/>
                <wp:wrapNone/>
                <wp:docPr id="404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13E30" w14:textId="77777777" w:rsidR="007907F9" w:rsidRDefault="007907F9">
                            <w:r>
                              <w:t>Island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6B22D" id="Text Box 568" o:spid="_x0000_s1264" type="#_x0000_t202" style="position:absolute;margin-left:91.5pt;margin-top:.75pt;width:87pt;height:1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" filled="f" stroked="f">
                <v:textbox inset="0,0,0,0">
                  <w:txbxContent>
                    <w:p w14:paraId="6E513E30" w14:textId="77777777" w:rsidR="007907F9" w:rsidRDefault="007907F9">
                      <w:r>
                        <w:t>Island</w:t>
                      </w:r>
                    </w:p>
                  </w:txbxContent>
                </v:textbox>
              </v:shape>
            </w:pict>
          </mc:Fallback>
        </mc:AlternateContent>
      </w:r>
    </w:p>
    <w:p w14:paraId="2C5E61D1" w14:textId="77777777" w:rsidR="00734733" w:rsidRDefault="00734733" w:rsidP="00C54914">
      <w:pPr>
        <w:pStyle w:val="ExampleBody"/>
      </w:pPr>
    </w:p>
    <w:p w14:paraId="3BDB4BEB" w14:textId="156B26A0" w:rsidR="000303A5" w:rsidRDefault="007E3B2B" w:rsidP="00C54914">
      <w:pPr>
        <w:pStyle w:val="ExampleBody"/>
      </w:pPr>
      <w:r>
        <w:rPr>
          <w:noProof/>
        </w:rPr>
        <mc:AlternateContent>
          <mc:Choice Requires="wps">
            <w:drawing>
              <wp:anchor distT="0" distB="0" distL="114300" distR="114300" simplePos="0" relativeHeight="251594752" behindDoc="0" locked="0" layoutInCell="1" allowOverlap="1" wp14:anchorId="735E40E9" wp14:editId="660CD598">
                <wp:simplePos x="0" y="0"/>
                <wp:positionH relativeFrom="column">
                  <wp:posOffset>876300</wp:posOffset>
                </wp:positionH>
                <wp:positionV relativeFrom="paragraph">
                  <wp:posOffset>40005</wp:posOffset>
                </wp:positionV>
                <wp:extent cx="2009775" cy="333375"/>
                <wp:effectExtent l="9525" t="8890" r="9525" b="10160"/>
                <wp:wrapNone/>
                <wp:docPr id="4039" name="Oval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EE5AED" id="Oval 569" o:spid="_x0000_s1026" style="position:absolute;margin-left:69pt;margin-top:3.15pt;width:158.25pt;height:26.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"/>
            </w:pict>
          </mc:Fallback>
        </mc:AlternateContent>
      </w:r>
      <w:r>
        <w:rPr>
          <w:noProof/>
        </w:rPr>
        <mc:AlternateContent>
          <mc:Choice Requires="wps">
            <w:drawing>
              <wp:anchor distT="0" distB="0" distL="114300" distR="114300" simplePos="0" relativeHeight="251595776" behindDoc="0" locked="0" layoutInCell="1" allowOverlap="1" wp14:anchorId="01ED1F50" wp14:editId="681A62D5">
                <wp:simplePos x="0" y="0"/>
                <wp:positionH relativeFrom="column">
                  <wp:posOffset>1247775</wp:posOffset>
                </wp:positionH>
                <wp:positionV relativeFrom="paragraph">
                  <wp:posOffset>106680</wp:posOffset>
                </wp:positionV>
                <wp:extent cx="1104900" cy="209550"/>
                <wp:effectExtent l="0" t="0" r="0" b="635"/>
                <wp:wrapNone/>
                <wp:docPr id="403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B670D" w14:textId="77777777" w:rsidR="007907F9" w:rsidRDefault="007907F9">
                            <w:r>
                              <w:t>South Bank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D1F50" id="Text Box 570" o:spid="_x0000_s1265" type="#_x0000_t202" style="position:absolute;margin-left:98.25pt;margin-top:8.4pt;width:87pt;height:1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" filled="f" stroked="f">
                <v:textbox inset="0,0,0,0">
                  <w:txbxContent>
                    <w:p w14:paraId="4ABB670D" w14:textId="77777777" w:rsidR="007907F9" w:rsidRDefault="007907F9">
                      <w:r>
                        <w:t>South Bank</w:t>
                      </w:r>
                    </w:p>
                  </w:txbxContent>
                </v:textbox>
              </v:shape>
            </w:pict>
          </mc:Fallback>
        </mc:AlternateContent>
      </w:r>
    </w:p>
    <w:p w14:paraId="66FC4AAA" w14:textId="77777777" w:rsidR="000303A5" w:rsidRDefault="000303A5" w:rsidP="00C54914">
      <w:pPr>
        <w:pStyle w:val="ExampleBody"/>
      </w:pPr>
    </w:p>
    <w:p w14:paraId="77C942DB" w14:textId="77777777" w:rsidR="000303A5" w:rsidRDefault="000303A5" w:rsidP="00C54914">
      <w:pPr>
        <w:pStyle w:val="ExampleBody"/>
      </w:pPr>
    </w:p>
    <w:p w14:paraId="7F16C95C" w14:textId="77777777" w:rsidR="000303A5" w:rsidRDefault="000303A5" w:rsidP="00C54914">
      <w:pPr>
        <w:pStyle w:val="ExampleBody"/>
      </w:pPr>
      <w:r>
        <w:t xml:space="preserve">Since </w:t>
      </w:r>
      <w:r w:rsidR="00ED2FD3">
        <w:t xml:space="preserve">the size of each land </w:t>
      </w:r>
      <w:proofErr w:type="gramStart"/>
      <w:r w:rsidR="00ED2FD3">
        <w:t>mass</w:t>
      </w:r>
      <w:proofErr w:type="gramEnd"/>
      <w:r w:rsidR="00ED2FD3">
        <w:t xml:space="preserve"> </w:t>
      </w:r>
      <w:r>
        <w:t>it is not relevant to the question of bridge crossing</w:t>
      </w:r>
      <w:r w:rsidR="00ED2FD3">
        <w:t>s</w:t>
      </w:r>
      <w:r>
        <w:t xml:space="preserve">, </w:t>
      </w:r>
      <w:r w:rsidR="00ED2FD3">
        <w:t>each</w:t>
      </w:r>
      <w:r>
        <w:t xml:space="preserve"> can be shrunk down to</w:t>
      </w:r>
      <w:r w:rsidR="00ED2FD3">
        <w:t xml:space="preserve"> a</w:t>
      </w:r>
      <w:r>
        <w:t xml:space="preserve"> vert</w:t>
      </w:r>
      <w:r w:rsidR="00ED2FD3">
        <w:t>ex</w:t>
      </w:r>
      <w:r>
        <w:t xml:space="preserve"> representing </w:t>
      </w:r>
      <w:r w:rsidR="00ED2FD3">
        <w:t>the</w:t>
      </w:r>
      <w:r>
        <w:t xml:space="preserve"> location:</w:t>
      </w:r>
    </w:p>
    <w:p w14:paraId="2837CDBA" w14:textId="39493B70" w:rsidR="000303A5" w:rsidRDefault="007E3B2B" w:rsidP="00C54914">
      <w:pPr>
        <w:pStyle w:val="ExampleBody"/>
      </w:pPr>
      <w:r>
        <w:rPr>
          <w:noProof/>
        </w:rPr>
        <mc:AlternateContent>
          <mc:Choice Requires="wps">
            <w:drawing>
              <wp:anchor distT="0" distB="0" distL="114300" distR="114300" simplePos="0" relativeHeight="251599872" behindDoc="0" locked="0" layoutInCell="1" allowOverlap="1" wp14:anchorId="00D6EC80" wp14:editId="5A603E77">
                <wp:simplePos x="0" y="0"/>
                <wp:positionH relativeFrom="column">
                  <wp:posOffset>809625</wp:posOffset>
                </wp:positionH>
                <wp:positionV relativeFrom="paragraph">
                  <wp:posOffset>70485</wp:posOffset>
                </wp:positionV>
                <wp:extent cx="276225" cy="190500"/>
                <wp:effectExtent l="0" t="1270" r="0" b="0"/>
                <wp:wrapNone/>
                <wp:docPr id="403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1127" w14:textId="77777777" w:rsidR="007907F9" w:rsidRDefault="007907F9">
                            <w:r>
                              <w:t>NB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EC80" id="Text Box 587" o:spid="_x0000_s1266" type="#_x0000_t202" style="position:absolute;margin-left:63.75pt;margin-top:5.55pt;width:21.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" filled="f" stroked="f">
                <v:textbox inset="0,0,0,0">
                  <w:txbxContent>
                    <w:p w14:paraId="01921127" w14:textId="77777777" w:rsidR="007907F9" w:rsidRDefault="007907F9">
                      <w:r>
                        <w:t>NB</w:t>
                      </w:r>
                    </w:p>
                  </w:txbxContent>
                </v:textbox>
              </v:shape>
            </w:pict>
          </mc:Fallback>
        </mc:AlternateContent>
      </w:r>
    </w:p>
    <w:p w14:paraId="7FDC236C" w14:textId="65FAA854" w:rsidR="000303A5" w:rsidRDefault="007E3B2B" w:rsidP="00C54914">
      <w:pPr>
        <w:pStyle w:val="ExampleBody"/>
      </w:pPr>
      <w:r>
        <w:rPr>
          <w:noProof/>
        </w:rPr>
        <mc:AlternateContent>
          <mc:Choice Requires="wps">
            <w:drawing>
              <wp:anchor distT="0" distB="0" distL="114300" distR="114300" simplePos="0" relativeHeight="251608064" behindDoc="0" locked="0" layoutInCell="1" allowOverlap="1" wp14:anchorId="503B92F7" wp14:editId="1428380B">
                <wp:simplePos x="0" y="0"/>
                <wp:positionH relativeFrom="column">
                  <wp:posOffset>1104900</wp:posOffset>
                </wp:positionH>
                <wp:positionV relativeFrom="paragraph">
                  <wp:posOffset>57150</wp:posOffset>
                </wp:positionV>
                <wp:extent cx="666750" cy="400050"/>
                <wp:effectExtent l="9525" t="10795" r="9525" b="8255"/>
                <wp:wrapNone/>
                <wp:docPr id="4036"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AFAD3" id="Line 60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4.5pt" to="13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"/>
            </w:pict>
          </mc:Fallback>
        </mc:AlternateContent>
      </w:r>
      <w:r>
        <w:rPr>
          <w:noProof/>
        </w:rPr>
        <mc:AlternateContent>
          <mc:Choice Requires="wps">
            <w:drawing>
              <wp:anchor distT="0" distB="0" distL="114300" distR="114300" simplePos="0" relativeHeight="251603968" behindDoc="0" locked="0" layoutInCell="1" allowOverlap="1" wp14:anchorId="1881DB81" wp14:editId="153362B6">
                <wp:simplePos x="0" y="0"/>
                <wp:positionH relativeFrom="column">
                  <wp:posOffset>1076325</wp:posOffset>
                </wp:positionH>
                <wp:positionV relativeFrom="paragraph">
                  <wp:posOffset>57150</wp:posOffset>
                </wp:positionV>
                <wp:extent cx="125095" cy="409575"/>
                <wp:effectExtent l="9525" t="10795" r="8255" b="8255"/>
                <wp:wrapNone/>
                <wp:docPr id="4035"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409575"/>
                        </a:xfrm>
                        <a:custGeom>
                          <a:avLst/>
                          <a:gdLst>
                            <a:gd name="T0" fmla="*/ 45 w 197"/>
                            <a:gd name="T1" fmla="*/ 0 h 645"/>
                            <a:gd name="T2" fmla="*/ 0 w 197"/>
                            <a:gd name="T3" fmla="*/ 645 h 645"/>
                          </a:gdLst>
                          <a:ahLst/>
                          <a:cxnLst>
                            <a:cxn ang="0">
                              <a:pos x="T0" y="T1"/>
                            </a:cxn>
                            <a:cxn ang="0">
                              <a:pos x="T2" y="T3"/>
                            </a:cxn>
                          </a:cxnLst>
                          <a:rect l="0" t="0" r="r" b="b"/>
                          <a:pathLst>
                            <a:path w="197" h="645">
                              <a:moveTo>
                                <a:pt x="45" y="0"/>
                              </a:moveTo>
                              <a:cubicBezTo>
                                <a:pt x="121" y="174"/>
                                <a:pt x="197" y="348"/>
                                <a:pt x="0" y="6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513DDB4B" id="Freeform 593"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87pt,4.5pt" control1="90.8pt,13.2pt" control2="94.6pt,21.9pt" to="84.75pt,36.75pt" coordsize="19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" filled="f">
                <v:path arrowok="t" o:connecttype="custom" o:connectlocs="28575,0;0,409575" o:connectangles="0,0"/>
              </v:curve>
            </w:pict>
          </mc:Fallback>
        </mc:AlternateContent>
      </w:r>
      <w:r w:rsidRPr="00275C87">
        <w:rPr>
          <w:noProof/>
        </w:rPr>
        <mc:AlternateContent>
          <mc:Choice Requires="wps">
            <w:drawing>
              <wp:anchor distT="0" distB="0" distL="114300" distR="114300" simplePos="0" relativeHeight="251610112" behindDoc="0" locked="0" layoutInCell="1" allowOverlap="1" wp14:anchorId="48CE9910" wp14:editId="2E4987CB">
                <wp:simplePos x="0" y="0"/>
                <wp:positionH relativeFrom="column">
                  <wp:posOffset>1066800</wp:posOffset>
                </wp:positionH>
                <wp:positionV relativeFrom="paragraph">
                  <wp:posOffset>11430</wp:posOffset>
                </wp:positionV>
                <wp:extent cx="90805" cy="90805"/>
                <wp:effectExtent l="9525" t="12700" r="13970" b="10795"/>
                <wp:wrapNone/>
                <wp:docPr id="4034" name="Oval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04AA43" id="Oval 582" o:spid="_x0000_s1026" style="position:absolute;margin-left:84pt;margin-top:.9pt;width:7.15pt;height:7.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"/>
            </w:pict>
          </mc:Fallback>
        </mc:AlternateContent>
      </w:r>
    </w:p>
    <w:p w14:paraId="3B47D1AF" w14:textId="3E0CE580" w:rsidR="000303A5" w:rsidRDefault="007E3B2B" w:rsidP="00C54914">
      <w:pPr>
        <w:pStyle w:val="ExampleBody"/>
      </w:pPr>
      <w:r>
        <w:rPr>
          <w:noProof/>
        </w:rPr>
        <mc:AlternateContent>
          <mc:Choice Requires="wps">
            <w:drawing>
              <wp:anchor distT="0" distB="0" distL="114300" distR="114300" simplePos="0" relativeHeight="251598848" behindDoc="0" locked="0" layoutInCell="1" allowOverlap="1" wp14:anchorId="38D2D34E" wp14:editId="78B47582">
                <wp:simplePos x="0" y="0"/>
                <wp:positionH relativeFrom="column">
                  <wp:posOffset>1781175</wp:posOffset>
                </wp:positionH>
                <wp:positionV relativeFrom="paragraph">
                  <wp:posOffset>5715</wp:posOffset>
                </wp:positionV>
                <wp:extent cx="276225" cy="190500"/>
                <wp:effectExtent l="0" t="1270" r="0" b="0"/>
                <wp:wrapNone/>
                <wp:docPr id="403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4A811" w14:textId="77777777" w:rsidR="007907F9" w:rsidRDefault="007907F9">
                            <w:r>
                              <w:t>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2D34E" id="Text Box 586" o:spid="_x0000_s1267" type="#_x0000_t202" style="position:absolute;margin-left:140.25pt;margin-top:.45pt;width:21.7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" filled="f" stroked="f">
                <v:textbox inset="0,0,0,0">
                  <w:txbxContent>
                    <w:p w14:paraId="7524A811" w14:textId="77777777" w:rsidR="007907F9" w:rsidRDefault="007907F9">
                      <w:r>
                        <w:t>EB</w:t>
                      </w:r>
                    </w:p>
                  </w:txbxContent>
                </v:textbox>
              </v:shape>
            </w:pict>
          </mc:Fallback>
        </mc:AlternateContent>
      </w:r>
    </w:p>
    <w:p w14:paraId="4D43EC55" w14:textId="73AA85CB" w:rsidR="000303A5" w:rsidRDefault="007E3B2B" w:rsidP="00C54914">
      <w:pPr>
        <w:pStyle w:val="ExampleBody"/>
      </w:pPr>
      <w:r>
        <w:rPr>
          <w:noProof/>
        </w:rPr>
        <mc:AlternateContent>
          <mc:Choice Requires="wps">
            <w:drawing>
              <wp:anchor distT="0" distB="0" distL="114300" distR="114300" simplePos="0" relativeHeight="251609088" behindDoc="0" locked="0" layoutInCell="1" allowOverlap="1" wp14:anchorId="0B011EAC" wp14:editId="42BD4FC8">
                <wp:simplePos x="0" y="0"/>
                <wp:positionH relativeFrom="column">
                  <wp:posOffset>1114425</wp:posOffset>
                </wp:positionH>
                <wp:positionV relativeFrom="paragraph">
                  <wp:posOffset>97155</wp:posOffset>
                </wp:positionV>
                <wp:extent cx="657225" cy="390525"/>
                <wp:effectExtent l="9525" t="10795" r="9525" b="8255"/>
                <wp:wrapNone/>
                <wp:docPr id="4032"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A840B" id="Line 602"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7.65pt" to="139.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"/>
            </w:pict>
          </mc:Fallback>
        </mc:AlternateContent>
      </w:r>
      <w:r>
        <w:rPr>
          <w:noProof/>
        </w:rPr>
        <mc:AlternateContent>
          <mc:Choice Requires="wps">
            <w:drawing>
              <wp:anchor distT="0" distB="0" distL="114300" distR="114300" simplePos="0" relativeHeight="251607040" behindDoc="0" locked="0" layoutInCell="1" allowOverlap="1" wp14:anchorId="45025CF7" wp14:editId="6B7E99F4">
                <wp:simplePos x="0" y="0"/>
                <wp:positionH relativeFrom="column">
                  <wp:posOffset>1066800</wp:posOffset>
                </wp:positionH>
                <wp:positionV relativeFrom="paragraph">
                  <wp:posOffset>106680</wp:posOffset>
                </wp:positionV>
                <wp:extent cx="704850" cy="0"/>
                <wp:effectExtent l="9525" t="10795" r="9525" b="8255"/>
                <wp:wrapNone/>
                <wp:docPr id="604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CFF3E" id="Line 60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8.4pt" to="13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"/>
            </w:pict>
          </mc:Fallback>
        </mc:AlternateContent>
      </w:r>
      <w:r>
        <w:rPr>
          <w:noProof/>
        </w:rPr>
        <mc:AlternateContent>
          <mc:Choice Requires="wps">
            <w:drawing>
              <wp:anchor distT="0" distB="0" distL="114300" distR="114300" simplePos="0" relativeHeight="251606016" behindDoc="0" locked="0" layoutInCell="1" allowOverlap="1" wp14:anchorId="06B53737" wp14:editId="23A6FDFD">
                <wp:simplePos x="0" y="0"/>
                <wp:positionH relativeFrom="column">
                  <wp:posOffset>1076325</wp:posOffset>
                </wp:positionH>
                <wp:positionV relativeFrom="paragraph">
                  <wp:posOffset>116205</wp:posOffset>
                </wp:positionV>
                <wp:extent cx="101600" cy="371475"/>
                <wp:effectExtent l="9525" t="10795" r="12700" b="8255"/>
                <wp:wrapNone/>
                <wp:docPr id="6046"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371475"/>
                        </a:xfrm>
                        <a:custGeom>
                          <a:avLst/>
                          <a:gdLst>
                            <a:gd name="T0" fmla="*/ 0 w 160"/>
                            <a:gd name="T1" fmla="*/ 0 h 585"/>
                            <a:gd name="T2" fmla="*/ 75 w 160"/>
                            <a:gd name="T3" fmla="*/ 585 h 585"/>
                          </a:gdLst>
                          <a:ahLst/>
                          <a:cxnLst>
                            <a:cxn ang="0">
                              <a:pos x="T0" y="T1"/>
                            </a:cxn>
                            <a:cxn ang="0">
                              <a:pos x="T2" y="T3"/>
                            </a:cxn>
                          </a:cxnLst>
                          <a:rect l="0" t="0" r="r" b="b"/>
                          <a:pathLst>
                            <a:path w="160" h="585">
                              <a:moveTo>
                                <a:pt x="0" y="0"/>
                              </a:moveTo>
                              <a:cubicBezTo>
                                <a:pt x="80" y="160"/>
                                <a:pt x="160" y="320"/>
                                <a:pt x="75" y="5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7754B614" id="Freeform 59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84.75pt,9.15pt" control1="88.75pt,17.15pt" control2="92.75pt,25.15pt" to="88.5pt,38.4pt" coordsize="1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" filled="f">
                <v:path arrowok="t" o:connecttype="custom" o:connectlocs="0,0;47625,371475" o:connectangles="0,0"/>
              </v:curve>
            </w:pict>
          </mc:Fallback>
        </mc:AlternateContent>
      </w:r>
      <w:r>
        <w:rPr>
          <w:noProof/>
        </w:rPr>
        <mc:AlternateContent>
          <mc:Choice Requires="wps">
            <w:drawing>
              <wp:anchor distT="0" distB="0" distL="114300" distR="114300" simplePos="0" relativeHeight="251604992" behindDoc="0" locked="0" layoutInCell="1" allowOverlap="1" wp14:anchorId="7113F765" wp14:editId="62CE9E70">
                <wp:simplePos x="0" y="0"/>
                <wp:positionH relativeFrom="column">
                  <wp:posOffset>965200</wp:posOffset>
                </wp:positionH>
                <wp:positionV relativeFrom="paragraph">
                  <wp:posOffset>97155</wp:posOffset>
                </wp:positionV>
                <wp:extent cx="149225" cy="400050"/>
                <wp:effectExtent l="12700" t="10795" r="9525" b="8255"/>
                <wp:wrapNone/>
                <wp:docPr id="6045"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400050"/>
                        </a:xfrm>
                        <a:custGeom>
                          <a:avLst/>
                          <a:gdLst>
                            <a:gd name="T0" fmla="*/ 160 w 235"/>
                            <a:gd name="T1" fmla="*/ 0 h 630"/>
                            <a:gd name="T2" fmla="*/ 235 w 235"/>
                            <a:gd name="T3" fmla="*/ 630 h 630"/>
                          </a:gdLst>
                          <a:ahLst/>
                          <a:cxnLst>
                            <a:cxn ang="0">
                              <a:pos x="T0" y="T1"/>
                            </a:cxn>
                            <a:cxn ang="0">
                              <a:pos x="T2" y="T3"/>
                            </a:cxn>
                          </a:cxnLst>
                          <a:rect l="0" t="0" r="r" b="b"/>
                          <a:pathLst>
                            <a:path w="235" h="630">
                              <a:moveTo>
                                <a:pt x="160" y="0"/>
                              </a:moveTo>
                              <a:cubicBezTo>
                                <a:pt x="80" y="211"/>
                                <a:pt x="0" y="423"/>
                                <a:pt x="235"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28449055" id="Freeform 59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84pt,7.65pt" control1="80pt,18.2pt" control2="76pt,28.8pt" to="87.75pt,39.15pt" coordsize="2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" filled="f">
                <v:path arrowok="t" o:connecttype="custom" o:connectlocs="101600,0;149225,400050" o:connectangles="0,0"/>
              </v:curve>
            </w:pict>
          </mc:Fallback>
        </mc:AlternateContent>
      </w:r>
      <w:r>
        <w:rPr>
          <w:noProof/>
        </w:rPr>
        <mc:AlternateContent>
          <mc:Choice Requires="wps">
            <w:drawing>
              <wp:anchor distT="0" distB="0" distL="114300" distR="114300" simplePos="0" relativeHeight="251601920" behindDoc="0" locked="0" layoutInCell="1" allowOverlap="1" wp14:anchorId="2606C34C" wp14:editId="1B24788C">
                <wp:simplePos x="0" y="0"/>
                <wp:positionH relativeFrom="column">
                  <wp:posOffset>876300</wp:posOffset>
                </wp:positionH>
                <wp:positionV relativeFrom="paragraph">
                  <wp:posOffset>1905</wp:posOffset>
                </wp:positionV>
                <wp:extent cx="76200" cy="190500"/>
                <wp:effectExtent l="0" t="1270" r="0" b="0"/>
                <wp:wrapNone/>
                <wp:docPr id="6044"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464D" w14:textId="77777777" w:rsidR="007907F9" w:rsidRDefault="007907F9">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6C34C" id="Text Box 589" o:spid="_x0000_s1268" type="#_x0000_t202" style="position:absolute;margin-left:69pt;margin-top:.15pt;width:6pt;height: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" filled="f" stroked="f">
                <v:textbox inset="0,0,0,0">
                  <w:txbxContent>
                    <w:p w14:paraId="1CEF464D" w14:textId="77777777" w:rsidR="007907F9" w:rsidRDefault="007907F9">
                      <w:r>
                        <w:t>I</w:t>
                      </w:r>
                    </w:p>
                  </w:txbxContent>
                </v:textbox>
              </v:shape>
            </w:pict>
          </mc:Fallback>
        </mc:AlternateContent>
      </w:r>
      <w:r>
        <w:rPr>
          <w:noProof/>
        </w:rPr>
        <mc:AlternateContent>
          <mc:Choice Requires="wps">
            <w:drawing>
              <wp:anchor distT="0" distB="0" distL="114300" distR="114300" simplePos="0" relativeHeight="251613184" behindDoc="0" locked="0" layoutInCell="1" allowOverlap="1" wp14:anchorId="6C7EF9C6" wp14:editId="33E27EF4">
                <wp:simplePos x="0" y="0"/>
                <wp:positionH relativeFrom="column">
                  <wp:posOffset>1724025</wp:posOffset>
                </wp:positionH>
                <wp:positionV relativeFrom="paragraph">
                  <wp:posOffset>51435</wp:posOffset>
                </wp:positionV>
                <wp:extent cx="90805" cy="90805"/>
                <wp:effectExtent l="9525" t="12700" r="13970" b="10795"/>
                <wp:wrapNone/>
                <wp:docPr id="6043"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2A4B3" id="Oval 585" o:spid="_x0000_s1026" style="position:absolute;margin-left:135.75pt;margin-top:4.05pt;width:7.15pt;height:7.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"/>
            </w:pict>
          </mc:Fallback>
        </mc:AlternateContent>
      </w:r>
      <w:r>
        <w:rPr>
          <w:noProof/>
        </w:rPr>
        <mc:AlternateContent>
          <mc:Choice Requires="wps">
            <w:drawing>
              <wp:anchor distT="0" distB="0" distL="114300" distR="114300" simplePos="0" relativeHeight="251611136" behindDoc="0" locked="0" layoutInCell="1" allowOverlap="1" wp14:anchorId="5E40FF7D" wp14:editId="53C6C93A">
                <wp:simplePos x="0" y="0"/>
                <wp:positionH relativeFrom="column">
                  <wp:posOffset>1028700</wp:posOffset>
                </wp:positionH>
                <wp:positionV relativeFrom="paragraph">
                  <wp:posOffset>60960</wp:posOffset>
                </wp:positionV>
                <wp:extent cx="90805" cy="90805"/>
                <wp:effectExtent l="9525" t="12700" r="13970" b="10795"/>
                <wp:wrapNone/>
                <wp:docPr id="6042"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0F6B74" id="Oval 583" o:spid="_x0000_s1026" style="position:absolute;margin-left:81pt;margin-top:4.8pt;width:7.15pt;height:7.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"/>
            </w:pict>
          </mc:Fallback>
        </mc:AlternateContent>
      </w:r>
    </w:p>
    <w:p w14:paraId="41CE56D7" w14:textId="77777777" w:rsidR="000303A5" w:rsidRDefault="000303A5" w:rsidP="00C54914">
      <w:pPr>
        <w:pStyle w:val="ExampleBody"/>
      </w:pPr>
    </w:p>
    <w:p w14:paraId="23E64768" w14:textId="7693CB47" w:rsidR="000303A5" w:rsidRDefault="007E3B2B" w:rsidP="00C54914">
      <w:pPr>
        <w:pStyle w:val="ExampleBody"/>
      </w:pPr>
      <w:r>
        <w:rPr>
          <w:noProof/>
        </w:rPr>
        <mc:AlternateContent>
          <mc:Choice Requires="wps">
            <w:drawing>
              <wp:anchor distT="0" distB="0" distL="114300" distR="114300" simplePos="0" relativeHeight="251600896" behindDoc="0" locked="0" layoutInCell="1" allowOverlap="1" wp14:anchorId="7E96413D" wp14:editId="342124F6">
                <wp:simplePos x="0" y="0"/>
                <wp:positionH relativeFrom="column">
                  <wp:posOffset>847725</wp:posOffset>
                </wp:positionH>
                <wp:positionV relativeFrom="paragraph">
                  <wp:posOffset>89535</wp:posOffset>
                </wp:positionV>
                <wp:extent cx="276225" cy="190500"/>
                <wp:effectExtent l="0" t="1270" r="0" b="0"/>
                <wp:wrapNone/>
                <wp:docPr id="604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615BF" w14:textId="77777777" w:rsidR="007907F9" w:rsidRDefault="007907F9">
                            <w:r>
                              <w:t>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6413D" id="Text Box 588" o:spid="_x0000_s1269" type="#_x0000_t202" style="position:absolute;margin-left:66.75pt;margin-top:7.05pt;width:21.75pt;height: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" filled="f" stroked="f">
                <v:textbox inset="0,0,0,0">
                  <w:txbxContent>
                    <w:p w14:paraId="294615BF" w14:textId="77777777" w:rsidR="007907F9" w:rsidRDefault="007907F9">
                      <w:r>
                        <w:t>SB</w:t>
                      </w:r>
                    </w:p>
                  </w:txbxContent>
                </v:textbox>
              </v:shape>
            </w:pict>
          </mc:Fallback>
        </mc:AlternateContent>
      </w:r>
      <w:r>
        <w:rPr>
          <w:noProof/>
        </w:rPr>
        <mc:AlternateContent>
          <mc:Choice Requires="wps">
            <w:drawing>
              <wp:anchor distT="0" distB="0" distL="114300" distR="114300" simplePos="0" relativeHeight="251612160" behindDoc="0" locked="0" layoutInCell="1" allowOverlap="1" wp14:anchorId="6551B167" wp14:editId="448B757F">
                <wp:simplePos x="0" y="0"/>
                <wp:positionH relativeFrom="column">
                  <wp:posOffset>1076325</wp:posOffset>
                </wp:positionH>
                <wp:positionV relativeFrom="paragraph">
                  <wp:posOffset>91440</wp:posOffset>
                </wp:positionV>
                <wp:extent cx="90805" cy="90805"/>
                <wp:effectExtent l="9525" t="12700" r="13970" b="10795"/>
                <wp:wrapNone/>
                <wp:docPr id="6040"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A4BB97" id="Oval 584" o:spid="_x0000_s1026" style="position:absolute;margin-left:84.75pt;margin-top:7.2pt;width:7.15pt;height:7.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"/>
            </w:pict>
          </mc:Fallback>
        </mc:AlternateContent>
      </w:r>
    </w:p>
    <w:p w14:paraId="544E1754" w14:textId="14484E6D" w:rsidR="000303A5" w:rsidRDefault="007E3B2B" w:rsidP="00C54914">
      <w:pPr>
        <w:pStyle w:val="ExampleBody"/>
      </w:pPr>
      <w:r>
        <w:rPr>
          <w:noProof/>
        </w:rPr>
        <mc:AlternateContent>
          <mc:Choice Requires="wps">
            <w:drawing>
              <wp:anchor distT="0" distB="0" distL="114300" distR="114300" simplePos="0" relativeHeight="251602944" behindDoc="0" locked="0" layoutInCell="1" allowOverlap="1" wp14:anchorId="0A0F9A28" wp14:editId="317C9AB8">
                <wp:simplePos x="0" y="0"/>
                <wp:positionH relativeFrom="column">
                  <wp:posOffset>1019175</wp:posOffset>
                </wp:positionH>
                <wp:positionV relativeFrom="paragraph">
                  <wp:posOffset>-819150</wp:posOffset>
                </wp:positionV>
                <wp:extent cx="95250" cy="400050"/>
                <wp:effectExtent l="9525" t="10795" r="9525" b="8255"/>
                <wp:wrapNone/>
                <wp:docPr id="6039"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00050"/>
                        </a:xfrm>
                        <a:custGeom>
                          <a:avLst/>
                          <a:gdLst>
                            <a:gd name="T0" fmla="*/ 150 w 150"/>
                            <a:gd name="T1" fmla="*/ 0 h 630"/>
                            <a:gd name="T2" fmla="*/ 75 w 150"/>
                            <a:gd name="T3" fmla="*/ 630 h 630"/>
                          </a:gdLst>
                          <a:ahLst/>
                          <a:cxnLst>
                            <a:cxn ang="0">
                              <a:pos x="T0" y="T1"/>
                            </a:cxn>
                            <a:cxn ang="0">
                              <a:pos x="T2" y="T3"/>
                            </a:cxn>
                          </a:cxnLst>
                          <a:rect l="0" t="0" r="r" b="b"/>
                          <a:pathLst>
                            <a:path w="150" h="630">
                              <a:moveTo>
                                <a:pt x="150" y="0"/>
                              </a:moveTo>
                              <a:cubicBezTo>
                                <a:pt x="75" y="151"/>
                                <a:pt x="0" y="303"/>
                                <a:pt x="75"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7311F6DE" id="Freeform 592"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87.75pt,-64.5pt" control1="84pt,-56.95pt" control2="80.25pt,-49.35pt" to="84pt,-33pt" coordsize="15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" filled="f">
                <v:path arrowok="t" o:connecttype="custom" o:connectlocs="95250,0;47625,400050" o:connectangles="0,0"/>
              </v:curve>
            </w:pict>
          </mc:Fallback>
        </mc:AlternateContent>
      </w:r>
    </w:p>
    <w:p w14:paraId="52E1D458" w14:textId="77777777" w:rsidR="000303A5" w:rsidRDefault="00C32E68" w:rsidP="00C54914">
      <w:pPr>
        <w:pStyle w:val="ExampleBody"/>
      </w:pPr>
      <w:r>
        <w:t xml:space="preserve">Notice that in this graph there are </w:t>
      </w:r>
      <w:r w:rsidRPr="00C32E68">
        <w:rPr>
          <w:i/>
        </w:rPr>
        <w:t>two</w:t>
      </w:r>
      <w:r>
        <w:t xml:space="preserve"> edges connecting the north bank and island, corresponding to the two bridges in the original drawing.  Depending upon the interpretation of edges and vertices</w:t>
      </w:r>
      <w:r w:rsidR="00F67807">
        <w:t xml:space="preserve"> appropriate to a scenario</w:t>
      </w:r>
      <w:r>
        <w:t>, it is entirely possible and reasonable to have more than one edge connecting two vertices.</w:t>
      </w:r>
    </w:p>
    <w:p w14:paraId="3C9C2436" w14:textId="77777777" w:rsidR="00D75555" w:rsidRDefault="00D75555" w:rsidP="00C54914">
      <w:pPr>
        <w:pStyle w:val="ExampleBody"/>
      </w:pPr>
    </w:p>
    <w:p w14:paraId="4D260934" w14:textId="77777777" w:rsidR="00D75555" w:rsidRDefault="00D75555" w:rsidP="00C54914">
      <w:pPr>
        <w:pStyle w:val="ExampleBody"/>
      </w:pPr>
      <w:r>
        <w:t xml:space="preserve">While we haven’t answered the actual question yet of </w:t>
      </w:r>
      <w:proofErr w:type="gramStart"/>
      <w:r>
        <w:t xml:space="preserve">whether </w:t>
      </w:r>
      <w:r w:rsidR="00ED2FD3">
        <w:t>or not</w:t>
      </w:r>
      <w:proofErr w:type="gramEnd"/>
      <w:r w:rsidR="00ED2FD3">
        <w:t xml:space="preserve"> </w:t>
      </w:r>
      <w:r>
        <w:t>there is a route which crosses every bridge once and returns to the starting location, the graph provides the foundation for exploring this question.</w:t>
      </w:r>
    </w:p>
    <w:p w14:paraId="473BE4B6" w14:textId="77777777" w:rsidR="00C54914" w:rsidRDefault="00C54914" w:rsidP="00C54914"/>
    <w:p w14:paraId="5FC1E545" w14:textId="77777777" w:rsidR="00C53105" w:rsidRPr="00C54914" w:rsidRDefault="00C53105" w:rsidP="00C54914"/>
    <w:p w14:paraId="2C856906" w14:textId="77777777" w:rsidR="00D53E47" w:rsidRDefault="00D53E47" w:rsidP="00D53E47">
      <w:pPr>
        <w:pStyle w:val="Heading3"/>
      </w:pPr>
      <w:r>
        <w:lastRenderedPageBreak/>
        <w:t>Definitions</w:t>
      </w:r>
    </w:p>
    <w:p w14:paraId="151AE6AC" w14:textId="77777777" w:rsidR="00C54914" w:rsidRDefault="00C54914" w:rsidP="00C54914">
      <w:r>
        <w:t xml:space="preserve">While we loosely defined some terminology earlier, </w:t>
      </w:r>
      <w:r w:rsidR="00D75555">
        <w:t>we now will try to be more specific.</w:t>
      </w:r>
    </w:p>
    <w:p w14:paraId="440FFFA5" w14:textId="77777777" w:rsidR="000B3907" w:rsidRDefault="000B3907" w:rsidP="00C54914"/>
    <w:p w14:paraId="34CF2865" w14:textId="77777777" w:rsidR="00C54914" w:rsidRDefault="00D53E47" w:rsidP="00C54914">
      <w:pPr>
        <w:pStyle w:val="DefinitionHeader"/>
      </w:pPr>
      <w:r w:rsidRPr="00D53E47">
        <w:t>Vertex</w:t>
      </w:r>
      <w:r>
        <w:t xml:space="preserve">  </w:t>
      </w:r>
    </w:p>
    <w:p w14:paraId="0A4D812A" w14:textId="77777777" w:rsidR="00D53E47" w:rsidRDefault="00D53E47" w:rsidP="00C54914">
      <w:pPr>
        <w:pStyle w:val="DefinitionBody"/>
      </w:pPr>
      <w:r>
        <w:t xml:space="preserve">A vertex is a dot in the graph </w:t>
      </w:r>
      <w:r w:rsidR="002D1AF8">
        <w:t xml:space="preserve">that </w:t>
      </w:r>
      <w:r>
        <w:t xml:space="preserve">could represent an intersection of streets, a land mass, or a general location, like “work” or “school”.  </w:t>
      </w:r>
      <w:r w:rsidR="002D1AF8">
        <w:t xml:space="preserve">Vertices are often connected by edges.  </w:t>
      </w:r>
      <w:r>
        <w:t xml:space="preserve">Note that vertices only occur when a dot is explicitly placed, not whenever two edges cross.  Imagine a freeway overpass – the freeway and side street cross, but it </w:t>
      </w:r>
      <w:r w:rsidR="00A30D4B">
        <w:t xml:space="preserve">is </w:t>
      </w:r>
      <w:r>
        <w:t>not possible to change from the side street to the freeway at th</w:t>
      </w:r>
      <w:r w:rsidR="00A30D4B">
        <w:t>at</w:t>
      </w:r>
      <w:r>
        <w:t xml:space="preserve"> point, so there is no </w:t>
      </w:r>
      <w:proofErr w:type="gramStart"/>
      <w:r>
        <w:t>intersection</w:t>
      </w:r>
      <w:proofErr w:type="gramEnd"/>
      <w:r>
        <w:t xml:space="preserve"> </w:t>
      </w:r>
      <w:r w:rsidR="00A30D4B">
        <w:t>and no vertex would be placed</w:t>
      </w:r>
      <w:r>
        <w:t>.</w:t>
      </w:r>
    </w:p>
    <w:p w14:paraId="5A60CCE5" w14:textId="77777777" w:rsidR="00D53E47" w:rsidRDefault="00D53E47" w:rsidP="009375F5"/>
    <w:p w14:paraId="4EA16693" w14:textId="77777777" w:rsidR="00D75555" w:rsidRDefault="00D75555" w:rsidP="009375F5"/>
    <w:p w14:paraId="20E8F922" w14:textId="77777777" w:rsidR="00D75555" w:rsidRDefault="00D53E47" w:rsidP="00D75555">
      <w:pPr>
        <w:pStyle w:val="DefinitionHeader"/>
      </w:pPr>
      <w:r>
        <w:t>Edges</w:t>
      </w:r>
    </w:p>
    <w:p w14:paraId="24AA5E20" w14:textId="77777777" w:rsidR="00D53E47" w:rsidRDefault="00D53E47" w:rsidP="00D75555">
      <w:pPr>
        <w:pStyle w:val="DefinitionBody"/>
      </w:pPr>
      <w:r>
        <w:t>Edges connect pairs of vertices.  An edge can represent a physical connection between locations, like a street, or simply that a route connecting the two locations exists, like an airline flight.</w:t>
      </w:r>
    </w:p>
    <w:p w14:paraId="36E9C41F" w14:textId="77777777" w:rsidR="00D53E47" w:rsidRDefault="00D53E47" w:rsidP="009375F5">
      <w:pPr>
        <w:rPr>
          <w:b/>
        </w:rPr>
      </w:pPr>
    </w:p>
    <w:p w14:paraId="4115B294" w14:textId="77777777" w:rsidR="00D75555" w:rsidRDefault="00D75555" w:rsidP="009375F5">
      <w:pPr>
        <w:rPr>
          <w:b/>
        </w:rPr>
      </w:pPr>
    </w:p>
    <w:p w14:paraId="78709F05" w14:textId="77777777" w:rsidR="00D75555" w:rsidRDefault="00D075E6" w:rsidP="00D75555">
      <w:pPr>
        <w:pStyle w:val="DefinitionHeader"/>
      </w:pPr>
      <w:r>
        <w:t>Loop</w:t>
      </w:r>
    </w:p>
    <w:p w14:paraId="1391790E" w14:textId="77777777" w:rsidR="00D075E6" w:rsidRDefault="00D075E6" w:rsidP="00D75555">
      <w:pPr>
        <w:pStyle w:val="DefinitionBody"/>
      </w:pPr>
      <w:r>
        <w:t>A loop is a special type of edge that connects a vertex to itself.  Loops are not used much in street network graphs.</w:t>
      </w:r>
    </w:p>
    <w:p w14:paraId="4EDDD9D6" w14:textId="61C2ECE1" w:rsidR="00D075E6" w:rsidRDefault="007E3B2B" w:rsidP="00D75555">
      <w:pPr>
        <w:pStyle w:val="DefinitionBody"/>
      </w:pPr>
      <w:r w:rsidRPr="00B6319F">
        <w:rPr>
          <w:noProof/>
          <w:color w:val="FF0000"/>
        </w:rPr>
        <mc:AlternateContent>
          <mc:Choice Requires="wps">
            <w:drawing>
              <wp:anchor distT="0" distB="0" distL="114300" distR="114300" simplePos="0" relativeHeight="251491328" behindDoc="0" locked="0" layoutInCell="1" allowOverlap="1" wp14:anchorId="1399ACED" wp14:editId="431D9AA8">
                <wp:simplePos x="0" y="0"/>
                <wp:positionH relativeFrom="column">
                  <wp:posOffset>1391920</wp:posOffset>
                </wp:positionH>
                <wp:positionV relativeFrom="paragraph">
                  <wp:posOffset>89535</wp:posOffset>
                </wp:positionV>
                <wp:extent cx="271145" cy="220345"/>
                <wp:effectExtent l="20320" t="34925" r="22860" b="30480"/>
                <wp:wrapNone/>
                <wp:docPr id="6038"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45307">
                          <a:off x="0" y="0"/>
                          <a:ext cx="271145" cy="22034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87389" id="Oval 249" o:spid="_x0000_s1026" style="position:absolute;margin-left:109.6pt;margin-top:7.05pt;width:21.35pt;height:17.35pt;rotation:-1906341fd;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" strokecolor="red"/>
            </w:pict>
          </mc:Fallback>
        </mc:AlternateContent>
      </w:r>
    </w:p>
    <w:p w14:paraId="2FFAD916" w14:textId="4AFBB85C" w:rsidR="00D075E6" w:rsidRDefault="007E3B2B" w:rsidP="00D75555">
      <w:pPr>
        <w:pStyle w:val="DefinitionBody"/>
      </w:pPr>
      <w:r>
        <w:rPr>
          <w:noProof/>
        </w:rPr>
        <mc:AlternateContent>
          <mc:Choice Requires="wps">
            <w:drawing>
              <wp:anchor distT="0" distB="0" distL="114300" distR="114300" simplePos="0" relativeHeight="251500544" behindDoc="0" locked="0" layoutInCell="1" allowOverlap="1" wp14:anchorId="098BC303" wp14:editId="73422113">
                <wp:simplePos x="0" y="0"/>
                <wp:positionH relativeFrom="column">
                  <wp:posOffset>762000</wp:posOffset>
                </wp:positionH>
                <wp:positionV relativeFrom="paragraph">
                  <wp:posOffset>85090</wp:posOffset>
                </wp:positionV>
                <wp:extent cx="619125" cy="19050"/>
                <wp:effectExtent l="9525" t="5715" r="9525" b="13335"/>
                <wp:wrapNone/>
                <wp:docPr id="6037"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E7A36" id="Line 247" o:spid="_x0000_s1026" style="position:absolute;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6.7pt" to="108.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"/>
            </w:pict>
          </mc:Fallback>
        </mc:AlternateContent>
      </w:r>
      <w:r>
        <w:rPr>
          <w:noProof/>
        </w:rPr>
        <mc:AlternateContent>
          <mc:Choice Requires="wps">
            <w:drawing>
              <wp:anchor distT="0" distB="0" distL="114300" distR="114300" simplePos="0" relativeHeight="251499520" behindDoc="0" locked="0" layoutInCell="1" allowOverlap="1" wp14:anchorId="51C5056F" wp14:editId="0BD15B2E">
                <wp:simplePos x="0" y="0"/>
                <wp:positionH relativeFrom="column">
                  <wp:posOffset>771525</wp:posOffset>
                </wp:positionH>
                <wp:positionV relativeFrom="paragraph">
                  <wp:posOffset>104140</wp:posOffset>
                </wp:positionV>
                <wp:extent cx="381000" cy="323850"/>
                <wp:effectExtent l="9525" t="5715" r="9525" b="13335"/>
                <wp:wrapNone/>
                <wp:docPr id="603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522E7" id="Line 241"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8.2pt" to="90.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"/>
            </w:pict>
          </mc:Fallback>
        </mc:AlternateContent>
      </w:r>
      <w:r>
        <w:rPr>
          <w:noProof/>
        </w:rPr>
        <mc:AlternateContent>
          <mc:Choice Requires="wps">
            <w:drawing>
              <wp:anchor distT="0" distB="0" distL="114300" distR="114300" simplePos="0" relativeHeight="251502592" behindDoc="0" locked="0" layoutInCell="1" allowOverlap="1" wp14:anchorId="0E6E47C6" wp14:editId="213DF9A5">
                <wp:simplePos x="0" y="0"/>
                <wp:positionH relativeFrom="column">
                  <wp:posOffset>1352550</wp:posOffset>
                </wp:positionH>
                <wp:positionV relativeFrom="paragraph">
                  <wp:posOffset>56515</wp:posOffset>
                </wp:positionV>
                <wp:extent cx="90805" cy="90805"/>
                <wp:effectExtent l="9525" t="5715" r="13970" b="8255"/>
                <wp:wrapNone/>
                <wp:docPr id="6035"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477F68" id="Oval 246" o:spid="_x0000_s1026" style="position:absolute;margin-left:106.5pt;margin-top:4.45pt;width:7.15pt;height:7.1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"/>
            </w:pict>
          </mc:Fallback>
        </mc:AlternateContent>
      </w:r>
      <w:r>
        <w:rPr>
          <w:noProof/>
        </w:rPr>
        <mc:AlternateContent>
          <mc:Choice Requires="wps">
            <w:drawing>
              <wp:anchor distT="0" distB="0" distL="114300" distR="114300" simplePos="0" relativeHeight="251503616" behindDoc="0" locked="0" layoutInCell="1" allowOverlap="1" wp14:anchorId="37C41F3E" wp14:editId="724B4955">
                <wp:simplePos x="0" y="0"/>
                <wp:positionH relativeFrom="column">
                  <wp:posOffset>714375</wp:posOffset>
                </wp:positionH>
                <wp:positionV relativeFrom="paragraph">
                  <wp:posOffset>66040</wp:posOffset>
                </wp:positionV>
                <wp:extent cx="90805" cy="90805"/>
                <wp:effectExtent l="9525" t="5715" r="13970" b="8255"/>
                <wp:wrapNone/>
                <wp:docPr id="6034"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4FF5B9" id="Oval 243" o:spid="_x0000_s1026" style="position:absolute;margin-left:56.25pt;margin-top:5.2pt;width:7.15pt;height:7.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"/>
            </w:pict>
          </mc:Fallback>
        </mc:AlternateContent>
      </w:r>
      <w:r>
        <w:rPr>
          <w:noProof/>
        </w:rPr>
        <mc:AlternateContent>
          <mc:Choice Requires="wps">
            <w:drawing>
              <wp:anchor distT="0" distB="0" distL="114300" distR="114300" simplePos="0" relativeHeight="251501568" behindDoc="0" locked="0" layoutInCell="1" allowOverlap="1" wp14:anchorId="79EF5CB8" wp14:editId="5C7AF052">
                <wp:simplePos x="0" y="0"/>
                <wp:positionH relativeFrom="column">
                  <wp:posOffset>1171575</wp:posOffset>
                </wp:positionH>
                <wp:positionV relativeFrom="paragraph">
                  <wp:posOffset>94615</wp:posOffset>
                </wp:positionV>
                <wp:extent cx="219075" cy="342900"/>
                <wp:effectExtent l="9525" t="5715" r="9525" b="13335"/>
                <wp:wrapNone/>
                <wp:docPr id="603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EC36B" id="Line 248" o:spid="_x0000_s1026" style="position:absolute;flip: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7.45pt" to="10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"/>
            </w:pict>
          </mc:Fallback>
        </mc:AlternateContent>
      </w:r>
    </w:p>
    <w:p w14:paraId="4566DB83" w14:textId="77777777" w:rsidR="001310F5" w:rsidRDefault="001310F5" w:rsidP="00D75555">
      <w:pPr>
        <w:pStyle w:val="DefinitionBody"/>
      </w:pPr>
    </w:p>
    <w:p w14:paraId="1600051D" w14:textId="0DC8A723" w:rsidR="001310F5" w:rsidRDefault="007E3B2B" w:rsidP="00D75555">
      <w:pPr>
        <w:pStyle w:val="DefinitionBody"/>
      </w:pPr>
      <w:r>
        <w:rPr>
          <w:noProof/>
        </w:rPr>
        <mc:AlternateContent>
          <mc:Choice Requires="wps">
            <w:drawing>
              <wp:anchor distT="0" distB="0" distL="114300" distR="114300" simplePos="0" relativeHeight="251504640" behindDoc="0" locked="0" layoutInCell="1" allowOverlap="1" wp14:anchorId="6EC4FED2" wp14:editId="68E75584">
                <wp:simplePos x="0" y="0"/>
                <wp:positionH relativeFrom="column">
                  <wp:posOffset>1114425</wp:posOffset>
                </wp:positionH>
                <wp:positionV relativeFrom="paragraph">
                  <wp:posOffset>48895</wp:posOffset>
                </wp:positionV>
                <wp:extent cx="90805" cy="90805"/>
                <wp:effectExtent l="9525" t="5715" r="13970" b="8255"/>
                <wp:wrapNone/>
                <wp:docPr id="6032"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957205" id="Oval 244" o:spid="_x0000_s1026" style="position:absolute;margin-left:87.75pt;margin-top:3.85pt;width:7.15pt;height:7.1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"/>
            </w:pict>
          </mc:Fallback>
        </mc:AlternateContent>
      </w:r>
    </w:p>
    <w:p w14:paraId="19D0D8D1" w14:textId="77777777" w:rsidR="001310F5" w:rsidRDefault="001310F5" w:rsidP="009375F5"/>
    <w:p w14:paraId="7C1A9500" w14:textId="77777777" w:rsidR="009F14D4" w:rsidRDefault="009F14D4" w:rsidP="009375F5"/>
    <w:p w14:paraId="22D3215B" w14:textId="77777777" w:rsidR="00D75555" w:rsidRDefault="00D53E47" w:rsidP="00D75555">
      <w:pPr>
        <w:pStyle w:val="DefinitionHeader"/>
      </w:pPr>
      <w:r>
        <w:t>Degree of a vertex</w:t>
      </w:r>
    </w:p>
    <w:p w14:paraId="18B35962" w14:textId="77777777" w:rsidR="00D53E47" w:rsidRDefault="00D53E47" w:rsidP="009E5209">
      <w:pPr>
        <w:pStyle w:val="DefinitionBody"/>
      </w:pPr>
      <w:r>
        <w:t xml:space="preserve">The degree of a vertex is the number of edges meeting at that vertex.  It is possible </w:t>
      </w:r>
      <w:r w:rsidR="00E64214">
        <w:t>for a vertex to have a degree of zero or larger.</w:t>
      </w:r>
    </w:p>
    <w:p w14:paraId="3378B65B" w14:textId="77777777" w:rsidR="009E5209" w:rsidRDefault="009E5209" w:rsidP="009E5209">
      <w:pPr>
        <w:pStyle w:val="DefinitionBody"/>
      </w:pPr>
    </w:p>
    <w:p w14:paraId="38F88BEA" w14:textId="4712C640" w:rsidR="00D75555" w:rsidRDefault="007E3B2B" w:rsidP="009E5209">
      <w:pPr>
        <w:pStyle w:val="DefinitionBody"/>
      </w:pPr>
      <w:r>
        <w:rPr>
          <w:noProof/>
        </w:rPr>
        <mc:AlternateContent>
          <mc:Choice Requires="wpc">
            <w:drawing>
              <wp:inline distT="0" distB="0" distL="0" distR="0" wp14:anchorId="1670A16C" wp14:editId="16333F5E">
                <wp:extent cx="5715000" cy="822960"/>
                <wp:effectExtent l="1905" t="2540" r="0" b="3175"/>
                <wp:docPr id="4052" name="Canvas 40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07" name="Rectangle 4063"/>
                        <wps:cNvSpPr>
                          <a:spLocks noChangeArrowheads="1"/>
                        </wps:cNvSpPr>
                        <wps:spPr bwMode="auto">
                          <a:xfrm>
                            <a:off x="266700" y="45720"/>
                            <a:ext cx="5082540" cy="731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08" name="Text Box 4054"/>
                        <wps:cNvSpPr txBox="1">
                          <a:spLocks noChangeArrowheads="1"/>
                        </wps:cNvSpPr>
                        <wps:spPr bwMode="auto">
                          <a:xfrm>
                            <a:off x="238125" y="33020"/>
                            <a:ext cx="9239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F0BF29D" w14:textId="77777777" w:rsidR="007907F9" w:rsidRDefault="007907F9">
                              <w:r>
                                <w:t>Degree 0</w:t>
                              </w:r>
                            </w:p>
                          </w:txbxContent>
                        </wps:txbx>
                        <wps:bodyPr rot="0" vert="horz" wrap="square" lIns="91440" tIns="45720" rIns="91440" bIns="45720" anchor="t" anchorCtr="0" upright="1">
                          <a:noAutofit/>
                        </wps:bodyPr>
                      </wps:wsp>
                      <wps:wsp>
                        <wps:cNvPr id="6009" name="Line 266"/>
                        <wps:cNvCnPr>
                          <a:cxnSpLocks noChangeShapeType="1"/>
                        </wps:cNvCnPr>
                        <wps:spPr bwMode="auto">
                          <a:xfrm>
                            <a:off x="3789045" y="487680"/>
                            <a:ext cx="63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0" name="Line 264"/>
                        <wps:cNvCnPr>
                          <a:cxnSpLocks noChangeShapeType="1"/>
                        </wps:cNvCnPr>
                        <wps:spPr bwMode="auto">
                          <a:xfrm>
                            <a:off x="4824095" y="499110"/>
                            <a:ext cx="13335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1" name="Line 265"/>
                        <wps:cNvCnPr>
                          <a:cxnSpLocks noChangeShapeType="1"/>
                        </wps:cNvCnPr>
                        <wps:spPr bwMode="auto">
                          <a:xfrm flipV="1">
                            <a:off x="4686935" y="478155"/>
                            <a:ext cx="10477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2" name="Oval 250"/>
                        <wps:cNvSpPr>
                          <a:spLocks noChangeArrowheads="1"/>
                        </wps:cNvSpPr>
                        <wps:spPr bwMode="auto">
                          <a:xfrm>
                            <a:off x="584835" y="43815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3" name="Line 252"/>
                        <wps:cNvCnPr>
                          <a:cxnSpLocks noChangeShapeType="1"/>
                        </wps:cNvCnPr>
                        <wps:spPr bwMode="auto">
                          <a:xfrm flipV="1">
                            <a:off x="1603375" y="346710"/>
                            <a:ext cx="314325"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4" name="Oval 251"/>
                        <wps:cNvSpPr>
                          <a:spLocks noChangeArrowheads="1"/>
                        </wps:cNvSpPr>
                        <wps:spPr bwMode="auto">
                          <a:xfrm>
                            <a:off x="1540510" y="42291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5" name="Line 253"/>
                        <wps:cNvCnPr>
                          <a:cxnSpLocks noChangeShapeType="1"/>
                        </wps:cNvCnPr>
                        <wps:spPr bwMode="auto">
                          <a:xfrm flipV="1">
                            <a:off x="2730500" y="348615"/>
                            <a:ext cx="25717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6" name="Line 255"/>
                        <wps:cNvCnPr>
                          <a:cxnSpLocks noChangeShapeType="1"/>
                        </wps:cNvCnPr>
                        <wps:spPr bwMode="auto">
                          <a:xfrm flipH="1" flipV="1">
                            <a:off x="2480310" y="356235"/>
                            <a:ext cx="22860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7" name="Oval 254"/>
                        <wps:cNvSpPr>
                          <a:spLocks noChangeArrowheads="1"/>
                        </wps:cNvSpPr>
                        <wps:spPr bwMode="auto">
                          <a:xfrm>
                            <a:off x="2667000" y="443865"/>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18" name="Line 256"/>
                        <wps:cNvCnPr>
                          <a:cxnSpLocks noChangeShapeType="1"/>
                        </wps:cNvCnPr>
                        <wps:spPr bwMode="auto">
                          <a:xfrm flipV="1">
                            <a:off x="3816350" y="340995"/>
                            <a:ext cx="25717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9" name="Line 257"/>
                        <wps:cNvCnPr>
                          <a:cxnSpLocks noChangeShapeType="1"/>
                        </wps:cNvCnPr>
                        <wps:spPr bwMode="auto">
                          <a:xfrm flipH="1" flipV="1">
                            <a:off x="3566160" y="348615"/>
                            <a:ext cx="22860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0" name="Oval 258"/>
                        <wps:cNvSpPr>
                          <a:spLocks noChangeArrowheads="1"/>
                        </wps:cNvSpPr>
                        <wps:spPr bwMode="auto">
                          <a:xfrm>
                            <a:off x="3752850" y="436245"/>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1" name="Line 259"/>
                        <wps:cNvCnPr>
                          <a:cxnSpLocks noChangeShapeType="1"/>
                        </wps:cNvCnPr>
                        <wps:spPr bwMode="auto">
                          <a:xfrm flipV="1">
                            <a:off x="4822190" y="333375"/>
                            <a:ext cx="25717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2" name="Line 260"/>
                        <wps:cNvCnPr>
                          <a:cxnSpLocks noChangeShapeType="1"/>
                        </wps:cNvCnPr>
                        <wps:spPr bwMode="auto">
                          <a:xfrm flipH="1" flipV="1">
                            <a:off x="4572000" y="340995"/>
                            <a:ext cx="22860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3" name="Oval 261"/>
                        <wps:cNvSpPr>
                          <a:spLocks noChangeArrowheads="1"/>
                        </wps:cNvSpPr>
                        <wps:spPr bwMode="auto">
                          <a:xfrm>
                            <a:off x="4758690" y="428625"/>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24" name="Text Box 4059"/>
                        <wps:cNvSpPr txBox="1">
                          <a:spLocks noChangeArrowheads="1"/>
                        </wps:cNvSpPr>
                        <wps:spPr bwMode="auto">
                          <a:xfrm>
                            <a:off x="1224915" y="33020"/>
                            <a:ext cx="9239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24DBB6E" w14:textId="77777777" w:rsidR="007907F9" w:rsidRDefault="007907F9">
                              <w:r>
                                <w:t>Degree 1</w:t>
                              </w:r>
                            </w:p>
                          </w:txbxContent>
                        </wps:txbx>
                        <wps:bodyPr rot="0" vert="horz" wrap="square" lIns="91440" tIns="45720" rIns="91440" bIns="45720" anchor="t" anchorCtr="0" upright="1">
                          <a:noAutofit/>
                        </wps:bodyPr>
                      </wps:wsp>
                      <wps:wsp>
                        <wps:cNvPr id="6025" name="Text Box 4060"/>
                        <wps:cNvSpPr txBox="1">
                          <a:spLocks noChangeArrowheads="1"/>
                        </wps:cNvSpPr>
                        <wps:spPr bwMode="auto">
                          <a:xfrm>
                            <a:off x="2194560" y="33020"/>
                            <a:ext cx="9239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31289F" w14:textId="77777777" w:rsidR="007907F9" w:rsidRDefault="007907F9">
                              <w:r>
                                <w:t>Degree2</w:t>
                              </w:r>
                            </w:p>
                          </w:txbxContent>
                        </wps:txbx>
                        <wps:bodyPr rot="0" vert="horz" wrap="square" lIns="91440" tIns="45720" rIns="91440" bIns="45720" anchor="t" anchorCtr="0" upright="1">
                          <a:noAutofit/>
                        </wps:bodyPr>
                      </wps:wsp>
                      <wps:wsp>
                        <wps:cNvPr id="6026" name="Text Box 4061"/>
                        <wps:cNvSpPr txBox="1">
                          <a:spLocks noChangeArrowheads="1"/>
                        </wps:cNvSpPr>
                        <wps:spPr bwMode="auto">
                          <a:xfrm>
                            <a:off x="3236595" y="33020"/>
                            <a:ext cx="9239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9B493AF" w14:textId="77777777" w:rsidR="007907F9" w:rsidRDefault="007907F9">
                              <w:r>
                                <w:t>Degree 3</w:t>
                              </w:r>
                            </w:p>
                          </w:txbxContent>
                        </wps:txbx>
                        <wps:bodyPr rot="0" vert="horz" wrap="square" lIns="91440" tIns="45720" rIns="91440" bIns="45720" anchor="t" anchorCtr="0" upright="1">
                          <a:noAutofit/>
                        </wps:bodyPr>
                      </wps:wsp>
                      <wps:wsp>
                        <wps:cNvPr id="6027" name="Text Box 4062"/>
                        <wps:cNvSpPr txBox="1">
                          <a:spLocks noChangeArrowheads="1"/>
                        </wps:cNvSpPr>
                        <wps:spPr bwMode="auto">
                          <a:xfrm>
                            <a:off x="4297680" y="33020"/>
                            <a:ext cx="9239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92B7C" w14:textId="77777777" w:rsidR="007907F9" w:rsidRDefault="007907F9">
                              <w:r>
                                <w:t>Degree 4</w:t>
                              </w:r>
                            </w:p>
                          </w:txbxContent>
                        </wps:txbx>
                        <wps:bodyPr rot="0" vert="horz" wrap="square" lIns="91440" tIns="45720" rIns="91440" bIns="45720" anchor="t" anchorCtr="0" upright="1">
                          <a:noAutofit/>
                        </wps:bodyPr>
                      </wps:wsp>
                      <wps:wsp>
                        <wps:cNvPr id="6028" name="AutoShape 4065"/>
                        <wps:cNvCnPr>
                          <a:cxnSpLocks noChangeShapeType="1"/>
                        </wps:cNvCnPr>
                        <wps:spPr bwMode="auto">
                          <a:xfrm>
                            <a:off x="1233805" y="45720"/>
                            <a:ext cx="635" cy="73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9" name="AutoShape 4066"/>
                        <wps:cNvCnPr>
                          <a:cxnSpLocks noChangeShapeType="1"/>
                        </wps:cNvCnPr>
                        <wps:spPr bwMode="auto">
                          <a:xfrm>
                            <a:off x="2193925" y="45720"/>
                            <a:ext cx="635" cy="73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0" name="AutoShape 4067"/>
                        <wps:cNvCnPr>
                          <a:cxnSpLocks noChangeShapeType="1"/>
                        </wps:cNvCnPr>
                        <wps:spPr bwMode="auto">
                          <a:xfrm>
                            <a:off x="3245485" y="45720"/>
                            <a:ext cx="635" cy="73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1" name="AutoShape 4068"/>
                        <wps:cNvCnPr>
                          <a:cxnSpLocks noChangeShapeType="1"/>
                        </wps:cNvCnPr>
                        <wps:spPr bwMode="auto">
                          <a:xfrm>
                            <a:off x="4297680" y="45720"/>
                            <a:ext cx="635" cy="73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670A16C" id="Canvas 4052" o:spid="_x0000_s1270" editas="canvas" style="width:450pt;height:64.8pt;mso-position-horizontal-relative:char;mso-position-vertical-relative:line" coordsize="57150,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">
                <v:shape id="_x0000_s1271" type="#_x0000_t75" style="position:absolute;width:57150;height:8229;visibility:visible;mso-wrap-style:square">
                  <v:fill o:detectmouseclick="t"/>
                  <v:path o:connecttype="none"/>
                </v:shape>
                <v:rect id="Rectangle 4063" o:spid="_x0000_s1272" style="position:absolute;left:2667;top:457;width:5082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"/>
                <v:shape id="Text Box 4054" o:spid="_x0000_s1273" type="#_x0000_t202" style="position:absolute;left:2381;top:330;width:9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" filled="f" stroked="f" strokecolor="white">
                  <v:textbox>
                    <w:txbxContent>
                      <w:p w14:paraId="6F0BF29D" w14:textId="77777777" w:rsidR="007907F9" w:rsidRDefault="007907F9">
                        <w:r>
                          <w:t>Degree 0</w:t>
                        </w:r>
                      </w:p>
                    </w:txbxContent>
                  </v:textbox>
                </v:shape>
                <v:line id="Line 266" o:spid="_x0000_s1274" style="position:absolute;visibility:visible;mso-wrap-style:square" from="37890,4876" to="37896,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"/>
                <v:line id="Line 264" o:spid="_x0000_s1275" style="position:absolute;visibility:visible;mso-wrap-style:square" from="48240,4991" to="49574,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"/>
                <v:line id="Line 265" o:spid="_x0000_s1276" style="position:absolute;flip:y;visibility:visible;mso-wrap-style:square" from="46869,4781" to="47917,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"/>
                <v:oval id="Oval 250" o:spid="_x0000_s1277" style="position:absolute;left:5848;top:4381;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"/>
                <v:line id="Line 252" o:spid="_x0000_s1278" style="position:absolute;flip:y;visibility:visible;mso-wrap-style:square" from="16033,3467" to="19177,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"/>
                <v:oval id="Oval 251" o:spid="_x0000_s1279" style="position:absolute;left:15405;top:4229;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"/>
                <v:line id="Line 253" o:spid="_x0000_s1280" style="position:absolute;flip:y;visibility:visible;mso-wrap-style:square" from="27305,3486" to="29876,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"/>
                <v:line id="Line 255" o:spid="_x0000_s1281" style="position:absolute;flip:x y;visibility:visible;mso-wrap-style:square" from="24803,3562" to="27089,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"/>
                <v:oval id="Oval 254" o:spid="_x0000_s1282" style="position:absolute;left:26670;top:4438;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"/>
                <v:line id="Line 256" o:spid="_x0000_s1283" style="position:absolute;flip:y;visibility:visible;mso-wrap-style:square" from="38163,3409" to="40735,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"/>
                <v:line id="Line 257" o:spid="_x0000_s1284" style="position:absolute;flip:x y;visibility:visible;mso-wrap-style:square" from="35661,3486" to="37947,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"/>
                <v:oval id="Oval 258" o:spid="_x0000_s1285" style="position:absolute;left:37528;top:436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"/>
                <v:line id="Line 259" o:spid="_x0000_s1286" style="position:absolute;flip:y;visibility:visible;mso-wrap-style:square" from="48221,3333" to="5079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"/>
                <v:line id="Line 260" o:spid="_x0000_s1287" style="position:absolute;flip:x y;visibility:visible;mso-wrap-style:square" from="45720,3409" to="48006,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"/>
                <v:oval id="Oval 261" o:spid="_x0000_s1288" style="position:absolute;left:47586;top:4286;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"/>
                <v:shape id="Text Box 4059" o:spid="_x0000_s1289" type="#_x0000_t202" style="position:absolute;left:12249;top:330;width:9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" filled="f" stroked="f" strokecolor="white">
                  <v:textbox>
                    <w:txbxContent>
                      <w:p w14:paraId="724DBB6E" w14:textId="77777777" w:rsidR="007907F9" w:rsidRDefault="007907F9">
                        <w:r>
                          <w:t>Degree 1</w:t>
                        </w:r>
                      </w:p>
                    </w:txbxContent>
                  </v:textbox>
                </v:shape>
                <v:shape id="Text Box 4060" o:spid="_x0000_s1290" type="#_x0000_t202" style="position:absolute;left:21945;top:330;width:9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" filled="f" stroked="f" strokecolor="white">
                  <v:textbox>
                    <w:txbxContent>
                      <w:p w14:paraId="7B31289F" w14:textId="77777777" w:rsidR="007907F9" w:rsidRDefault="007907F9">
                        <w:r>
                          <w:t>Degree2</w:t>
                        </w:r>
                      </w:p>
                    </w:txbxContent>
                  </v:textbox>
                </v:shape>
                <v:shape id="Text Box 4061" o:spid="_x0000_s1291" type="#_x0000_t202" style="position:absolute;left:32365;top:330;width:9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" filled="f" stroked="f" strokecolor="white">
                  <v:textbox>
                    <w:txbxContent>
                      <w:p w14:paraId="49B493AF" w14:textId="77777777" w:rsidR="007907F9" w:rsidRDefault="007907F9">
                        <w:r>
                          <w:t>Degree 3</w:t>
                        </w:r>
                      </w:p>
                    </w:txbxContent>
                  </v:textbox>
                </v:shape>
                <v:shape id="Text Box 4062" o:spid="_x0000_s1292" type="#_x0000_t202" style="position:absolute;left:42976;top:330;width:9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" filled="f" stroked="f" strokecolor="white">
                  <v:textbox>
                    <w:txbxContent>
                      <w:p w14:paraId="20F92B7C" w14:textId="77777777" w:rsidR="007907F9" w:rsidRDefault="007907F9">
                        <w:r>
                          <w:t>Degree 4</w:t>
                        </w:r>
                      </w:p>
                    </w:txbxContent>
                  </v:textbox>
                </v:shape>
                <v:shape id="AutoShape 4065" o:spid="_x0000_s1293" type="#_x0000_t32" style="position:absolute;left:12338;top:457;width:6;height:7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"/>
                <v:shape id="AutoShape 4066" o:spid="_x0000_s1294" type="#_x0000_t32" style="position:absolute;left:21939;top:457;width:6;height:7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"/>
                <v:shape id="AutoShape 4067" o:spid="_x0000_s1295" type="#_x0000_t32" style="position:absolute;left:32454;top:457;width:7;height:7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"/>
                <v:shape id="AutoShape 4068" o:spid="_x0000_s1296" type="#_x0000_t32" style="position:absolute;left:42976;top:457;width:7;height:7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"/>
                <w10:anchorlock/>
              </v:group>
            </w:pict>
          </mc:Fallback>
        </mc:AlternateContent>
      </w:r>
    </w:p>
    <w:p w14:paraId="321C5518" w14:textId="77777777" w:rsidR="00E64214" w:rsidRDefault="00E64214" w:rsidP="009375F5"/>
    <w:p w14:paraId="03F93F55" w14:textId="77777777" w:rsidR="00E64214" w:rsidRDefault="00E64214" w:rsidP="009375F5"/>
    <w:p w14:paraId="0BFF498B" w14:textId="77777777" w:rsidR="009E5209" w:rsidRPr="009E5209" w:rsidRDefault="00E64214" w:rsidP="009E5209">
      <w:pPr>
        <w:pStyle w:val="DefinitionHeader"/>
      </w:pPr>
      <w:r w:rsidRPr="009E5209">
        <w:t>Path</w:t>
      </w:r>
    </w:p>
    <w:p w14:paraId="5BB50CAC" w14:textId="77777777" w:rsidR="00D075E6" w:rsidRDefault="00E64214" w:rsidP="009E5209">
      <w:pPr>
        <w:pStyle w:val="DefinitionBody"/>
      </w:pPr>
      <w:r>
        <w:t xml:space="preserve">A path is a sequence of vertices using the edges.  </w:t>
      </w:r>
      <w:proofErr w:type="gramStart"/>
      <w:r w:rsidR="00D075E6">
        <w:t>Usually</w:t>
      </w:r>
      <w:proofErr w:type="gramEnd"/>
      <w:r w:rsidR="00D075E6">
        <w:t xml:space="preserve"> we are interested in a path between two vertices.  For example, a path from vertex A to vertex </w:t>
      </w:r>
      <w:r w:rsidR="00B6319F">
        <w:t>M</w:t>
      </w:r>
      <w:r w:rsidR="00D075E6">
        <w:t xml:space="preserve"> is shown below.</w:t>
      </w:r>
      <w:r w:rsidR="00B6319F">
        <w:t xml:space="preserve">  I</w:t>
      </w:r>
      <w:r w:rsidR="006540CD">
        <w:t xml:space="preserve">t is one of many possible paths in this graph. </w:t>
      </w:r>
    </w:p>
    <w:p w14:paraId="4BB3FEA5" w14:textId="7BD02AEB" w:rsidR="00B6319F" w:rsidRDefault="007E3B2B" w:rsidP="009E5209">
      <w:pPr>
        <w:pStyle w:val="DefinitionBody"/>
      </w:pPr>
      <w:r>
        <w:rPr>
          <w:noProof/>
        </w:rPr>
        <mc:AlternateContent>
          <mc:Choice Requires="wps">
            <w:drawing>
              <wp:anchor distT="0" distB="0" distL="114300" distR="114300" simplePos="0" relativeHeight="251531264" behindDoc="0" locked="0" layoutInCell="1" allowOverlap="1" wp14:anchorId="24498619" wp14:editId="05968DF2">
                <wp:simplePos x="0" y="0"/>
                <wp:positionH relativeFrom="column">
                  <wp:posOffset>2068830</wp:posOffset>
                </wp:positionH>
                <wp:positionV relativeFrom="paragraph">
                  <wp:posOffset>215265</wp:posOffset>
                </wp:positionV>
                <wp:extent cx="90805" cy="90805"/>
                <wp:effectExtent l="11430" t="6350" r="12065" b="7620"/>
                <wp:wrapNone/>
                <wp:docPr id="6006"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F1F84" id="Oval 269" o:spid="_x0000_s1026" style="position:absolute;margin-left:162.9pt;margin-top:16.95pt;width:7.15pt;height:7.1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"/>
            </w:pict>
          </mc:Fallback>
        </mc:AlternateContent>
      </w:r>
      <w:r>
        <w:rPr>
          <w:noProof/>
        </w:rPr>
        <mc:AlternateContent>
          <mc:Choice Requires="wps">
            <w:drawing>
              <wp:anchor distT="0" distB="0" distL="114300" distR="114300" simplePos="0" relativeHeight="251532288" behindDoc="0" locked="0" layoutInCell="1" allowOverlap="1" wp14:anchorId="33AA3F6E" wp14:editId="1578933D">
                <wp:simplePos x="0" y="0"/>
                <wp:positionH relativeFrom="column">
                  <wp:posOffset>2105025</wp:posOffset>
                </wp:positionH>
                <wp:positionV relativeFrom="paragraph">
                  <wp:posOffset>531495</wp:posOffset>
                </wp:positionV>
                <wp:extent cx="0" cy="285750"/>
                <wp:effectExtent l="9525" t="8255" r="9525" b="10795"/>
                <wp:wrapNone/>
                <wp:docPr id="6005"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CD15B" id="Line 28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41.85pt" to="165.7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"/>
            </w:pict>
          </mc:Fallback>
        </mc:AlternateContent>
      </w:r>
      <w:r>
        <w:rPr>
          <w:noProof/>
        </w:rPr>
        <mc:AlternateContent>
          <mc:Choice Requires="wps">
            <w:drawing>
              <wp:anchor distT="0" distB="0" distL="114300" distR="114300" simplePos="0" relativeHeight="251528192" behindDoc="0" locked="0" layoutInCell="1" allowOverlap="1" wp14:anchorId="25502A57" wp14:editId="27F9C860">
                <wp:simplePos x="0" y="0"/>
                <wp:positionH relativeFrom="column">
                  <wp:posOffset>2114550</wp:posOffset>
                </wp:positionH>
                <wp:positionV relativeFrom="paragraph">
                  <wp:posOffset>807720</wp:posOffset>
                </wp:positionV>
                <wp:extent cx="542925" cy="0"/>
                <wp:effectExtent l="9525" t="8255" r="9525" b="10795"/>
                <wp:wrapNone/>
                <wp:docPr id="600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A83A1" id="Line 300"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63.6pt" to="209.2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"/>
            </w:pict>
          </mc:Fallback>
        </mc:AlternateContent>
      </w:r>
      <w:r>
        <w:rPr>
          <w:noProof/>
        </w:rPr>
        <mc:AlternateContent>
          <mc:Choice Requires="wps">
            <w:drawing>
              <wp:anchor distT="0" distB="0" distL="114300" distR="114300" simplePos="0" relativeHeight="251527168" behindDoc="0" locked="0" layoutInCell="1" allowOverlap="1" wp14:anchorId="0F751B1C" wp14:editId="7C3AD6D7">
                <wp:simplePos x="0" y="0"/>
                <wp:positionH relativeFrom="column">
                  <wp:posOffset>2611755</wp:posOffset>
                </wp:positionH>
                <wp:positionV relativeFrom="paragraph">
                  <wp:posOffset>491490</wp:posOffset>
                </wp:positionV>
                <wp:extent cx="90805" cy="90805"/>
                <wp:effectExtent l="11430" t="6350" r="12065" b="7620"/>
                <wp:wrapNone/>
                <wp:docPr id="6003"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2FAC38" id="Oval 299" o:spid="_x0000_s1026" style="position:absolute;margin-left:205.65pt;margin-top:38.7pt;width:7.15pt;height:7.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"/>
            </w:pict>
          </mc:Fallback>
        </mc:AlternateContent>
      </w:r>
      <w:r>
        <w:rPr>
          <w:noProof/>
        </w:rPr>
        <mc:AlternateContent>
          <mc:Choice Requires="wps">
            <w:drawing>
              <wp:anchor distT="0" distB="0" distL="114300" distR="114300" simplePos="0" relativeHeight="251526144" behindDoc="0" locked="0" layoutInCell="1" allowOverlap="1" wp14:anchorId="1A9DA9EF" wp14:editId="43FC516C">
                <wp:simplePos x="0" y="0"/>
                <wp:positionH relativeFrom="column">
                  <wp:posOffset>2647950</wp:posOffset>
                </wp:positionH>
                <wp:positionV relativeFrom="paragraph">
                  <wp:posOffset>531495</wp:posOffset>
                </wp:positionV>
                <wp:extent cx="0" cy="285750"/>
                <wp:effectExtent l="19050" t="17780" r="19050" b="20320"/>
                <wp:wrapNone/>
                <wp:docPr id="600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D0E7F" id="Line 298"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41.85pt" to="208.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" strokecolor="red" strokeweight="2.25pt"/>
            </w:pict>
          </mc:Fallback>
        </mc:AlternateContent>
      </w:r>
      <w:r>
        <w:rPr>
          <w:noProof/>
        </w:rPr>
        <mc:AlternateContent>
          <mc:Choice Requires="wps">
            <w:drawing>
              <wp:anchor distT="0" distB="0" distL="114300" distR="114300" simplePos="0" relativeHeight="251525120" behindDoc="0" locked="0" layoutInCell="1" allowOverlap="1" wp14:anchorId="2D8D0879" wp14:editId="305DF3E7">
                <wp:simplePos x="0" y="0"/>
                <wp:positionH relativeFrom="column">
                  <wp:posOffset>2114550</wp:posOffset>
                </wp:positionH>
                <wp:positionV relativeFrom="paragraph">
                  <wp:posOffset>531495</wp:posOffset>
                </wp:positionV>
                <wp:extent cx="542925" cy="0"/>
                <wp:effectExtent l="19050" t="17780" r="19050" b="20320"/>
                <wp:wrapNone/>
                <wp:docPr id="600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82C2" id="Line 296"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41.85pt" to="209.2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" strokecolor="red" strokeweight="2.25pt"/>
            </w:pict>
          </mc:Fallback>
        </mc:AlternateContent>
      </w:r>
      <w:r>
        <w:rPr>
          <w:noProof/>
        </w:rPr>
        <mc:AlternateContent>
          <mc:Choice Requires="wps">
            <w:drawing>
              <wp:anchor distT="0" distB="0" distL="114300" distR="114300" simplePos="0" relativeHeight="251524096" behindDoc="0" locked="0" layoutInCell="1" allowOverlap="1" wp14:anchorId="168ACAD9" wp14:editId="6CDC2A55">
                <wp:simplePos x="0" y="0"/>
                <wp:positionH relativeFrom="column">
                  <wp:posOffset>2611755</wp:posOffset>
                </wp:positionH>
                <wp:positionV relativeFrom="paragraph">
                  <wp:posOffset>215265</wp:posOffset>
                </wp:positionV>
                <wp:extent cx="90805" cy="90805"/>
                <wp:effectExtent l="11430" t="6350" r="12065" b="7620"/>
                <wp:wrapNone/>
                <wp:docPr id="6000"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8830C8" id="Oval 295" o:spid="_x0000_s1026" style="position:absolute;margin-left:205.65pt;margin-top:16.95pt;width:7.15pt;height:7.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"/>
            </w:pict>
          </mc:Fallback>
        </mc:AlternateContent>
      </w:r>
      <w:r>
        <w:rPr>
          <w:noProof/>
        </w:rPr>
        <mc:AlternateContent>
          <mc:Choice Requires="wps">
            <w:drawing>
              <wp:anchor distT="0" distB="0" distL="114300" distR="114300" simplePos="0" relativeHeight="251523072" behindDoc="0" locked="0" layoutInCell="1" allowOverlap="1" wp14:anchorId="6594A5D8" wp14:editId="0326B157">
                <wp:simplePos x="0" y="0"/>
                <wp:positionH relativeFrom="column">
                  <wp:posOffset>2647950</wp:posOffset>
                </wp:positionH>
                <wp:positionV relativeFrom="paragraph">
                  <wp:posOffset>255270</wp:posOffset>
                </wp:positionV>
                <wp:extent cx="0" cy="285750"/>
                <wp:effectExtent l="9525" t="8255" r="9525" b="10795"/>
                <wp:wrapNone/>
                <wp:docPr id="5999"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5AFF7" id="Line 294"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20.1pt" to="208.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"/>
            </w:pict>
          </mc:Fallback>
        </mc:AlternateContent>
      </w:r>
      <w:r>
        <w:rPr>
          <w:noProof/>
        </w:rPr>
        <mc:AlternateContent>
          <mc:Choice Requires="wps">
            <w:drawing>
              <wp:anchor distT="0" distB="0" distL="114300" distR="114300" simplePos="0" relativeHeight="251522048" behindDoc="0" locked="0" layoutInCell="1" allowOverlap="1" wp14:anchorId="12AB4675" wp14:editId="4F662FE5">
                <wp:simplePos x="0" y="0"/>
                <wp:positionH relativeFrom="column">
                  <wp:posOffset>2114550</wp:posOffset>
                </wp:positionH>
                <wp:positionV relativeFrom="paragraph">
                  <wp:posOffset>255270</wp:posOffset>
                </wp:positionV>
                <wp:extent cx="542925" cy="0"/>
                <wp:effectExtent l="9525" t="8255" r="9525" b="10795"/>
                <wp:wrapNone/>
                <wp:docPr id="599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AC4AE" id="Line 292"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20.1pt" to="209.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"/>
            </w:pict>
          </mc:Fallback>
        </mc:AlternateContent>
      </w:r>
      <w:r>
        <w:rPr>
          <w:noProof/>
        </w:rPr>
        <mc:AlternateContent>
          <mc:Choice Requires="wps">
            <w:drawing>
              <wp:anchor distT="0" distB="0" distL="114300" distR="114300" simplePos="0" relativeHeight="251529216" behindDoc="0" locked="0" layoutInCell="1" allowOverlap="1" wp14:anchorId="4FBABB10" wp14:editId="27BD924C">
                <wp:simplePos x="0" y="0"/>
                <wp:positionH relativeFrom="column">
                  <wp:posOffset>2611755</wp:posOffset>
                </wp:positionH>
                <wp:positionV relativeFrom="paragraph">
                  <wp:posOffset>767715</wp:posOffset>
                </wp:positionV>
                <wp:extent cx="90805" cy="90805"/>
                <wp:effectExtent l="11430" t="6350" r="12065" b="7620"/>
                <wp:wrapNone/>
                <wp:docPr id="5997"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B644BA" id="Oval 301" o:spid="_x0000_s1026" style="position:absolute;margin-left:205.65pt;margin-top:60.45pt;width:7.15pt;height:7.1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"/>
            </w:pict>
          </mc:Fallback>
        </mc:AlternateContent>
      </w:r>
      <w:r>
        <w:rPr>
          <w:noProof/>
        </w:rPr>
        <mc:AlternateContent>
          <mc:Choice Requires="wps">
            <w:drawing>
              <wp:anchor distT="0" distB="0" distL="114300" distR="114300" simplePos="0" relativeHeight="251508736" behindDoc="0" locked="0" layoutInCell="1" allowOverlap="1" wp14:anchorId="49A7365E" wp14:editId="3FE7661C">
                <wp:simplePos x="0" y="0"/>
                <wp:positionH relativeFrom="column">
                  <wp:posOffset>1562100</wp:posOffset>
                </wp:positionH>
                <wp:positionV relativeFrom="paragraph">
                  <wp:posOffset>255270</wp:posOffset>
                </wp:positionV>
                <wp:extent cx="0" cy="285750"/>
                <wp:effectExtent l="19050" t="17780" r="19050" b="20320"/>
                <wp:wrapNone/>
                <wp:docPr id="599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0F887" id="Line 2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20.1pt" to="123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" strokecolor="red" strokeweight="2.25pt"/>
            </w:pict>
          </mc:Fallback>
        </mc:AlternateContent>
      </w:r>
      <w:r>
        <w:rPr>
          <w:noProof/>
        </w:rPr>
        <mc:AlternateContent>
          <mc:Choice Requires="wps">
            <w:drawing>
              <wp:anchor distT="0" distB="0" distL="114300" distR="114300" simplePos="0" relativeHeight="251507712" behindDoc="0" locked="0" layoutInCell="1" allowOverlap="1" wp14:anchorId="2EDDA105" wp14:editId="06C097FA">
                <wp:simplePos x="0" y="0"/>
                <wp:positionH relativeFrom="column">
                  <wp:posOffset>1019175</wp:posOffset>
                </wp:positionH>
                <wp:positionV relativeFrom="paragraph">
                  <wp:posOffset>255270</wp:posOffset>
                </wp:positionV>
                <wp:extent cx="0" cy="285750"/>
                <wp:effectExtent l="9525" t="8255" r="9525" b="10795"/>
                <wp:wrapNone/>
                <wp:docPr id="599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13C25" id="Line 2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20.1pt" to="80.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"/>
            </w:pict>
          </mc:Fallback>
        </mc:AlternateContent>
      </w:r>
      <w:r>
        <w:rPr>
          <w:noProof/>
        </w:rPr>
        <mc:AlternateContent>
          <mc:Choice Requires="wps">
            <w:drawing>
              <wp:anchor distT="0" distB="0" distL="114300" distR="114300" simplePos="0" relativeHeight="251506688" behindDoc="0" locked="0" layoutInCell="1" allowOverlap="1" wp14:anchorId="077713BD" wp14:editId="7855754E">
                <wp:simplePos x="0" y="0"/>
                <wp:positionH relativeFrom="column">
                  <wp:posOffset>1571625</wp:posOffset>
                </wp:positionH>
                <wp:positionV relativeFrom="paragraph">
                  <wp:posOffset>255270</wp:posOffset>
                </wp:positionV>
                <wp:extent cx="542925" cy="0"/>
                <wp:effectExtent l="9525" t="8255" r="9525" b="10795"/>
                <wp:wrapNone/>
                <wp:docPr id="599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268D9" id="Line 2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20.1pt" to="166.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"/>
            </w:pict>
          </mc:Fallback>
        </mc:AlternateContent>
      </w:r>
      <w:r>
        <w:rPr>
          <w:noProof/>
        </w:rPr>
        <mc:AlternateContent>
          <mc:Choice Requires="wps">
            <w:drawing>
              <wp:anchor distT="0" distB="0" distL="114300" distR="114300" simplePos="0" relativeHeight="251505664" behindDoc="0" locked="0" layoutInCell="1" allowOverlap="1" wp14:anchorId="7E3CE1BE" wp14:editId="5B8AF52A">
                <wp:simplePos x="0" y="0"/>
                <wp:positionH relativeFrom="column">
                  <wp:posOffset>1019175</wp:posOffset>
                </wp:positionH>
                <wp:positionV relativeFrom="paragraph">
                  <wp:posOffset>255270</wp:posOffset>
                </wp:positionV>
                <wp:extent cx="542925" cy="0"/>
                <wp:effectExtent l="19050" t="17780" r="19050" b="20320"/>
                <wp:wrapNone/>
                <wp:docPr id="599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2E1E" id="Line 2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20.1pt" to="123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" strokecolor="red" strokeweight="2.25pt"/>
            </w:pict>
          </mc:Fallback>
        </mc:AlternateContent>
      </w:r>
      <w:r>
        <w:rPr>
          <w:noProof/>
        </w:rPr>
        <mc:AlternateContent>
          <mc:Choice Requires="wps">
            <w:drawing>
              <wp:anchor distT="0" distB="0" distL="114300" distR="114300" simplePos="0" relativeHeight="251510784" behindDoc="0" locked="0" layoutInCell="1" allowOverlap="1" wp14:anchorId="00AD3D0C" wp14:editId="37495CCF">
                <wp:simplePos x="0" y="0"/>
                <wp:positionH relativeFrom="column">
                  <wp:posOffset>1516380</wp:posOffset>
                </wp:positionH>
                <wp:positionV relativeFrom="paragraph">
                  <wp:posOffset>215265</wp:posOffset>
                </wp:positionV>
                <wp:extent cx="90805" cy="90805"/>
                <wp:effectExtent l="11430" t="6350" r="12065" b="7620"/>
                <wp:wrapNone/>
                <wp:docPr id="5992"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82A56" id="Oval 268" o:spid="_x0000_s1026" style="position:absolute;margin-left:119.4pt;margin-top:16.95pt;width:7.15pt;height:7.1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"/>
            </w:pict>
          </mc:Fallback>
        </mc:AlternateContent>
      </w:r>
      <w:r>
        <w:rPr>
          <w:noProof/>
        </w:rPr>
        <mc:AlternateContent>
          <mc:Choice Requires="wps">
            <w:drawing>
              <wp:anchor distT="0" distB="0" distL="114300" distR="114300" simplePos="0" relativeHeight="251509760" behindDoc="0" locked="0" layoutInCell="1" allowOverlap="1" wp14:anchorId="110BB520" wp14:editId="56307481">
                <wp:simplePos x="0" y="0"/>
                <wp:positionH relativeFrom="column">
                  <wp:posOffset>982980</wp:posOffset>
                </wp:positionH>
                <wp:positionV relativeFrom="paragraph">
                  <wp:posOffset>215265</wp:posOffset>
                </wp:positionV>
                <wp:extent cx="90805" cy="90805"/>
                <wp:effectExtent l="11430" t="6350" r="12065" b="7620"/>
                <wp:wrapNone/>
                <wp:docPr id="5991"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5262A1" id="Oval 267" o:spid="_x0000_s1026" style="position:absolute;margin-left:77.4pt;margin-top:16.95pt;width:7.15pt;height:7.1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"/>
            </w:pict>
          </mc:Fallback>
        </mc:AlternateContent>
      </w:r>
      <w:r>
        <w:rPr>
          <w:noProof/>
        </w:rPr>
        <mc:AlternateContent>
          <mc:Choice Requires="wps">
            <w:drawing>
              <wp:anchor distT="0" distB="0" distL="114300" distR="114300" simplePos="0" relativeHeight="251542528" behindDoc="0" locked="0" layoutInCell="1" allowOverlap="1" wp14:anchorId="09305636" wp14:editId="11A07918">
                <wp:simplePos x="0" y="0"/>
                <wp:positionH relativeFrom="column">
                  <wp:posOffset>2524125</wp:posOffset>
                </wp:positionH>
                <wp:positionV relativeFrom="paragraph">
                  <wp:posOffset>344805</wp:posOffset>
                </wp:positionV>
                <wp:extent cx="133350" cy="190500"/>
                <wp:effectExtent l="0" t="2540" r="0" b="0"/>
                <wp:wrapNone/>
                <wp:docPr id="599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1975C" w14:textId="77777777" w:rsidR="007907F9" w:rsidRDefault="007907F9">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5636" id="Text Box 311" o:spid="_x0000_s1297" type="#_x0000_t202" style="position:absolute;left:0;text-align:left;margin-left:198.75pt;margin-top:27.15pt;width:10.5pt;height: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" filled="f" stroked="f">
                <v:textbox inset="0,0,0,0">
                  <w:txbxContent>
                    <w:p w14:paraId="09D1975C" w14:textId="77777777" w:rsidR="007907F9" w:rsidRDefault="007907F9">
                      <w:r>
                        <w:t>H</w:t>
                      </w:r>
                    </w:p>
                  </w:txbxContent>
                </v:textbox>
              </v:shape>
            </w:pict>
          </mc:Fallback>
        </mc:AlternateContent>
      </w:r>
      <w:r>
        <w:rPr>
          <w:noProof/>
        </w:rPr>
        <mc:AlternateContent>
          <mc:Choice Requires="wps">
            <w:drawing>
              <wp:anchor distT="0" distB="0" distL="114300" distR="114300" simplePos="0" relativeHeight="251540480" behindDoc="0" locked="0" layoutInCell="1" allowOverlap="1" wp14:anchorId="1E67FC78" wp14:editId="6321DC92">
                <wp:simplePos x="0" y="0"/>
                <wp:positionH relativeFrom="column">
                  <wp:posOffset>1419225</wp:posOffset>
                </wp:positionH>
                <wp:positionV relativeFrom="paragraph">
                  <wp:posOffset>335280</wp:posOffset>
                </wp:positionV>
                <wp:extent cx="133350" cy="190500"/>
                <wp:effectExtent l="0" t="2540" r="0" b="0"/>
                <wp:wrapNone/>
                <wp:docPr id="598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869F8" w14:textId="77777777" w:rsidR="007907F9" w:rsidRDefault="007907F9">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FC78" id="Text Box 309" o:spid="_x0000_s1298" type="#_x0000_t202" style="position:absolute;left:0;text-align:left;margin-left:111.75pt;margin-top:26.4pt;width:10.5pt;height: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" filled="f" stroked="f">
                <v:textbox inset="0,0,0,0">
                  <w:txbxContent>
                    <w:p w14:paraId="7F8869F8" w14:textId="77777777" w:rsidR="007907F9" w:rsidRDefault="007907F9">
                      <w:r>
                        <w:t>F</w:t>
                      </w:r>
                    </w:p>
                  </w:txbxContent>
                </v:textbox>
              </v:shape>
            </w:pict>
          </mc:Fallback>
        </mc:AlternateContent>
      </w:r>
      <w:r>
        <w:rPr>
          <w:noProof/>
        </w:rPr>
        <mc:AlternateContent>
          <mc:Choice Requires="wps">
            <w:drawing>
              <wp:anchor distT="0" distB="0" distL="114300" distR="114300" simplePos="0" relativeHeight="251541504" behindDoc="0" locked="0" layoutInCell="1" allowOverlap="1" wp14:anchorId="164D552F" wp14:editId="0DB4CCA2">
                <wp:simplePos x="0" y="0"/>
                <wp:positionH relativeFrom="column">
                  <wp:posOffset>1981200</wp:posOffset>
                </wp:positionH>
                <wp:positionV relativeFrom="paragraph">
                  <wp:posOffset>344805</wp:posOffset>
                </wp:positionV>
                <wp:extent cx="133350" cy="190500"/>
                <wp:effectExtent l="0" t="2540" r="0" b="0"/>
                <wp:wrapNone/>
                <wp:docPr id="598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3C42" w14:textId="77777777" w:rsidR="007907F9" w:rsidRDefault="007907F9">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D552F" id="Text Box 310" o:spid="_x0000_s1299" type="#_x0000_t202" style="position:absolute;left:0;text-align:left;margin-left:156pt;margin-top:27.15pt;width:10.5pt;height: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" filled="f" stroked="f">
                <v:textbox inset="0,0,0,0">
                  <w:txbxContent>
                    <w:p w14:paraId="1E383C42" w14:textId="77777777" w:rsidR="007907F9" w:rsidRDefault="007907F9">
                      <w:r>
                        <w:t>G</w:t>
                      </w:r>
                    </w:p>
                  </w:txbxContent>
                </v:textbox>
              </v:shape>
            </w:pict>
          </mc:Fallback>
        </mc:AlternateContent>
      </w:r>
      <w:r>
        <w:rPr>
          <w:noProof/>
        </w:rPr>
        <mc:AlternateContent>
          <mc:Choice Requires="wps">
            <w:drawing>
              <wp:anchor distT="0" distB="0" distL="114300" distR="114300" simplePos="0" relativeHeight="251546624" behindDoc="0" locked="0" layoutInCell="1" allowOverlap="1" wp14:anchorId="2FC9B624" wp14:editId="38B4666D">
                <wp:simplePos x="0" y="0"/>
                <wp:positionH relativeFrom="column">
                  <wp:posOffset>2486025</wp:posOffset>
                </wp:positionH>
                <wp:positionV relativeFrom="paragraph">
                  <wp:posOffset>630555</wp:posOffset>
                </wp:positionV>
                <wp:extent cx="133350" cy="190500"/>
                <wp:effectExtent l="0" t="2540" r="0" b="0"/>
                <wp:wrapNone/>
                <wp:docPr id="598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4AF1" w14:textId="77777777" w:rsidR="007907F9" w:rsidRDefault="007907F9">
                            <w: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9B624" id="Text Box 315" o:spid="_x0000_s1300" type="#_x0000_t202" style="position:absolute;left:0;text-align:left;margin-left:195.75pt;margin-top:49.65pt;width:10.5pt;height: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" filled="f" stroked="f">
                <v:textbox inset="0,0,0,0">
                  <w:txbxContent>
                    <w:p w14:paraId="4F2D4AF1" w14:textId="77777777" w:rsidR="007907F9" w:rsidRDefault="007907F9">
                      <w:r>
                        <w:t>M</w:t>
                      </w:r>
                    </w:p>
                  </w:txbxContent>
                </v:textbox>
              </v:shape>
            </w:pict>
          </mc:Fallback>
        </mc:AlternateContent>
      </w:r>
      <w:r>
        <w:rPr>
          <w:noProof/>
        </w:rPr>
        <mc:AlternateContent>
          <mc:Choice Requires="wps">
            <w:drawing>
              <wp:anchor distT="0" distB="0" distL="114300" distR="114300" simplePos="0" relativeHeight="251544576" behindDoc="0" locked="0" layoutInCell="1" allowOverlap="1" wp14:anchorId="685D5EE7" wp14:editId="1C875307">
                <wp:simplePos x="0" y="0"/>
                <wp:positionH relativeFrom="column">
                  <wp:posOffset>1419225</wp:posOffset>
                </wp:positionH>
                <wp:positionV relativeFrom="paragraph">
                  <wp:posOffset>611505</wp:posOffset>
                </wp:positionV>
                <wp:extent cx="133350" cy="190500"/>
                <wp:effectExtent l="0" t="2540" r="0" b="0"/>
                <wp:wrapNone/>
                <wp:docPr id="598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5C89" w14:textId="77777777" w:rsidR="007907F9" w:rsidRDefault="007907F9">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D5EE7" id="Text Box 313" o:spid="_x0000_s1301" type="#_x0000_t202" style="position:absolute;left:0;text-align:left;margin-left:111.75pt;margin-top:48.15pt;width:10.5pt;height: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" filled="f" stroked="f">
                <v:textbox inset="0,0,0,0">
                  <w:txbxContent>
                    <w:p w14:paraId="11505C89" w14:textId="77777777" w:rsidR="007907F9" w:rsidRDefault="007907F9">
                      <w:r>
                        <w:t>K</w:t>
                      </w:r>
                    </w:p>
                  </w:txbxContent>
                </v:textbox>
              </v:shape>
            </w:pict>
          </mc:Fallback>
        </mc:AlternateContent>
      </w:r>
      <w:r>
        <w:rPr>
          <w:noProof/>
        </w:rPr>
        <mc:AlternateContent>
          <mc:Choice Requires="wps">
            <w:drawing>
              <wp:anchor distT="0" distB="0" distL="114300" distR="114300" simplePos="0" relativeHeight="251545600" behindDoc="0" locked="0" layoutInCell="1" allowOverlap="1" wp14:anchorId="610EA19D" wp14:editId="47198A31">
                <wp:simplePos x="0" y="0"/>
                <wp:positionH relativeFrom="column">
                  <wp:posOffset>1981200</wp:posOffset>
                </wp:positionH>
                <wp:positionV relativeFrom="paragraph">
                  <wp:posOffset>621030</wp:posOffset>
                </wp:positionV>
                <wp:extent cx="133350" cy="190500"/>
                <wp:effectExtent l="0" t="2540" r="0" b="0"/>
                <wp:wrapNone/>
                <wp:docPr id="598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44B0" w14:textId="77777777" w:rsidR="007907F9" w:rsidRDefault="007907F9">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EA19D" id="Text Box 314" o:spid="_x0000_s1302" type="#_x0000_t202" style="position:absolute;left:0;text-align:left;margin-left:156pt;margin-top:48.9pt;width:10.5pt;height: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" filled="f" stroked="f">
                <v:textbox inset="0,0,0,0">
                  <w:txbxContent>
                    <w:p w14:paraId="787B44B0" w14:textId="77777777" w:rsidR="007907F9" w:rsidRDefault="007907F9">
                      <w:r>
                        <w:t>L</w:t>
                      </w:r>
                    </w:p>
                  </w:txbxContent>
                </v:textbox>
              </v:shape>
            </w:pict>
          </mc:Fallback>
        </mc:AlternateContent>
      </w:r>
      <w:r>
        <w:rPr>
          <w:noProof/>
        </w:rPr>
        <mc:AlternateContent>
          <mc:Choice Requires="wps">
            <w:drawing>
              <wp:anchor distT="0" distB="0" distL="114300" distR="114300" simplePos="0" relativeHeight="251533312" behindDoc="0" locked="0" layoutInCell="1" allowOverlap="1" wp14:anchorId="095AF687" wp14:editId="62DBF079">
                <wp:simplePos x="0" y="0"/>
                <wp:positionH relativeFrom="column">
                  <wp:posOffset>2068830</wp:posOffset>
                </wp:positionH>
                <wp:positionV relativeFrom="paragraph">
                  <wp:posOffset>491490</wp:posOffset>
                </wp:positionV>
                <wp:extent cx="90805" cy="90805"/>
                <wp:effectExtent l="11430" t="6350" r="12065" b="7620"/>
                <wp:wrapNone/>
                <wp:docPr id="5984"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4A57B" id="Oval 283" o:spid="_x0000_s1026" style="position:absolute;margin-left:162.9pt;margin-top:38.7pt;width:7.15pt;height:7.1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"/>
            </w:pict>
          </mc:Fallback>
        </mc:AlternateContent>
      </w:r>
      <w:r>
        <w:rPr>
          <w:noProof/>
        </w:rPr>
        <mc:AlternateContent>
          <mc:Choice Requires="wps">
            <w:drawing>
              <wp:anchor distT="0" distB="0" distL="114300" distR="114300" simplePos="0" relativeHeight="251516928" behindDoc="0" locked="0" layoutInCell="1" allowOverlap="1" wp14:anchorId="01B06181" wp14:editId="7615AC67">
                <wp:simplePos x="0" y="0"/>
                <wp:positionH relativeFrom="column">
                  <wp:posOffset>1516380</wp:posOffset>
                </wp:positionH>
                <wp:positionV relativeFrom="paragraph">
                  <wp:posOffset>491490</wp:posOffset>
                </wp:positionV>
                <wp:extent cx="90805" cy="90805"/>
                <wp:effectExtent l="11430" t="6350" r="12065" b="7620"/>
                <wp:wrapNone/>
                <wp:docPr id="5983"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1687B9" id="Oval 282" o:spid="_x0000_s1026" style="position:absolute;margin-left:119.4pt;margin-top:38.7pt;width:7.15pt;height:7.1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"/>
            </w:pict>
          </mc:Fallback>
        </mc:AlternateContent>
      </w:r>
      <w:r>
        <w:rPr>
          <w:noProof/>
        </w:rPr>
        <mc:AlternateContent>
          <mc:Choice Requires="wps">
            <w:drawing>
              <wp:anchor distT="0" distB="0" distL="114300" distR="114300" simplePos="0" relativeHeight="251515904" behindDoc="0" locked="0" layoutInCell="1" allowOverlap="1" wp14:anchorId="669937C6" wp14:editId="54D925E5">
                <wp:simplePos x="0" y="0"/>
                <wp:positionH relativeFrom="column">
                  <wp:posOffset>982980</wp:posOffset>
                </wp:positionH>
                <wp:positionV relativeFrom="paragraph">
                  <wp:posOffset>491490</wp:posOffset>
                </wp:positionV>
                <wp:extent cx="90805" cy="90805"/>
                <wp:effectExtent l="11430" t="6350" r="12065" b="7620"/>
                <wp:wrapNone/>
                <wp:docPr id="5982"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EB676F" id="Oval 281" o:spid="_x0000_s1026" style="position:absolute;margin-left:77.4pt;margin-top:38.7pt;width:7.15pt;height:7.1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"/>
            </w:pict>
          </mc:Fallback>
        </mc:AlternateContent>
      </w:r>
      <w:r>
        <w:rPr>
          <w:noProof/>
        </w:rPr>
        <mc:AlternateContent>
          <mc:Choice Requires="wps">
            <w:drawing>
              <wp:anchor distT="0" distB="0" distL="114300" distR="114300" simplePos="0" relativeHeight="251514880" behindDoc="0" locked="0" layoutInCell="1" allowOverlap="1" wp14:anchorId="1EFDA3B1" wp14:editId="294419B0">
                <wp:simplePos x="0" y="0"/>
                <wp:positionH relativeFrom="column">
                  <wp:posOffset>1562100</wp:posOffset>
                </wp:positionH>
                <wp:positionV relativeFrom="paragraph">
                  <wp:posOffset>531495</wp:posOffset>
                </wp:positionV>
                <wp:extent cx="0" cy="285750"/>
                <wp:effectExtent l="9525" t="8255" r="9525" b="10795"/>
                <wp:wrapNone/>
                <wp:docPr id="598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48DFD" id="Line 279"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1.85pt" to="123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"/>
            </w:pict>
          </mc:Fallback>
        </mc:AlternateContent>
      </w:r>
      <w:r>
        <w:rPr>
          <w:noProof/>
        </w:rPr>
        <mc:AlternateContent>
          <mc:Choice Requires="wps">
            <w:drawing>
              <wp:anchor distT="0" distB="0" distL="114300" distR="114300" simplePos="0" relativeHeight="251513856" behindDoc="0" locked="0" layoutInCell="1" allowOverlap="1" wp14:anchorId="037D71FB" wp14:editId="3CAA67CC">
                <wp:simplePos x="0" y="0"/>
                <wp:positionH relativeFrom="column">
                  <wp:posOffset>1019175</wp:posOffset>
                </wp:positionH>
                <wp:positionV relativeFrom="paragraph">
                  <wp:posOffset>531495</wp:posOffset>
                </wp:positionV>
                <wp:extent cx="0" cy="285750"/>
                <wp:effectExtent l="9525" t="8255" r="9525" b="10795"/>
                <wp:wrapNone/>
                <wp:docPr id="598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97F65" id="Line 278"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41.85pt" to="80.2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"/>
            </w:pict>
          </mc:Fallback>
        </mc:AlternateContent>
      </w:r>
      <w:r>
        <w:rPr>
          <w:noProof/>
        </w:rPr>
        <mc:AlternateContent>
          <mc:Choice Requires="wps">
            <w:drawing>
              <wp:anchor distT="0" distB="0" distL="114300" distR="114300" simplePos="0" relativeHeight="251512832" behindDoc="0" locked="0" layoutInCell="1" allowOverlap="1" wp14:anchorId="7E8A51E4" wp14:editId="1B34812E">
                <wp:simplePos x="0" y="0"/>
                <wp:positionH relativeFrom="column">
                  <wp:posOffset>1571625</wp:posOffset>
                </wp:positionH>
                <wp:positionV relativeFrom="paragraph">
                  <wp:posOffset>531495</wp:posOffset>
                </wp:positionV>
                <wp:extent cx="542925" cy="0"/>
                <wp:effectExtent l="19050" t="17780" r="19050" b="20320"/>
                <wp:wrapNone/>
                <wp:docPr id="597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246BE" id="Line 277"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41.85pt" to="166.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" strokecolor="red" strokeweight="2.25pt"/>
            </w:pict>
          </mc:Fallback>
        </mc:AlternateContent>
      </w:r>
      <w:r>
        <w:rPr>
          <w:noProof/>
        </w:rPr>
        <mc:AlternateContent>
          <mc:Choice Requires="wps">
            <w:drawing>
              <wp:anchor distT="0" distB="0" distL="114300" distR="114300" simplePos="0" relativeHeight="251511808" behindDoc="0" locked="0" layoutInCell="1" allowOverlap="1" wp14:anchorId="1B74A260" wp14:editId="32CF89E7">
                <wp:simplePos x="0" y="0"/>
                <wp:positionH relativeFrom="column">
                  <wp:posOffset>1019175</wp:posOffset>
                </wp:positionH>
                <wp:positionV relativeFrom="paragraph">
                  <wp:posOffset>531495</wp:posOffset>
                </wp:positionV>
                <wp:extent cx="542925" cy="0"/>
                <wp:effectExtent l="9525" t="8255" r="9525" b="10795"/>
                <wp:wrapNone/>
                <wp:docPr id="597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11D01" id="Line 276"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41.85pt" to="123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"/>
            </w:pict>
          </mc:Fallback>
        </mc:AlternateContent>
      </w:r>
      <w:r>
        <w:rPr>
          <w:noProof/>
        </w:rPr>
        <mc:AlternateContent>
          <mc:Choice Requires="wps">
            <w:drawing>
              <wp:anchor distT="0" distB="0" distL="114300" distR="114300" simplePos="0" relativeHeight="251521024" behindDoc="0" locked="0" layoutInCell="1" allowOverlap="1" wp14:anchorId="6485EACE" wp14:editId="4D63EE8C">
                <wp:simplePos x="0" y="0"/>
                <wp:positionH relativeFrom="column">
                  <wp:posOffset>1516380</wp:posOffset>
                </wp:positionH>
                <wp:positionV relativeFrom="paragraph">
                  <wp:posOffset>767715</wp:posOffset>
                </wp:positionV>
                <wp:extent cx="90805" cy="90805"/>
                <wp:effectExtent l="11430" t="6350" r="12065" b="7620"/>
                <wp:wrapNone/>
                <wp:docPr id="5977"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210B7" id="Oval 290" o:spid="_x0000_s1026" style="position:absolute;margin-left:119.4pt;margin-top:60.45pt;width:7.15pt;height:7.1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"/>
            </w:pict>
          </mc:Fallback>
        </mc:AlternateContent>
      </w:r>
      <w:r>
        <w:rPr>
          <w:noProof/>
        </w:rPr>
        <mc:AlternateContent>
          <mc:Choice Requires="wps">
            <w:drawing>
              <wp:anchor distT="0" distB="0" distL="114300" distR="114300" simplePos="0" relativeHeight="251520000" behindDoc="0" locked="0" layoutInCell="1" allowOverlap="1" wp14:anchorId="008DC7F1" wp14:editId="153A7C48">
                <wp:simplePos x="0" y="0"/>
                <wp:positionH relativeFrom="column">
                  <wp:posOffset>982980</wp:posOffset>
                </wp:positionH>
                <wp:positionV relativeFrom="paragraph">
                  <wp:posOffset>767715</wp:posOffset>
                </wp:positionV>
                <wp:extent cx="90805" cy="90805"/>
                <wp:effectExtent l="11430" t="6350" r="12065" b="7620"/>
                <wp:wrapNone/>
                <wp:docPr id="5976"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02C0F" id="Oval 289" o:spid="_x0000_s1026" style="position:absolute;margin-left:77.4pt;margin-top:60.45pt;width:7.15pt;height:7.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"/>
            </w:pict>
          </mc:Fallback>
        </mc:AlternateContent>
      </w:r>
      <w:r>
        <w:rPr>
          <w:noProof/>
        </w:rPr>
        <mc:AlternateContent>
          <mc:Choice Requires="wps">
            <w:drawing>
              <wp:anchor distT="0" distB="0" distL="114300" distR="114300" simplePos="0" relativeHeight="251518976" behindDoc="0" locked="0" layoutInCell="1" allowOverlap="1" wp14:anchorId="5A3C19A1" wp14:editId="5D80C45C">
                <wp:simplePos x="0" y="0"/>
                <wp:positionH relativeFrom="column">
                  <wp:posOffset>1571625</wp:posOffset>
                </wp:positionH>
                <wp:positionV relativeFrom="paragraph">
                  <wp:posOffset>807720</wp:posOffset>
                </wp:positionV>
                <wp:extent cx="542925" cy="0"/>
                <wp:effectExtent l="9525" t="8255" r="9525" b="10795"/>
                <wp:wrapNone/>
                <wp:docPr id="597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39738" id="Line 285"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63.6pt" to="166.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"/>
            </w:pict>
          </mc:Fallback>
        </mc:AlternateContent>
      </w:r>
      <w:r>
        <w:rPr>
          <w:noProof/>
        </w:rPr>
        <mc:AlternateContent>
          <mc:Choice Requires="wps">
            <w:drawing>
              <wp:anchor distT="0" distB="0" distL="114300" distR="114300" simplePos="0" relativeHeight="251517952" behindDoc="0" locked="0" layoutInCell="1" allowOverlap="1" wp14:anchorId="4EB00E5B" wp14:editId="41051D40">
                <wp:simplePos x="0" y="0"/>
                <wp:positionH relativeFrom="column">
                  <wp:posOffset>1019175</wp:posOffset>
                </wp:positionH>
                <wp:positionV relativeFrom="paragraph">
                  <wp:posOffset>807720</wp:posOffset>
                </wp:positionV>
                <wp:extent cx="542925" cy="0"/>
                <wp:effectExtent l="9525" t="8255" r="9525" b="10795"/>
                <wp:wrapNone/>
                <wp:docPr id="597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7CC03" id="Line 284"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63.6pt" to="123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"/>
            </w:pict>
          </mc:Fallback>
        </mc:AlternateContent>
      </w:r>
      <w:r>
        <w:rPr>
          <w:noProof/>
        </w:rPr>
        <mc:AlternateContent>
          <mc:Choice Requires="wps">
            <w:drawing>
              <wp:anchor distT="0" distB="0" distL="114300" distR="114300" simplePos="0" relativeHeight="251537408" behindDoc="0" locked="0" layoutInCell="1" allowOverlap="1" wp14:anchorId="53238855" wp14:editId="6F88DD4A">
                <wp:simplePos x="0" y="0"/>
                <wp:positionH relativeFrom="column">
                  <wp:posOffset>1990725</wp:posOffset>
                </wp:positionH>
                <wp:positionV relativeFrom="paragraph">
                  <wp:posOffset>55245</wp:posOffset>
                </wp:positionV>
                <wp:extent cx="133350" cy="190500"/>
                <wp:effectExtent l="0" t="0" r="0" b="1270"/>
                <wp:wrapNone/>
                <wp:docPr id="597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B7FB" w14:textId="77777777" w:rsidR="007907F9" w:rsidRDefault="007907F9">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8855" id="Text Box 306" o:spid="_x0000_s1303" type="#_x0000_t202" style="position:absolute;left:0;text-align:left;margin-left:156.75pt;margin-top:4.35pt;width:10.5pt;height:1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" filled="f" stroked="f">
                <v:textbox inset="0,0,0,0">
                  <w:txbxContent>
                    <w:p w14:paraId="26DBB7FB" w14:textId="77777777" w:rsidR="007907F9" w:rsidRDefault="007907F9">
                      <w:r>
                        <w:t>C</w:t>
                      </w:r>
                    </w:p>
                  </w:txbxContent>
                </v:textbox>
              </v:shape>
            </w:pict>
          </mc:Fallback>
        </mc:AlternateContent>
      </w:r>
      <w:r>
        <w:rPr>
          <w:noProof/>
        </w:rPr>
        <mc:AlternateContent>
          <mc:Choice Requires="wps">
            <w:drawing>
              <wp:anchor distT="0" distB="0" distL="114300" distR="114300" simplePos="0" relativeHeight="251536384" behindDoc="0" locked="0" layoutInCell="1" allowOverlap="1" wp14:anchorId="15320577" wp14:editId="54D31073">
                <wp:simplePos x="0" y="0"/>
                <wp:positionH relativeFrom="column">
                  <wp:posOffset>1428750</wp:posOffset>
                </wp:positionH>
                <wp:positionV relativeFrom="paragraph">
                  <wp:posOffset>45720</wp:posOffset>
                </wp:positionV>
                <wp:extent cx="133350" cy="190500"/>
                <wp:effectExtent l="0" t="0" r="0" b="1270"/>
                <wp:wrapNone/>
                <wp:docPr id="597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0EA8" w14:textId="77777777" w:rsidR="007907F9" w:rsidRDefault="007907F9">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20577" id="Text Box 305" o:spid="_x0000_s1304" type="#_x0000_t202" style="position:absolute;left:0;text-align:left;margin-left:112.5pt;margin-top:3.6pt;width:10.5pt;height: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" filled="f" stroked="f">
                <v:textbox inset="0,0,0,0">
                  <w:txbxContent>
                    <w:p w14:paraId="3A8E0EA8" w14:textId="77777777" w:rsidR="007907F9" w:rsidRDefault="007907F9">
                      <w:r>
                        <w:t>B</w:t>
                      </w:r>
                    </w:p>
                  </w:txbxContent>
                </v:textbox>
              </v:shape>
            </w:pict>
          </mc:Fallback>
        </mc:AlternateContent>
      </w:r>
      <w:r>
        <w:rPr>
          <w:noProof/>
        </w:rPr>
        <mc:AlternateContent>
          <mc:Choice Requires="wps">
            <w:drawing>
              <wp:anchor distT="0" distB="0" distL="114300" distR="114300" simplePos="0" relativeHeight="251539456" behindDoc="0" locked="0" layoutInCell="1" allowOverlap="1" wp14:anchorId="3B085EE0" wp14:editId="3D495C8A">
                <wp:simplePos x="0" y="0"/>
                <wp:positionH relativeFrom="column">
                  <wp:posOffset>885825</wp:posOffset>
                </wp:positionH>
                <wp:positionV relativeFrom="paragraph">
                  <wp:posOffset>344805</wp:posOffset>
                </wp:positionV>
                <wp:extent cx="133350" cy="190500"/>
                <wp:effectExtent l="0" t="2540" r="0" b="0"/>
                <wp:wrapNone/>
                <wp:docPr id="597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6A1A4" w14:textId="77777777" w:rsidR="007907F9" w:rsidRDefault="007907F9">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85EE0" id="Text Box 308" o:spid="_x0000_s1305" type="#_x0000_t202" style="position:absolute;left:0;text-align:left;margin-left:69.75pt;margin-top:27.15pt;width:10.5pt;height: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" filled="f" stroked="f">
                <v:textbox inset="0,0,0,0">
                  <w:txbxContent>
                    <w:p w14:paraId="6696A1A4" w14:textId="77777777" w:rsidR="007907F9" w:rsidRDefault="007907F9">
                      <w:r>
                        <w:t>E</w:t>
                      </w:r>
                    </w:p>
                  </w:txbxContent>
                </v:textbox>
              </v:shape>
            </w:pict>
          </mc:Fallback>
        </mc:AlternateContent>
      </w:r>
      <w:r>
        <w:rPr>
          <w:noProof/>
        </w:rPr>
        <mc:AlternateContent>
          <mc:Choice Requires="wps">
            <w:drawing>
              <wp:anchor distT="0" distB="0" distL="114300" distR="114300" simplePos="0" relativeHeight="251535360" behindDoc="0" locked="0" layoutInCell="1" allowOverlap="1" wp14:anchorId="4B2C9D80" wp14:editId="5E395C62">
                <wp:simplePos x="0" y="0"/>
                <wp:positionH relativeFrom="column">
                  <wp:posOffset>885825</wp:posOffset>
                </wp:positionH>
                <wp:positionV relativeFrom="paragraph">
                  <wp:posOffset>45720</wp:posOffset>
                </wp:positionV>
                <wp:extent cx="133350" cy="190500"/>
                <wp:effectExtent l="0" t="0" r="0" b="1270"/>
                <wp:wrapNone/>
                <wp:docPr id="597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6CB1" w14:textId="77777777" w:rsidR="007907F9" w:rsidRDefault="007907F9">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9D80" id="Text Box 304" o:spid="_x0000_s1306" type="#_x0000_t202" style="position:absolute;left:0;text-align:left;margin-left:69.75pt;margin-top:3.6pt;width:10.5pt;height: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" filled="f" stroked="f">
                <v:textbox inset="0,0,0,0">
                  <w:txbxContent>
                    <w:p w14:paraId="6A2C6CB1" w14:textId="77777777" w:rsidR="007907F9" w:rsidRDefault="007907F9">
                      <w:r>
                        <w:t>A</w:t>
                      </w:r>
                    </w:p>
                  </w:txbxContent>
                </v:textbox>
              </v:shape>
            </w:pict>
          </mc:Fallback>
        </mc:AlternateContent>
      </w:r>
      <w:r>
        <w:rPr>
          <w:noProof/>
        </w:rPr>
        <mc:AlternateContent>
          <mc:Choice Requires="wps">
            <w:drawing>
              <wp:anchor distT="0" distB="0" distL="114300" distR="114300" simplePos="0" relativeHeight="251538432" behindDoc="0" locked="0" layoutInCell="1" allowOverlap="1" wp14:anchorId="09A32772" wp14:editId="2AB0E971">
                <wp:simplePos x="0" y="0"/>
                <wp:positionH relativeFrom="column">
                  <wp:posOffset>2543175</wp:posOffset>
                </wp:positionH>
                <wp:positionV relativeFrom="paragraph">
                  <wp:posOffset>55245</wp:posOffset>
                </wp:positionV>
                <wp:extent cx="133350" cy="190500"/>
                <wp:effectExtent l="0" t="0" r="0" b="1270"/>
                <wp:wrapNone/>
                <wp:docPr id="596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152B8" w14:textId="77777777" w:rsidR="007907F9" w:rsidRDefault="007907F9">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2772" id="Text Box 307" o:spid="_x0000_s1307" type="#_x0000_t202" style="position:absolute;left:0;text-align:left;margin-left:200.25pt;margin-top:4.35pt;width:10.5pt;height:1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" filled="f" stroked="f">
                <v:textbox inset="0,0,0,0">
                  <w:txbxContent>
                    <w:p w14:paraId="0EA152B8" w14:textId="77777777" w:rsidR="007907F9" w:rsidRDefault="007907F9">
                      <w:r>
                        <w:t>D</w:t>
                      </w:r>
                    </w:p>
                  </w:txbxContent>
                </v:textbox>
              </v:shape>
            </w:pict>
          </mc:Fallback>
        </mc:AlternateContent>
      </w:r>
    </w:p>
    <w:p w14:paraId="533CE9D0" w14:textId="28D8A799" w:rsidR="00D075E6" w:rsidRDefault="007E3B2B" w:rsidP="009E5209">
      <w:pPr>
        <w:pStyle w:val="DefinitionBody"/>
      </w:pPr>
      <w:r>
        <w:rPr>
          <w:noProof/>
        </w:rPr>
        <mc:AlternateContent>
          <mc:Choice Requires="wps">
            <w:drawing>
              <wp:anchor distT="0" distB="0" distL="114300" distR="114300" simplePos="0" relativeHeight="251530240" behindDoc="0" locked="0" layoutInCell="1" allowOverlap="1" wp14:anchorId="532D0220" wp14:editId="55CCB215">
                <wp:simplePos x="0" y="0"/>
                <wp:positionH relativeFrom="column">
                  <wp:posOffset>2105025</wp:posOffset>
                </wp:positionH>
                <wp:positionV relativeFrom="paragraph">
                  <wp:posOffset>80010</wp:posOffset>
                </wp:positionV>
                <wp:extent cx="0" cy="285750"/>
                <wp:effectExtent l="9525" t="8255" r="9525" b="10795"/>
                <wp:wrapNone/>
                <wp:docPr id="5968"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01364" id="Line 275"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6.3pt" to="165.7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"/>
            </w:pict>
          </mc:Fallback>
        </mc:AlternateContent>
      </w:r>
    </w:p>
    <w:p w14:paraId="62E2C3A7" w14:textId="77777777" w:rsidR="00B6319F" w:rsidRDefault="00B6319F" w:rsidP="009E5209">
      <w:pPr>
        <w:pStyle w:val="DefinitionBody"/>
      </w:pPr>
    </w:p>
    <w:p w14:paraId="3078B782" w14:textId="3205F03F" w:rsidR="00B6319F" w:rsidRDefault="007E3B2B" w:rsidP="009E5209">
      <w:pPr>
        <w:pStyle w:val="DefinitionBody"/>
      </w:pPr>
      <w:r>
        <w:rPr>
          <w:noProof/>
        </w:rPr>
        <mc:AlternateContent>
          <mc:Choice Requires="wps">
            <w:drawing>
              <wp:anchor distT="0" distB="0" distL="114300" distR="114300" simplePos="0" relativeHeight="251543552" behindDoc="0" locked="0" layoutInCell="1" allowOverlap="1" wp14:anchorId="00B76AEF" wp14:editId="3FC2DF86">
                <wp:simplePos x="0" y="0"/>
                <wp:positionH relativeFrom="column">
                  <wp:posOffset>904875</wp:posOffset>
                </wp:positionH>
                <wp:positionV relativeFrom="paragraph">
                  <wp:posOffset>95250</wp:posOffset>
                </wp:positionV>
                <wp:extent cx="133350" cy="190500"/>
                <wp:effectExtent l="0" t="2540" r="0" b="0"/>
                <wp:wrapNone/>
                <wp:docPr id="596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94173" w14:textId="77777777" w:rsidR="007907F9" w:rsidRDefault="007907F9">
                            <w: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76AEF" id="Text Box 312" o:spid="_x0000_s1308" type="#_x0000_t202" style="position:absolute;left:0;text-align:left;margin-left:71.25pt;margin-top:7.5pt;width:10.5pt;height:1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" filled="f" stroked="f">
                <v:textbox inset="0,0,0,0">
                  <w:txbxContent>
                    <w:p w14:paraId="35694173" w14:textId="77777777" w:rsidR="007907F9" w:rsidRDefault="007907F9">
                      <w:r>
                        <w:t>J</w:t>
                      </w:r>
                    </w:p>
                  </w:txbxContent>
                </v:textbox>
              </v:shape>
            </w:pict>
          </mc:Fallback>
        </mc:AlternateContent>
      </w:r>
    </w:p>
    <w:p w14:paraId="2224C7E7" w14:textId="39CA9207" w:rsidR="009E5209" w:rsidRDefault="007E3B2B" w:rsidP="000B3907">
      <w:pPr>
        <w:pStyle w:val="DefinitionBody"/>
      </w:pPr>
      <w:r>
        <w:rPr>
          <w:noProof/>
        </w:rPr>
        <mc:AlternateContent>
          <mc:Choice Requires="wps">
            <w:drawing>
              <wp:anchor distT="0" distB="0" distL="114300" distR="114300" simplePos="0" relativeHeight="251534336" behindDoc="0" locked="0" layoutInCell="1" allowOverlap="1" wp14:anchorId="178DF61E" wp14:editId="24505B48">
                <wp:simplePos x="0" y="0"/>
                <wp:positionH relativeFrom="column">
                  <wp:posOffset>2068830</wp:posOffset>
                </wp:positionH>
                <wp:positionV relativeFrom="paragraph">
                  <wp:posOffset>66675</wp:posOffset>
                </wp:positionV>
                <wp:extent cx="90805" cy="90805"/>
                <wp:effectExtent l="11430" t="6350" r="12065" b="7620"/>
                <wp:wrapNone/>
                <wp:docPr id="5966"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2D1C4C" id="Oval 291" o:spid="_x0000_s1026" style="position:absolute;margin-left:162.9pt;margin-top:5.25pt;width:7.15pt;height:7.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"/>
            </w:pict>
          </mc:Fallback>
        </mc:AlternateContent>
      </w:r>
    </w:p>
    <w:p w14:paraId="78159BF1" w14:textId="77777777" w:rsidR="009E5209" w:rsidRDefault="00D075E6" w:rsidP="009E5209">
      <w:pPr>
        <w:pStyle w:val="DefinitionHeader"/>
      </w:pPr>
      <w:r>
        <w:lastRenderedPageBreak/>
        <w:t>Circuit</w:t>
      </w:r>
    </w:p>
    <w:p w14:paraId="700C6123" w14:textId="77777777" w:rsidR="00D075E6" w:rsidRDefault="00D075E6" w:rsidP="009E5209">
      <w:pPr>
        <w:pStyle w:val="DefinitionBody"/>
      </w:pPr>
      <w:r>
        <w:t xml:space="preserve">A circuit is a path that begins and ends at the same vertex.  A circuit </w:t>
      </w:r>
      <w:r w:rsidR="006540CD">
        <w:t xml:space="preserve">starting and ending at vertex A </w:t>
      </w:r>
      <w:r>
        <w:t>is shown below.</w:t>
      </w:r>
    </w:p>
    <w:p w14:paraId="25F76DD5" w14:textId="3D76E4EC" w:rsidR="00D075E6" w:rsidRPr="00D075E6" w:rsidRDefault="007E3B2B" w:rsidP="009E5209">
      <w:pPr>
        <w:pStyle w:val="DefinitionBody"/>
      </w:pPr>
      <w:r>
        <w:rPr>
          <w:noProof/>
        </w:rPr>
        <mc:AlternateContent>
          <mc:Choice Requires="wps">
            <w:drawing>
              <wp:anchor distT="0" distB="0" distL="114300" distR="114300" simplePos="0" relativeHeight="251588608" behindDoc="0" locked="0" layoutInCell="1" allowOverlap="1" wp14:anchorId="3C27A595" wp14:editId="3173AB14">
                <wp:simplePos x="0" y="0"/>
                <wp:positionH relativeFrom="column">
                  <wp:posOffset>2371725</wp:posOffset>
                </wp:positionH>
                <wp:positionV relativeFrom="paragraph">
                  <wp:posOffset>702310</wp:posOffset>
                </wp:positionV>
                <wp:extent cx="133350" cy="190500"/>
                <wp:effectExtent l="0" t="0" r="0" b="635"/>
                <wp:wrapNone/>
                <wp:docPr id="596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5ABC" w14:textId="77777777" w:rsidR="007907F9" w:rsidRDefault="007907F9">
                            <w: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A595" id="Text Box 356" o:spid="_x0000_s1309" type="#_x0000_t202" style="position:absolute;left:0;text-align:left;margin-left:186.75pt;margin-top:55.3pt;width:10.5pt;height: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" filled="f" stroked="f">
                <v:textbox inset="0,0,0,0">
                  <w:txbxContent>
                    <w:p w14:paraId="0B815ABC" w14:textId="77777777" w:rsidR="007907F9" w:rsidRDefault="007907F9">
                      <w:r>
                        <w:t>M</w:t>
                      </w:r>
                    </w:p>
                  </w:txbxContent>
                </v:textbox>
              </v:shape>
            </w:pict>
          </mc:Fallback>
        </mc:AlternateContent>
      </w:r>
      <w:r>
        <w:rPr>
          <w:noProof/>
        </w:rPr>
        <mc:AlternateContent>
          <mc:Choice Requires="wps">
            <w:drawing>
              <wp:anchor distT="0" distB="0" distL="114300" distR="114300" simplePos="0" relativeHeight="251586560" behindDoc="0" locked="0" layoutInCell="1" allowOverlap="1" wp14:anchorId="58080B73" wp14:editId="7974D272">
                <wp:simplePos x="0" y="0"/>
                <wp:positionH relativeFrom="column">
                  <wp:posOffset>1304925</wp:posOffset>
                </wp:positionH>
                <wp:positionV relativeFrom="paragraph">
                  <wp:posOffset>683260</wp:posOffset>
                </wp:positionV>
                <wp:extent cx="133350" cy="190500"/>
                <wp:effectExtent l="0" t="0" r="0" b="635"/>
                <wp:wrapNone/>
                <wp:docPr id="596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DDAD3" w14:textId="77777777" w:rsidR="007907F9" w:rsidRDefault="007907F9">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80B73" id="Text Box 354" o:spid="_x0000_s1310" type="#_x0000_t202" style="position:absolute;left:0;text-align:left;margin-left:102.75pt;margin-top:53.8pt;width:10.5pt;height: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" filled="f" stroked="f">
                <v:textbox inset="0,0,0,0">
                  <w:txbxContent>
                    <w:p w14:paraId="397DDAD3" w14:textId="77777777" w:rsidR="007907F9" w:rsidRDefault="007907F9">
                      <w:r>
                        <w:t>K</w:t>
                      </w:r>
                    </w:p>
                  </w:txbxContent>
                </v:textbox>
              </v:shape>
            </w:pict>
          </mc:Fallback>
        </mc:AlternateContent>
      </w:r>
      <w:r>
        <w:rPr>
          <w:noProof/>
        </w:rPr>
        <mc:AlternateContent>
          <mc:Choice Requires="wps">
            <w:drawing>
              <wp:anchor distT="0" distB="0" distL="114300" distR="114300" simplePos="0" relativeHeight="251584512" behindDoc="0" locked="0" layoutInCell="1" allowOverlap="1" wp14:anchorId="47AC137E" wp14:editId="74991F1D">
                <wp:simplePos x="0" y="0"/>
                <wp:positionH relativeFrom="column">
                  <wp:posOffset>2409825</wp:posOffset>
                </wp:positionH>
                <wp:positionV relativeFrom="paragraph">
                  <wp:posOffset>416560</wp:posOffset>
                </wp:positionV>
                <wp:extent cx="133350" cy="190500"/>
                <wp:effectExtent l="0" t="0" r="0" b="635"/>
                <wp:wrapNone/>
                <wp:docPr id="596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CFD34" w14:textId="77777777" w:rsidR="007907F9" w:rsidRDefault="007907F9">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C137E" id="Text Box 352" o:spid="_x0000_s1311" type="#_x0000_t202" style="position:absolute;left:0;text-align:left;margin-left:189.75pt;margin-top:32.8pt;width:10.5pt;height: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" filled="f" stroked="f">
                <v:textbox inset="0,0,0,0">
                  <w:txbxContent>
                    <w:p w14:paraId="472CFD34" w14:textId="77777777" w:rsidR="007907F9" w:rsidRDefault="007907F9">
                      <w:r>
                        <w:t>H</w:t>
                      </w:r>
                    </w:p>
                  </w:txbxContent>
                </v:textbox>
              </v:shape>
            </w:pict>
          </mc:Fallback>
        </mc:AlternateContent>
      </w:r>
      <w:r>
        <w:rPr>
          <w:noProof/>
        </w:rPr>
        <mc:AlternateContent>
          <mc:Choice Requires="wps">
            <w:drawing>
              <wp:anchor distT="0" distB="0" distL="114300" distR="114300" simplePos="0" relativeHeight="251583488" behindDoc="0" locked="0" layoutInCell="1" allowOverlap="1" wp14:anchorId="2F74A503" wp14:editId="1659886A">
                <wp:simplePos x="0" y="0"/>
                <wp:positionH relativeFrom="column">
                  <wp:posOffset>1866900</wp:posOffset>
                </wp:positionH>
                <wp:positionV relativeFrom="paragraph">
                  <wp:posOffset>416560</wp:posOffset>
                </wp:positionV>
                <wp:extent cx="133350" cy="190500"/>
                <wp:effectExtent l="0" t="0" r="0" b="635"/>
                <wp:wrapNone/>
                <wp:docPr id="596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33E5" w14:textId="77777777" w:rsidR="007907F9" w:rsidRDefault="007907F9">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4A503" id="Text Box 351" o:spid="_x0000_s1312" type="#_x0000_t202" style="position:absolute;left:0;text-align:left;margin-left:147pt;margin-top:32.8pt;width:10.5pt;height: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" filled="f" stroked="f">
                <v:textbox inset="0,0,0,0">
                  <w:txbxContent>
                    <w:p w14:paraId="609A33E5" w14:textId="77777777" w:rsidR="007907F9" w:rsidRDefault="007907F9">
                      <w:r>
                        <w:t>G</w:t>
                      </w:r>
                    </w:p>
                  </w:txbxContent>
                </v:textbox>
              </v:shape>
            </w:pict>
          </mc:Fallback>
        </mc:AlternateContent>
      </w:r>
      <w:r>
        <w:rPr>
          <w:noProof/>
        </w:rPr>
        <mc:AlternateContent>
          <mc:Choice Requires="wps">
            <w:drawing>
              <wp:anchor distT="0" distB="0" distL="114300" distR="114300" simplePos="0" relativeHeight="251582464" behindDoc="0" locked="0" layoutInCell="1" allowOverlap="1" wp14:anchorId="28EB2E92" wp14:editId="55D8BF14">
                <wp:simplePos x="0" y="0"/>
                <wp:positionH relativeFrom="column">
                  <wp:posOffset>1304925</wp:posOffset>
                </wp:positionH>
                <wp:positionV relativeFrom="paragraph">
                  <wp:posOffset>407035</wp:posOffset>
                </wp:positionV>
                <wp:extent cx="133350" cy="190500"/>
                <wp:effectExtent l="0" t="0" r="0" b="635"/>
                <wp:wrapNone/>
                <wp:docPr id="596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A544" w14:textId="77777777" w:rsidR="007907F9" w:rsidRDefault="007907F9">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2E92" id="Text Box 350" o:spid="_x0000_s1313" type="#_x0000_t202" style="position:absolute;left:0;text-align:left;margin-left:102.75pt;margin-top:32.05pt;width:10.5pt;height: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" filled="f" stroked="f">
                <v:textbox inset="0,0,0,0">
                  <w:txbxContent>
                    <w:p w14:paraId="3A1AA544" w14:textId="77777777" w:rsidR="007907F9" w:rsidRDefault="007907F9">
                      <w:r>
                        <w:t>F</w:t>
                      </w:r>
                    </w:p>
                  </w:txbxContent>
                </v:textbox>
              </v:shape>
            </w:pict>
          </mc:Fallback>
        </mc:AlternateContent>
      </w:r>
      <w:r>
        <w:rPr>
          <w:noProof/>
        </w:rPr>
        <mc:AlternateContent>
          <mc:Choice Requires="wps">
            <w:drawing>
              <wp:anchor distT="0" distB="0" distL="114300" distR="114300" simplePos="0" relativeHeight="251580416" behindDoc="0" locked="0" layoutInCell="1" allowOverlap="1" wp14:anchorId="61665FA5" wp14:editId="0BEA856B">
                <wp:simplePos x="0" y="0"/>
                <wp:positionH relativeFrom="column">
                  <wp:posOffset>2428875</wp:posOffset>
                </wp:positionH>
                <wp:positionV relativeFrom="paragraph">
                  <wp:posOffset>127000</wp:posOffset>
                </wp:positionV>
                <wp:extent cx="133350" cy="190500"/>
                <wp:effectExtent l="0" t="0" r="0" b="4445"/>
                <wp:wrapNone/>
                <wp:docPr id="596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845B" w14:textId="77777777" w:rsidR="007907F9" w:rsidRDefault="007907F9">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5FA5" id="Text Box 348" o:spid="_x0000_s1314" type="#_x0000_t202" style="position:absolute;left:0;text-align:left;margin-left:191.25pt;margin-top:10pt;width:10.5pt;height: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" filled="f" stroked="f">
                <v:textbox inset="0,0,0,0">
                  <w:txbxContent>
                    <w:p w14:paraId="452E845B" w14:textId="77777777" w:rsidR="007907F9" w:rsidRDefault="007907F9">
                      <w:r>
                        <w:t>D</w:t>
                      </w:r>
                    </w:p>
                  </w:txbxContent>
                </v:textbox>
              </v:shape>
            </w:pict>
          </mc:Fallback>
        </mc:AlternateContent>
      </w:r>
      <w:r>
        <w:rPr>
          <w:noProof/>
        </w:rPr>
        <mc:AlternateContent>
          <mc:Choice Requires="wps">
            <w:drawing>
              <wp:anchor distT="0" distB="0" distL="114300" distR="114300" simplePos="0" relativeHeight="251579392" behindDoc="0" locked="0" layoutInCell="1" allowOverlap="1" wp14:anchorId="2F701728" wp14:editId="26046011">
                <wp:simplePos x="0" y="0"/>
                <wp:positionH relativeFrom="column">
                  <wp:posOffset>1876425</wp:posOffset>
                </wp:positionH>
                <wp:positionV relativeFrom="paragraph">
                  <wp:posOffset>127000</wp:posOffset>
                </wp:positionV>
                <wp:extent cx="133350" cy="190500"/>
                <wp:effectExtent l="0" t="0" r="0" b="4445"/>
                <wp:wrapNone/>
                <wp:docPr id="595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277AE" w14:textId="77777777" w:rsidR="007907F9" w:rsidRDefault="007907F9">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01728" id="Text Box 347" o:spid="_x0000_s1315" type="#_x0000_t202" style="position:absolute;left:0;text-align:left;margin-left:147.75pt;margin-top:10pt;width:10.5pt;height: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" filled="f" stroked="f">
                <v:textbox inset="0,0,0,0">
                  <w:txbxContent>
                    <w:p w14:paraId="075277AE" w14:textId="77777777" w:rsidR="007907F9" w:rsidRDefault="007907F9">
                      <w:r>
                        <w:t>C</w:t>
                      </w:r>
                    </w:p>
                  </w:txbxContent>
                </v:textbox>
              </v:shape>
            </w:pict>
          </mc:Fallback>
        </mc:AlternateContent>
      </w:r>
      <w:r>
        <w:rPr>
          <w:noProof/>
        </w:rPr>
        <mc:AlternateContent>
          <mc:Choice Requires="wps">
            <w:drawing>
              <wp:anchor distT="0" distB="0" distL="114300" distR="114300" simplePos="0" relativeHeight="251578368" behindDoc="0" locked="0" layoutInCell="1" allowOverlap="1" wp14:anchorId="7A3527AE" wp14:editId="092826F4">
                <wp:simplePos x="0" y="0"/>
                <wp:positionH relativeFrom="column">
                  <wp:posOffset>1314450</wp:posOffset>
                </wp:positionH>
                <wp:positionV relativeFrom="paragraph">
                  <wp:posOffset>117475</wp:posOffset>
                </wp:positionV>
                <wp:extent cx="133350" cy="190500"/>
                <wp:effectExtent l="0" t="0" r="0" b="4445"/>
                <wp:wrapNone/>
                <wp:docPr id="595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0E287" w14:textId="77777777" w:rsidR="007907F9" w:rsidRDefault="007907F9">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527AE" id="Text Box 346" o:spid="_x0000_s1316" type="#_x0000_t202" style="position:absolute;left:0;text-align:left;margin-left:103.5pt;margin-top:9.25pt;width:10.5pt;height: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" filled="f" stroked="f">
                <v:textbox inset="0,0,0,0">
                  <w:txbxContent>
                    <w:p w14:paraId="2280E287" w14:textId="77777777" w:rsidR="007907F9" w:rsidRDefault="007907F9">
                      <w:r>
                        <w:t>B</w:t>
                      </w:r>
                    </w:p>
                  </w:txbxContent>
                </v:textbox>
              </v:shape>
            </w:pict>
          </mc:Fallback>
        </mc:AlternateContent>
      </w:r>
      <w:r>
        <w:rPr>
          <w:noProof/>
        </w:rPr>
        <mc:AlternateContent>
          <mc:Choice Requires="wps">
            <w:drawing>
              <wp:anchor distT="0" distB="0" distL="114300" distR="114300" simplePos="0" relativeHeight="251577344" behindDoc="0" locked="0" layoutInCell="1" allowOverlap="1" wp14:anchorId="6440295B" wp14:editId="69DCCB29">
                <wp:simplePos x="0" y="0"/>
                <wp:positionH relativeFrom="column">
                  <wp:posOffset>771525</wp:posOffset>
                </wp:positionH>
                <wp:positionV relativeFrom="paragraph">
                  <wp:posOffset>117475</wp:posOffset>
                </wp:positionV>
                <wp:extent cx="133350" cy="190500"/>
                <wp:effectExtent l="0" t="0" r="0" b="4445"/>
                <wp:wrapNone/>
                <wp:docPr id="595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49BD1" w14:textId="77777777" w:rsidR="007907F9" w:rsidRDefault="007907F9">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295B" id="Text Box 345" o:spid="_x0000_s1317" type="#_x0000_t202" style="position:absolute;left:0;text-align:left;margin-left:60.75pt;margin-top:9.25pt;width:10.5pt;height: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" filled="f" stroked="f">
                <v:textbox inset="0,0,0,0">
                  <w:txbxContent>
                    <w:p w14:paraId="38849BD1" w14:textId="77777777" w:rsidR="007907F9" w:rsidRDefault="007907F9">
                      <w:r>
                        <w:t>A</w:t>
                      </w:r>
                    </w:p>
                  </w:txbxContent>
                </v:textbox>
              </v:shape>
            </w:pict>
          </mc:Fallback>
        </mc:AlternateContent>
      </w:r>
      <w:r>
        <w:rPr>
          <w:noProof/>
        </w:rPr>
        <mc:AlternateContent>
          <mc:Choice Requires="wps">
            <w:drawing>
              <wp:anchor distT="0" distB="0" distL="114300" distR="114300" simplePos="0" relativeHeight="251576320" behindDoc="0" locked="0" layoutInCell="1" allowOverlap="1" wp14:anchorId="0C7F7EAC" wp14:editId="1CF9B45E">
                <wp:simplePos x="0" y="0"/>
                <wp:positionH relativeFrom="column">
                  <wp:posOffset>1954530</wp:posOffset>
                </wp:positionH>
                <wp:positionV relativeFrom="paragraph">
                  <wp:posOffset>839470</wp:posOffset>
                </wp:positionV>
                <wp:extent cx="90805" cy="90805"/>
                <wp:effectExtent l="11430" t="12700" r="12065" b="10795"/>
                <wp:wrapNone/>
                <wp:docPr id="5956"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6CC07" id="Oval 344" o:spid="_x0000_s1026" style="position:absolute;margin-left:153.9pt;margin-top:66.1pt;width:7.15pt;height:7.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"/>
            </w:pict>
          </mc:Fallback>
        </mc:AlternateContent>
      </w:r>
      <w:r>
        <w:rPr>
          <w:noProof/>
        </w:rPr>
        <mc:AlternateContent>
          <mc:Choice Requires="wps">
            <w:drawing>
              <wp:anchor distT="0" distB="0" distL="114300" distR="114300" simplePos="0" relativeHeight="251575296" behindDoc="0" locked="0" layoutInCell="1" allowOverlap="1" wp14:anchorId="122B5492" wp14:editId="213856C3">
                <wp:simplePos x="0" y="0"/>
                <wp:positionH relativeFrom="column">
                  <wp:posOffset>1954530</wp:posOffset>
                </wp:positionH>
                <wp:positionV relativeFrom="paragraph">
                  <wp:posOffset>563245</wp:posOffset>
                </wp:positionV>
                <wp:extent cx="90805" cy="90805"/>
                <wp:effectExtent l="11430" t="12700" r="12065" b="10795"/>
                <wp:wrapNone/>
                <wp:docPr id="5955"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BB831" id="Oval 343" o:spid="_x0000_s1026" style="position:absolute;margin-left:153.9pt;margin-top:44.35pt;width:7.15pt;height:7.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"/>
            </w:pict>
          </mc:Fallback>
        </mc:AlternateContent>
      </w:r>
      <w:r>
        <w:rPr>
          <w:noProof/>
        </w:rPr>
        <mc:AlternateContent>
          <mc:Choice Requires="wps">
            <w:drawing>
              <wp:anchor distT="0" distB="0" distL="114300" distR="114300" simplePos="0" relativeHeight="251574272" behindDoc="0" locked="0" layoutInCell="1" allowOverlap="1" wp14:anchorId="23580E7A" wp14:editId="17EEEA01">
                <wp:simplePos x="0" y="0"/>
                <wp:positionH relativeFrom="column">
                  <wp:posOffset>1990725</wp:posOffset>
                </wp:positionH>
                <wp:positionV relativeFrom="paragraph">
                  <wp:posOffset>603250</wp:posOffset>
                </wp:positionV>
                <wp:extent cx="0" cy="285750"/>
                <wp:effectExtent l="19050" t="14605" r="19050" b="23495"/>
                <wp:wrapNone/>
                <wp:docPr id="595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6FB6B" id="Line 34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47.5pt" to="156.7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" strokecolor="red" strokeweight="2.25pt"/>
            </w:pict>
          </mc:Fallback>
        </mc:AlternateContent>
      </w:r>
      <w:r>
        <w:rPr>
          <w:noProof/>
        </w:rPr>
        <mc:AlternateContent>
          <mc:Choice Requires="wps">
            <w:drawing>
              <wp:anchor distT="0" distB="0" distL="114300" distR="114300" simplePos="0" relativeHeight="251573248" behindDoc="0" locked="0" layoutInCell="1" allowOverlap="1" wp14:anchorId="043022F5" wp14:editId="2C3E741A">
                <wp:simplePos x="0" y="0"/>
                <wp:positionH relativeFrom="column">
                  <wp:posOffset>1954530</wp:posOffset>
                </wp:positionH>
                <wp:positionV relativeFrom="paragraph">
                  <wp:posOffset>287020</wp:posOffset>
                </wp:positionV>
                <wp:extent cx="90805" cy="90805"/>
                <wp:effectExtent l="11430" t="12700" r="12065" b="10795"/>
                <wp:wrapNone/>
                <wp:docPr id="5953"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A64D2C" id="Oval 341" o:spid="_x0000_s1026" style="position:absolute;margin-left:153.9pt;margin-top:22.6pt;width:7.15pt;height:7.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"/>
            </w:pict>
          </mc:Fallback>
        </mc:AlternateContent>
      </w:r>
      <w:r>
        <w:rPr>
          <w:noProof/>
        </w:rPr>
        <mc:AlternateContent>
          <mc:Choice Requires="wps">
            <w:drawing>
              <wp:anchor distT="0" distB="0" distL="114300" distR="114300" simplePos="0" relativeHeight="251572224" behindDoc="0" locked="0" layoutInCell="1" allowOverlap="1" wp14:anchorId="45B9D32A" wp14:editId="0E125B37">
                <wp:simplePos x="0" y="0"/>
                <wp:positionH relativeFrom="column">
                  <wp:posOffset>1990725</wp:posOffset>
                </wp:positionH>
                <wp:positionV relativeFrom="paragraph">
                  <wp:posOffset>327025</wp:posOffset>
                </wp:positionV>
                <wp:extent cx="0" cy="285750"/>
                <wp:effectExtent l="9525" t="5080" r="9525" b="13970"/>
                <wp:wrapNone/>
                <wp:docPr id="595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482E0" id="Line 340"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25.75pt" to="156.7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"/>
            </w:pict>
          </mc:Fallback>
        </mc:AlternateContent>
      </w:r>
      <w:r>
        <w:rPr>
          <w:noProof/>
        </w:rPr>
        <mc:AlternateContent>
          <mc:Choice Requires="wps">
            <w:drawing>
              <wp:anchor distT="0" distB="0" distL="114300" distR="114300" simplePos="0" relativeHeight="251571200" behindDoc="0" locked="0" layoutInCell="1" allowOverlap="1" wp14:anchorId="04E6DB03" wp14:editId="6AE44722">
                <wp:simplePos x="0" y="0"/>
                <wp:positionH relativeFrom="column">
                  <wp:posOffset>2497455</wp:posOffset>
                </wp:positionH>
                <wp:positionV relativeFrom="paragraph">
                  <wp:posOffset>839470</wp:posOffset>
                </wp:positionV>
                <wp:extent cx="90805" cy="90805"/>
                <wp:effectExtent l="11430" t="12700" r="12065" b="10795"/>
                <wp:wrapNone/>
                <wp:docPr id="4127"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40E570" id="Oval 339" o:spid="_x0000_s1026" style="position:absolute;margin-left:196.65pt;margin-top:66.1pt;width:7.15pt;height:7.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"/>
            </w:pict>
          </mc:Fallback>
        </mc:AlternateContent>
      </w:r>
      <w:r>
        <w:rPr>
          <w:noProof/>
        </w:rPr>
        <mc:AlternateContent>
          <mc:Choice Requires="wps">
            <w:drawing>
              <wp:anchor distT="0" distB="0" distL="114300" distR="114300" simplePos="0" relativeHeight="251570176" behindDoc="0" locked="0" layoutInCell="1" allowOverlap="1" wp14:anchorId="276CB305" wp14:editId="704B2F48">
                <wp:simplePos x="0" y="0"/>
                <wp:positionH relativeFrom="column">
                  <wp:posOffset>2000250</wp:posOffset>
                </wp:positionH>
                <wp:positionV relativeFrom="paragraph">
                  <wp:posOffset>879475</wp:posOffset>
                </wp:positionV>
                <wp:extent cx="542925" cy="0"/>
                <wp:effectExtent l="9525" t="5080" r="9525" b="13970"/>
                <wp:wrapNone/>
                <wp:docPr id="4126"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1329B" id="Line 33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69.25pt" to="200.2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"/>
            </w:pict>
          </mc:Fallback>
        </mc:AlternateContent>
      </w:r>
      <w:r>
        <w:rPr>
          <w:noProof/>
        </w:rPr>
        <mc:AlternateContent>
          <mc:Choice Requires="wps">
            <w:drawing>
              <wp:anchor distT="0" distB="0" distL="114300" distR="114300" simplePos="0" relativeHeight="251569152" behindDoc="0" locked="0" layoutInCell="1" allowOverlap="1" wp14:anchorId="101C91BF" wp14:editId="3CDA9FCE">
                <wp:simplePos x="0" y="0"/>
                <wp:positionH relativeFrom="column">
                  <wp:posOffset>2497455</wp:posOffset>
                </wp:positionH>
                <wp:positionV relativeFrom="paragraph">
                  <wp:posOffset>563245</wp:posOffset>
                </wp:positionV>
                <wp:extent cx="90805" cy="90805"/>
                <wp:effectExtent l="11430" t="12700" r="12065" b="10795"/>
                <wp:wrapNone/>
                <wp:docPr id="4125"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D77033" id="Oval 337" o:spid="_x0000_s1026" style="position:absolute;margin-left:196.65pt;margin-top:44.35pt;width:7.15pt;height:7.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"/>
            </w:pict>
          </mc:Fallback>
        </mc:AlternateContent>
      </w:r>
      <w:r>
        <w:rPr>
          <w:noProof/>
        </w:rPr>
        <mc:AlternateContent>
          <mc:Choice Requires="wps">
            <w:drawing>
              <wp:anchor distT="0" distB="0" distL="114300" distR="114300" simplePos="0" relativeHeight="251568128" behindDoc="0" locked="0" layoutInCell="1" allowOverlap="1" wp14:anchorId="33101871" wp14:editId="58507F15">
                <wp:simplePos x="0" y="0"/>
                <wp:positionH relativeFrom="column">
                  <wp:posOffset>2533650</wp:posOffset>
                </wp:positionH>
                <wp:positionV relativeFrom="paragraph">
                  <wp:posOffset>603250</wp:posOffset>
                </wp:positionV>
                <wp:extent cx="0" cy="285750"/>
                <wp:effectExtent l="9525" t="5080" r="9525" b="13970"/>
                <wp:wrapNone/>
                <wp:docPr id="412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4B961" id="Line 336"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47.5pt" to="19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"/>
            </w:pict>
          </mc:Fallback>
        </mc:AlternateContent>
      </w:r>
      <w:r>
        <w:rPr>
          <w:noProof/>
        </w:rPr>
        <mc:AlternateContent>
          <mc:Choice Requires="wps">
            <w:drawing>
              <wp:anchor distT="0" distB="0" distL="114300" distR="114300" simplePos="0" relativeHeight="251567104" behindDoc="0" locked="0" layoutInCell="1" allowOverlap="1" wp14:anchorId="0B86688B" wp14:editId="4A71D3E6">
                <wp:simplePos x="0" y="0"/>
                <wp:positionH relativeFrom="column">
                  <wp:posOffset>2000250</wp:posOffset>
                </wp:positionH>
                <wp:positionV relativeFrom="paragraph">
                  <wp:posOffset>603250</wp:posOffset>
                </wp:positionV>
                <wp:extent cx="542925" cy="0"/>
                <wp:effectExtent l="9525" t="5080" r="9525" b="13970"/>
                <wp:wrapNone/>
                <wp:docPr id="412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8FEE0" id="Line 335"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47.5pt" to="200.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"/>
            </w:pict>
          </mc:Fallback>
        </mc:AlternateContent>
      </w:r>
      <w:r>
        <w:rPr>
          <w:noProof/>
        </w:rPr>
        <mc:AlternateContent>
          <mc:Choice Requires="wps">
            <w:drawing>
              <wp:anchor distT="0" distB="0" distL="114300" distR="114300" simplePos="0" relativeHeight="251566080" behindDoc="0" locked="0" layoutInCell="1" allowOverlap="1" wp14:anchorId="3E654688" wp14:editId="17ACCCA2">
                <wp:simplePos x="0" y="0"/>
                <wp:positionH relativeFrom="column">
                  <wp:posOffset>2497455</wp:posOffset>
                </wp:positionH>
                <wp:positionV relativeFrom="paragraph">
                  <wp:posOffset>287020</wp:posOffset>
                </wp:positionV>
                <wp:extent cx="90805" cy="90805"/>
                <wp:effectExtent l="11430" t="12700" r="12065" b="10795"/>
                <wp:wrapNone/>
                <wp:docPr id="4122"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3C462" id="Oval 334" o:spid="_x0000_s1026" style="position:absolute;margin-left:196.65pt;margin-top:22.6pt;width:7.15pt;height:7.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"/>
            </w:pict>
          </mc:Fallback>
        </mc:AlternateContent>
      </w:r>
      <w:r>
        <w:rPr>
          <w:noProof/>
        </w:rPr>
        <mc:AlternateContent>
          <mc:Choice Requires="wps">
            <w:drawing>
              <wp:anchor distT="0" distB="0" distL="114300" distR="114300" simplePos="0" relativeHeight="251565056" behindDoc="0" locked="0" layoutInCell="1" allowOverlap="1" wp14:anchorId="4E4FA56C" wp14:editId="02745BF7">
                <wp:simplePos x="0" y="0"/>
                <wp:positionH relativeFrom="column">
                  <wp:posOffset>2533650</wp:posOffset>
                </wp:positionH>
                <wp:positionV relativeFrom="paragraph">
                  <wp:posOffset>327025</wp:posOffset>
                </wp:positionV>
                <wp:extent cx="0" cy="285750"/>
                <wp:effectExtent l="9525" t="5080" r="9525" b="13970"/>
                <wp:wrapNone/>
                <wp:docPr id="412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755C3" id="Line 333"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5.75pt" to="199.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"/>
            </w:pict>
          </mc:Fallback>
        </mc:AlternateContent>
      </w:r>
      <w:r>
        <w:rPr>
          <w:noProof/>
        </w:rPr>
        <mc:AlternateContent>
          <mc:Choice Requires="wps">
            <w:drawing>
              <wp:anchor distT="0" distB="0" distL="114300" distR="114300" simplePos="0" relativeHeight="251564032" behindDoc="0" locked="0" layoutInCell="1" allowOverlap="1" wp14:anchorId="608A0E27" wp14:editId="26D29778">
                <wp:simplePos x="0" y="0"/>
                <wp:positionH relativeFrom="column">
                  <wp:posOffset>2000250</wp:posOffset>
                </wp:positionH>
                <wp:positionV relativeFrom="paragraph">
                  <wp:posOffset>327025</wp:posOffset>
                </wp:positionV>
                <wp:extent cx="542925" cy="0"/>
                <wp:effectExtent l="9525" t="5080" r="9525" b="13970"/>
                <wp:wrapNone/>
                <wp:docPr id="412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4B8DD" id="Line 332"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25.75pt" to="200.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"/>
            </w:pict>
          </mc:Fallback>
        </mc:AlternateContent>
      </w:r>
      <w:r>
        <w:rPr>
          <w:noProof/>
        </w:rPr>
        <mc:AlternateContent>
          <mc:Choice Requires="wps">
            <w:drawing>
              <wp:anchor distT="0" distB="0" distL="114300" distR="114300" simplePos="0" relativeHeight="251563008" behindDoc="0" locked="0" layoutInCell="1" allowOverlap="1" wp14:anchorId="2B4DD9EB" wp14:editId="6B30E14F">
                <wp:simplePos x="0" y="0"/>
                <wp:positionH relativeFrom="column">
                  <wp:posOffset>1402080</wp:posOffset>
                </wp:positionH>
                <wp:positionV relativeFrom="paragraph">
                  <wp:posOffset>839470</wp:posOffset>
                </wp:positionV>
                <wp:extent cx="90805" cy="90805"/>
                <wp:effectExtent l="11430" t="12700" r="12065" b="10795"/>
                <wp:wrapNone/>
                <wp:docPr id="4119"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5F3B16" id="Oval 331" o:spid="_x0000_s1026" style="position:absolute;margin-left:110.4pt;margin-top:66.1pt;width:7.15pt;height:7.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"/>
            </w:pict>
          </mc:Fallback>
        </mc:AlternateContent>
      </w:r>
      <w:r>
        <w:rPr>
          <w:noProof/>
        </w:rPr>
        <mc:AlternateContent>
          <mc:Choice Requires="wps">
            <w:drawing>
              <wp:anchor distT="0" distB="0" distL="114300" distR="114300" simplePos="0" relativeHeight="251561984" behindDoc="0" locked="0" layoutInCell="1" allowOverlap="1" wp14:anchorId="64ADC77D" wp14:editId="40779DA4">
                <wp:simplePos x="0" y="0"/>
                <wp:positionH relativeFrom="column">
                  <wp:posOffset>868680</wp:posOffset>
                </wp:positionH>
                <wp:positionV relativeFrom="paragraph">
                  <wp:posOffset>839470</wp:posOffset>
                </wp:positionV>
                <wp:extent cx="90805" cy="90805"/>
                <wp:effectExtent l="11430" t="12700" r="12065" b="10795"/>
                <wp:wrapNone/>
                <wp:docPr id="4118"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3354B0" id="Oval 330" o:spid="_x0000_s1026" style="position:absolute;margin-left:68.4pt;margin-top:66.1pt;width:7.15pt;height:7.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"/>
            </w:pict>
          </mc:Fallback>
        </mc:AlternateContent>
      </w:r>
      <w:r>
        <w:rPr>
          <w:noProof/>
        </w:rPr>
        <mc:AlternateContent>
          <mc:Choice Requires="wps">
            <w:drawing>
              <wp:anchor distT="0" distB="0" distL="114300" distR="114300" simplePos="0" relativeHeight="251560960" behindDoc="0" locked="0" layoutInCell="1" allowOverlap="1" wp14:anchorId="79CAEC4F" wp14:editId="10A21DD2">
                <wp:simplePos x="0" y="0"/>
                <wp:positionH relativeFrom="column">
                  <wp:posOffset>1457325</wp:posOffset>
                </wp:positionH>
                <wp:positionV relativeFrom="paragraph">
                  <wp:posOffset>879475</wp:posOffset>
                </wp:positionV>
                <wp:extent cx="542925" cy="0"/>
                <wp:effectExtent l="19050" t="14605" r="19050" b="23495"/>
                <wp:wrapNone/>
                <wp:docPr id="4117"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1EE17" id="Line 329"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69.25pt" to="157.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" strokecolor="red" strokeweight="2.25pt"/>
            </w:pict>
          </mc:Fallback>
        </mc:AlternateContent>
      </w:r>
      <w:r>
        <w:rPr>
          <w:noProof/>
        </w:rPr>
        <mc:AlternateContent>
          <mc:Choice Requires="wps">
            <w:drawing>
              <wp:anchor distT="0" distB="0" distL="114300" distR="114300" simplePos="0" relativeHeight="251559936" behindDoc="0" locked="0" layoutInCell="1" allowOverlap="1" wp14:anchorId="78D89419" wp14:editId="081DD71E">
                <wp:simplePos x="0" y="0"/>
                <wp:positionH relativeFrom="column">
                  <wp:posOffset>904875</wp:posOffset>
                </wp:positionH>
                <wp:positionV relativeFrom="paragraph">
                  <wp:posOffset>879475</wp:posOffset>
                </wp:positionV>
                <wp:extent cx="542925" cy="0"/>
                <wp:effectExtent l="19050" t="14605" r="19050" b="23495"/>
                <wp:wrapNone/>
                <wp:docPr id="411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87409" id="Line 32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69.25pt" to="114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" strokecolor="red" strokeweight="2.25pt"/>
            </w:pict>
          </mc:Fallback>
        </mc:AlternateContent>
      </w:r>
      <w:r>
        <w:rPr>
          <w:noProof/>
        </w:rPr>
        <mc:AlternateContent>
          <mc:Choice Requires="wps">
            <w:drawing>
              <wp:anchor distT="0" distB="0" distL="114300" distR="114300" simplePos="0" relativeHeight="251558912" behindDoc="0" locked="0" layoutInCell="1" allowOverlap="1" wp14:anchorId="27B67799" wp14:editId="23BE0ABE">
                <wp:simplePos x="0" y="0"/>
                <wp:positionH relativeFrom="column">
                  <wp:posOffset>1402080</wp:posOffset>
                </wp:positionH>
                <wp:positionV relativeFrom="paragraph">
                  <wp:posOffset>563245</wp:posOffset>
                </wp:positionV>
                <wp:extent cx="90805" cy="90805"/>
                <wp:effectExtent l="11430" t="12700" r="12065" b="10795"/>
                <wp:wrapNone/>
                <wp:docPr id="4115"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4969BE" id="Oval 327" o:spid="_x0000_s1026" style="position:absolute;margin-left:110.4pt;margin-top:44.35pt;width:7.15pt;height:7.1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"/>
            </w:pict>
          </mc:Fallback>
        </mc:AlternateContent>
      </w:r>
      <w:r>
        <w:rPr>
          <w:noProof/>
        </w:rPr>
        <mc:AlternateContent>
          <mc:Choice Requires="wps">
            <w:drawing>
              <wp:anchor distT="0" distB="0" distL="114300" distR="114300" simplePos="0" relativeHeight="251557888" behindDoc="0" locked="0" layoutInCell="1" allowOverlap="1" wp14:anchorId="1E16ED72" wp14:editId="12521944">
                <wp:simplePos x="0" y="0"/>
                <wp:positionH relativeFrom="column">
                  <wp:posOffset>868680</wp:posOffset>
                </wp:positionH>
                <wp:positionV relativeFrom="paragraph">
                  <wp:posOffset>563245</wp:posOffset>
                </wp:positionV>
                <wp:extent cx="90805" cy="90805"/>
                <wp:effectExtent l="11430" t="12700" r="12065" b="10795"/>
                <wp:wrapNone/>
                <wp:docPr id="4114"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8A0CC" id="Oval 326" o:spid="_x0000_s1026" style="position:absolute;margin-left:68.4pt;margin-top:44.35pt;width:7.15pt;height:7.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"/>
            </w:pict>
          </mc:Fallback>
        </mc:AlternateContent>
      </w:r>
      <w:r>
        <w:rPr>
          <w:noProof/>
        </w:rPr>
        <mc:AlternateContent>
          <mc:Choice Requires="wps">
            <w:drawing>
              <wp:anchor distT="0" distB="0" distL="114300" distR="114300" simplePos="0" relativeHeight="251556864" behindDoc="0" locked="0" layoutInCell="1" allowOverlap="1" wp14:anchorId="709FDF1D" wp14:editId="34CD19FD">
                <wp:simplePos x="0" y="0"/>
                <wp:positionH relativeFrom="column">
                  <wp:posOffset>1447800</wp:posOffset>
                </wp:positionH>
                <wp:positionV relativeFrom="paragraph">
                  <wp:posOffset>603250</wp:posOffset>
                </wp:positionV>
                <wp:extent cx="0" cy="285750"/>
                <wp:effectExtent l="9525" t="5080" r="9525" b="13970"/>
                <wp:wrapNone/>
                <wp:docPr id="4113"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A965A" id="Line 325"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47.5pt" to="114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"/>
            </w:pict>
          </mc:Fallback>
        </mc:AlternateContent>
      </w:r>
      <w:r>
        <w:rPr>
          <w:noProof/>
        </w:rPr>
        <mc:AlternateContent>
          <mc:Choice Requires="wps">
            <w:drawing>
              <wp:anchor distT="0" distB="0" distL="114300" distR="114300" simplePos="0" relativeHeight="251555840" behindDoc="0" locked="0" layoutInCell="1" allowOverlap="1" wp14:anchorId="403F5E49" wp14:editId="7B8B48EC">
                <wp:simplePos x="0" y="0"/>
                <wp:positionH relativeFrom="column">
                  <wp:posOffset>904875</wp:posOffset>
                </wp:positionH>
                <wp:positionV relativeFrom="paragraph">
                  <wp:posOffset>603250</wp:posOffset>
                </wp:positionV>
                <wp:extent cx="0" cy="285750"/>
                <wp:effectExtent l="19050" t="14605" r="19050" b="23495"/>
                <wp:wrapNone/>
                <wp:docPr id="4112"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75320" id="Line 32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47.5pt" to="71.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" strokecolor="red" strokeweight="2.25pt"/>
            </w:pict>
          </mc:Fallback>
        </mc:AlternateContent>
      </w:r>
      <w:r>
        <w:rPr>
          <w:noProof/>
        </w:rPr>
        <mc:AlternateContent>
          <mc:Choice Requires="wps">
            <w:drawing>
              <wp:anchor distT="0" distB="0" distL="114300" distR="114300" simplePos="0" relativeHeight="251554816" behindDoc="0" locked="0" layoutInCell="1" allowOverlap="1" wp14:anchorId="5A10EF02" wp14:editId="1DD17FDA">
                <wp:simplePos x="0" y="0"/>
                <wp:positionH relativeFrom="column">
                  <wp:posOffset>1457325</wp:posOffset>
                </wp:positionH>
                <wp:positionV relativeFrom="paragraph">
                  <wp:posOffset>603250</wp:posOffset>
                </wp:positionV>
                <wp:extent cx="542925" cy="0"/>
                <wp:effectExtent l="19050" t="14605" r="19050" b="23495"/>
                <wp:wrapNone/>
                <wp:docPr id="4111"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2E88D" id="Line 32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47.5pt" to="1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" strokecolor="red" strokeweight="2.25pt"/>
            </w:pict>
          </mc:Fallback>
        </mc:AlternateContent>
      </w:r>
      <w:r>
        <w:rPr>
          <w:noProof/>
        </w:rPr>
        <mc:AlternateContent>
          <mc:Choice Requires="wps">
            <w:drawing>
              <wp:anchor distT="0" distB="0" distL="114300" distR="114300" simplePos="0" relativeHeight="251553792" behindDoc="0" locked="0" layoutInCell="1" allowOverlap="1" wp14:anchorId="56AE0D6C" wp14:editId="3F29646D">
                <wp:simplePos x="0" y="0"/>
                <wp:positionH relativeFrom="column">
                  <wp:posOffset>904875</wp:posOffset>
                </wp:positionH>
                <wp:positionV relativeFrom="paragraph">
                  <wp:posOffset>603250</wp:posOffset>
                </wp:positionV>
                <wp:extent cx="542925" cy="0"/>
                <wp:effectExtent l="9525" t="5080" r="9525" b="13970"/>
                <wp:wrapNone/>
                <wp:docPr id="4110"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43ED3" id="Line 322"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47.5pt" to="11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"/>
            </w:pict>
          </mc:Fallback>
        </mc:AlternateContent>
      </w:r>
      <w:r>
        <w:rPr>
          <w:noProof/>
        </w:rPr>
        <mc:AlternateContent>
          <mc:Choice Requires="wps">
            <w:drawing>
              <wp:anchor distT="0" distB="0" distL="114300" distR="114300" simplePos="0" relativeHeight="251552768" behindDoc="0" locked="0" layoutInCell="1" allowOverlap="1" wp14:anchorId="6E45BF13" wp14:editId="35AF01A6">
                <wp:simplePos x="0" y="0"/>
                <wp:positionH relativeFrom="column">
                  <wp:posOffset>1402080</wp:posOffset>
                </wp:positionH>
                <wp:positionV relativeFrom="paragraph">
                  <wp:posOffset>287020</wp:posOffset>
                </wp:positionV>
                <wp:extent cx="90805" cy="90805"/>
                <wp:effectExtent l="11430" t="12700" r="12065" b="10795"/>
                <wp:wrapNone/>
                <wp:docPr id="4109"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4AFC92" id="Oval 321" o:spid="_x0000_s1026" style="position:absolute;margin-left:110.4pt;margin-top:22.6pt;width:7.15pt;height:7.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"/>
            </w:pict>
          </mc:Fallback>
        </mc:AlternateContent>
      </w:r>
      <w:r>
        <w:rPr>
          <w:noProof/>
        </w:rPr>
        <mc:AlternateContent>
          <mc:Choice Requires="wps">
            <w:drawing>
              <wp:anchor distT="0" distB="0" distL="114300" distR="114300" simplePos="0" relativeHeight="251551744" behindDoc="0" locked="0" layoutInCell="1" allowOverlap="1" wp14:anchorId="04C029C0" wp14:editId="4184FC93">
                <wp:simplePos x="0" y="0"/>
                <wp:positionH relativeFrom="column">
                  <wp:posOffset>868680</wp:posOffset>
                </wp:positionH>
                <wp:positionV relativeFrom="paragraph">
                  <wp:posOffset>287020</wp:posOffset>
                </wp:positionV>
                <wp:extent cx="90805" cy="90805"/>
                <wp:effectExtent l="11430" t="12700" r="12065" b="10795"/>
                <wp:wrapNone/>
                <wp:docPr id="4108"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1EFAA3" id="Oval 320" o:spid="_x0000_s1026" style="position:absolute;margin-left:68.4pt;margin-top:22.6pt;width:7.15pt;height:7.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"/>
            </w:pict>
          </mc:Fallback>
        </mc:AlternateContent>
      </w:r>
      <w:r>
        <w:rPr>
          <w:noProof/>
        </w:rPr>
        <mc:AlternateContent>
          <mc:Choice Requires="wps">
            <w:drawing>
              <wp:anchor distT="0" distB="0" distL="114300" distR="114300" simplePos="0" relativeHeight="251550720" behindDoc="0" locked="0" layoutInCell="1" allowOverlap="1" wp14:anchorId="5B0E6950" wp14:editId="1DE8450D">
                <wp:simplePos x="0" y="0"/>
                <wp:positionH relativeFrom="column">
                  <wp:posOffset>1447800</wp:posOffset>
                </wp:positionH>
                <wp:positionV relativeFrom="paragraph">
                  <wp:posOffset>327025</wp:posOffset>
                </wp:positionV>
                <wp:extent cx="0" cy="285750"/>
                <wp:effectExtent l="19050" t="14605" r="19050" b="23495"/>
                <wp:wrapNone/>
                <wp:docPr id="410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E422" id="Line 319"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5.75pt" to="114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" strokecolor="red" strokeweight="2.25pt"/>
            </w:pict>
          </mc:Fallback>
        </mc:AlternateContent>
      </w:r>
      <w:r>
        <w:rPr>
          <w:noProof/>
        </w:rPr>
        <mc:AlternateContent>
          <mc:Choice Requires="wps">
            <w:drawing>
              <wp:anchor distT="0" distB="0" distL="114300" distR="114300" simplePos="0" relativeHeight="251549696" behindDoc="0" locked="0" layoutInCell="1" allowOverlap="1" wp14:anchorId="52EB159A" wp14:editId="05A6E3EA">
                <wp:simplePos x="0" y="0"/>
                <wp:positionH relativeFrom="column">
                  <wp:posOffset>904875</wp:posOffset>
                </wp:positionH>
                <wp:positionV relativeFrom="paragraph">
                  <wp:posOffset>327025</wp:posOffset>
                </wp:positionV>
                <wp:extent cx="0" cy="285750"/>
                <wp:effectExtent l="19050" t="14605" r="19050" b="23495"/>
                <wp:wrapNone/>
                <wp:docPr id="410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EFA84" id="Line 31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25.75pt" to="71.2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" strokecolor="red" strokeweight="2.25pt"/>
            </w:pict>
          </mc:Fallback>
        </mc:AlternateContent>
      </w:r>
      <w:r>
        <w:rPr>
          <w:noProof/>
        </w:rPr>
        <mc:AlternateContent>
          <mc:Choice Requires="wps">
            <w:drawing>
              <wp:anchor distT="0" distB="0" distL="114300" distR="114300" simplePos="0" relativeHeight="251548672" behindDoc="0" locked="0" layoutInCell="1" allowOverlap="1" wp14:anchorId="1FA8923C" wp14:editId="7409D078">
                <wp:simplePos x="0" y="0"/>
                <wp:positionH relativeFrom="column">
                  <wp:posOffset>1457325</wp:posOffset>
                </wp:positionH>
                <wp:positionV relativeFrom="paragraph">
                  <wp:posOffset>327025</wp:posOffset>
                </wp:positionV>
                <wp:extent cx="542925" cy="0"/>
                <wp:effectExtent l="9525" t="5080" r="9525" b="13970"/>
                <wp:wrapNone/>
                <wp:docPr id="4105"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5A11B" id="Line 317"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25.75pt" to="157.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"/>
            </w:pict>
          </mc:Fallback>
        </mc:AlternateContent>
      </w:r>
      <w:r>
        <w:rPr>
          <w:noProof/>
        </w:rPr>
        <mc:AlternateContent>
          <mc:Choice Requires="wps">
            <w:drawing>
              <wp:anchor distT="0" distB="0" distL="114300" distR="114300" simplePos="0" relativeHeight="251547648" behindDoc="0" locked="0" layoutInCell="1" allowOverlap="1" wp14:anchorId="20FEC0BF" wp14:editId="10120354">
                <wp:simplePos x="0" y="0"/>
                <wp:positionH relativeFrom="column">
                  <wp:posOffset>904875</wp:posOffset>
                </wp:positionH>
                <wp:positionV relativeFrom="paragraph">
                  <wp:posOffset>327025</wp:posOffset>
                </wp:positionV>
                <wp:extent cx="542925" cy="0"/>
                <wp:effectExtent l="19050" t="14605" r="19050" b="23495"/>
                <wp:wrapNone/>
                <wp:docPr id="4104"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3BA49" id="Line 316"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25.75pt" to="11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" strokecolor="red" strokeweight="2.25pt"/>
            </w:pict>
          </mc:Fallback>
        </mc:AlternateContent>
      </w:r>
    </w:p>
    <w:p w14:paraId="203D506F" w14:textId="77777777" w:rsidR="008E65C1" w:rsidRDefault="008E65C1" w:rsidP="009E5209">
      <w:pPr>
        <w:pStyle w:val="DefinitionBody"/>
      </w:pPr>
    </w:p>
    <w:p w14:paraId="6B4373CF" w14:textId="0B26BA57" w:rsidR="006540CD" w:rsidRDefault="007E3B2B" w:rsidP="009E5209">
      <w:pPr>
        <w:pStyle w:val="DefinitionBody"/>
      </w:pPr>
      <w:r>
        <w:rPr>
          <w:noProof/>
        </w:rPr>
        <mc:AlternateContent>
          <mc:Choice Requires="wps">
            <w:drawing>
              <wp:anchor distT="0" distB="0" distL="114300" distR="114300" simplePos="0" relativeHeight="251581440" behindDoc="0" locked="0" layoutInCell="1" allowOverlap="1" wp14:anchorId="683514A9" wp14:editId="0550E325">
                <wp:simplePos x="0" y="0"/>
                <wp:positionH relativeFrom="column">
                  <wp:posOffset>752475</wp:posOffset>
                </wp:positionH>
                <wp:positionV relativeFrom="paragraph">
                  <wp:posOffset>56515</wp:posOffset>
                </wp:positionV>
                <wp:extent cx="133350" cy="190500"/>
                <wp:effectExtent l="0" t="0" r="0" b="635"/>
                <wp:wrapNone/>
                <wp:docPr id="4102"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81C8" w14:textId="77777777" w:rsidR="007907F9" w:rsidRDefault="007907F9">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514A9" id="Text Box 349" o:spid="_x0000_s1318" type="#_x0000_t202" style="position:absolute;left:0;text-align:left;margin-left:59.25pt;margin-top:4.45pt;width:10.5pt;height: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" filled="f" stroked="f">
                <v:textbox inset="0,0,0,0">
                  <w:txbxContent>
                    <w:p w14:paraId="717581C8" w14:textId="77777777" w:rsidR="007907F9" w:rsidRDefault="007907F9">
                      <w:r>
                        <w:t>E</w:t>
                      </w:r>
                    </w:p>
                  </w:txbxContent>
                </v:textbox>
              </v:shape>
            </w:pict>
          </mc:Fallback>
        </mc:AlternateContent>
      </w:r>
    </w:p>
    <w:p w14:paraId="15BEC2F7" w14:textId="581EBF52" w:rsidR="006540CD" w:rsidRDefault="007E3B2B" w:rsidP="009E5209">
      <w:pPr>
        <w:pStyle w:val="DefinitionBody"/>
      </w:pPr>
      <w:r>
        <w:rPr>
          <w:noProof/>
        </w:rPr>
        <mc:AlternateContent>
          <mc:Choice Requires="wps">
            <w:drawing>
              <wp:anchor distT="0" distB="0" distL="114300" distR="114300" simplePos="0" relativeHeight="251587584" behindDoc="0" locked="0" layoutInCell="1" allowOverlap="1" wp14:anchorId="576676DA" wp14:editId="30D435BF">
                <wp:simplePos x="0" y="0"/>
                <wp:positionH relativeFrom="column">
                  <wp:posOffset>1838325</wp:posOffset>
                </wp:positionH>
                <wp:positionV relativeFrom="paragraph">
                  <wp:posOffset>167005</wp:posOffset>
                </wp:positionV>
                <wp:extent cx="133350" cy="190500"/>
                <wp:effectExtent l="0" t="0" r="0" b="635"/>
                <wp:wrapNone/>
                <wp:docPr id="410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E11D" w14:textId="77777777" w:rsidR="007907F9" w:rsidRDefault="007907F9">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76DA" id="Text Box 355" o:spid="_x0000_s1319" type="#_x0000_t202" style="position:absolute;left:0;text-align:left;margin-left:144.75pt;margin-top:13.15pt;width:10.5pt;height: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" filled="f" stroked="f">
                <v:textbox inset="0,0,0,0">
                  <w:txbxContent>
                    <w:p w14:paraId="6D27E11D" w14:textId="77777777" w:rsidR="007907F9" w:rsidRDefault="007907F9">
                      <w:r>
                        <w:t>L</w:t>
                      </w:r>
                    </w:p>
                  </w:txbxContent>
                </v:textbox>
              </v:shape>
            </w:pict>
          </mc:Fallback>
        </mc:AlternateContent>
      </w:r>
      <w:r>
        <w:rPr>
          <w:noProof/>
        </w:rPr>
        <mc:AlternateContent>
          <mc:Choice Requires="wps">
            <w:drawing>
              <wp:anchor distT="0" distB="0" distL="114300" distR="114300" simplePos="0" relativeHeight="251585536" behindDoc="0" locked="0" layoutInCell="1" allowOverlap="1" wp14:anchorId="10EA72C6" wp14:editId="528B43E9">
                <wp:simplePos x="0" y="0"/>
                <wp:positionH relativeFrom="column">
                  <wp:posOffset>781050</wp:posOffset>
                </wp:positionH>
                <wp:positionV relativeFrom="paragraph">
                  <wp:posOffset>167005</wp:posOffset>
                </wp:positionV>
                <wp:extent cx="133350" cy="190500"/>
                <wp:effectExtent l="0" t="0" r="0" b="635"/>
                <wp:wrapNone/>
                <wp:docPr id="410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3E9C1" w14:textId="77777777" w:rsidR="007907F9" w:rsidRDefault="007907F9">
                            <w: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A72C6" id="Text Box 353" o:spid="_x0000_s1320" type="#_x0000_t202" style="position:absolute;left:0;text-align:left;margin-left:61.5pt;margin-top:13.15pt;width:10.5pt;height: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" filled="f" stroked="f">
                <v:textbox inset="0,0,0,0">
                  <w:txbxContent>
                    <w:p w14:paraId="0793E9C1" w14:textId="77777777" w:rsidR="007907F9" w:rsidRDefault="007907F9">
                      <w:r>
                        <w:t>J</w:t>
                      </w:r>
                    </w:p>
                  </w:txbxContent>
                </v:textbox>
              </v:shape>
            </w:pict>
          </mc:Fallback>
        </mc:AlternateContent>
      </w:r>
    </w:p>
    <w:p w14:paraId="524A2D76" w14:textId="77777777" w:rsidR="006540CD" w:rsidRDefault="006540CD" w:rsidP="009E5209">
      <w:pPr>
        <w:pStyle w:val="DefinitionBody"/>
      </w:pPr>
    </w:p>
    <w:p w14:paraId="02BED665" w14:textId="77777777" w:rsidR="006540CD" w:rsidRDefault="006540CD" w:rsidP="009E5209">
      <w:pPr>
        <w:pStyle w:val="DefinitionBody"/>
      </w:pPr>
    </w:p>
    <w:p w14:paraId="6E33A1F4" w14:textId="77777777" w:rsidR="006540CD" w:rsidRDefault="006540CD" w:rsidP="009375F5">
      <w:pPr>
        <w:rPr>
          <w:b/>
        </w:rPr>
      </w:pPr>
    </w:p>
    <w:p w14:paraId="4DD8EF80" w14:textId="77777777" w:rsidR="009E5209" w:rsidRDefault="009E5209" w:rsidP="009375F5">
      <w:pPr>
        <w:rPr>
          <w:b/>
        </w:rPr>
      </w:pPr>
    </w:p>
    <w:p w14:paraId="1668D499" w14:textId="77777777" w:rsidR="009E5209" w:rsidRDefault="00943E35" w:rsidP="009E5209">
      <w:pPr>
        <w:pStyle w:val="DefinitionHeader"/>
      </w:pPr>
      <w:r>
        <w:t>Connected</w:t>
      </w:r>
    </w:p>
    <w:p w14:paraId="4EB0B5EB" w14:textId="77777777" w:rsidR="00943E35" w:rsidRDefault="00943E35" w:rsidP="009E5209">
      <w:pPr>
        <w:pStyle w:val="DefinitionBody"/>
      </w:pPr>
      <w:r>
        <w:t xml:space="preserve">A graph is connected if there is a path from any vertex to any other vertex.  Every graph drawn so far has been connected.  The graph below is </w:t>
      </w:r>
      <w:r w:rsidRPr="008938EC">
        <w:rPr>
          <w:b/>
        </w:rPr>
        <w:t>disconnected</w:t>
      </w:r>
      <w:r>
        <w:t>; there is no way to get from the vertices on the left to the vertices on the right.</w:t>
      </w:r>
    </w:p>
    <w:p w14:paraId="6C3FC505" w14:textId="3870F732" w:rsidR="00943E35" w:rsidRDefault="007E3B2B" w:rsidP="009E5209">
      <w:pPr>
        <w:pStyle w:val="DefinitionBody"/>
      </w:pPr>
      <w:r>
        <w:rPr>
          <w:noProof/>
        </w:rPr>
        <mc:AlternateContent>
          <mc:Choice Requires="wps">
            <w:drawing>
              <wp:anchor distT="0" distB="0" distL="114300" distR="114300" simplePos="0" relativeHeight="251638784" behindDoc="0" locked="0" layoutInCell="1" allowOverlap="1" wp14:anchorId="0D41C6C9" wp14:editId="27F9E272">
                <wp:simplePos x="0" y="0"/>
                <wp:positionH relativeFrom="column">
                  <wp:posOffset>2011680</wp:posOffset>
                </wp:positionH>
                <wp:positionV relativeFrom="paragraph">
                  <wp:posOffset>849630</wp:posOffset>
                </wp:positionV>
                <wp:extent cx="90805" cy="90805"/>
                <wp:effectExtent l="11430" t="11430" r="12065" b="12065"/>
                <wp:wrapNone/>
                <wp:docPr id="4099" name="Oval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8DA9C" id="Oval 1078" o:spid="_x0000_s1026" style="position:absolute;margin-left:158.4pt;margin-top:66.9pt;width:7.15pt;height:7.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"/>
            </w:pict>
          </mc:Fallback>
        </mc:AlternateContent>
      </w:r>
      <w:r>
        <w:rPr>
          <w:noProof/>
        </w:rPr>
        <mc:AlternateContent>
          <mc:Choice Requires="wps">
            <w:drawing>
              <wp:anchor distT="0" distB="0" distL="114300" distR="114300" simplePos="0" relativeHeight="251637760" behindDoc="0" locked="0" layoutInCell="1" allowOverlap="1" wp14:anchorId="2F73D0FB" wp14:editId="34993A89">
                <wp:simplePos x="0" y="0"/>
                <wp:positionH relativeFrom="column">
                  <wp:posOffset>2011680</wp:posOffset>
                </wp:positionH>
                <wp:positionV relativeFrom="paragraph">
                  <wp:posOffset>573405</wp:posOffset>
                </wp:positionV>
                <wp:extent cx="90805" cy="90805"/>
                <wp:effectExtent l="11430" t="11430" r="12065" b="12065"/>
                <wp:wrapNone/>
                <wp:docPr id="4098" name="Oval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BF88A" id="Oval 1077" o:spid="_x0000_s1026" style="position:absolute;margin-left:158.4pt;margin-top:45.15pt;width:7.15pt;height: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"/>
            </w:pict>
          </mc:Fallback>
        </mc:AlternateContent>
      </w:r>
      <w:r>
        <w:rPr>
          <w:noProof/>
        </w:rPr>
        <mc:AlternateContent>
          <mc:Choice Requires="wps">
            <w:drawing>
              <wp:anchor distT="0" distB="0" distL="114300" distR="114300" simplePos="0" relativeHeight="251636736" behindDoc="0" locked="0" layoutInCell="1" allowOverlap="1" wp14:anchorId="0924FD5C" wp14:editId="56F984BD">
                <wp:simplePos x="0" y="0"/>
                <wp:positionH relativeFrom="column">
                  <wp:posOffset>2011680</wp:posOffset>
                </wp:positionH>
                <wp:positionV relativeFrom="paragraph">
                  <wp:posOffset>297180</wp:posOffset>
                </wp:positionV>
                <wp:extent cx="90805" cy="90805"/>
                <wp:effectExtent l="11430" t="11430" r="12065" b="12065"/>
                <wp:wrapNone/>
                <wp:docPr id="4097" name="Oval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077DAC" id="Oval 1075" o:spid="_x0000_s1026" style="position:absolute;margin-left:158.4pt;margin-top:23.4pt;width:7.15pt;height: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"/>
            </w:pict>
          </mc:Fallback>
        </mc:AlternateContent>
      </w:r>
      <w:r>
        <w:rPr>
          <w:noProof/>
        </w:rPr>
        <mc:AlternateContent>
          <mc:Choice Requires="wps">
            <w:drawing>
              <wp:anchor distT="0" distB="0" distL="114300" distR="114300" simplePos="0" relativeHeight="251635712" behindDoc="0" locked="0" layoutInCell="1" allowOverlap="1" wp14:anchorId="6B187388" wp14:editId="215456E8">
                <wp:simplePos x="0" y="0"/>
                <wp:positionH relativeFrom="column">
                  <wp:posOffset>2047875</wp:posOffset>
                </wp:positionH>
                <wp:positionV relativeFrom="paragraph">
                  <wp:posOffset>337185</wp:posOffset>
                </wp:positionV>
                <wp:extent cx="0" cy="285750"/>
                <wp:effectExtent l="9525" t="13335" r="9525" b="5715"/>
                <wp:wrapNone/>
                <wp:docPr id="4096"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12783" id="Line 107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26.55pt" to="161.2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"/>
            </w:pict>
          </mc:Fallback>
        </mc:AlternateContent>
      </w:r>
      <w:r>
        <w:rPr>
          <w:noProof/>
        </w:rPr>
        <mc:AlternateContent>
          <mc:Choice Requires="wps">
            <w:drawing>
              <wp:anchor distT="0" distB="0" distL="114300" distR="114300" simplePos="0" relativeHeight="251634688" behindDoc="0" locked="0" layoutInCell="1" allowOverlap="1" wp14:anchorId="241522B1" wp14:editId="29A433CC">
                <wp:simplePos x="0" y="0"/>
                <wp:positionH relativeFrom="column">
                  <wp:posOffset>2554605</wp:posOffset>
                </wp:positionH>
                <wp:positionV relativeFrom="paragraph">
                  <wp:posOffset>849630</wp:posOffset>
                </wp:positionV>
                <wp:extent cx="90805" cy="90805"/>
                <wp:effectExtent l="11430" t="11430" r="12065" b="12065"/>
                <wp:wrapNone/>
                <wp:docPr id="5951" name="Oval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C1C90" id="Oval 1073" o:spid="_x0000_s1026" style="position:absolute;margin-left:201.15pt;margin-top:66.9pt;width:7.15pt;height: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"/>
            </w:pict>
          </mc:Fallback>
        </mc:AlternateContent>
      </w:r>
      <w:r>
        <w:rPr>
          <w:noProof/>
        </w:rPr>
        <mc:AlternateContent>
          <mc:Choice Requires="wps">
            <w:drawing>
              <wp:anchor distT="0" distB="0" distL="114300" distR="114300" simplePos="0" relativeHeight="251633664" behindDoc="0" locked="0" layoutInCell="1" allowOverlap="1" wp14:anchorId="59E0A48F" wp14:editId="59491989">
                <wp:simplePos x="0" y="0"/>
                <wp:positionH relativeFrom="column">
                  <wp:posOffset>2554605</wp:posOffset>
                </wp:positionH>
                <wp:positionV relativeFrom="paragraph">
                  <wp:posOffset>573405</wp:posOffset>
                </wp:positionV>
                <wp:extent cx="90805" cy="90805"/>
                <wp:effectExtent l="11430" t="11430" r="12065" b="12065"/>
                <wp:wrapNone/>
                <wp:docPr id="5950" name="Oval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F6812E" id="Oval 1071" o:spid="_x0000_s1026" style="position:absolute;margin-left:201.15pt;margin-top:45.15pt;width:7.15pt;height:7.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"/>
            </w:pict>
          </mc:Fallback>
        </mc:AlternateContent>
      </w:r>
      <w:r>
        <w:rPr>
          <w:noProof/>
        </w:rPr>
        <mc:AlternateContent>
          <mc:Choice Requires="wps">
            <w:drawing>
              <wp:anchor distT="0" distB="0" distL="114300" distR="114300" simplePos="0" relativeHeight="251632640" behindDoc="0" locked="0" layoutInCell="1" allowOverlap="1" wp14:anchorId="1A15EE00" wp14:editId="2D8EFDB6">
                <wp:simplePos x="0" y="0"/>
                <wp:positionH relativeFrom="column">
                  <wp:posOffset>2590800</wp:posOffset>
                </wp:positionH>
                <wp:positionV relativeFrom="paragraph">
                  <wp:posOffset>613410</wp:posOffset>
                </wp:positionV>
                <wp:extent cx="0" cy="285750"/>
                <wp:effectExtent l="9525" t="13335" r="9525" b="5715"/>
                <wp:wrapNone/>
                <wp:docPr id="5949"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7CDB2" id="Line 1070"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8.3pt" to="204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"/>
            </w:pict>
          </mc:Fallback>
        </mc:AlternateContent>
      </w:r>
      <w:r>
        <w:rPr>
          <w:noProof/>
        </w:rPr>
        <mc:AlternateContent>
          <mc:Choice Requires="wps">
            <w:drawing>
              <wp:anchor distT="0" distB="0" distL="114300" distR="114300" simplePos="0" relativeHeight="251631616" behindDoc="0" locked="0" layoutInCell="1" allowOverlap="1" wp14:anchorId="565826A1" wp14:editId="268AA656">
                <wp:simplePos x="0" y="0"/>
                <wp:positionH relativeFrom="column">
                  <wp:posOffset>2057400</wp:posOffset>
                </wp:positionH>
                <wp:positionV relativeFrom="paragraph">
                  <wp:posOffset>613410</wp:posOffset>
                </wp:positionV>
                <wp:extent cx="542925" cy="0"/>
                <wp:effectExtent l="9525" t="13335" r="9525" b="5715"/>
                <wp:wrapNone/>
                <wp:docPr id="5948"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44C08" id="Line 106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8.3pt" to="204.7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"/>
            </w:pict>
          </mc:Fallback>
        </mc:AlternateContent>
      </w:r>
      <w:r>
        <w:rPr>
          <w:noProof/>
        </w:rPr>
        <mc:AlternateContent>
          <mc:Choice Requires="wps">
            <w:drawing>
              <wp:anchor distT="0" distB="0" distL="114300" distR="114300" simplePos="0" relativeHeight="251630592" behindDoc="0" locked="0" layoutInCell="1" allowOverlap="1" wp14:anchorId="0ECEC3E9" wp14:editId="1E342B79">
                <wp:simplePos x="0" y="0"/>
                <wp:positionH relativeFrom="column">
                  <wp:posOffset>2554605</wp:posOffset>
                </wp:positionH>
                <wp:positionV relativeFrom="paragraph">
                  <wp:posOffset>297180</wp:posOffset>
                </wp:positionV>
                <wp:extent cx="90805" cy="90805"/>
                <wp:effectExtent l="11430" t="11430" r="12065" b="12065"/>
                <wp:wrapNone/>
                <wp:docPr id="5947" name="Oval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3248D8" id="Oval 1068" o:spid="_x0000_s1026" style="position:absolute;margin-left:201.15pt;margin-top:23.4pt;width:7.15pt;height:7.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"/>
            </w:pict>
          </mc:Fallback>
        </mc:AlternateContent>
      </w:r>
      <w:r>
        <w:rPr>
          <w:noProof/>
        </w:rPr>
        <mc:AlternateContent>
          <mc:Choice Requires="wps">
            <w:drawing>
              <wp:anchor distT="0" distB="0" distL="114300" distR="114300" simplePos="0" relativeHeight="251629568" behindDoc="0" locked="0" layoutInCell="1" allowOverlap="1" wp14:anchorId="2D3E77D2" wp14:editId="07B9ECF9">
                <wp:simplePos x="0" y="0"/>
                <wp:positionH relativeFrom="column">
                  <wp:posOffset>2590800</wp:posOffset>
                </wp:positionH>
                <wp:positionV relativeFrom="paragraph">
                  <wp:posOffset>337185</wp:posOffset>
                </wp:positionV>
                <wp:extent cx="0" cy="285750"/>
                <wp:effectExtent l="9525" t="13335" r="9525" b="5715"/>
                <wp:wrapNone/>
                <wp:docPr id="5946"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9CE86" id="Line 106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26.55pt" to="204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"/>
            </w:pict>
          </mc:Fallback>
        </mc:AlternateContent>
      </w:r>
      <w:r>
        <w:rPr>
          <w:noProof/>
        </w:rPr>
        <mc:AlternateContent>
          <mc:Choice Requires="wps">
            <w:drawing>
              <wp:anchor distT="0" distB="0" distL="114300" distR="114300" simplePos="0" relativeHeight="251628544" behindDoc="0" locked="0" layoutInCell="1" allowOverlap="1" wp14:anchorId="50877347" wp14:editId="5DB22BED">
                <wp:simplePos x="0" y="0"/>
                <wp:positionH relativeFrom="column">
                  <wp:posOffset>2057400</wp:posOffset>
                </wp:positionH>
                <wp:positionV relativeFrom="paragraph">
                  <wp:posOffset>337185</wp:posOffset>
                </wp:positionV>
                <wp:extent cx="542925" cy="0"/>
                <wp:effectExtent l="9525" t="13335" r="9525" b="5715"/>
                <wp:wrapNone/>
                <wp:docPr id="5945"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3D34C" id="Line 106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6.55pt" to="204.7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"/>
            </w:pict>
          </mc:Fallback>
        </mc:AlternateContent>
      </w:r>
      <w:r>
        <w:rPr>
          <w:noProof/>
        </w:rPr>
        <mc:AlternateContent>
          <mc:Choice Requires="wps">
            <w:drawing>
              <wp:anchor distT="0" distB="0" distL="114300" distR="114300" simplePos="0" relativeHeight="251627520" behindDoc="0" locked="0" layoutInCell="1" allowOverlap="1" wp14:anchorId="775E4946" wp14:editId="20D17FD6">
                <wp:simplePos x="0" y="0"/>
                <wp:positionH relativeFrom="column">
                  <wp:posOffset>1459230</wp:posOffset>
                </wp:positionH>
                <wp:positionV relativeFrom="paragraph">
                  <wp:posOffset>849630</wp:posOffset>
                </wp:positionV>
                <wp:extent cx="90805" cy="90805"/>
                <wp:effectExtent l="11430" t="11430" r="12065" b="12065"/>
                <wp:wrapNone/>
                <wp:docPr id="5944" name="Oval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9A7FC7" id="Oval 1065" o:spid="_x0000_s1026" style="position:absolute;margin-left:114.9pt;margin-top:66.9pt;width:7.15pt;height:7.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"/>
            </w:pict>
          </mc:Fallback>
        </mc:AlternateContent>
      </w:r>
      <w:r>
        <w:rPr>
          <w:noProof/>
        </w:rPr>
        <mc:AlternateContent>
          <mc:Choice Requires="wps">
            <w:drawing>
              <wp:anchor distT="0" distB="0" distL="114300" distR="114300" simplePos="0" relativeHeight="251626496" behindDoc="0" locked="0" layoutInCell="1" allowOverlap="1" wp14:anchorId="772E0481" wp14:editId="03DEAC2E">
                <wp:simplePos x="0" y="0"/>
                <wp:positionH relativeFrom="column">
                  <wp:posOffset>925830</wp:posOffset>
                </wp:positionH>
                <wp:positionV relativeFrom="paragraph">
                  <wp:posOffset>849630</wp:posOffset>
                </wp:positionV>
                <wp:extent cx="90805" cy="90805"/>
                <wp:effectExtent l="11430" t="11430" r="12065" b="12065"/>
                <wp:wrapNone/>
                <wp:docPr id="5943" name="Oval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4D33BA" id="Oval 1064" o:spid="_x0000_s1026" style="position:absolute;margin-left:72.9pt;margin-top:66.9pt;width:7.15pt;height: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"/>
            </w:pict>
          </mc:Fallback>
        </mc:AlternateContent>
      </w:r>
      <w:r>
        <w:rPr>
          <w:noProof/>
        </w:rPr>
        <mc:AlternateContent>
          <mc:Choice Requires="wps">
            <w:drawing>
              <wp:anchor distT="0" distB="0" distL="114300" distR="114300" simplePos="0" relativeHeight="251625472" behindDoc="0" locked="0" layoutInCell="1" allowOverlap="1" wp14:anchorId="3B6FAF4A" wp14:editId="0375855C">
                <wp:simplePos x="0" y="0"/>
                <wp:positionH relativeFrom="column">
                  <wp:posOffset>1514475</wp:posOffset>
                </wp:positionH>
                <wp:positionV relativeFrom="paragraph">
                  <wp:posOffset>889635</wp:posOffset>
                </wp:positionV>
                <wp:extent cx="542925" cy="0"/>
                <wp:effectExtent l="9525" t="13335" r="9525" b="5715"/>
                <wp:wrapNone/>
                <wp:docPr id="5942"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97A8B" id="Line 106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70.05pt" to="162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"/>
            </w:pict>
          </mc:Fallback>
        </mc:AlternateContent>
      </w:r>
      <w:r>
        <w:rPr>
          <w:noProof/>
        </w:rPr>
        <mc:AlternateContent>
          <mc:Choice Requires="wps">
            <w:drawing>
              <wp:anchor distT="0" distB="0" distL="114300" distR="114300" simplePos="0" relativeHeight="251624448" behindDoc="0" locked="0" layoutInCell="1" allowOverlap="1" wp14:anchorId="46A48F69" wp14:editId="02F2BEF6">
                <wp:simplePos x="0" y="0"/>
                <wp:positionH relativeFrom="column">
                  <wp:posOffset>962025</wp:posOffset>
                </wp:positionH>
                <wp:positionV relativeFrom="paragraph">
                  <wp:posOffset>889635</wp:posOffset>
                </wp:positionV>
                <wp:extent cx="542925" cy="0"/>
                <wp:effectExtent l="9525" t="13335" r="9525" b="5715"/>
                <wp:wrapNone/>
                <wp:docPr id="5941"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37382" id="Line 106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70.05pt" to="118.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"/>
            </w:pict>
          </mc:Fallback>
        </mc:AlternateContent>
      </w:r>
      <w:r>
        <w:rPr>
          <w:noProof/>
        </w:rPr>
        <mc:AlternateContent>
          <mc:Choice Requires="wps">
            <w:drawing>
              <wp:anchor distT="0" distB="0" distL="114300" distR="114300" simplePos="0" relativeHeight="251623424" behindDoc="0" locked="0" layoutInCell="1" allowOverlap="1" wp14:anchorId="321E8DB5" wp14:editId="325E593D">
                <wp:simplePos x="0" y="0"/>
                <wp:positionH relativeFrom="column">
                  <wp:posOffset>1459230</wp:posOffset>
                </wp:positionH>
                <wp:positionV relativeFrom="paragraph">
                  <wp:posOffset>573405</wp:posOffset>
                </wp:positionV>
                <wp:extent cx="90805" cy="90805"/>
                <wp:effectExtent l="11430" t="11430" r="12065" b="12065"/>
                <wp:wrapNone/>
                <wp:docPr id="5940" name="Oval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99C943" id="Oval 1061" o:spid="_x0000_s1026" style="position:absolute;margin-left:114.9pt;margin-top:45.15pt;width:7.15pt;height:7.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"/>
            </w:pict>
          </mc:Fallback>
        </mc:AlternateContent>
      </w:r>
      <w:r>
        <w:rPr>
          <w:noProof/>
        </w:rPr>
        <mc:AlternateContent>
          <mc:Choice Requires="wps">
            <w:drawing>
              <wp:anchor distT="0" distB="0" distL="114300" distR="114300" simplePos="0" relativeHeight="251622400" behindDoc="0" locked="0" layoutInCell="1" allowOverlap="1" wp14:anchorId="592F1512" wp14:editId="7565A1D9">
                <wp:simplePos x="0" y="0"/>
                <wp:positionH relativeFrom="column">
                  <wp:posOffset>925830</wp:posOffset>
                </wp:positionH>
                <wp:positionV relativeFrom="paragraph">
                  <wp:posOffset>573405</wp:posOffset>
                </wp:positionV>
                <wp:extent cx="90805" cy="90805"/>
                <wp:effectExtent l="11430" t="11430" r="12065" b="12065"/>
                <wp:wrapNone/>
                <wp:docPr id="5939" name="Oval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738847" id="Oval 1060" o:spid="_x0000_s1026" style="position:absolute;margin-left:72.9pt;margin-top:45.15pt;width:7.15pt;height:7.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"/>
            </w:pict>
          </mc:Fallback>
        </mc:AlternateContent>
      </w:r>
      <w:r>
        <w:rPr>
          <w:noProof/>
        </w:rPr>
        <mc:AlternateContent>
          <mc:Choice Requires="wps">
            <w:drawing>
              <wp:anchor distT="0" distB="0" distL="114300" distR="114300" simplePos="0" relativeHeight="251621376" behindDoc="0" locked="0" layoutInCell="1" allowOverlap="1" wp14:anchorId="7E4835D7" wp14:editId="57C6A711">
                <wp:simplePos x="0" y="0"/>
                <wp:positionH relativeFrom="column">
                  <wp:posOffset>962025</wp:posOffset>
                </wp:positionH>
                <wp:positionV relativeFrom="paragraph">
                  <wp:posOffset>613410</wp:posOffset>
                </wp:positionV>
                <wp:extent cx="0" cy="285750"/>
                <wp:effectExtent l="9525" t="13335" r="9525" b="5715"/>
                <wp:wrapNone/>
                <wp:docPr id="5938"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18277" id="Line 105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48.3pt" to="75.7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"/>
            </w:pict>
          </mc:Fallback>
        </mc:AlternateContent>
      </w:r>
      <w:r>
        <w:rPr>
          <w:noProof/>
        </w:rPr>
        <mc:AlternateContent>
          <mc:Choice Requires="wps">
            <w:drawing>
              <wp:anchor distT="0" distB="0" distL="114300" distR="114300" simplePos="0" relativeHeight="251620352" behindDoc="0" locked="0" layoutInCell="1" allowOverlap="1" wp14:anchorId="3346854C" wp14:editId="1E7E659E">
                <wp:simplePos x="0" y="0"/>
                <wp:positionH relativeFrom="column">
                  <wp:posOffset>1514475</wp:posOffset>
                </wp:positionH>
                <wp:positionV relativeFrom="paragraph">
                  <wp:posOffset>613410</wp:posOffset>
                </wp:positionV>
                <wp:extent cx="542925" cy="0"/>
                <wp:effectExtent l="9525" t="13335" r="9525" b="5715"/>
                <wp:wrapNone/>
                <wp:docPr id="5937"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CCB43" id="Line 1057"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48.3pt" to="162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"/>
            </w:pict>
          </mc:Fallback>
        </mc:AlternateContent>
      </w:r>
      <w:r>
        <w:rPr>
          <w:noProof/>
        </w:rPr>
        <mc:AlternateContent>
          <mc:Choice Requires="wps">
            <w:drawing>
              <wp:anchor distT="0" distB="0" distL="114300" distR="114300" simplePos="0" relativeHeight="251619328" behindDoc="0" locked="0" layoutInCell="1" allowOverlap="1" wp14:anchorId="337488C1" wp14:editId="7DE1F2E9">
                <wp:simplePos x="0" y="0"/>
                <wp:positionH relativeFrom="column">
                  <wp:posOffset>1459230</wp:posOffset>
                </wp:positionH>
                <wp:positionV relativeFrom="paragraph">
                  <wp:posOffset>297180</wp:posOffset>
                </wp:positionV>
                <wp:extent cx="90805" cy="90805"/>
                <wp:effectExtent l="11430" t="11430" r="12065" b="12065"/>
                <wp:wrapNone/>
                <wp:docPr id="5936" name="Oval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ED233" id="Oval 1055" o:spid="_x0000_s1026" style="position:absolute;margin-left:114.9pt;margin-top:23.4pt;width:7.15pt;height:7.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"/>
            </w:pict>
          </mc:Fallback>
        </mc:AlternateContent>
      </w:r>
      <w:r>
        <w:rPr>
          <w:noProof/>
        </w:rPr>
        <mc:AlternateContent>
          <mc:Choice Requires="wps">
            <w:drawing>
              <wp:anchor distT="0" distB="0" distL="114300" distR="114300" simplePos="0" relativeHeight="251618304" behindDoc="0" locked="0" layoutInCell="1" allowOverlap="1" wp14:anchorId="18AF2D48" wp14:editId="3D4DC83C">
                <wp:simplePos x="0" y="0"/>
                <wp:positionH relativeFrom="column">
                  <wp:posOffset>925830</wp:posOffset>
                </wp:positionH>
                <wp:positionV relativeFrom="paragraph">
                  <wp:posOffset>297180</wp:posOffset>
                </wp:positionV>
                <wp:extent cx="90805" cy="90805"/>
                <wp:effectExtent l="11430" t="11430" r="12065" b="12065"/>
                <wp:wrapNone/>
                <wp:docPr id="5935" name="Oval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39959F" id="Oval 1054" o:spid="_x0000_s1026" style="position:absolute;margin-left:72.9pt;margin-top:23.4pt;width:7.15pt;height: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"/>
            </w:pict>
          </mc:Fallback>
        </mc:AlternateContent>
      </w:r>
      <w:r>
        <w:rPr>
          <w:noProof/>
        </w:rPr>
        <mc:AlternateContent>
          <mc:Choice Requires="wps">
            <w:drawing>
              <wp:anchor distT="0" distB="0" distL="114300" distR="114300" simplePos="0" relativeHeight="251617280" behindDoc="0" locked="0" layoutInCell="1" allowOverlap="1" wp14:anchorId="1368DC7B" wp14:editId="436D1F51">
                <wp:simplePos x="0" y="0"/>
                <wp:positionH relativeFrom="column">
                  <wp:posOffset>962025</wp:posOffset>
                </wp:positionH>
                <wp:positionV relativeFrom="paragraph">
                  <wp:posOffset>337185</wp:posOffset>
                </wp:positionV>
                <wp:extent cx="0" cy="285750"/>
                <wp:effectExtent l="9525" t="13335" r="9525" b="5715"/>
                <wp:wrapNone/>
                <wp:docPr id="5934"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3C390" id="Line 105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26.55pt" to="75.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"/>
            </w:pict>
          </mc:Fallback>
        </mc:AlternateContent>
      </w:r>
      <w:r>
        <w:rPr>
          <w:noProof/>
        </w:rPr>
        <mc:AlternateContent>
          <mc:Choice Requires="wps">
            <w:drawing>
              <wp:anchor distT="0" distB="0" distL="114300" distR="114300" simplePos="0" relativeHeight="251616256" behindDoc="0" locked="0" layoutInCell="1" allowOverlap="1" wp14:anchorId="38DF0C70" wp14:editId="4EC481A3">
                <wp:simplePos x="0" y="0"/>
                <wp:positionH relativeFrom="column">
                  <wp:posOffset>962025</wp:posOffset>
                </wp:positionH>
                <wp:positionV relativeFrom="paragraph">
                  <wp:posOffset>337185</wp:posOffset>
                </wp:positionV>
                <wp:extent cx="542925" cy="0"/>
                <wp:effectExtent l="9525" t="13335" r="9525" b="5715"/>
                <wp:wrapNone/>
                <wp:docPr id="5933"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23F51" id="Line 105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26.55pt" to="11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"/>
            </w:pict>
          </mc:Fallback>
        </mc:AlternateContent>
      </w:r>
    </w:p>
    <w:p w14:paraId="65764A0C" w14:textId="77777777" w:rsidR="00943E35" w:rsidRDefault="00943E35" w:rsidP="009E5209">
      <w:pPr>
        <w:pStyle w:val="DefinitionBody"/>
      </w:pPr>
    </w:p>
    <w:p w14:paraId="0603AAAB" w14:textId="77777777" w:rsidR="00943E35" w:rsidRDefault="00943E35" w:rsidP="009E5209">
      <w:pPr>
        <w:pStyle w:val="DefinitionBody"/>
      </w:pPr>
    </w:p>
    <w:p w14:paraId="55B722B5" w14:textId="77777777" w:rsidR="00943E35" w:rsidRDefault="00943E35" w:rsidP="009E5209">
      <w:pPr>
        <w:pStyle w:val="DefinitionBody"/>
      </w:pPr>
    </w:p>
    <w:p w14:paraId="6DBB699F" w14:textId="77777777" w:rsidR="00943E35" w:rsidRDefault="00943E35" w:rsidP="009E5209">
      <w:pPr>
        <w:pStyle w:val="DefinitionBody"/>
      </w:pPr>
    </w:p>
    <w:p w14:paraId="49CFD9DE" w14:textId="77777777" w:rsidR="00943E35" w:rsidRDefault="00943E35" w:rsidP="009E5209">
      <w:pPr>
        <w:pStyle w:val="DefinitionBody"/>
      </w:pPr>
    </w:p>
    <w:p w14:paraId="45E60313" w14:textId="77777777" w:rsidR="00943E35" w:rsidRDefault="00943E35" w:rsidP="009375F5">
      <w:pPr>
        <w:rPr>
          <w:b/>
        </w:rPr>
      </w:pPr>
    </w:p>
    <w:p w14:paraId="2410B92F" w14:textId="77777777" w:rsidR="009E5209" w:rsidRDefault="009E5209" w:rsidP="009375F5">
      <w:pPr>
        <w:rPr>
          <w:b/>
        </w:rPr>
      </w:pPr>
    </w:p>
    <w:p w14:paraId="309D0C47" w14:textId="77777777" w:rsidR="009E5209" w:rsidRDefault="0049223B" w:rsidP="009E5209">
      <w:pPr>
        <w:pStyle w:val="DefinitionHeader"/>
      </w:pPr>
      <w:r>
        <w:t>Weights</w:t>
      </w:r>
    </w:p>
    <w:p w14:paraId="13ECCF38" w14:textId="77777777" w:rsidR="0049223B" w:rsidRPr="0049223B" w:rsidRDefault="0049223B" w:rsidP="009E5209">
      <w:pPr>
        <w:pStyle w:val="DefinitionBody"/>
      </w:pPr>
      <w:r>
        <w:t>Depending upon the problem being solved, sometimes weights are assigned to the edges.  The weights could represent the distance between two locations, the travel time, or the travel cost.</w:t>
      </w:r>
      <w:r w:rsidR="00ED034B">
        <w:t xml:space="preserve">  It is important to note that the distance between vertices in a graph does not necessarily correspond to the weight of an edge.</w:t>
      </w:r>
    </w:p>
    <w:p w14:paraId="7ED65F7F" w14:textId="77777777" w:rsidR="009F14D4" w:rsidRDefault="009F14D4" w:rsidP="00F569AB">
      <w:pPr>
        <w:pStyle w:val="Heading2"/>
        <w:rPr>
          <w:i/>
        </w:rPr>
      </w:pPr>
    </w:p>
    <w:p w14:paraId="011A8845" w14:textId="77777777" w:rsidR="009E5209" w:rsidRDefault="009E5209" w:rsidP="009E5209">
      <w:pPr>
        <w:pStyle w:val="TryitNow"/>
      </w:pPr>
      <w:r>
        <w:t>Try it Now 1</w:t>
      </w:r>
    </w:p>
    <w:p w14:paraId="71EA7FBA" w14:textId="77777777" w:rsidR="009E5209" w:rsidRDefault="009E5209" w:rsidP="009E5209">
      <w:pPr>
        <w:pStyle w:val="TryitNowbody"/>
        <w:numPr>
          <w:ilvl w:val="0"/>
          <w:numId w:val="25"/>
        </w:numPr>
        <w:ind w:left="540"/>
      </w:pPr>
      <w:r>
        <w:t>The graph below shows 5 cities.  The weights on the edges represent the airfare for a one-way flight between the cities.</w:t>
      </w:r>
    </w:p>
    <w:p w14:paraId="4C32F968" w14:textId="065EB5B5" w:rsidR="009E5209" w:rsidRDefault="007E3B2B" w:rsidP="009E5209">
      <w:pPr>
        <w:pStyle w:val="TryitNowbody"/>
        <w:ind w:left="180"/>
      </w:pPr>
      <w:r>
        <w:rPr>
          <w:noProof/>
        </w:rPr>
        <mc:AlternateContent>
          <mc:Choice Requires="wps">
            <w:drawing>
              <wp:inline distT="0" distB="0" distL="0" distR="0" wp14:anchorId="5FECEF8A" wp14:editId="14907ED7">
                <wp:extent cx="5600065" cy="922020"/>
                <wp:effectExtent l="0" t="3175" r="635" b="0"/>
                <wp:docPr id="5932"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ACD62" w14:textId="77777777" w:rsidR="007907F9" w:rsidRDefault="007907F9" w:rsidP="009E5209">
                            <w:pPr>
                              <w:numPr>
                                <w:ilvl w:val="0"/>
                                <w:numId w:val="26"/>
                              </w:numPr>
                            </w:pPr>
                            <w:r>
                              <w:t>How many vertices and edges does the graph have?</w:t>
                            </w:r>
                          </w:p>
                          <w:p w14:paraId="5355F63A" w14:textId="77777777" w:rsidR="007907F9" w:rsidRDefault="007907F9" w:rsidP="009E5209">
                            <w:pPr>
                              <w:numPr>
                                <w:ilvl w:val="0"/>
                                <w:numId w:val="26"/>
                              </w:numPr>
                            </w:pPr>
                            <w:r>
                              <w:t>Is the graph connected?</w:t>
                            </w:r>
                          </w:p>
                          <w:p w14:paraId="23D3EFCE" w14:textId="77777777" w:rsidR="007907F9" w:rsidRDefault="007907F9" w:rsidP="009E5209">
                            <w:pPr>
                              <w:numPr>
                                <w:ilvl w:val="0"/>
                                <w:numId w:val="26"/>
                              </w:numPr>
                            </w:pPr>
                            <w:r>
                              <w:t>What is the degree of the vertex representing LA?</w:t>
                            </w:r>
                          </w:p>
                          <w:p w14:paraId="14A3786C" w14:textId="77777777" w:rsidR="007907F9" w:rsidRDefault="007907F9" w:rsidP="009E5209">
                            <w:pPr>
                              <w:numPr>
                                <w:ilvl w:val="0"/>
                                <w:numId w:val="26"/>
                              </w:numPr>
                            </w:pPr>
                            <w:r>
                              <w:t xml:space="preserve">If you fly from Seattle to Dallas to Atlanta, is that a path or a circuit?  </w:t>
                            </w:r>
                          </w:p>
                          <w:p w14:paraId="5E4F7EC1" w14:textId="77777777" w:rsidR="007907F9" w:rsidRDefault="007907F9" w:rsidP="009E5209">
                            <w:pPr>
                              <w:numPr>
                                <w:ilvl w:val="0"/>
                                <w:numId w:val="26"/>
                              </w:numPr>
                            </w:pPr>
                            <w:r>
                              <w:t>If you fly from LA to Chicago to Dallas to LA, is that a path or a circuit?</w:t>
                            </w:r>
                          </w:p>
                          <w:p w14:paraId="2ABEA2CF" w14:textId="77777777" w:rsidR="007907F9" w:rsidRDefault="007907F9"/>
                        </w:txbxContent>
                      </wps:txbx>
                      <wps:bodyPr rot="0" vert="horz" wrap="square" lIns="0" tIns="0" rIns="0" bIns="0" anchor="t" anchorCtr="0" upright="1">
                        <a:noAutofit/>
                      </wps:bodyPr>
                    </wps:wsp>
                  </a:graphicData>
                </a:graphic>
              </wp:inline>
            </w:drawing>
          </mc:Choice>
          <mc:Fallback>
            <w:pict>
              <v:shape w14:anchorId="5FECEF8A" id="Text Box 4102" o:spid="_x0000_s1321" type="#_x0000_t202" style="width:440.95pt;height: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" filled="f" stroked="f">
                <v:textbox inset="0,0,0,0">
                  <w:txbxContent>
                    <w:p w14:paraId="236ACD62" w14:textId="77777777" w:rsidR="007907F9" w:rsidRDefault="007907F9" w:rsidP="009E5209">
                      <w:pPr>
                        <w:numPr>
                          <w:ilvl w:val="0"/>
                          <w:numId w:val="26"/>
                        </w:numPr>
                      </w:pPr>
                      <w:r>
                        <w:t>How many vertices and edges does the graph have?</w:t>
                      </w:r>
                    </w:p>
                    <w:p w14:paraId="5355F63A" w14:textId="77777777" w:rsidR="007907F9" w:rsidRDefault="007907F9" w:rsidP="009E5209">
                      <w:pPr>
                        <w:numPr>
                          <w:ilvl w:val="0"/>
                          <w:numId w:val="26"/>
                        </w:numPr>
                      </w:pPr>
                      <w:r>
                        <w:t>Is the graph connected?</w:t>
                      </w:r>
                    </w:p>
                    <w:p w14:paraId="23D3EFCE" w14:textId="77777777" w:rsidR="007907F9" w:rsidRDefault="007907F9" w:rsidP="009E5209">
                      <w:pPr>
                        <w:numPr>
                          <w:ilvl w:val="0"/>
                          <w:numId w:val="26"/>
                        </w:numPr>
                      </w:pPr>
                      <w:r>
                        <w:t>What is the degree of the vertex representing LA?</w:t>
                      </w:r>
                    </w:p>
                    <w:p w14:paraId="14A3786C" w14:textId="77777777" w:rsidR="007907F9" w:rsidRDefault="007907F9" w:rsidP="009E5209">
                      <w:pPr>
                        <w:numPr>
                          <w:ilvl w:val="0"/>
                          <w:numId w:val="26"/>
                        </w:numPr>
                      </w:pPr>
                      <w:r>
                        <w:t xml:space="preserve">If you fly from Seattle to Dallas to Atlanta, is that a path or a circuit?  </w:t>
                      </w:r>
                    </w:p>
                    <w:p w14:paraId="5E4F7EC1" w14:textId="77777777" w:rsidR="007907F9" w:rsidRDefault="007907F9" w:rsidP="009E5209">
                      <w:pPr>
                        <w:numPr>
                          <w:ilvl w:val="0"/>
                          <w:numId w:val="26"/>
                        </w:numPr>
                      </w:pPr>
                      <w:r>
                        <w:t>If you fly from LA to Chicago to Dallas to LA, is that a path or a circuit?</w:t>
                      </w:r>
                    </w:p>
                    <w:p w14:paraId="2ABEA2CF" w14:textId="77777777" w:rsidR="007907F9" w:rsidRDefault="007907F9"/>
                  </w:txbxContent>
                </v:textbox>
                <w10:anchorlock/>
              </v:shape>
            </w:pict>
          </mc:Fallback>
        </mc:AlternateContent>
      </w:r>
    </w:p>
    <w:p w14:paraId="5A96F34E" w14:textId="36A2D7C2" w:rsidR="00663BD4" w:rsidRDefault="007E3B2B" w:rsidP="009E5209">
      <w:pPr>
        <w:pStyle w:val="TryitNowbody"/>
        <w:ind w:left="180"/>
      </w:pPr>
      <w:r>
        <w:rPr>
          <w:noProof/>
        </w:rPr>
        <mc:AlternateContent>
          <mc:Choice Requires="wpc">
            <w:drawing>
              <wp:inline distT="0" distB="0" distL="0" distR="0" wp14:anchorId="018855BE" wp14:editId="0CABD1F8">
                <wp:extent cx="3286125" cy="1404620"/>
                <wp:effectExtent l="0" t="3810" r="0" b="1270"/>
                <wp:docPr id="4103" name="Canvas 4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901" name="Group 4105"/>
                        <wpg:cNvGrpSpPr>
                          <a:grpSpLocks/>
                        </wpg:cNvGrpSpPr>
                        <wpg:grpSpPr bwMode="auto">
                          <a:xfrm>
                            <a:off x="66675" y="0"/>
                            <a:ext cx="3219450" cy="1404620"/>
                            <a:chOff x="2400" y="7122"/>
                            <a:chExt cx="5070" cy="2212"/>
                          </a:xfrm>
                        </wpg:grpSpPr>
                        <wps:wsp>
                          <wps:cNvPr id="5902" name="Line 4106"/>
                          <wps:cNvCnPr>
                            <a:cxnSpLocks noChangeShapeType="1"/>
                          </wps:cNvCnPr>
                          <wps:spPr bwMode="auto">
                            <a:xfrm flipH="1" flipV="1">
                              <a:off x="2805" y="7997"/>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3" name="Line 4107"/>
                          <wps:cNvCnPr>
                            <a:cxnSpLocks noChangeShapeType="1"/>
                          </wps:cNvCnPr>
                          <wps:spPr bwMode="auto">
                            <a:xfrm>
                              <a:off x="4500" y="7488"/>
                              <a:ext cx="1365"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4" name="Text Box 4108"/>
                          <wps:cNvSpPr txBox="1">
                            <a:spLocks noChangeArrowheads="1"/>
                          </wps:cNvSpPr>
                          <wps:spPr bwMode="auto">
                            <a:xfrm>
                              <a:off x="4050" y="7122"/>
                              <a:ext cx="153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3BC1B" w14:textId="77777777" w:rsidR="007907F9" w:rsidRDefault="007907F9" w:rsidP="00663BD4">
                                <w:r>
                                  <w:t>Seattle</w:t>
                                </w:r>
                              </w:p>
                            </w:txbxContent>
                          </wps:txbx>
                          <wps:bodyPr rot="0" vert="horz" wrap="square" lIns="0" tIns="0" rIns="0" bIns="0" anchor="t" anchorCtr="0" upright="1">
                            <a:noAutofit/>
                          </wps:bodyPr>
                        </wps:wsp>
                        <wps:wsp>
                          <wps:cNvPr id="5905" name="Text Box 4109"/>
                          <wps:cNvSpPr txBox="1">
                            <a:spLocks noChangeArrowheads="1"/>
                          </wps:cNvSpPr>
                          <wps:spPr bwMode="auto">
                            <a:xfrm>
                              <a:off x="2400" y="7758"/>
                              <a:ext cx="33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142F" w14:textId="77777777" w:rsidR="007907F9" w:rsidRDefault="007907F9" w:rsidP="00663BD4">
                                <w:r>
                                  <w:t>LA</w:t>
                                </w:r>
                              </w:p>
                            </w:txbxContent>
                          </wps:txbx>
                          <wps:bodyPr rot="0" vert="horz" wrap="square" lIns="0" tIns="0" rIns="0" bIns="0" anchor="t" anchorCtr="0" upright="1">
                            <a:noAutofit/>
                          </wps:bodyPr>
                        </wps:wsp>
                        <wps:wsp>
                          <wps:cNvPr id="5906" name="Text Box 4110"/>
                          <wps:cNvSpPr txBox="1">
                            <a:spLocks noChangeArrowheads="1"/>
                          </wps:cNvSpPr>
                          <wps:spPr bwMode="auto">
                            <a:xfrm>
                              <a:off x="2985" y="8989"/>
                              <a:ext cx="9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A82A9" w14:textId="77777777" w:rsidR="007907F9" w:rsidRDefault="007907F9" w:rsidP="00663BD4">
                                <w:smartTag w:uri="urn:schemas-microsoft-com:office:smarttags" w:element="place">
                                  <w:smartTag w:uri="urn:schemas-microsoft-com:office:smarttags" w:element="City">
                                    <w:r>
                                      <w:t>Chicago</w:t>
                                    </w:r>
                                  </w:smartTag>
                                </w:smartTag>
                              </w:p>
                            </w:txbxContent>
                          </wps:txbx>
                          <wps:bodyPr rot="0" vert="horz" wrap="square" lIns="0" tIns="0" rIns="0" bIns="0" anchor="t" anchorCtr="0" upright="1">
                            <a:noAutofit/>
                          </wps:bodyPr>
                        </wps:wsp>
                        <wps:wsp>
                          <wps:cNvPr id="5907" name="Text Box 4111"/>
                          <wps:cNvSpPr txBox="1">
                            <a:spLocks noChangeArrowheads="1"/>
                          </wps:cNvSpPr>
                          <wps:spPr bwMode="auto">
                            <a:xfrm>
                              <a:off x="5895" y="7669"/>
                              <a:ext cx="157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60EB" w14:textId="77777777" w:rsidR="007907F9" w:rsidRDefault="007907F9" w:rsidP="00663BD4">
                                <w:smartTag w:uri="urn:schemas-microsoft-com:office:smarttags" w:element="place">
                                  <w:smartTag w:uri="urn:schemas-microsoft-com:office:smarttags" w:element="City">
                                    <w:r>
                                      <w:t>Dallas</w:t>
                                    </w:r>
                                  </w:smartTag>
                                </w:smartTag>
                              </w:p>
                            </w:txbxContent>
                          </wps:txbx>
                          <wps:bodyPr rot="0" vert="horz" wrap="square" lIns="0" tIns="0" rIns="0" bIns="0" anchor="t" anchorCtr="0" upright="1">
                            <a:noAutofit/>
                          </wps:bodyPr>
                        </wps:wsp>
                        <wps:wsp>
                          <wps:cNvPr id="5908" name="Text Box 4112"/>
                          <wps:cNvSpPr txBox="1">
                            <a:spLocks noChangeArrowheads="1"/>
                          </wps:cNvSpPr>
                          <wps:spPr bwMode="auto">
                            <a:xfrm>
                              <a:off x="5025" y="8989"/>
                              <a:ext cx="13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08A01" w14:textId="77777777" w:rsidR="007907F9" w:rsidRDefault="007907F9" w:rsidP="00663BD4">
                                <w:smartTag w:uri="urn:schemas-microsoft-com:office:smarttags" w:element="place">
                                  <w:smartTag w:uri="urn:schemas-microsoft-com:office:smarttags" w:element="City">
                                    <w:r>
                                      <w:t>Atlanta</w:t>
                                    </w:r>
                                  </w:smartTag>
                                </w:smartTag>
                              </w:p>
                            </w:txbxContent>
                          </wps:txbx>
                          <wps:bodyPr rot="0" vert="horz" wrap="square" lIns="0" tIns="0" rIns="0" bIns="0" anchor="t" anchorCtr="0" upright="1">
                            <a:noAutofit/>
                          </wps:bodyPr>
                        </wps:wsp>
                        <wps:wsp>
                          <wps:cNvPr id="5909" name="Line 4113"/>
                          <wps:cNvCnPr>
                            <a:cxnSpLocks noChangeShapeType="1"/>
                          </wps:cNvCnPr>
                          <wps:spPr bwMode="auto">
                            <a:xfrm flipH="1">
                              <a:off x="3150" y="8012"/>
                              <a:ext cx="27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0" name="Line 4114"/>
                          <wps:cNvCnPr>
                            <a:cxnSpLocks noChangeShapeType="1"/>
                          </wps:cNvCnPr>
                          <wps:spPr bwMode="auto">
                            <a:xfrm flipH="1">
                              <a:off x="3195" y="7458"/>
                              <a:ext cx="129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1" name="Line 4115"/>
                          <wps:cNvCnPr>
                            <a:cxnSpLocks noChangeShapeType="1"/>
                          </wps:cNvCnPr>
                          <wps:spPr bwMode="auto">
                            <a:xfrm flipH="1" flipV="1">
                              <a:off x="3180" y="8883"/>
                              <a:ext cx="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2" name="Line 4116"/>
                          <wps:cNvCnPr>
                            <a:cxnSpLocks noChangeShapeType="1"/>
                          </wps:cNvCnPr>
                          <wps:spPr bwMode="auto">
                            <a:xfrm flipH="1">
                              <a:off x="4980" y="8058"/>
                              <a:ext cx="85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3" name="Line 4117"/>
                          <wps:cNvCnPr>
                            <a:cxnSpLocks noChangeShapeType="1"/>
                          </wps:cNvCnPr>
                          <wps:spPr bwMode="auto">
                            <a:xfrm flipH="1" flipV="1">
                              <a:off x="2865" y="7998"/>
                              <a:ext cx="33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4" name="Line 4118"/>
                          <wps:cNvCnPr>
                            <a:cxnSpLocks noChangeShapeType="1"/>
                          </wps:cNvCnPr>
                          <wps:spPr bwMode="auto">
                            <a:xfrm>
                              <a:off x="4485" y="7473"/>
                              <a:ext cx="495" cy="1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5" name="Line 4119"/>
                          <wps:cNvCnPr>
                            <a:cxnSpLocks noChangeShapeType="1"/>
                          </wps:cNvCnPr>
                          <wps:spPr bwMode="auto">
                            <a:xfrm flipH="1">
                              <a:off x="2850" y="7488"/>
                              <a:ext cx="1605"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6" name="Line 4120"/>
                          <wps:cNvCnPr>
                            <a:cxnSpLocks noChangeShapeType="1"/>
                          </wps:cNvCnPr>
                          <wps:spPr bwMode="auto">
                            <a:xfrm>
                              <a:off x="2835" y="7998"/>
                              <a:ext cx="21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7" name="Oval 4121"/>
                          <wps:cNvSpPr>
                            <a:spLocks noChangeArrowheads="1"/>
                          </wps:cNvSpPr>
                          <wps:spPr bwMode="auto">
                            <a:xfrm>
                              <a:off x="4410" y="739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8" name="Oval 4122"/>
                          <wps:cNvSpPr>
                            <a:spLocks noChangeArrowheads="1"/>
                          </wps:cNvSpPr>
                          <wps:spPr bwMode="auto">
                            <a:xfrm>
                              <a:off x="3135" y="88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9" name="Oval 4123"/>
                          <wps:cNvSpPr>
                            <a:spLocks noChangeArrowheads="1"/>
                          </wps:cNvSpPr>
                          <wps:spPr bwMode="auto">
                            <a:xfrm>
                              <a:off x="4905" y="883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20" name="Oval 4124"/>
                          <wps:cNvSpPr>
                            <a:spLocks noChangeArrowheads="1"/>
                          </wps:cNvSpPr>
                          <wps:spPr bwMode="auto">
                            <a:xfrm>
                              <a:off x="2775" y="793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21" name="Oval 4125"/>
                          <wps:cNvSpPr>
                            <a:spLocks noChangeArrowheads="1"/>
                          </wps:cNvSpPr>
                          <wps:spPr bwMode="auto">
                            <a:xfrm>
                              <a:off x="5790" y="793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22" name="Text Box 4126"/>
                          <wps:cNvSpPr txBox="1">
                            <a:spLocks noChangeArrowheads="1"/>
                          </wps:cNvSpPr>
                          <wps:spPr bwMode="auto">
                            <a:xfrm>
                              <a:off x="4935" y="8160"/>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CE4EA" w14:textId="77777777" w:rsidR="007907F9" w:rsidRPr="00B16717" w:rsidRDefault="007907F9" w:rsidP="00663BD4">
                                <w:pPr>
                                  <w:rPr>
                                    <w:sz w:val="20"/>
                                    <w:szCs w:val="20"/>
                                  </w:rPr>
                                </w:pPr>
                                <w:r>
                                  <w:rPr>
                                    <w:sz w:val="20"/>
                                    <w:szCs w:val="20"/>
                                  </w:rPr>
                                  <w:t>$165</w:t>
                                </w:r>
                              </w:p>
                            </w:txbxContent>
                          </wps:txbx>
                          <wps:bodyPr rot="0" vert="horz" wrap="square" lIns="18288" tIns="0" rIns="0" bIns="0" anchor="t" anchorCtr="0" upright="1">
                            <a:noAutofit/>
                          </wps:bodyPr>
                        </wps:wsp>
                        <wps:wsp>
                          <wps:cNvPr id="5923" name="Text Box 4127"/>
                          <wps:cNvSpPr txBox="1">
                            <a:spLocks noChangeArrowheads="1"/>
                          </wps:cNvSpPr>
                          <wps:spPr bwMode="auto">
                            <a:xfrm>
                              <a:off x="3375" y="7905"/>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2C01B" w14:textId="77777777" w:rsidR="007907F9" w:rsidRPr="00B16717" w:rsidRDefault="007907F9" w:rsidP="00663BD4">
                                <w:pPr>
                                  <w:rPr>
                                    <w:sz w:val="20"/>
                                    <w:szCs w:val="20"/>
                                  </w:rPr>
                                </w:pPr>
                                <w:r>
                                  <w:rPr>
                                    <w:sz w:val="20"/>
                                    <w:szCs w:val="20"/>
                                  </w:rPr>
                                  <w:t>$150</w:t>
                                </w:r>
                              </w:p>
                            </w:txbxContent>
                          </wps:txbx>
                          <wps:bodyPr rot="0" vert="horz" wrap="square" lIns="18288" tIns="0" rIns="0" bIns="0" anchor="t" anchorCtr="0" upright="1">
                            <a:noAutofit/>
                          </wps:bodyPr>
                        </wps:wsp>
                        <wps:wsp>
                          <wps:cNvPr id="5924" name="Text Box 4128"/>
                          <wps:cNvSpPr txBox="1">
                            <a:spLocks noChangeArrowheads="1"/>
                          </wps:cNvSpPr>
                          <wps:spPr bwMode="auto">
                            <a:xfrm>
                              <a:off x="4800" y="7545"/>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9CC89" w14:textId="77777777" w:rsidR="007907F9" w:rsidRPr="00B16717" w:rsidRDefault="007907F9" w:rsidP="00663BD4">
                                <w:pPr>
                                  <w:rPr>
                                    <w:sz w:val="20"/>
                                    <w:szCs w:val="20"/>
                                  </w:rPr>
                                </w:pPr>
                                <w:r>
                                  <w:rPr>
                                    <w:sz w:val="20"/>
                                    <w:szCs w:val="20"/>
                                  </w:rPr>
                                  <w:t>$120</w:t>
                                </w:r>
                              </w:p>
                            </w:txbxContent>
                          </wps:txbx>
                          <wps:bodyPr rot="0" vert="horz" wrap="square" lIns="18288" tIns="0" rIns="0" bIns="0" anchor="t" anchorCtr="0" upright="1">
                            <a:noAutofit/>
                          </wps:bodyPr>
                        </wps:wsp>
                        <wps:wsp>
                          <wps:cNvPr id="5925" name="Text Box 4129"/>
                          <wps:cNvSpPr txBox="1">
                            <a:spLocks noChangeArrowheads="1"/>
                          </wps:cNvSpPr>
                          <wps:spPr bwMode="auto">
                            <a:xfrm>
                              <a:off x="5145" y="8535"/>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C0D34" w14:textId="77777777" w:rsidR="007907F9" w:rsidRPr="00B16717" w:rsidRDefault="007907F9" w:rsidP="00663BD4">
                                <w:pPr>
                                  <w:rPr>
                                    <w:sz w:val="20"/>
                                    <w:szCs w:val="20"/>
                                  </w:rPr>
                                </w:pPr>
                                <w:r>
                                  <w:rPr>
                                    <w:sz w:val="20"/>
                                    <w:szCs w:val="20"/>
                                  </w:rPr>
                                  <w:t>$85</w:t>
                                </w:r>
                              </w:p>
                            </w:txbxContent>
                          </wps:txbx>
                          <wps:bodyPr rot="0" vert="horz" wrap="square" lIns="18288" tIns="0" rIns="0" bIns="0" anchor="t" anchorCtr="0" upright="1">
                            <a:noAutofit/>
                          </wps:bodyPr>
                        </wps:wsp>
                        <wps:wsp>
                          <wps:cNvPr id="5926" name="Text Box 4130"/>
                          <wps:cNvSpPr txBox="1">
                            <a:spLocks noChangeArrowheads="1"/>
                          </wps:cNvSpPr>
                          <wps:spPr bwMode="auto">
                            <a:xfrm>
                              <a:off x="3900" y="8790"/>
                              <a:ext cx="3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B3F4B" w14:textId="77777777" w:rsidR="007907F9" w:rsidRPr="00B16717" w:rsidRDefault="007907F9" w:rsidP="00663BD4">
                                <w:pPr>
                                  <w:rPr>
                                    <w:sz w:val="20"/>
                                    <w:szCs w:val="20"/>
                                  </w:rPr>
                                </w:pPr>
                                <w:r>
                                  <w:rPr>
                                    <w:sz w:val="20"/>
                                    <w:szCs w:val="20"/>
                                  </w:rPr>
                                  <w:t>$75</w:t>
                                </w:r>
                              </w:p>
                            </w:txbxContent>
                          </wps:txbx>
                          <wps:bodyPr rot="0" vert="horz" wrap="square" lIns="18288" tIns="0" rIns="0" bIns="0" anchor="t" anchorCtr="0" upright="1">
                            <a:noAutofit/>
                          </wps:bodyPr>
                        </wps:wsp>
                        <wps:wsp>
                          <wps:cNvPr id="5927" name="Text Box 4131"/>
                          <wps:cNvSpPr txBox="1">
                            <a:spLocks noChangeArrowheads="1"/>
                          </wps:cNvSpPr>
                          <wps:spPr bwMode="auto">
                            <a:xfrm>
                              <a:off x="2730" y="8355"/>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35ECC" w14:textId="77777777" w:rsidR="007907F9" w:rsidRPr="00B16717" w:rsidRDefault="007907F9" w:rsidP="00663BD4">
                                <w:pPr>
                                  <w:rPr>
                                    <w:sz w:val="20"/>
                                    <w:szCs w:val="20"/>
                                  </w:rPr>
                                </w:pPr>
                                <w:r>
                                  <w:rPr>
                                    <w:sz w:val="20"/>
                                    <w:szCs w:val="20"/>
                                  </w:rPr>
                                  <w:t>$100</w:t>
                                </w:r>
                              </w:p>
                            </w:txbxContent>
                          </wps:txbx>
                          <wps:bodyPr rot="0" vert="horz" wrap="square" lIns="18288" tIns="0" rIns="0" bIns="0" anchor="t" anchorCtr="0" upright="1">
                            <a:noAutofit/>
                          </wps:bodyPr>
                        </wps:wsp>
                        <wps:wsp>
                          <wps:cNvPr id="5928" name="Text Box 4132"/>
                          <wps:cNvSpPr txBox="1">
                            <a:spLocks noChangeArrowheads="1"/>
                          </wps:cNvSpPr>
                          <wps:spPr bwMode="auto">
                            <a:xfrm>
                              <a:off x="3375" y="7605"/>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FDED0" w14:textId="77777777" w:rsidR="007907F9" w:rsidRPr="00B16717" w:rsidRDefault="007907F9" w:rsidP="00663BD4">
                                <w:pPr>
                                  <w:rPr>
                                    <w:sz w:val="20"/>
                                    <w:szCs w:val="20"/>
                                  </w:rPr>
                                </w:pPr>
                                <w:r>
                                  <w:rPr>
                                    <w:sz w:val="20"/>
                                    <w:szCs w:val="20"/>
                                  </w:rPr>
                                  <w:t>$70</w:t>
                                </w:r>
                              </w:p>
                            </w:txbxContent>
                          </wps:txbx>
                          <wps:bodyPr rot="0" vert="horz" wrap="square" lIns="18288" tIns="0" rIns="0" bIns="0" anchor="t" anchorCtr="0" upright="1">
                            <a:noAutofit/>
                          </wps:bodyPr>
                        </wps:wsp>
                        <wps:wsp>
                          <wps:cNvPr id="5929" name="Text Box 4133"/>
                          <wps:cNvSpPr txBox="1">
                            <a:spLocks noChangeArrowheads="1"/>
                          </wps:cNvSpPr>
                          <wps:spPr bwMode="auto">
                            <a:xfrm>
                              <a:off x="3270" y="8475"/>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1134E" w14:textId="77777777" w:rsidR="007907F9" w:rsidRPr="00B16717" w:rsidRDefault="007907F9" w:rsidP="00663BD4">
                                <w:pPr>
                                  <w:rPr>
                                    <w:sz w:val="20"/>
                                    <w:szCs w:val="20"/>
                                  </w:rPr>
                                </w:pPr>
                                <w:r>
                                  <w:rPr>
                                    <w:sz w:val="20"/>
                                    <w:szCs w:val="20"/>
                                  </w:rPr>
                                  <w:t>$145</w:t>
                                </w:r>
                              </w:p>
                            </w:txbxContent>
                          </wps:txbx>
                          <wps:bodyPr rot="0" vert="horz" wrap="square" lIns="18288" tIns="0" rIns="0" bIns="0" anchor="t" anchorCtr="0" upright="1">
                            <a:noAutofit/>
                          </wps:bodyPr>
                        </wps:wsp>
                        <wps:wsp>
                          <wps:cNvPr id="5930" name="Text Box 4134"/>
                          <wps:cNvSpPr txBox="1">
                            <a:spLocks noChangeArrowheads="1"/>
                          </wps:cNvSpPr>
                          <wps:spPr bwMode="auto">
                            <a:xfrm>
                              <a:off x="4395" y="8070"/>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0FC51" w14:textId="77777777" w:rsidR="007907F9" w:rsidRPr="00B16717" w:rsidRDefault="007907F9" w:rsidP="00663BD4">
                                <w:pPr>
                                  <w:rPr>
                                    <w:sz w:val="20"/>
                                    <w:szCs w:val="20"/>
                                  </w:rPr>
                                </w:pPr>
                                <w:r>
                                  <w:rPr>
                                    <w:sz w:val="20"/>
                                    <w:szCs w:val="20"/>
                                  </w:rPr>
                                  <w:t>$140</w:t>
                                </w:r>
                              </w:p>
                            </w:txbxContent>
                          </wps:txbx>
                          <wps:bodyPr rot="0" vert="horz" wrap="square" lIns="18288" tIns="0" rIns="0" bIns="0" anchor="t" anchorCtr="0" upright="1">
                            <a:noAutofit/>
                          </wps:bodyPr>
                        </wps:wsp>
                        <wps:wsp>
                          <wps:cNvPr id="5931" name="Text Box 4135"/>
                          <wps:cNvSpPr txBox="1">
                            <a:spLocks noChangeArrowheads="1"/>
                          </wps:cNvSpPr>
                          <wps:spPr bwMode="auto">
                            <a:xfrm>
                              <a:off x="3780" y="8280"/>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3C869" w14:textId="77777777" w:rsidR="007907F9" w:rsidRPr="00B16717" w:rsidRDefault="007907F9" w:rsidP="00663BD4">
                                <w:pPr>
                                  <w:rPr>
                                    <w:sz w:val="20"/>
                                    <w:szCs w:val="20"/>
                                  </w:rPr>
                                </w:pPr>
                                <w:r>
                                  <w:rPr>
                                    <w:sz w:val="20"/>
                                    <w:szCs w:val="20"/>
                                  </w:rPr>
                                  <w:t>$170</w:t>
                                </w:r>
                              </w:p>
                            </w:txbxContent>
                          </wps:txbx>
                          <wps:bodyPr rot="0" vert="horz" wrap="square" lIns="18288" tIns="0" rIns="0" bIns="0" anchor="t" anchorCtr="0" upright="1">
                            <a:noAutofit/>
                          </wps:bodyPr>
                        </wps:wsp>
                      </wpg:wgp>
                    </wpc:wpc>
                  </a:graphicData>
                </a:graphic>
              </wp:inline>
            </w:drawing>
          </mc:Choice>
          <mc:Fallback>
            <w:pict>
              <v:group w14:anchorId="018855BE" id="Canvas 4103" o:spid="_x0000_s1322" editas="canvas" style="width:258.75pt;height:110.6pt;mso-position-horizontal-relative:char;mso-position-vertical-relative:line" coordsize="32861,1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">
                <v:shape id="_x0000_s1323" type="#_x0000_t75" style="position:absolute;width:32861;height:14046;visibility:visible;mso-wrap-style:square">
                  <v:fill o:detectmouseclick="t"/>
                  <v:path o:connecttype="none"/>
                </v:shape>
                <v:group id="Group 4105" o:spid="_x0000_s1324" style="position:absolute;left:666;width:32195;height:14046" coordorigin="2400,7122" coordsize="507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">
                  <v:line id="Line 4106" o:spid="_x0000_s1325" style="position:absolute;flip:x y;visibility:visible;mso-wrap-style:square" from="2805,7997" to="5865,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"/>
                  <v:line id="Line 4107" o:spid="_x0000_s1326" style="position:absolute;visibility:visible;mso-wrap-style:square" from="4500,7488" to="5865,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"/>
                  <v:shape id="Text Box 4108" o:spid="_x0000_s1327" type="#_x0000_t202" style="position:absolute;left:4050;top:7122;width:15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" filled="f" stroked="f">
                    <v:textbox inset="0,0,0,0">
                      <w:txbxContent>
                        <w:p w14:paraId="23B3BC1B" w14:textId="77777777" w:rsidR="007907F9" w:rsidRDefault="007907F9" w:rsidP="00663BD4">
                          <w:r>
                            <w:t>Seattle</w:t>
                          </w:r>
                        </w:p>
                      </w:txbxContent>
                    </v:textbox>
                  </v:shape>
                  <v:shape id="Text Box 4109" o:spid="_x0000_s1328" type="#_x0000_t202" style="position:absolute;left:2400;top:7758;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" filled="f" stroked="f">
                    <v:textbox inset="0,0,0,0">
                      <w:txbxContent>
                        <w:p w14:paraId="6E5A142F" w14:textId="77777777" w:rsidR="007907F9" w:rsidRDefault="007907F9" w:rsidP="00663BD4">
                          <w:r>
                            <w:t>LA</w:t>
                          </w:r>
                        </w:p>
                      </w:txbxContent>
                    </v:textbox>
                  </v:shape>
                  <v:shape id="Text Box 4110" o:spid="_x0000_s1329" type="#_x0000_t202" style="position:absolute;left:2985;top:8989;width:90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" filled="f" stroked="f">
                    <v:textbox inset="0,0,0,0">
                      <w:txbxContent>
                        <w:p w14:paraId="7A3A82A9" w14:textId="77777777" w:rsidR="007907F9" w:rsidRDefault="007907F9" w:rsidP="00663BD4">
                          <w:smartTag w:uri="urn:schemas-microsoft-com:office:smarttags" w:element="place">
                            <w:smartTag w:uri="urn:schemas-microsoft-com:office:smarttags" w:element="City">
                              <w:r>
                                <w:t>Chicago</w:t>
                              </w:r>
                            </w:smartTag>
                          </w:smartTag>
                        </w:p>
                      </w:txbxContent>
                    </v:textbox>
                  </v:shape>
                  <v:shape id="Text Box 4111" o:spid="_x0000_s1330" type="#_x0000_t202" style="position:absolute;left:5895;top:7669;width:157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" filled="f" stroked="f">
                    <v:textbox inset="0,0,0,0">
                      <w:txbxContent>
                        <w:p w14:paraId="4F8B60EB" w14:textId="77777777" w:rsidR="007907F9" w:rsidRDefault="007907F9" w:rsidP="00663BD4">
                          <w:smartTag w:uri="urn:schemas-microsoft-com:office:smarttags" w:element="place">
                            <w:smartTag w:uri="urn:schemas-microsoft-com:office:smarttags" w:element="City">
                              <w:r>
                                <w:t>Dallas</w:t>
                              </w:r>
                            </w:smartTag>
                          </w:smartTag>
                        </w:p>
                      </w:txbxContent>
                    </v:textbox>
                  </v:shape>
                  <v:shape id="Text Box 4112" o:spid="_x0000_s1331" type="#_x0000_t202" style="position:absolute;left:5025;top:8989;width:13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" filled="f" stroked="f">
                    <v:textbox inset="0,0,0,0">
                      <w:txbxContent>
                        <w:p w14:paraId="19708A01" w14:textId="77777777" w:rsidR="007907F9" w:rsidRDefault="007907F9" w:rsidP="00663BD4">
                          <w:smartTag w:uri="urn:schemas-microsoft-com:office:smarttags" w:element="place">
                            <w:smartTag w:uri="urn:schemas-microsoft-com:office:smarttags" w:element="City">
                              <w:r>
                                <w:t>Atlanta</w:t>
                              </w:r>
                            </w:smartTag>
                          </w:smartTag>
                        </w:p>
                      </w:txbxContent>
                    </v:textbox>
                  </v:shape>
                  <v:line id="Line 4113" o:spid="_x0000_s1332" style="position:absolute;flip:x;visibility:visible;mso-wrap-style:square" from="3150,8012" to="5850,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"/>
                  <v:line id="Line 4114" o:spid="_x0000_s1333" style="position:absolute;flip:x;visibility:visible;mso-wrap-style:square" from="3195,7458" to="4485,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"/>
                  <v:line id="Line 4115" o:spid="_x0000_s1334" style="position:absolute;flip:x y;visibility:visible;mso-wrap-style:square" from="3180,8883" to="4965,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"/>
                  <v:line id="Line 4116" o:spid="_x0000_s1335" style="position:absolute;flip:x;visibility:visible;mso-wrap-style:square" from="4980,8058" to="5835,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"/>
                  <v:line id="Line 4117" o:spid="_x0000_s1336" style="position:absolute;flip:x y;visibility:visible;mso-wrap-style:square" from="2865,7998" to="3195,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"/>
                  <v:line id="Line 4118" o:spid="_x0000_s1337" style="position:absolute;visibility:visible;mso-wrap-style:square" from="4485,7473" to="4980,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"/>
                  <v:line id="Line 4119" o:spid="_x0000_s1338" style="position:absolute;flip:x;visibility:visible;mso-wrap-style:square" from="2850,7488" to="4455,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"/>
                  <v:line id="Line 4120" o:spid="_x0000_s1339" style="position:absolute;visibility:visible;mso-wrap-style:square" from="2835,7998" to="4995,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"/>
                  <v:oval id="Oval 4121" o:spid="_x0000_s1340" style="position:absolute;left:4410;top:739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"/>
                  <v:oval id="Oval 4122" o:spid="_x0000_s1341" style="position:absolute;left:3135;top:882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"/>
                  <v:oval id="Oval 4123" o:spid="_x0000_s1342" style="position:absolute;left:4905;top:883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"/>
                  <v:oval id="Oval 4124" o:spid="_x0000_s1343" style="position:absolute;left:2775;top:793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"/>
                  <v:oval id="Oval 4125" o:spid="_x0000_s1344" style="position:absolute;left:5790;top:793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"/>
                  <v:shape id="Text Box 4126" o:spid="_x0000_s1345" type="#_x0000_t202" style="position:absolute;left:4935;top:8160;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" stroked="f">
                    <v:textbox inset="1.44pt,0,0,0">
                      <w:txbxContent>
                        <w:p w14:paraId="60CCE4EA" w14:textId="77777777" w:rsidR="007907F9" w:rsidRPr="00B16717" w:rsidRDefault="007907F9" w:rsidP="00663BD4">
                          <w:pPr>
                            <w:rPr>
                              <w:sz w:val="20"/>
                              <w:szCs w:val="20"/>
                            </w:rPr>
                          </w:pPr>
                          <w:r>
                            <w:rPr>
                              <w:sz w:val="20"/>
                              <w:szCs w:val="20"/>
                            </w:rPr>
                            <w:t>$165</w:t>
                          </w:r>
                        </w:p>
                      </w:txbxContent>
                    </v:textbox>
                  </v:shape>
                  <v:shape id="Text Box 4127" o:spid="_x0000_s1346" type="#_x0000_t202" style="position:absolute;left:3375;top:7905;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" stroked="f">
                    <v:textbox inset="1.44pt,0,0,0">
                      <w:txbxContent>
                        <w:p w14:paraId="7EC2C01B" w14:textId="77777777" w:rsidR="007907F9" w:rsidRPr="00B16717" w:rsidRDefault="007907F9" w:rsidP="00663BD4">
                          <w:pPr>
                            <w:rPr>
                              <w:sz w:val="20"/>
                              <w:szCs w:val="20"/>
                            </w:rPr>
                          </w:pPr>
                          <w:r>
                            <w:rPr>
                              <w:sz w:val="20"/>
                              <w:szCs w:val="20"/>
                            </w:rPr>
                            <w:t>$150</w:t>
                          </w:r>
                        </w:p>
                      </w:txbxContent>
                    </v:textbox>
                  </v:shape>
                  <v:shape id="Text Box 4128" o:spid="_x0000_s1347" type="#_x0000_t202" style="position:absolute;left:4800;top:7545;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" stroked="f">
                    <v:textbox inset="1.44pt,0,0,0">
                      <w:txbxContent>
                        <w:p w14:paraId="05A9CC89" w14:textId="77777777" w:rsidR="007907F9" w:rsidRPr="00B16717" w:rsidRDefault="007907F9" w:rsidP="00663BD4">
                          <w:pPr>
                            <w:rPr>
                              <w:sz w:val="20"/>
                              <w:szCs w:val="20"/>
                            </w:rPr>
                          </w:pPr>
                          <w:r>
                            <w:rPr>
                              <w:sz w:val="20"/>
                              <w:szCs w:val="20"/>
                            </w:rPr>
                            <w:t>$120</w:t>
                          </w:r>
                        </w:p>
                      </w:txbxContent>
                    </v:textbox>
                  </v:shape>
                  <v:shape id="Text Box 4129" o:spid="_x0000_s1348" type="#_x0000_t202" style="position:absolute;left:5145;top:8535;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" stroked="f">
                    <v:textbox inset="1.44pt,0,0,0">
                      <w:txbxContent>
                        <w:p w14:paraId="657C0D34" w14:textId="77777777" w:rsidR="007907F9" w:rsidRPr="00B16717" w:rsidRDefault="007907F9" w:rsidP="00663BD4">
                          <w:pPr>
                            <w:rPr>
                              <w:sz w:val="20"/>
                              <w:szCs w:val="20"/>
                            </w:rPr>
                          </w:pPr>
                          <w:r>
                            <w:rPr>
                              <w:sz w:val="20"/>
                              <w:szCs w:val="20"/>
                            </w:rPr>
                            <w:t>$85</w:t>
                          </w:r>
                        </w:p>
                      </w:txbxContent>
                    </v:textbox>
                  </v:shape>
                  <v:shape id="Text Box 4130" o:spid="_x0000_s1349" type="#_x0000_t202" style="position:absolute;left:3900;top:8790;width:3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" stroked="f">
                    <v:textbox inset="1.44pt,0,0,0">
                      <w:txbxContent>
                        <w:p w14:paraId="7EAB3F4B" w14:textId="77777777" w:rsidR="007907F9" w:rsidRPr="00B16717" w:rsidRDefault="007907F9" w:rsidP="00663BD4">
                          <w:pPr>
                            <w:rPr>
                              <w:sz w:val="20"/>
                              <w:szCs w:val="20"/>
                            </w:rPr>
                          </w:pPr>
                          <w:r>
                            <w:rPr>
                              <w:sz w:val="20"/>
                              <w:szCs w:val="20"/>
                            </w:rPr>
                            <w:t>$75</w:t>
                          </w:r>
                        </w:p>
                      </w:txbxContent>
                    </v:textbox>
                  </v:shape>
                  <v:shape id="Text Box 4131" o:spid="_x0000_s1350" type="#_x0000_t202" style="position:absolute;left:2730;top:8355;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" stroked="f">
                    <v:textbox inset="1.44pt,0,0,0">
                      <w:txbxContent>
                        <w:p w14:paraId="6D735ECC" w14:textId="77777777" w:rsidR="007907F9" w:rsidRPr="00B16717" w:rsidRDefault="007907F9" w:rsidP="00663BD4">
                          <w:pPr>
                            <w:rPr>
                              <w:sz w:val="20"/>
                              <w:szCs w:val="20"/>
                            </w:rPr>
                          </w:pPr>
                          <w:r>
                            <w:rPr>
                              <w:sz w:val="20"/>
                              <w:szCs w:val="20"/>
                            </w:rPr>
                            <w:t>$100</w:t>
                          </w:r>
                        </w:p>
                      </w:txbxContent>
                    </v:textbox>
                  </v:shape>
                  <v:shape id="Text Box 4132" o:spid="_x0000_s1351" type="#_x0000_t202" style="position:absolute;left:3375;top:7605;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" stroked="f">
                    <v:textbox inset="1.44pt,0,0,0">
                      <w:txbxContent>
                        <w:p w14:paraId="2D7FDED0" w14:textId="77777777" w:rsidR="007907F9" w:rsidRPr="00B16717" w:rsidRDefault="007907F9" w:rsidP="00663BD4">
                          <w:pPr>
                            <w:rPr>
                              <w:sz w:val="20"/>
                              <w:szCs w:val="20"/>
                            </w:rPr>
                          </w:pPr>
                          <w:r>
                            <w:rPr>
                              <w:sz w:val="20"/>
                              <w:szCs w:val="20"/>
                            </w:rPr>
                            <w:t>$70</w:t>
                          </w:r>
                        </w:p>
                      </w:txbxContent>
                    </v:textbox>
                  </v:shape>
                  <v:shape id="Text Box 4133" o:spid="_x0000_s1352" type="#_x0000_t202" style="position:absolute;left:3270;top:8475;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" stroked="f">
                    <v:textbox inset="1.44pt,0,0,0">
                      <w:txbxContent>
                        <w:p w14:paraId="40B1134E" w14:textId="77777777" w:rsidR="007907F9" w:rsidRPr="00B16717" w:rsidRDefault="007907F9" w:rsidP="00663BD4">
                          <w:pPr>
                            <w:rPr>
                              <w:sz w:val="20"/>
                              <w:szCs w:val="20"/>
                            </w:rPr>
                          </w:pPr>
                          <w:r>
                            <w:rPr>
                              <w:sz w:val="20"/>
                              <w:szCs w:val="20"/>
                            </w:rPr>
                            <w:t>$145</w:t>
                          </w:r>
                        </w:p>
                      </w:txbxContent>
                    </v:textbox>
                  </v:shape>
                  <v:shape id="Text Box 4134" o:spid="_x0000_s1353" type="#_x0000_t202" style="position:absolute;left:4395;top:8070;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" stroked="f">
                    <v:textbox inset="1.44pt,0,0,0">
                      <w:txbxContent>
                        <w:p w14:paraId="47D0FC51" w14:textId="77777777" w:rsidR="007907F9" w:rsidRPr="00B16717" w:rsidRDefault="007907F9" w:rsidP="00663BD4">
                          <w:pPr>
                            <w:rPr>
                              <w:sz w:val="20"/>
                              <w:szCs w:val="20"/>
                            </w:rPr>
                          </w:pPr>
                          <w:r>
                            <w:rPr>
                              <w:sz w:val="20"/>
                              <w:szCs w:val="20"/>
                            </w:rPr>
                            <w:t>$140</w:t>
                          </w:r>
                        </w:p>
                      </w:txbxContent>
                    </v:textbox>
                  </v:shape>
                  <v:shape id="Text Box 4135" o:spid="_x0000_s1354" type="#_x0000_t202" style="position:absolute;left:3780;top:8280;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" stroked="f">
                    <v:textbox inset="1.44pt,0,0,0">
                      <w:txbxContent>
                        <w:p w14:paraId="59C3C869" w14:textId="77777777" w:rsidR="007907F9" w:rsidRPr="00B16717" w:rsidRDefault="007907F9" w:rsidP="00663BD4">
                          <w:pPr>
                            <w:rPr>
                              <w:sz w:val="20"/>
                              <w:szCs w:val="20"/>
                            </w:rPr>
                          </w:pPr>
                          <w:r>
                            <w:rPr>
                              <w:sz w:val="20"/>
                              <w:szCs w:val="20"/>
                            </w:rPr>
                            <w:t>$170</w:t>
                          </w:r>
                        </w:p>
                      </w:txbxContent>
                    </v:textbox>
                  </v:shape>
                </v:group>
                <w10:anchorlock/>
              </v:group>
            </w:pict>
          </mc:Fallback>
        </mc:AlternateContent>
      </w:r>
    </w:p>
    <w:p w14:paraId="6C00E015" w14:textId="77777777" w:rsidR="00F569AB" w:rsidRDefault="00F569AB" w:rsidP="00F569AB">
      <w:pPr>
        <w:pStyle w:val="Heading2"/>
      </w:pPr>
      <w:r>
        <w:lastRenderedPageBreak/>
        <w:t>Shortest Path</w:t>
      </w:r>
    </w:p>
    <w:p w14:paraId="78A18348" w14:textId="77777777" w:rsidR="0049223B" w:rsidRDefault="0049223B" w:rsidP="009375F5">
      <w:r>
        <w:t xml:space="preserve">When you visit a website like Google Maps </w:t>
      </w:r>
      <w:r w:rsidR="00663BD4">
        <w:t xml:space="preserve">or use your Smartphone to </w:t>
      </w:r>
      <w:r>
        <w:t xml:space="preserve">ask for directions from home to </w:t>
      </w:r>
      <w:r w:rsidR="00785545">
        <w:t xml:space="preserve">your </w:t>
      </w:r>
      <w:proofErr w:type="gramStart"/>
      <w:r w:rsidR="00785545">
        <w:t>Aunt’s</w:t>
      </w:r>
      <w:proofErr w:type="gramEnd"/>
      <w:r w:rsidR="00785545">
        <w:t xml:space="preserve"> house in Pasadena</w:t>
      </w:r>
      <w:r>
        <w:t>, you are usually looking for a shortest path between the two locations.</w:t>
      </w:r>
      <w:r w:rsidR="00057382">
        <w:t xml:space="preserve">  These computer applications use representations of the street maps as graphs, with estimated </w:t>
      </w:r>
      <w:r w:rsidR="00785545">
        <w:t>driving times as edge weights.</w:t>
      </w:r>
    </w:p>
    <w:p w14:paraId="67365285" w14:textId="77777777" w:rsidR="00057382" w:rsidRDefault="00057382" w:rsidP="009375F5"/>
    <w:p w14:paraId="2A08B1C7" w14:textId="77777777" w:rsidR="00057382" w:rsidRPr="00057382" w:rsidRDefault="00057382" w:rsidP="009375F5">
      <w:r>
        <w:t xml:space="preserve">While often it is possible to find a shortest path on a small graph by guess-and-check, our goal in this chapter is to develop methods to solve complex problems in a systematic way by following </w:t>
      </w:r>
      <w:r>
        <w:rPr>
          <w:b/>
        </w:rPr>
        <w:t>algorithms</w:t>
      </w:r>
      <w:r>
        <w:t>.  An algorithm is a step-by-step procedure for solving a problem.</w:t>
      </w:r>
      <w:r w:rsidR="000B38E8">
        <w:t xml:space="preserve">  Dijkstra’s (pronounced dike-</w:t>
      </w:r>
      <w:proofErr w:type="spellStart"/>
      <w:r w:rsidR="000B38E8">
        <w:t>stra</w:t>
      </w:r>
      <w:proofErr w:type="spellEnd"/>
      <w:r w:rsidR="000B38E8">
        <w:t>) algorithm will find the shortest path between two vertices.</w:t>
      </w:r>
    </w:p>
    <w:p w14:paraId="2A98E3A1" w14:textId="77777777" w:rsidR="00057382" w:rsidRDefault="00057382" w:rsidP="009375F5"/>
    <w:p w14:paraId="46616424" w14:textId="77777777" w:rsidR="00663BD4" w:rsidRDefault="00663BD4" w:rsidP="009375F5"/>
    <w:p w14:paraId="214B8BF3" w14:textId="77777777" w:rsidR="00057382" w:rsidRDefault="00057382" w:rsidP="00663BD4">
      <w:pPr>
        <w:pStyle w:val="DefinitionHeader"/>
      </w:pPr>
      <w:r w:rsidRPr="00057382">
        <w:t>Dijkstra’s Algorithm</w:t>
      </w:r>
    </w:p>
    <w:p w14:paraId="6A44BF11" w14:textId="77777777" w:rsidR="00057382" w:rsidRPr="000B3907" w:rsidRDefault="00C43EB4" w:rsidP="000B3907">
      <w:pPr>
        <w:pStyle w:val="DefinitionBody"/>
        <w:numPr>
          <w:ilvl w:val="0"/>
          <w:numId w:val="41"/>
        </w:numPr>
      </w:pPr>
      <w:r w:rsidRPr="000B3907">
        <w:t xml:space="preserve">Mark the ending vertex with </w:t>
      </w:r>
      <w:proofErr w:type="gramStart"/>
      <w:r w:rsidRPr="000B3907">
        <w:t>a distance of zero</w:t>
      </w:r>
      <w:proofErr w:type="gramEnd"/>
      <w:r w:rsidRPr="000B3907">
        <w:t>.  Designate this vertex as current.</w:t>
      </w:r>
    </w:p>
    <w:p w14:paraId="6A62EE8D" w14:textId="77777777" w:rsidR="00C43EB4" w:rsidRPr="000B3907" w:rsidRDefault="00C43EB4" w:rsidP="000B3907">
      <w:pPr>
        <w:pStyle w:val="DefinitionBody"/>
        <w:numPr>
          <w:ilvl w:val="0"/>
          <w:numId w:val="41"/>
        </w:numPr>
      </w:pPr>
      <w:r w:rsidRPr="000B3907">
        <w:t xml:space="preserve">Find all vertices leading to the current vertex.  Calculate their distances to the end.  Since we already know the </w:t>
      </w:r>
      <w:proofErr w:type="gramStart"/>
      <w:r w:rsidRPr="000B3907">
        <w:t>distance</w:t>
      </w:r>
      <w:proofErr w:type="gramEnd"/>
      <w:r w:rsidRPr="000B3907">
        <w:t xml:space="preserve"> the current vertex is from the end, this will just require adding the most recent edge.  Don’t record this distance if it is longer than a previously recorded distance.</w:t>
      </w:r>
    </w:p>
    <w:p w14:paraId="70668F54" w14:textId="77777777" w:rsidR="00C43EB4" w:rsidRPr="000B3907" w:rsidRDefault="00C43EB4" w:rsidP="000B3907">
      <w:pPr>
        <w:pStyle w:val="DefinitionBody"/>
        <w:numPr>
          <w:ilvl w:val="0"/>
          <w:numId w:val="41"/>
        </w:numPr>
      </w:pPr>
      <w:r w:rsidRPr="000B3907">
        <w:t>Mark the current vertex as visited.  We will never look at this vertex again.</w:t>
      </w:r>
    </w:p>
    <w:p w14:paraId="2995903D" w14:textId="77777777" w:rsidR="00C43EB4" w:rsidRPr="000B3907" w:rsidRDefault="00C43EB4" w:rsidP="000B3907">
      <w:pPr>
        <w:pStyle w:val="DefinitionBody"/>
        <w:numPr>
          <w:ilvl w:val="0"/>
          <w:numId w:val="41"/>
        </w:numPr>
      </w:pPr>
      <w:r w:rsidRPr="000B3907">
        <w:t xml:space="preserve">Mark the vertex with the smallest distance as </w:t>
      </w:r>
      <w:proofErr w:type="gramStart"/>
      <w:r w:rsidRPr="000B3907">
        <w:t>current, and</w:t>
      </w:r>
      <w:proofErr w:type="gramEnd"/>
      <w:r w:rsidRPr="000B3907">
        <w:t xml:space="preserve"> repeat from step 2.</w:t>
      </w:r>
    </w:p>
    <w:p w14:paraId="69CB3E69" w14:textId="77777777" w:rsidR="00C43EB4" w:rsidRDefault="00C43EB4" w:rsidP="00C43EB4"/>
    <w:p w14:paraId="35264293" w14:textId="77777777" w:rsidR="00663BD4" w:rsidRDefault="00663BD4" w:rsidP="00C43EB4"/>
    <w:p w14:paraId="17D4C19E" w14:textId="77777777" w:rsidR="00663BD4" w:rsidRPr="00663BD4" w:rsidRDefault="00C43EB4" w:rsidP="00663BD4">
      <w:pPr>
        <w:pStyle w:val="ExampleHeader"/>
      </w:pPr>
      <w:r w:rsidRPr="00663BD4">
        <w:t>Example</w:t>
      </w:r>
      <w:r w:rsidR="00663BD4" w:rsidRPr="00663BD4">
        <w:t xml:space="preserve"> 3</w:t>
      </w:r>
    </w:p>
    <w:p w14:paraId="5814976C" w14:textId="77777777" w:rsidR="00C43EB4" w:rsidRDefault="00AF21A2" w:rsidP="00663BD4">
      <w:pPr>
        <w:pStyle w:val="ExampleBody"/>
      </w:pPr>
      <w:r>
        <w:t xml:space="preserve">Suppose you need to travel </w:t>
      </w:r>
      <w:r w:rsidR="00CB0D19">
        <w:t>from Tacoma, WA</w:t>
      </w:r>
      <w:r w:rsidR="0034133F">
        <w:t xml:space="preserve"> (vertex T)</w:t>
      </w:r>
      <w:r w:rsidR="00CB0D19">
        <w:t xml:space="preserve"> to Yakima, WA</w:t>
      </w:r>
      <w:r w:rsidR="0034133F">
        <w:t xml:space="preserve"> (vertex Y)</w:t>
      </w:r>
      <w:r w:rsidR="00CB0D19">
        <w:t xml:space="preserve">.  Looking at a map, it looks like driving </w:t>
      </w:r>
      <w:r w:rsidR="0034133F">
        <w:t xml:space="preserve">through </w:t>
      </w:r>
      <w:r w:rsidR="00785545">
        <w:t xml:space="preserve">Auburn (A) then </w:t>
      </w:r>
      <w:r w:rsidR="0034133F">
        <w:t>Mount Rainier (MR) might be shortest, but it’s not totally clear since that road is probably slower than taking the major highway through North Bend (NB).  A graph with travel times in minutes is shown below.</w:t>
      </w:r>
      <w:r w:rsidR="00785545">
        <w:t xml:space="preserve">  An alternate route through Eatonville (E) and Packwood (P) is also shown.</w:t>
      </w:r>
    </w:p>
    <w:p w14:paraId="2901FFF3" w14:textId="53EEB755" w:rsidR="0034133F" w:rsidRDefault="007E3B2B" w:rsidP="00663BD4">
      <w:pPr>
        <w:pStyle w:val="ExampleBody"/>
      </w:pPr>
      <w:r>
        <w:rPr>
          <w:noProof/>
        </w:rPr>
        <mc:AlternateContent>
          <mc:Choice Requires="wpg">
            <w:drawing>
              <wp:anchor distT="0" distB="0" distL="114300" distR="114300" simplePos="0" relativeHeight="251492352" behindDoc="0" locked="0" layoutInCell="1" allowOverlap="1" wp14:anchorId="59F02A1D" wp14:editId="52D51761">
                <wp:simplePos x="0" y="0"/>
                <wp:positionH relativeFrom="column">
                  <wp:posOffset>771525</wp:posOffset>
                </wp:positionH>
                <wp:positionV relativeFrom="paragraph">
                  <wp:posOffset>81915</wp:posOffset>
                </wp:positionV>
                <wp:extent cx="3276600" cy="1531620"/>
                <wp:effectExtent l="0" t="0" r="0" b="0"/>
                <wp:wrapNone/>
                <wp:docPr id="5868"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1531620"/>
                          <a:chOff x="3015" y="4158"/>
                          <a:chExt cx="5160" cy="2412"/>
                        </a:xfrm>
                      </wpg:grpSpPr>
                      <wps:wsp>
                        <wps:cNvPr id="5869" name="Line 17"/>
                        <wps:cNvCnPr>
                          <a:cxnSpLocks noChangeShapeType="1"/>
                        </wps:cNvCnPr>
                        <wps:spPr bwMode="auto">
                          <a:xfrm flipV="1">
                            <a:off x="3255" y="5040"/>
                            <a:ext cx="9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0" name="Line 20"/>
                        <wps:cNvCnPr>
                          <a:cxnSpLocks noChangeShapeType="1"/>
                        </wps:cNvCnPr>
                        <wps:spPr bwMode="auto">
                          <a:xfrm flipV="1">
                            <a:off x="4200" y="4560"/>
                            <a:ext cx="102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1" name="Line 21"/>
                        <wps:cNvCnPr>
                          <a:cxnSpLocks noChangeShapeType="1"/>
                        </wps:cNvCnPr>
                        <wps:spPr bwMode="auto">
                          <a:xfrm>
                            <a:off x="5205" y="4560"/>
                            <a:ext cx="252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2" name="Line 22"/>
                        <wps:cNvCnPr>
                          <a:cxnSpLocks noChangeShapeType="1"/>
                        </wps:cNvCnPr>
                        <wps:spPr bwMode="auto">
                          <a:xfrm>
                            <a:off x="4215" y="5010"/>
                            <a:ext cx="10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3" name="Line 23"/>
                        <wps:cNvCnPr>
                          <a:cxnSpLocks noChangeShapeType="1"/>
                        </wps:cNvCnPr>
                        <wps:spPr bwMode="auto">
                          <a:xfrm>
                            <a:off x="5280" y="5415"/>
                            <a:ext cx="24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4" name="Line 24"/>
                        <wps:cNvCnPr>
                          <a:cxnSpLocks noChangeShapeType="1"/>
                        </wps:cNvCnPr>
                        <wps:spPr bwMode="auto">
                          <a:xfrm>
                            <a:off x="3225" y="5445"/>
                            <a:ext cx="94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5" name="Line 25"/>
                        <wps:cNvCnPr>
                          <a:cxnSpLocks noChangeShapeType="1"/>
                        </wps:cNvCnPr>
                        <wps:spPr bwMode="auto">
                          <a:xfrm flipV="1">
                            <a:off x="4170" y="5925"/>
                            <a:ext cx="114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6" name="Line 27"/>
                        <wps:cNvCnPr>
                          <a:cxnSpLocks noChangeShapeType="1"/>
                        </wps:cNvCnPr>
                        <wps:spPr bwMode="auto">
                          <a:xfrm flipV="1">
                            <a:off x="5280" y="5430"/>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7" name="Text Box 30"/>
                        <wps:cNvSpPr txBox="1">
                          <a:spLocks noChangeArrowheads="1"/>
                        </wps:cNvSpPr>
                        <wps:spPr bwMode="auto">
                          <a:xfrm>
                            <a:off x="5790" y="517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884E" w14:textId="77777777" w:rsidR="007907F9" w:rsidRDefault="007907F9">
                              <w:r>
                                <w:t>96</w:t>
                              </w:r>
                            </w:p>
                          </w:txbxContent>
                        </wps:txbx>
                        <wps:bodyPr rot="0" vert="horz" wrap="square" lIns="91440" tIns="45720" rIns="91440" bIns="45720" anchor="t" anchorCtr="0" upright="1">
                          <a:noAutofit/>
                        </wps:bodyPr>
                      </wps:wsp>
                      <wps:wsp>
                        <wps:cNvPr id="5878" name="Text Box 31"/>
                        <wps:cNvSpPr txBox="1">
                          <a:spLocks noChangeArrowheads="1"/>
                        </wps:cNvSpPr>
                        <wps:spPr bwMode="auto">
                          <a:xfrm>
                            <a:off x="4665" y="490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E1C8" w14:textId="77777777" w:rsidR="007907F9" w:rsidRDefault="007907F9">
                              <w:r>
                                <w:t>79</w:t>
                              </w:r>
                            </w:p>
                          </w:txbxContent>
                        </wps:txbx>
                        <wps:bodyPr rot="0" vert="horz" wrap="square" lIns="91440" tIns="45720" rIns="91440" bIns="45720" anchor="t" anchorCtr="0" upright="1">
                          <a:noAutofit/>
                        </wps:bodyPr>
                      </wps:wsp>
                      <wps:wsp>
                        <wps:cNvPr id="5879" name="Text Box 32"/>
                        <wps:cNvSpPr txBox="1">
                          <a:spLocks noChangeArrowheads="1"/>
                        </wps:cNvSpPr>
                        <wps:spPr bwMode="auto">
                          <a:xfrm>
                            <a:off x="4860" y="549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79FD" w14:textId="77777777" w:rsidR="007907F9" w:rsidRDefault="007907F9">
                              <w:r>
                                <w:t>27</w:t>
                              </w:r>
                            </w:p>
                          </w:txbxContent>
                        </wps:txbx>
                        <wps:bodyPr rot="0" vert="horz" wrap="square" lIns="91440" tIns="45720" rIns="91440" bIns="45720" anchor="t" anchorCtr="0" upright="1">
                          <a:noAutofit/>
                        </wps:bodyPr>
                      </wps:wsp>
                      <wps:wsp>
                        <wps:cNvPr id="5880" name="Text Box 33"/>
                        <wps:cNvSpPr txBox="1">
                          <a:spLocks noChangeArrowheads="1"/>
                        </wps:cNvSpPr>
                        <wps:spPr bwMode="auto">
                          <a:xfrm>
                            <a:off x="5865" y="577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FC8B" w14:textId="77777777" w:rsidR="007907F9" w:rsidRDefault="007907F9">
                              <w:r>
                                <w:t>76</w:t>
                              </w:r>
                            </w:p>
                          </w:txbxContent>
                        </wps:txbx>
                        <wps:bodyPr rot="0" vert="horz" wrap="square" lIns="91440" tIns="45720" rIns="91440" bIns="45720" anchor="t" anchorCtr="0" upright="1">
                          <a:noAutofit/>
                        </wps:bodyPr>
                      </wps:wsp>
                      <wps:wsp>
                        <wps:cNvPr id="5881" name="Text Box 34"/>
                        <wps:cNvSpPr txBox="1">
                          <a:spLocks noChangeArrowheads="1"/>
                        </wps:cNvSpPr>
                        <wps:spPr bwMode="auto">
                          <a:xfrm>
                            <a:off x="4485" y="601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B122" w14:textId="77777777" w:rsidR="007907F9" w:rsidRDefault="007907F9">
                              <w:r>
                                <w:t>96</w:t>
                              </w:r>
                            </w:p>
                          </w:txbxContent>
                        </wps:txbx>
                        <wps:bodyPr rot="0" vert="horz" wrap="square" lIns="91440" tIns="45720" rIns="91440" bIns="45720" anchor="t" anchorCtr="0" upright="1">
                          <a:noAutofit/>
                        </wps:bodyPr>
                      </wps:wsp>
                      <wps:wsp>
                        <wps:cNvPr id="5882" name="Text Box 35"/>
                        <wps:cNvSpPr txBox="1">
                          <a:spLocks noChangeArrowheads="1"/>
                        </wps:cNvSpPr>
                        <wps:spPr bwMode="auto">
                          <a:xfrm>
                            <a:off x="3270" y="577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CF44" w14:textId="77777777" w:rsidR="007907F9" w:rsidRDefault="007907F9">
                              <w:r>
                                <w:t>57</w:t>
                              </w:r>
                            </w:p>
                          </w:txbxContent>
                        </wps:txbx>
                        <wps:bodyPr rot="0" vert="horz" wrap="square" lIns="91440" tIns="45720" rIns="91440" bIns="45720" anchor="t" anchorCtr="0" upright="1">
                          <a:noAutofit/>
                        </wps:bodyPr>
                      </wps:wsp>
                      <wps:wsp>
                        <wps:cNvPr id="5883" name="Text Box 36"/>
                        <wps:cNvSpPr txBox="1">
                          <a:spLocks noChangeArrowheads="1"/>
                        </wps:cNvSpPr>
                        <wps:spPr bwMode="auto">
                          <a:xfrm>
                            <a:off x="3375" y="492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58E1" w14:textId="77777777" w:rsidR="007907F9" w:rsidRDefault="007907F9">
                              <w:r>
                                <w:t>20</w:t>
                              </w:r>
                            </w:p>
                          </w:txbxContent>
                        </wps:txbx>
                        <wps:bodyPr rot="0" vert="horz" wrap="square" lIns="91440" tIns="45720" rIns="91440" bIns="45720" anchor="t" anchorCtr="0" upright="1">
                          <a:noAutofit/>
                        </wps:bodyPr>
                      </wps:wsp>
                      <wps:wsp>
                        <wps:cNvPr id="5884" name="Text Box 37"/>
                        <wps:cNvSpPr txBox="1">
                          <a:spLocks noChangeArrowheads="1"/>
                        </wps:cNvSpPr>
                        <wps:spPr bwMode="auto">
                          <a:xfrm>
                            <a:off x="4305" y="448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C73D0" w14:textId="77777777" w:rsidR="007907F9" w:rsidRDefault="007907F9">
                              <w:r>
                                <w:t>36</w:t>
                              </w:r>
                            </w:p>
                          </w:txbxContent>
                        </wps:txbx>
                        <wps:bodyPr rot="0" vert="horz" wrap="square" lIns="91440" tIns="45720" rIns="91440" bIns="45720" anchor="t" anchorCtr="0" upright="1">
                          <a:noAutofit/>
                        </wps:bodyPr>
                      </wps:wsp>
                      <wps:wsp>
                        <wps:cNvPr id="5885" name="Text Box 38"/>
                        <wps:cNvSpPr txBox="1">
                          <a:spLocks noChangeArrowheads="1"/>
                        </wps:cNvSpPr>
                        <wps:spPr bwMode="auto">
                          <a:xfrm>
                            <a:off x="6015" y="466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173E8" w14:textId="77777777" w:rsidR="007907F9" w:rsidRDefault="007907F9">
                              <w:r>
                                <w:t>104</w:t>
                              </w:r>
                            </w:p>
                          </w:txbxContent>
                        </wps:txbx>
                        <wps:bodyPr rot="0" vert="horz" wrap="square" lIns="91440" tIns="45720" rIns="91440" bIns="45720" anchor="t" anchorCtr="0" upright="1">
                          <a:noAutofit/>
                        </wps:bodyPr>
                      </wps:wsp>
                      <wps:wsp>
                        <wps:cNvPr id="5886" name="Text Box 42"/>
                        <wps:cNvSpPr txBox="1">
                          <a:spLocks noChangeArrowheads="1"/>
                        </wps:cNvSpPr>
                        <wps:spPr bwMode="auto">
                          <a:xfrm>
                            <a:off x="3015" y="505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FF002" w14:textId="77777777" w:rsidR="007907F9" w:rsidRDefault="007907F9">
                              <w:r>
                                <w:t>T</w:t>
                              </w:r>
                            </w:p>
                          </w:txbxContent>
                        </wps:txbx>
                        <wps:bodyPr rot="0" vert="horz" wrap="square" lIns="91440" tIns="45720" rIns="91440" bIns="45720" anchor="t" anchorCtr="0" upright="1">
                          <a:noAutofit/>
                        </wps:bodyPr>
                      </wps:wsp>
                      <wps:wsp>
                        <wps:cNvPr id="5887" name="Line 26"/>
                        <wps:cNvCnPr>
                          <a:cxnSpLocks noChangeShapeType="1"/>
                        </wps:cNvCnPr>
                        <wps:spPr bwMode="auto">
                          <a:xfrm flipV="1">
                            <a:off x="5295" y="5715"/>
                            <a:ext cx="2415"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8" name="Oval 13"/>
                        <wps:cNvSpPr>
                          <a:spLocks noChangeArrowheads="1"/>
                        </wps:cNvSpPr>
                        <wps:spPr bwMode="auto">
                          <a:xfrm>
                            <a:off x="7650" y="56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9" name="Oval 15"/>
                        <wps:cNvSpPr>
                          <a:spLocks noChangeArrowheads="1"/>
                        </wps:cNvSpPr>
                        <wps:spPr bwMode="auto">
                          <a:xfrm>
                            <a:off x="5235" y="586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0" name="Oval 16"/>
                        <wps:cNvSpPr>
                          <a:spLocks noChangeArrowheads="1"/>
                        </wps:cNvSpPr>
                        <wps:spPr bwMode="auto">
                          <a:xfrm>
                            <a:off x="4095" y="607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1" name="Oval 10"/>
                        <wps:cNvSpPr>
                          <a:spLocks noChangeArrowheads="1"/>
                        </wps:cNvSpPr>
                        <wps:spPr bwMode="auto">
                          <a:xfrm>
                            <a:off x="3165" y="540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2" name="Oval 11"/>
                        <wps:cNvSpPr>
                          <a:spLocks noChangeArrowheads="1"/>
                        </wps:cNvSpPr>
                        <wps:spPr bwMode="auto">
                          <a:xfrm>
                            <a:off x="4155" y="49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3" name="Oval 12"/>
                        <wps:cNvSpPr>
                          <a:spLocks noChangeArrowheads="1"/>
                        </wps:cNvSpPr>
                        <wps:spPr bwMode="auto">
                          <a:xfrm>
                            <a:off x="5145" y="450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4" name="Oval 14"/>
                        <wps:cNvSpPr>
                          <a:spLocks noChangeArrowheads="1"/>
                        </wps:cNvSpPr>
                        <wps:spPr bwMode="auto">
                          <a:xfrm>
                            <a:off x="5220" y="53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5" name="Text Box 43"/>
                        <wps:cNvSpPr txBox="1">
                          <a:spLocks noChangeArrowheads="1"/>
                        </wps:cNvSpPr>
                        <wps:spPr bwMode="auto">
                          <a:xfrm>
                            <a:off x="4005" y="4590"/>
                            <a:ext cx="4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62B8" w14:textId="77777777" w:rsidR="007907F9" w:rsidRDefault="007907F9">
                              <w:r>
                                <w:t>A</w:t>
                              </w:r>
                            </w:p>
                          </w:txbxContent>
                        </wps:txbx>
                        <wps:bodyPr rot="0" vert="horz" wrap="square" lIns="91440" tIns="45720" rIns="91440" bIns="45720" anchor="t" anchorCtr="0" upright="1">
                          <a:noAutofit/>
                        </wps:bodyPr>
                      </wps:wsp>
                      <wps:wsp>
                        <wps:cNvPr id="5896" name="Text Box 44"/>
                        <wps:cNvSpPr txBox="1">
                          <a:spLocks noChangeArrowheads="1"/>
                        </wps:cNvSpPr>
                        <wps:spPr bwMode="auto">
                          <a:xfrm>
                            <a:off x="4920" y="4158"/>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CB064" w14:textId="77777777" w:rsidR="007907F9" w:rsidRDefault="007907F9">
                              <w:r>
                                <w:t>NB</w:t>
                              </w:r>
                            </w:p>
                          </w:txbxContent>
                        </wps:txbx>
                        <wps:bodyPr rot="0" vert="horz" wrap="square" lIns="91440" tIns="45720" rIns="91440" bIns="45720" anchor="t" anchorCtr="0" upright="1">
                          <a:noAutofit/>
                        </wps:bodyPr>
                      </wps:wsp>
                      <wps:wsp>
                        <wps:cNvPr id="5897" name="Text Box 45"/>
                        <wps:cNvSpPr txBox="1">
                          <a:spLocks noChangeArrowheads="1"/>
                        </wps:cNvSpPr>
                        <wps:spPr bwMode="auto">
                          <a:xfrm>
                            <a:off x="5085" y="496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900DF" w14:textId="77777777" w:rsidR="007907F9" w:rsidRDefault="007907F9">
                              <w:r>
                                <w:t>MR</w:t>
                              </w:r>
                            </w:p>
                          </w:txbxContent>
                        </wps:txbx>
                        <wps:bodyPr rot="0" vert="horz" wrap="square" lIns="91440" tIns="45720" rIns="91440" bIns="45720" anchor="t" anchorCtr="0" upright="1">
                          <a:noAutofit/>
                        </wps:bodyPr>
                      </wps:wsp>
                      <wps:wsp>
                        <wps:cNvPr id="5898" name="Text Box 46"/>
                        <wps:cNvSpPr txBox="1">
                          <a:spLocks noChangeArrowheads="1"/>
                        </wps:cNvSpPr>
                        <wps:spPr bwMode="auto">
                          <a:xfrm>
                            <a:off x="3945" y="618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B4B2" w14:textId="77777777" w:rsidR="007907F9" w:rsidRDefault="007907F9">
                              <w:r>
                                <w:t>E</w:t>
                              </w:r>
                            </w:p>
                          </w:txbxContent>
                        </wps:txbx>
                        <wps:bodyPr rot="0" vert="horz" wrap="square" lIns="91440" tIns="45720" rIns="91440" bIns="45720" anchor="t" anchorCtr="0" upright="1">
                          <a:noAutofit/>
                        </wps:bodyPr>
                      </wps:wsp>
                      <wps:wsp>
                        <wps:cNvPr id="5899" name="Text Box 47"/>
                        <wps:cNvSpPr txBox="1">
                          <a:spLocks noChangeArrowheads="1"/>
                        </wps:cNvSpPr>
                        <wps:spPr bwMode="auto">
                          <a:xfrm>
                            <a:off x="5130" y="597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540B" w14:textId="77777777" w:rsidR="007907F9" w:rsidRDefault="007907F9">
                              <w:r>
                                <w:t>P</w:t>
                              </w:r>
                            </w:p>
                          </w:txbxContent>
                        </wps:txbx>
                        <wps:bodyPr rot="0" vert="horz" wrap="square" lIns="91440" tIns="45720" rIns="91440" bIns="45720" anchor="t" anchorCtr="0" upright="1">
                          <a:noAutofit/>
                        </wps:bodyPr>
                      </wps:wsp>
                      <wps:wsp>
                        <wps:cNvPr id="5900" name="Text Box 48"/>
                        <wps:cNvSpPr txBox="1">
                          <a:spLocks noChangeArrowheads="1"/>
                        </wps:cNvSpPr>
                        <wps:spPr bwMode="auto">
                          <a:xfrm>
                            <a:off x="7500" y="528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B614" w14:textId="77777777" w:rsidR="007907F9" w:rsidRDefault="007907F9">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02A1D" id="Group 603" o:spid="_x0000_s1355" style="position:absolute;margin-left:60.75pt;margin-top:6.45pt;width:258pt;height:120.6pt;z-index:251492352;mso-position-horizontal-relative:text;mso-position-vertical-relative:text" coordorigin="3015,4158" coordsize="516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">
                <v:line id="Line 17" o:spid="_x0000_s1356" style="position:absolute;flip:y;visibility:visible;mso-wrap-style:square" from="3255,5040" to="421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"/>
                <v:line id="Line 20" o:spid="_x0000_s1357" style="position:absolute;flip:y;visibility:visible;mso-wrap-style:square" from="4200,4560" to="5220,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"/>
                <v:line id="Line 21" o:spid="_x0000_s1358" style="position:absolute;visibility:visible;mso-wrap-style:square" from="5205,4560" to="7725,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"/>
                <v:line id="Line 22" o:spid="_x0000_s1359" style="position:absolute;visibility:visible;mso-wrap-style:square" from="4215,5010" to="5280,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"/>
                <v:line id="Line 23" o:spid="_x0000_s1360" style="position:absolute;visibility:visible;mso-wrap-style:square" from="5280,5415" to="772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"/>
                <v:line id="Line 24" o:spid="_x0000_s1361" style="position:absolute;visibility:visible;mso-wrap-style:square" from="3225,5445" to="4170,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"/>
                <v:line id="Line 25" o:spid="_x0000_s1362" style="position:absolute;flip:y;visibility:visible;mso-wrap-style:square" from="4170,5925" to="5310,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"/>
                <v:line id="Line 27" o:spid="_x0000_s1363" style="position:absolute;flip:y;visibility:visible;mso-wrap-style:square" from="5280,5430" to="5280,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JP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"/>
                <v:shape id="Text Box 30" o:spid="_x0000_s1364" type="#_x0000_t202" style="position:absolute;left:5790;top:517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" filled="f" stroked="f">
                  <v:textbox>
                    <w:txbxContent>
                      <w:p w14:paraId="6F32884E" w14:textId="77777777" w:rsidR="007907F9" w:rsidRDefault="007907F9">
                        <w:r>
                          <w:t>96</w:t>
                        </w:r>
                      </w:p>
                    </w:txbxContent>
                  </v:textbox>
                </v:shape>
                <v:shape id="Text Box 31" o:spid="_x0000_s1365" type="#_x0000_t202" style="position:absolute;left:4665;top:490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" filled="f" stroked="f">
                  <v:textbox>
                    <w:txbxContent>
                      <w:p w14:paraId="2EAAE1C8" w14:textId="77777777" w:rsidR="007907F9" w:rsidRDefault="007907F9">
                        <w:r>
                          <w:t>79</w:t>
                        </w:r>
                      </w:p>
                    </w:txbxContent>
                  </v:textbox>
                </v:shape>
                <v:shape id="Text Box 32" o:spid="_x0000_s1366" type="#_x0000_t202" style="position:absolute;left:4860;top:549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" filled="f" stroked="f">
                  <v:textbox>
                    <w:txbxContent>
                      <w:p w14:paraId="7FFC79FD" w14:textId="77777777" w:rsidR="007907F9" w:rsidRDefault="007907F9">
                        <w:r>
                          <w:t>27</w:t>
                        </w:r>
                      </w:p>
                    </w:txbxContent>
                  </v:textbox>
                </v:shape>
                <v:shape id="Text Box 33" o:spid="_x0000_s1367" type="#_x0000_t202" style="position:absolute;left:5865;top:577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" filled="f" stroked="f">
                  <v:textbox>
                    <w:txbxContent>
                      <w:p w14:paraId="3388FC8B" w14:textId="77777777" w:rsidR="007907F9" w:rsidRDefault="007907F9">
                        <w:r>
                          <w:t>76</w:t>
                        </w:r>
                      </w:p>
                    </w:txbxContent>
                  </v:textbox>
                </v:shape>
                <v:shape id="Text Box 34" o:spid="_x0000_s1368" type="#_x0000_t202" style="position:absolute;left:4485;top:601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" filled="f" stroked="f">
                  <v:textbox>
                    <w:txbxContent>
                      <w:p w14:paraId="11E0B122" w14:textId="77777777" w:rsidR="007907F9" w:rsidRDefault="007907F9">
                        <w:r>
                          <w:t>96</w:t>
                        </w:r>
                      </w:p>
                    </w:txbxContent>
                  </v:textbox>
                </v:shape>
                <v:shape id="Text Box 35" o:spid="_x0000_s1369" type="#_x0000_t202" style="position:absolute;left:3270;top:577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" filled="f" stroked="f">
                  <v:textbox>
                    <w:txbxContent>
                      <w:p w14:paraId="1297CF44" w14:textId="77777777" w:rsidR="007907F9" w:rsidRDefault="007907F9">
                        <w:r>
                          <w:t>57</w:t>
                        </w:r>
                      </w:p>
                    </w:txbxContent>
                  </v:textbox>
                </v:shape>
                <v:shape id="Text Box 36" o:spid="_x0000_s1370" type="#_x0000_t202" style="position:absolute;left:3375;top:492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" filled="f" stroked="f">
                  <v:textbox>
                    <w:txbxContent>
                      <w:p w14:paraId="759A58E1" w14:textId="77777777" w:rsidR="007907F9" w:rsidRDefault="007907F9">
                        <w:r>
                          <w:t>20</w:t>
                        </w:r>
                      </w:p>
                    </w:txbxContent>
                  </v:textbox>
                </v:shape>
                <v:shape id="Text Box 37" o:spid="_x0000_s1371" type="#_x0000_t202" style="position:absolute;left:4305;top:448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" filled="f" stroked="f">
                  <v:textbox>
                    <w:txbxContent>
                      <w:p w14:paraId="5CBC73D0" w14:textId="77777777" w:rsidR="007907F9" w:rsidRDefault="007907F9">
                        <w:r>
                          <w:t>36</w:t>
                        </w:r>
                      </w:p>
                    </w:txbxContent>
                  </v:textbox>
                </v:shape>
                <v:shape id="Text Box 38" o:spid="_x0000_s1372" type="#_x0000_t202" style="position:absolute;left:6015;top:466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" filled="f" stroked="f">
                  <v:textbox>
                    <w:txbxContent>
                      <w:p w14:paraId="418173E8" w14:textId="77777777" w:rsidR="007907F9" w:rsidRDefault="007907F9">
                        <w:r>
                          <w:t>104</w:t>
                        </w:r>
                      </w:p>
                    </w:txbxContent>
                  </v:textbox>
                </v:shape>
                <v:shape id="Text Box 42" o:spid="_x0000_s1373" type="#_x0000_t202" style="position:absolute;left:3015;top:505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" filled="f" stroked="f">
                  <v:textbox>
                    <w:txbxContent>
                      <w:p w14:paraId="5C6FF002" w14:textId="77777777" w:rsidR="007907F9" w:rsidRDefault="007907F9">
                        <w:r>
                          <w:t>T</w:t>
                        </w:r>
                      </w:p>
                    </w:txbxContent>
                  </v:textbox>
                </v:shape>
                <v:line id="Line 26" o:spid="_x0000_s1374" style="position:absolute;flip:y;visibility:visible;mso-wrap-style:square" from="5295,5715" to="7710,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"/>
                <v:oval id="Oval 13" o:spid="_x0000_s1375" style="position:absolute;left:7650;top:56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"/>
                <v:oval id="Oval 15" o:spid="_x0000_s1376" style="position:absolute;left:5235;top:58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"/>
                <v:oval id="Oval 16" o:spid="_x0000_s1377" style="position:absolute;left:4095;top:607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"/>
                <v:oval id="Oval 10" o:spid="_x0000_s1378" style="position:absolute;left:3165;top:54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"/>
                <v:oval id="Oval 11" o:spid="_x0000_s1379" style="position:absolute;left:4155;top:4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"/>
                <v:oval id="Oval 12" o:spid="_x0000_s1380" style="position:absolute;left:5145;top:45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"/>
                <v:oval id="Oval 14" o:spid="_x0000_s1381" style="position:absolute;left:5220;top:53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"/>
                <v:shape id="Text Box 43" o:spid="_x0000_s1382" type="#_x0000_t202" style="position:absolute;left:4005;top:4590;width:4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" filled="f" stroked="f">
                  <v:textbox>
                    <w:txbxContent>
                      <w:p w14:paraId="2B4A62B8" w14:textId="77777777" w:rsidR="007907F9" w:rsidRDefault="007907F9">
                        <w:r>
                          <w:t>A</w:t>
                        </w:r>
                      </w:p>
                    </w:txbxContent>
                  </v:textbox>
                </v:shape>
                <v:shape id="Text Box 44" o:spid="_x0000_s1383" type="#_x0000_t202" style="position:absolute;left:4920;top:4158;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" filled="f" stroked="f">
                  <v:textbox>
                    <w:txbxContent>
                      <w:p w14:paraId="7C9CB064" w14:textId="77777777" w:rsidR="007907F9" w:rsidRDefault="007907F9">
                        <w:r>
                          <w:t>NB</w:t>
                        </w:r>
                      </w:p>
                    </w:txbxContent>
                  </v:textbox>
                </v:shape>
                <v:shape id="Text Box 45" o:spid="_x0000_s1384" type="#_x0000_t202" style="position:absolute;left:5085;top:496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" filled="f" stroked="f">
                  <v:textbox>
                    <w:txbxContent>
                      <w:p w14:paraId="71E900DF" w14:textId="77777777" w:rsidR="007907F9" w:rsidRDefault="007907F9">
                        <w:r>
                          <w:t>MR</w:t>
                        </w:r>
                      </w:p>
                    </w:txbxContent>
                  </v:textbox>
                </v:shape>
                <v:shape id="Text Box 46" o:spid="_x0000_s1385" type="#_x0000_t202" style="position:absolute;left:3945;top:618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" filled="f" stroked="f">
                  <v:textbox>
                    <w:txbxContent>
                      <w:p w14:paraId="507AB4B2" w14:textId="77777777" w:rsidR="007907F9" w:rsidRDefault="007907F9">
                        <w:r>
                          <w:t>E</w:t>
                        </w:r>
                      </w:p>
                    </w:txbxContent>
                  </v:textbox>
                </v:shape>
                <v:shape id="Text Box 47" o:spid="_x0000_s1386" type="#_x0000_t202" style="position:absolute;left:5130;top:597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" filled="f" stroked="f">
                  <v:textbox>
                    <w:txbxContent>
                      <w:p w14:paraId="689B540B" w14:textId="77777777" w:rsidR="007907F9" w:rsidRDefault="007907F9">
                        <w:r>
                          <w:t>P</w:t>
                        </w:r>
                      </w:p>
                    </w:txbxContent>
                  </v:textbox>
                </v:shape>
                <v:shape id="Text Box 48" o:spid="_x0000_s1387" type="#_x0000_t202" style="position:absolute;left:7500;top:528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" filled="f" stroked="f">
                  <v:textbox>
                    <w:txbxContent>
                      <w:p w14:paraId="146BB614" w14:textId="77777777" w:rsidR="007907F9" w:rsidRDefault="007907F9">
                        <w:r>
                          <w:t>Y</w:t>
                        </w:r>
                      </w:p>
                    </w:txbxContent>
                  </v:textbox>
                </v:shape>
              </v:group>
            </w:pict>
          </mc:Fallback>
        </mc:AlternateContent>
      </w:r>
    </w:p>
    <w:p w14:paraId="4CC4CE77" w14:textId="77777777" w:rsidR="0034133F" w:rsidRDefault="0034133F" w:rsidP="00663BD4">
      <w:pPr>
        <w:pStyle w:val="ExampleBody"/>
      </w:pPr>
    </w:p>
    <w:p w14:paraId="3531861F" w14:textId="77777777" w:rsidR="00CB0D19" w:rsidRDefault="00CB0D19" w:rsidP="00663BD4">
      <w:pPr>
        <w:pStyle w:val="ExampleBody"/>
      </w:pPr>
    </w:p>
    <w:p w14:paraId="47F31366" w14:textId="77777777" w:rsidR="00CB0D19" w:rsidRDefault="00CB0D19" w:rsidP="00663BD4">
      <w:pPr>
        <w:pStyle w:val="ExampleBody"/>
      </w:pPr>
    </w:p>
    <w:p w14:paraId="533C1C7A" w14:textId="77777777" w:rsidR="00CB0D19" w:rsidRDefault="00CB0D19" w:rsidP="00663BD4">
      <w:pPr>
        <w:pStyle w:val="ExampleBody"/>
      </w:pPr>
    </w:p>
    <w:p w14:paraId="441D47CA" w14:textId="77777777" w:rsidR="00C43EB4" w:rsidRDefault="00C43EB4" w:rsidP="00663BD4">
      <w:pPr>
        <w:pStyle w:val="ExampleBody"/>
      </w:pPr>
    </w:p>
    <w:p w14:paraId="3257F78F" w14:textId="77777777" w:rsidR="00CB0D19" w:rsidRDefault="00CB0D19" w:rsidP="00663BD4">
      <w:pPr>
        <w:pStyle w:val="ExampleBody"/>
      </w:pPr>
    </w:p>
    <w:p w14:paraId="73C1075B" w14:textId="77777777" w:rsidR="00CB0D19" w:rsidRDefault="00CB0D19" w:rsidP="00663BD4">
      <w:pPr>
        <w:pStyle w:val="ExampleBody"/>
      </w:pPr>
    </w:p>
    <w:p w14:paraId="4F44292A" w14:textId="77777777" w:rsidR="00CB0D19" w:rsidRDefault="00CB0D19" w:rsidP="00663BD4">
      <w:pPr>
        <w:pStyle w:val="ExampleBody"/>
      </w:pPr>
    </w:p>
    <w:p w14:paraId="04EC1AE2" w14:textId="6DAC29B1" w:rsidR="00663BD4" w:rsidRDefault="007E3B2B" w:rsidP="00663BD4">
      <w:pPr>
        <w:pStyle w:val="ExampleBody"/>
      </w:pPr>
      <w:r>
        <w:rPr>
          <w:noProof/>
        </w:rPr>
        <mc:AlternateContent>
          <mc:Choice Requires="wpg">
            <w:drawing>
              <wp:anchor distT="0" distB="0" distL="114300" distR="114300" simplePos="0" relativeHeight="251493376" behindDoc="0" locked="0" layoutInCell="1" allowOverlap="1" wp14:anchorId="6D8C8229" wp14:editId="0FACA7C0">
                <wp:simplePos x="0" y="0"/>
                <wp:positionH relativeFrom="column">
                  <wp:align>right</wp:align>
                </wp:positionH>
                <wp:positionV relativeFrom="paragraph">
                  <wp:posOffset>89535</wp:posOffset>
                </wp:positionV>
                <wp:extent cx="3476625" cy="1531620"/>
                <wp:effectExtent l="0" t="4445" r="0" b="0"/>
                <wp:wrapSquare wrapText="bothSides"/>
                <wp:docPr id="5835"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1531620"/>
                          <a:chOff x="3225" y="7434"/>
                          <a:chExt cx="5475" cy="2412"/>
                        </a:xfrm>
                      </wpg:grpSpPr>
                      <wps:wsp>
                        <wps:cNvPr id="5836" name="Line 49"/>
                        <wps:cNvCnPr>
                          <a:cxnSpLocks noChangeShapeType="1"/>
                        </wps:cNvCnPr>
                        <wps:spPr bwMode="auto">
                          <a:xfrm flipV="1">
                            <a:off x="3465" y="8316"/>
                            <a:ext cx="9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7" name="Line 50"/>
                        <wps:cNvCnPr>
                          <a:cxnSpLocks noChangeShapeType="1"/>
                        </wps:cNvCnPr>
                        <wps:spPr bwMode="auto">
                          <a:xfrm flipV="1">
                            <a:off x="4410" y="7836"/>
                            <a:ext cx="102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8" name="Line 51"/>
                        <wps:cNvCnPr>
                          <a:cxnSpLocks noChangeShapeType="1"/>
                        </wps:cNvCnPr>
                        <wps:spPr bwMode="auto">
                          <a:xfrm>
                            <a:off x="5415" y="7836"/>
                            <a:ext cx="252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9" name="Line 52"/>
                        <wps:cNvCnPr>
                          <a:cxnSpLocks noChangeShapeType="1"/>
                        </wps:cNvCnPr>
                        <wps:spPr bwMode="auto">
                          <a:xfrm>
                            <a:off x="4425" y="8286"/>
                            <a:ext cx="10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0" name="Line 53"/>
                        <wps:cNvCnPr>
                          <a:cxnSpLocks noChangeShapeType="1"/>
                        </wps:cNvCnPr>
                        <wps:spPr bwMode="auto">
                          <a:xfrm>
                            <a:off x="5490" y="8691"/>
                            <a:ext cx="24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1" name="Line 54"/>
                        <wps:cNvCnPr>
                          <a:cxnSpLocks noChangeShapeType="1"/>
                        </wps:cNvCnPr>
                        <wps:spPr bwMode="auto">
                          <a:xfrm>
                            <a:off x="3435" y="8721"/>
                            <a:ext cx="94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2" name="Line 55"/>
                        <wps:cNvCnPr>
                          <a:cxnSpLocks noChangeShapeType="1"/>
                        </wps:cNvCnPr>
                        <wps:spPr bwMode="auto">
                          <a:xfrm flipV="1">
                            <a:off x="4380" y="9201"/>
                            <a:ext cx="114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3" name="Line 56"/>
                        <wps:cNvCnPr>
                          <a:cxnSpLocks noChangeShapeType="1"/>
                        </wps:cNvCnPr>
                        <wps:spPr bwMode="auto">
                          <a:xfrm flipV="1">
                            <a:off x="5490" y="8706"/>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4" name="Text Box 57"/>
                        <wps:cNvSpPr txBox="1">
                          <a:spLocks noChangeArrowheads="1"/>
                        </wps:cNvSpPr>
                        <wps:spPr bwMode="auto">
                          <a:xfrm>
                            <a:off x="6000" y="845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87C3" w14:textId="77777777" w:rsidR="007907F9" w:rsidRDefault="007907F9" w:rsidP="0034133F">
                              <w:r>
                                <w:t>96</w:t>
                              </w:r>
                            </w:p>
                          </w:txbxContent>
                        </wps:txbx>
                        <wps:bodyPr rot="0" vert="horz" wrap="square" lIns="91440" tIns="45720" rIns="91440" bIns="45720" anchor="t" anchorCtr="0" upright="1">
                          <a:noAutofit/>
                        </wps:bodyPr>
                      </wps:wsp>
                      <wps:wsp>
                        <wps:cNvPr id="5845" name="Text Box 58"/>
                        <wps:cNvSpPr txBox="1">
                          <a:spLocks noChangeArrowheads="1"/>
                        </wps:cNvSpPr>
                        <wps:spPr bwMode="auto">
                          <a:xfrm>
                            <a:off x="4875" y="818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31D5" w14:textId="77777777" w:rsidR="007907F9" w:rsidRDefault="007907F9" w:rsidP="0034133F">
                              <w:r>
                                <w:t>79</w:t>
                              </w:r>
                            </w:p>
                          </w:txbxContent>
                        </wps:txbx>
                        <wps:bodyPr rot="0" vert="horz" wrap="square" lIns="91440" tIns="45720" rIns="91440" bIns="45720" anchor="t" anchorCtr="0" upright="1">
                          <a:noAutofit/>
                        </wps:bodyPr>
                      </wps:wsp>
                      <wps:wsp>
                        <wps:cNvPr id="5846" name="Text Box 59"/>
                        <wps:cNvSpPr txBox="1">
                          <a:spLocks noChangeArrowheads="1"/>
                        </wps:cNvSpPr>
                        <wps:spPr bwMode="auto">
                          <a:xfrm>
                            <a:off x="5070" y="876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53C9" w14:textId="77777777" w:rsidR="007907F9" w:rsidRDefault="007907F9" w:rsidP="0034133F">
                              <w:r>
                                <w:t>27</w:t>
                              </w:r>
                            </w:p>
                          </w:txbxContent>
                        </wps:txbx>
                        <wps:bodyPr rot="0" vert="horz" wrap="square" lIns="91440" tIns="45720" rIns="91440" bIns="45720" anchor="t" anchorCtr="0" upright="1">
                          <a:noAutofit/>
                        </wps:bodyPr>
                      </wps:wsp>
                      <wps:wsp>
                        <wps:cNvPr id="5847" name="Text Box 60"/>
                        <wps:cNvSpPr txBox="1">
                          <a:spLocks noChangeArrowheads="1"/>
                        </wps:cNvSpPr>
                        <wps:spPr bwMode="auto">
                          <a:xfrm>
                            <a:off x="6075" y="905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2FC1E" w14:textId="77777777" w:rsidR="007907F9" w:rsidRDefault="007907F9" w:rsidP="0034133F">
                              <w:r>
                                <w:t>76</w:t>
                              </w:r>
                            </w:p>
                          </w:txbxContent>
                        </wps:txbx>
                        <wps:bodyPr rot="0" vert="horz" wrap="square" lIns="91440" tIns="45720" rIns="91440" bIns="45720" anchor="t" anchorCtr="0" upright="1">
                          <a:noAutofit/>
                        </wps:bodyPr>
                      </wps:wsp>
                      <wps:wsp>
                        <wps:cNvPr id="5848" name="Text Box 61"/>
                        <wps:cNvSpPr txBox="1">
                          <a:spLocks noChangeArrowheads="1"/>
                        </wps:cNvSpPr>
                        <wps:spPr bwMode="auto">
                          <a:xfrm>
                            <a:off x="4695" y="929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3EBE" w14:textId="77777777" w:rsidR="007907F9" w:rsidRDefault="007907F9" w:rsidP="0034133F">
                              <w:r>
                                <w:t>96</w:t>
                              </w:r>
                            </w:p>
                          </w:txbxContent>
                        </wps:txbx>
                        <wps:bodyPr rot="0" vert="horz" wrap="square" lIns="91440" tIns="45720" rIns="91440" bIns="45720" anchor="t" anchorCtr="0" upright="1">
                          <a:noAutofit/>
                        </wps:bodyPr>
                      </wps:wsp>
                      <wps:wsp>
                        <wps:cNvPr id="5849" name="Text Box 62"/>
                        <wps:cNvSpPr txBox="1">
                          <a:spLocks noChangeArrowheads="1"/>
                        </wps:cNvSpPr>
                        <wps:spPr bwMode="auto">
                          <a:xfrm>
                            <a:off x="3480" y="905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4F13" w14:textId="77777777" w:rsidR="007907F9" w:rsidRDefault="007907F9" w:rsidP="0034133F">
                              <w:r>
                                <w:t>57</w:t>
                              </w:r>
                            </w:p>
                          </w:txbxContent>
                        </wps:txbx>
                        <wps:bodyPr rot="0" vert="horz" wrap="square" lIns="91440" tIns="45720" rIns="91440" bIns="45720" anchor="t" anchorCtr="0" upright="1">
                          <a:noAutofit/>
                        </wps:bodyPr>
                      </wps:wsp>
                      <wps:wsp>
                        <wps:cNvPr id="5850" name="Text Box 63"/>
                        <wps:cNvSpPr txBox="1">
                          <a:spLocks noChangeArrowheads="1"/>
                        </wps:cNvSpPr>
                        <wps:spPr bwMode="auto">
                          <a:xfrm>
                            <a:off x="3585" y="819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2E4C5" w14:textId="77777777" w:rsidR="007907F9" w:rsidRDefault="007907F9" w:rsidP="0034133F">
                              <w:r>
                                <w:t>20</w:t>
                              </w:r>
                            </w:p>
                          </w:txbxContent>
                        </wps:txbx>
                        <wps:bodyPr rot="0" vert="horz" wrap="square" lIns="91440" tIns="45720" rIns="91440" bIns="45720" anchor="t" anchorCtr="0" upright="1">
                          <a:noAutofit/>
                        </wps:bodyPr>
                      </wps:wsp>
                      <wps:wsp>
                        <wps:cNvPr id="5851" name="Text Box 64"/>
                        <wps:cNvSpPr txBox="1">
                          <a:spLocks noChangeArrowheads="1"/>
                        </wps:cNvSpPr>
                        <wps:spPr bwMode="auto">
                          <a:xfrm>
                            <a:off x="4515" y="776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FA5BF" w14:textId="77777777" w:rsidR="007907F9" w:rsidRDefault="007907F9" w:rsidP="0034133F">
                              <w:r>
                                <w:t>36</w:t>
                              </w:r>
                            </w:p>
                          </w:txbxContent>
                        </wps:txbx>
                        <wps:bodyPr rot="0" vert="horz" wrap="square" lIns="91440" tIns="45720" rIns="91440" bIns="45720" anchor="t" anchorCtr="0" upright="1">
                          <a:noAutofit/>
                        </wps:bodyPr>
                      </wps:wsp>
                      <wps:wsp>
                        <wps:cNvPr id="5852" name="Text Box 65"/>
                        <wps:cNvSpPr txBox="1">
                          <a:spLocks noChangeArrowheads="1"/>
                        </wps:cNvSpPr>
                        <wps:spPr bwMode="auto">
                          <a:xfrm>
                            <a:off x="6225" y="794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03C4" w14:textId="77777777" w:rsidR="007907F9" w:rsidRDefault="007907F9" w:rsidP="0034133F">
                              <w:r>
                                <w:t>104</w:t>
                              </w:r>
                            </w:p>
                          </w:txbxContent>
                        </wps:txbx>
                        <wps:bodyPr rot="0" vert="horz" wrap="square" lIns="91440" tIns="45720" rIns="91440" bIns="45720" anchor="t" anchorCtr="0" upright="1">
                          <a:noAutofit/>
                        </wps:bodyPr>
                      </wps:wsp>
                      <wps:wsp>
                        <wps:cNvPr id="5853" name="Text Box 66"/>
                        <wps:cNvSpPr txBox="1">
                          <a:spLocks noChangeArrowheads="1"/>
                        </wps:cNvSpPr>
                        <wps:spPr bwMode="auto">
                          <a:xfrm>
                            <a:off x="3225" y="833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C826F" w14:textId="77777777" w:rsidR="007907F9" w:rsidRDefault="007907F9" w:rsidP="0034133F">
                              <w:r>
                                <w:t>T</w:t>
                              </w:r>
                            </w:p>
                          </w:txbxContent>
                        </wps:txbx>
                        <wps:bodyPr rot="0" vert="horz" wrap="square" lIns="91440" tIns="45720" rIns="91440" bIns="45720" anchor="t" anchorCtr="0" upright="1">
                          <a:noAutofit/>
                        </wps:bodyPr>
                      </wps:wsp>
                      <wps:wsp>
                        <wps:cNvPr id="5854" name="Line 67"/>
                        <wps:cNvCnPr>
                          <a:cxnSpLocks noChangeShapeType="1"/>
                        </wps:cNvCnPr>
                        <wps:spPr bwMode="auto">
                          <a:xfrm flipV="1">
                            <a:off x="5505" y="8991"/>
                            <a:ext cx="2415"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5" name="Oval 68"/>
                        <wps:cNvSpPr>
                          <a:spLocks noChangeArrowheads="1"/>
                        </wps:cNvSpPr>
                        <wps:spPr bwMode="auto">
                          <a:xfrm>
                            <a:off x="7860" y="89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6" name="Oval 69"/>
                        <wps:cNvSpPr>
                          <a:spLocks noChangeArrowheads="1"/>
                        </wps:cNvSpPr>
                        <wps:spPr bwMode="auto">
                          <a:xfrm>
                            <a:off x="5445" y="914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7" name="Oval 70"/>
                        <wps:cNvSpPr>
                          <a:spLocks noChangeArrowheads="1"/>
                        </wps:cNvSpPr>
                        <wps:spPr bwMode="auto">
                          <a:xfrm>
                            <a:off x="4305" y="93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8" name="Oval 71"/>
                        <wps:cNvSpPr>
                          <a:spLocks noChangeArrowheads="1"/>
                        </wps:cNvSpPr>
                        <wps:spPr bwMode="auto">
                          <a:xfrm>
                            <a:off x="3375" y="86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9" name="Oval 72"/>
                        <wps:cNvSpPr>
                          <a:spLocks noChangeArrowheads="1"/>
                        </wps:cNvSpPr>
                        <wps:spPr bwMode="auto">
                          <a:xfrm>
                            <a:off x="4365" y="82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0" name="Oval 73"/>
                        <wps:cNvSpPr>
                          <a:spLocks noChangeArrowheads="1"/>
                        </wps:cNvSpPr>
                        <wps:spPr bwMode="auto">
                          <a:xfrm>
                            <a:off x="5355" y="77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1" name="Oval 74"/>
                        <wps:cNvSpPr>
                          <a:spLocks noChangeArrowheads="1"/>
                        </wps:cNvSpPr>
                        <wps:spPr bwMode="auto">
                          <a:xfrm>
                            <a:off x="5430" y="86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2" name="Text Box 75"/>
                        <wps:cNvSpPr txBox="1">
                          <a:spLocks noChangeArrowheads="1"/>
                        </wps:cNvSpPr>
                        <wps:spPr bwMode="auto">
                          <a:xfrm>
                            <a:off x="4215" y="7866"/>
                            <a:ext cx="4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89FF" w14:textId="77777777" w:rsidR="007907F9" w:rsidRDefault="007907F9" w:rsidP="0034133F">
                              <w:r>
                                <w:t>A</w:t>
                              </w:r>
                            </w:p>
                          </w:txbxContent>
                        </wps:txbx>
                        <wps:bodyPr rot="0" vert="horz" wrap="square" lIns="91440" tIns="45720" rIns="91440" bIns="45720" anchor="t" anchorCtr="0" upright="1">
                          <a:noAutofit/>
                        </wps:bodyPr>
                      </wps:wsp>
                      <wps:wsp>
                        <wps:cNvPr id="5863" name="Text Box 76"/>
                        <wps:cNvSpPr txBox="1">
                          <a:spLocks noChangeArrowheads="1"/>
                        </wps:cNvSpPr>
                        <wps:spPr bwMode="auto">
                          <a:xfrm>
                            <a:off x="5130" y="7434"/>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8DD57" w14:textId="77777777" w:rsidR="007907F9" w:rsidRDefault="007907F9" w:rsidP="0034133F">
                              <w:r>
                                <w:t>NB</w:t>
                              </w:r>
                            </w:p>
                          </w:txbxContent>
                        </wps:txbx>
                        <wps:bodyPr rot="0" vert="horz" wrap="square" lIns="91440" tIns="45720" rIns="91440" bIns="45720" anchor="t" anchorCtr="0" upright="1">
                          <a:noAutofit/>
                        </wps:bodyPr>
                      </wps:wsp>
                      <wps:wsp>
                        <wps:cNvPr id="5864" name="Text Box 77"/>
                        <wps:cNvSpPr txBox="1">
                          <a:spLocks noChangeArrowheads="1"/>
                        </wps:cNvSpPr>
                        <wps:spPr bwMode="auto">
                          <a:xfrm>
                            <a:off x="5295" y="824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FEF7" w14:textId="77777777" w:rsidR="007907F9" w:rsidRDefault="007907F9" w:rsidP="0034133F">
                              <w:r>
                                <w:t>MR</w:t>
                              </w:r>
                            </w:p>
                          </w:txbxContent>
                        </wps:txbx>
                        <wps:bodyPr rot="0" vert="horz" wrap="square" lIns="91440" tIns="45720" rIns="91440" bIns="45720" anchor="t" anchorCtr="0" upright="1">
                          <a:noAutofit/>
                        </wps:bodyPr>
                      </wps:wsp>
                      <wps:wsp>
                        <wps:cNvPr id="5865" name="Text Box 78"/>
                        <wps:cNvSpPr txBox="1">
                          <a:spLocks noChangeArrowheads="1"/>
                        </wps:cNvSpPr>
                        <wps:spPr bwMode="auto">
                          <a:xfrm>
                            <a:off x="4155" y="945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1BF2" w14:textId="77777777" w:rsidR="007907F9" w:rsidRDefault="007907F9" w:rsidP="0034133F">
                              <w:r>
                                <w:t>E</w:t>
                              </w:r>
                            </w:p>
                          </w:txbxContent>
                        </wps:txbx>
                        <wps:bodyPr rot="0" vert="horz" wrap="square" lIns="91440" tIns="45720" rIns="91440" bIns="45720" anchor="t" anchorCtr="0" upright="1">
                          <a:noAutofit/>
                        </wps:bodyPr>
                      </wps:wsp>
                      <wps:wsp>
                        <wps:cNvPr id="5866" name="Text Box 79"/>
                        <wps:cNvSpPr txBox="1">
                          <a:spLocks noChangeArrowheads="1"/>
                        </wps:cNvSpPr>
                        <wps:spPr bwMode="auto">
                          <a:xfrm>
                            <a:off x="5340" y="924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1D0DD" w14:textId="77777777" w:rsidR="007907F9" w:rsidRDefault="007907F9" w:rsidP="0034133F">
                              <w:r>
                                <w:t>P</w:t>
                              </w:r>
                            </w:p>
                          </w:txbxContent>
                        </wps:txbx>
                        <wps:bodyPr rot="0" vert="horz" wrap="square" lIns="91440" tIns="45720" rIns="91440" bIns="45720" anchor="t" anchorCtr="0" upright="1">
                          <a:noAutofit/>
                        </wps:bodyPr>
                      </wps:wsp>
                      <wps:wsp>
                        <wps:cNvPr id="5867" name="Text Box 80"/>
                        <wps:cNvSpPr txBox="1">
                          <a:spLocks noChangeArrowheads="1"/>
                        </wps:cNvSpPr>
                        <wps:spPr bwMode="auto">
                          <a:xfrm>
                            <a:off x="7710" y="8556"/>
                            <a:ext cx="9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415D" w14:textId="77777777" w:rsidR="007907F9" w:rsidRPr="0034133F" w:rsidRDefault="007907F9" w:rsidP="0034133F">
                              <w:pPr>
                                <w:rPr>
                                  <w:color w:val="FF0000"/>
                                </w:rPr>
                              </w:pPr>
                              <w:r>
                                <w:t xml:space="preserve">Y </w:t>
                              </w:r>
                              <w:r w:rsidRPr="0034133F">
                                <w:rPr>
                                  <w:color w:val="FF000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C8229" id="Group 604" o:spid="_x0000_s1388" style="position:absolute;margin-left:222.55pt;margin-top:7.05pt;width:273.75pt;height:120.6pt;z-index:251493376;mso-position-horizontal:right;mso-position-horizontal-relative:text;mso-position-vertical-relative:text" coordorigin="3225,7434" coordsize="547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">
                <v:line id="Line 49" o:spid="_x0000_s1389" style="position:absolute;flip:y;visibility:visible;mso-wrap-style:square" from="3465,8316" to="4425,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"/>
                <v:line id="Line 50" o:spid="_x0000_s1390" style="position:absolute;flip:y;visibility:visible;mso-wrap-style:square" from="4410,7836" to="5430,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44U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"/>
                <v:line id="Line 51" o:spid="_x0000_s1391" style="position:absolute;visibility:visible;mso-wrap-style:square" from="5415,7836" to="7935,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"/>
                <v:line id="Line 52" o:spid="_x0000_s1392" style="position:absolute;visibility:visible;mso-wrap-style:square" from="4425,8286" to="5490,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"/>
                <v:line id="Line 53" o:spid="_x0000_s1393" style="position:absolute;visibility:visible;mso-wrap-style:square" from="5490,8691" to="7935,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"/>
                <v:line id="Line 54" o:spid="_x0000_s1394" style="position:absolute;visibility:visible;mso-wrap-style:square" from="3435,8721" to="4380,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"/>
                <v:line id="Line 55" o:spid="_x0000_s1395" style="position:absolute;flip:y;visibility:visible;mso-wrap-style:square" from="4380,9201" to="5520,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"/>
                <v:line id="Line 56" o:spid="_x0000_s1396" style="position:absolute;flip:y;visibility:visible;mso-wrap-style:square" from="5490,8706" to="549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"/>
                <v:shape id="Text Box 57" o:spid="_x0000_s1397" type="#_x0000_t202" style="position:absolute;left:6000;top:845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" filled="f" stroked="f">
                  <v:textbox>
                    <w:txbxContent>
                      <w:p w14:paraId="1B1687C3" w14:textId="77777777" w:rsidR="007907F9" w:rsidRDefault="007907F9" w:rsidP="0034133F">
                        <w:r>
                          <w:t>96</w:t>
                        </w:r>
                      </w:p>
                    </w:txbxContent>
                  </v:textbox>
                </v:shape>
                <v:shape id="Text Box 58" o:spid="_x0000_s1398" type="#_x0000_t202" style="position:absolute;left:4875;top:818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" filled="f" stroked="f">
                  <v:textbox>
                    <w:txbxContent>
                      <w:p w14:paraId="50C831D5" w14:textId="77777777" w:rsidR="007907F9" w:rsidRDefault="007907F9" w:rsidP="0034133F">
                        <w:r>
                          <w:t>79</w:t>
                        </w:r>
                      </w:p>
                    </w:txbxContent>
                  </v:textbox>
                </v:shape>
                <v:shape id="Text Box 59" o:spid="_x0000_s1399" type="#_x0000_t202" style="position:absolute;left:5070;top:876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" filled="f" stroked="f">
                  <v:textbox>
                    <w:txbxContent>
                      <w:p w14:paraId="6BC953C9" w14:textId="77777777" w:rsidR="007907F9" w:rsidRDefault="007907F9" w:rsidP="0034133F">
                        <w:r>
                          <w:t>27</w:t>
                        </w:r>
                      </w:p>
                    </w:txbxContent>
                  </v:textbox>
                </v:shape>
                <v:shape id="Text Box 60" o:spid="_x0000_s1400" type="#_x0000_t202" style="position:absolute;left:6075;top:905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" filled="f" stroked="f">
                  <v:textbox>
                    <w:txbxContent>
                      <w:p w14:paraId="0C62FC1E" w14:textId="77777777" w:rsidR="007907F9" w:rsidRDefault="007907F9" w:rsidP="0034133F">
                        <w:r>
                          <w:t>76</w:t>
                        </w:r>
                      </w:p>
                    </w:txbxContent>
                  </v:textbox>
                </v:shape>
                <v:shape id="Text Box 61" o:spid="_x0000_s1401" type="#_x0000_t202" style="position:absolute;left:4695;top:929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" filled="f" stroked="f">
                  <v:textbox>
                    <w:txbxContent>
                      <w:p w14:paraId="51F43EBE" w14:textId="77777777" w:rsidR="007907F9" w:rsidRDefault="007907F9" w:rsidP="0034133F">
                        <w:r>
                          <w:t>96</w:t>
                        </w:r>
                      </w:p>
                    </w:txbxContent>
                  </v:textbox>
                </v:shape>
                <v:shape id="Text Box 62" o:spid="_x0000_s1402" type="#_x0000_t202" style="position:absolute;left:3480;top:905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" filled="f" stroked="f">
                  <v:textbox>
                    <w:txbxContent>
                      <w:p w14:paraId="07494F13" w14:textId="77777777" w:rsidR="007907F9" w:rsidRDefault="007907F9" w:rsidP="0034133F">
                        <w:r>
                          <w:t>57</w:t>
                        </w:r>
                      </w:p>
                    </w:txbxContent>
                  </v:textbox>
                </v:shape>
                <v:shape id="Text Box 63" o:spid="_x0000_s1403" type="#_x0000_t202" style="position:absolute;left:3585;top:819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" filled="f" stroked="f">
                  <v:textbox>
                    <w:txbxContent>
                      <w:p w14:paraId="06D2E4C5" w14:textId="77777777" w:rsidR="007907F9" w:rsidRDefault="007907F9" w:rsidP="0034133F">
                        <w:r>
                          <w:t>20</w:t>
                        </w:r>
                      </w:p>
                    </w:txbxContent>
                  </v:textbox>
                </v:shape>
                <v:shape id="Text Box 64" o:spid="_x0000_s1404" type="#_x0000_t202" style="position:absolute;left:4515;top:776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" filled="f" stroked="f">
                  <v:textbox>
                    <w:txbxContent>
                      <w:p w14:paraId="65EFA5BF" w14:textId="77777777" w:rsidR="007907F9" w:rsidRDefault="007907F9" w:rsidP="0034133F">
                        <w:r>
                          <w:t>36</w:t>
                        </w:r>
                      </w:p>
                    </w:txbxContent>
                  </v:textbox>
                </v:shape>
                <v:shape id="Text Box 65" o:spid="_x0000_s1405" type="#_x0000_t202" style="position:absolute;left:6225;top:794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" filled="f" stroked="f">
                  <v:textbox>
                    <w:txbxContent>
                      <w:p w14:paraId="34F303C4" w14:textId="77777777" w:rsidR="007907F9" w:rsidRDefault="007907F9" w:rsidP="0034133F">
                        <w:r>
                          <w:t>104</w:t>
                        </w:r>
                      </w:p>
                    </w:txbxContent>
                  </v:textbox>
                </v:shape>
                <v:shape id="Text Box 66" o:spid="_x0000_s1406" type="#_x0000_t202" style="position:absolute;left:3225;top:833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" filled="f" stroked="f">
                  <v:textbox>
                    <w:txbxContent>
                      <w:p w14:paraId="748C826F" w14:textId="77777777" w:rsidR="007907F9" w:rsidRDefault="007907F9" w:rsidP="0034133F">
                        <w:r>
                          <w:t>T</w:t>
                        </w:r>
                      </w:p>
                    </w:txbxContent>
                  </v:textbox>
                </v:shape>
                <v:line id="Line 67" o:spid="_x0000_s1407" style="position:absolute;flip:y;visibility:visible;mso-wrap-style:square" from="5505,8991" to="7920,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"/>
                <v:oval id="Oval 68" o:spid="_x0000_s1408" style="position:absolute;left:7860;top:89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"/>
                <v:oval id="Oval 69" o:spid="_x0000_s1409" style="position:absolute;left:5445;top:914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"/>
                <v:oval id="Oval 70" o:spid="_x0000_s1410" style="position:absolute;left:4305;top:93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"/>
                <v:oval id="Oval 71" o:spid="_x0000_s1411" style="position:absolute;left:3375;top:86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"/>
                <v:oval id="Oval 72" o:spid="_x0000_s1412" style="position:absolute;left:4365;top:82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"/>
                <v:oval id="Oval 73" o:spid="_x0000_s1413" style="position:absolute;left:5355;top:77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"/>
                <v:oval id="Oval 74" o:spid="_x0000_s1414" style="position:absolute;left:5430;top:86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"/>
                <v:shape id="Text Box 75" o:spid="_x0000_s1415" type="#_x0000_t202" style="position:absolute;left:4215;top:7866;width:4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" filled="f" stroked="f">
                  <v:textbox>
                    <w:txbxContent>
                      <w:p w14:paraId="188789FF" w14:textId="77777777" w:rsidR="007907F9" w:rsidRDefault="007907F9" w:rsidP="0034133F">
                        <w:r>
                          <w:t>A</w:t>
                        </w:r>
                      </w:p>
                    </w:txbxContent>
                  </v:textbox>
                </v:shape>
                <v:shape id="Text Box 76" o:spid="_x0000_s1416" type="#_x0000_t202" style="position:absolute;left:5130;top:7434;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" filled="f" stroked="f">
                  <v:textbox>
                    <w:txbxContent>
                      <w:p w14:paraId="14D8DD57" w14:textId="77777777" w:rsidR="007907F9" w:rsidRDefault="007907F9" w:rsidP="0034133F">
                        <w:r>
                          <w:t>NB</w:t>
                        </w:r>
                      </w:p>
                    </w:txbxContent>
                  </v:textbox>
                </v:shape>
                <v:shape id="Text Box 77" o:spid="_x0000_s1417" type="#_x0000_t202" style="position:absolute;left:5295;top:824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" filled="f" stroked="f">
                  <v:textbox>
                    <w:txbxContent>
                      <w:p w14:paraId="2272FEF7" w14:textId="77777777" w:rsidR="007907F9" w:rsidRDefault="007907F9" w:rsidP="0034133F">
                        <w:r>
                          <w:t>MR</w:t>
                        </w:r>
                      </w:p>
                    </w:txbxContent>
                  </v:textbox>
                </v:shape>
                <v:shape id="Text Box 78" o:spid="_x0000_s1418" type="#_x0000_t202" style="position:absolute;left:4155;top:945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" filled="f" stroked="f">
                  <v:textbox>
                    <w:txbxContent>
                      <w:p w14:paraId="55481BF2" w14:textId="77777777" w:rsidR="007907F9" w:rsidRDefault="007907F9" w:rsidP="0034133F">
                        <w:r>
                          <w:t>E</w:t>
                        </w:r>
                      </w:p>
                    </w:txbxContent>
                  </v:textbox>
                </v:shape>
                <v:shape id="Text Box 79" o:spid="_x0000_s1419" type="#_x0000_t202" style="position:absolute;left:5340;top:924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" filled="f" stroked="f">
                  <v:textbox>
                    <w:txbxContent>
                      <w:p w14:paraId="1DA1D0DD" w14:textId="77777777" w:rsidR="007907F9" w:rsidRDefault="007907F9" w:rsidP="0034133F">
                        <w:r>
                          <w:t>P</w:t>
                        </w:r>
                      </w:p>
                    </w:txbxContent>
                  </v:textbox>
                </v:shape>
                <v:shape id="Text Box 80" o:spid="_x0000_s1420" type="#_x0000_t202" style="position:absolute;left:7710;top:8556;width:9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" filled="f" stroked="f">
                  <v:textbox>
                    <w:txbxContent>
                      <w:p w14:paraId="35C1415D" w14:textId="77777777" w:rsidR="007907F9" w:rsidRPr="0034133F" w:rsidRDefault="007907F9" w:rsidP="0034133F">
                        <w:pPr>
                          <w:rPr>
                            <w:color w:val="FF0000"/>
                          </w:rPr>
                        </w:pPr>
                        <w:r>
                          <w:t xml:space="preserve">Y </w:t>
                        </w:r>
                        <w:r w:rsidRPr="0034133F">
                          <w:rPr>
                            <w:color w:val="FF0000"/>
                          </w:rPr>
                          <w:t>[0]</w:t>
                        </w:r>
                      </w:p>
                    </w:txbxContent>
                  </v:textbox>
                </v:shape>
                <w10:wrap type="square"/>
              </v:group>
            </w:pict>
          </mc:Fallback>
        </mc:AlternateContent>
      </w:r>
    </w:p>
    <w:p w14:paraId="70D015C8" w14:textId="77777777" w:rsidR="00663BD4" w:rsidRDefault="00663BD4" w:rsidP="00663BD4">
      <w:pPr>
        <w:pStyle w:val="ExampleBody"/>
      </w:pPr>
    </w:p>
    <w:p w14:paraId="79E09702" w14:textId="77777777" w:rsidR="00CB0D19" w:rsidRDefault="0034133F" w:rsidP="00663BD4">
      <w:pPr>
        <w:pStyle w:val="ExampleBody"/>
      </w:pPr>
      <w:r>
        <w:t xml:space="preserve">Step 1:  Mark the ending vertex with </w:t>
      </w:r>
      <w:proofErr w:type="gramStart"/>
      <w:r>
        <w:t>a distance of zero</w:t>
      </w:r>
      <w:proofErr w:type="gramEnd"/>
      <w:r>
        <w:t xml:space="preserve">.  The distances will be recorded in </w:t>
      </w:r>
      <w:r w:rsidRPr="0034133F">
        <w:rPr>
          <w:color w:val="FF0000"/>
        </w:rPr>
        <w:t>[brackets]</w:t>
      </w:r>
      <w:r>
        <w:t xml:space="preserve"> after the vertex name.</w:t>
      </w:r>
    </w:p>
    <w:p w14:paraId="380E2395" w14:textId="77777777" w:rsidR="0034133F" w:rsidRDefault="0034133F" w:rsidP="00663BD4">
      <w:pPr>
        <w:pStyle w:val="ExampleBody"/>
      </w:pPr>
    </w:p>
    <w:p w14:paraId="1177EEB6" w14:textId="77777777" w:rsidR="0034133F" w:rsidRDefault="0034133F" w:rsidP="00663BD4">
      <w:pPr>
        <w:pStyle w:val="ExampleBody"/>
      </w:pPr>
    </w:p>
    <w:p w14:paraId="410D7EF4" w14:textId="77777777" w:rsidR="0034133F" w:rsidRDefault="0034133F" w:rsidP="00663BD4">
      <w:pPr>
        <w:pStyle w:val="ExampleBody"/>
      </w:pPr>
    </w:p>
    <w:p w14:paraId="3DCC3161" w14:textId="77777777" w:rsidR="0034133F" w:rsidRDefault="0034133F" w:rsidP="00663BD4">
      <w:pPr>
        <w:pStyle w:val="ExampleBody"/>
      </w:pPr>
    </w:p>
    <w:p w14:paraId="5D8F2ECD" w14:textId="34BC8336" w:rsidR="0034133F" w:rsidRDefault="007E3B2B" w:rsidP="00663BD4">
      <w:pPr>
        <w:pStyle w:val="ExampleBody"/>
      </w:pPr>
      <w:r>
        <w:rPr>
          <w:noProof/>
        </w:rPr>
        <w:lastRenderedPageBreak/>
        <mc:AlternateContent>
          <mc:Choice Requires="wpg">
            <w:drawing>
              <wp:anchor distT="0" distB="0" distL="114300" distR="114300" simplePos="0" relativeHeight="251494400" behindDoc="0" locked="0" layoutInCell="1" allowOverlap="1" wp14:anchorId="426A40C0" wp14:editId="2FF0676D">
                <wp:simplePos x="0" y="0"/>
                <wp:positionH relativeFrom="column">
                  <wp:posOffset>2238375</wp:posOffset>
                </wp:positionH>
                <wp:positionV relativeFrom="paragraph">
                  <wp:posOffset>15240</wp:posOffset>
                </wp:positionV>
                <wp:extent cx="3476625" cy="1531620"/>
                <wp:effectExtent l="0" t="0" r="0" b="0"/>
                <wp:wrapSquare wrapText="bothSides"/>
                <wp:docPr id="5802"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1531620"/>
                          <a:chOff x="2985" y="10853"/>
                          <a:chExt cx="5475" cy="2412"/>
                        </a:xfrm>
                      </wpg:grpSpPr>
                      <wps:wsp>
                        <wps:cNvPr id="5803" name="Line 81"/>
                        <wps:cNvCnPr>
                          <a:cxnSpLocks noChangeShapeType="1"/>
                        </wps:cNvCnPr>
                        <wps:spPr bwMode="auto">
                          <a:xfrm flipV="1">
                            <a:off x="3225" y="11735"/>
                            <a:ext cx="9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4" name="Line 82"/>
                        <wps:cNvCnPr>
                          <a:cxnSpLocks noChangeShapeType="1"/>
                        </wps:cNvCnPr>
                        <wps:spPr bwMode="auto">
                          <a:xfrm flipV="1">
                            <a:off x="4170" y="11255"/>
                            <a:ext cx="102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5" name="Line 83"/>
                        <wps:cNvCnPr>
                          <a:cxnSpLocks noChangeShapeType="1"/>
                        </wps:cNvCnPr>
                        <wps:spPr bwMode="auto">
                          <a:xfrm>
                            <a:off x="5175" y="11255"/>
                            <a:ext cx="2520" cy="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06" name="Line 84"/>
                        <wps:cNvCnPr>
                          <a:cxnSpLocks noChangeShapeType="1"/>
                        </wps:cNvCnPr>
                        <wps:spPr bwMode="auto">
                          <a:xfrm>
                            <a:off x="4185" y="11705"/>
                            <a:ext cx="10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7" name="Line 85"/>
                        <wps:cNvCnPr>
                          <a:cxnSpLocks noChangeShapeType="1"/>
                        </wps:cNvCnPr>
                        <wps:spPr bwMode="auto">
                          <a:xfrm>
                            <a:off x="5250" y="12110"/>
                            <a:ext cx="2445"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08" name="Line 86"/>
                        <wps:cNvCnPr>
                          <a:cxnSpLocks noChangeShapeType="1"/>
                        </wps:cNvCnPr>
                        <wps:spPr bwMode="auto">
                          <a:xfrm>
                            <a:off x="3195" y="12140"/>
                            <a:ext cx="94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9" name="Line 87"/>
                        <wps:cNvCnPr>
                          <a:cxnSpLocks noChangeShapeType="1"/>
                        </wps:cNvCnPr>
                        <wps:spPr bwMode="auto">
                          <a:xfrm flipV="1">
                            <a:off x="4140" y="12620"/>
                            <a:ext cx="114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0" name="Line 88"/>
                        <wps:cNvCnPr>
                          <a:cxnSpLocks noChangeShapeType="1"/>
                        </wps:cNvCnPr>
                        <wps:spPr bwMode="auto">
                          <a:xfrm flipV="1">
                            <a:off x="5250" y="12125"/>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1" name="Text Box 89"/>
                        <wps:cNvSpPr txBox="1">
                          <a:spLocks noChangeArrowheads="1"/>
                        </wps:cNvSpPr>
                        <wps:spPr bwMode="auto">
                          <a:xfrm>
                            <a:off x="5970" y="1191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6E839" w14:textId="77777777" w:rsidR="007907F9" w:rsidRDefault="007907F9" w:rsidP="0034133F">
                              <w:r>
                                <w:t>96</w:t>
                              </w:r>
                            </w:p>
                          </w:txbxContent>
                        </wps:txbx>
                        <wps:bodyPr rot="0" vert="horz" wrap="square" lIns="91440" tIns="45720" rIns="91440" bIns="45720" anchor="t" anchorCtr="0" upright="1">
                          <a:noAutofit/>
                        </wps:bodyPr>
                      </wps:wsp>
                      <wps:wsp>
                        <wps:cNvPr id="5812" name="Text Box 90"/>
                        <wps:cNvSpPr txBox="1">
                          <a:spLocks noChangeArrowheads="1"/>
                        </wps:cNvSpPr>
                        <wps:spPr bwMode="auto">
                          <a:xfrm>
                            <a:off x="4635" y="1160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0C3EF" w14:textId="77777777" w:rsidR="007907F9" w:rsidRDefault="007907F9" w:rsidP="0034133F">
                              <w:r>
                                <w:t>79</w:t>
                              </w:r>
                            </w:p>
                          </w:txbxContent>
                        </wps:txbx>
                        <wps:bodyPr rot="0" vert="horz" wrap="square" lIns="91440" tIns="45720" rIns="91440" bIns="45720" anchor="t" anchorCtr="0" upright="1">
                          <a:noAutofit/>
                        </wps:bodyPr>
                      </wps:wsp>
                      <wps:wsp>
                        <wps:cNvPr id="5813" name="Text Box 91"/>
                        <wps:cNvSpPr txBox="1">
                          <a:spLocks noChangeArrowheads="1"/>
                        </wps:cNvSpPr>
                        <wps:spPr bwMode="auto">
                          <a:xfrm>
                            <a:off x="4830" y="1218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A3B8" w14:textId="77777777" w:rsidR="007907F9" w:rsidRDefault="007907F9" w:rsidP="0034133F">
                              <w:r>
                                <w:t>27</w:t>
                              </w:r>
                            </w:p>
                          </w:txbxContent>
                        </wps:txbx>
                        <wps:bodyPr rot="0" vert="horz" wrap="square" lIns="91440" tIns="45720" rIns="91440" bIns="45720" anchor="t" anchorCtr="0" upright="1">
                          <a:noAutofit/>
                        </wps:bodyPr>
                      </wps:wsp>
                      <wps:wsp>
                        <wps:cNvPr id="5814" name="Text Box 92"/>
                        <wps:cNvSpPr txBox="1">
                          <a:spLocks noChangeArrowheads="1"/>
                        </wps:cNvSpPr>
                        <wps:spPr bwMode="auto">
                          <a:xfrm>
                            <a:off x="5835" y="1247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17922" w14:textId="77777777" w:rsidR="007907F9" w:rsidRDefault="007907F9" w:rsidP="0034133F">
                              <w:r>
                                <w:t>76</w:t>
                              </w:r>
                            </w:p>
                          </w:txbxContent>
                        </wps:txbx>
                        <wps:bodyPr rot="0" vert="horz" wrap="square" lIns="91440" tIns="45720" rIns="91440" bIns="45720" anchor="t" anchorCtr="0" upright="1">
                          <a:noAutofit/>
                        </wps:bodyPr>
                      </wps:wsp>
                      <wps:wsp>
                        <wps:cNvPr id="5815" name="Text Box 93"/>
                        <wps:cNvSpPr txBox="1">
                          <a:spLocks noChangeArrowheads="1"/>
                        </wps:cNvSpPr>
                        <wps:spPr bwMode="auto">
                          <a:xfrm>
                            <a:off x="4455" y="1271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4B221" w14:textId="77777777" w:rsidR="007907F9" w:rsidRDefault="007907F9" w:rsidP="0034133F">
                              <w:r>
                                <w:t>96</w:t>
                              </w:r>
                            </w:p>
                          </w:txbxContent>
                        </wps:txbx>
                        <wps:bodyPr rot="0" vert="horz" wrap="square" lIns="91440" tIns="45720" rIns="91440" bIns="45720" anchor="t" anchorCtr="0" upright="1">
                          <a:noAutofit/>
                        </wps:bodyPr>
                      </wps:wsp>
                      <wps:wsp>
                        <wps:cNvPr id="5816" name="Text Box 94"/>
                        <wps:cNvSpPr txBox="1">
                          <a:spLocks noChangeArrowheads="1"/>
                        </wps:cNvSpPr>
                        <wps:spPr bwMode="auto">
                          <a:xfrm>
                            <a:off x="3240" y="1247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9F73" w14:textId="77777777" w:rsidR="007907F9" w:rsidRDefault="007907F9" w:rsidP="0034133F">
                              <w:r>
                                <w:t>57</w:t>
                              </w:r>
                            </w:p>
                          </w:txbxContent>
                        </wps:txbx>
                        <wps:bodyPr rot="0" vert="horz" wrap="square" lIns="91440" tIns="45720" rIns="91440" bIns="45720" anchor="t" anchorCtr="0" upright="1">
                          <a:noAutofit/>
                        </wps:bodyPr>
                      </wps:wsp>
                      <wps:wsp>
                        <wps:cNvPr id="5817" name="Text Box 95"/>
                        <wps:cNvSpPr txBox="1">
                          <a:spLocks noChangeArrowheads="1"/>
                        </wps:cNvSpPr>
                        <wps:spPr bwMode="auto">
                          <a:xfrm>
                            <a:off x="3345" y="1161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5C93" w14:textId="77777777" w:rsidR="007907F9" w:rsidRDefault="007907F9" w:rsidP="0034133F">
                              <w:r>
                                <w:t>20</w:t>
                              </w:r>
                            </w:p>
                          </w:txbxContent>
                        </wps:txbx>
                        <wps:bodyPr rot="0" vert="horz" wrap="square" lIns="91440" tIns="45720" rIns="91440" bIns="45720" anchor="t" anchorCtr="0" upright="1">
                          <a:noAutofit/>
                        </wps:bodyPr>
                      </wps:wsp>
                      <wps:wsp>
                        <wps:cNvPr id="5818" name="Text Box 96"/>
                        <wps:cNvSpPr txBox="1">
                          <a:spLocks noChangeArrowheads="1"/>
                        </wps:cNvSpPr>
                        <wps:spPr bwMode="auto">
                          <a:xfrm>
                            <a:off x="4275" y="1118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0BE2" w14:textId="77777777" w:rsidR="007907F9" w:rsidRDefault="007907F9" w:rsidP="0034133F">
                              <w:r>
                                <w:t>36</w:t>
                              </w:r>
                            </w:p>
                          </w:txbxContent>
                        </wps:txbx>
                        <wps:bodyPr rot="0" vert="horz" wrap="square" lIns="91440" tIns="45720" rIns="91440" bIns="45720" anchor="t" anchorCtr="0" upright="1">
                          <a:noAutofit/>
                        </wps:bodyPr>
                      </wps:wsp>
                      <wps:wsp>
                        <wps:cNvPr id="5819" name="Text Box 97"/>
                        <wps:cNvSpPr txBox="1">
                          <a:spLocks noChangeArrowheads="1"/>
                        </wps:cNvSpPr>
                        <wps:spPr bwMode="auto">
                          <a:xfrm>
                            <a:off x="5985" y="1136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BC6A" w14:textId="77777777" w:rsidR="007907F9" w:rsidRDefault="007907F9" w:rsidP="0034133F">
                              <w:r>
                                <w:t>104</w:t>
                              </w:r>
                            </w:p>
                          </w:txbxContent>
                        </wps:txbx>
                        <wps:bodyPr rot="0" vert="horz" wrap="square" lIns="91440" tIns="45720" rIns="91440" bIns="45720" anchor="t" anchorCtr="0" upright="1">
                          <a:noAutofit/>
                        </wps:bodyPr>
                      </wps:wsp>
                      <wps:wsp>
                        <wps:cNvPr id="5820" name="Text Box 98"/>
                        <wps:cNvSpPr txBox="1">
                          <a:spLocks noChangeArrowheads="1"/>
                        </wps:cNvSpPr>
                        <wps:spPr bwMode="auto">
                          <a:xfrm>
                            <a:off x="2985" y="1175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FD0AA" w14:textId="77777777" w:rsidR="007907F9" w:rsidRDefault="007907F9" w:rsidP="0034133F">
                              <w:r>
                                <w:t>T</w:t>
                              </w:r>
                            </w:p>
                          </w:txbxContent>
                        </wps:txbx>
                        <wps:bodyPr rot="0" vert="horz" wrap="square" lIns="91440" tIns="45720" rIns="91440" bIns="45720" anchor="t" anchorCtr="0" upright="1">
                          <a:noAutofit/>
                        </wps:bodyPr>
                      </wps:wsp>
                      <wps:wsp>
                        <wps:cNvPr id="5821" name="Line 99"/>
                        <wps:cNvCnPr>
                          <a:cxnSpLocks noChangeShapeType="1"/>
                        </wps:cNvCnPr>
                        <wps:spPr bwMode="auto">
                          <a:xfrm flipV="1">
                            <a:off x="5265" y="12410"/>
                            <a:ext cx="2415"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22" name="Oval 100"/>
                        <wps:cNvSpPr>
                          <a:spLocks noChangeArrowheads="1"/>
                        </wps:cNvSpPr>
                        <wps:spPr bwMode="auto">
                          <a:xfrm>
                            <a:off x="7620" y="1233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3" name="Oval 101"/>
                        <wps:cNvSpPr>
                          <a:spLocks noChangeArrowheads="1"/>
                        </wps:cNvSpPr>
                        <wps:spPr bwMode="auto">
                          <a:xfrm>
                            <a:off x="5205" y="125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4" name="Oval 102"/>
                        <wps:cNvSpPr>
                          <a:spLocks noChangeArrowheads="1"/>
                        </wps:cNvSpPr>
                        <wps:spPr bwMode="auto">
                          <a:xfrm>
                            <a:off x="4065" y="1277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5" name="Oval 103"/>
                        <wps:cNvSpPr>
                          <a:spLocks noChangeArrowheads="1"/>
                        </wps:cNvSpPr>
                        <wps:spPr bwMode="auto">
                          <a:xfrm>
                            <a:off x="3135" y="120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6" name="Oval 104"/>
                        <wps:cNvSpPr>
                          <a:spLocks noChangeArrowheads="1"/>
                        </wps:cNvSpPr>
                        <wps:spPr bwMode="auto">
                          <a:xfrm>
                            <a:off x="4125" y="1164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7" name="Oval 105"/>
                        <wps:cNvSpPr>
                          <a:spLocks noChangeArrowheads="1"/>
                        </wps:cNvSpPr>
                        <wps:spPr bwMode="auto">
                          <a:xfrm>
                            <a:off x="5115" y="111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8" name="Oval 106"/>
                        <wps:cNvSpPr>
                          <a:spLocks noChangeArrowheads="1"/>
                        </wps:cNvSpPr>
                        <wps:spPr bwMode="auto">
                          <a:xfrm>
                            <a:off x="5190" y="1203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9" name="Text Box 107"/>
                        <wps:cNvSpPr txBox="1">
                          <a:spLocks noChangeArrowheads="1"/>
                        </wps:cNvSpPr>
                        <wps:spPr bwMode="auto">
                          <a:xfrm>
                            <a:off x="3975" y="11285"/>
                            <a:ext cx="4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A8438" w14:textId="77777777" w:rsidR="007907F9" w:rsidRDefault="007907F9" w:rsidP="0034133F">
                              <w:r>
                                <w:t>A</w:t>
                              </w:r>
                            </w:p>
                          </w:txbxContent>
                        </wps:txbx>
                        <wps:bodyPr rot="0" vert="horz" wrap="square" lIns="91440" tIns="45720" rIns="91440" bIns="45720" anchor="t" anchorCtr="0" upright="1">
                          <a:noAutofit/>
                        </wps:bodyPr>
                      </wps:wsp>
                      <wps:wsp>
                        <wps:cNvPr id="5830" name="Text Box 108"/>
                        <wps:cNvSpPr txBox="1">
                          <a:spLocks noChangeArrowheads="1"/>
                        </wps:cNvSpPr>
                        <wps:spPr bwMode="auto">
                          <a:xfrm>
                            <a:off x="4890" y="10853"/>
                            <a:ext cx="18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1423" w14:textId="77777777" w:rsidR="007907F9" w:rsidRPr="0034133F" w:rsidRDefault="007907F9" w:rsidP="0034133F">
                              <w:pPr>
                                <w:rPr>
                                  <w:color w:val="FF0000"/>
                                </w:rPr>
                              </w:pPr>
                              <w:r>
                                <w:t xml:space="preserve">NB </w:t>
                              </w:r>
                              <w:r w:rsidRPr="0034133F">
                                <w:rPr>
                                  <w:color w:val="FF0000"/>
                                </w:rPr>
                                <w:t>[104]</w:t>
                              </w:r>
                            </w:p>
                          </w:txbxContent>
                        </wps:txbx>
                        <wps:bodyPr rot="0" vert="horz" wrap="square" lIns="91440" tIns="45720" rIns="91440" bIns="45720" anchor="t" anchorCtr="0" upright="1">
                          <a:noAutofit/>
                        </wps:bodyPr>
                      </wps:wsp>
                      <wps:wsp>
                        <wps:cNvPr id="5831" name="Text Box 109"/>
                        <wps:cNvSpPr txBox="1">
                          <a:spLocks noChangeArrowheads="1"/>
                        </wps:cNvSpPr>
                        <wps:spPr bwMode="auto">
                          <a:xfrm>
                            <a:off x="4950" y="11660"/>
                            <a:ext cx="12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8F780" w14:textId="77777777" w:rsidR="007907F9" w:rsidRDefault="007907F9" w:rsidP="0034133F">
                              <w:r>
                                <w:t xml:space="preserve">MR </w:t>
                              </w:r>
                              <w:r w:rsidRPr="0034133F">
                                <w:rPr>
                                  <w:color w:val="FF0000"/>
                                </w:rPr>
                                <w:t>[96]</w:t>
                              </w:r>
                            </w:p>
                          </w:txbxContent>
                        </wps:txbx>
                        <wps:bodyPr rot="0" vert="horz" wrap="square" lIns="91440" tIns="45720" rIns="91440" bIns="45720" anchor="t" anchorCtr="0" upright="1">
                          <a:noAutofit/>
                        </wps:bodyPr>
                      </wps:wsp>
                      <wps:wsp>
                        <wps:cNvPr id="5832" name="Text Box 110"/>
                        <wps:cNvSpPr txBox="1">
                          <a:spLocks noChangeArrowheads="1"/>
                        </wps:cNvSpPr>
                        <wps:spPr bwMode="auto">
                          <a:xfrm>
                            <a:off x="3915" y="1287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0623" w14:textId="77777777" w:rsidR="007907F9" w:rsidRDefault="007907F9" w:rsidP="0034133F">
                              <w:r>
                                <w:t>E</w:t>
                              </w:r>
                            </w:p>
                          </w:txbxContent>
                        </wps:txbx>
                        <wps:bodyPr rot="0" vert="horz" wrap="square" lIns="91440" tIns="45720" rIns="91440" bIns="45720" anchor="t" anchorCtr="0" upright="1">
                          <a:noAutofit/>
                        </wps:bodyPr>
                      </wps:wsp>
                      <wps:wsp>
                        <wps:cNvPr id="5833" name="Text Box 111"/>
                        <wps:cNvSpPr txBox="1">
                          <a:spLocks noChangeArrowheads="1"/>
                        </wps:cNvSpPr>
                        <wps:spPr bwMode="auto">
                          <a:xfrm>
                            <a:off x="5100" y="12665"/>
                            <a:ext cx="9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62FE" w14:textId="77777777" w:rsidR="007907F9" w:rsidRDefault="007907F9" w:rsidP="0034133F">
                              <w:r>
                                <w:t xml:space="preserve">P </w:t>
                              </w:r>
                              <w:r w:rsidRPr="0034133F">
                                <w:rPr>
                                  <w:color w:val="FF0000"/>
                                </w:rPr>
                                <w:t>[76]</w:t>
                              </w:r>
                            </w:p>
                          </w:txbxContent>
                        </wps:txbx>
                        <wps:bodyPr rot="0" vert="horz" wrap="square" lIns="91440" tIns="45720" rIns="91440" bIns="45720" anchor="t" anchorCtr="0" upright="1">
                          <a:noAutofit/>
                        </wps:bodyPr>
                      </wps:wsp>
                      <wps:wsp>
                        <wps:cNvPr id="5834" name="Text Box 112"/>
                        <wps:cNvSpPr txBox="1">
                          <a:spLocks noChangeArrowheads="1"/>
                        </wps:cNvSpPr>
                        <wps:spPr bwMode="auto">
                          <a:xfrm>
                            <a:off x="7470" y="11976"/>
                            <a:ext cx="9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E312" w14:textId="77777777" w:rsidR="007907F9" w:rsidRPr="0034133F" w:rsidRDefault="007907F9" w:rsidP="0034133F">
                              <w:pPr>
                                <w:rPr>
                                  <w:color w:val="FF0000"/>
                                </w:rPr>
                              </w:pPr>
                              <w:r>
                                <w:t xml:space="preserve">Y </w:t>
                              </w:r>
                              <w:r w:rsidRPr="0034133F">
                                <w:rPr>
                                  <w:color w:val="FF000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A40C0" id="Group 1004" o:spid="_x0000_s1421" style="position:absolute;margin-left:176.25pt;margin-top:1.2pt;width:273.75pt;height:120.6pt;z-index:251494400;mso-position-horizontal-relative:text;mso-position-vertical-relative:text" coordorigin="2985,10853" coordsize="547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">
                <v:line id="Line 81" o:spid="_x0000_s1422" style="position:absolute;flip:y;visibility:visible;mso-wrap-style:square" from="3225,11735" to="4185,1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"/>
                <v:line id="Line 82" o:spid="_x0000_s1423" style="position:absolute;flip:y;visibility:visible;mso-wrap-style:square" from="4170,11255" to="5190,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"/>
                <v:line id="Line 83" o:spid="_x0000_s1424" style="position:absolute;visibility:visible;mso-wrap-style:square" from="5175,11255" to="769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" strokeweight="1.5pt"/>
                <v:line id="Line 84" o:spid="_x0000_s1425" style="position:absolute;visibility:visible;mso-wrap-style:square" from="4185,11705" to="5250,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"/>
                <v:line id="Line 85" o:spid="_x0000_s1426" style="position:absolute;visibility:visible;mso-wrap-style:square" from="5250,12110" to="7695,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" strokeweight="1.5pt"/>
                <v:line id="Line 86" o:spid="_x0000_s1427" style="position:absolute;visibility:visible;mso-wrap-style:square" from="3195,12140" to="4140,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"/>
                <v:line id="Line 87" o:spid="_x0000_s1428" style="position:absolute;flip:y;visibility:visible;mso-wrap-style:square" from="4140,12620" to="5280,1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"/>
                <v:line id="Line 88" o:spid="_x0000_s1429" style="position:absolute;flip:y;visibility:visible;mso-wrap-style:square" from="5250,12125" to="5250,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"/>
                <v:shape id="Text Box 89" o:spid="_x0000_s1430" type="#_x0000_t202" style="position:absolute;left:5970;top:1191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" filled="f" stroked="f">
                  <v:textbox>
                    <w:txbxContent>
                      <w:p w14:paraId="4A66E839" w14:textId="77777777" w:rsidR="007907F9" w:rsidRDefault="007907F9" w:rsidP="0034133F">
                        <w:r>
                          <w:t>96</w:t>
                        </w:r>
                      </w:p>
                    </w:txbxContent>
                  </v:textbox>
                </v:shape>
                <v:shape id="Text Box 90" o:spid="_x0000_s1431" type="#_x0000_t202" style="position:absolute;left:4635;top:1160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" filled="f" stroked="f">
                  <v:textbox>
                    <w:txbxContent>
                      <w:p w14:paraId="1E00C3EF" w14:textId="77777777" w:rsidR="007907F9" w:rsidRDefault="007907F9" w:rsidP="0034133F">
                        <w:r>
                          <w:t>79</w:t>
                        </w:r>
                      </w:p>
                    </w:txbxContent>
                  </v:textbox>
                </v:shape>
                <v:shape id="Text Box 91" o:spid="_x0000_s1432" type="#_x0000_t202" style="position:absolute;left:4830;top:1218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" filled="f" stroked="f">
                  <v:textbox>
                    <w:txbxContent>
                      <w:p w14:paraId="4E41A3B8" w14:textId="77777777" w:rsidR="007907F9" w:rsidRDefault="007907F9" w:rsidP="0034133F">
                        <w:r>
                          <w:t>27</w:t>
                        </w:r>
                      </w:p>
                    </w:txbxContent>
                  </v:textbox>
                </v:shape>
                <v:shape id="Text Box 92" o:spid="_x0000_s1433" type="#_x0000_t202" style="position:absolute;left:5835;top:1247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" filled="f" stroked="f">
                  <v:textbox>
                    <w:txbxContent>
                      <w:p w14:paraId="7AC17922" w14:textId="77777777" w:rsidR="007907F9" w:rsidRDefault="007907F9" w:rsidP="0034133F">
                        <w:r>
                          <w:t>76</w:t>
                        </w:r>
                      </w:p>
                    </w:txbxContent>
                  </v:textbox>
                </v:shape>
                <v:shape id="Text Box 93" o:spid="_x0000_s1434" type="#_x0000_t202" style="position:absolute;left:4455;top:1271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" filled="f" stroked="f">
                  <v:textbox>
                    <w:txbxContent>
                      <w:p w14:paraId="1F84B221" w14:textId="77777777" w:rsidR="007907F9" w:rsidRDefault="007907F9" w:rsidP="0034133F">
                        <w:r>
                          <w:t>96</w:t>
                        </w:r>
                      </w:p>
                    </w:txbxContent>
                  </v:textbox>
                </v:shape>
                <v:shape id="Text Box 94" o:spid="_x0000_s1435" type="#_x0000_t202" style="position:absolute;left:3240;top:1247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" filled="f" stroked="f">
                  <v:textbox>
                    <w:txbxContent>
                      <w:p w14:paraId="18B29F73" w14:textId="77777777" w:rsidR="007907F9" w:rsidRDefault="007907F9" w:rsidP="0034133F">
                        <w:r>
                          <w:t>57</w:t>
                        </w:r>
                      </w:p>
                    </w:txbxContent>
                  </v:textbox>
                </v:shape>
                <v:shape id="Text Box 95" o:spid="_x0000_s1436" type="#_x0000_t202" style="position:absolute;left:3345;top:1161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" filled="f" stroked="f">
                  <v:textbox>
                    <w:txbxContent>
                      <w:p w14:paraId="4D905C93" w14:textId="77777777" w:rsidR="007907F9" w:rsidRDefault="007907F9" w:rsidP="0034133F">
                        <w:r>
                          <w:t>20</w:t>
                        </w:r>
                      </w:p>
                    </w:txbxContent>
                  </v:textbox>
                </v:shape>
                <v:shape id="Text Box 96" o:spid="_x0000_s1437" type="#_x0000_t202" style="position:absolute;left:4275;top:1118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" filled="f" stroked="f">
                  <v:textbox>
                    <w:txbxContent>
                      <w:p w14:paraId="433B0BE2" w14:textId="77777777" w:rsidR="007907F9" w:rsidRDefault="007907F9" w:rsidP="0034133F">
                        <w:r>
                          <w:t>36</w:t>
                        </w:r>
                      </w:p>
                    </w:txbxContent>
                  </v:textbox>
                </v:shape>
                <v:shape id="Text Box 97" o:spid="_x0000_s1438" type="#_x0000_t202" style="position:absolute;left:5985;top:1136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" filled="f" stroked="f">
                  <v:textbox>
                    <w:txbxContent>
                      <w:p w14:paraId="0143BC6A" w14:textId="77777777" w:rsidR="007907F9" w:rsidRDefault="007907F9" w:rsidP="0034133F">
                        <w:r>
                          <w:t>104</w:t>
                        </w:r>
                      </w:p>
                    </w:txbxContent>
                  </v:textbox>
                </v:shape>
                <v:shape id="Text Box 98" o:spid="_x0000_s1439" type="#_x0000_t202" style="position:absolute;left:2985;top:1175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" filled="f" stroked="f">
                  <v:textbox>
                    <w:txbxContent>
                      <w:p w14:paraId="76CFD0AA" w14:textId="77777777" w:rsidR="007907F9" w:rsidRDefault="007907F9" w:rsidP="0034133F">
                        <w:r>
                          <w:t>T</w:t>
                        </w:r>
                      </w:p>
                    </w:txbxContent>
                  </v:textbox>
                </v:shape>
                <v:line id="Line 99" o:spid="_x0000_s1440" style="position:absolute;flip:y;visibility:visible;mso-wrap-style:square" from="5265,12410" to="7680,1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" strokeweight="1.5pt"/>
                <v:oval id="Oval 100" o:spid="_x0000_s1441" style="position:absolute;left:7620;top:1233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"/>
                <v:oval id="Oval 101" o:spid="_x0000_s1442" style="position:absolute;left:5205;top:125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"/>
                <v:oval id="Oval 102" o:spid="_x0000_s1443" style="position:absolute;left:4065;top:1277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"/>
                <v:oval id="Oval 103" o:spid="_x0000_s1444" style="position:absolute;left:3135;top:1209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"/>
                <v:oval id="Oval 104" o:spid="_x0000_s1445" style="position:absolute;left:4125;top:116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"/>
                <v:oval id="Oval 105" o:spid="_x0000_s1446" style="position:absolute;left:5115;top:1119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"/>
                <v:oval id="Oval 106" o:spid="_x0000_s1447" style="position:absolute;left:5190;top:1203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"/>
                <v:shape id="Text Box 107" o:spid="_x0000_s1448" type="#_x0000_t202" style="position:absolute;left:3975;top:11285;width:4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" filled="f" stroked="f">
                  <v:textbox>
                    <w:txbxContent>
                      <w:p w14:paraId="13DA8438" w14:textId="77777777" w:rsidR="007907F9" w:rsidRDefault="007907F9" w:rsidP="0034133F">
                        <w:r>
                          <w:t>A</w:t>
                        </w:r>
                      </w:p>
                    </w:txbxContent>
                  </v:textbox>
                </v:shape>
                <v:shape id="Text Box 108" o:spid="_x0000_s1449" type="#_x0000_t202" style="position:absolute;left:4890;top:10853;width:18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" filled="f" stroked="f">
                  <v:textbox>
                    <w:txbxContent>
                      <w:p w14:paraId="7B141423" w14:textId="77777777" w:rsidR="007907F9" w:rsidRPr="0034133F" w:rsidRDefault="007907F9" w:rsidP="0034133F">
                        <w:pPr>
                          <w:rPr>
                            <w:color w:val="FF0000"/>
                          </w:rPr>
                        </w:pPr>
                        <w:r>
                          <w:t xml:space="preserve">NB </w:t>
                        </w:r>
                        <w:r w:rsidRPr="0034133F">
                          <w:rPr>
                            <w:color w:val="FF0000"/>
                          </w:rPr>
                          <w:t>[104]</w:t>
                        </w:r>
                      </w:p>
                    </w:txbxContent>
                  </v:textbox>
                </v:shape>
                <v:shape id="Text Box 109" o:spid="_x0000_s1450" type="#_x0000_t202" style="position:absolute;left:4950;top:11660;width:12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" filled="f" stroked="f">
                  <v:textbox>
                    <w:txbxContent>
                      <w:p w14:paraId="05C8F780" w14:textId="77777777" w:rsidR="007907F9" w:rsidRDefault="007907F9" w:rsidP="0034133F">
                        <w:r>
                          <w:t xml:space="preserve">MR </w:t>
                        </w:r>
                        <w:r w:rsidRPr="0034133F">
                          <w:rPr>
                            <w:color w:val="FF0000"/>
                          </w:rPr>
                          <w:t>[96]</w:t>
                        </w:r>
                      </w:p>
                    </w:txbxContent>
                  </v:textbox>
                </v:shape>
                <v:shape id="Text Box 110" o:spid="_x0000_s1451" type="#_x0000_t202" style="position:absolute;left:3915;top:1287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" filled="f" stroked="f">
                  <v:textbox>
                    <w:txbxContent>
                      <w:p w14:paraId="64910623" w14:textId="77777777" w:rsidR="007907F9" w:rsidRDefault="007907F9" w:rsidP="0034133F">
                        <w:r>
                          <w:t>E</w:t>
                        </w:r>
                      </w:p>
                    </w:txbxContent>
                  </v:textbox>
                </v:shape>
                <v:shape id="Text Box 111" o:spid="_x0000_s1452" type="#_x0000_t202" style="position:absolute;left:5100;top:12665;width:9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" filled="f" stroked="f">
                  <v:textbox>
                    <w:txbxContent>
                      <w:p w14:paraId="21EF62FE" w14:textId="77777777" w:rsidR="007907F9" w:rsidRDefault="007907F9" w:rsidP="0034133F">
                        <w:r>
                          <w:t xml:space="preserve">P </w:t>
                        </w:r>
                        <w:r w:rsidRPr="0034133F">
                          <w:rPr>
                            <w:color w:val="FF0000"/>
                          </w:rPr>
                          <w:t>[76]</w:t>
                        </w:r>
                      </w:p>
                    </w:txbxContent>
                  </v:textbox>
                </v:shape>
                <v:shape id="Text Box 112" o:spid="_x0000_s1453" type="#_x0000_t202" style="position:absolute;left:7470;top:11976;width:9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" filled="f" stroked="f">
                  <v:textbox>
                    <w:txbxContent>
                      <w:p w14:paraId="0666E312" w14:textId="77777777" w:rsidR="007907F9" w:rsidRPr="0034133F" w:rsidRDefault="007907F9" w:rsidP="0034133F">
                        <w:pPr>
                          <w:rPr>
                            <w:color w:val="FF0000"/>
                          </w:rPr>
                        </w:pPr>
                        <w:r>
                          <w:t xml:space="preserve">Y </w:t>
                        </w:r>
                        <w:r w:rsidRPr="0034133F">
                          <w:rPr>
                            <w:color w:val="FF0000"/>
                          </w:rPr>
                          <w:t>[0]</w:t>
                        </w:r>
                      </w:p>
                    </w:txbxContent>
                  </v:textbox>
                </v:shape>
                <w10:wrap type="square"/>
              </v:group>
            </w:pict>
          </mc:Fallback>
        </mc:AlternateContent>
      </w:r>
      <w:r w:rsidR="0034133F">
        <w:t xml:space="preserve">Step 2:  For each vertex leading to Y, we calculate the distance to the end.  For example, NB is </w:t>
      </w:r>
      <w:proofErr w:type="gramStart"/>
      <w:r w:rsidR="0034133F">
        <w:t>a distance of 104</w:t>
      </w:r>
      <w:proofErr w:type="gramEnd"/>
      <w:r w:rsidR="0034133F">
        <w:t xml:space="preserve"> from the end, and MR is 96 from the end.  </w:t>
      </w:r>
      <w:r w:rsidR="00F5268E">
        <w:t>Remember that distances in this case refer to the travel time in minutes.</w:t>
      </w:r>
    </w:p>
    <w:p w14:paraId="59036323" w14:textId="77777777" w:rsidR="0034133F" w:rsidRDefault="0034133F" w:rsidP="00663BD4">
      <w:pPr>
        <w:pStyle w:val="ExampleBody"/>
      </w:pPr>
    </w:p>
    <w:p w14:paraId="71FF086F" w14:textId="77777777" w:rsidR="00D61E53" w:rsidRDefault="00D61E53" w:rsidP="00663BD4">
      <w:pPr>
        <w:pStyle w:val="ExampleBody"/>
      </w:pPr>
    </w:p>
    <w:p w14:paraId="5FF3788B" w14:textId="77777777" w:rsidR="0034133F" w:rsidRDefault="0034133F" w:rsidP="00663BD4">
      <w:pPr>
        <w:pStyle w:val="ExampleBody"/>
      </w:pPr>
      <w:r>
        <w:t xml:space="preserve">Step 3 &amp; 4:  We mark Y as </w:t>
      </w:r>
      <w:proofErr w:type="gramStart"/>
      <w:r>
        <w:t>visited, and</w:t>
      </w:r>
      <w:proofErr w:type="gramEnd"/>
      <w:r>
        <w:t xml:space="preserve"> mark the vertex with the smallest recorded distance as current.  At this point, P will be designated current.  Back to step 2.</w:t>
      </w:r>
    </w:p>
    <w:p w14:paraId="1A644DD5" w14:textId="77777777" w:rsidR="00663BD4" w:rsidRDefault="00663BD4" w:rsidP="00663BD4">
      <w:pPr>
        <w:pStyle w:val="ExampleBody"/>
      </w:pPr>
    </w:p>
    <w:p w14:paraId="150A95FC" w14:textId="77777777" w:rsidR="00D61E53" w:rsidRDefault="00D61E53" w:rsidP="00663BD4">
      <w:pPr>
        <w:pStyle w:val="ExampleBody"/>
      </w:pPr>
    </w:p>
    <w:p w14:paraId="5228A176" w14:textId="6A224647" w:rsidR="0034133F" w:rsidRDefault="007E3B2B" w:rsidP="00663BD4">
      <w:pPr>
        <w:pStyle w:val="ExampleBody"/>
      </w:pPr>
      <w:r>
        <w:rPr>
          <w:noProof/>
        </w:rPr>
        <mc:AlternateContent>
          <mc:Choice Requires="wpg">
            <w:drawing>
              <wp:anchor distT="0" distB="0" distL="114300" distR="114300" simplePos="0" relativeHeight="251495424" behindDoc="0" locked="0" layoutInCell="1" allowOverlap="1" wp14:anchorId="0142E849" wp14:editId="129B47E8">
                <wp:simplePos x="0" y="0"/>
                <wp:positionH relativeFrom="column">
                  <wp:posOffset>2238375</wp:posOffset>
                </wp:positionH>
                <wp:positionV relativeFrom="paragraph">
                  <wp:posOffset>518795</wp:posOffset>
                </wp:positionV>
                <wp:extent cx="3476625" cy="1560195"/>
                <wp:effectExtent l="0" t="635" r="0" b="1270"/>
                <wp:wrapSquare wrapText="bothSides"/>
                <wp:docPr id="5769" name="Group 3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1560195"/>
                          <a:chOff x="2175" y="8047"/>
                          <a:chExt cx="5475" cy="2457"/>
                        </a:xfrm>
                      </wpg:grpSpPr>
                      <wps:wsp>
                        <wps:cNvPr id="5770" name="Line 113"/>
                        <wps:cNvCnPr>
                          <a:cxnSpLocks noChangeShapeType="1"/>
                        </wps:cNvCnPr>
                        <wps:spPr bwMode="auto">
                          <a:xfrm flipV="1">
                            <a:off x="2415" y="8929"/>
                            <a:ext cx="9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1" name="Line 114"/>
                        <wps:cNvCnPr>
                          <a:cxnSpLocks noChangeShapeType="1"/>
                        </wps:cNvCnPr>
                        <wps:spPr bwMode="auto">
                          <a:xfrm flipV="1">
                            <a:off x="3360" y="8449"/>
                            <a:ext cx="102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2" name="Line 115"/>
                        <wps:cNvCnPr>
                          <a:cxnSpLocks noChangeShapeType="1"/>
                        </wps:cNvCnPr>
                        <wps:spPr bwMode="auto">
                          <a:xfrm>
                            <a:off x="4365" y="8449"/>
                            <a:ext cx="2520" cy="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73" name="Line 116"/>
                        <wps:cNvCnPr>
                          <a:cxnSpLocks noChangeShapeType="1"/>
                        </wps:cNvCnPr>
                        <wps:spPr bwMode="auto">
                          <a:xfrm>
                            <a:off x="3375" y="8899"/>
                            <a:ext cx="10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4" name="Line 117"/>
                        <wps:cNvCnPr>
                          <a:cxnSpLocks noChangeShapeType="1"/>
                        </wps:cNvCnPr>
                        <wps:spPr bwMode="auto">
                          <a:xfrm>
                            <a:off x="4440" y="9304"/>
                            <a:ext cx="2445"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75" name="Line 118"/>
                        <wps:cNvCnPr>
                          <a:cxnSpLocks noChangeShapeType="1"/>
                        </wps:cNvCnPr>
                        <wps:spPr bwMode="auto">
                          <a:xfrm>
                            <a:off x="2385" y="9334"/>
                            <a:ext cx="94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6" name="Line 119"/>
                        <wps:cNvCnPr>
                          <a:cxnSpLocks noChangeShapeType="1"/>
                        </wps:cNvCnPr>
                        <wps:spPr bwMode="auto">
                          <a:xfrm flipV="1">
                            <a:off x="3330" y="9814"/>
                            <a:ext cx="1140"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77" name="Line 120"/>
                        <wps:cNvCnPr>
                          <a:cxnSpLocks noChangeShapeType="1"/>
                        </wps:cNvCnPr>
                        <wps:spPr bwMode="auto">
                          <a:xfrm flipV="1">
                            <a:off x="4440" y="9319"/>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8" name="Text Box 121"/>
                        <wps:cNvSpPr txBox="1">
                          <a:spLocks noChangeArrowheads="1"/>
                        </wps:cNvSpPr>
                        <wps:spPr bwMode="auto">
                          <a:xfrm>
                            <a:off x="5160" y="9109"/>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0E41" w14:textId="77777777" w:rsidR="007907F9" w:rsidRDefault="007907F9" w:rsidP="0034133F">
                              <w:r>
                                <w:t>96</w:t>
                              </w:r>
                            </w:p>
                          </w:txbxContent>
                        </wps:txbx>
                        <wps:bodyPr rot="0" vert="horz" wrap="square" lIns="91440" tIns="45720" rIns="91440" bIns="45720" anchor="t" anchorCtr="0" upright="1">
                          <a:noAutofit/>
                        </wps:bodyPr>
                      </wps:wsp>
                      <wps:wsp>
                        <wps:cNvPr id="5779" name="Text Box 122"/>
                        <wps:cNvSpPr txBox="1">
                          <a:spLocks noChangeArrowheads="1"/>
                        </wps:cNvSpPr>
                        <wps:spPr bwMode="auto">
                          <a:xfrm>
                            <a:off x="3825" y="8794"/>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663B9" w14:textId="77777777" w:rsidR="007907F9" w:rsidRDefault="007907F9" w:rsidP="0034133F">
                              <w:r>
                                <w:t>79</w:t>
                              </w:r>
                            </w:p>
                          </w:txbxContent>
                        </wps:txbx>
                        <wps:bodyPr rot="0" vert="horz" wrap="square" lIns="91440" tIns="45720" rIns="91440" bIns="45720" anchor="t" anchorCtr="0" upright="1">
                          <a:noAutofit/>
                        </wps:bodyPr>
                      </wps:wsp>
                      <wps:wsp>
                        <wps:cNvPr id="5780" name="Text Box 123"/>
                        <wps:cNvSpPr txBox="1">
                          <a:spLocks noChangeArrowheads="1"/>
                        </wps:cNvSpPr>
                        <wps:spPr bwMode="auto">
                          <a:xfrm>
                            <a:off x="4020" y="9379"/>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BB69C" w14:textId="77777777" w:rsidR="007907F9" w:rsidRDefault="007907F9" w:rsidP="0034133F">
                              <w:r>
                                <w:t>27</w:t>
                              </w:r>
                            </w:p>
                          </w:txbxContent>
                        </wps:txbx>
                        <wps:bodyPr rot="0" vert="horz" wrap="square" lIns="91440" tIns="45720" rIns="91440" bIns="45720" anchor="t" anchorCtr="0" upright="1">
                          <a:noAutofit/>
                        </wps:bodyPr>
                      </wps:wsp>
                      <wps:wsp>
                        <wps:cNvPr id="5781" name="Text Box 124"/>
                        <wps:cNvSpPr txBox="1">
                          <a:spLocks noChangeArrowheads="1"/>
                        </wps:cNvSpPr>
                        <wps:spPr bwMode="auto">
                          <a:xfrm>
                            <a:off x="5025" y="9664"/>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1843" w14:textId="77777777" w:rsidR="007907F9" w:rsidRDefault="007907F9" w:rsidP="0034133F">
                              <w:r>
                                <w:t>76</w:t>
                              </w:r>
                            </w:p>
                          </w:txbxContent>
                        </wps:txbx>
                        <wps:bodyPr rot="0" vert="horz" wrap="square" lIns="91440" tIns="45720" rIns="91440" bIns="45720" anchor="t" anchorCtr="0" upright="1">
                          <a:noAutofit/>
                        </wps:bodyPr>
                      </wps:wsp>
                      <wps:wsp>
                        <wps:cNvPr id="5782" name="Text Box 125"/>
                        <wps:cNvSpPr txBox="1">
                          <a:spLocks noChangeArrowheads="1"/>
                        </wps:cNvSpPr>
                        <wps:spPr bwMode="auto">
                          <a:xfrm>
                            <a:off x="3645" y="9904"/>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47AC" w14:textId="77777777" w:rsidR="007907F9" w:rsidRDefault="007907F9" w:rsidP="0034133F">
                              <w:r>
                                <w:t>96</w:t>
                              </w:r>
                            </w:p>
                          </w:txbxContent>
                        </wps:txbx>
                        <wps:bodyPr rot="0" vert="horz" wrap="square" lIns="91440" tIns="45720" rIns="91440" bIns="45720" anchor="t" anchorCtr="0" upright="1">
                          <a:noAutofit/>
                        </wps:bodyPr>
                      </wps:wsp>
                      <wps:wsp>
                        <wps:cNvPr id="5783" name="Text Box 126"/>
                        <wps:cNvSpPr txBox="1">
                          <a:spLocks noChangeArrowheads="1"/>
                        </wps:cNvSpPr>
                        <wps:spPr bwMode="auto">
                          <a:xfrm>
                            <a:off x="2430" y="9664"/>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90BB" w14:textId="77777777" w:rsidR="007907F9" w:rsidRDefault="007907F9" w:rsidP="0034133F">
                              <w:r>
                                <w:t>57</w:t>
                              </w:r>
                            </w:p>
                          </w:txbxContent>
                        </wps:txbx>
                        <wps:bodyPr rot="0" vert="horz" wrap="square" lIns="91440" tIns="45720" rIns="91440" bIns="45720" anchor="t" anchorCtr="0" upright="1">
                          <a:noAutofit/>
                        </wps:bodyPr>
                      </wps:wsp>
                      <wps:wsp>
                        <wps:cNvPr id="5784" name="Text Box 127"/>
                        <wps:cNvSpPr txBox="1">
                          <a:spLocks noChangeArrowheads="1"/>
                        </wps:cNvSpPr>
                        <wps:spPr bwMode="auto">
                          <a:xfrm>
                            <a:off x="2535" y="8809"/>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6A348" w14:textId="77777777" w:rsidR="007907F9" w:rsidRDefault="007907F9" w:rsidP="0034133F">
                              <w:r>
                                <w:t>20</w:t>
                              </w:r>
                            </w:p>
                          </w:txbxContent>
                        </wps:txbx>
                        <wps:bodyPr rot="0" vert="horz" wrap="square" lIns="91440" tIns="45720" rIns="91440" bIns="45720" anchor="t" anchorCtr="0" upright="1">
                          <a:noAutofit/>
                        </wps:bodyPr>
                      </wps:wsp>
                      <wps:wsp>
                        <wps:cNvPr id="5785" name="Text Box 128"/>
                        <wps:cNvSpPr txBox="1">
                          <a:spLocks noChangeArrowheads="1"/>
                        </wps:cNvSpPr>
                        <wps:spPr bwMode="auto">
                          <a:xfrm>
                            <a:off x="3465" y="8374"/>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1F5B" w14:textId="77777777" w:rsidR="007907F9" w:rsidRDefault="007907F9" w:rsidP="0034133F">
                              <w:r>
                                <w:t>36</w:t>
                              </w:r>
                            </w:p>
                          </w:txbxContent>
                        </wps:txbx>
                        <wps:bodyPr rot="0" vert="horz" wrap="square" lIns="91440" tIns="45720" rIns="91440" bIns="45720" anchor="t" anchorCtr="0" upright="1">
                          <a:noAutofit/>
                        </wps:bodyPr>
                      </wps:wsp>
                      <wps:wsp>
                        <wps:cNvPr id="5786" name="Text Box 129"/>
                        <wps:cNvSpPr txBox="1">
                          <a:spLocks noChangeArrowheads="1"/>
                        </wps:cNvSpPr>
                        <wps:spPr bwMode="auto">
                          <a:xfrm>
                            <a:off x="5175" y="8554"/>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82AD" w14:textId="77777777" w:rsidR="007907F9" w:rsidRDefault="007907F9" w:rsidP="0034133F">
                              <w:r>
                                <w:t>104</w:t>
                              </w:r>
                            </w:p>
                          </w:txbxContent>
                        </wps:txbx>
                        <wps:bodyPr rot="0" vert="horz" wrap="square" lIns="91440" tIns="45720" rIns="91440" bIns="45720" anchor="t" anchorCtr="0" upright="1">
                          <a:noAutofit/>
                        </wps:bodyPr>
                      </wps:wsp>
                      <wps:wsp>
                        <wps:cNvPr id="5787" name="Text Box 130"/>
                        <wps:cNvSpPr txBox="1">
                          <a:spLocks noChangeArrowheads="1"/>
                        </wps:cNvSpPr>
                        <wps:spPr bwMode="auto">
                          <a:xfrm>
                            <a:off x="2175" y="8944"/>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C5BA" w14:textId="77777777" w:rsidR="007907F9" w:rsidRDefault="007907F9" w:rsidP="0034133F">
                              <w:r>
                                <w:t>T</w:t>
                              </w:r>
                            </w:p>
                          </w:txbxContent>
                        </wps:txbx>
                        <wps:bodyPr rot="0" vert="horz" wrap="square" lIns="91440" tIns="45720" rIns="91440" bIns="45720" anchor="t" anchorCtr="0" upright="1">
                          <a:noAutofit/>
                        </wps:bodyPr>
                      </wps:wsp>
                      <wps:wsp>
                        <wps:cNvPr id="5788" name="Line 131"/>
                        <wps:cNvCnPr>
                          <a:cxnSpLocks noChangeShapeType="1"/>
                        </wps:cNvCnPr>
                        <wps:spPr bwMode="auto">
                          <a:xfrm flipV="1">
                            <a:off x="4455" y="9604"/>
                            <a:ext cx="2415"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89" name="Oval 132"/>
                        <wps:cNvSpPr>
                          <a:spLocks noChangeArrowheads="1"/>
                        </wps:cNvSpPr>
                        <wps:spPr bwMode="auto">
                          <a:xfrm>
                            <a:off x="6810" y="952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0" name="Oval 133"/>
                        <wps:cNvSpPr>
                          <a:spLocks noChangeArrowheads="1"/>
                        </wps:cNvSpPr>
                        <wps:spPr bwMode="auto">
                          <a:xfrm>
                            <a:off x="4395" y="975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1" name="Oval 134"/>
                        <wps:cNvSpPr>
                          <a:spLocks noChangeArrowheads="1"/>
                        </wps:cNvSpPr>
                        <wps:spPr bwMode="auto">
                          <a:xfrm>
                            <a:off x="3255" y="996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2" name="Oval 135"/>
                        <wps:cNvSpPr>
                          <a:spLocks noChangeArrowheads="1"/>
                        </wps:cNvSpPr>
                        <wps:spPr bwMode="auto">
                          <a:xfrm>
                            <a:off x="2325" y="928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3" name="Oval 136"/>
                        <wps:cNvSpPr>
                          <a:spLocks noChangeArrowheads="1"/>
                        </wps:cNvSpPr>
                        <wps:spPr bwMode="auto">
                          <a:xfrm>
                            <a:off x="3315" y="883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4" name="Oval 137"/>
                        <wps:cNvSpPr>
                          <a:spLocks noChangeArrowheads="1"/>
                        </wps:cNvSpPr>
                        <wps:spPr bwMode="auto">
                          <a:xfrm>
                            <a:off x="4305" y="838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5" name="Oval 138"/>
                        <wps:cNvSpPr>
                          <a:spLocks noChangeArrowheads="1"/>
                        </wps:cNvSpPr>
                        <wps:spPr bwMode="auto">
                          <a:xfrm>
                            <a:off x="4380" y="922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96" name="Text Box 139"/>
                        <wps:cNvSpPr txBox="1">
                          <a:spLocks noChangeArrowheads="1"/>
                        </wps:cNvSpPr>
                        <wps:spPr bwMode="auto">
                          <a:xfrm>
                            <a:off x="3165" y="8479"/>
                            <a:ext cx="4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5D32" w14:textId="77777777" w:rsidR="007907F9" w:rsidRDefault="007907F9" w:rsidP="0034133F">
                              <w:r>
                                <w:t>A</w:t>
                              </w:r>
                            </w:p>
                          </w:txbxContent>
                        </wps:txbx>
                        <wps:bodyPr rot="0" vert="horz" wrap="square" lIns="91440" tIns="45720" rIns="91440" bIns="45720" anchor="t" anchorCtr="0" upright="1">
                          <a:noAutofit/>
                        </wps:bodyPr>
                      </wps:wsp>
                      <wps:wsp>
                        <wps:cNvPr id="5797" name="Text Box 140"/>
                        <wps:cNvSpPr txBox="1">
                          <a:spLocks noChangeArrowheads="1"/>
                        </wps:cNvSpPr>
                        <wps:spPr bwMode="auto">
                          <a:xfrm>
                            <a:off x="4080" y="8047"/>
                            <a:ext cx="18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FD4D9" w14:textId="77777777" w:rsidR="007907F9" w:rsidRPr="0034133F" w:rsidRDefault="007907F9" w:rsidP="0034133F">
                              <w:pPr>
                                <w:rPr>
                                  <w:color w:val="FF0000"/>
                                </w:rPr>
                              </w:pPr>
                              <w:r>
                                <w:t xml:space="preserve">NB </w:t>
                              </w:r>
                              <w:r w:rsidRPr="0034133F">
                                <w:rPr>
                                  <w:color w:val="FF0000"/>
                                </w:rPr>
                                <w:t>[104]</w:t>
                              </w:r>
                            </w:p>
                          </w:txbxContent>
                        </wps:txbx>
                        <wps:bodyPr rot="0" vert="horz" wrap="square" lIns="91440" tIns="45720" rIns="91440" bIns="45720" anchor="t" anchorCtr="0" upright="1">
                          <a:noAutofit/>
                        </wps:bodyPr>
                      </wps:wsp>
                      <wps:wsp>
                        <wps:cNvPr id="5798" name="Text Box 141"/>
                        <wps:cNvSpPr txBox="1">
                          <a:spLocks noChangeArrowheads="1"/>
                        </wps:cNvSpPr>
                        <wps:spPr bwMode="auto">
                          <a:xfrm>
                            <a:off x="4140" y="8854"/>
                            <a:ext cx="12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96D0" w14:textId="77777777" w:rsidR="007907F9" w:rsidRDefault="007907F9" w:rsidP="0034133F">
                              <w:r>
                                <w:t xml:space="preserve">MR </w:t>
                              </w:r>
                              <w:r w:rsidRPr="0034133F">
                                <w:rPr>
                                  <w:color w:val="FF0000"/>
                                </w:rPr>
                                <w:t>[96]</w:t>
                              </w:r>
                            </w:p>
                          </w:txbxContent>
                        </wps:txbx>
                        <wps:bodyPr rot="0" vert="horz" wrap="square" lIns="91440" tIns="45720" rIns="91440" bIns="45720" anchor="t" anchorCtr="0" upright="1">
                          <a:noAutofit/>
                        </wps:bodyPr>
                      </wps:wsp>
                      <wps:wsp>
                        <wps:cNvPr id="5799" name="Text Box 142"/>
                        <wps:cNvSpPr txBox="1">
                          <a:spLocks noChangeArrowheads="1"/>
                        </wps:cNvSpPr>
                        <wps:spPr bwMode="auto">
                          <a:xfrm>
                            <a:off x="2775" y="10054"/>
                            <a:ext cx="17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5DD6" w14:textId="77777777" w:rsidR="007907F9" w:rsidRDefault="007907F9" w:rsidP="0034133F">
                              <w:r>
                                <w:t xml:space="preserve">E </w:t>
                              </w:r>
                              <w:r w:rsidRPr="00A1095F">
                                <w:rPr>
                                  <w:color w:val="FF0000"/>
                                </w:rPr>
                                <w:t>[172]</w:t>
                              </w:r>
                            </w:p>
                          </w:txbxContent>
                        </wps:txbx>
                        <wps:bodyPr rot="0" vert="horz" wrap="square" lIns="91440" tIns="45720" rIns="91440" bIns="45720" anchor="t" anchorCtr="0" upright="1">
                          <a:noAutofit/>
                        </wps:bodyPr>
                      </wps:wsp>
                      <wps:wsp>
                        <wps:cNvPr id="5800" name="Text Box 143"/>
                        <wps:cNvSpPr txBox="1">
                          <a:spLocks noChangeArrowheads="1"/>
                        </wps:cNvSpPr>
                        <wps:spPr bwMode="auto">
                          <a:xfrm>
                            <a:off x="4290" y="9859"/>
                            <a:ext cx="9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DDC7" w14:textId="77777777" w:rsidR="007907F9" w:rsidRDefault="007907F9" w:rsidP="0034133F">
                              <w:r>
                                <w:t xml:space="preserve">P </w:t>
                              </w:r>
                              <w:r w:rsidRPr="0034133F">
                                <w:rPr>
                                  <w:color w:val="FF0000"/>
                                </w:rPr>
                                <w:t>[76]</w:t>
                              </w:r>
                            </w:p>
                          </w:txbxContent>
                        </wps:txbx>
                        <wps:bodyPr rot="0" vert="horz" wrap="square" lIns="91440" tIns="45720" rIns="91440" bIns="45720" anchor="t" anchorCtr="0" upright="1">
                          <a:noAutofit/>
                        </wps:bodyPr>
                      </wps:wsp>
                      <wps:wsp>
                        <wps:cNvPr id="5801" name="Text Box 144"/>
                        <wps:cNvSpPr txBox="1">
                          <a:spLocks noChangeArrowheads="1"/>
                        </wps:cNvSpPr>
                        <wps:spPr bwMode="auto">
                          <a:xfrm>
                            <a:off x="6660" y="9170"/>
                            <a:ext cx="9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44D5F" w14:textId="77777777" w:rsidR="007907F9" w:rsidRPr="0034133F" w:rsidRDefault="007907F9" w:rsidP="0034133F">
                              <w:pPr>
                                <w:rPr>
                                  <w:color w:val="FF0000"/>
                                </w:rPr>
                              </w:pPr>
                              <w:r w:rsidRPr="00A1095F">
                                <w:rPr>
                                  <w:strike/>
                                  <w:color w:val="999999"/>
                                </w:rPr>
                                <w:t>Y</w:t>
                              </w:r>
                              <w:r>
                                <w:t xml:space="preserve"> </w:t>
                              </w:r>
                              <w:r w:rsidRPr="0034133F">
                                <w:rPr>
                                  <w:color w:val="FF000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2E849" id="Group 3802" o:spid="_x0000_s1454" style="position:absolute;margin-left:176.25pt;margin-top:40.85pt;width:273.75pt;height:122.85pt;z-index:251495424;mso-position-horizontal-relative:text;mso-position-vertical-relative:text" coordorigin="2175,8047" coordsize="5475,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">
                <v:line id="Line 113" o:spid="_x0000_s1455" style="position:absolute;flip:y;visibility:visible;mso-wrap-style:square" from="2415,8929" to="3375,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"/>
                <v:line id="Line 114" o:spid="_x0000_s1456" style="position:absolute;flip:y;visibility:visible;mso-wrap-style:square" from="3360,8449" to="4380,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"/>
                <v:line id="Line 115" o:spid="_x0000_s1457" style="position:absolute;visibility:visible;mso-wrap-style:square" from="4365,8449" to="6885,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" strokeweight="1.5pt"/>
                <v:line id="Line 116" o:spid="_x0000_s1458" style="position:absolute;visibility:visible;mso-wrap-style:square" from="3375,8899" to="4440,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"/>
                <v:line id="Line 117" o:spid="_x0000_s1459" style="position:absolute;visibility:visible;mso-wrap-style:square" from="4440,9304" to="6885,9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" strokeweight="1.5pt"/>
                <v:line id="Line 118" o:spid="_x0000_s1460" style="position:absolute;visibility:visible;mso-wrap-style:square" from="2385,9334" to="3330,10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"/>
                <v:line id="Line 119" o:spid="_x0000_s1461" style="position:absolute;flip:y;visibility:visible;mso-wrap-style:square" from="3330,9814" to="4470,1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" strokeweight="1.5pt"/>
                <v:line id="Line 120" o:spid="_x0000_s1462" style="position:absolute;flip:y;visibility:visible;mso-wrap-style:square" from="4440,9319" to="4440,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"/>
                <v:shape id="Text Box 121" o:spid="_x0000_s1463" type="#_x0000_t202" style="position:absolute;left:5160;top:9109;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" filled="f" stroked="f">
                  <v:textbox>
                    <w:txbxContent>
                      <w:p w14:paraId="0FE40E41" w14:textId="77777777" w:rsidR="007907F9" w:rsidRDefault="007907F9" w:rsidP="0034133F">
                        <w:r>
                          <w:t>96</w:t>
                        </w:r>
                      </w:p>
                    </w:txbxContent>
                  </v:textbox>
                </v:shape>
                <v:shape id="Text Box 122" o:spid="_x0000_s1464" type="#_x0000_t202" style="position:absolute;left:3825;top:8794;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" filled="f" stroked="f">
                  <v:textbox>
                    <w:txbxContent>
                      <w:p w14:paraId="0F9663B9" w14:textId="77777777" w:rsidR="007907F9" w:rsidRDefault="007907F9" w:rsidP="0034133F">
                        <w:r>
                          <w:t>79</w:t>
                        </w:r>
                      </w:p>
                    </w:txbxContent>
                  </v:textbox>
                </v:shape>
                <v:shape id="Text Box 123" o:spid="_x0000_s1465" type="#_x0000_t202" style="position:absolute;left:4020;top:9379;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" filled="f" stroked="f">
                  <v:textbox>
                    <w:txbxContent>
                      <w:p w14:paraId="1B0BB69C" w14:textId="77777777" w:rsidR="007907F9" w:rsidRDefault="007907F9" w:rsidP="0034133F">
                        <w:r>
                          <w:t>27</w:t>
                        </w:r>
                      </w:p>
                    </w:txbxContent>
                  </v:textbox>
                </v:shape>
                <v:shape id="Text Box 124" o:spid="_x0000_s1466" type="#_x0000_t202" style="position:absolute;left:5025;top:9664;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" filled="f" stroked="f">
                  <v:textbox>
                    <w:txbxContent>
                      <w:p w14:paraId="7F8D1843" w14:textId="77777777" w:rsidR="007907F9" w:rsidRDefault="007907F9" w:rsidP="0034133F">
                        <w:r>
                          <w:t>76</w:t>
                        </w:r>
                      </w:p>
                    </w:txbxContent>
                  </v:textbox>
                </v:shape>
                <v:shape id="Text Box 125" o:spid="_x0000_s1467" type="#_x0000_t202" style="position:absolute;left:3645;top:9904;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" filled="f" stroked="f">
                  <v:textbox>
                    <w:txbxContent>
                      <w:p w14:paraId="189E47AC" w14:textId="77777777" w:rsidR="007907F9" w:rsidRDefault="007907F9" w:rsidP="0034133F">
                        <w:r>
                          <w:t>96</w:t>
                        </w:r>
                      </w:p>
                    </w:txbxContent>
                  </v:textbox>
                </v:shape>
                <v:shape id="Text Box 126" o:spid="_x0000_s1468" type="#_x0000_t202" style="position:absolute;left:2430;top:9664;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" filled="f" stroked="f">
                  <v:textbox>
                    <w:txbxContent>
                      <w:p w14:paraId="5A3090BB" w14:textId="77777777" w:rsidR="007907F9" w:rsidRDefault="007907F9" w:rsidP="0034133F">
                        <w:r>
                          <w:t>57</w:t>
                        </w:r>
                      </w:p>
                    </w:txbxContent>
                  </v:textbox>
                </v:shape>
                <v:shape id="Text Box 127" o:spid="_x0000_s1469" type="#_x0000_t202" style="position:absolute;left:2535;top:8809;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" filled="f" stroked="f">
                  <v:textbox>
                    <w:txbxContent>
                      <w:p w14:paraId="25B6A348" w14:textId="77777777" w:rsidR="007907F9" w:rsidRDefault="007907F9" w:rsidP="0034133F">
                        <w:r>
                          <w:t>20</w:t>
                        </w:r>
                      </w:p>
                    </w:txbxContent>
                  </v:textbox>
                </v:shape>
                <v:shape id="Text Box 128" o:spid="_x0000_s1470" type="#_x0000_t202" style="position:absolute;left:3465;top:8374;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" filled="f" stroked="f">
                  <v:textbox>
                    <w:txbxContent>
                      <w:p w14:paraId="04481F5B" w14:textId="77777777" w:rsidR="007907F9" w:rsidRDefault="007907F9" w:rsidP="0034133F">
                        <w:r>
                          <w:t>36</w:t>
                        </w:r>
                      </w:p>
                    </w:txbxContent>
                  </v:textbox>
                </v:shape>
                <v:shape id="Text Box 129" o:spid="_x0000_s1471" type="#_x0000_t202" style="position:absolute;left:5175;top:8554;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" filled="f" stroked="f">
                  <v:textbox>
                    <w:txbxContent>
                      <w:p w14:paraId="19FF82AD" w14:textId="77777777" w:rsidR="007907F9" w:rsidRDefault="007907F9" w:rsidP="0034133F">
                        <w:r>
                          <w:t>104</w:t>
                        </w:r>
                      </w:p>
                    </w:txbxContent>
                  </v:textbox>
                </v:shape>
                <v:shape id="Text Box 130" o:spid="_x0000_s1472" type="#_x0000_t202" style="position:absolute;left:2175;top:8944;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" filled="f" stroked="f">
                  <v:textbox>
                    <w:txbxContent>
                      <w:p w14:paraId="3FB1C5BA" w14:textId="77777777" w:rsidR="007907F9" w:rsidRDefault="007907F9" w:rsidP="0034133F">
                        <w:r>
                          <w:t>T</w:t>
                        </w:r>
                      </w:p>
                    </w:txbxContent>
                  </v:textbox>
                </v:shape>
                <v:line id="Line 131" o:spid="_x0000_s1473" style="position:absolute;flip:y;visibility:visible;mso-wrap-style:square" from="4455,9604" to="6870,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" strokeweight="1.5pt"/>
                <v:oval id="Oval 132" o:spid="_x0000_s1474" style="position:absolute;left:6810;top:952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"/>
                <v:oval id="Oval 133" o:spid="_x0000_s1475" style="position:absolute;left:4395;top:975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"/>
                <v:oval id="Oval 134" o:spid="_x0000_s1476" style="position:absolute;left:3255;top:996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"/>
                <v:oval id="Oval 135" o:spid="_x0000_s1477" style="position:absolute;left:2325;top:928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"/>
                <v:oval id="Oval 136" o:spid="_x0000_s1478" style="position:absolute;left:3315;top:883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"/>
                <v:oval id="Oval 137" o:spid="_x0000_s1479" style="position:absolute;left:4305;top:838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"/>
                <v:oval id="Oval 138" o:spid="_x0000_s1480" style="position:absolute;left:4380;top:922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"/>
                <v:shape id="Text Box 139" o:spid="_x0000_s1481" type="#_x0000_t202" style="position:absolute;left:3165;top:8479;width:40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" filled="f" stroked="f">
                  <v:textbox>
                    <w:txbxContent>
                      <w:p w14:paraId="42005D32" w14:textId="77777777" w:rsidR="007907F9" w:rsidRDefault="007907F9" w:rsidP="0034133F">
                        <w:r>
                          <w:t>A</w:t>
                        </w:r>
                      </w:p>
                    </w:txbxContent>
                  </v:textbox>
                </v:shape>
                <v:shape id="Text Box 140" o:spid="_x0000_s1482" type="#_x0000_t202" style="position:absolute;left:4080;top:8047;width:18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" filled="f" stroked="f">
                  <v:textbox>
                    <w:txbxContent>
                      <w:p w14:paraId="6DAFD4D9" w14:textId="77777777" w:rsidR="007907F9" w:rsidRPr="0034133F" w:rsidRDefault="007907F9" w:rsidP="0034133F">
                        <w:pPr>
                          <w:rPr>
                            <w:color w:val="FF0000"/>
                          </w:rPr>
                        </w:pPr>
                        <w:r>
                          <w:t xml:space="preserve">NB </w:t>
                        </w:r>
                        <w:r w:rsidRPr="0034133F">
                          <w:rPr>
                            <w:color w:val="FF0000"/>
                          </w:rPr>
                          <w:t>[104]</w:t>
                        </w:r>
                      </w:p>
                    </w:txbxContent>
                  </v:textbox>
                </v:shape>
                <v:shape id="Text Box 141" o:spid="_x0000_s1483" type="#_x0000_t202" style="position:absolute;left:4140;top:8854;width:124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" filled="f" stroked="f">
                  <v:textbox>
                    <w:txbxContent>
                      <w:p w14:paraId="538896D0" w14:textId="77777777" w:rsidR="007907F9" w:rsidRDefault="007907F9" w:rsidP="0034133F">
                        <w:r>
                          <w:t xml:space="preserve">MR </w:t>
                        </w:r>
                        <w:r w:rsidRPr="0034133F">
                          <w:rPr>
                            <w:color w:val="FF0000"/>
                          </w:rPr>
                          <w:t>[96]</w:t>
                        </w:r>
                      </w:p>
                    </w:txbxContent>
                  </v:textbox>
                </v:shape>
                <v:shape id="Text Box 142" o:spid="_x0000_s1484" type="#_x0000_t202" style="position:absolute;left:2775;top:10054;width:17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" filled="f" stroked="f">
                  <v:textbox>
                    <w:txbxContent>
                      <w:p w14:paraId="5C1B5DD6" w14:textId="77777777" w:rsidR="007907F9" w:rsidRDefault="007907F9" w:rsidP="0034133F">
                        <w:r>
                          <w:t xml:space="preserve">E </w:t>
                        </w:r>
                        <w:r w:rsidRPr="00A1095F">
                          <w:rPr>
                            <w:color w:val="FF0000"/>
                          </w:rPr>
                          <w:t>[172]</w:t>
                        </w:r>
                      </w:p>
                    </w:txbxContent>
                  </v:textbox>
                </v:shape>
                <v:shape id="Text Box 143" o:spid="_x0000_s1485" type="#_x0000_t202" style="position:absolute;left:4290;top:9859;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" filled="f" stroked="f">
                  <v:textbox>
                    <w:txbxContent>
                      <w:p w14:paraId="0E86DDC7" w14:textId="77777777" w:rsidR="007907F9" w:rsidRDefault="007907F9" w:rsidP="0034133F">
                        <w:r>
                          <w:t xml:space="preserve">P </w:t>
                        </w:r>
                        <w:r w:rsidRPr="0034133F">
                          <w:rPr>
                            <w:color w:val="FF0000"/>
                          </w:rPr>
                          <w:t>[76]</w:t>
                        </w:r>
                      </w:p>
                    </w:txbxContent>
                  </v:textbox>
                </v:shape>
                <v:shape id="Text Box 144" o:spid="_x0000_s1486" type="#_x0000_t202" style="position:absolute;left:6660;top:9170;width:9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" filled="f" stroked="f">
                  <v:textbox>
                    <w:txbxContent>
                      <w:p w14:paraId="25644D5F" w14:textId="77777777" w:rsidR="007907F9" w:rsidRPr="0034133F" w:rsidRDefault="007907F9" w:rsidP="0034133F">
                        <w:pPr>
                          <w:rPr>
                            <w:color w:val="FF0000"/>
                          </w:rPr>
                        </w:pPr>
                        <w:r w:rsidRPr="00A1095F">
                          <w:rPr>
                            <w:strike/>
                            <w:color w:val="999999"/>
                          </w:rPr>
                          <w:t>Y</w:t>
                        </w:r>
                        <w:r>
                          <w:t xml:space="preserve"> </w:t>
                        </w:r>
                        <w:r w:rsidRPr="0034133F">
                          <w:rPr>
                            <w:color w:val="FF0000"/>
                          </w:rPr>
                          <w:t>[0]</w:t>
                        </w:r>
                      </w:p>
                    </w:txbxContent>
                  </v:textbox>
                </v:shape>
                <w10:wrap type="square"/>
              </v:group>
            </w:pict>
          </mc:Fallback>
        </mc:AlternateContent>
      </w:r>
      <w:r w:rsidR="0034133F">
        <w:t xml:space="preserve">Step 2 (#2):  For each vertex leading to P (and not leading to a visited vertex) we find the distance from the end.  Since E is 96 minutes from P, and we’ve already calculated P is 76 minutes from Y, we </w:t>
      </w:r>
      <w:r w:rsidR="00A1095F">
        <w:t xml:space="preserve">can compute that E is 96+76 = 172 minutes from Y.  </w:t>
      </w:r>
    </w:p>
    <w:p w14:paraId="7BC71F8E" w14:textId="77777777" w:rsidR="00A1095F" w:rsidRDefault="00A1095F" w:rsidP="00663BD4">
      <w:pPr>
        <w:pStyle w:val="ExampleBody"/>
      </w:pPr>
    </w:p>
    <w:p w14:paraId="211275CF" w14:textId="77777777" w:rsidR="00A1095F" w:rsidRDefault="00A1095F" w:rsidP="00663BD4">
      <w:pPr>
        <w:pStyle w:val="ExampleBody"/>
      </w:pPr>
      <w:r>
        <w:t>If we make the same computation for MR, we’d calculate 76+27 = 103.  Since this is larger than the previously recorded distance</w:t>
      </w:r>
      <w:r w:rsidR="00F5268E">
        <w:t xml:space="preserve"> from Y to MR</w:t>
      </w:r>
      <w:r>
        <w:t xml:space="preserve">, we will </w:t>
      </w:r>
      <w:r>
        <w:rPr>
          <w:i/>
        </w:rPr>
        <w:t>not</w:t>
      </w:r>
      <w:r>
        <w:t xml:space="preserve"> replace it.</w:t>
      </w:r>
    </w:p>
    <w:p w14:paraId="5C3E5D57" w14:textId="77777777" w:rsidR="008941B6" w:rsidRDefault="008941B6" w:rsidP="00663BD4">
      <w:pPr>
        <w:pStyle w:val="ExampleBody"/>
      </w:pPr>
    </w:p>
    <w:p w14:paraId="5F8FB5F5" w14:textId="77777777" w:rsidR="008941B6" w:rsidRDefault="008941B6" w:rsidP="00663BD4">
      <w:pPr>
        <w:pStyle w:val="ExampleBody"/>
      </w:pPr>
    </w:p>
    <w:p w14:paraId="274472AA" w14:textId="77777777" w:rsidR="00A1095F" w:rsidRDefault="00A1095F" w:rsidP="00663BD4">
      <w:pPr>
        <w:pStyle w:val="ExampleBody"/>
      </w:pPr>
    </w:p>
    <w:p w14:paraId="07EFA480" w14:textId="77777777" w:rsidR="00A1095F" w:rsidRDefault="00A1095F" w:rsidP="00663BD4">
      <w:pPr>
        <w:pStyle w:val="ExampleBody"/>
      </w:pPr>
      <w:r>
        <w:t>Step 3 &amp; 4 (#2):  We mark P as visited, and designate the vertex with the smallest recorded distance as current:  MR.  Back to step 2.</w:t>
      </w:r>
    </w:p>
    <w:p w14:paraId="0F867395" w14:textId="77777777" w:rsidR="00A1095F" w:rsidRDefault="00A1095F" w:rsidP="00663BD4">
      <w:pPr>
        <w:pStyle w:val="ExampleBody"/>
      </w:pPr>
    </w:p>
    <w:p w14:paraId="340CCDA2" w14:textId="4A9286DC" w:rsidR="00A1095F" w:rsidRDefault="007E3B2B" w:rsidP="00663BD4">
      <w:pPr>
        <w:pStyle w:val="ExampleBody"/>
      </w:pPr>
      <w:r>
        <w:rPr>
          <w:noProof/>
        </w:rPr>
        <mc:AlternateContent>
          <mc:Choice Requires="wpg">
            <w:drawing>
              <wp:anchor distT="0" distB="0" distL="114300" distR="114300" simplePos="0" relativeHeight="251496448" behindDoc="0" locked="0" layoutInCell="1" allowOverlap="1" wp14:anchorId="7ED5E686" wp14:editId="3224D880">
                <wp:simplePos x="0" y="0"/>
                <wp:positionH relativeFrom="column">
                  <wp:posOffset>2238375</wp:posOffset>
                </wp:positionH>
                <wp:positionV relativeFrom="paragraph">
                  <wp:posOffset>150495</wp:posOffset>
                </wp:positionV>
                <wp:extent cx="3476625" cy="1560195"/>
                <wp:effectExtent l="0" t="1270" r="0" b="635"/>
                <wp:wrapSquare wrapText="bothSides"/>
                <wp:docPr id="5736" name="Group 3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1560195"/>
                          <a:chOff x="1965" y="12476"/>
                          <a:chExt cx="5475" cy="2457"/>
                        </a:xfrm>
                      </wpg:grpSpPr>
                      <wps:wsp>
                        <wps:cNvPr id="5737" name="Line 145"/>
                        <wps:cNvCnPr>
                          <a:cxnSpLocks noChangeShapeType="1"/>
                        </wps:cNvCnPr>
                        <wps:spPr bwMode="auto">
                          <a:xfrm flipV="1">
                            <a:off x="2205" y="13358"/>
                            <a:ext cx="9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8" name="Line 146"/>
                        <wps:cNvCnPr>
                          <a:cxnSpLocks noChangeShapeType="1"/>
                        </wps:cNvCnPr>
                        <wps:spPr bwMode="auto">
                          <a:xfrm flipV="1">
                            <a:off x="3150" y="12878"/>
                            <a:ext cx="102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9" name="Line 147"/>
                        <wps:cNvCnPr>
                          <a:cxnSpLocks noChangeShapeType="1"/>
                        </wps:cNvCnPr>
                        <wps:spPr bwMode="auto">
                          <a:xfrm>
                            <a:off x="4155" y="12878"/>
                            <a:ext cx="2520" cy="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0" name="Line 148"/>
                        <wps:cNvCnPr>
                          <a:cxnSpLocks noChangeShapeType="1"/>
                        </wps:cNvCnPr>
                        <wps:spPr bwMode="auto">
                          <a:xfrm>
                            <a:off x="3165" y="13328"/>
                            <a:ext cx="1065" cy="4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1" name="Line 149"/>
                        <wps:cNvCnPr>
                          <a:cxnSpLocks noChangeShapeType="1"/>
                        </wps:cNvCnPr>
                        <wps:spPr bwMode="auto">
                          <a:xfrm>
                            <a:off x="4230" y="13733"/>
                            <a:ext cx="2445"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2" name="Line 150"/>
                        <wps:cNvCnPr>
                          <a:cxnSpLocks noChangeShapeType="1"/>
                        </wps:cNvCnPr>
                        <wps:spPr bwMode="auto">
                          <a:xfrm>
                            <a:off x="2175" y="13763"/>
                            <a:ext cx="94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3" name="Line 151"/>
                        <wps:cNvCnPr>
                          <a:cxnSpLocks noChangeShapeType="1"/>
                        </wps:cNvCnPr>
                        <wps:spPr bwMode="auto">
                          <a:xfrm flipV="1">
                            <a:off x="3120" y="14243"/>
                            <a:ext cx="1140"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44" name="Line 152"/>
                        <wps:cNvCnPr>
                          <a:cxnSpLocks noChangeShapeType="1"/>
                        </wps:cNvCnPr>
                        <wps:spPr bwMode="auto">
                          <a:xfrm flipV="1">
                            <a:off x="4230" y="13748"/>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5" name="Text Box 153"/>
                        <wps:cNvSpPr txBox="1">
                          <a:spLocks noChangeArrowheads="1"/>
                        </wps:cNvSpPr>
                        <wps:spPr bwMode="auto">
                          <a:xfrm>
                            <a:off x="4950" y="13538"/>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DD3F" w14:textId="77777777" w:rsidR="007907F9" w:rsidRDefault="007907F9" w:rsidP="0034133F">
                              <w:r>
                                <w:t>96</w:t>
                              </w:r>
                            </w:p>
                          </w:txbxContent>
                        </wps:txbx>
                        <wps:bodyPr rot="0" vert="horz" wrap="square" lIns="91440" tIns="45720" rIns="91440" bIns="45720" anchor="t" anchorCtr="0" upright="1">
                          <a:noAutofit/>
                        </wps:bodyPr>
                      </wps:wsp>
                      <wps:wsp>
                        <wps:cNvPr id="5746" name="Text Box 154"/>
                        <wps:cNvSpPr txBox="1">
                          <a:spLocks noChangeArrowheads="1"/>
                        </wps:cNvSpPr>
                        <wps:spPr bwMode="auto">
                          <a:xfrm>
                            <a:off x="3615" y="13223"/>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CA7A" w14:textId="77777777" w:rsidR="007907F9" w:rsidRDefault="007907F9" w:rsidP="0034133F">
                              <w:r>
                                <w:t>79</w:t>
                              </w:r>
                            </w:p>
                          </w:txbxContent>
                        </wps:txbx>
                        <wps:bodyPr rot="0" vert="horz" wrap="square" lIns="91440" tIns="45720" rIns="91440" bIns="45720" anchor="t" anchorCtr="0" upright="1">
                          <a:noAutofit/>
                        </wps:bodyPr>
                      </wps:wsp>
                      <wps:wsp>
                        <wps:cNvPr id="5747" name="Text Box 155"/>
                        <wps:cNvSpPr txBox="1">
                          <a:spLocks noChangeArrowheads="1"/>
                        </wps:cNvSpPr>
                        <wps:spPr bwMode="auto">
                          <a:xfrm>
                            <a:off x="3810" y="13808"/>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41A5" w14:textId="77777777" w:rsidR="007907F9" w:rsidRDefault="007907F9" w:rsidP="0034133F">
                              <w:r>
                                <w:t>27</w:t>
                              </w:r>
                            </w:p>
                          </w:txbxContent>
                        </wps:txbx>
                        <wps:bodyPr rot="0" vert="horz" wrap="square" lIns="91440" tIns="45720" rIns="91440" bIns="45720" anchor="t" anchorCtr="0" upright="1">
                          <a:noAutofit/>
                        </wps:bodyPr>
                      </wps:wsp>
                      <wps:wsp>
                        <wps:cNvPr id="5748" name="Text Box 156"/>
                        <wps:cNvSpPr txBox="1">
                          <a:spLocks noChangeArrowheads="1"/>
                        </wps:cNvSpPr>
                        <wps:spPr bwMode="auto">
                          <a:xfrm>
                            <a:off x="4815" y="14093"/>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7665" w14:textId="77777777" w:rsidR="007907F9" w:rsidRDefault="007907F9" w:rsidP="0034133F">
                              <w:r>
                                <w:t>76</w:t>
                              </w:r>
                            </w:p>
                          </w:txbxContent>
                        </wps:txbx>
                        <wps:bodyPr rot="0" vert="horz" wrap="square" lIns="91440" tIns="45720" rIns="91440" bIns="45720" anchor="t" anchorCtr="0" upright="1">
                          <a:noAutofit/>
                        </wps:bodyPr>
                      </wps:wsp>
                      <wps:wsp>
                        <wps:cNvPr id="5749" name="Text Box 157"/>
                        <wps:cNvSpPr txBox="1">
                          <a:spLocks noChangeArrowheads="1"/>
                        </wps:cNvSpPr>
                        <wps:spPr bwMode="auto">
                          <a:xfrm>
                            <a:off x="3435" y="14333"/>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7382" w14:textId="77777777" w:rsidR="007907F9" w:rsidRDefault="007907F9" w:rsidP="0034133F">
                              <w:r>
                                <w:t>96</w:t>
                              </w:r>
                            </w:p>
                          </w:txbxContent>
                        </wps:txbx>
                        <wps:bodyPr rot="0" vert="horz" wrap="square" lIns="91440" tIns="45720" rIns="91440" bIns="45720" anchor="t" anchorCtr="0" upright="1">
                          <a:noAutofit/>
                        </wps:bodyPr>
                      </wps:wsp>
                      <wps:wsp>
                        <wps:cNvPr id="5750" name="Text Box 158"/>
                        <wps:cNvSpPr txBox="1">
                          <a:spLocks noChangeArrowheads="1"/>
                        </wps:cNvSpPr>
                        <wps:spPr bwMode="auto">
                          <a:xfrm>
                            <a:off x="2220" y="14093"/>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4776" w14:textId="77777777" w:rsidR="007907F9" w:rsidRDefault="007907F9" w:rsidP="0034133F">
                              <w:r>
                                <w:t>57</w:t>
                              </w:r>
                            </w:p>
                          </w:txbxContent>
                        </wps:txbx>
                        <wps:bodyPr rot="0" vert="horz" wrap="square" lIns="91440" tIns="45720" rIns="91440" bIns="45720" anchor="t" anchorCtr="0" upright="1">
                          <a:noAutofit/>
                        </wps:bodyPr>
                      </wps:wsp>
                      <wps:wsp>
                        <wps:cNvPr id="5751" name="Text Box 159"/>
                        <wps:cNvSpPr txBox="1">
                          <a:spLocks noChangeArrowheads="1"/>
                        </wps:cNvSpPr>
                        <wps:spPr bwMode="auto">
                          <a:xfrm>
                            <a:off x="2325" y="13238"/>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55180" w14:textId="77777777" w:rsidR="007907F9" w:rsidRDefault="007907F9" w:rsidP="0034133F">
                              <w:r>
                                <w:t>20</w:t>
                              </w:r>
                            </w:p>
                          </w:txbxContent>
                        </wps:txbx>
                        <wps:bodyPr rot="0" vert="horz" wrap="square" lIns="91440" tIns="45720" rIns="91440" bIns="45720" anchor="t" anchorCtr="0" upright="1">
                          <a:noAutofit/>
                        </wps:bodyPr>
                      </wps:wsp>
                      <wps:wsp>
                        <wps:cNvPr id="5752" name="Text Box 160"/>
                        <wps:cNvSpPr txBox="1">
                          <a:spLocks noChangeArrowheads="1"/>
                        </wps:cNvSpPr>
                        <wps:spPr bwMode="auto">
                          <a:xfrm>
                            <a:off x="3255" y="12803"/>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932B" w14:textId="77777777" w:rsidR="007907F9" w:rsidRDefault="007907F9" w:rsidP="0034133F">
                              <w:r>
                                <w:t>36</w:t>
                              </w:r>
                            </w:p>
                          </w:txbxContent>
                        </wps:txbx>
                        <wps:bodyPr rot="0" vert="horz" wrap="square" lIns="91440" tIns="45720" rIns="91440" bIns="45720" anchor="t" anchorCtr="0" upright="1">
                          <a:noAutofit/>
                        </wps:bodyPr>
                      </wps:wsp>
                      <wps:wsp>
                        <wps:cNvPr id="5753" name="Text Box 161"/>
                        <wps:cNvSpPr txBox="1">
                          <a:spLocks noChangeArrowheads="1"/>
                        </wps:cNvSpPr>
                        <wps:spPr bwMode="auto">
                          <a:xfrm>
                            <a:off x="4965" y="12983"/>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0A69" w14:textId="77777777" w:rsidR="007907F9" w:rsidRDefault="007907F9" w:rsidP="0034133F">
                              <w:r>
                                <w:t>104</w:t>
                              </w:r>
                            </w:p>
                          </w:txbxContent>
                        </wps:txbx>
                        <wps:bodyPr rot="0" vert="horz" wrap="square" lIns="91440" tIns="45720" rIns="91440" bIns="45720" anchor="t" anchorCtr="0" upright="1">
                          <a:noAutofit/>
                        </wps:bodyPr>
                      </wps:wsp>
                      <wps:wsp>
                        <wps:cNvPr id="5754" name="Text Box 162"/>
                        <wps:cNvSpPr txBox="1">
                          <a:spLocks noChangeArrowheads="1"/>
                        </wps:cNvSpPr>
                        <wps:spPr bwMode="auto">
                          <a:xfrm>
                            <a:off x="1965" y="13373"/>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917FB" w14:textId="77777777" w:rsidR="007907F9" w:rsidRDefault="007907F9" w:rsidP="0034133F">
                              <w:r>
                                <w:t>T</w:t>
                              </w:r>
                            </w:p>
                          </w:txbxContent>
                        </wps:txbx>
                        <wps:bodyPr rot="0" vert="horz" wrap="square" lIns="91440" tIns="45720" rIns="91440" bIns="45720" anchor="t" anchorCtr="0" upright="1">
                          <a:noAutofit/>
                        </wps:bodyPr>
                      </wps:wsp>
                      <wps:wsp>
                        <wps:cNvPr id="5755" name="Line 163"/>
                        <wps:cNvCnPr>
                          <a:cxnSpLocks noChangeShapeType="1"/>
                        </wps:cNvCnPr>
                        <wps:spPr bwMode="auto">
                          <a:xfrm flipV="1">
                            <a:off x="4245" y="14033"/>
                            <a:ext cx="2415"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56" name="Oval 164"/>
                        <wps:cNvSpPr>
                          <a:spLocks noChangeArrowheads="1"/>
                        </wps:cNvSpPr>
                        <wps:spPr bwMode="auto">
                          <a:xfrm>
                            <a:off x="6600" y="1395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7" name="Oval 165"/>
                        <wps:cNvSpPr>
                          <a:spLocks noChangeArrowheads="1"/>
                        </wps:cNvSpPr>
                        <wps:spPr bwMode="auto">
                          <a:xfrm>
                            <a:off x="4185" y="1418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8" name="Oval 166"/>
                        <wps:cNvSpPr>
                          <a:spLocks noChangeArrowheads="1"/>
                        </wps:cNvSpPr>
                        <wps:spPr bwMode="auto">
                          <a:xfrm>
                            <a:off x="3045" y="1439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9" name="Oval 167"/>
                        <wps:cNvSpPr>
                          <a:spLocks noChangeArrowheads="1"/>
                        </wps:cNvSpPr>
                        <wps:spPr bwMode="auto">
                          <a:xfrm>
                            <a:off x="2115" y="1371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0" name="Oval 168"/>
                        <wps:cNvSpPr>
                          <a:spLocks noChangeArrowheads="1"/>
                        </wps:cNvSpPr>
                        <wps:spPr bwMode="auto">
                          <a:xfrm>
                            <a:off x="3105" y="132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1" name="Oval 169"/>
                        <wps:cNvSpPr>
                          <a:spLocks noChangeArrowheads="1"/>
                        </wps:cNvSpPr>
                        <wps:spPr bwMode="auto">
                          <a:xfrm>
                            <a:off x="4095" y="1281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2" name="Oval 170"/>
                        <wps:cNvSpPr>
                          <a:spLocks noChangeArrowheads="1"/>
                        </wps:cNvSpPr>
                        <wps:spPr bwMode="auto">
                          <a:xfrm>
                            <a:off x="4170" y="1365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3" name="Text Box 171"/>
                        <wps:cNvSpPr txBox="1">
                          <a:spLocks noChangeArrowheads="1"/>
                        </wps:cNvSpPr>
                        <wps:spPr bwMode="auto">
                          <a:xfrm>
                            <a:off x="2415" y="12893"/>
                            <a:ext cx="14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9675B" w14:textId="77777777" w:rsidR="007907F9" w:rsidRDefault="007907F9" w:rsidP="0034133F">
                              <w:r>
                                <w:t xml:space="preserve">A </w:t>
                              </w:r>
                              <w:r w:rsidRPr="00A1095F">
                                <w:rPr>
                                  <w:color w:val="FF0000"/>
                                </w:rPr>
                                <w:t>[175]</w:t>
                              </w:r>
                            </w:p>
                          </w:txbxContent>
                        </wps:txbx>
                        <wps:bodyPr rot="0" vert="horz" wrap="square" lIns="91440" tIns="45720" rIns="91440" bIns="45720" anchor="t" anchorCtr="0" upright="1">
                          <a:noAutofit/>
                        </wps:bodyPr>
                      </wps:wsp>
                      <wps:wsp>
                        <wps:cNvPr id="5764" name="Text Box 172"/>
                        <wps:cNvSpPr txBox="1">
                          <a:spLocks noChangeArrowheads="1"/>
                        </wps:cNvSpPr>
                        <wps:spPr bwMode="auto">
                          <a:xfrm>
                            <a:off x="3870" y="12476"/>
                            <a:ext cx="18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22AEA" w14:textId="77777777" w:rsidR="007907F9" w:rsidRPr="0034133F" w:rsidRDefault="007907F9" w:rsidP="0034133F">
                              <w:pPr>
                                <w:rPr>
                                  <w:color w:val="FF0000"/>
                                </w:rPr>
                              </w:pPr>
                              <w:r>
                                <w:t xml:space="preserve">NB </w:t>
                              </w:r>
                              <w:r w:rsidRPr="0034133F">
                                <w:rPr>
                                  <w:color w:val="FF0000"/>
                                </w:rPr>
                                <w:t>[104]</w:t>
                              </w:r>
                            </w:p>
                          </w:txbxContent>
                        </wps:txbx>
                        <wps:bodyPr rot="0" vert="horz" wrap="square" lIns="91440" tIns="45720" rIns="91440" bIns="45720" anchor="t" anchorCtr="0" upright="1">
                          <a:noAutofit/>
                        </wps:bodyPr>
                      </wps:wsp>
                      <wps:wsp>
                        <wps:cNvPr id="5765" name="Text Box 173"/>
                        <wps:cNvSpPr txBox="1">
                          <a:spLocks noChangeArrowheads="1"/>
                        </wps:cNvSpPr>
                        <wps:spPr bwMode="auto">
                          <a:xfrm>
                            <a:off x="3930" y="13283"/>
                            <a:ext cx="12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C01B0" w14:textId="77777777" w:rsidR="007907F9" w:rsidRDefault="007907F9" w:rsidP="0034133F">
                              <w:r>
                                <w:t xml:space="preserve">MR </w:t>
                              </w:r>
                              <w:r w:rsidRPr="0034133F">
                                <w:rPr>
                                  <w:color w:val="FF0000"/>
                                </w:rPr>
                                <w:t>[96]</w:t>
                              </w:r>
                            </w:p>
                          </w:txbxContent>
                        </wps:txbx>
                        <wps:bodyPr rot="0" vert="horz" wrap="square" lIns="91440" tIns="45720" rIns="91440" bIns="45720" anchor="t" anchorCtr="0" upright="1">
                          <a:noAutofit/>
                        </wps:bodyPr>
                      </wps:wsp>
                      <wps:wsp>
                        <wps:cNvPr id="5766" name="Text Box 174"/>
                        <wps:cNvSpPr txBox="1">
                          <a:spLocks noChangeArrowheads="1"/>
                        </wps:cNvSpPr>
                        <wps:spPr bwMode="auto">
                          <a:xfrm>
                            <a:off x="2565" y="14483"/>
                            <a:ext cx="17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5E46" w14:textId="77777777" w:rsidR="007907F9" w:rsidRDefault="007907F9" w:rsidP="0034133F">
                              <w:r>
                                <w:t xml:space="preserve">E </w:t>
                              </w:r>
                              <w:r w:rsidRPr="00A1095F">
                                <w:rPr>
                                  <w:color w:val="FF0000"/>
                                </w:rPr>
                                <w:t>[172]</w:t>
                              </w:r>
                            </w:p>
                          </w:txbxContent>
                        </wps:txbx>
                        <wps:bodyPr rot="0" vert="horz" wrap="square" lIns="91440" tIns="45720" rIns="91440" bIns="45720" anchor="t" anchorCtr="0" upright="1">
                          <a:noAutofit/>
                        </wps:bodyPr>
                      </wps:wsp>
                      <wps:wsp>
                        <wps:cNvPr id="5767" name="Text Box 175"/>
                        <wps:cNvSpPr txBox="1">
                          <a:spLocks noChangeArrowheads="1"/>
                        </wps:cNvSpPr>
                        <wps:spPr bwMode="auto">
                          <a:xfrm>
                            <a:off x="4080" y="14288"/>
                            <a:ext cx="9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197F" w14:textId="77777777" w:rsidR="007907F9" w:rsidRDefault="007907F9" w:rsidP="0034133F">
                              <w:r w:rsidRPr="00A1095F">
                                <w:rPr>
                                  <w:strike/>
                                  <w:color w:val="999999"/>
                                </w:rPr>
                                <w:t>P</w:t>
                              </w:r>
                              <w:r>
                                <w:t xml:space="preserve"> </w:t>
                              </w:r>
                              <w:r w:rsidRPr="0034133F">
                                <w:rPr>
                                  <w:color w:val="FF0000"/>
                                </w:rPr>
                                <w:t>[76]</w:t>
                              </w:r>
                            </w:p>
                          </w:txbxContent>
                        </wps:txbx>
                        <wps:bodyPr rot="0" vert="horz" wrap="square" lIns="91440" tIns="45720" rIns="91440" bIns="45720" anchor="t" anchorCtr="0" upright="1">
                          <a:noAutofit/>
                        </wps:bodyPr>
                      </wps:wsp>
                      <wps:wsp>
                        <wps:cNvPr id="5768" name="Text Box 176"/>
                        <wps:cNvSpPr txBox="1">
                          <a:spLocks noChangeArrowheads="1"/>
                        </wps:cNvSpPr>
                        <wps:spPr bwMode="auto">
                          <a:xfrm>
                            <a:off x="6450" y="13599"/>
                            <a:ext cx="9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C9DB" w14:textId="77777777" w:rsidR="007907F9" w:rsidRPr="0034133F" w:rsidRDefault="007907F9" w:rsidP="0034133F">
                              <w:pPr>
                                <w:rPr>
                                  <w:color w:val="FF0000"/>
                                </w:rPr>
                              </w:pPr>
                              <w:r w:rsidRPr="00A1095F">
                                <w:rPr>
                                  <w:strike/>
                                  <w:color w:val="999999"/>
                                </w:rPr>
                                <w:t>Y</w:t>
                              </w:r>
                              <w:r>
                                <w:t xml:space="preserve"> </w:t>
                              </w:r>
                              <w:r w:rsidRPr="0034133F">
                                <w:rPr>
                                  <w:color w:val="FF000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5E686" id="Group 3803" o:spid="_x0000_s1487" style="position:absolute;margin-left:176.25pt;margin-top:11.85pt;width:273.75pt;height:122.85pt;z-index:251496448;mso-position-horizontal-relative:text;mso-position-vertical-relative:text" coordorigin="1965,12476" coordsize="5475,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">
                <v:line id="Line 145" o:spid="_x0000_s1488" style="position:absolute;flip:y;visibility:visible;mso-wrap-style:square" from="2205,13358" to="3165,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"/>
                <v:line id="Line 146" o:spid="_x0000_s1489" style="position:absolute;flip:y;visibility:visible;mso-wrap-style:square" from="3150,12878" to="4170,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"/>
                <v:line id="Line 147" o:spid="_x0000_s1490" style="position:absolute;visibility:visible;mso-wrap-style:square" from="4155,12878" to="6675,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" strokeweight="1.5pt"/>
                <v:line id="Line 148" o:spid="_x0000_s1491" style="position:absolute;visibility:visible;mso-wrap-style:square" from="3165,13328" to="4230,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" strokeweight="1.5pt"/>
                <v:line id="Line 149" o:spid="_x0000_s1492" style="position:absolute;visibility:visible;mso-wrap-style:square" from="4230,13733" to="6675,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" strokeweight="1.5pt"/>
                <v:line id="Line 150" o:spid="_x0000_s1493" style="position:absolute;visibility:visible;mso-wrap-style:square" from="2175,13763" to="3120,1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pY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"/>
                <v:line id="Line 151" o:spid="_x0000_s1494" style="position:absolute;flip:y;visibility:visible;mso-wrap-style:square" from="3120,14243" to="4260,1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" strokeweight="1.5pt"/>
                <v:line id="Line 152" o:spid="_x0000_s1495" style="position:absolute;flip:y;visibility:visible;mso-wrap-style:square" from="4230,13748" to="4230,1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"/>
                <v:shape id="Text Box 153" o:spid="_x0000_s1496" type="#_x0000_t202" style="position:absolute;left:4950;top:13538;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" filled="f" stroked="f">
                  <v:textbox>
                    <w:txbxContent>
                      <w:p w14:paraId="4F9BDD3F" w14:textId="77777777" w:rsidR="007907F9" w:rsidRDefault="007907F9" w:rsidP="0034133F">
                        <w:r>
                          <w:t>96</w:t>
                        </w:r>
                      </w:p>
                    </w:txbxContent>
                  </v:textbox>
                </v:shape>
                <v:shape id="Text Box 154" o:spid="_x0000_s1497" type="#_x0000_t202" style="position:absolute;left:3615;top:13223;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" filled="f" stroked="f">
                  <v:textbox>
                    <w:txbxContent>
                      <w:p w14:paraId="3631CA7A" w14:textId="77777777" w:rsidR="007907F9" w:rsidRDefault="007907F9" w:rsidP="0034133F">
                        <w:r>
                          <w:t>79</w:t>
                        </w:r>
                      </w:p>
                    </w:txbxContent>
                  </v:textbox>
                </v:shape>
                <v:shape id="Text Box 155" o:spid="_x0000_s1498" type="#_x0000_t202" style="position:absolute;left:3810;top:13808;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" filled="f" stroked="f">
                  <v:textbox>
                    <w:txbxContent>
                      <w:p w14:paraId="1A6E41A5" w14:textId="77777777" w:rsidR="007907F9" w:rsidRDefault="007907F9" w:rsidP="0034133F">
                        <w:r>
                          <w:t>27</w:t>
                        </w:r>
                      </w:p>
                    </w:txbxContent>
                  </v:textbox>
                </v:shape>
                <v:shape id="Text Box 156" o:spid="_x0000_s1499" type="#_x0000_t202" style="position:absolute;left:4815;top:14093;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" filled="f" stroked="f">
                  <v:textbox>
                    <w:txbxContent>
                      <w:p w14:paraId="2EC17665" w14:textId="77777777" w:rsidR="007907F9" w:rsidRDefault="007907F9" w:rsidP="0034133F">
                        <w:r>
                          <w:t>76</w:t>
                        </w:r>
                      </w:p>
                    </w:txbxContent>
                  </v:textbox>
                </v:shape>
                <v:shape id="Text Box 157" o:spid="_x0000_s1500" type="#_x0000_t202" style="position:absolute;left:3435;top:14333;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" filled="f" stroked="f">
                  <v:textbox>
                    <w:txbxContent>
                      <w:p w14:paraId="2BAF7382" w14:textId="77777777" w:rsidR="007907F9" w:rsidRDefault="007907F9" w:rsidP="0034133F">
                        <w:r>
                          <w:t>96</w:t>
                        </w:r>
                      </w:p>
                    </w:txbxContent>
                  </v:textbox>
                </v:shape>
                <v:shape id="Text Box 158" o:spid="_x0000_s1501" type="#_x0000_t202" style="position:absolute;left:2220;top:14093;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" filled="f" stroked="f">
                  <v:textbox>
                    <w:txbxContent>
                      <w:p w14:paraId="61824776" w14:textId="77777777" w:rsidR="007907F9" w:rsidRDefault="007907F9" w:rsidP="0034133F">
                        <w:r>
                          <w:t>57</w:t>
                        </w:r>
                      </w:p>
                    </w:txbxContent>
                  </v:textbox>
                </v:shape>
                <v:shape id="Text Box 159" o:spid="_x0000_s1502" type="#_x0000_t202" style="position:absolute;left:2325;top:13238;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" filled="f" stroked="f">
                  <v:textbox>
                    <w:txbxContent>
                      <w:p w14:paraId="37855180" w14:textId="77777777" w:rsidR="007907F9" w:rsidRDefault="007907F9" w:rsidP="0034133F">
                        <w:r>
                          <w:t>20</w:t>
                        </w:r>
                      </w:p>
                    </w:txbxContent>
                  </v:textbox>
                </v:shape>
                <v:shape id="Text Box 160" o:spid="_x0000_s1503" type="#_x0000_t202" style="position:absolute;left:3255;top:12803;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" filled="f" stroked="f">
                  <v:textbox>
                    <w:txbxContent>
                      <w:p w14:paraId="2869932B" w14:textId="77777777" w:rsidR="007907F9" w:rsidRDefault="007907F9" w:rsidP="0034133F">
                        <w:r>
                          <w:t>36</w:t>
                        </w:r>
                      </w:p>
                    </w:txbxContent>
                  </v:textbox>
                </v:shape>
                <v:shape id="Text Box 161" o:spid="_x0000_s1504" type="#_x0000_t202" style="position:absolute;left:4965;top:12983;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" filled="f" stroked="f">
                  <v:textbox>
                    <w:txbxContent>
                      <w:p w14:paraId="27B10A69" w14:textId="77777777" w:rsidR="007907F9" w:rsidRDefault="007907F9" w:rsidP="0034133F">
                        <w:r>
                          <w:t>104</w:t>
                        </w:r>
                      </w:p>
                    </w:txbxContent>
                  </v:textbox>
                </v:shape>
                <v:shape id="Text Box 162" o:spid="_x0000_s1505" type="#_x0000_t202" style="position:absolute;left:1965;top:13373;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" filled="f" stroked="f">
                  <v:textbox>
                    <w:txbxContent>
                      <w:p w14:paraId="066917FB" w14:textId="77777777" w:rsidR="007907F9" w:rsidRDefault="007907F9" w:rsidP="0034133F">
                        <w:r>
                          <w:t>T</w:t>
                        </w:r>
                      </w:p>
                    </w:txbxContent>
                  </v:textbox>
                </v:shape>
                <v:line id="Line 163" o:spid="_x0000_s1506" style="position:absolute;flip:y;visibility:visible;mso-wrap-style:square" from="4245,14033" to="6660,1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" strokeweight="1.5pt"/>
                <v:oval id="Oval 164" o:spid="_x0000_s1507" style="position:absolute;left:6600;top:1395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"/>
                <v:oval id="Oval 165" o:spid="_x0000_s1508" style="position:absolute;left:4185;top:1418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"/>
                <v:oval id="Oval 166" o:spid="_x0000_s1509" style="position:absolute;left:3045;top:1439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"/>
                <v:oval id="Oval 167" o:spid="_x0000_s1510" style="position:absolute;left:2115;top:1371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"/>
                <v:oval id="Oval 168" o:spid="_x0000_s1511" style="position:absolute;left:3105;top:132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"/>
                <v:oval id="Oval 169" o:spid="_x0000_s1512" style="position:absolute;left:4095;top:1281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"/>
                <v:oval id="Oval 170" o:spid="_x0000_s1513" style="position:absolute;left:4170;top:1365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"/>
                <v:shape id="Text Box 171" o:spid="_x0000_s1514" type="#_x0000_t202" style="position:absolute;left:2415;top:12893;width:14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" filled="f" stroked="f">
                  <v:textbox>
                    <w:txbxContent>
                      <w:p w14:paraId="3E49675B" w14:textId="77777777" w:rsidR="007907F9" w:rsidRDefault="007907F9" w:rsidP="0034133F">
                        <w:r>
                          <w:t xml:space="preserve">A </w:t>
                        </w:r>
                        <w:r w:rsidRPr="00A1095F">
                          <w:rPr>
                            <w:color w:val="FF0000"/>
                          </w:rPr>
                          <w:t>[175]</w:t>
                        </w:r>
                      </w:p>
                    </w:txbxContent>
                  </v:textbox>
                </v:shape>
                <v:shape id="Text Box 172" o:spid="_x0000_s1515" type="#_x0000_t202" style="position:absolute;left:3870;top:12476;width:18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" filled="f" stroked="f">
                  <v:textbox>
                    <w:txbxContent>
                      <w:p w14:paraId="54B22AEA" w14:textId="77777777" w:rsidR="007907F9" w:rsidRPr="0034133F" w:rsidRDefault="007907F9" w:rsidP="0034133F">
                        <w:pPr>
                          <w:rPr>
                            <w:color w:val="FF0000"/>
                          </w:rPr>
                        </w:pPr>
                        <w:r>
                          <w:t xml:space="preserve">NB </w:t>
                        </w:r>
                        <w:r w:rsidRPr="0034133F">
                          <w:rPr>
                            <w:color w:val="FF0000"/>
                          </w:rPr>
                          <w:t>[104]</w:t>
                        </w:r>
                      </w:p>
                    </w:txbxContent>
                  </v:textbox>
                </v:shape>
                <v:shape id="Text Box 173" o:spid="_x0000_s1516" type="#_x0000_t202" style="position:absolute;left:3930;top:13283;width:124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" filled="f" stroked="f">
                  <v:textbox>
                    <w:txbxContent>
                      <w:p w14:paraId="78AC01B0" w14:textId="77777777" w:rsidR="007907F9" w:rsidRDefault="007907F9" w:rsidP="0034133F">
                        <w:r>
                          <w:t xml:space="preserve">MR </w:t>
                        </w:r>
                        <w:r w:rsidRPr="0034133F">
                          <w:rPr>
                            <w:color w:val="FF0000"/>
                          </w:rPr>
                          <w:t>[96]</w:t>
                        </w:r>
                      </w:p>
                    </w:txbxContent>
                  </v:textbox>
                </v:shape>
                <v:shape id="Text Box 174" o:spid="_x0000_s1517" type="#_x0000_t202" style="position:absolute;left:2565;top:14483;width:17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" filled="f" stroked="f">
                  <v:textbox>
                    <w:txbxContent>
                      <w:p w14:paraId="4B8C5E46" w14:textId="77777777" w:rsidR="007907F9" w:rsidRDefault="007907F9" w:rsidP="0034133F">
                        <w:r>
                          <w:t xml:space="preserve">E </w:t>
                        </w:r>
                        <w:r w:rsidRPr="00A1095F">
                          <w:rPr>
                            <w:color w:val="FF0000"/>
                          </w:rPr>
                          <w:t>[172]</w:t>
                        </w:r>
                      </w:p>
                    </w:txbxContent>
                  </v:textbox>
                </v:shape>
                <v:shape id="Text Box 175" o:spid="_x0000_s1518" type="#_x0000_t202" style="position:absolute;left:4080;top:14288;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" filled="f" stroked="f">
                  <v:textbox>
                    <w:txbxContent>
                      <w:p w14:paraId="7D6B197F" w14:textId="77777777" w:rsidR="007907F9" w:rsidRDefault="007907F9" w:rsidP="0034133F">
                        <w:r w:rsidRPr="00A1095F">
                          <w:rPr>
                            <w:strike/>
                            <w:color w:val="999999"/>
                          </w:rPr>
                          <w:t>P</w:t>
                        </w:r>
                        <w:r>
                          <w:t xml:space="preserve"> </w:t>
                        </w:r>
                        <w:r w:rsidRPr="0034133F">
                          <w:rPr>
                            <w:color w:val="FF0000"/>
                          </w:rPr>
                          <w:t>[76]</w:t>
                        </w:r>
                      </w:p>
                    </w:txbxContent>
                  </v:textbox>
                </v:shape>
                <v:shape id="Text Box 176" o:spid="_x0000_s1519" type="#_x0000_t202" style="position:absolute;left:6450;top:13599;width:9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" filled="f" stroked="f">
                  <v:textbox>
                    <w:txbxContent>
                      <w:p w14:paraId="6536C9DB" w14:textId="77777777" w:rsidR="007907F9" w:rsidRPr="0034133F" w:rsidRDefault="007907F9" w:rsidP="0034133F">
                        <w:pPr>
                          <w:rPr>
                            <w:color w:val="FF0000"/>
                          </w:rPr>
                        </w:pPr>
                        <w:r w:rsidRPr="00A1095F">
                          <w:rPr>
                            <w:strike/>
                            <w:color w:val="999999"/>
                          </w:rPr>
                          <w:t>Y</w:t>
                        </w:r>
                        <w:r>
                          <w:t xml:space="preserve"> </w:t>
                        </w:r>
                        <w:r w:rsidRPr="0034133F">
                          <w:rPr>
                            <w:color w:val="FF0000"/>
                          </w:rPr>
                          <w:t>[0]</w:t>
                        </w:r>
                      </w:p>
                    </w:txbxContent>
                  </v:textbox>
                </v:shape>
                <w10:wrap type="square"/>
              </v:group>
            </w:pict>
          </mc:Fallback>
        </mc:AlternateContent>
      </w:r>
      <w:r w:rsidR="00A1095F">
        <w:t xml:space="preserve">Step 2 (#3):  For each vertex leading to MR (and not leading to a visited vertex) we find the distance to the end.  The only vertex to be considered is A, since we’ve already visited Y and P.  Adding MR’s distance 96 to the length from A to MR gives the distance 96+79 = 175 minutes from A to Y.  </w:t>
      </w:r>
    </w:p>
    <w:p w14:paraId="6A3983A9" w14:textId="77777777" w:rsidR="00A1095F" w:rsidRDefault="00A1095F" w:rsidP="00663BD4">
      <w:pPr>
        <w:pStyle w:val="ExampleBody"/>
      </w:pPr>
    </w:p>
    <w:p w14:paraId="3B7CD2FF" w14:textId="77777777" w:rsidR="00A1095F" w:rsidRDefault="00A1095F" w:rsidP="00663BD4">
      <w:pPr>
        <w:pStyle w:val="ExampleBody"/>
      </w:pPr>
    </w:p>
    <w:p w14:paraId="3EB749FE" w14:textId="77777777" w:rsidR="00A1095F" w:rsidRDefault="00A1095F" w:rsidP="00663BD4">
      <w:pPr>
        <w:pStyle w:val="ExampleBody"/>
      </w:pPr>
    </w:p>
    <w:p w14:paraId="189E6872" w14:textId="77777777" w:rsidR="00A1095F" w:rsidRDefault="00A1095F" w:rsidP="00663BD4">
      <w:pPr>
        <w:pStyle w:val="ExampleBody"/>
      </w:pPr>
      <w:r>
        <w:t>Step 3 &amp; 4 (#3):</w:t>
      </w:r>
      <w:r w:rsidR="00D71F20">
        <w:t xml:space="preserve">  We mark MR as visited, and designate the vertex with smallest recorded distance as current: NB.  Back to step 2.</w:t>
      </w:r>
    </w:p>
    <w:p w14:paraId="1019A8B8" w14:textId="77777777" w:rsidR="00D71F20" w:rsidRDefault="00D71F20" w:rsidP="00663BD4">
      <w:pPr>
        <w:pStyle w:val="ExampleBody"/>
      </w:pPr>
    </w:p>
    <w:p w14:paraId="436A6360" w14:textId="1B98BE9B" w:rsidR="00D71F20" w:rsidRDefault="007E3B2B" w:rsidP="00663BD4">
      <w:pPr>
        <w:pStyle w:val="ExampleBody"/>
      </w:pPr>
      <w:r>
        <w:rPr>
          <w:noProof/>
          <w:lang w:eastAsia="zh-TW"/>
        </w:rPr>
        <w:lastRenderedPageBreak/>
        <mc:AlternateContent>
          <mc:Choice Requires="wpg">
            <w:drawing>
              <wp:anchor distT="0" distB="0" distL="114300" distR="114300" simplePos="0" relativeHeight="251497472" behindDoc="0" locked="0" layoutInCell="1" allowOverlap="1" wp14:anchorId="6EF990BF" wp14:editId="481653C6">
                <wp:simplePos x="0" y="0"/>
                <wp:positionH relativeFrom="column">
                  <wp:posOffset>2237740</wp:posOffset>
                </wp:positionH>
                <wp:positionV relativeFrom="paragraph">
                  <wp:posOffset>167640</wp:posOffset>
                </wp:positionV>
                <wp:extent cx="3476625" cy="1560195"/>
                <wp:effectExtent l="0" t="0" r="635" b="0"/>
                <wp:wrapSquare wrapText="bothSides"/>
                <wp:docPr id="5703" name="Group 4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1560195"/>
                          <a:chOff x="1770" y="2769"/>
                          <a:chExt cx="5475" cy="2457"/>
                        </a:xfrm>
                      </wpg:grpSpPr>
                      <wps:wsp>
                        <wps:cNvPr id="5704" name="Line 177"/>
                        <wps:cNvCnPr>
                          <a:cxnSpLocks noChangeShapeType="1"/>
                        </wps:cNvCnPr>
                        <wps:spPr bwMode="auto">
                          <a:xfrm flipV="1">
                            <a:off x="2010" y="3651"/>
                            <a:ext cx="9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5" name="Line 178"/>
                        <wps:cNvCnPr>
                          <a:cxnSpLocks noChangeShapeType="1"/>
                        </wps:cNvCnPr>
                        <wps:spPr bwMode="auto">
                          <a:xfrm flipV="1">
                            <a:off x="2955" y="3171"/>
                            <a:ext cx="1020" cy="4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179"/>
                        <wps:cNvCnPr>
                          <a:cxnSpLocks noChangeShapeType="1"/>
                        </wps:cNvCnPr>
                        <wps:spPr bwMode="auto">
                          <a:xfrm>
                            <a:off x="3960" y="3171"/>
                            <a:ext cx="2520" cy="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7" name="Line 180"/>
                        <wps:cNvCnPr>
                          <a:cxnSpLocks noChangeShapeType="1"/>
                        </wps:cNvCnPr>
                        <wps:spPr bwMode="auto">
                          <a:xfrm>
                            <a:off x="2970" y="3621"/>
                            <a:ext cx="10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8" name="Line 181"/>
                        <wps:cNvCnPr>
                          <a:cxnSpLocks noChangeShapeType="1"/>
                        </wps:cNvCnPr>
                        <wps:spPr bwMode="auto">
                          <a:xfrm>
                            <a:off x="4035" y="4026"/>
                            <a:ext cx="2445"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9" name="Line 182"/>
                        <wps:cNvCnPr>
                          <a:cxnSpLocks noChangeShapeType="1"/>
                        </wps:cNvCnPr>
                        <wps:spPr bwMode="auto">
                          <a:xfrm>
                            <a:off x="1980" y="4056"/>
                            <a:ext cx="94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0" name="Line 183"/>
                        <wps:cNvCnPr>
                          <a:cxnSpLocks noChangeShapeType="1"/>
                        </wps:cNvCnPr>
                        <wps:spPr bwMode="auto">
                          <a:xfrm flipV="1">
                            <a:off x="2925" y="4536"/>
                            <a:ext cx="1140"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11" name="Line 184"/>
                        <wps:cNvCnPr>
                          <a:cxnSpLocks noChangeShapeType="1"/>
                        </wps:cNvCnPr>
                        <wps:spPr bwMode="auto">
                          <a:xfrm flipV="1">
                            <a:off x="4035" y="4041"/>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2" name="Text Box 185"/>
                        <wps:cNvSpPr txBox="1">
                          <a:spLocks noChangeArrowheads="1"/>
                        </wps:cNvSpPr>
                        <wps:spPr bwMode="auto">
                          <a:xfrm>
                            <a:off x="4755" y="383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5564" w14:textId="77777777" w:rsidR="007907F9" w:rsidRDefault="007907F9" w:rsidP="0034133F">
                              <w:r>
                                <w:t>96</w:t>
                              </w:r>
                            </w:p>
                          </w:txbxContent>
                        </wps:txbx>
                        <wps:bodyPr rot="0" vert="horz" wrap="square" lIns="91440" tIns="45720" rIns="91440" bIns="45720" anchor="t" anchorCtr="0" upright="1">
                          <a:noAutofit/>
                        </wps:bodyPr>
                      </wps:wsp>
                      <wps:wsp>
                        <wps:cNvPr id="5713" name="Text Box 186"/>
                        <wps:cNvSpPr txBox="1">
                          <a:spLocks noChangeArrowheads="1"/>
                        </wps:cNvSpPr>
                        <wps:spPr bwMode="auto">
                          <a:xfrm>
                            <a:off x="3420" y="351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4260E" w14:textId="77777777" w:rsidR="007907F9" w:rsidRDefault="007907F9" w:rsidP="0034133F">
                              <w:r>
                                <w:t>79</w:t>
                              </w:r>
                            </w:p>
                          </w:txbxContent>
                        </wps:txbx>
                        <wps:bodyPr rot="0" vert="horz" wrap="square" lIns="91440" tIns="45720" rIns="91440" bIns="45720" anchor="t" anchorCtr="0" upright="1">
                          <a:noAutofit/>
                        </wps:bodyPr>
                      </wps:wsp>
                      <wps:wsp>
                        <wps:cNvPr id="5714" name="Text Box 187"/>
                        <wps:cNvSpPr txBox="1">
                          <a:spLocks noChangeArrowheads="1"/>
                        </wps:cNvSpPr>
                        <wps:spPr bwMode="auto">
                          <a:xfrm>
                            <a:off x="3615" y="410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476F" w14:textId="77777777" w:rsidR="007907F9" w:rsidRDefault="007907F9" w:rsidP="0034133F">
                              <w:r>
                                <w:t>27</w:t>
                              </w:r>
                            </w:p>
                          </w:txbxContent>
                        </wps:txbx>
                        <wps:bodyPr rot="0" vert="horz" wrap="square" lIns="91440" tIns="45720" rIns="91440" bIns="45720" anchor="t" anchorCtr="0" upright="1">
                          <a:noAutofit/>
                        </wps:bodyPr>
                      </wps:wsp>
                      <wps:wsp>
                        <wps:cNvPr id="5715" name="Text Box 188"/>
                        <wps:cNvSpPr txBox="1">
                          <a:spLocks noChangeArrowheads="1"/>
                        </wps:cNvSpPr>
                        <wps:spPr bwMode="auto">
                          <a:xfrm>
                            <a:off x="4620" y="438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DA5E" w14:textId="77777777" w:rsidR="007907F9" w:rsidRDefault="007907F9" w:rsidP="0034133F">
                              <w:r>
                                <w:t>76</w:t>
                              </w:r>
                            </w:p>
                          </w:txbxContent>
                        </wps:txbx>
                        <wps:bodyPr rot="0" vert="horz" wrap="square" lIns="91440" tIns="45720" rIns="91440" bIns="45720" anchor="t" anchorCtr="0" upright="1">
                          <a:noAutofit/>
                        </wps:bodyPr>
                      </wps:wsp>
                      <wps:wsp>
                        <wps:cNvPr id="5716" name="Text Box 189"/>
                        <wps:cNvSpPr txBox="1">
                          <a:spLocks noChangeArrowheads="1"/>
                        </wps:cNvSpPr>
                        <wps:spPr bwMode="auto">
                          <a:xfrm>
                            <a:off x="3240" y="462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4057" w14:textId="77777777" w:rsidR="007907F9" w:rsidRDefault="007907F9" w:rsidP="0034133F">
                              <w:r>
                                <w:t>96</w:t>
                              </w:r>
                            </w:p>
                          </w:txbxContent>
                        </wps:txbx>
                        <wps:bodyPr rot="0" vert="horz" wrap="square" lIns="91440" tIns="45720" rIns="91440" bIns="45720" anchor="t" anchorCtr="0" upright="1">
                          <a:noAutofit/>
                        </wps:bodyPr>
                      </wps:wsp>
                      <wps:wsp>
                        <wps:cNvPr id="5717" name="Text Box 190"/>
                        <wps:cNvSpPr txBox="1">
                          <a:spLocks noChangeArrowheads="1"/>
                        </wps:cNvSpPr>
                        <wps:spPr bwMode="auto">
                          <a:xfrm>
                            <a:off x="2025" y="438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C160" w14:textId="77777777" w:rsidR="007907F9" w:rsidRDefault="007907F9" w:rsidP="0034133F">
                              <w:r>
                                <w:t>57</w:t>
                              </w:r>
                            </w:p>
                          </w:txbxContent>
                        </wps:txbx>
                        <wps:bodyPr rot="0" vert="horz" wrap="square" lIns="91440" tIns="45720" rIns="91440" bIns="45720" anchor="t" anchorCtr="0" upright="1">
                          <a:noAutofit/>
                        </wps:bodyPr>
                      </wps:wsp>
                      <wps:wsp>
                        <wps:cNvPr id="5718" name="Text Box 191"/>
                        <wps:cNvSpPr txBox="1">
                          <a:spLocks noChangeArrowheads="1"/>
                        </wps:cNvSpPr>
                        <wps:spPr bwMode="auto">
                          <a:xfrm>
                            <a:off x="2130" y="3531"/>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989D7" w14:textId="77777777" w:rsidR="007907F9" w:rsidRDefault="007907F9" w:rsidP="0034133F">
                              <w:r>
                                <w:t>20</w:t>
                              </w:r>
                            </w:p>
                          </w:txbxContent>
                        </wps:txbx>
                        <wps:bodyPr rot="0" vert="horz" wrap="square" lIns="91440" tIns="45720" rIns="91440" bIns="45720" anchor="t" anchorCtr="0" upright="1">
                          <a:noAutofit/>
                        </wps:bodyPr>
                      </wps:wsp>
                      <wps:wsp>
                        <wps:cNvPr id="5719" name="Text Box 192"/>
                        <wps:cNvSpPr txBox="1">
                          <a:spLocks noChangeArrowheads="1"/>
                        </wps:cNvSpPr>
                        <wps:spPr bwMode="auto">
                          <a:xfrm>
                            <a:off x="3060" y="309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D82C5" w14:textId="77777777" w:rsidR="007907F9" w:rsidRDefault="007907F9" w:rsidP="0034133F">
                              <w:r>
                                <w:t>36</w:t>
                              </w:r>
                            </w:p>
                          </w:txbxContent>
                        </wps:txbx>
                        <wps:bodyPr rot="0" vert="horz" wrap="square" lIns="91440" tIns="45720" rIns="91440" bIns="45720" anchor="t" anchorCtr="0" upright="1">
                          <a:noAutofit/>
                        </wps:bodyPr>
                      </wps:wsp>
                      <wps:wsp>
                        <wps:cNvPr id="5720" name="Text Box 193"/>
                        <wps:cNvSpPr txBox="1">
                          <a:spLocks noChangeArrowheads="1"/>
                        </wps:cNvSpPr>
                        <wps:spPr bwMode="auto">
                          <a:xfrm>
                            <a:off x="4770" y="327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238C2" w14:textId="77777777" w:rsidR="007907F9" w:rsidRDefault="007907F9" w:rsidP="0034133F">
                              <w:r>
                                <w:t>104</w:t>
                              </w:r>
                            </w:p>
                          </w:txbxContent>
                        </wps:txbx>
                        <wps:bodyPr rot="0" vert="horz" wrap="square" lIns="91440" tIns="45720" rIns="91440" bIns="45720" anchor="t" anchorCtr="0" upright="1">
                          <a:noAutofit/>
                        </wps:bodyPr>
                      </wps:wsp>
                      <wps:wsp>
                        <wps:cNvPr id="5721" name="Text Box 194"/>
                        <wps:cNvSpPr txBox="1">
                          <a:spLocks noChangeArrowheads="1"/>
                        </wps:cNvSpPr>
                        <wps:spPr bwMode="auto">
                          <a:xfrm>
                            <a:off x="1770" y="3666"/>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EEB8" w14:textId="77777777" w:rsidR="007907F9" w:rsidRDefault="007907F9" w:rsidP="0034133F">
                              <w:r>
                                <w:t>T</w:t>
                              </w:r>
                            </w:p>
                          </w:txbxContent>
                        </wps:txbx>
                        <wps:bodyPr rot="0" vert="horz" wrap="square" lIns="91440" tIns="45720" rIns="91440" bIns="45720" anchor="t" anchorCtr="0" upright="1">
                          <a:noAutofit/>
                        </wps:bodyPr>
                      </wps:wsp>
                      <wps:wsp>
                        <wps:cNvPr id="5722" name="Line 195"/>
                        <wps:cNvCnPr>
                          <a:cxnSpLocks noChangeShapeType="1"/>
                        </wps:cNvCnPr>
                        <wps:spPr bwMode="auto">
                          <a:xfrm flipV="1">
                            <a:off x="4050" y="4326"/>
                            <a:ext cx="2415"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3" name="Oval 196"/>
                        <wps:cNvSpPr>
                          <a:spLocks noChangeArrowheads="1"/>
                        </wps:cNvSpPr>
                        <wps:spPr bwMode="auto">
                          <a:xfrm>
                            <a:off x="6405" y="42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4" name="Oval 197"/>
                        <wps:cNvSpPr>
                          <a:spLocks noChangeArrowheads="1"/>
                        </wps:cNvSpPr>
                        <wps:spPr bwMode="auto">
                          <a:xfrm>
                            <a:off x="3990" y="44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5" name="Oval 198"/>
                        <wps:cNvSpPr>
                          <a:spLocks noChangeArrowheads="1"/>
                        </wps:cNvSpPr>
                        <wps:spPr bwMode="auto">
                          <a:xfrm>
                            <a:off x="2850" y="468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6" name="Oval 199"/>
                        <wps:cNvSpPr>
                          <a:spLocks noChangeArrowheads="1"/>
                        </wps:cNvSpPr>
                        <wps:spPr bwMode="auto">
                          <a:xfrm>
                            <a:off x="1920" y="401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7" name="Oval 200"/>
                        <wps:cNvSpPr>
                          <a:spLocks noChangeArrowheads="1"/>
                        </wps:cNvSpPr>
                        <wps:spPr bwMode="auto">
                          <a:xfrm>
                            <a:off x="2910" y="35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8" name="Oval 201"/>
                        <wps:cNvSpPr>
                          <a:spLocks noChangeArrowheads="1"/>
                        </wps:cNvSpPr>
                        <wps:spPr bwMode="auto">
                          <a:xfrm>
                            <a:off x="3900" y="311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29" name="Oval 202"/>
                        <wps:cNvSpPr>
                          <a:spLocks noChangeArrowheads="1"/>
                        </wps:cNvSpPr>
                        <wps:spPr bwMode="auto">
                          <a:xfrm>
                            <a:off x="3975" y="39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30" name="Text Box 203"/>
                        <wps:cNvSpPr txBox="1">
                          <a:spLocks noChangeArrowheads="1"/>
                        </wps:cNvSpPr>
                        <wps:spPr bwMode="auto">
                          <a:xfrm>
                            <a:off x="2220" y="3186"/>
                            <a:ext cx="14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DEB9" w14:textId="77777777" w:rsidR="007907F9" w:rsidRDefault="007907F9" w:rsidP="0034133F">
                              <w:r>
                                <w:t xml:space="preserve">A </w:t>
                              </w:r>
                              <w:r w:rsidRPr="00A1095F">
                                <w:rPr>
                                  <w:color w:val="FF0000"/>
                                </w:rPr>
                                <w:t>[1</w:t>
                              </w:r>
                              <w:r>
                                <w:rPr>
                                  <w:color w:val="FF0000"/>
                                </w:rPr>
                                <w:t>40</w:t>
                              </w:r>
                              <w:r w:rsidRPr="00A1095F">
                                <w:rPr>
                                  <w:color w:val="FF0000"/>
                                </w:rPr>
                                <w:t>]</w:t>
                              </w:r>
                            </w:p>
                          </w:txbxContent>
                        </wps:txbx>
                        <wps:bodyPr rot="0" vert="horz" wrap="square" lIns="91440" tIns="45720" rIns="91440" bIns="45720" anchor="t" anchorCtr="0" upright="1">
                          <a:noAutofit/>
                        </wps:bodyPr>
                      </wps:wsp>
                      <wps:wsp>
                        <wps:cNvPr id="5731" name="Text Box 204"/>
                        <wps:cNvSpPr txBox="1">
                          <a:spLocks noChangeArrowheads="1"/>
                        </wps:cNvSpPr>
                        <wps:spPr bwMode="auto">
                          <a:xfrm>
                            <a:off x="3675" y="2769"/>
                            <a:ext cx="18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8905" w14:textId="77777777" w:rsidR="007907F9" w:rsidRPr="0034133F" w:rsidRDefault="007907F9" w:rsidP="0034133F">
                              <w:pPr>
                                <w:rPr>
                                  <w:color w:val="FF0000"/>
                                </w:rPr>
                              </w:pPr>
                              <w:r>
                                <w:t xml:space="preserve">NB </w:t>
                              </w:r>
                              <w:r w:rsidRPr="0034133F">
                                <w:rPr>
                                  <w:color w:val="FF0000"/>
                                </w:rPr>
                                <w:t>[104]</w:t>
                              </w:r>
                            </w:p>
                          </w:txbxContent>
                        </wps:txbx>
                        <wps:bodyPr rot="0" vert="horz" wrap="square" lIns="91440" tIns="45720" rIns="91440" bIns="45720" anchor="t" anchorCtr="0" upright="1">
                          <a:noAutofit/>
                        </wps:bodyPr>
                      </wps:wsp>
                      <wps:wsp>
                        <wps:cNvPr id="5732" name="Text Box 205"/>
                        <wps:cNvSpPr txBox="1">
                          <a:spLocks noChangeArrowheads="1"/>
                        </wps:cNvSpPr>
                        <wps:spPr bwMode="auto">
                          <a:xfrm>
                            <a:off x="3735" y="3576"/>
                            <a:ext cx="12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A7269" w14:textId="77777777" w:rsidR="007907F9" w:rsidRDefault="007907F9" w:rsidP="0034133F">
                              <w:r w:rsidRPr="00D71F20">
                                <w:rPr>
                                  <w:strike/>
                                  <w:color w:val="999999"/>
                                </w:rPr>
                                <w:t>MR</w:t>
                              </w:r>
                              <w:r>
                                <w:t xml:space="preserve"> </w:t>
                              </w:r>
                              <w:r w:rsidRPr="0034133F">
                                <w:rPr>
                                  <w:color w:val="FF0000"/>
                                </w:rPr>
                                <w:t>[96]</w:t>
                              </w:r>
                            </w:p>
                          </w:txbxContent>
                        </wps:txbx>
                        <wps:bodyPr rot="0" vert="horz" wrap="square" lIns="91440" tIns="45720" rIns="91440" bIns="45720" anchor="t" anchorCtr="0" upright="1">
                          <a:noAutofit/>
                        </wps:bodyPr>
                      </wps:wsp>
                      <wps:wsp>
                        <wps:cNvPr id="5733" name="Text Box 206"/>
                        <wps:cNvSpPr txBox="1">
                          <a:spLocks noChangeArrowheads="1"/>
                        </wps:cNvSpPr>
                        <wps:spPr bwMode="auto">
                          <a:xfrm>
                            <a:off x="2370" y="4776"/>
                            <a:ext cx="17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1F63" w14:textId="77777777" w:rsidR="007907F9" w:rsidRDefault="007907F9" w:rsidP="0034133F">
                              <w:r>
                                <w:t xml:space="preserve">E </w:t>
                              </w:r>
                              <w:r w:rsidRPr="00A1095F">
                                <w:rPr>
                                  <w:color w:val="FF0000"/>
                                </w:rPr>
                                <w:t>[172]</w:t>
                              </w:r>
                            </w:p>
                          </w:txbxContent>
                        </wps:txbx>
                        <wps:bodyPr rot="0" vert="horz" wrap="square" lIns="91440" tIns="45720" rIns="91440" bIns="45720" anchor="t" anchorCtr="0" upright="1">
                          <a:noAutofit/>
                        </wps:bodyPr>
                      </wps:wsp>
                      <wps:wsp>
                        <wps:cNvPr id="5734" name="Text Box 207"/>
                        <wps:cNvSpPr txBox="1">
                          <a:spLocks noChangeArrowheads="1"/>
                        </wps:cNvSpPr>
                        <wps:spPr bwMode="auto">
                          <a:xfrm>
                            <a:off x="3885" y="4581"/>
                            <a:ext cx="9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40232" w14:textId="77777777" w:rsidR="007907F9" w:rsidRDefault="007907F9" w:rsidP="0034133F">
                              <w:r w:rsidRPr="00A1095F">
                                <w:rPr>
                                  <w:strike/>
                                  <w:color w:val="999999"/>
                                </w:rPr>
                                <w:t>P</w:t>
                              </w:r>
                              <w:r>
                                <w:t xml:space="preserve"> </w:t>
                              </w:r>
                              <w:r w:rsidRPr="0034133F">
                                <w:rPr>
                                  <w:color w:val="FF0000"/>
                                </w:rPr>
                                <w:t>[76]</w:t>
                              </w:r>
                            </w:p>
                          </w:txbxContent>
                        </wps:txbx>
                        <wps:bodyPr rot="0" vert="horz" wrap="square" lIns="91440" tIns="45720" rIns="91440" bIns="45720" anchor="t" anchorCtr="0" upright="1">
                          <a:noAutofit/>
                        </wps:bodyPr>
                      </wps:wsp>
                      <wps:wsp>
                        <wps:cNvPr id="5735" name="Text Box 208"/>
                        <wps:cNvSpPr txBox="1">
                          <a:spLocks noChangeArrowheads="1"/>
                        </wps:cNvSpPr>
                        <wps:spPr bwMode="auto">
                          <a:xfrm>
                            <a:off x="6255" y="3892"/>
                            <a:ext cx="9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FCFBE" w14:textId="77777777" w:rsidR="007907F9" w:rsidRPr="0034133F" w:rsidRDefault="007907F9" w:rsidP="0034133F">
                              <w:pPr>
                                <w:rPr>
                                  <w:color w:val="FF0000"/>
                                </w:rPr>
                              </w:pPr>
                              <w:r w:rsidRPr="00A1095F">
                                <w:rPr>
                                  <w:strike/>
                                  <w:color w:val="999999"/>
                                </w:rPr>
                                <w:t>Y</w:t>
                              </w:r>
                              <w:r>
                                <w:t xml:space="preserve"> </w:t>
                              </w:r>
                              <w:r w:rsidRPr="0034133F">
                                <w:rPr>
                                  <w:color w:val="FF000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990BF" id="Group 4136" o:spid="_x0000_s1520" style="position:absolute;margin-left:176.2pt;margin-top:13.2pt;width:273.75pt;height:122.85pt;z-index:251497472;mso-position-horizontal-relative:text;mso-position-vertical-relative:text" coordorigin="1770,2769" coordsize="5475,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">
                <v:line id="Line 177" o:spid="_x0000_s1521" style="position:absolute;flip:y;visibility:visible;mso-wrap-style:square" from="2010,3651" to="2970,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"/>
                <v:line id="Line 178" o:spid="_x0000_s1522" style="position:absolute;flip:y;visibility:visible;mso-wrap-style:square" from="2955,3171" to="3975,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" strokeweight="1.5pt"/>
                <v:line id="Line 179" o:spid="_x0000_s1523" style="position:absolute;visibility:visible;mso-wrap-style:square" from="3960,3171" to="6480,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" strokeweight="1.5pt"/>
                <v:line id="Line 180" o:spid="_x0000_s1524" style="position:absolute;visibility:visible;mso-wrap-style:square" from="2970,3621" to="4035,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"/>
                <v:line id="Line 181" o:spid="_x0000_s1525" style="position:absolute;visibility:visible;mso-wrap-style:square" from="4035,4026" to="6480,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" strokeweight="1.5pt"/>
                <v:line id="Line 182" o:spid="_x0000_s1526" style="position:absolute;visibility:visible;mso-wrap-style:square" from="1980,4056" to="2925,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"/>
                <v:line id="Line 183" o:spid="_x0000_s1527" style="position:absolute;flip:y;visibility:visible;mso-wrap-style:square" from="2925,4536" to="4065,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" strokeweight="1.5pt"/>
                <v:line id="Line 184" o:spid="_x0000_s1528" style="position:absolute;flip:y;visibility:visible;mso-wrap-style:square" from="4035,4041" to="4035,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"/>
                <v:shape id="Text Box 185" o:spid="_x0000_s1529" type="#_x0000_t202" style="position:absolute;left:4755;top:383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" filled="f" stroked="f">
                  <v:textbox>
                    <w:txbxContent>
                      <w:p w14:paraId="25585564" w14:textId="77777777" w:rsidR="007907F9" w:rsidRDefault="007907F9" w:rsidP="0034133F">
                        <w:r>
                          <w:t>96</w:t>
                        </w:r>
                      </w:p>
                    </w:txbxContent>
                  </v:textbox>
                </v:shape>
                <v:shape id="Text Box 186" o:spid="_x0000_s1530" type="#_x0000_t202" style="position:absolute;left:3420;top:351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" filled="f" stroked="f">
                  <v:textbox>
                    <w:txbxContent>
                      <w:p w14:paraId="05D4260E" w14:textId="77777777" w:rsidR="007907F9" w:rsidRDefault="007907F9" w:rsidP="0034133F">
                        <w:r>
                          <w:t>79</w:t>
                        </w:r>
                      </w:p>
                    </w:txbxContent>
                  </v:textbox>
                </v:shape>
                <v:shape id="Text Box 187" o:spid="_x0000_s1531" type="#_x0000_t202" style="position:absolute;left:3615;top:410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" filled="f" stroked="f">
                  <v:textbox>
                    <w:txbxContent>
                      <w:p w14:paraId="30DA476F" w14:textId="77777777" w:rsidR="007907F9" w:rsidRDefault="007907F9" w:rsidP="0034133F">
                        <w:r>
                          <w:t>27</w:t>
                        </w:r>
                      </w:p>
                    </w:txbxContent>
                  </v:textbox>
                </v:shape>
                <v:shape id="Text Box 188" o:spid="_x0000_s1532" type="#_x0000_t202" style="position:absolute;left:4620;top:438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" filled="f" stroked="f">
                  <v:textbox>
                    <w:txbxContent>
                      <w:p w14:paraId="4B9CDA5E" w14:textId="77777777" w:rsidR="007907F9" w:rsidRDefault="007907F9" w:rsidP="0034133F">
                        <w:r>
                          <w:t>76</w:t>
                        </w:r>
                      </w:p>
                    </w:txbxContent>
                  </v:textbox>
                </v:shape>
                <v:shape id="Text Box 189" o:spid="_x0000_s1533" type="#_x0000_t202" style="position:absolute;left:3240;top:462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" filled="f" stroked="f">
                  <v:textbox>
                    <w:txbxContent>
                      <w:p w14:paraId="43E24057" w14:textId="77777777" w:rsidR="007907F9" w:rsidRDefault="007907F9" w:rsidP="0034133F">
                        <w:r>
                          <w:t>96</w:t>
                        </w:r>
                      </w:p>
                    </w:txbxContent>
                  </v:textbox>
                </v:shape>
                <v:shape id="Text Box 190" o:spid="_x0000_s1534" type="#_x0000_t202" style="position:absolute;left:2025;top:438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" filled="f" stroked="f">
                  <v:textbox>
                    <w:txbxContent>
                      <w:p w14:paraId="6399C160" w14:textId="77777777" w:rsidR="007907F9" w:rsidRDefault="007907F9" w:rsidP="0034133F">
                        <w:r>
                          <w:t>57</w:t>
                        </w:r>
                      </w:p>
                    </w:txbxContent>
                  </v:textbox>
                </v:shape>
                <v:shape id="Text Box 191" o:spid="_x0000_s1535" type="#_x0000_t202" style="position:absolute;left:2130;top:3531;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" filled="f" stroked="f">
                  <v:textbox>
                    <w:txbxContent>
                      <w:p w14:paraId="35F989D7" w14:textId="77777777" w:rsidR="007907F9" w:rsidRDefault="007907F9" w:rsidP="0034133F">
                        <w:r>
                          <w:t>20</w:t>
                        </w:r>
                      </w:p>
                    </w:txbxContent>
                  </v:textbox>
                </v:shape>
                <v:shape id="Text Box 192" o:spid="_x0000_s1536" type="#_x0000_t202" style="position:absolute;left:3060;top:309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" filled="f" stroked="f">
                  <v:textbox>
                    <w:txbxContent>
                      <w:p w14:paraId="7E9D82C5" w14:textId="77777777" w:rsidR="007907F9" w:rsidRDefault="007907F9" w:rsidP="0034133F">
                        <w:r>
                          <w:t>36</w:t>
                        </w:r>
                      </w:p>
                    </w:txbxContent>
                  </v:textbox>
                </v:shape>
                <v:shape id="Text Box 193" o:spid="_x0000_s1537" type="#_x0000_t202" style="position:absolute;left:4770;top:327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" filled="f" stroked="f">
                  <v:textbox>
                    <w:txbxContent>
                      <w:p w14:paraId="7A2238C2" w14:textId="77777777" w:rsidR="007907F9" w:rsidRDefault="007907F9" w:rsidP="0034133F">
                        <w:r>
                          <w:t>104</w:t>
                        </w:r>
                      </w:p>
                    </w:txbxContent>
                  </v:textbox>
                </v:shape>
                <v:shape id="Text Box 194" o:spid="_x0000_s1538" type="#_x0000_t202" style="position:absolute;left:1770;top:3666;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" filled="f" stroked="f">
                  <v:textbox>
                    <w:txbxContent>
                      <w:p w14:paraId="27A4EEB8" w14:textId="77777777" w:rsidR="007907F9" w:rsidRDefault="007907F9" w:rsidP="0034133F">
                        <w:r>
                          <w:t>T</w:t>
                        </w:r>
                      </w:p>
                    </w:txbxContent>
                  </v:textbox>
                </v:shape>
                <v:line id="Line 195" o:spid="_x0000_s1539" style="position:absolute;flip:y;visibility:visible;mso-wrap-style:square" from="4050,4326" to="6465,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" strokeweight="1.5pt"/>
                <v:oval id="Oval 196" o:spid="_x0000_s1540" style="position:absolute;left:6405;top:42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"/>
                <v:oval id="Oval 197" o:spid="_x0000_s1541" style="position:absolute;left:3990;top:44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"/>
                <v:oval id="Oval 198" o:spid="_x0000_s1542" style="position:absolute;left:2850;top:468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"/>
                <v:oval id="Oval 199" o:spid="_x0000_s1543" style="position:absolute;left:1920;top:401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"/>
                <v:oval id="Oval 200" o:spid="_x0000_s1544" style="position:absolute;left:2910;top:35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"/>
                <v:oval id="Oval 201" o:spid="_x0000_s1545" style="position:absolute;left:3900;top:311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"/>
                <v:oval id="Oval 202" o:spid="_x0000_s1546" style="position:absolute;left:3975;top:39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"/>
                <v:shape id="Text Box 203" o:spid="_x0000_s1547" type="#_x0000_t202" style="position:absolute;left:2220;top:3186;width:14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" filled="f" stroked="f">
                  <v:textbox>
                    <w:txbxContent>
                      <w:p w14:paraId="6CDCDEB9" w14:textId="77777777" w:rsidR="007907F9" w:rsidRDefault="007907F9" w:rsidP="0034133F">
                        <w:r>
                          <w:t xml:space="preserve">A </w:t>
                        </w:r>
                        <w:r w:rsidRPr="00A1095F">
                          <w:rPr>
                            <w:color w:val="FF0000"/>
                          </w:rPr>
                          <w:t>[1</w:t>
                        </w:r>
                        <w:r>
                          <w:rPr>
                            <w:color w:val="FF0000"/>
                          </w:rPr>
                          <w:t>40</w:t>
                        </w:r>
                        <w:r w:rsidRPr="00A1095F">
                          <w:rPr>
                            <w:color w:val="FF0000"/>
                          </w:rPr>
                          <w:t>]</w:t>
                        </w:r>
                      </w:p>
                    </w:txbxContent>
                  </v:textbox>
                </v:shape>
                <v:shape id="Text Box 204" o:spid="_x0000_s1548" type="#_x0000_t202" style="position:absolute;left:3675;top:2769;width:18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" filled="f" stroked="f">
                  <v:textbox>
                    <w:txbxContent>
                      <w:p w14:paraId="2ACE8905" w14:textId="77777777" w:rsidR="007907F9" w:rsidRPr="0034133F" w:rsidRDefault="007907F9" w:rsidP="0034133F">
                        <w:pPr>
                          <w:rPr>
                            <w:color w:val="FF0000"/>
                          </w:rPr>
                        </w:pPr>
                        <w:r>
                          <w:t xml:space="preserve">NB </w:t>
                        </w:r>
                        <w:r w:rsidRPr="0034133F">
                          <w:rPr>
                            <w:color w:val="FF0000"/>
                          </w:rPr>
                          <w:t>[104]</w:t>
                        </w:r>
                      </w:p>
                    </w:txbxContent>
                  </v:textbox>
                </v:shape>
                <v:shape id="Text Box 205" o:spid="_x0000_s1549" type="#_x0000_t202" style="position:absolute;left:3735;top:3576;width:124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" filled="f" stroked="f">
                  <v:textbox>
                    <w:txbxContent>
                      <w:p w14:paraId="40EA7269" w14:textId="77777777" w:rsidR="007907F9" w:rsidRDefault="007907F9" w:rsidP="0034133F">
                        <w:r w:rsidRPr="00D71F20">
                          <w:rPr>
                            <w:strike/>
                            <w:color w:val="999999"/>
                          </w:rPr>
                          <w:t>MR</w:t>
                        </w:r>
                        <w:r>
                          <w:t xml:space="preserve"> </w:t>
                        </w:r>
                        <w:r w:rsidRPr="0034133F">
                          <w:rPr>
                            <w:color w:val="FF0000"/>
                          </w:rPr>
                          <w:t>[96]</w:t>
                        </w:r>
                      </w:p>
                    </w:txbxContent>
                  </v:textbox>
                </v:shape>
                <v:shape id="Text Box 206" o:spid="_x0000_s1550" type="#_x0000_t202" style="position:absolute;left:2370;top:4776;width:17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" filled="f" stroked="f">
                  <v:textbox>
                    <w:txbxContent>
                      <w:p w14:paraId="51181F63" w14:textId="77777777" w:rsidR="007907F9" w:rsidRDefault="007907F9" w:rsidP="0034133F">
                        <w:r>
                          <w:t xml:space="preserve">E </w:t>
                        </w:r>
                        <w:r w:rsidRPr="00A1095F">
                          <w:rPr>
                            <w:color w:val="FF0000"/>
                          </w:rPr>
                          <w:t>[172]</w:t>
                        </w:r>
                      </w:p>
                    </w:txbxContent>
                  </v:textbox>
                </v:shape>
                <v:shape id="Text Box 207" o:spid="_x0000_s1551" type="#_x0000_t202" style="position:absolute;left:3885;top:4581;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" filled="f" stroked="f">
                  <v:textbox>
                    <w:txbxContent>
                      <w:p w14:paraId="2E240232" w14:textId="77777777" w:rsidR="007907F9" w:rsidRDefault="007907F9" w:rsidP="0034133F">
                        <w:r w:rsidRPr="00A1095F">
                          <w:rPr>
                            <w:strike/>
                            <w:color w:val="999999"/>
                          </w:rPr>
                          <w:t>P</w:t>
                        </w:r>
                        <w:r>
                          <w:t xml:space="preserve"> </w:t>
                        </w:r>
                        <w:r w:rsidRPr="0034133F">
                          <w:rPr>
                            <w:color w:val="FF0000"/>
                          </w:rPr>
                          <w:t>[76]</w:t>
                        </w:r>
                      </w:p>
                    </w:txbxContent>
                  </v:textbox>
                </v:shape>
                <v:shape id="Text Box 208" o:spid="_x0000_s1552" type="#_x0000_t202" style="position:absolute;left:6255;top:3892;width:9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" filled="f" stroked="f">
                  <v:textbox>
                    <w:txbxContent>
                      <w:p w14:paraId="430FCFBE" w14:textId="77777777" w:rsidR="007907F9" w:rsidRPr="0034133F" w:rsidRDefault="007907F9" w:rsidP="0034133F">
                        <w:pPr>
                          <w:rPr>
                            <w:color w:val="FF0000"/>
                          </w:rPr>
                        </w:pPr>
                        <w:r w:rsidRPr="00A1095F">
                          <w:rPr>
                            <w:strike/>
                            <w:color w:val="999999"/>
                          </w:rPr>
                          <w:t>Y</w:t>
                        </w:r>
                        <w:r>
                          <w:t xml:space="preserve"> </w:t>
                        </w:r>
                        <w:r w:rsidRPr="0034133F">
                          <w:rPr>
                            <w:color w:val="FF0000"/>
                          </w:rPr>
                          <w:t>[0]</w:t>
                        </w:r>
                      </w:p>
                    </w:txbxContent>
                  </v:textbox>
                </v:shape>
                <w10:wrap type="square"/>
              </v:group>
            </w:pict>
          </mc:Fallback>
        </mc:AlternateContent>
      </w:r>
      <w:r w:rsidR="00D71F20">
        <w:t xml:space="preserve">Step 2 (#4):  For each vertex leading to NB, we find the distance to the end.  We know the shortest distance from NB to Y is 104 and the distance from A to NB is 36, so the distance from A to Y through NB is 104+36 = 140.  Since this distance </w:t>
      </w:r>
      <w:r w:rsidR="00D71F20">
        <w:rPr>
          <w:i/>
        </w:rPr>
        <w:t>is</w:t>
      </w:r>
      <w:r w:rsidR="00D71F20">
        <w:t xml:space="preserve"> shorter than the previously calculated distance</w:t>
      </w:r>
      <w:r w:rsidR="00F5268E">
        <w:t xml:space="preserve"> from Y to A through MR</w:t>
      </w:r>
      <w:r w:rsidR="00D71F20">
        <w:t>, we replace it.</w:t>
      </w:r>
    </w:p>
    <w:p w14:paraId="63732D1E" w14:textId="77777777" w:rsidR="00D71F20" w:rsidRDefault="00D71F20" w:rsidP="00663BD4">
      <w:pPr>
        <w:pStyle w:val="ExampleBody"/>
      </w:pPr>
    </w:p>
    <w:p w14:paraId="5496D088" w14:textId="77777777" w:rsidR="00D71F20" w:rsidRDefault="00D71F20" w:rsidP="00663BD4">
      <w:pPr>
        <w:pStyle w:val="ExampleBody"/>
      </w:pPr>
    </w:p>
    <w:p w14:paraId="38CADC2E" w14:textId="77777777" w:rsidR="00D71F20" w:rsidRDefault="00D71F20" w:rsidP="00663BD4">
      <w:pPr>
        <w:pStyle w:val="ExampleBody"/>
      </w:pPr>
      <w:r>
        <w:t xml:space="preserve">Step 3 &amp; 4 (#4):  We mark NB as visited, and designate A as </w:t>
      </w:r>
      <w:proofErr w:type="gramStart"/>
      <w:r>
        <w:t>current, since</w:t>
      </w:r>
      <w:proofErr w:type="gramEnd"/>
      <w:r>
        <w:t xml:space="preserve"> it now has the shortest distance.</w:t>
      </w:r>
    </w:p>
    <w:p w14:paraId="596DA454" w14:textId="6A4D3936" w:rsidR="001310F5" w:rsidRDefault="007E3B2B" w:rsidP="00663BD4">
      <w:pPr>
        <w:pStyle w:val="ExampleBody"/>
      </w:pPr>
      <w:r>
        <w:rPr>
          <w:noProof/>
          <w:lang w:eastAsia="zh-TW"/>
        </w:rPr>
        <mc:AlternateContent>
          <mc:Choice Requires="wpg">
            <w:drawing>
              <wp:anchor distT="0" distB="0" distL="114300" distR="114300" simplePos="0" relativeHeight="251498496" behindDoc="0" locked="0" layoutInCell="1" allowOverlap="1" wp14:anchorId="7732F4AE" wp14:editId="21D7AE7A">
                <wp:simplePos x="0" y="0"/>
                <wp:positionH relativeFrom="column">
                  <wp:posOffset>1933575</wp:posOffset>
                </wp:positionH>
                <wp:positionV relativeFrom="paragraph">
                  <wp:posOffset>87630</wp:posOffset>
                </wp:positionV>
                <wp:extent cx="3781425" cy="1560195"/>
                <wp:effectExtent l="0" t="1905" r="0" b="0"/>
                <wp:wrapSquare wrapText="bothSides"/>
                <wp:docPr id="4133" name="Group 4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1560195"/>
                          <a:chOff x="1365" y="6873"/>
                          <a:chExt cx="5955" cy="2457"/>
                        </a:xfrm>
                      </wpg:grpSpPr>
                      <wps:wsp>
                        <wps:cNvPr id="4134" name="Line 209"/>
                        <wps:cNvCnPr>
                          <a:cxnSpLocks noChangeShapeType="1"/>
                        </wps:cNvCnPr>
                        <wps:spPr bwMode="auto">
                          <a:xfrm flipV="1">
                            <a:off x="2085" y="7755"/>
                            <a:ext cx="960" cy="4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5" name="Line 210"/>
                        <wps:cNvCnPr>
                          <a:cxnSpLocks noChangeShapeType="1"/>
                        </wps:cNvCnPr>
                        <wps:spPr bwMode="auto">
                          <a:xfrm flipV="1">
                            <a:off x="3030" y="7275"/>
                            <a:ext cx="1020" cy="4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6" name="Line 211"/>
                        <wps:cNvCnPr>
                          <a:cxnSpLocks noChangeShapeType="1"/>
                        </wps:cNvCnPr>
                        <wps:spPr bwMode="auto">
                          <a:xfrm>
                            <a:off x="4035" y="7275"/>
                            <a:ext cx="2520" cy="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7" name="Line 212"/>
                        <wps:cNvCnPr>
                          <a:cxnSpLocks noChangeShapeType="1"/>
                        </wps:cNvCnPr>
                        <wps:spPr bwMode="auto">
                          <a:xfrm>
                            <a:off x="3045" y="7725"/>
                            <a:ext cx="10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8" name="Line 213"/>
                        <wps:cNvCnPr>
                          <a:cxnSpLocks noChangeShapeType="1"/>
                        </wps:cNvCnPr>
                        <wps:spPr bwMode="auto">
                          <a:xfrm>
                            <a:off x="4110" y="8130"/>
                            <a:ext cx="2445"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39" name="Line 214"/>
                        <wps:cNvCnPr>
                          <a:cxnSpLocks noChangeShapeType="1"/>
                        </wps:cNvCnPr>
                        <wps:spPr bwMode="auto">
                          <a:xfrm>
                            <a:off x="2055" y="8160"/>
                            <a:ext cx="94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0" name="Line 215"/>
                        <wps:cNvCnPr>
                          <a:cxnSpLocks noChangeShapeType="1"/>
                        </wps:cNvCnPr>
                        <wps:spPr bwMode="auto">
                          <a:xfrm flipV="1">
                            <a:off x="3000" y="8640"/>
                            <a:ext cx="1140"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41" name="Line 216"/>
                        <wps:cNvCnPr>
                          <a:cxnSpLocks noChangeShapeType="1"/>
                        </wps:cNvCnPr>
                        <wps:spPr bwMode="auto">
                          <a:xfrm flipV="1">
                            <a:off x="4110" y="8145"/>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2" name="Text Box 217"/>
                        <wps:cNvSpPr txBox="1">
                          <a:spLocks noChangeArrowheads="1"/>
                        </wps:cNvSpPr>
                        <wps:spPr bwMode="auto">
                          <a:xfrm>
                            <a:off x="4830" y="793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12820" w14:textId="77777777" w:rsidR="007907F9" w:rsidRDefault="007907F9" w:rsidP="001310F5">
                              <w:r>
                                <w:t>96</w:t>
                              </w:r>
                            </w:p>
                          </w:txbxContent>
                        </wps:txbx>
                        <wps:bodyPr rot="0" vert="horz" wrap="square" lIns="91440" tIns="45720" rIns="91440" bIns="45720" anchor="t" anchorCtr="0" upright="1">
                          <a:noAutofit/>
                        </wps:bodyPr>
                      </wps:wsp>
                      <wps:wsp>
                        <wps:cNvPr id="4143" name="Text Box 218"/>
                        <wps:cNvSpPr txBox="1">
                          <a:spLocks noChangeArrowheads="1"/>
                        </wps:cNvSpPr>
                        <wps:spPr bwMode="auto">
                          <a:xfrm>
                            <a:off x="3495" y="762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CA7D9" w14:textId="77777777" w:rsidR="007907F9" w:rsidRDefault="007907F9" w:rsidP="001310F5">
                              <w:r>
                                <w:t>79</w:t>
                              </w:r>
                            </w:p>
                          </w:txbxContent>
                        </wps:txbx>
                        <wps:bodyPr rot="0" vert="horz" wrap="square" lIns="91440" tIns="45720" rIns="91440" bIns="45720" anchor="t" anchorCtr="0" upright="1">
                          <a:noAutofit/>
                        </wps:bodyPr>
                      </wps:wsp>
                      <wps:wsp>
                        <wps:cNvPr id="4144" name="Text Box 219"/>
                        <wps:cNvSpPr txBox="1">
                          <a:spLocks noChangeArrowheads="1"/>
                        </wps:cNvSpPr>
                        <wps:spPr bwMode="auto">
                          <a:xfrm>
                            <a:off x="3690" y="820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B5CA5" w14:textId="77777777" w:rsidR="007907F9" w:rsidRDefault="007907F9" w:rsidP="001310F5">
                              <w:r>
                                <w:t>27</w:t>
                              </w:r>
                            </w:p>
                          </w:txbxContent>
                        </wps:txbx>
                        <wps:bodyPr rot="0" vert="horz" wrap="square" lIns="91440" tIns="45720" rIns="91440" bIns="45720" anchor="t" anchorCtr="0" upright="1">
                          <a:noAutofit/>
                        </wps:bodyPr>
                      </wps:wsp>
                      <wps:wsp>
                        <wps:cNvPr id="4145" name="Text Box 220"/>
                        <wps:cNvSpPr txBox="1">
                          <a:spLocks noChangeArrowheads="1"/>
                        </wps:cNvSpPr>
                        <wps:spPr bwMode="auto">
                          <a:xfrm>
                            <a:off x="4695" y="849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0CC5" w14:textId="77777777" w:rsidR="007907F9" w:rsidRDefault="007907F9" w:rsidP="001310F5">
                              <w:r>
                                <w:t>76</w:t>
                              </w:r>
                            </w:p>
                          </w:txbxContent>
                        </wps:txbx>
                        <wps:bodyPr rot="0" vert="horz" wrap="square" lIns="91440" tIns="45720" rIns="91440" bIns="45720" anchor="t" anchorCtr="0" upright="1">
                          <a:noAutofit/>
                        </wps:bodyPr>
                      </wps:wsp>
                      <wps:wsp>
                        <wps:cNvPr id="4147" name="Text Box 221"/>
                        <wps:cNvSpPr txBox="1">
                          <a:spLocks noChangeArrowheads="1"/>
                        </wps:cNvSpPr>
                        <wps:spPr bwMode="auto">
                          <a:xfrm>
                            <a:off x="3315" y="873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44F1" w14:textId="77777777" w:rsidR="007907F9" w:rsidRDefault="007907F9" w:rsidP="001310F5">
                              <w:r>
                                <w:t>96</w:t>
                              </w:r>
                            </w:p>
                          </w:txbxContent>
                        </wps:txbx>
                        <wps:bodyPr rot="0" vert="horz" wrap="square" lIns="91440" tIns="45720" rIns="91440" bIns="45720" anchor="t" anchorCtr="0" upright="1">
                          <a:noAutofit/>
                        </wps:bodyPr>
                      </wps:wsp>
                      <wps:wsp>
                        <wps:cNvPr id="4148" name="Text Box 222"/>
                        <wps:cNvSpPr txBox="1">
                          <a:spLocks noChangeArrowheads="1"/>
                        </wps:cNvSpPr>
                        <wps:spPr bwMode="auto">
                          <a:xfrm>
                            <a:off x="2100" y="849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509F8" w14:textId="77777777" w:rsidR="007907F9" w:rsidRDefault="007907F9" w:rsidP="001310F5">
                              <w:r>
                                <w:t>57</w:t>
                              </w:r>
                            </w:p>
                          </w:txbxContent>
                        </wps:txbx>
                        <wps:bodyPr rot="0" vert="horz" wrap="square" lIns="91440" tIns="45720" rIns="91440" bIns="45720" anchor="t" anchorCtr="0" upright="1">
                          <a:noAutofit/>
                        </wps:bodyPr>
                      </wps:wsp>
                      <wps:wsp>
                        <wps:cNvPr id="4149" name="Text Box 223"/>
                        <wps:cNvSpPr txBox="1">
                          <a:spLocks noChangeArrowheads="1"/>
                        </wps:cNvSpPr>
                        <wps:spPr bwMode="auto">
                          <a:xfrm>
                            <a:off x="2205" y="763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18722" w14:textId="77777777" w:rsidR="007907F9" w:rsidRDefault="007907F9" w:rsidP="001310F5">
                              <w:r>
                                <w:t>20</w:t>
                              </w:r>
                            </w:p>
                          </w:txbxContent>
                        </wps:txbx>
                        <wps:bodyPr rot="0" vert="horz" wrap="square" lIns="91440" tIns="45720" rIns="91440" bIns="45720" anchor="t" anchorCtr="0" upright="1">
                          <a:noAutofit/>
                        </wps:bodyPr>
                      </wps:wsp>
                      <wps:wsp>
                        <wps:cNvPr id="4150" name="Text Box 224"/>
                        <wps:cNvSpPr txBox="1">
                          <a:spLocks noChangeArrowheads="1"/>
                        </wps:cNvSpPr>
                        <wps:spPr bwMode="auto">
                          <a:xfrm>
                            <a:off x="3135" y="720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858A" w14:textId="77777777" w:rsidR="007907F9" w:rsidRDefault="007907F9" w:rsidP="001310F5">
                              <w:r>
                                <w:t>36</w:t>
                              </w:r>
                            </w:p>
                          </w:txbxContent>
                        </wps:txbx>
                        <wps:bodyPr rot="0" vert="horz" wrap="square" lIns="91440" tIns="45720" rIns="91440" bIns="45720" anchor="t" anchorCtr="0" upright="1">
                          <a:noAutofit/>
                        </wps:bodyPr>
                      </wps:wsp>
                      <wps:wsp>
                        <wps:cNvPr id="4151" name="Text Box 225"/>
                        <wps:cNvSpPr txBox="1">
                          <a:spLocks noChangeArrowheads="1"/>
                        </wps:cNvSpPr>
                        <wps:spPr bwMode="auto">
                          <a:xfrm>
                            <a:off x="4845" y="7380"/>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FC9D6" w14:textId="77777777" w:rsidR="007907F9" w:rsidRDefault="007907F9" w:rsidP="001310F5">
                              <w:r>
                                <w:t>104</w:t>
                              </w:r>
                            </w:p>
                          </w:txbxContent>
                        </wps:txbx>
                        <wps:bodyPr rot="0" vert="horz" wrap="square" lIns="91440" tIns="45720" rIns="91440" bIns="45720" anchor="t" anchorCtr="0" upright="1">
                          <a:noAutofit/>
                        </wps:bodyPr>
                      </wps:wsp>
                      <wps:wsp>
                        <wps:cNvPr id="4152" name="Text Box 226"/>
                        <wps:cNvSpPr txBox="1">
                          <a:spLocks noChangeArrowheads="1"/>
                        </wps:cNvSpPr>
                        <wps:spPr bwMode="auto">
                          <a:xfrm>
                            <a:off x="1365" y="7755"/>
                            <a:ext cx="13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7A02" w14:textId="77777777" w:rsidR="007907F9" w:rsidRDefault="007907F9" w:rsidP="001310F5">
                              <w:r>
                                <w:t xml:space="preserve">T </w:t>
                              </w:r>
                              <w:r w:rsidRPr="001310F5">
                                <w:rPr>
                                  <w:color w:val="FF0000"/>
                                </w:rPr>
                                <w:t>[160]</w:t>
                              </w:r>
                            </w:p>
                          </w:txbxContent>
                        </wps:txbx>
                        <wps:bodyPr rot="0" vert="horz" wrap="square" lIns="91440" tIns="45720" rIns="91440" bIns="45720" anchor="t" anchorCtr="0" upright="1">
                          <a:noAutofit/>
                        </wps:bodyPr>
                      </wps:wsp>
                      <wps:wsp>
                        <wps:cNvPr id="4153" name="Line 227"/>
                        <wps:cNvCnPr>
                          <a:cxnSpLocks noChangeShapeType="1"/>
                        </wps:cNvCnPr>
                        <wps:spPr bwMode="auto">
                          <a:xfrm flipV="1">
                            <a:off x="4125" y="8430"/>
                            <a:ext cx="2415" cy="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54" name="Oval 228"/>
                        <wps:cNvSpPr>
                          <a:spLocks noChangeArrowheads="1"/>
                        </wps:cNvSpPr>
                        <wps:spPr bwMode="auto">
                          <a:xfrm>
                            <a:off x="6480" y="83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5" name="Oval 229"/>
                        <wps:cNvSpPr>
                          <a:spLocks noChangeArrowheads="1"/>
                        </wps:cNvSpPr>
                        <wps:spPr bwMode="auto">
                          <a:xfrm>
                            <a:off x="4065" y="85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6" name="Oval 230"/>
                        <wps:cNvSpPr>
                          <a:spLocks noChangeArrowheads="1"/>
                        </wps:cNvSpPr>
                        <wps:spPr bwMode="auto">
                          <a:xfrm>
                            <a:off x="2925" y="879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7" name="Oval 231"/>
                        <wps:cNvSpPr>
                          <a:spLocks noChangeArrowheads="1"/>
                        </wps:cNvSpPr>
                        <wps:spPr bwMode="auto">
                          <a:xfrm>
                            <a:off x="1995" y="811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8" name="Oval 232"/>
                        <wps:cNvSpPr>
                          <a:spLocks noChangeArrowheads="1"/>
                        </wps:cNvSpPr>
                        <wps:spPr bwMode="auto">
                          <a:xfrm>
                            <a:off x="2985" y="766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9" name="Oval 233"/>
                        <wps:cNvSpPr>
                          <a:spLocks noChangeArrowheads="1"/>
                        </wps:cNvSpPr>
                        <wps:spPr bwMode="auto">
                          <a:xfrm>
                            <a:off x="3975" y="721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6" name="Oval 234"/>
                        <wps:cNvSpPr>
                          <a:spLocks noChangeArrowheads="1"/>
                        </wps:cNvSpPr>
                        <wps:spPr bwMode="auto">
                          <a:xfrm>
                            <a:off x="4050" y="80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97" name="Text Box 235"/>
                        <wps:cNvSpPr txBox="1">
                          <a:spLocks noChangeArrowheads="1"/>
                        </wps:cNvSpPr>
                        <wps:spPr bwMode="auto">
                          <a:xfrm>
                            <a:off x="2295" y="7290"/>
                            <a:ext cx="148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39DD0" w14:textId="77777777" w:rsidR="007907F9" w:rsidRDefault="007907F9" w:rsidP="001310F5">
                              <w:r>
                                <w:t xml:space="preserve">A </w:t>
                              </w:r>
                              <w:r w:rsidRPr="00A1095F">
                                <w:rPr>
                                  <w:color w:val="FF0000"/>
                                </w:rPr>
                                <w:t>[1</w:t>
                              </w:r>
                              <w:r>
                                <w:rPr>
                                  <w:color w:val="FF0000"/>
                                </w:rPr>
                                <w:t>40</w:t>
                              </w:r>
                              <w:r w:rsidRPr="00A1095F">
                                <w:rPr>
                                  <w:color w:val="FF0000"/>
                                </w:rPr>
                                <w:t>]</w:t>
                              </w:r>
                            </w:p>
                          </w:txbxContent>
                        </wps:txbx>
                        <wps:bodyPr rot="0" vert="horz" wrap="square" lIns="91440" tIns="45720" rIns="91440" bIns="45720" anchor="t" anchorCtr="0" upright="1">
                          <a:noAutofit/>
                        </wps:bodyPr>
                      </wps:wsp>
                      <wps:wsp>
                        <wps:cNvPr id="5698" name="Text Box 236"/>
                        <wps:cNvSpPr txBox="1">
                          <a:spLocks noChangeArrowheads="1"/>
                        </wps:cNvSpPr>
                        <wps:spPr bwMode="auto">
                          <a:xfrm>
                            <a:off x="3750" y="6873"/>
                            <a:ext cx="18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15709" w14:textId="77777777" w:rsidR="007907F9" w:rsidRPr="0034133F" w:rsidRDefault="007907F9" w:rsidP="001310F5">
                              <w:pPr>
                                <w:rPr>
                                  <w:color w:val="FF0000"/>
                                </w:rPr>
                              </w:pPr>
                              <w:r w:rsidRPr="001310F5">
                                <w:rPr>
                                  <w:strike/>
                                  <w:color w:val="999999"/>
                                </w:rPr>
                                <w:t>NB</w:t>
                              </w:r>
                              <w:r>
                                <w:t xml:space="preserve"> </w:t>
                              </w:r>
                              <w:r w:rsidRPr="0034133F">
                                <w:rPr>
                                  <w:color w:val="FF0000"/>
                                </w:rPr>
                                <w:t>[104]</w:t>
                              </w:r>
                            </w:p>
                          </w:txbxContent>
                        </wps:txbx>
                        <wps:bodyPr rot="0" vert="horz" wrap="square" lIns="91440" tIns="45720" rIns="91440" bIns="45720" anchor="t" anchorCtr="0" upright="1">
                          <a:noAutofit/>
                        </wps:bodyPr>
                      </wps:wsp>
                      <wps:wsp>
                        <wps:cNvPr id="5699" name="Text Box 237"/>
                        <wps:cNvSpPr txBox="1">
                          <a:spLocks noChangeArrowheads="1"/>
                        </wps:cNvSpPr>
                        <wps:spPr bwMode="auto">
                          <a:xfrm>
                            <a:off x="3810" y="7680"/>
                            <a:ext cx="12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7966" w14:textId="77777777" w:rsidR="007907F9" w:rsidRDefault="007907F9" w:rsidP="001310F5">
                              <w:r w:rsidRPr="00D71F20">
                                <w:rPr>
                                  <w:strike/>
                                  <w:color w:val="999999"/>
                                </w:rPr>
                                <w:t>MR</w:t>
                              </w:r>
                              <w:r>
                                <w:t xml:space="preserve"> </w:t>
                              </w:r>
                              <w:r w:rsidRPr="0034133F">
                                <w:rPr>
                                  <w:color w:val="FF0000"/>
                                </w:rPr>
                                <w:t>[96]</w:t>
                              </w:r>
                            </w:p>
                          </w:txbxContent>
                        </wps:txbx>
                        <wps:bodyPr rot="0" vert="horz" wrap="square" lIns="91440" tIns="45720" rIns="91440" bIns="45720" anchor="t" anchorCtr="0" upright="1">
                          <a:noAutofit/>
                        </wps:bodyPr>
                      </wps:wsp>
                      <wps:wsp>
                        <wps:cNvPr id="5700" name="Text Box 238"/>
                        <wps:cNvSpPr txBox="1">
                          <a:spLocks noChangeArrowheads="1"/>
                        </wps:cNvSpPr>
                        <wps:spPr bwMode="auto">
                          <a:xfrm>
                            <a:off x="2445" y="8880"/>
                            <a:ext cx="17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2B0C0" w14:textId="77777777" w:rsidR="007907F9" w:rsidRDefault="007907F9" w:rsidP="001310F5">
                              <w:r>
                                <w:t xml:space="preserve">E </w:t>
                              </w:r>
                              <w:r w:rsidRPr="00A1095F">
                                <w:rPr>
                                  <w:color w:val="FF0000"/>
                                </w:rPr>
                                <w:t>[172]</w:t>
                              </w:r>
                            </w:p>
                          </w:txbxContent>
                        </wps:txbx>
                        <wps:bodyPr rot="0" vert="horz" wrap="square" lIns="91440" tIns="45720" rIns="91440" bIns="45720" anchor="t" anchorCtr="0" upright="1">
                          <a:noAutofit/>
                        </wps:bodyPr>
                      </wps:wsp>
                      <wps:wsp>
                        <wps:cNvPr id="5701" name="Text Box 239"/>
                        <wps:cNvSpPr txBox="1">
                          <a:spLocks noChangeArrowheads="1"/>
                        </wps:cNvSpPr>
                        <wps:spPr bwMode="auto">
                          <a:xfrm>
                            <a:off x="3960" y="8685"/>
                            <a:ext cx="9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1F9A5" w14:textId="77777777" w:rsidR="007907F9" w:rsidRDefault="007907F9" w:rsidP="001310F5">
                              <w:r w:rsidRPr="00A1095F">
                                <w:rPr>
                                  <w:strike/>
                                  <w:color w:val="999999"/>
                                </w:rPr>
                                <w:t>P</w:t>
                              </w:r>
                              <w:r>
                                <w:t xml:space="preserve"> </w:t>
                              </w:r>
                              <w:r w:rsidRPr="0034133F">
                                <w:rPr>
                                  <w:color w:val="FF0000"/>
                                </w:rPr>
                                <w:t>[76]</w:t>
                              </w:r>
                            </w:p>
                          </w:txbxContent>
                        </wps:txbx>
                        <wps:bodyPr rot="0" vert="horz" wrap="square" lIns="91440" tIns="45720" rIns="91440" bIns="45720" anchor="t" anchorCtr="0" upright="1">
                          <a:noAutofit/>
                        </wps:bodyPr>
                      </wps:wsp>
                      <wps:wsp>
                        <wps:cNvPr id="5702" name="Text Box 240"/>
                        <wps:cNvSpPr txBox="1">
                          <a:spLocks noChangeArrowheads="1"/>
                        </wps:cNvSpPr>
                        <wps:spPr bwMode="auto">
                          <a:xfrm>
                            <a:off x="6330" y="7996"/>
                            <a:ext cx="9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BFFD" w14:textId="77777777" w:rsidR="007907F9" w:rsidRPr="0034133F" w:rsidRDefault="007907F9" w:rsidP="001310F5">
                              <w:pPr>
                                <w:rPr>
                                  <w:color w:val="FF0000"/>
                                </w:rPr>
                              </w:pPr>
                              <w:r w:rsidRPr="00A1095F">
                                <w:rPr>
                                  <w:strike/>
                                  <w:color w:val="999999"/>
                                </w:rPr>
                                <w:t>Y</w:t>
                              </w:r>
                              <w:r>
                                <w:t xml:space="preserve"> </w:t>
                              </w:r>
                              <w:r w:rsidRPr="0034133F">
                                <w:rPr>
                                  <w:color w:val="FF000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2F4AE" id="Group 4137" o:spid="_x0000_s1553" style="position:absolute;margin-left:152.25pt;margin-top:6.9pt;width:297.75pt;height:122.85pt;z-index:251498496;mso-position-horizontal-relative:text;mso-position-vertical-relative:text" coordorigin="1365,6873" coordsize="5955,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">
                <v:line id="Line 209" o:spid="_x0000_s1554" style="position:absolute;flip:y;visibility:visible;mso-wrap-style:square" from="2085,7755" to="3045,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" strokeweight="1.5pt"/>
                <v:line id="Line 210" o:spid="_x0000_s1555" style="position:absolute;flip:y;visibility:visible;mso-wrap-style:square" from="3030,7275" to="405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" strokeweight="1.5pt"/>
                <v:line id="Line 211" o:spid="_x0000_s1556" style="position:absolute;visibility:visible;mso-wrap-style:square" from="4035,7275" to="6555,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" strokeweight="1.5pt"/>
                <v:line id="Line 212" o:spid="_x0000_s1557" style="position:absolute;visibility:visible;mso-wrap-style:square" from="3045,7725" to="4110,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"/>
                <v:line id="Line 213" o:spid="_x0000_s1558" style="position:absolute;visibility:visible;mso-wrap-style:square" from="4110,8130" to="6555,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" strokeweight="1.5pt"/>
                <v:line id="Line 214" o:spid="_x0000_s1559" style="position:absolute;visibility:visible;mso-wrap-style:square" from="2055,8160" to="3000,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"/>
                <v:line id="Line 215" o:spid="_x0000_s1560" style="position:absolute;flip:y;visibility:visible;mso-wrap-style:square" from="3000,8640" to="4140,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" strokeweight="1.5pt"/>
                <v:line id="Line 216" o:spid="_x0000_s1561" style="position:absolute;flip:y;visibility:visible;mso-wrap-style:square" from="4110,8145" to="4110,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"/>
                <v:shape id="Text Box 217" o:spid="_x0000_s1562" type="#_x0000_t202" style="position:absolute;left:4830;top:793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" filled="f" stroked="f">
                  <v:textbox>
                    <w:txbxContent>
                      <w:p w14:paraId="61C12820" w14:textId="77777777" w:rsidR="007907F9" w:rsidRDefault="007907F9" w:rsidP="001310F5">
                        <w:r>
                          <w:t>96</w:t>
                        </w:r>
                      </w:p>
                    </w:txbxContent>
                  </v:textbox>
                </v:shape>
                <v:shape id="Text Box 218" o:spid="_x0000_s1563" type="#_x0000_t202" style="position:absolute;left:3495;top:762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" filled="f" stroked="f">
                  <v:textbox>
                    <w:txbxContent>
                      <w:p w14:paraId="444CA7D9" w14:textId="77777777" w:rsidR="007907F9" w:rsidRDefault="007907F9" w:rsidP="001310F5">
                        <w:r>
                          <w:t>79</w:t>
                        </w:r>
                      </w:p>
                    </w:txbxContent>
                  </v:textbox>
                </v:shape>
                <v:shape id="Text Box 219" o:spid="_x0000_s1564" type="#_x0000_t202" style="position:absolute;left:3690;top:820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" filled="f" stroked="f">
                  <v:textbox>
                    <w:txbxContent>
                      <w:p w14:paraId="071B5CA5" w14:textId="77777777" w:rsidR="007907F9" w:rsidRDefault="007907F9" w:rsidP="001310F5">
                        <w:r>
                          <w:t>27</w:t>
                        </w:r>
                      </w:p>
                    </w:txbxContent>
                  </v:textbox>
                </v:shape>
                <v:shape id="Text Box 220" o:spid="_x0000_s1565" type="#_x0000_t202" style="position:absolute;left:4695;top:849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" filled="f" stroked="f">
                  <v:textbox>
                    <w:txbxContent>
                      <w:p w14:paraId="6EC10CC5" w14:textId="77777777" w:rsidR="007907F9" w:rsidRDefault="007907F9" w:rsidP="001310F5">
                        <w:r>
                          <w:t>76</w:t>
                        </w:r>
                      </w:p>
                    </w:txbxContent>
                  </v:textbox>
                </v:shape>
                <v:shape id="Text Box 221" o:spid="_x0000_s1566" type="#_x0000_t202" style="position:absolute;left:3315;top:873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" filled="f" stroked="f">
                  <v:textbox>
                    <w:txbxContent>
                      <w:p w14:paraId="349044F1" w14:textId="77777777" w:rsidR="007907F9" w:rsidRDefault="007907F9" w:rsidP="001310F5">
                        <w:r>
                          <w:t>96</w:t>
                        </w:r>
                      </w:p>
                    </w:txbxContent>
                  </v:textbox>
                </v:shape>
                <v:shape id="Text Box 222" o:spid="_x0000_s1567" type="#_x0000_t202" style="position:absolute;left:2100;top:849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" filled="f" stroked="f">
                  <v:textbox>
                    <w:txbxContent>
                      <w:p w14:paraId="418509F8" w14:textId="77777777" w:rsidR="007907F9" w:rsidRDefault="007907F9" w:rsidP="001310F5">
                        <w:r>
                          <w:t>57</w:t>
                        </w:r>
                      </w:p>
                    </w:txbxContent>
                  </v:textbox>
                </v:shape>
                <v:shape id="Text Box 223" o:spid="_x0000_s1568" type="#_x0000_t202" style="position:absolute;left:2205;top:7635;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" filled="f" stroked="f">
                  <v:textbox>
                    <w:txbxContent>
                      <w:p w14:paraId="49318722" w14:textId="77777777" w:rsidR="007907F9" w:rsidRDefault="007907F9" w:rsidP="001310F5">
                        <w:r>
                          <w:t>20</w:t>
                        </w:r>
                      </w:p>
                    </w:txbxContent>
                  </v:textbox>
                </v:shape>
                <v:shape id="Text Box 224" o:spid="_x0000_s1569" type="#_x0000_t202" style="position:absolute;left:3135;top:720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" filled="f" stroked="f">
                  <v:textbox>
                    <w:txbxContent>
                      <w:p w14:paraId="5D32858A" w14:textId="77777777" w:rsidR="007907F9" w:rsidRDefault="007907F9" w:rsidP="001310F5">
                        <w:r>
                          <w:t>36</w:t>
                        </w:r>
                      </w:p>
                    </w:txbxContent>
                  </v:textbox>
                </v:shape>
                <v:shape id="Text Box 225" o:spid="_x0000_s1570" type="#_x0000_t202" style="position:absolute;left:4845;top:7380;width:6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" filled="f" stroked="f">
                  <v:textbox>
                    <w:txbxContent>
                      <w:p w14:paraId="25AFC9D6" w14:textId="77777777" w:rsidR="007907F9" w:rsidRDefault="007907F9" w:rsidP="001310F5">
                        <w:r>
                          <w:t>104</w:t>
                        </w:r>
                      </w:p>
                    </w:txbxContent>
                  </v:textbox>
                </v:shape>
                <v:shape id="Text Box 226" o:spid="_x0000_s1571" type="#_x0000_t202" style="position:absolute;left:1365;top:7755;width:135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" filled="f" stroked="f">
                  <v:textbox>
                    <w:txbxContent>
                      <w:p w14:paraId="779B7A02" w14:textId="77777777" w:rsidR="007907F9" w:rsidRDefault="007907F9" w:rsidP="001310F5">
                        <w:r>
                          <w:t xml:space="preserve">T </w:t>
                        </w:r>
                        <w:r w:rsidRPr="001310F5">
                          <w:rPr>
                            <w:color w:val="FF0000"/>
                          </w:rPr>
                          <w:t>[160]</w:t>
                        </w:r>
                      </w:p>
                    </w:txbxContent>
                  </v:textbox>
                </v:shape>
                <v:line id="Line 227" o:spid="_x0000_s1572" style="position:absolute;flip:y;visibility:visible;mso-wrap-style:square" from="4125,8430" to="654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" strokeweight="1.5pt"/>
                <v:oval id="Oval 228" o:spid="_x0000_s1573" style="position:absolute;left:6480;top:83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"/>
                <v:oval id="Oval 229" o:spid="_x0000_s1574" style="position:absolute;left:4065;top:85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"/>
                <v:oval id="Oval 230" o:spid="_x0000_s1575" style="position:absolute;left:2925;top:879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"/>
                <v:oval id="Oval 231" o:spid="_x0000_s1576" style="position:absolute;left:1995;top:81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"/>
                <v:oval id="Oval 232" o:spid="_x0000_s1577" style="position:absolute;left:2985;top:76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"/>
                <v:oval id="Oval 233" o:spid="_x0000_s1578" style="position:absolute;left:3975;top:72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"/>
                <v:oval id="Oval 234" o:spid="_x0000_s1579" style="position:absolute;left:4050;top:80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"/>
                <v:shape id="Text Box 235" o:spid="_x0000_s1580" type="#_x0000_t202" style="position:absolute;left:2295;top:7290;width:14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" filled="f" stroked="f">
                  <v:textbox>
                    <w:txbxContent>
                      <w:p w14:paraId="20D39DD0" w14:textId="77777777" w:rsidR="007907F9" w:rsidRDefault="007907F9" w:rsidP="001310F5">
                        <w:r>
                          <w:t xml:space="preserve">A </w:t>
                        </w:r>
                        <w:r w:rsidRPr="00A1095F">
                          <w:rPr>
                            <w:color w:val="FF0000"/>
                          </w:rPr>
                          <w:t>[1</w:t>
                        </w:r>
                        <w:r>
                          <w:rPr>
                            <w:color w:val="FF0000"/>
                          </w:rPr>
                          <w:t>40</w:t>
                        </w:r>
                        <w:r w:rsidRPr="00A1095F">
                          <w:rPr>
                            <w:color w:val="FF0000"/>
                          </w:rPr>
                          <w:t>]</w:t>
                        </w:r>
                      </w:p>
                    </w:txbxContent>
                  </v:textbox>
                </v:shape>
                <v:shape id="Text Box 236" o:spid="_x0000_s1581" type="#_x0000_t202" style="position:absolute;left:3750;top:6873;width:18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" filled="f" stroked="f">
                  <v:textbox>
                    <w:txbxContent>
                      <w:p w14:paraId="24215709" w14:textId="77777777" w:rsidR="007907F9" w:rsidRPr="0034133F" w:rsidRDefault="007907F9" w:rsidP="001310F5">
                        <w:pPr>
                          <w:rPr>
                            <w:color w:val="FF0000"/>
                          </w:rPr>
                        </w:pPr>
                        <w:r w:rsidRPr="001310F5">
                          <w:rPr>
                            <w:strike/>
                            <w:color w:val="999999"/>
                          </w:rPr>
                          <w:t>NB</w:t>
                        </w:r>
                        <w:r>
                          <w:t xml:space="preserve"> </w:t>
                        </w:r>
                        <w:r w:rsidRPr="0034133F">
                          <w:rPr>
                            <w:color w:val="FF0000"/>
                          </w:rPr>
                          <w:t>[104]</w:t>
                        </w:r>
                      </w:p>
                    </w:txbxContent>
                  </v:textbox>
                </v:shape>
                <v:shape id="Text Box 237" o:spid="_x0000_s1582" type="#_x0000_t202" style="position:absolute;left:3810;top:7680;width:124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" filled="f" stroked="f">
                  <v:textbox>
                    <w:txbxContent>
                      <w:p w14:paraId="6C767966" w14:textId="77777777" w:rsidR="007907F9" w:rsidRDefault="007907F9" w:rsidP="001310F5">
                        <w:r w:rsidRPr="00D71F20">
                          <w:rPr>
                            <w:strike/>
                            <w:color w:val="999999"/>
                          </w:rPr>
                          <w:t>MR</w:t>
                        </w:r>
                        <w:r>
                          <w:t xml:space="preserve"> </w:t>
                        </w:r>
                        <w:r w:rsidRPr="0034133F">
                          <w:rPr>
                            <w:color w:val="FF0000"/>
                          </w:rPr>
                          <w:t>[96]</w:t>
                        </w:r>
                      </w:p>
                    </w:txbxContent>
                  </v:textbox>
                </v:shape>
                <v:shape id="Text Box 238" o:spid="_x0000_s1583" type="#_x0000_t202" style="position:absolute;left:2445;top:8880;width:17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" filled="f" stroked="f">
                  <v:textbox>
                    <w:txbxContent>
                      <w:p w14:paraId="09F2B0C0" w14:textId="77777777" w:rsidR="007907F9" w:rsidRDefault="007907F9" w:rsidP="001310F5">
                        <w:r>
                          <w:t xml:space="preserve">E </w:t>
                        </w:r>
                        <w:r w:rsidRPr="00A1095F">
                          <w:rPr>
                            <w:color w:val="FF0000"/>
                          </w:rPr>
                          <w:t>[172]</w:t>
                        </w:r>
                      </w:p>
                    </w:txbxContent>
                  </v:textbox>
                </v:shape>
                <v:shape id="Text Box 239" o:spid="_x0000_s1584" type="#_x0000_t202" style="position:absolute;left:3960;top:8685;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" filled="f" stroked="f">
                  <v:textbox>
                    <w:txbxContent>
                      <w:p w14:paraId="6DD1F9A5" w14:textId="77777777" w:rsidR="007907F9" w:rsidRDefault="007907F9" w:rsidP="001310F5">
                        <w:r w:rsidRPr="00A1095F">
                          <w:rPr>
                            <w:strike/>
                            <w:color w:val="999999"/>
                          </w:rPr>
                          <w:t>P</w:t>
                        </w:r>
                        <w:r>
                          <w:t xml:space="preserve"> </w:t>
                        </w:r>
                        <w:r w:rsidRPr="0034133F">
                          <w:rPr>
                            <w:color w:val="FF0000"/>
                          </w:rPr>
                          <w:t>[76]</w:t>
                        </w:r>
                      </w:p>
                    </w:txbxContent>
                  </v:textbox>
                </v:shape>
                <v:shape id="Text Box 240" o:spid="_x0000_s1585" type="#_x0000_t202" style="position:absolute;left:6330;top:7996;width:9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" filled="f" stroked="f">
                  <v:textbox>
                    <w:txbxContent>
                      <w:p w14:paraId="12EFBFFD" w14:textId="77777777" w:rsidR="007907F9" w:rsidRPr="0034133F" w:rsidRDefault="007907F9" w:rsidP="001310F5">
                        <w:pPr>
                          <w:rPr>
                            <w:color w:val="FF0000"/>
                          </w:rPr>
                        </w:pPr>
                        <w:r w:rsidRPr="00A1095F">
                          <w:rPr>
                            <w:strike/>
                            <w:color w:val="999999"/>
                          </w:rPr>
                          <w:t>Y</w:t>
                        </w:r>
                        <w:r>
                          <w:t xml:space="preserve"> </w:t>
                        </w:r>
                        <w:r w:rsidRPr="0034133F">
                          <w:rPr>
                            <w:color w:val="FF0000"/>
                          </w:rPr>
                          <w:t>[0]</w:t>
                        </w:r>
                      </w:p>
                    </w:txbxContent>
                  </v:textbox>
                </v:shape>
                <w10:wrap type="square"/>
              </v:group>
            </w:pict>
          </mc:Fallback>
        </mc:AlternateContent>
      </w:r>
    </w:p>
    <w:p w14:paraId="5E461FA1" w14:textId="77777777" w:rsidR="00D61E53" w:rsidRDefault="00D61E53" w:rsidP="00663BD4">
      <w:pPr>
        <w:pStyle w:val="ExampleBody"/>
      </w:pPr>
    </w:p>
    <w:p w14:paraId="433839A8" w14:textId="77777777" w:rsidR="00D71F20" w:rsidRDefault="00D71F20" w:rsidP="00663BD4">
      <w:pPr>
        <w:pStyle w:val="ExampleBody"/>
      </w:pPr>
      <w:r>
        <w:t xml:space="preserve">Step 2 (#5):  T is the only non-visited vertex leading to A, so we calculate the distance from T to Y through A:  20+140 = 160 minutes.  </w:t>
      </w:r>
    </w:p>
    <w:p w14:paraId="5F08B786" w14:textId="77777777" w:rsidR="00D71F20" w:rsidRDefault="00D71F20" w:rsidP="00663BD4">
      <w:pPr>
        <w:pStyle w:val="ExampleBody"/>
      </w:pPr>
    </w:p>
    <w:p w14:paraId="6C75732F" w14:textId="77777777" w:rsidR="00D61E53" w:rsidRDefault="00D61E53" w:rsidP="00663BD4">
      <w:pPr>
        <w:pStyle w:val="ExampleBody"/>
      </w:pPr>
    </w:p>
    <w:p w14:paraId="70D0B44D" w14:textId="77777777" w:rsidR="00D71F20" w:rsidRDefault="00D71F20" w:rsidP="00663BD4">
      <w:pPr>
        <w:pStyle w:val="ExampleBody"/>
      </w:pPr>
    </w:p>
    <w:p w14:paraId="11A1F346" w14:textId="77777777" w:rsidR="001310F5" w:rsidRDefault="001310F5" w:rsidP="00663BD4">
      <w:pPr>
        <w:pStyle w:val="ExampleBody"/>
      </w:pPr>
      <w:r>
        <w:t>Step 3 &amp; 4 (#5):  We mark A as visited, and designate E as current.</w:t>
      </w:r>
    </w:p>
    <w:p w14:paraId="0CFE7D4E" w14:textId="77777777" w:rsidR="001310F5" w:rsidRDefault="001310F5" w:rsidP="00663BD4">
      <w:pPr>
        <w:pStyle w:val="ExampleBody"/>
      </w:pPr>
    </w:p>
    <w:p w14:paraId="1A19C7A5" w14:textId="77777777" w:rsidR="001310F5" w:rsidRDefault="001310F5" w:rsidP="00663BD4">
      <w:pPr>
        <w:pStyle w:val="ExampleBody"/>
      </w:pPr>
      <w:r>
        <w:t xml:space="preserve">Step 2 (#6):  The only non-visited vertex leading to E is T.  Calculating the distance from T to Y through E, we compute 172+57 = 229 minutes.  Since this is longer than the existing marked time, we do not replace it.  </w:t>
      </w:r>
    </w:p>
    <w:p w14:paraId="6A0CC228" w14:textId="77777777" w:rsidR="001310F5" w:rsidRDefault="001310F5" w:rsidP="00663BD4">
      <w:pPr>
        <w:pStyle w:val="ExampleBody"/>
      </w:pPr>
    </w:p>
    <w:p w14:paraId="068161BC" w14:textId="77777777" w:rsidR="001310F5" w:rsidRDefault="001310F5" w:rsidP="00663BD4">
      <w:pPr>
        <w:pStyle w:val="ExampleBody"/>
      </w:pPr>
      <w:r>
        <w:t xml:space="preserve">Step 3 (#6):  We mark E as visited.  Since all vertices have been visited, we are done.  </w:t>
      </w:r>
    </w:p>
    <w:p w14:paraId="2C8F1DAC" w14:textId="77777777" w:rsidR="001310F5" w:rsidRDefault="001310F5" w:rsidP="00663BD4">
      <w:pPr>
        <w:pStyle w:val="ExampleBody"/>
      </w:pPr>
    </w:p>
    <w:p w14:paraId="0972280E" w14:textId="77777777" w:rsidR="001310F5" w:rsidRDefault="001310F5" w:rsidP="00663BD4">
      <w:pPr>
        <w:pStyle w:val="ExampleBody"/>
      </w:pPr>
      <w:r>
        <w:t xml:space="preserve">From this, we know that the shortest path from Tacoma to Yakima will take 160 minutes.  Tracking which sequence of edges yielded 160 minutes, we see the shortest path is T-A-NB-Y. </w:t>
      </w:r>
    </w:p>
    <w:p w14:paraId="7B774905" w14:textId="77777777" w:rsidR="001310F5" w:rsidRDefault="001310F5" w:rsidP="00C43EB4"/>
    <w:p w14:paraId="2A393DE7" w14:textId="77777777" w:rsidR="009F14D4" w:rsidRDefault="009F14D4" w:rsidP="00C43EB4"/>
    <w:p w14:paraId="71088EC6" w14:textId="77777777" w:rsidR="00DA71CF" w:rsidRDefault="00E86AC5" w:rsidP="00C43EB4">
      <w:r>
        <w:t xml:space="preserve">Dijkstra’s algorithm is an </w:t>
      </w:r>
      <w:r w:rsidRPr="00E86AC5">
        <w:rPr>
          <w:b/>
        </w:rPr>
        <w:t>optimal algorithm</w:t>
      </w:r>
      <w:r>
        <w:t xml:space="preserve">, meaning that it always produces the actual shortest path, not just a path that is </w:t>
      </w:r>
      <w:proofErr w:type="gramStart"/>
      <w:r>
        <w:t>pretty short</w:t>
      </w:r>
      <w:proofErr w:type="gramEnd"/>
      <w:r>
        <w:t xml:space="preserve">, provided one exists.  This algorithm is also </w:t>
      </w:r>
      <w:r>
        <w:rPr>
          <w:b/>
        </w:rPr>
        <w:t>efficient</w:t>
      </w:r>
      <w:r>
        <w:t>, meaning that it can be implemented in a reasonable amount of time.  Dijkstra’s algorithm takes around V</w:t>
      </w:r>
      <w:r>
        <w:rPr>
          <w:vertAlign w:val="superscript"/>
        </w:rPr>
        <w:t>2</w:t>
      </w:r>
      <w:r>
        <w:t xml:space="preserve"> calculations, where V is the number of vertices in a graph</w:t>
      </w:r>
      <w:r w:rsidR="00782D50">
        <w:rPr>
          <w:rStyle w:val="FootnoteReference"/>
        </w:rPr>
        <w:footnoteReference w:id="3"/>
      </w:r>
      <w:r>
        <w:t>.  A graph with 100 vertices would take around 10,000 calculations.  While that would be a lot to do by hand, it is not a lot for computer</w:t>
      </w:r>
      <w:r w:rsidR="00ED034B">
        <w:t xml:space="preserve"> to handle.  It is because of this efficiency that your car’s GPS unit can compute </w:t>
      </w:r>
      <w:r w:rsidR="000B38E8">
        <w:t xml:space="preserve">driving </w:t>
      </w:r>
      <w:r w:rsidR="00ED034B">
        <w:t>directions in only a few seconds.</w:t>
      </w:r>
      <w:r w:rsidR="004A49CE">
        <w:t xml:space="preserve">  </w:t>
      </w:r>
    </w:p>
    <w:p w14:paraId="705A232F" w14:textId="77777777" w:rsidR="00D71F20" w:rsidRPr="004A49CE" w:rsidRDefault="004A49CE" w:rsidP="00C43EB4">
      <w:r>
        <w:lastRenderedPageBreak/>
        <w:t xml:space="preserve">In contrast, an </w:t>
      </w:r>
      <w:r w:rsidRPr="00D61E53">
        <w:rPr>
          <w:b/>
        </w:rPr>
        <w:t>inefficient</w:t>
      </w:r>
      <w:r>
        <w:t xml:space="preserve"> algorithm might </w:t>
      </w:r>
      <w:r w:rsidR="00DA71CF">
        <w:t>try</w:t>
      </w:r>
      <w:r>
        <w:t xml:space="preserve"> to list all possible paths then compute the length of each path.  </w:t>
      </w:r>
      <w:r w:rsidR="00D61E53">
        <w:t>Trying to list all possible paths</w:t>
      </w:r>
      <w:r>
        <w:t xml:space="preserve"> could easily take 10</w:t>
      </w:r>
      <w:r w:rsidR="00DA71CF">
        <w:rPr>
          <w:vertAlign w:val="superscript"/>
        </w:rPr>
        <w:t>25</w:t>
      </w:r>
      <w:r>
        <w:t xml:space="preserve"> calculations to compute </w:t>
      </w:r>
      <w:r w:rsidR="00DA71CF">
        <w:t>the shortest</w:t>
      </w:r>
      <w:r>
        <w:t xml:space="preserve"> path with only </w:t>
      </w:r>
      <w:r w:rsidR="00DA71CF">
        <w:t>25</w:t>
      </w:r>
      <w:r>
        <w:t xml:space="preserve"> </w:t>
      </w:r>
      <w:proofErr w:type="gramStart"/>
      <w:r>
        <w:t>vertices;</w:t>
      </w:r>
      <w:proofErr w:type="gramEnd"/>
      <w:r>
        <w:t xml:space="preserve"> that’s a 1 with </w:t>
      </w:r>
      <w:r w:rsidR="00DA71CF">
        <w:t>25</w:t>
      </w:r>
      <w:r>
        <w:t xml:space="preserve"> zeros after it!  </w:t>
      </w:r>
      <w:r w:rsidR="00DA71CF">
        <w:t>To put that in perspective, the fastest computer in the world would still spend over 1</w:t>
      </w:r>
      <w:r w:rsidR="00F55C22">
        <w:t>0</w:t>
      </w:r>
      <w:r w:rsidR="00DA71CF">
        <w:t>00 years analyzing all those paths.</w:t>
      </w:r>
    </w:p>
    <w:p w14:paraId="4D04B996" w14:textId="77777777" w:rsidR="00E86AC5" w:rsidRDefault="00E86AC5" w:rsidP="00C43EB4"/>
    <w:p w14:paraId="49507E8B" w14:textId="77777777" w:rsidR="00D61E53" w:rsidRDefault="00D61E53" w:rsidP="00C43EB4"/>
    <w:p w14:paraId="3013662D" w14:textId="77777777" w:rsidR="00D61E53" w:rsidRPr="00D61E53" w:rsidRDefault="00AF21A2" w:rsidP="00D61E53">
      <w:pPr>
        <w:pStyle w:val="ExampleHeader"/>
      </w:pPr>
      <w:r w:rsidRPr="00D61E53">
        <w:t>Example</w:t>
      </w:r>
      <w:r w:rsidR="00D61E53" w:rsidRPr="00D61E53">
        <w:t xml:space="preserve"> 4</w:t>
      </w:r>
    </w:p>
    <w:p w14:paraId="7343915B" w14:textId="77777777" w:rsidR="002E1034" w:rsidRDefault="00782D50" w:rsidP="00DA1550">
      <w:pPr>
        <w:pStyle w:val="ExampleBody"/>
      </w:pPr>
      <w:r>
        <w:t>A shipping company needs to route a package from Washington, D</w:t>
      </w:r>
      <w:r w:rsidR="00C223EF">
        <w:t>.</w:t>
      </w:r>
      <w:r>
        <w:t>C</w:t>
      </w:r>
      <w:r w:rsidR="00C223EF">
        <w:t>.</w:t>
      </w:r>
      <w:r>
        <w:t xml:space="preserve"> to San Diego, CA.  To minimize costs, the package will first be sen</w:t>
      </w:r>
      <w:r w:rsidR="00F5268E">
        <w:t>t</w:t>
      </w:r>
      <w:r>
        <w:t xml:space="preserve"> to their processing center in </w:t>
      </w:r>
      <w:smartTag w:uri="urn:schemas-microsoft-com:office:smarttags" w:element="City">
        <w:r>
          <w:t>Baltimore</w:t>
        </w:r>
      </w:smartTag>
      <w:r>
        <w:t xml:space="preserve">, </w:t>
      </w:r>
      <w:smartTag w:uri="urn:schemas-microsoft-com:office:smarttags" w:element="State">
        <w:r>
          <w:t>MD</w:t>
        </w:r>
      </w:smartTag>
      <w:r>
        <w:t xml:space="preserve"> then sen</w:t>
      </w:r>
      <w:r w:rsidR="00F5268E">
        <w:t xml:space="preserve">t </w:t>
      </w:r>
      <w:r>
        <w:t xml:space="preserve">as part of mass shipments between their various processing centers, ending up in their processing center in </w:t>
      </w:r>
      <w:smartTag w:uri="urn:schemas-microsoft-com:office:smarttags" w:element="place">
        <w:smartTag w:uri="urn:schemas-microsoft-com:office:smarttags" w:element="City">
          <w:r w:rsidR="00C07812">
            <w:t>Bakersfield</w:t>
          </w:r>
        </w:smartTag>
        <w:r>
          <w:t xml:space="preserve">, </w:t>
        </w:r>
        <w:smartTag w:uri="urn:schemas-microsoft-com:office:smarttags" w:element="State">
          <w:r>
            <w:t>CA</w:t>
          </w:r>
        </w:smartTag>
      </w:smartTag>
      <w:r w:rsidR="00C07812">
        <w:t xml:space="preserve">.  From there it will be delivered in a small truck to </w:t>
      </w:r>
      <w:smartTag w:uri="urn:schemas-microsoft-com:office:smarttags" w:element="City">
        <w:smartTag w:uri="urn:schemas-microsoft-com:office:smarttags" w:element="place">
          <w:r w:rsidR="00C07812">
            <w:t>San Diego</w:t>
          </w:r>
        </w:smartTag>
      </w:smartTag>
      <w:r w:rsidR="00C07812">
        <w:t xml:space="preserve">.  </w:t>
      </w:r>
    </w:p>
    <w:p w14:paraId="022C3511" w14:textId="77777777" w:rsidR="00C07812" w:rsidRDefault="00C07812" w:rsidP="00DA1550">
      <w:pPr>
        <w:pStyle w:val="ExampleBody"/>
      </w:pPr>
    </w:p>
    <w:p w14:paraId="74FC7AF4" w14:textId="77777777" w:rsidR="00C07812" w:rsidRDefault="00C07812" w:rsidP="00DA1550">
      <w:pPr>
        <w:pStyle w:val="ExampleBody"/>
      </w:pPr>
      <w:r>
        <w:t>The travel times, in hours, between their processing centers are shown in the table below.  Three hours has been added to each travel time for processing.  Find the shortest path from Baltimore to Bakersfield.</w:t>
      </w:r>
    </w:p>
    <w:p w14:paraId="1505E22D" w14:textId="77777777" w:rsidR="00DA1550" w:rsidRDefault="00DA1550" w:rsidP="00DA1550">
      <w:pPr>
        <w:pStyle w:val="ExampleBody"/>
      </w:pPr>
    </w:p>
    <w:p w14:paraId="1DC28263" w14:textId="7C2AE0FF" w:rsidR="00DA1550" w:rsidRDefault="007E3B2B" w:rsidP="00DA1550">
      <w:pPr>
        <w:pStyle w:val="ExampleBody"/>
      </w:pPr>
      <w:r>
        <w:rPr>
          <w:noProof/>
        </w:rPr>
        <mc:AlternateContent>
          <mc:Choice Requires="wps">
            <w:drawing>
              <wp:inline distT="0" distB="0" distL="0" distR="0" wp14:anchorId="78E1BCCE" wp14:editId="19D42F64">
                <wp:extent cx="5685790" cy="1480185"/>
                <wp:effectExtent l="0" t="1905" r="635" b="3810"/>
                <wp:docPr id="4132" name="Text Box 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1062"/>
                              <w:gridCol w:w="900"/>
                              <w:gridCol w:w="1016"/>
                              <w:gridCol w:w="1001"/>
                              <w:gridCol w:w="1481"/>
                            </w:tblGrid>
                            <w:tr w:rsidR="007907F9" w14:paraId="6A3F30D1" w14:textId="77777777" w:rsidTr="00EA6E4C">
                              <w:tc>
                                <w:tcPr>
                                  <w:tcW w:w="1481" w:type="dxa"/>
                                </w:tcPr>
                                <w:p w14:paraId="5EFE4848" w14:textId="77777777" w:rsidR="007907F9" w:rsidRDefault="007907F9" w:rsidP="00EA6E4C"/>
                                <w:p w14:paraId="5C27E026" w14:textId="77777777" w:rsidR="007907F9" w:rsidRDefault="007907F9" w:rsidP="00EA6E4C"/>
                              </w:tc>
                              <w:tc>
                                <w:tcPr>
                                  <w:tcW w:w="1237" w:type="dxa"/>
                                </w:tcPr>
                                <w:p w14:paraId="00CF0486" w14:textId="77777777" w:rsidR="007907F9" w:rsidRDefault="007907F9" w:rsidP="00EA6E4C">
                                  <w:smartTag w:uri="urn:schemas-microsoft-com:office:smarttags" w:element="City">
                                    <w:smartTag w:uri="urn:schemas-microsoft-com:office:smarttags" w:element="place">
                                      <w:r>
                                        <w:t>Baltimore</w:t>
                                      </w:r>
                                    </w:smartTag>
                                  </w:smartTag>
                                </w:p>
                              </w:tc>
                              <w:tc>
                                <w:tcPr>
                                  <w:tcW w:w="1062" w:type="dxa"/>
                                </w:tcPr>
                                <w:p w14:paraId="20ED3FAE" w14:textId="77777777" w:rsidR="007907F9" w:rsidRDefault="007907F9" w:rsidP="00EA6E4C">
                                  <w:smartTag w:uri="urn:schemas-microsoft-com:office:smarttags" w:element="City">
                                    <w:smartTag w:uri="urn:schemas-microsoft-com:office:smarttags" w:element="place">
                                      <w:r>
                                        <w:t>Denver</w:t>
                                      </w:r>
                                    </w:smartTag>
                                  </w:smartTag>
                                </w:p>
                              </w:tc>
                              <w:tc>
                                <w:tcPr>
                                  <w:tcW w:w="900" w:type="dxa"/>
                                </w:tcPr>
                                <w:p w14:paraId="48B0B620" w14:textId="77777777" w:rsidR="007907F9" w:rsidRDefault="007907F9" w:rsidP="00EA6E4C">
                                  <w:smartTag w:uri="urn:schemas-microsoft-com:office:smarttags" w:element="City">
                                    <w:smartTag w:uri="urn:schemas-microsoft-com:office:smarttags" w:element="place">
                                      <w:r>
                                        <w:t>Dallas</w:t>
                                      </w:r>
                                    </w:smartTag>
                                  </w:smartTag>
                                </w:p>
                              </w:tc>
                              <w:tc>
                                <w:tcPr>
                                  <w:tcW w:w="1016" w:type="dxa"/>
                                </w:tcPr>
                                <w:p w14:paraId="3E47CCA5" w14:textId="77777777" w:rsidR="007907F9" w:rsidRDefault="007907F9" w:rsidP="00EA6E4C">
                                  <w:smartTag w:uri="urn:schemas-microsoft-com:office:smarttags" w:element="City">
                                    <w:smartTag w:uri="urn:schemas-microsoft-com:office:smarttags" w:element="place">
                                      <w:r>
                                        <w:t>Chicago</w:t>
                                      </w:r>
                                    </w:smartTag>
                                  </w:smartTag>
                                </w:p>
                              </w:tc>
                              <w:tc>
                                <w:tcPr>
                                  <w:tcW w:w="1001" w:type="dxa"/>
                                </w:tcPr>
                                <w:p w14:paraId="63829E05" w14:textId="77777777" w:rsidR="007907F9" w:rsidRDefault="007907F9" w:rsidP="00EA6E4C">
                                  <w:smartTag w:uri="urn:schemas-microsoft-com:office:smarttags" w:element="City">
                                    <w:smartTag w:uri="urn:schemas-microsoft-com:office:smarttags" w:element="place">
                                      <w:r>
                                        <w:t>Atlanta</w:t>
                                      </w:r>
                                    </w:smartTag>
                                  </w:smartTag>
                                </w:p>
                              </w:tc>
                              <w:tc>
                                <w:tcPr>
                                  <w:tcW w:w="1481" w:type="dxa"/>
                                </w:tcPr>
                                <w:p w14:paraId="24F51BFB" w14:textId="77777777" w:rsidR="007907F9" w:rsidRDefault="007907F9" w:rsidP="00EA6E4C">
                                  <w:smartTag w:uri="urn:schemas-microsoft-com:office:smarttags" w:element="City">
                                    <w:smartTag w:uri="urn:schemas-microsoft-com:office:smarttags" w:element="place">
                                      <w:r>
                                        <w:t>Bakersfield</w:t>
                                      </w:r>
                                    </w:smartTag>
                                  </w:smartTag>
                                </w:p>
                              </w:tc>
                            </w:tr>
                            <w:tr w:rsidR="007907F9" w14:paraId="4CEFACEE" w14:textId="77777777" w:rsidTr="00EA6E4C">
                              <w:tc>
                                <w:tcPr>
                                  <w:tcW w:w="1481" w:type="dxa"/>
                                </w:tcPr>
                                <w:p w14:paraId="1540AA74"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Pr>
                                <w:p w14:paraId="6CD7E686" w14:textId="77777777" w:rsidR="007907F9" w:rsidRDefault="007907F9" w:rsidP="00EA6E4C">
                                  <w:r>
                                    <w:t>*</w:t>
                                  </w:r>
                                </w:p>
                              </w:tc>
                              <w:tc>
                                <w:tcPr>
                                  <w:tcW w:w="1062" w:type="dxa"/>
                                </w:tcPr>
                                <w:p w14:paraId="31B3A056" w14:textId="77777777" w:rsidR="007907F9" w:rsidRDefault="007907F9" w:rsidP="00EA6E4C"/>
                              </w:tc>
                              <w:tc>
                                <w:tcPr>
                                  <w:tcW w:w="900" w:type="dxa"/>
                                </w:tcPr>
                                <w:p w14:paraId="531ACE3F" w14:textId="77777777" w:rsidR="007907F9" w:rsidRDefault="007907F9" w:rsidP="00EA6E4C"/>
                              </w:tc>
                              <w:tc>
                                <w:tcPr>
                                  <w:tcW w:w="1016" w:type="dxa"/>
                                </w:tcPr>
                                <w:p w14:paraId="466719E8" w14:textId="77777777" w:rsidR="007907F9" w:rsidRDefault="007907F9" w:rsidP="00EA6E4C">
                                  <w:r>
                                    <w:t>15</w:t>
                                  </w:r>
                                </w:p>
                              </w:tc>
                              <w:tc>
                                <w:tcPr>
                                  <w:tcW w:w="1001" w:type="dxa"/>
                                </w:tcPr>
                                <w:p w14:paraId="7C59BD02" w14:textId="77777777" w:rsidR="007907F9" w:rsidRDefault="007907F9" w:rsidP="00EA6E4C">
                                  <w:r>
                                    <w:t>14</w:t>
                                  </w:r>
                                </w:p>
                              </w:tc>
                              <w:tc>
                                <w:tcPr>
                                  <w:tcW w:w="1481" w:type="dxa"/>
                                </w:tcPr>
                                <w:p w14:paraId="19B4ECDD" w14:textId="77777777" w:rsidR="007907F9" w:rsidRDefault="007907F9" w:rsidP="00EA6E4C"/>
                              </w:tc>
                            </w:tr>
                            <w:tr w:rsidR="007907F9" w14:paraId="499CB3BD" w14:textId="77777777" w:rsidTr="00EA6E4C">
                              <w:tc>
                                <w:tcPr>
                                  <w:tcW w:w="1481" w:type="dxa"/>
                                </w:tcPr>
                                <w:p w14:paraId="21CA0DB7" w14:textId="77777777" w:rsidR="007907F9" w:rsidRDefault="007907F9" w:rsidP="00EA6E4C">
                                  <w:smartTag w:uri="urn:schemas-microsoft-com:office:smarttags" w:element="City">
                                    <w:smartTag w:uri="urn:schemas-microsoft-com:office:smarttags" w:element="place">
                                      <w:r>
                                        <w:t>Denver</w:t>
                                      </w:r>
                                    </w:smartTag>
                                  </w:smartTag>
                                </w:p>
                              </w:tc>
                              <w:tc>
                                <w:tcPr>
                                  <w:tcW w:w="1237" w:type="dxa"/>
                                </w:tcPr>
                                <w:p w14:paraId="5F7CE47E" w14:textId="77777777" w:rsidR="007907F9" w:rsidRDefault="007907F9" w:rsidP="00EA6E4C"/>
                              </w:tc>
                              <w:tc>
                                <w:tcPr>
                                  <w:tcW w:w="1062" w:type="dxa"/>
                                </w:tcPr>
                                <w:p w14:paraId="5556ACC2" w14:textId="77777777" w:rsidR="007907F9" w:rsidRDefault="007907F9" w:rsidP="00EA6E4C">
                                  <w:r>
                                    <w:t>*</w:t>
                                  </w:r>
                                </w:p>
                              </w:tc>
                              <w:tc>
                                <w:tcPr>
                                  <w:tcW w:w="900" w:type="dxa"/>
                                </w:tcPr>
                                <w:p w14:paraId="792E7965" w14:textId="77777777" w:rsidR="007907F9" w:rsidRDefault="007907F9" w:rsidP="00EA6E4C"/>
                              </w:tc>
                              <w:tc>
                                <w:tcPr>
                                  <w:tcW w:w="1016" w:type="dxa"/>
                                </w:tcPr>
                                <w:p w14:paraId="06F41F9D" w14:textId="77777777" w:rsidR="007907F9" w:rsidRDefault="007907F9" w:rsidP="00EA6E4C">
                                  <w:r>
                                    <w:t>18</w:t>
                                  </w:r>
                                </w:p>
                              </w:tc>
                              <w:tc>
                                <w:tcPr>
                                  <w:tcW w:w="1001" w:type="dxa"/>
                                </w:tcPr>
                                <w:p w14:paraId="5E6D90B1" w14:textId="77777777" w:rsidR="007907F9" w:rsidRDefault="007907F9" w:rsidP="00EA6E4C">
                                  <w:r>
                                    <w:t>24</w:t>
                                  </w:r>
                                </w:p>
                              </w:tc>
                              <w:tc>
                                <w:tcPr>
                                  <w:tcW w:w="1481" w:type="dxa"/>
                                </w:tcPr>
                                <w:p w14:paraId="2C54BB28" w14:textId="77777777" w:rsidR="007907F9" w:rsidRDefault="007907F9" w:rsidP="00EA6E4C">
                                  <w:r>
                                    <w:t>19</w:t>
                                  </w:r>
                                </w:p>
                              </w:tc>
                            </w:tr>
                            <w:tr w:rsidR="007907F9" w14:paraId="63D02023" w14:textId="77777777" w:rsidTr="00EA6E4C">
                              <w:tc>
                                <w:tcPr>
                                  <w:tcW w:w="1481" w:type="dxa"/>
                                </w:tcPr>
                                <w:p w14:paraId="1BA83B12" w14:textId="77777777" w:rsidR="007907F9" w:rsidRDefault="007907F9" w:rsidP="00EA6E4C">
                                  <w:smartTag w:uri="urn:schemas-microsoft-com:office:smarttags" w:element="City">
                                    <w:smartTag w:uri="urn:schemas-microsoft-com:office:smarttags" w:element="place">
                                      <w:r>
                                        <w:t>Dallas</w:t>
                                      </w:r>
                                    </w:smartTag>
                                  </w:smartTag>
                                </w:p>
                              </w:tc>
                              <w:tc>
                                <w:tcPr>
                                  <w:tcW w:w="1237" w:type="dxa"/>
                                </w:tcPr>
                                <w:p w14:paraId="1FEEDA1D" w14:textId="77777777" w:rsidR="007907F9" w:rsidRDefault="007907F9" w:rsidP="00EA6E4C"/>
                              </w:tc>
                              <w:tc>
                                <w:tcPr>
                                  <w:tcW w:w="1062" w:type="dxa"/>
                                </w:tcPr>
                                <w:p w14:paraId="29324355" w14:textId="77777777" w:rsidR="007907F9" w:rsidRDefault="007907F9" w:rsidP="00EA6E4C"/>
                              </w:tc>
                              <w:tc>
                                <w:tcPr>
                                  <w:tcW w:w="900" w:type="dxa"/>
                                </w:tcPr>
                                <w:p w14:paraId="084DE195" w14:textId="77777777" w:rsidR="007907F9" w:rsidRDefault="007907F9" w:rsidP="00EA6E4C">
                                  <w:r>
                                    <w:t>*</w:t>
                                  </w:r>
                                </w:p>
                              </w:tc>
                              <w:tc>
                                <w:tcPr>
                                  <w:tcW w:w="1016" w:type="dxa"/>
                                </w:tcPr>
                                <w:p w14:paraId="2ED3D278" w14:textId="77777777" w:rsidR="007907F9" w:rsidRDefault="007907F9" w:rsidP="00EA6E4C">
                                  <w:r>
                                    <w:t>18</w:t>
                                  </w:r>
                                </w:p>
                              </w:tc>
                              <w:tc>
                                <w:tcPr>
                                  <w:tcW w:w="1001" w:type="dxa"/>
                                </w:tcPr>
                                <w:p w14:paraId="0F3E080F" w14:textId="77777777" w:rsidR="007907F9" w:rsidRDefault="007907F9" w:rsidP="00EA6E4C">
                                  <w:r>
                                    <w:t>15</w:t>
                                  </w:r>
                                </w:p>
                              </w:tc>
                              <w:tc>
                                <w:tcPr>
                                  <w:tcW w:w="1481" w:type="dxa"/>
                                </w:tcPr>
                                <w:p w14:paraId="59C7DF58" w14:textId="77777777" w:rsidR="007907F9" w:rsidRDefault="007907F9" w:rsidP="00EA6E4C">
                                  <w:r>
                                    <w:t>25</w:t>
                                  </w:r>
                                </w:p>
                              </w:tc>
                            </w:tr>
                            <w:tr w:rsidR="007907F9" w14:paraId="51481272" w14:textId="77777777" w:rsidTr="00EA6E4C">
                              <w:tc>
                                <w:tcPr>
                                  <w:tcW w:w="1481" w:type="dxa"/>
                                </w:tcPr>
                                <w:p w14:paraId="426DD181" w14:textId="77777777" w:rsidR="007907F9" w:rsidRDefault="007907F9" w:rsidP="00EA6E4C">
                                  <w:smartTag w:uri="urn:schemas-microsoft-com:office:smarttags" w:element="City">
                                    <w:smartTag w:uri="urn:schemas-microsoft-com:office:smarttags" w:element="place">
                                      <w:r>
                                        <w:t>Chicago</w:t>
                                      </w:r>
                                    </w:smartTag>
                                  </w:smartTag>
                                </w:p>
                              </w:tc>
                              <w:tc>
                                <w:tcPr>
                                  <w:tcW w:w="1237" w:type="dxa"/>
                                </w:tcPr>
                                <w:p w14:paraId="0A0B2632" w14:textId="77777777" w:rsidR="007907F9" w:rsidRDefault="007907F9" w:rsidP="00EA6E4C">
                                  <w:r>
                                    <w:t>15</w:t>
                                  </w:r>
                                </w:p>
                              </w:tc>
                              <w:tc>
                                <w:tcPr>
                                  <w:tcW w:w="1062" w:type="dxa"/>
                                </w:tcPr>
                                <w:p w14:paraId="68C507F4" w14:textId="77777777" w:rsidR="007907F9" w:rsidRDefault="007907F9" w:rsidP="00EA6E4C">
                                  <w:r>
                                    <w:t>18</w:t>
                                  </w:r>
                                </w:p>
                              </w:tc>
                              <w:tc>
                                <w:tcPr>
                                  <w:tcW w:w="900" w:type="dxa"/>
                                </w:tcPr>
                                <w:p w14:paraId="69CF19E4" w14:textId="77777777" w:rsidR="007907F9" w:rsidRDefault="007907F9" w:rsidP="00EA6E4C">
                                  <w:r>
                                    <w:t>18</w:t>
                                  </w:r>
                                </w:p>
                              </w:tc>
                              <w:tc>
                                <w:tcPr>
                                  <w:tcW w:w="1016" w:type="dxa"/>
                                </w:tcPr>
                                <w:p w14:paraId="49214281" w14:textId="77777777" w:rsidR="007907F9" w:rsidRDefault="007907F9" w:rsidP="00EA6E4C">
                                  <w:r>
                                    <w:t>*</w:t>
                                  </w:r>
                                </w:p>
                              </w:tc>
                              <w:tc>
                                <w:tcPr>
                                  <w:tcW w:w="1001" w:type="dxa"/>
                                </w:tcPr>
                                <w:p w14:paraId="1C012050" w14:textId="77777777" w:rsidR="007907F9" w:rsidRDefault="007907F9" w:rsidP="00EA6E4C">
                                  <w:r>
                                    <w:t>14</w:t>
                                  </w:r>
                                </w:p>
                              </w:tc>
                              <w:tc>
                                <w:tcPr>
                                  <w:tcW w:w="1481" w:type="dxa"/>
                                </w:tcPr>
                                <w:p w14:paraId="7241618B" w14:textId="77777777" w:rsidR="007907F9" w:rsidRDefault="007907F9" w:rsidP="00EA6E4C"/>
                              </w:tc>
                            </w:tr>
                            <w:tr w:rsidR="007907F9" w14:paraId="6E3894E6" w14:textId="77777777" w:rsidTr="00EA6E4C">
                              <w:tc>
                                <w:tcPr>
                                  <w:tcW w:w="1481" w:type="dxa"/>
                                </w:tcPr>
                                <w:p w14:paraId="54F8907B" w14:textId="77777777" w:rsidR="007907F9" w:rsidRDefault="007907F9" w:rsidP="00EA6E4C">
                                  <w:smartTag w:uri="urn:schemas-microsoft-com:office:smarttags" w:element="City">
                                    <w:smartTag w:uri="urn:schemas-microsoft-com:office:smarttags" w:element="place">
                                      <w:r>
                                        <w:t>Atlanta</w:t>
                                      </w:r>
                                    </w:smartTag>
                                  </w:smartTag>
                                </w:p>
                              </w:tc>
                              <w:tc>
                                <w:tcPr>
                                  <w:tcW w:w="1237" w:type="dxa"/>
                                </w:tcPr>
                                <w:p w14:paraId="5ECB9C31" w14:textId="77777777" w:rsidR="007907F9" w:rsidRDefault="007907F9" w:rsidP="00EA6E4C">
                                  <w:r>
                                    <w:t>14</w:t>
                                  </w:r>
                                </w:p>
                              </w:tc>
                              <w:tc>
                                <w:tcPr>
                                  <w:tcW w:w="1062" w:type="dxa"/>
                                </w:tcPr>
                                <w:p w14:paraId="4433F804" w14:textId="77777777" w:rsidR="007907F9" w:rsidRDefault="007907F9" w:rsidP="00EA6E4C">
                                  <w:r>
                                    <w:t>24</w:t>
                                  </w:r>
                                </w:p>
                              </w:tc>
                              <w:tc>
                                <w:tcPr>
                                  <w:tcW w:w="900" w:type="dxa"/>
                                </w:tcPr>
                                <w:p w14:paraId="18BE80BB" w14:textId="77777777" w:rsidR="007907F9" w:rsidRDefault="007907F9" w:rsidP="00EA6E4C">
                                  <w:r>
                                    <w:t>15</w:t>
                                  </w:r>
                                </w:p>
                              </w:tc>
                              <w:tc>
                                <w:tcPr>
                                  <w:tcW w:w="1016" w:type="dxa"/>
                                </w:tcPr>
                                <w:p w14:paraId="5F5D4027" w14:textId="77777777" w:rsidR="007907F9" w:rsidRDefault="007907F9" w:rsidP="00EA6E4C">
                                  <w:r>
                                    <w:t>14</w:t>
                                  </w:r>
                                </w:p>
                              </w:tc>
                              <w:tc>
                                <w:tcPr>
                                  <w:tcW w:w="1001" w:type="dxa"/>
                                </w:tcPr>
                                <w:p w14:paraId="1772F72E" w14:textId="77777777" w:rsidR="007907F9" w:rsidRDefault="007907F9" w:rsidP="00EA6E4C">
                                  <w:r>
                                    <w:t>*</w:t>
                                  </w:r>
                                </w:p>
                              </w:tc>
                              <w:tc>
                                <w:tcPr>
                                  <w:tcW w:w="1481" w:type="dxa"/>
                                </w:tcPr>
                                <w:p w14:paraId="30815F7A" w14:textId="77777777" w:rsidR="007907F9" w:rsidRDefault="007907F9" w:rsidP="00EA6E4C"/>
                              </w:tc>
                            </w:tr>
                            <w:tr w:rsidR="007907F9" w14:paraId="44E88170" w14:textId="77777777" w:rsidTr="00EA6E4C">
                              <w:tc>
                                <w:tcPr>
                                  <w:tcW w:w="1481" w:type="dxa"/>
                                </w:tcPr>
                                <w:p w14:paraId="0BB523A2"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tcPr>
                                <w:p w14:paraId="3F24BCDE" w14:textId="77777777" w:rsidR="007907F9" w:rsidRDefault="007907F9" w:rsidP="00EA6E4C"/>
                              </w:tc>
                              <w:tc>
                                <w:tcPr>
                                  <w:tcW w:w="1062" w:type="dxa"/>
                                </w:tcPr>
                                <w:p w14:paraId="7F6E6145" w14:textId="77777777" w:rsidR="007907F9" w:rsidRDefault="007907F9" w:rsidP="00EA6E4C">
                                  <w:r>
                                    <w:t>19</w:t>
                                  </w:r>
                                </w:p>
                              </w:tc>
                              <w:tc>
                                <w:tcPr>
                                  <w:tcW w:w="900" w:type="dxa"/>
                                </w:tcPr>
                                <w:p w14:paraId="48967EFD" w14:textId="77777777" w:rsidR="007907F9" w:rsidRDefault="007907F9" w:rsidP="00EA6E4C">
                                  <w:r>
                                    <w:t>25</w:t>
                                  </w:r>
                                </w:p>
                              </w:tc>
                              <w:tc>
                                <w:tcPr>
                                  <w:tcW w:w="1016" w:type="dxa"/>
                                </w:tcPr>
                                <w:p w14:paraId="5092918B" w14:textId="77777777" w:rsidR="007907F9" w:rsidRDefault="007907F9" w:rsidP="00EA6E4C"/>
                              </w:tc>
                              <w:tc>
                                <w:tcPr>
                                  <w:tcW w:w="1001" w:type="dxa"/>
                                </w:tcPr>
                                <w:p w14:paraId="21E64EF9" w14:textId="77777777" w:rsidR="007907F9" w:rsidRDefault="007907F9" w:rsidP="00EA6E4C"/>
                              </w:tc>
                              <w:tc>
                                <w:tcPr>
                                  <w:tcW w:w="1481" w:type="dxa"/>
                                </w:tcPr>
                                <w:p w14:paraId="1B707941" w14:textId="77777777" w:rsidR="007907F9" w:rsidRDefault="007907F9" w:rsidP="00EA6E4C">
                                  <w:r>
                                    <w:t>*</w:t>
                                  </w:r>
                                </w:p>
                              </w:tc>
                            </w:tr>
                          </w:tbl>
                          <w:p w14:paraId="26BA82D3" w14:textId="77777777" w:rsidR="007907F9" w:rsidRDefault="007907F9" w:rsidP="00DA1550"/>
                        </w:txbxContent>
                      </wps:txbx>
                      <wps:bodyPr rot="0" vert="horz" wrap="square" lIns="91440" tIns="0" rIns="91440" bIns="0" anchor="t" anchorCtr="0" upright="1">
                        <a:noAutofit/>
                      </wps:bodyPr>
                    </wps:wsp>
                  </a:graphicData>
                </a:graphic>
              </wp:inline>
            </w:drawing>
          </mc:Choice>
          <mc:Fallback>
            <w:pict>
              <v:shape w14:anchorId="78E1BCCE" id="Text Box 4140" o:spid="_x0000_s1586" type="#_x0000_t202" style="width:447.7pt;height:1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" filled="f" stroked="f">
                <v:textbox inset=",0,,0">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1062"/>
                        <w:gridCol w:w="900"/>
                        <w:gridCol w:w="1016"/>
                        <w:gridCol w:w="1001"/>
                        <w:gridCol w:w="1481"/>
                      </w:tblGrid>
                      <w:tr w:rsidR="007907F9" w14:paraId="6A3F30D1" w14:textId="77777777" w:rsidTr="00EA6E4C">
                        <w:tc>
                          <w:tcPr>
                            <w:tcW w:w="1481" w:type="dxa"/>
                          </w:tcPr>
                          <w:p w14:paraId="5EFE4848" w14:textId="77777777" w:rsidR="007907F9" w:rsidRDefault="007907F9" w:rsidP="00EA6E4C"/>
                          <w:p w14:paraId="5C27E026" w14:textId="77777777" w:rsidR="007907F9" w:rsidRDefault="007907F9" w:rsidP="00EA6E4C"/>
                        </w:tc>
                        <w:tc>
                          <w:tcPr>
                            <w:tcW w:w="1237" w:type="dxa"/>
                          </w:tcPr>
                          <w:p w14:paraId="00CF0486" w14:textId="77777777" w:rsidR="007907F9" w:rsidRDefault="007907F9" w:rsidP="00EA6E4C">
                            <w:smartTag w:uri="urn:schemas-microsoft-com:office:smarttags" w:element="City">
                              <w:smartTag w:uri="urn:schemas-microsoft-com:office:smarttags" w:element="place">
                                <w:r>
                                  <w:t>Baltimore</w:t>
                                </w:r>
                              </w:smartTag>
                            </w:smartTag>
                          </w:p>
                        </w:tc>
                        <w:tc>
                          <w:tcPr>
                            <w:tcW w:w="1062" w:type="dxa"/>
                          </w:tcPr>
                          <w:p w14:paraId="20ED3FAE" w14:textId="77777777" w:rsidR="007907F9" w:rsidRDefault="007907F9" w:rsidP="00EA6E4C">
                            <w:smartTag w:uri="urn:schemas-microsoft-com:office:smarttags" w:element="City">
                              <w:smartTag w:uri="urn:schemas-microsoft-com:office:smarttags" w:element="place">
                                <w:r>
                                  <w:t>Denver</w:t>
                                </w:r>
                              </w:smartTag>
                            </w:smartTag>
                          </w:p>
                        </w:tc>
                        <w:tc>
                          <w:tcPr>
                            <w:tcW w:w="900" w:type="dxa"/>
                          </w:tcPr>
                          <w:p w14:paraId="48B0B620" w14:textId="77777777" w:rsidR="007907F9" w:rsidRDefault="007907F9" w:rsidP="00EA6E4C">
                            <w:smartTag w:uri="urn:schemas-microsoft-com:office:smarttags" w:element="City">
                              <w:smartTag w:uri="urn:schemas-microsoft-com:office:smarttags" w:element="place">
                                <w:r>
                                  <w:t>Dallas</w:t>
                                </w:r>
                              </w:smartTag>
                            </w:smartTag>
                          </w:p>
                        </w:tc>
                        <w:tc>
                          <w:tcPr>
                            <w:tcW w:w="1016" w:type="dxa"/>
                          </w:tcPr>
                          <w:p w14:paraId="3E47CCA5" w14:textId="77777777" w:rsidR="007907F9" w:rsidRDefault="007907F9" w:rsidP="00EA6E4C">
                            <w:smartTag w:uri="urn:schemas-microsoft-com:office:smarttags" w:element="City">
                              <w:smartTag w:uri="urn:schemas-microsoft-com:office:smarttags" w:element="place">
                                <w:r>
                                  <w:t>Chicago</w:t>
                                </w:r>
                              </w:smartTag>
                            </w:smartTag>
                          </w:p>
                        </w:tc>
                        <w:tc>
                          <w:tcPr>
                            <w:tcW w:w="1001" w:type="dxa"/>
                          </w:tcPr>
                          <w:p w14:paraId="63829E05" w14:textId="77777777" w:rsidR="007907F9" w:rsidRDefault="007907F9" w:rsidP="00EA6E4C">
                            <w:smartTag w:uri="urn:schemas-microsoft-com:office:smarttags" w:element="City">
                              <w:smartTag w:uri="urn:schemas-microsoft-com:office:smarttags" w:element="place">
                                <w:r>
                                  <w:t>Atlanta</w:t>
                                </w:r>
                              </w:smartTag>
                            </w:smartTag>
                          </w:p>
                        </w:tc>
                        <w:tc>
                          <w:tcPr>
                            <w:tcW w:w="1481" w:type="dxa"/>
                          </w:tcPr>
                          <w:p w14:paraId="24F51BFB" w14:textId="77777777" w:rsidR="007907F9" w:rsidRDefault="007907F9" w:rsidP="00EA6E4C">
                            <w:smartTag w:uri="urn:schemas-microsoft-com:office:smarttags" w:element="City">
                              <w:smartTag w:uri="urn:schemas-microsoft-com:office:smarttags" w:element="place">
                                <w:r>
                                  <w:t>Bakersfield</w:t>
                                </w:r>
                              </w:smartTag>
                            </w:smartTag>
                          </w:p>
                        </w:tc>
                      </w:tr>
                      <w:tr w:rsidR="007907F9" w14:paraId="4CEFACEE" w14:textId="77777777" w:rsidTr="00EA6E4C">
                        <w:tc>
                          <w:tcPr>
                            <w:tcW w:w="1481" w:type="dxa"/>
                          </w:tcPr>
                          <w:p w14:paraId="1540AA74"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Pr>
                          <w:p w14:paraId="6CD7E686" w14:textId="77777777" w:rsidR="007907F9" w:rsidRDefault="007907F9" w:rsidP="00EA6E4C">
                            <w:r>
                              <w:t>*</w:t>
                            </w:r>
                          </w:p>
                        </w:tc>
                        <w:tc>
                          <w:tcPr>
                            <w:tcW w:w="1062" w:type="dxa"/>
                          </w:tcPr>
                          <w:p w14:paraId="31B3A056" w14:textId="77777777" w:rsidR="007907F9" w:rsidRDefault="007907F9" w:rsidP="00EA6E4C"/>
                        </w:tc>
                        <w:tc>
                          <w:tcPr>
                            <w:tcW w:w="900" w:type="dxa"/>
                          </w:tcPr>
                          <w:p w14:paraId="531ACE3F" w14:textId="77777777" w:rsidR="007907F9" w:rsidRDefault="007907F9" w:rsidP="00EA6E4C"/>
                        </w:tc>
                        <w:tc>
                          <w:tcPr>
                            <w:tcW w:w="1016" w:type="dxa"/>
                          </w:tcPr>
                          <w:p w14:paraId="466719E8" w14:textId="77777777" w:rsidR="007907F9" w:rsidRDefault="007907F9" w:rsidP="00EA6E4C">
                            <w:r>
                              <w:t>15</w:t>
                            </w:r>
                          </w:p>
                        </w:tc>
                        <w:tc>
                          <w:tcPr>
                            <w:tcW w:w="1001" w:type="dxa"/>
                          </w:tcPr>
                          <w:p w14:paraId="7C59BD02" w14:textId="77777777" w:rsidR="007907F9" w:rsidRDefault="007907F9" w:rsidP="00EA6E4C">
                            <w:r>
                              <w:t>14</w:t>
                            </w:r>
                          </w:p>
                        </w:tc>
                        <w:tc>
                          <w:tcPr>
                            <w:tcW w:w="1481" w:type="dxa"/>
                          </w:tcPr>
                          <w:p w14:paraId="19B4ECDD" w14:textId="77777777" w:rsidR="007907F9" w:rsidRDefault="007907F9" w:rsidP="00EA6E4C"/>
                        </w:tc>
                      </w:tr>
                      <w:tr w:rsidR="007907F9" w14:paraId="499CB3BD" w14:textId="77777777" w:rsidTr="00EA6E4C">
                        <w:tc>
                          <w:tcPr>
                            <w:tcW w:w="1481" w:type="dxa"/>
                          </w:tcPr>
                          <w:p w14:paraId="21CA0DB7" w14:textId="77777777" w:rsidR="007907F9" w:rsidRDefault="007907F9" w:rsidP="00EA6E4C">
                            <w:smartTag w:uri="urn:schemas-microsoft-com:office:smarttags" w:element="City">
                              <w:smartTag w:uri="urn:schemas-microsoft-com:office:smarttags" w:element="place">
                                <w:r>
                                  <w:t>Denver</w:t>
                                </w:r>
                              </w:smartTag>
                            </w:smartTag>
                          </w:p>
                        </w:tc>
                        <w:tc>
                          <w:tcPr>
                            <w:tcW w:w="1237" w:type="dxa"/>
                          </w:tcPr>
                          <w:p w14:paraId="5F7CE47E" w14:textId="77777777" w:rsidR="007907F9" w:rsidRDefault="007907F9" w:rsidP="00EA6E4C"/>
                        </w:tc>
                        <w:tc>
                          <w:tcPr>
                            <w:tcW w:w="1062" w:type="dxa"/>
                          </w:tcPr>
                          <w:p w14:paraId="5556ACC2" w14:textId="77777777" w:rsidR="007907F9" w:rsidRDefault="007907F9" w:rsidP="00EA6E4C">
                            <w:r>
                              <w:t>*</w:t>
                            </w:r>
                          </w:p>
                        </w:tc>
                        <w:tc>
                          <w:tcPr>
                            <w:tcW w:w="900" w:type="dxa"/>
                          </w:tcPr>
                          <w:p w14:paraId="792E7965" w14:textId="77777777" w:rsidR="007907F9" w:rsidRDefault="007907F9" w:rsidP="00EA6E4C"/>
                        </w:tc>
                        <w:tc>
                          <w:tcPr>
                            <w:tcW w:w="1016" w:type="dxa"/>
                          </w:tcPr>
                          <w:p w14:paraId="06F41F9D" w14:textId="77777777" w:rsidR="007907F9" w:rsidRDefault="007907F9" w:rsidP="00EA6E4C">
                            <w:r>
                              <w:t>18</w:t>
                            </w:r>
                          </w:p>
                        </w:tc>
                        <w:tc>
                          <w:tcPr>
                            <w:tcW w:w="1001" w:type="dxa"/>
                          </w:tcPr>
                          <w:p w14:paraId="5E6D90B1" w14:textId="77777777" w:rsidR="007907F9" w:rsidRDefault="007907F9" w:rsidP="00EA6E4C">
                            <w:r>
                              <w:t>24</w:t>
                            </w:r>
                          </w:p>
                        </w:tc>
                        <w:tc>
                          <w:tcPr>
                            <w:tcW w:w="1481" w:type="dxa"/>
                          </w:tcPr>
                          <w:p w14:paraId="2C54BB28" w14:textId="77777777" w:rsidR="007907F9" w:rsidRDefault="007907F9" w:rsidP="00EA6E4C">
                            <w:r>
                              <w:t>19</w:t>
                            </w:r>
                          </w:p>
                        </w:tc>
                      </w:tr>
                      <w:tr w:rsidR="007907F9" w14:paraId="63D02023" w14:textId="77777777" w:rsidTr="00EA6E4C">
                        <w:tc>
                          <w:tcPr>
                            <w:tcW w:w="1481" w:type="dxa"/>
                          </w:tcPr>
                          <w:p w14:paraId="1BA83B12" w14:textId="77777777" w:rsidR="007907F9" w:rsidRDefault="007907F9" w:rsidP="00EA6E4C">
                            <w:smartTag w:uri="urn:schemas-microsoft-com:office:smarttags" w:element="City">
                              <w:smartTag w:uri="urn:schemas-microsoft-com:office:smarttags" w:element="place">
                                <w:r>
                                  <w:t>Dallas</w:t>
                                </w:r>
                              </w:smartTag>
                            </w:smartTag>
                          </w:p>
                        </w:tc>
                        <w:tc>
                          <w:tcPr>
                            <w:tcW w:w="1237" w:type="dxa"/>
                          </w:tcPr>
                          <w:p w14:paraId="1FEEDA1D" w14:textId="77777777" w:rsidR="007907F9" w:rsidRDefault="007907F9" w:rsidP="00EA6E4C"/>
                        </w:tc>
                        <w:tc>
                          <w:tcPr>
                            <w:tcW w:w="1062" w:type="dxa"/>
                          </w:tcPr>
                          <w:p w14:paraId="29324355" w14:textId="77777777" w:rsidR="007907F9" w:rsidRDefault="007907F9" w:rsidP="00EA6E4C"/>
                        </w:tc>
                        <w:tc>
                          <w:tcPr>
                            <w:tcW w:w="900" w:type="dxa"/>
                          </w:tcPr>
                          <w:p w14:paraId="084DE195" w14:textId="77777777" w:rsidR="007907F9" w:rsidRDefault="007907F9" w:rsidP="00EA6E4C">
                            <w:r>
                              <w:t>*</w:t>
                            </w:r>
                          </w:p>
                        </w:tc>
                        <w:tc>
                          <w:tcPr>
                            <w:tcW w:w="1016" w:type="dxa"/>
                          </w:tcPr>
                          <w:p w14:paraId="2ED3D278" w14:textId="77777777" w:rsidR="007907F9" w:rsidRDefault="007907F9" w:rsidP="00EA6E4C">
                            <w:r>
                              <w:t>18</w:t>
                            </w:r>
                          </w:p>
                        </w:tc>
                        <w:tc>
                          <w:tcPr>
                            <w:tcW w:w="1001" w:type="dxa"/>
                          </w:tcPr>
                          <w:p w14:paraId="0F3E080F" w14:textId="77777777" w:rsidR="007907F9" w:rsidRDefault="007907F9" w:rsidP="00EA6E4C">
                            <w:r>
                              <w:t>15</w:t>
                            </w:r>
                          </w:p>
                        </w:tc>
                        <w:tc>
                          <w:tcPr>
                            <w:tcW w:w="1481" w:type="dxa"/>
                          </w:tcPr>
                          <w:p w14:paraId="59C7DF58" w14:textId="77777777" w:rsidR="007907F9" w:rsidRDefault="007907F9" w:rsidP="00EA6E4C">
                            <w:r>
                              <w:t>25</w:t>
                            </w:r>
                          </w:p>
                        </w:tc>
                      </w:tr>
                      <w:tr w:rsidR="007907F9" w14:paraId="51481272" w14:textId="77777777" w:rsidTr="00EA6E4C">
                        <w:tc>
                          <w:tcPr>
                            <w:tcW w:w="1481" w:type="dxa"/>
                          </w:tcPr>
                          <w:p w14:paraId="426DD181" w14:textId="77777777" w:rsidR="007907F9" w:rsidRDefault="007907F9" w:rsidP="00EA6E4C">
                            <w:smartTag w:uri="urn:schemas-microsoft-com:office:smarttags" w:element="City">
                              <w:smartTag w:uri="urn:schemas-microsoft-com:office:smarttags" w:element="place">
                                <w:r>
                                  <w:t>Chicago</w:t>
                                </w:r>
                              </w:smartTag>
                            </w:smartTag>
                          </w:p>
                        </w:tc>
                        <w:tc>
                          <w:tcPr>
                            <w:tcW w:w="1237" w:type="dxa"/>
                          </w:tcPr>
                          <w:p w14:paraId="0A0B2632" w14:textId="77777777" w:rsidR="007907F9" w:rsidRDefault="007907F9" w:rsidP="00EA6E4C">
                            <w:r>
                              <w:t>15</w:t>
                            </w:r>
                          </w:p>
                        </w:tc>
                        <w:tc>
                          <w:tcPr>
                            <w:tcW w:w="1062" w:type="dxa"/>
                          </w:tcPr>
                          <w:p w14:paraId="68C507F4" w14:textId="77777777" w:rsidR="007907F9" w:rsidRDefault="007907F9" w:rsidP="00EA6E4C">
                            <w:r>
                              <w:t>18</w:t>
                            </w:r>
                          </w:p>
                        </w:tc>
                        <w:tc>
                          <w:tcPr>
                            <w:tcW w:w="900" w:type="dxa"/>
                          </w:tcPr>
                          <w:p w14:paraId="69CF19E4" w14:textId="77777777" w:rsidR="007907F9" w:rsidRDefault="007907F9" w:rsidP="00EA6E4C">
                            <w:r>
                              <w:t>18</w:t>
                            </w:r>
                          </w:p>
                        </w:tc>
                        <w:tc>
                          <w:tcPr>
                            <w:tcW w:w="1016" w:type="dxa"/>
                          </w:tcPr>
                          <w:p w14:paraId="49214281" w14:textId="77777777" w:rsidR="007907F9" w:rsidRDefault="007907F9" w:rsidP="00EA6E4C">
                            <w:r>
                              <w:t>*</w:t>
                            </w:r>
                          </w:p>
                        </w:tc>
                        <w:tc>
                          <w:tcPr>
                            <w:tcW w:w="1001" w:type="dxa"/>
                          </w:tcPr>
                          <w:p w14:paraId="1C012050" w14:textId="77777777" w:rsidR="007907F9" w:rsidRDefault="007907F9" w:rsidP="00EA6E4C">
                            <w:r>
                              <w:t>14</w:t>
                            </w:r>
                          </w:p>
                        </w:tc>
                        <w:tc>
                          <w:tcPr>
                            <w:tcW w:w="1481" w:type="dxa"/>
                          </w:tcPr>
                          <w:p w14:paraId="7241618B" w14:textId="77777777" w:rsidR="007907F9" w:rsidRDefault="007907F9" w:rsidP="00EA6E4C"/>
                        </w:tc>
                      </w:tr>
                      <w:tr w:rsidR="007907F9" w14:paraId="6E3894E6" w14:textId="77777777" w:rsidTr="00EA6E4C">
                        <w:tc>
                          <w:tcPr>
                            <w:tcW w:w="1481" w:type="dxa"/>
                          </w:tcPr>
                          <w:p w14:paraId="54F8907B" w14:textId="77777777" w:rsidR="007907F9" w:rsidRDefault="007907F9" w:rsidP="00EA6E4C">
                            <w:smartTag w:uri="urn:schemas-microsoft-com:office:smarttags" w:element="City">
                              <w:smartTag w:uri="urn:schemas-microsoft-com:office:smarttags" w:element="place">
                                <w:r>
                                  <w:t>Atlanta</w:t>
                                </w:r>
                              </w:smartTag>
                            </w:smartTag>
                          </w:p>
                        </w:tc>
                        <w:tc>
                          <w:tcPr>
                            <w:tcW w:w="1237" w:type="dxa"/>
                          </w:tcPr>
                          <w:p w14:paraId="5ECB9C31" w14:textId="77777777" w:rsidR="007907F9" w:rsidRDefault="007907F9" w:rsidP="00EA6E4C">
                            <w:r>
                              <w:t>14</w:t>
                            </w:r>
                          </w:p>
                        </w:tc>
                        <w:tc>
                          <w:tcPr>
                            <w:tcW w:w="1062" w:type="dxa"/>
                          </w:tcPr>
                          <w:p w14:paraId="4433F804" w14:textId="77777777" w:rsidR="007907F9" w:rsidRDefault="007907F9" w:rsidP="00EA6E4C">
                            <w:r>
                              <w:t>24</w:t>
                            </w:r>
                          </w:p>
                        </w:tc>
                        <w:tc>
                          <w:tcPr>
                            <w:tcW w:w="900" w:type="dxa"/>
                          </w:tcPr>
                          <w:p w14:paraId="18BE80BB" w14:textId="77777777" w:rsidR="007907F9" w:rsidRDefault="007907F9" w:rsidP="00EA6E4C">
                            <w:r>
                              <w:t>15</w:t>
                            </w:r>
                          </w:p>
                        </w:tc>
                        <w:tc>
                          <w:tcPr>
                            <w:tcW w:w="1016" w:type="dxa"/>
                          </w:tcPr>
                          <w:p w14:paraId="5F5D4027" w14:textId="77777777" w:rsidR="007907F9" w:rsidRDefault="007907F9" w:rsidP="00EA6E4C">
                            <w:r>
                              <w:t>14</w:t>
                            </w:r>
                          </w:p>
                        </w:tc>
                        <w:tc>
                          <w:tcPr>
                            <w:tcW w:w="1001" w:type="dxa"/>
                          </w:tcPr>
                          <w:p w14:paraId="1772F72E" w14:textId="77777777" w:rsidR="007907F9" w:rsidRDefault="007907F9" w:rsidP="00EA6E4C">
                            <w:r>
                              <w:t>*</w:t>
                            </w:r>
                          </w:p>
                        </w:tc>
                        <w:tc>
                          <w:tcPr>
                            <w:tcW w:w="1481" w:type="dxa"/>
                          </w:tcPr>
                          <w:p w14:paraId="30815F7A" w14:textId="77777777" w:rsidR="007907F9" w:rsidRDefault="007907F9" w:rsidP="00EA6E4C"/>
                        </w:tc>
                      </w:tr>
                      <w:tr w:rsidR="007907F9" w14:paraId="44E88170" w14:textId="77777777" w:rsidTr="00EA6E4C">
                        <w:tc>
                          <w:tcPr>
                            <w:tcW w:w="1481" w:type="dxa"/>
                          </w:tcPr>
                          <w:p w14:paraId="0BB523A2"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tcPr>
                          <w:p w14:paraId="3F24BCDE" w14:textId="77777777" w:rsidR="007907F9" w:rsidRDefault="007907F9" w:rsidP="00EA6E4C"/>
                        </w:tc>
                        <w:tc>
                          <w:tcPr>
                            <w:tcW w:w="1062" w:type="dxa"/>
                          </w:tcPr>
                          <w:p w14:paraId="7F6E6145" w14:textId="77777777" w:rsidR="007907F9" w:rsidRDefault="007907F9" w:rsidP="00EA6E4C">
                            <w:r>
                              <w:t>19</w:t>
                            </w:r>
                          </w:p>
                        </w:tc>
                        <w:tc>
                          <w:tcPr>
                            <w:tcW w:w="900" w:type="dxa"/>
                          </w:tcPr>
                          <w:p w14:paraId="48967EFD" w14:textId="77777777" w:rsidR="007907F9" w:rsidRDefault="007907F9" w:rsidP="00EA6E4C">
                            <w:r>
                              <w:t>25</w:t>
                            </w:r>
                          </w:p>
                        </w:tc>
                        <w:tc>
                          <w:tcPr>
                            <w:tcW w:w="1016" w:type="dxa"/>
                          </w:tcPr>
                          <w:p w14:paraId="5092918B" w14:textId="77777777" w:rsidR="007907F9" w:rsidRDefault="007907F9" w:rsidP="00EA6E4C"/>
                        </w:tc>
                        <w:tc>
                          <w:tcPr>
                            <w:tcW w:w="1001" w:type="dxa"/>
                          </w:tcPr>
                          <w:p w14:paraId="21E64EF9" w14:textId="77777777" w:rsidR="007907F9" w:rsidRDefault="007907F9" w:rsidP="00EA6E4C"/>
                        </w:tc>
                        <w:tc>
                          <w:tcPr>
                            <w:tcW w:w="1481" w:type="dxa"/>
                          </w:tcPr>
                          <w:p w14:paraId="1B707941" w14:textId="77777777" w:rsidR="007907F9" w:rsidRDefault="007907F9" w:rsidP="00EA6E4C">
                            <w:r>
                              <w:t>*</w:t>
                            </w:r>
                          </w:p>
                        </w:tc>
                      </w:tr>
                    </w:tbl>
                    <w:p w14:paraId="26BA82D3" w14:textId="77777777" w:rsidR="007907F9" w:rsidRDefault="007907F9" w:rsidP="00DA1550"/>
                  </w:txbxContent>
                </v:textbox>
                <w10:anchorlock/>
              </v:shape>
            </w:pict>
          </mc:Fallback>
        </mc:AlternateContent>
      </w:r>
    </w:p>
    <w:p w14:paraId="4A10BF9E" w14:textId="77777777" w:rsidR="00C07812" w:rsidRDefault="00C07812" w:rsidP="00DA1550">
      <w:pPr>
        <w:pStyle w:val="ExampleBody"/>
      </w:pPr>
    </w:p>
    <w:p w14:paraId="7F93FE51" w14:textId="77777777" w:rsidR="00057382" w:rsidRDefault="004560CA" w:rsidP="00DA1550">
      <w:pPr>
        <w:pStyle w:val="ExampleBody"/>
      </w:pPr>
      <w:r>
        <w:t xml:space="preserve">While we could draw a graph, we can also work directly from the table. </w:t>
      </w:r>
    </w:p>
    <w:p w14:paraId="6B90552C" w14:textId="77777777" w:rsidR="004560CA" w:rsidRDefault="004560CA" w:rsidP="00DA1550">
      <w:pPr>
        <w:pStyle w:val="ExampleBody"/>
      </w:pPr>
    </w:p>
    <w:p w14:paraId="1B205A9E" w14:textId="77777777" w:rsidR="004560CA" w:rsidRDefault="004560CA" w:rsidP="00DA1550">
      <w:pPr>
        <w:pStyle w:val="ExampleBody"/>
      </w:pPr>
      <w:r>
        <w:t>Step 1:  The ending vertex, Bakersfield, is marked as current.</w:t>
      </w:r>
    </w:p>
    <w:p w14:paraId="43412CF3" w14:textId="77777777" w:rsidR="004560CA" w:rsidRDefault="004560CA" w:rsidP="00DA1550">
      <w:pPr>
        <w:pStyle w:val="ExampleBody"/>
      </w:pPr>
    </w:p>
    <w:p w14:paraId="3666400B" w14:textId="77777777" w:rsidR="004560CA" w:rsidRDefault="004560CA" w:rsidP="00DA1550">
      <w:pPr>
        <w:pStyle w:val="ExampleBody"/>
      </w:pPr>
      <w:r>
        <w:t>Step 2:  All cities connected to Bakersfield</w:t>
      </w:r>
      <w:r w:rsidR="00DA1550">
        <w:t>, in this case Denver and Dallas,</w:t>
      </w:r>
      <w:r>
        <w:t xml:space="preserve"> have their distances </w:t>
      </w:r>
      <w:r w:rsidR="006D5573">
        <w:t>calculated</w:t>
      </w:r>
      <w:r>
        <w:t xml:space="preserve">; we’ll mark </w:t>
      </w:r>
      <w:r w:rsidR="006D5573">
        <w:t>those distances</w:t>
      </w:r>
      <w:r>
        <w:t xml:space="preserve"> in the column headers.  </w:t>
      </w:r>
    </w:p>
    <w:p w14:paraId="0BB3B0B4" w14:textId="77777777" w:rsidR="004560CA" w:rsidRDefault="004560CA" w:rsidP="00DA1550">
      <w:pPr>
        <w:pStyle w:val="ExampleBody"/>
      </w:pPr>
    </w:p>
    <w:p w14:paraId="078EA08B" w14:textId="77777777" w:rsidR="004560CA" w:rsidRDefault="004560CA" w:rsidP="00DA1550">
      <w:pPr>
        <w:pStyle w:val="ExampleBody"/>
      </w:pPr>
      <w:r>
        <w:t>Step 3 &amp; 4:  Mark Bakersfield as visited</w:t>
      </w:r>
      <w:r w:rsidR="00DA1550">
        <w:t>.  Here, we are doing it by shading the corresponding row and column of the table.  We mark</w:t>
      </w:r>
      <w:r>
        <w:t xml:space="preserve"> Denver as current</w:t>
      </w:r>
      <w:r w:rsidR="00DA1550">
        <w:t>, shown in bold</w:t>
      </w:r>
      <w:r>
        <w:t>, since it is the vertex with the shortest distance.</w:t>
      </w:r>
    </w:p>
    <w:p w14:paraId="05B19BFD" w14:textId="77777777" w:rsidR="004560CA" w:rsidRDefault="004560CA" w:rsidP="00DA1550">
      <w:pPr>
        <w:pStyle w:val="ExampleBody"/>
      </w:pPr>
    </w:p>
    <w:p w14:paraId="09B9E1D3" w14:textId="40CB80EE" w:rsidR="009F14D4" w:rsidRDefault="007E3B2B" w:rsidP="00DA1550">
      <w:pPr>
        <w:pStyle w:val="ExampleBody"/>
      </w:pPr>
      <w:r>
        <w:rPr>
          <w:noProof/>
        </w:rPr>
        <mc:AlternateContent>
          <mc:Choice Requires="wps">
            <w:drawing>
              <wp:inline distT="0" distB="0" distL="0" distR="0" wp14:anchorId="515D792C" wp14:editId="40DB86B4">
                <wp:extent cx="5685790" cy="1480185"/>
                <wp:effectExtent l="0" t="3810" r="635" b="1905"/>
                <wp:docPr id="4131" name="Text Box 4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972"/>
                              <w:gridCol w:w="900"/>
                              <w:gridCol w:w="1016"/>
                              <w:gridCol w:w="1001"/>
                              <w:gridCol w:w="1403"/>
                            </w:tblGrid>
                            <w:tr w:rsidR="007907F9" w14:paraId="7633BD96" w14:textId="77777777" w:rsidTr="00EA6E4C">
                              <w:tc>
                                <w:tcPr>
                                  <w:tcW w:w="1481" w:type="dxa"/>
                                </w:tcPr>
                                <w:p w14:paraId="2B3C8C10" w14:textId="77777777" w:rsidR="007907F9" w:rsidRDefault="007907F9" w:rsidP="00EA6E4C"/>
                              </w:tc>
                              <w:tc>
                                <w:tcPr>
                                  <w:tcW w:w="1237" w:type="dxa"/>
                                </w:tcPr>
                                <w:p w14:paraId="4CD5FA28" w14:textId="77777777" w:rsidR="007907F9" w:rsidRPr="004560CA" w:rsidRDefault="007907F9" w:rsidP="00EA6E4C">
                                  <w:smartTag w:uri="urn:schemas-microsoft-com:office:smarttags" w:element="City">
                                    <w:smartTag w:uri="urn:schemas-microsoft-com:office:smarttags" w:element="place">
                                      <w:r w:rsidRPr="004560CA">
                                        <w:t>Baltimore</w:t>
                                      </w:r>
                                    </w:smartTag>
                                  </w:smartTag>
                                </w:p>
                                <w:p w14:paraId="47EAC126" w14:textId="77777777" w:rsidR="007907F9" w:rsidRDefault="007907F9" w:rsidP="00EA6E4C"/>
                              </w:tc>
                              <w:tc>
                                <w:tcPr>
                                  <w:tcW w:w="972" w:type="dxa"/>
                                </w:tcPr>
                                <w:p w14:paraId="1400A8DF" w14:textId="77777777" w:rsidR="007907F9" w:rsidRPr="00B4248E" w:rsidRDefault="007907F9" w:rsidP="00EA6E4C">
                                  <w:pPr>
                                    <w:rPr>
                                      <w:b/>
                                    </w:rPr>
                                  </w:pPr>
                                  <w:smartTag w:uri="urn:schemas-microsoft-com:office:smarttags" w:element="place">
                                    <w:smartTag w:uri="urn:schemas-microsoft-com:office:smarttags" w:element="City">
                                      <w:r w:rsidRPr="00B4248E">
                                        <w:rPr>
                                          <w:b/>
                                        </w:rPr>
                                        <w:t>Denver</w:t>
                                      </w:r>
                                    </w:smartTag>
                                  </w:smartTag>
                                </w:p>
                                <w:p w14:paraId="785B3339" w14:textId="77777777" w:rsidR="007907F9" w:rsidRDefault="007907F9" w:rsidP="00EA6E4C">
                                  <w:r>
                                    <w:t>[19]</w:t>
                                  </w:r>
                                </w:p>
                              </w:tc>
                              <w:tc>
                                <w:tcPr>
                                  <w:tcW w:w="900" w:type="dxa"/>
                                </w:tcPr>
                                <w:p w14:paraId="5DC90518" w14:textId="77777777" w:rsidR="007907F9" w:rsidRDefault="007907F9" w:rsidP="00EA6E4C">
                                  <w:smartTag w:uri="urn:schemas-microsoft-com:office:smarttags" w:element="City">
                                    <w:smartTag w:uri="urn:schemas-microsoft-com:office:smarttags" w:element="place">
                                      <w:r>
                                        <w:t>Dallas</w:t>
                                      </w:r>
                                    </w:smartTag>
                                  </w:smartTag>
                                </w:p>
                                <w:p w14:paraId="03D55F6F" w14:textId="77777777" w:rsidR="007907F9" w:rsidRDefault="007907F9" w:rsidP="00EA6E4C">
                                  <w:r>
                                    <w:t>[25]</w:t>
                                  </w:r>
                                </w:p>
                              </w:tc>
                              <w:tc>
                                <w:tcPr>
                                  <w:tcW w:w="1016" w:type="dxa"/>
                                </w:tcPr>
                                <w:p w14:paraId="2BBAE683" w14:textId="77777777" w:rsidR="007907F9" w:rsidRDefault="007907F9" w:rsidP="00EA6E4C">
                                  <w:smartTag w:uri="urn:schemas-microsoft-com:office:smarttags" w:element="City">
                                    <w:smartTag w:uri="urn:schemas-microsoft-com:office:smarttags" w:element="place">
                                      <w:r>
                                        <w:t>Chicago</w:t>
                                      </w:r>
                                    </w:smartTag>
                                  </w:smartTag>
                                </w:p>
                              </w:tc>
                              <w:tc>
                                <w:tcPr>
                                  <w:tcW w:w="1001" w:type="dxa"/>
                                </w:tcPr>
                                <w:p w14:paraId="3C2A0A7A" w14:textId="77777777" w:rsidR="007907F9" w:rsidRDefault="007907F9" w:rsidP="00EA6E4C">
                                  <w:smartTag w:uri="urn:schemas-microsoft-com:office:smarttags" w:element="City">
                                    <w:smartTag w:uri="urn:schemas-microsoft-com:office:smarttags" w:element="place">
                                      <w:r>
                                        <w:t>Atlanta</w:t>
                                      </w:r>
                                    </w:smartTag>
                                  </w:smartTag>
                                </w:p>
                              </w:tc>
                              <w:tc>
                                <w:tcPr>
                                  <w:tcW w:w="1403" w:type="dxa"/>
                                  <w:shd w:val="clear" w:color="auto" w:fill="C0C0C0"/>
                                </w:tcPr>
                                <w:p w14:paraId="33E0D0D3" w14:textId="77777777" w:rsidR="007907F9" w:rsidRDefault="007907F9" w:rsidP="00EA6E4C">
                                  <w:smartTag w:uri="urn:schemas-microsoft-com:office:smarttags" w:element="City">
                                    <w:smartTag w:uri="urn:schemas-microsoft-com:office:smarttags" w:element="place">
                                      <w:r>
                                        <w:t>Bakersfield</w:t>
                                      </w:r>
                                    </w:smartTag>
                                  </w:smartTag>
                                </w:p>
                                <w:p w14:paraId="52B7F4B6" w14:textId="77777777" w:rsidR="007907F9" w:rsidRDefault="007907F9" w:rsidP="00EA6E4C">
                                  <w:r>
                                    <w:t>[0]</w:t>
                                  </w:r>
                                </w:p>
                              </w:tc>
                            </w:tr>
                            <w:tr w:rsidR="007907F9" w14:paraId="24A57D20" w14:textId="77777777" w:rsidTr="00EA6E4C">
                              <w:tc>
                                <w:tcPr>
                                  <w:tcW w:w="1481" w:type="dxa"/>
                                </w:tcPr>
                                <w:p w14:paraId="39FD0AAB"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Pr>
                                <w:p w14:paraId="3B8F209B" w14:textId="77777777" w:rsidR="007907F9" w:rsidRDefault="007907F9" w:rsidP="00EA6E4C">
                                  <w:r>
                                    <w:t>*</w:t>
                                  </w:r>
                                </w:p>
                              </w:tc>
                              <w:tc>
                                <w:tcPr>
                                  <w:tcW w:w="972" w:type="dxa"/>
                                </w:tcPr>
                                <w:p w14:paraId="7CE2B604" w14:textId="77777777" w:rsidR="007907F9" w:rsidRDefault="007907F9" w:rsidP="00EA6E4C"/>
                              </w:tc>
                              <w:tc>
                                <w:tcPr>
                                  <w:tcW w:w="900" w:type="dxa"/>
                                </w:tcPr>
                                <w:p w14:paraId="206DC43F" w14:textId="77777777" w:rsidR="007907F9" w:rsidRDefault="007907F9" w:rsidP="00EA6E4C"/>
                              </w:tc>
                              <w:tc>
                                <w:tcPr>
                                  <w:tcW w:w="1016" w:type="dxa"/>
                                </w:tcPr>
                                <w:p w14:paraId="2E0E640D" w14:textId="77777777" w:rsidR="007907F9" w:rsidRDefault="007907F9" w:rsidP="00EA6E4C">
                                  <w:r>
                                    <w:t>15</w:t>
                                  </w:r>
                                </w:p>
                              </w:tc>
                              <w:tc>
                                <w:tcPr>
                                  <w:tcW w:w="1001" w:type="dxa"/>
                                </w:tcPr>
                                <w:p w14:paraId="79212547" w14:textId="77777777" w:rsidR="007907F9" w:rsidRDefault="007907F9" w:rsidP="00EA6E4C">
                                  <w:r>
                                    <w:t>14</w:t>
                                  </w:r>
                                </w:p>
                              </w:tc>
                              <w:tc>
                                <w:tcPr>
                                  <w:tcW w:w="1403" w:type="dxa"/>
                                  <w:shd w:val="clear" w:color="auto" w:fill="C0C0C0"/>
                                </w:tcPr>
                                <w:p w14:paraId="07A01DD7" w14:textId="77777777" w:rsidR="007907F9" w:rsidRDefault="007907F9" w:rsidP="00EA6E4C"/>
                              </w:tc>
                            </w:tr>
                            <w:tr w:rsidR="007907F9" w14:paraId="490865FD" w14:textId="77777777" w:rsidTr="00EA6E4C">
                              <w:tc>
                                <w:tcPr>
                                  <w:tcW w:w="1481" w:type="dxa"/>
                                </w:tcPr>
                                <w:p w14:paraId="7BBDFB0E" w14:textId="77777777" w:rsidR="007907F9" w:rsidRPr="00B4248E" w:rsidRDefault="007907F9" w:rsidP="00EA6E4C">
                                  <w:pPr>
                                    <w:rPr>
                                      <w:b/>
                                    </w:rPr>
                                  </w:pPr>
                                  <w:smartTag w:uri="urn:schemas-microsoft-com:office:smarttags" w:element="place">
                                    <w:smartTag w:uri="urn:schemas-microsoft-com:office:smarttags" w:element="City">
                                      <w:r w:rsidRPr="00B4248E">
                                        <w:rPr>
                                          <w:b/>
                                        </w:rPr>
                                        <w:t>Denver</w:t>
                                      </w:r>
                                    </w:smartTag>
                                  </w:smartTag>
                                </w:p>
                              </w:tc>
                              <w:tc>
                                <w:tcPr>
                                  <w:tcW w:w="1237" w:type="dxa"/>
                                </w:tcPr>
                                <w:p w14:paraId="42553E66" w14:textId="77777777" w:rsidR="007907F9" w:rsidRDefault="007907F9" w:rsidP="00EA6E4C"/>
                              </w:tc>
                              <w:tc>
                                <w:tcPr>
                                  <w:tcW w:w="972" w:type="dxa"/>
                                </w:tcPr>
                                <w:p w14:paraId="5B47A1B3" w14:textId="77777777" w:rsidR="007907F9" w:rsidRDefault="007907F9" w:rsidP="00EA6E4C">
                                  <w:r>
                                    <w:t>*</w:t>
                                  </w:r>
                                </w:p>
                              </w:tc>
                              <w:tc>
                                <w:tcPr>
                                  <w:tcW w:w="900" w:type="dxa"/>
                                </w:tcPr>
                                <w:p w14:paraId="66133747" w14:textId="77777777" w:rsidR="007907F9" w:rsidRDefault="007907F9" w:rsidP="00EA6E4C"/>
                              </w:tc>
                              <w:tc>
                                <w:tcPr>
                                  <w:tcW w:w="1016" w:type="dxa"/>
                                </w:tcPr>
                                <w:p w14:paraId="0A3C842D" w14:textId="77777777" w:rsidR="007907F9" w:rsidRDefault="007907F9" w:rsidP="00EA6E4C">
                                  <w:r>
                                    <w:t>18</w:t>
                                  </w:r>
                                </w:p>
                              </w:tc>
                              <w:tc>
                                <w:tcPr>
                                  <w:tcW w:w="1001" w:type="dxa"/>
                                </w:tcPr>
                                <w:p w14:paraId="4EA75C9B" w14:textId="77777777" w:rsidR="007907F9" w:rsidRDefault="007907F9" w:rsidP="00EA6E4C">
                                  <w:r>
                                    <w:t>24</w:t>
                                  </w:r>
                                </w:p>
                              </w:tc>
                              <w:tc>
                                <w:tcPr>
                                  <w:tcW w:w="1403" w:type="dxa"/>
                                  <w:shd w:val="clear" w:color="auto" w:fill="C0C0C0"/>
                                </w:tcPr>
                                <w:p w14:paraId="0598913C" w14:textId="77777777" w:rsidR="007907F9" w:rsidRDefault="007907F9" w:rsidP="00EA6E4C">
                                  <w:r>
                                    <w:t>19</w:t>
                                  </w:r>
                                </w:p>
                              </w:tc>
                            </w:tr>
                            <w:tr w:rsidR="007907F9" w14:paraId="00306AFF" w14:textId="77777777" w:rsidTr="00EA6E4C">
                              <w:tc>
                                <w:tcPr>
                                  <w:tcW w:w="1481" w:type="dxa"/>
                                </w:tcPr>
                                <w:p w14:paraId="623D87C7" w14:textId="77777777" w:rsidR="007907F9" w:rsidRDefault="007907F9" w:rsidP="00EA6E4C">
                                  <w:smartTag w:uri="urn:schemas-microsoft-com:office:smarttags" w:element="City">
                                    <w:smartTag w:uri="urn:schemas-microsoft-com:office:smarttags" w:element="place">
                                      <w:r>
                                        <w:t>Dallas</w:t>
                                      </w:r>
                                    </w:smartTag>
                                  </w:smartTag>
                                </w:p>
                              </w:tc>
                              <w:tc>
                                <w:tcPr>
                                  <w:tcW w:w="1237" w:type="dxa"/>
                                </w:tcPr>
                                <w:p w14:paraId="6D8EDA92" w14:textId="77777777" w:rsidR="007907F9" w:rsidRDefault="007907F9" w:rsidP="00EA6E4C"/>
                              </w:tc>
                              <w:tc>
                                <w:tcPr>
                                  <w:tcW w:w="972" w:type="dxa"/>
                                </w:tcPr>
                                <w:p w14:paraId="1C6407DB" w14:textId="77777777" w:rsidR="007907F9" w:rsidRDefault="007907F9" w:rsidP="00EA6E4C"/>
                              </w:tc>
                              <w:tc>
                                <w:tcPr>
                                  <w:tcW w:w="900" w:type="dxa"/>
                                </w:tcPr>
                                <w:p w14:paraId="448E16EE" w14:textId="77777777" w:rsidR="007907F9" w:rsidRDefault="007907F9" w:rsidP="00EA6E4C">
                                  <w:r>
                                    <w:t>*</w:t>
                                  </w:r>
                                </w:p>
                              </w:tc>
                              <w:tc>
                                <w:tcPr>
                                  <w:tcW w:w="1016" w:type="dxa"/>
                                </w:tcPr>
                                <w:p w14:paraId="1A126F0C" w14:textId="77777777" w:rsidR="007907F9" w:rsidRDefault="007907F9" w:rsidP="00EA6E4C">
                                  <w:r>
                                    <w:t>18</w:t>
                                  </w:r>
                                </w:p>
                              </w:tc>
                              <w:tc>
                                <w:tcPr>
                                  <w:tcW w:w="1001" w:type="dxa"/>
                                </w:tcPr>
                                <w:p w14:paraId="503AD6E1" w14:textId="77777777" w:rsidR="007907F9" w:rsidRDefault="007907F9" w:rsidP="00EA6E4C">
                                  <w:r>
                                    <w:t>15</w:t>
                                  </w:r>
                                </w:p>
                              </w:tc>
                              <w:tc>
                                <w:tcPr>
                                  <w:tcW w:w="1403" w:type="dxa"/>
                                  <w:shd w:val="clear" w:color="auto" w:fill="C0C0C0"/>
                                </w:tcPr>
                                <w:p w14:paraId="7C52666D" w14:textId="77777777" w:rsidR="007907F9" w:rsidRDefault="007907F9" w:rsidP="00EA6E4C">
                                  <w:r>
                                    <w:t>25</w:t>
                                  </w:r>
                                </w:p>
                              </w:tc>
                            </w:tr>
                            <w:tr w:rsidR="007907F9" w14:paraId="208B87E7" w14:textId="77777777" w:rsidTr="00EA6E4C">
                              <w:tc>
                                <w:tcPr>
                                  <w:tcW w:w="1481" w:type="dxa"/>
                                </w:tcPr>
                                <w:p w14:paraId="5C8574CD" w14:textId="77777777" w:rsidR="007907F9" w:rsidRDefault="007907F9" w:rsidP="00EA6E4C">
                                  <w:smartTag w:uri="urn:schemas-microsoft-com:office:smarttags" w:element="City">
                                    <w:smartTag w:uri="urn:schemas-microsoft-com:office:smarttags" w:element="place">
                                      <w:r>
                                        <w:t>Chicago</w:t>
                                      </w:r>
                                    </w:smartTag>
                                  </w:smartTag>
                                </w:p>
                              </w:tc>
                              <w:tc>
                                <w:tcPr>
                                  <w:tcW w:w="1237" w:type="dxa"/>
                                </w:tcPr>
                                <w:p w14:paraId="06DED736" w14:textId="77777777" w:rsidR="007907F9" w:rsidRDefault="007907F9" w:rsidP="00EA6E4C">
                                  <w:r>
                                    <w:t>15</w:t>
                                  </w:r>
                                </w:p>
                              </w:tc>
                              <w:tc>
                                <w:tcPr>
                                  <w:tcW w:w="972" w:type="dxa"/>
                                </w:tcPr>
                                <w:p w14:paraId="2DF2E259" w14:textId="77777777" w:rsidR="007907F9" w:rsidRDefault="007907F9" w:rsidP="00EA6E4C">
                                  <w:r>
                                    <w:t>18</w:t>
                                  </w:r>
                                </w:p>
                              </w:tc>
                              <w:tc>
                                <w:tcPr>
                                  <w:tcW w:w="900" w:type="dxa"/>
                                </w:tcPr>
                                <w:p w14:paraId="59E23EDB" w14:textId="77777777" w:rsidR="007907F9" w:rsidRDefault="007907F9" w:rsidP="00EA6E4C">
                                  <w:r>
                                    <w:t>18</w:t>
                                  </w:r>
                                </w:p>
                              </w:tc>
                              <w:tc>
                                <w:tcPr>
                                  <w:tcW w:w="1016" w:type="dxa"/>
                                </w:tcPr>
                                <w:p w14:paraId="57923F2F" w14:textId="77777777" w:rsidR="007907F9" w:rsidRDefault="007907F9" w:rsidP="00EA6E4C">
                                  <w:r>
                                    <w:t>*</w:t>
                                  </w:r>
                                </w:p>
                              </w:tc>
                              <w:tc>
                                <w:tcPr>
                                  <w:tcW w:w="1001" w:type="dxa"/>
                                </w:tcPr>
                                <w:p w14:paraId="208ECFEF" w14:textId="77777777" w:rsidR="007907F9" w:rsidRDefault="007907F9" w:rsidP="00EA6E4C">
                                  <w:r>
                                    <w:t>14</w:t>
                                  </w:r>
                                </w:p>
                              </w:tc>
                              <w:tc>
                                <w:tcPr>
                                  <w:tcW w:w="1403" w:type="dxa"/>
                                  <w:shd w:val="clear" w:color="auto" w:fill="C0C0C0"/>
                                </w:tcPr>
                                <w:p w14:paraId="21CBBFD8" w14:textId="77777777" w:rsidR="007907F9" w:rsidRDefault="007907F9" w:rsidP="00EA6E4C"/>
                              </w:tc>
                            </w:tr>
                            <w:tr w:rsidR="007907F9" w14:paraId="1A5C9B79" w14:textId="77777777" w:rsidTr="00EA6E4C">
                              <w:tc>
                                <w:tcPr>
                                  <w:tcW w:w="1481" w:type="dxa"/>
                                  <w:tcBorders>
                                    <w:bottom w:val="single" w:sz="4" w:space="0" w:color="auto"/>
                                  </w:tcBorders>
                                </w:tcPr>
                                <w:p w14:paraId="23E978DE" w14:textId="77777777" w:rsidR="007907F9" w:rsidRDefault="007907F9" w:rsidP="00EA6E4C">
                                  <w:smartTag w:uri="urn:schemas-microsoft-com:office:smarttags" w:element="City">
                                    <w:smartTag w:uri="urn:schemas-microsoft-com:office:smarttags" w:element="place">
                                      <w:r>
                                        <w:t>Atlanta</w:t>
                                      </w:r>
                                    </w:smartTag>
                                  </w:smartTag>
                                </w:p>
                              </w:tc>
                              <w:tc>
                                <w:tcPr>
                                  <w:tcW w:w="1237" w:type="dxa"/>
                                  <w:tcBorders>
                                    <w:bottom w:val="single" w:sz="4" w:space="0" w:color="auto"/>
                                  </w:tcBorders>
                                </w:tcPr>
                                <w:p w14:paraId="4ECEAF38" w14:textId="77777777" w:rsidR="007907F9" w:rsidRDefault="007907F9" w:rsidP="00EA6E4C">
                                  <w:r>
                                    <w:t>14</w:t>
                                  </w:r>
                                </w:p>
                              </w:tc>
                              <w:tc>
                                <w:tcPr>
                                  <w:tcW w:w="972" w:type="dxa"/>
                                  <w:tcBorders>
                                    <w:bottom w:val="single" w:sz="4" w:space="0" w:color="auto"/>
                                  </w:tcBorders>
                                </w:tcPr>
                                <w:p w14:paraId="6A24D7A0" w14:textId="77777777" w:rsidR="007907F9" w:rsidRDefault="007907F9" w:rsidP="00EA6E4C">
                                  <w:r>
                                    <w:t>24</w:t>
                                  </w:r>
                                </w:p>
                              </w:tc>
                              <w:tc>
                                <w:tcPr>
                                  <w:tcW w:w="900" w:type="dxa"/>
                                  <w:tcBorders>
                                    <w:bottom w:val="single" w:sz="4" w:space="0" w:color="auto"/>
                                  </w:tcBorders>
                                </w:tcPr>
                                <w:p w14:paraId="2270FEA0" w14:textId="77777777" w:rsidR="007907F9" w:rsidRDefault="007907F9" w:rsidP="00EA6E4C">
                                  <w:r>
                                    <w:t>15</w:t>
                                  </w:r>
                                </w:p>
                              </w:tc>
                              <w:tc>
                                <w:tcPr>
                                  <w:tcW w:w="1016" w:type="dxa"/>
                                  <w:tcBorders>
                                    <w:bottom w:val="single" w:sz="4" w:space="0" w:color="auto"/>
                                  </w:tcBorders>
                                </w:tcPr>
                                <w:p w14:paraId="63E5105F" w14:textId="77777777" w:rsidR="007907F9" w:rsidRDefault="007907F9" w:rsidP="00EA6E4C">
                                  <w:r>
                                    <w:t>14</w:t>
                                  </w:r>
                                </w:p>
                              </w:tc>
                              <w:tc>
                                <w:tcPr>
                                  <w:tcW w:w="1001" w:type="dxa"/>
                                  <w:tcBorders>
                                    <w:bottom w:val="single" w:sz="4" w:space="0" w:color="auto"/>
                                  </w:tcBorders>
                                </w:tcPr>
                                <w:p w14:paraId="65B1FAF4" w14:textId="77777777" w:rsidR="007907F9" w:rsidRDefault="007907F9" w:rsidP="00EA6E4C">
                                  <w:r>
                                    <w:t>*</w:t>
                                  </w:r>
                                </w:p>
                              </w:tc>
                              <w:tc>
                                <w:tcPr>
                                  <w:tcW w:w="1403" w:type="dxa"/>
                                  <w:shd w:val="clear" w:color="auto" w:fill="C0C0C0"/>
                                </w:tcPr>
                                <w:p w14:paraId="77F558CD" w14:textId="77777777" w:rsidR="007907F9" w:rsidRDefault="007907F9" w:rsidP="00EA6E4C"/>
                              </w:tc>
                            </w:tr>
                            <w:tr w:rsidR="007907F9" w14:paraId="38A75641" w14:textId="77777777" w:rsidTr="00EA6E4C">
                              <w:tc>
                                <w:tcPr>
                                  <w:tcW w:w="1481" w:type="dxa"/>
                                  <w:shd w:val="clear" w:color="auto" w:fill="C0C0C0"/>
                                </w:tcPr>
                                <w:p w14:paraId="6DC5331E"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shd w:val="clear" w:color="auto" w:fill="C0C0C0"/>
                                </w:tcPr>
                                <w:p w14:paraId="4146EEA6" w14:textId="77777777" w:rsidR="007907F9" w:rsidRDefault="007907F9" w:rsidP="00EA6E4C"/>
                              </w:tc>
                              <w:tc>
                                <w:tcPr>
                                  <w:tcW w:w="972" w:type="dxa"/>
                                  <w:shd w:val="clear" w:color="auto" w:fill="C0C0C0"/>
                                </w:tcPr>
                                <w:p w14:paraId="593E2DBF" w14:textId="77777777" w:rsidR="007907F9" w:rsidRDefault="007907F9" w:rsidP="00EA6E4C">
                                  <w:r>
                                    <w:t>19</w:t>
                                  </w:r>
                                </w:p>
                              </w:tc>
                              <w:tc>
                                <w:tcPr>
                                  <w:tcW w:w="900" w:type="dxa"/>
                                  <w:shd w:val="clear" w:color="auto" w:fill="C0C0C0"/>
                                </w:tcPr>
                                <w:p w14:paraId="416DD140" w14:textId="77777777" w:rsidR="007907F9" w:rsidRDefault="007907F9" w:rsidP="00EA6E4C">
                                  <w:r>
                                    <w:t>25</w:t>
                                  </w:r>
                                </w:p>
                              </w:tc>
                              <w:tc>
                                <w:tcPr>
                                  <w:tcW w:w="1016" w:type="dxa"/>
                                  <w:shd w:val="clear" w:color="auto" w:fill="C0C0C0"/>
                                </w:tcPr>
                                <w:p w14:paraId="2D016E6D" w14:textId="77777777" w:rsidR="007907F9" w:rsidRDefault="007907F9" w:rsidP="00EA6E4C"/>
                              </w:tc>
                              <w:tc>
                                <w:tcPr>
                                  <w:tcW w:w="1001" w:type="dxa"/>
                                  <w:shd w:val="clear" w:color="auto" w:fill="C0C0C0"/>
                                </w:tcPr>
                                <w:p w14:paraId="2AF60DD6" w14:textId="77777777" w:rsidR="007907F9" w:rsidRDefault="007907F9" w:rsidP="00EA6E4C"/>
                              </w:tc>
                              <w:tc>
                                <w:tcPr>
                                  <w:tcW w:w="1403" w:type="dxa"/>
                                  <w:shd w:val="clear" w:color="auto" w:fill="C0C0C0"/>
                                </w:tcPr>
                                <w:p w14:paraId="3C7D9419" w14:textId="77777777" w:rsidR="007907F9" w:rsidRDefault="007907F9" w:rsidP="00EA6E4C">
                                  <w:r>
                                    <w:t>*</w:t>
                                  </w:r>
                                </w:p>
                              </w:tc>
                            </w:tr>
                          </w:tbl>
                          <w:p w14:paraId="06A4C6EC" w14:textId="77777777" w:rsidR="007907F9" w:rsidRDefault="007907F9" w:rsidP="00DA1550"/>
                        </w:txbxContent>
                      </wps:txbx>
                      <wps:bodyPr rot="0" vert="horz" wrap="square" lIns="91440" tIns="0" rIns="91440" bIns="0" anchor="t" anchorCtr="0" upright="1">
                        <a:noAutofit/>
                      </wps:bodyPr>
                    </wps:wsp>
                  </a:graphicData>
                </a:graphic>
              </wp:inline>
            </w:drawing>
          </mc:Choice>
          <mc:Fallback>
            <w:pict>
              <v:shape w14:anchorId="515D792C" id="Text Box 4141" o:spid="_x0000_s1587" type="#_x0000_t202" style="width:447.7pt;height:1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" filled="f" stroked="f">
                <v:textbox inset=",0,,0">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972"/>
                        <w:gridCol w:w="900"/>
                        <w:gridCol w:w="1016"/>
                        <w:gridCol w:w="1001"/>
                        <w:gridCol w:w="1403"/>
                      </w:tblGrid>
                      <w:tr w:rsidR="007907F9" w14:paraId="7633BD96" w14:textId="77777777" w:rsidTr="00EA6E4C">
                        <w:tc>
                          <w:tcPr>
                            <w:tcW w:w="1481" w:type="dxa"/>
                          </w:tcPr>
                          <w:p w14:paraId="2B3C8C10" w14:textId="77777777" w:rsidR="007907F9" w:rsidRDefault="007907F9" w:rsidP="00EA6E4C"/>
                        </w:tc>
                        <w:tc>
                          <w:tcPr>
                            <w:tcW w:w="1237" w:type="dxa"/>
                          </w:tcPr>
                          <w:p w14:paraId="4CD5FA28" w14:textId="77777777" w:rsidR="007907F9" w:rsidRPr="004560CA" w:rsidRDefault="007907F9" w:rsidP="00EA6E4C">
                            <w:smartTag w:uri="urn:schemas-microsoft-com:office:smarttags" w:element="City">
                              <w:smartTag w:uri="urn:schemas-microsoft-com:office:smarttags" w:element="place">
                                <w:r w:rsidRPr="004560CA">
                                  <w:t>Baltimore</w:t>
                                </w:r>
                              </w:smartTag>
                            </w:smartTag>
                          </w:p>
                          <w:p w14:paraId="47EAC126" w14:textId="77777777" w:rsidR="007907F9" w:rsidRDefault="007907F9" w:rsidP="00EA6E4C"/>
                        </w:tc>
                        <w:tc>
                          <w:tcPr>
                            <w:tcW w:w="972" w:type="dxa"/>
                          </w:tcPr>
                          <w:p w14:paraId="1400A8DF" w14:textId="77777777" w:rsidR="007907F9" w:rsidRPr="00B4248E" w:rsidRDefault="007907F9" w:rsidP="00EA6E4C">
                            <w:pPr>
                              <w:rPr>
                                <w:b/>
                              </w:rPr>
                            </w:pPr>
                            <w:smartTag w:uri="urn:schemas-microsoft-com:office:smarttags" w:element="place">
                              <w:smartTag w:uri="urn:schemas-microsoft-com:office:smarttags" w:element="City">
                                <w:r w:rsidRPr="00B4248E">
                                  <w:rPr>
                                    <w:b/>
                                  </w:rPr>
                                  <w:t>Denver</w:t>
                                </w:r>
                              </w:smartTag>
                            </w:smartTag>
                          </w:p>
                          <w:p w14:paraId="785B3339" w14:textId="77777777" w:rsidR="007907F9" w:rsidRDefault="007907F9" w:rsidP="00EA6E4C">
                            <w:r>
                              <w:t>[19]</w:t>
                            </w:r>
                          </w:p>
                        </w:tc>
                        <w:tc>
                          <w:tcPr>
                            <w:tcW w:w="900" w:type="dxa"/>
                          </w:tcPr>
                          <w:p w14:paraId="5DC90518" w14:textId="77777777" w:rsidR="007907F9" w:rsidRDefault="007907F9" w:rsidP="00EA6E4C">
                            <w:smartTag w:uri="urn:schemas-microsoft-com:office:smarttags" w:element="City">
                              <w:smartTag w:uri="urn:schemas-microsoft-com:office:smarttags" w:element="place">
                                <w:r>
                                  <w:t>Dallas</w:t>
                                </w:r>
                              </w:smartTag>
                            </w:smartTag>
                          </w:p>
                          <w:p w14:paraId="03D55F6F" w14:textId="77777777" w:rsidR="007907F9" w:rsidRDefault="007907F9" w:rsidP="00EA6E4C">
                            <w:r>
                              <w:t>[25]</w:t>
                            </w:r>
                          </w:p>
                        </w:tc>
                        <w:tc>
                          <w:tcPr>
                            <w:tcW w:w="1016" w:type="dxa"/>
                          </w:tcPr>
                          <w:p w14:paraId="2BBAE683" w14:textId="77777777" w:rsidR="007907F9" w:rsidRDefault="007907F9" w:rsidP="00EA6E4C">
                            <w:smartTag w:uri="urn:schemas-microsoft-com:office:smarttags" w:element="City">
                              <w:smartTag w:uri="urn:schemas-microsoft-com:office:smarttags" w:element="place">
                                <w:r>
                                  <w:t>Chicago</w:t>
                                </w:r>
                              </w:smartTag>
                            </w:smartTag>
                          </w:p>
                        </w:tc>
                        <w:tc>
                          <w:tcPr>
                            <w:tcW w:w="1001" w:type="dxa"/>
                          </w:tcPr>
                          <w:p w14:paraId="3C2A0A7A" w14:textId="77777777" w:rsidR="007907F9" w:rsidRDefault="007907F9" w:rsidP="00EA6E4C">
                            <w:smartTag w:uri="urn:schemas-microsoft-com:office:smarttags" w:element="City">
                              <w:smartTag w:uri="urn:schemas-microsoft-com:office:smarttags" w:element="place">
                                <w:r>
                                  <w:t>Atlanta</w:t>
                                </w:r>
                              </w:smartTag>
                            </w:smartTag>
                          </w:p>
                        </w:tc>
                        <w:tc>
                          <w:tcPr>
                            <w:tcW w:w="1403" w:type="dxa"/>
                            <w:shd w:val="clear" w:color="auto" w:fill="C0C0C0"/>
                          </w:tcPr>
                          <w:p w14:paraId="33E0D0D3" w14:textId="77777777" w:rsidR="007907F9" w:rsidRDefault="007907F9" w:rsidP="00EA6E4C">
                            <w:smartTag w:uri="urn:schemas-microsoft-com:office:smarttags" w:element="City">
                              <w:smartTag w:uri="urn:schemas-microsoft-com:office:smarttags" w:element="place">
                                <w:r>
                                  <w:t>Bakersfield</w:t>
                                </w:r>
                              </w:smartTag>
                            </w:smartTag>
                          </w:p>
                          <w:p w14:paraId="52B7F4B6" w14:textId="77777777" w:rsidR="007907F9" w:rsidRDefault="007907F9" w:rsidP="00EA6E4C">
                            <w:r>
                              <w:t>[0]</w:t>
                            </w:r>
                          </w:p>
                        </w:tc>
                      </w:tr>
                      <w:tr w:rsidR="007907F9" w14:paraId="24A57D20" w14:textId="77777777" w:rsidTr="00EA6E4C">
                        <w:tc>
                          <w:tcPr>
                            <w:tcW w:w="1481" w:type="dxa"/>
                          </w:tcPr>
                          <w:p w14:paraId="39FD0AAB"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Pr>
                          <w:p w14:paraId="3B8F209B" w14:textId="77777777" w:rsidR="007907F9" w:rsidRDefault="007907F9" w:rsidP="00EA6E4C">
                            <w:r>
                              <w:t>*</w:t>
                            </w:r>
                          </w:p>
                        </w:tc>
                        <w:tc>
                          <w:tcPr>
                            <w:tcW w:w="972" w:type="dxa"/>
                          </w:tcPr>
                          <w:p w14:paraId="7CE2B604" w14:textId="77777777" w:rsidR="007907F9" w:rsidRDefault="007907F9" w:rsidP="00EA6E4C"/>
                        </w:tc>
                        <w:tc>
                          <w:tcPr>
                            <w:tcW w:w="900" w:type="dxa"/>
                          </w:tcPr>
                          <w:p w14:paraId="206DC43F" w14:textId="77777777" w:rsidR="007907F9" w:rsidRDefault="007907F9" w:rsidP="00EA6E4C"/>
                        </w:tc>
                        <w:tc>
                          <w:tcPr>
                            <w:tcW w:w="1016" w:type="dxa"/>
                          </w:tcPr>
                          <w:p w14:paraId="2E0E640D" w14:textId="77777777" w:rsidR="007907F9" w:rsidRDefault="007907F9" w:rsidP="00EA6E4C">
                            <w:r>
                              <w:t>15</w:t>
                            </w:r>
                          </w:p>
                        </w:tc>
                        <w:tc>
                          <w:tcPr>
                            <w:tcW w:w="1001" w:type="dxa"/>
                          </w:tcPr>
                          <w:p w14:paraId="79212547" w14:textId="77777777" w:rsidR="007907F9" w:rsidRDefault="007907F9" w:rsidP="00EA6E4C">
                            <w:r>
                              <w:t>14</w:t>
                            </w:r>
                          </w:p>
                        </w:tc>
                        <w:tc>
                          <w:tcPr>
                            <w:tcW w:w="1403" w:type="dxa"/>
                            <w:shd w:val="clear" w:color="auto" w:fill="C0C0C0"/>
                          </w:tcPr>
                          <w:p w14:paraId="07A01DD7" w14:textId="77777777" w:rsidR="007907F9" w:rsidRDefault="007907F9" w:rsidP="00EA6E4C"/>
                        </w:tc>
                      </w:tr>
                      <w:tr w:rsidR="007907F9" w14:paraId="490865FD" w14:textId="77777777" w:rsidTr="00EA6E4C">
                        <w:tc>
                          <w:tcPr>
                            <w:tcW w:w="1481" w:type="dxa"/>
                          </w:tcPr>
                          <w:p w14:paraId="7BBDFB0E" w14:textId="77777777" w:rsidR="007907F9" w:rsidRPr="00B4248E" w:rsidRDefault="007907F9" w:rsidP="00EA6E4C">
                            <w:pPr>
                              <w:rPr>
                                <w:b/>
                              </w:rPr>
                            </w:pPr>
                            <w:smartTag w:uri="urn:schemas-microsoft-com:office:smarttags" w:element="place">
                              <w:smartTag w:uri="urn:schemas-microsoft-com:office:smarttags" w:element="City">
                                <w:r w:rsidRPr="00B4248E">
                                  <w:rPr>
                                    <w:b/>
                                  </w:rPr>
                                  <w:t>Denver</w:t>
                                </w:r>
                              </w:smartTag>
                            </w:smartTag>
                          </w:p>
                        </w:tc>
                        <w:tc>
                          <w:tcPr>
                            <w:tcW w:w="1237" w:type="dxa"/>
                          </w:tcPr>
                          <w:p w14:paraId="42553E66" w14:textId="77777777" w:rsidR="007907F9" w:rsidRDefault="007907F9" w:rsidP="00EA6E4C"/>
                        </w:tc>
                        <w:tc>
                          <w:tcPr>
                            <w:tcW w:w="972" w:type="dxa"/>
                          </w:tcPr>
                          <w:p w14:paraId="5B47A1B3" w14:textId="77777777" w:rsidR="007907F9" w:rsidRDefault="007907F9" w:rsidP="00EA6E4C">
                            <w:r>
                              <w:t>*</w:t>
                            </w:r>
                          </w:p>
                        </w:tc>
                        <w:tc>
                          <w:tcPr>
                            <w:tcW w:w="900" w:type="dxa"/>
                          </w:tcPr>
                          <w:p w14:paraId="66133747" w14:textId="77777777" w:rsidR="007907F9" w:rsidRDefault="007907F9" w:rsidP="00EA6E4C"/>
                        </w:tc>
                        <w:tc>
                          <w:tcPr>
                            <w:tcW w:w="1016" w:type="dxa"/>
                          </w:tcPr>
                          <w:p w14:paraId="0A3C842D" w14:textId="77777777" w:rsidR="007907F9" w:rsidRDefault="007907F9" w:rsidP="00EA6E4C">
                            <w:r>
                              <w:t>18</w:t>
                            </w:r>
                          </w:p>
                        </w:tc>
                        <w:tc>
                          <w:tcPr>
                            <w:tcW w:w="1001" w:type="dxa"/>
                          </w:tcPr>
                          <w:p w14:paraId="4EA75C9B" w14:textId="77777777" w:rsidR="007907F9" w:rsidRDefault="007907F9" w:rsidP="00EA6E4C">
                            <w:r>
                              <w:t>24</w:t>
                            </w:r>
                          </w:p>
                        </w:tc>
                        <w:tc>
                          <w:tcPr>
                            <w:tcW w:w="1403" w:type="dxa"/>
                            <w:shd w:val="clear" w:color="auto" w:fill="C0C0C0"/>
                          </w:tcPr>
                          <w:p w14:paraId="0598913C" w14:textId="77777777" w:rsidR="007907F9" w:rsidRDefault="007907F9" w:rsidP="00EA6E4C">
                            <w:r>
                              <w:t>19</w:t>
                            </w:r>
                          </w:p>
                        </w:tc>
                      </w:tr>
                      <w:tr w:rsidR="007907F9" w14:paraId="00306AFF" w14:textId="77777777" w:rsidTr="00EA6E4C">
                        <w:tc>
                          <w:tcPr>
                            <w:tcW w:w="1481" w:type="dxa"/>
                          </w:tcPr>
                          <w:p w14:paraId="623D87C7" w14:textId="77777777" w:rsidR="007907F9" w:rsidRDefault="007907F9" w:rsidP="00EA6E4C">
                            <w:smartTag w:uri="urn:schemas-microsoft-com:office:smarttags" w:element="City">
                              <w:smartTag w:uri="urn:schemas-microsoft-com:office:smarttags" w:element="place">
                                <w:r>
                                  <w:t>Dallas</w:t>
                                </w:r>
                              </w:smartTag>
                            </w:smartTag>
                          </w:p>
                        </w:tc>
                        <w:tc>
                          <w:tcPr>
                            <w:tcW w:w="1237" w:type="dxa"/>
                          </w:tcPr>
                          <w:p w14:paraId="6D8EDA92" w14:textId="77777777" w:rsidR="007907F9" w:rsidRDefault="007907F9" w:rsidP="00EA6E4C"/>
                        </w:tc>
                        <w:tc>
                          <w:tcPr>
                            <w:tcW w:w="972" w:type="dxa"/>
                          </w:tcPr>
                          <w:p w14:paraId="1C6407DB" w14:textId="77777777" w:rsidR="007907F9" w:rsidRDefault="007907F9" w:rsidP="00EA6E4C"/>
                        </w:tc>
                        <w:tc>
                          <w:tcPr>
                            <w:tcW w:w="900" w:type="dxa"/>
                          </w:tcPr>
                          <w:p w14:paraId="448E16EE" w14:textId="77777777" w:rsidR="007907F9" w:rsidRDefault="007907F9" w:rsidP="00EA6E4C">
                            <w:r>
                              <w:t>*</w:t>
                            </w:r>
                          </w:p>
                        </w:tc>
                        <w:tc>
                          <w:tcPr>
                            <w:tcW w:w="1016" w:type="dxa"/>
                          </w:tcPr>
                          <w:p w14:paraId="1A126F0C" w14:textId="77777777" w:rsidR="007907F9" w:rsidRDefault="007907F9" w:rsidP="00EA6E4C">
                            <w:r>
                              <w:t>18</w:t>
                            </w:r>
                          </w:p>
                        </w:tc>
                        <w:tc>
                          <w:tcPr>
                            <w:tcW w:w="1001" w:type="dxa"/>
                          </w:tcPr>
                          <w:p w14:paraId="503AD6E1" w14:textId="77777777" w:rsidR="007907F9" w:rsidRDefault="007907F9" w:rsidP="00EA6E4C">
                            <w:r>
                              <w:t>15</w:t>
                            </w:r>
                          </w:p>
                        </w:tc>
                        <w:tc>
                          <w:tcPr>
                            <w:tcW w:w="1403" w:type="dxa"/>
                            <w:shd w:val="clear" w:color="auto" w:fill="C0C0C0"/>
                          </w:tcPr>
                          <w:p w14:paraId="7C52666D" w14:textId="77777777" w:rsidR="007907F9" w:rsidRDefault="007907F9" w:rsidP="00EA6E4C">
                            <w:r>
                              <w:t>25</w:t>
                            </w:r>
                          </w:p>
                        </w:tc>
                      </w:tr>
                      <w:tr w:rsidR="007907F9" w14:paraId="208B87E7" w14:textId="77777777" w:rsidTr="00EA6E4C">
                        <w:tc>
                          <w:tcPr>
                            <w:tcW w:w="1481" w:type="dxa"/>
                          </w:tcPr>
                          <w:p w14:paraId="5C8574CD" w14:textId="77777777" w:rsidR="007907F9" w:rsidRDefault="007907F9" w:rsidP="00EA6E4C">
                            <w:smartTag w:uri="urn:schemas-microsoft-com:office:smarttags" w:element="City">
                              <w:smartTag w:uri="urn:schemas-microsoft-com:office:smarttags" w:element="place">
                                <w:r>
                                  <w:t>Chicago</w:t>
                                </w:r>
                              </w:smartTag>
                            </w:smartTag>
                          </w:p>
                        </w:tc>
                        <w:tc>
                          <w:tcPr>
                            <w:tcW w:w="1237" w:type="dxa"/>
                          </w:tcPr>
                          <w:p w14:paraId="06DED736" w14:textId="77777777" w:rsidR="007907F9" w:rsidRDefault="007907F9" w:rsidP="00EA6E4C">
                            <w:r>
                              <w:t>15</w:t>
                            </w:r>
                          </w:p>
                        </w:tc>
                        <w:tc>
                          <w:tcPr>
                            <w:tcW w:w="972" w:type="dxa"/>
                          </w:tcPr>
                          <w:p w14:paraId="2DF2E259" w14:textId="77777777" w:rsidR="007907F9" w:rsidRDefault="007907F9" w:rsidP="00EA6E4C">
                            <w:r>
                              <w:t>18</w:t>
                            </w:r>
                          </w:p>
                        </w:tc>
                        <w:tc>
                          <w:tcPr>
                            <w:tcW w:w="900" w:type="dxa"/>
                          </w:tcPr>
                          <w:p w14:paraId="59E23EDB" w14:textId="77777777" w:rsidR="007907F9" w:rsidRDefault="007907F9" w:rsidP="00EA6E4C">
                            <w:r>
                              <w:t>18</w:t>
                            </w:r>
                          </w:p>
                        </w:tc>
                        <w:tc>
                          <w:tcPr>
                            <w:tcW w:w="1016" w:type="dxa"/>
                          </w:tcPr>
                          <w:p w14:paraId="57923F2F" w14:textId="77777777" w:rsidR="007907F9" w:rsidRDefault="007907F9" w:rsidP="00EA6E4C">
                            <w:r>
                              <w:t>*</w:t>
                            </w:r>
                          </w:p>
                        </w:tc>
                        <w:tc>
                          <w:tcPr>
                            <w:tcW w:w="1001" w:type="dxa"/>
                          </w:tcPr>
                          <w:p w14:paraId="208ECFEF" w14:textId="77777777" w:rsidR="007907F9" w:rsidRDefault="007907F9" w:rsidP="00EA6E4C">
                            <w:r>
                              <w:t>14</w:t>
                            </w:r>
                          </w:p>
                        </w:tc>
                        <w:tc>
                          <w:tcPr>
                            <w:tcW w:w="1403" w:type="dxa"/>
                            <w:shd w:val="clear" w:color="auto" w:fill="C0C0C0"/>
                          </w:tcPr>
                          <w:p w14:paraId="21CBBFD8" w14:textId="77777777" w:rsidR="007907F9" w:rsidRDefault="007907F9" w:rsidP="00EA6E4C"/>
                        </w:tc>
                      </w:tr>
                      <w:tr w:rsidR="007907F9" w14:paraId="1A5C9B79" w14:textId="77777777" w:rsidTr="00EA6E4C">
                        <w:tc>
                          <w:tcPr>
                            <w:tcW w:w="1481" w:type="dxa"/>
                            <w:tcBorders>
                              <w:bottom w:val="single" w:sz="4" w:space="0" w:color="auto"/>
                            </w:tcBorders>
                          </w:tcPr>
                          <w:p w14:paraId="23E978DE" w14:textId="77777777" w:rsidR="007907F9" w:rsidRDefault="007907F9" w:rsidP="00EA6E4C">
                            <w:smartTag w:uri="urn:schemas-microsoft-com:office:smarttags" w:element="City">
                              <w:smartTag w:uri="urn:schemas-microsoft-com:office:smarttags" w:element="place">
                                <w:r>
                                  <w:t>Atlanta</w:t>
                                </w:r>
                              </w:smartTag>
                            </w:smartTag>
                          </w:p>
                        </w:tc>
                        <w:tc>
                          <w:tcPr>
                            <w:tcW w:w="1237" w:type="dxa"/>
                            <w:tcBorders>
                              <w:bottom w:val="single" w:sz="4" w:space="0" w:color="auto"/>
                            </w:tcBorders>
                          </w:tcPr>
                          <w:p w14:paraId="4ECEAF38" w14:textId="77777777" w:rsidR="007907F9" w:rsidRDefault="007907F9" w:rsidP="00EA6E4C">
                            <w:r>
                              <w:t>14</w:t>
                            </w:r>
                          </w:p>
                        </w:tc>
                        <w:tc>
                          <w:tcPr>
                            <w:tcW w:w="972" w:type="dxa"/>
                            <w:tcBorders>
                              <w:bottom w:val="single" w:sz="4" w:space="0" w:color="auto"/>
                            </w:tcBorders>
                          </w:tcPr>
                          <w:p w14:paraId="6A24D7A0" w14:textId="77777777" w:rsidR="007907F9" w:rsidRDefault="007907F9" w:rsidP="00EA6E4C">
                            <w:r>
                              <w:t>24</w:t>
                            </w:r>
                          </w:p>
                        </w:tc>
                        <w:tc>
                          <w:tcPr>
                            <w:tcW w:w="900" w:type="dxa"/>
                            <w:tcBorders>
                              <w:bottom w:val="single" w:sz="4" w:space="0" w:color="auto"/>
                            </w:tcBorders>
                          </w:tcPr>
                          <w:p w14:paraId="2270FEA0" w14:textId="77777777" w:rsidR="007907F9" w:rsidRDefault="007907F9" w:rsidP="00EA6E4C">
                            <w:r>
                              <w:t>15</w:t>
                            </w:r>
                          </w:p>
                        </w:tc>
                        <w:tc>
                          <w:tcPr>
                            <w:tcW w:w="1016" w:type="dxa"/>
                            <w:tcBorders>
                              <w:bottom w:val="single" w:sz="4" w:space="0" w:color="auto"/>
                            </w:tcBorders>
                          </w:tcPr>
                          <w:p w14:paraId="63E5105F" w14:textId="77777777" w:rsidR="007907F9" w:rsidRDefault="007907F9" w:rsidP="00EA6E4C">
                            <w:r>
                              <w:t>14</w:t>
                            </w:r>
                          </w:p>
                        </w:tc>
                        <w:tc>
                          <w:tcPr>
                            <w:tcW w:w="1001" w:type="dxa"/>
                            <w:tcBorders>
                              <w:bottom w:val="single" w:sz="4" w:space="0" w:color="auto"/>
                            </w:tcBorders>
                          </w:tcPr>
                          <w:p w14:paraId="65B1FAF4" w14:textId="77777777" w:rsidR="007907F9" w:rsidRDefault="007907F9" w:rsidP="00EA6E4C">
                            <w:r>
                              <w:t>*</w:t>
                            </w:r>
                          </w:p>
                        </w:tc>
                        <w:tc>
                          <w:tcPr>
                            <w:tcW w:w="1403" w:type="dxa"/>
                            <w:shd w:val="clear" w:color="auto" w:fill="C0C0C0"/>
                          </w:tcPr>
                          <w:p w14:paraId="77F558CD" w14:textId="77777777" w:rsidR="007907F9" w:rsidRDefault="007907F9" w:rsidP="00EA6E4C"/>
                        </w:tc>
                      </w:tr>
                      <w:tr w:rsidR="007907F9" w14:paraId="38A75641" w14:textId="77777777" w:rsidTr="00EA6E4C">
                        <w:tc>
                          <w:tcPr>
                            <w:tcW w:w="1481" w:type="dxa"/>
                            <w:shd w:val="clear" w:color="auto" w:fill="C0C0C0"/>
                          </w:tcPr>
                          <w:p w14:paraId="6DC5331E"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shd w:val="clear" w:color="auto" w:fill="C0C0C0"/>
                          </w:tcPr>
                          <w:p w14:paraId="4146EEA6" w14:textId="77777777" w:rsidR="007907F9" w:rsidRDefault="007907F9" w:rsidP="00EA6E4C"/>
                        </w:tc>
                        <w:tc>
                          <w:tcPr>
                            <w:tcW w:w="972" w:type="dxa"/>
                            <w:shd w:val="clear" w:color="auto" w:fill="C0C0C0"/>
                          </w:tcPr>
                          <w:p w14:paraId="593E2DBF" w14:textId="77777777" w:rsidR="007907F9" w:rsidRDefault="007907F9" w:rsidP="00EA6E4C">
                            <w:r>
                              <w:t>19</w:t>
                            </w:r>
                          </w:p>
                        </w:tc>
                        <w:tc>
                          <w:tcPr>
                            <w:tcW w:w="900" w:type="dxa"/>
                            <w:shd w:val="clear" w:color="auto" w:fill="C0C0C0"/>
                          </w:tcPr>
                          <w:p w14:paraId="416DD140" w14:textId="77777777" w:rsidR="007907F9" w:rsidRDefault="007907F9" w:rsidP="00EA6E4C">
                            <w:r>
                              <w:t>25</w:t>
                            </w:r>
                          </w:p>
                        </w:tc>
                        <w:tc>
                          <w:tcPr>
                            <w:tcW w:w="1016" w:type="dxa"/>
                            <w:shd w:val="clear" w:color="auto" w:fill="C0C0C0"/>
                          </w:tcPr>
                          <w:p w14:paraId="2D016E6D" w14:textId="77777777" w:rsidR="007907F9" w:rsidRDefault="007907F9" w:rsidP="00EA6E4C"/>
                        </w:tc>
                        <w:tc>
                          <w:tcPr>
                            <w:tcW w:w="1001" w:type="dxa"/>
                            <w:shd w:val="clear" w:color="auto" w:fill="C0C0C0"/>
                          </w:tcPr>
                          <w:p w14:paraId="2AF60DD6" w14:textId="77777777" w:rsidR="007907F9" w:rsidRDefault="007907F9" w:rsidP="00EA6E4C"/>
                        </w:tc>
                        <w:tc>
                          <w:tcPr>
                            <w:tcW w:w="1403" w:type="dxa"/>
                            <w:shd w:val="clear" w:color="auto" w:fill="C0C0C0"/>
                          </w:tcPr>
                          <w:p w14:paraId="3C7D9419" w14:textId="77777777" w:rsidR="007907F9" w:rsidRDefault="007907F9" w:rsidP="00EA6E4C">
                            <w:r>
                              <w:t>*</w:t>
                            </w:r>
                          </w:p>
                        </w:tc>
                      </w:tr>
                    </w:tbl>
                    <w:p w14:paraId="06A4C6EC" w14:textId="77777777" w:rsidR="007907F9" w:rsidRDefault="007907F9" w:rsidP="00DA1550"/>
                  </w:txbxContent>
                </v:textbox>
                <w10:anchorlock/>
              </v:shape>
            </w:pict>
          </mc:Fallback>
        </mc:AlternateContent>
      </w:r>
    </w:p>
    <w:p w14:paraId="3B1915DF" w14:textId="77777777" w:rsidR="009F14D4" w:rsidRDefault="009F14D4" w:rsidP="00DA1550">
      <w:pPr>
        <w:pStyle w:val="ExampleBody"/>
      </w:pPr>
    </w:p>
    <w:p w14:paraId="4C68EB05" w14:textId="77777777" w:rsidR="004560CA" w:rsidRDefault="004560CA" w:rsidP="00DA1550">
      <w:pPr>
        <w:pStyle w:val="ExampleBody"/>
      </w:pPr>
      <w:r>
        <w:lastRenderedPageBreak/>
        <w:t xml:space="preserve">Step 2 (#2):  For cities connected to Denver, calculate distance to the end.  For example, Chicago is 18 hours from Denver, and Denver is 19 hours from the end, the distance for Chicago to the end is 18+19 = </w:t>
      </w:r>
      <w:proofErr w:type="gramStart"/>
      <w:r w:rsidR="00F5268E">
        <w:t>37  (</w:t>
      </w:r>
      <w:proofErr w:type="gramEnd"/>
      <w:r w:rsidR="00F5268E">
        <w:t>Chicago to Denver to Bakersfield)</w:t>
      </w:r>
      <w:r w:rsidR="00DA1550">
        <w:t>.  Atlanta is 24 hours from Denver, so the distance to the end is 24+19 = 43 (Atlanta to Denver to Bakersfield).</w:t>
      </w:r>
    </w:p>
    <w:p w14:paraId="700D04F1" w14:textId="77777777" w:rsidR="004560CA" w:rsidRDefault="004560CA" w:rsidP="00DA1550">
      <w:pPr>
        <w:pStyle w:val="ExampleBody"/>
      </w:pPr>
    </w:p>
    <w:p w14:paraId="3E83817E" w14:textId="77777777" w:rsidR="004560CA" w:rsidRDefault="004560CA" w:rsidP="00DA1550">
      <w:pPr>
        <w:pStyle w:val="ExampleBody"/>
      </w:pPr>
      <w:r>
        <w:t>Step 3 &amp; 4 (#2):  We mark Denver as visited and mark Dallas as current.</w:t>
      </w:r>
    </w:p>
    <w:p w14:paraId="560BA6FF" w14:textId="77777777" w:rsidR="00DA1550" w:rsidRDefault="00DA1550" w:rsidP="00DA1550">
      <w:pPr>
        <w:pStyle w:val="ExampleBody"/>
      </w:pPr>
    </w:p>
    <w:p w14:paraId="181277E1" w14:textId="142075B6" w:rsidR="004560CA" w:rsidRDefault="007E3B2B" w:rsidP="00DA1550">
      <w:pPr>
        <w:pStyle w:val="ExampleBody"/>
      </w:pPr>
      <w:r>
        <w:rPr>
          <w:noProof/>
        </w:rPr>
        <mc:AlternateContent>
          <mc:Choice Requires="wps">
            <w:drawing>
              <wp:inline distT="0" distB="0" distL="0" distR="0" wp14:anchorId="0275FEE7" wp14:editId="0175829D">
                <wp:extent cx="5685790" cy="1480185"/>
                <wp:effectExtent l="0" t="0" r="635" b="0"/>
                <wp:docPr id="4130" name="Text Box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972"/>
                              <w:gridCol w:w="900"/>
                              <w:gridCol w:w="1016"/>
                              <w:gridCol w:w="1001"/>
                              <w:gridCol w:w="1403"/>
                            </w:tblGrid>
                            <w:tr w:rsidR="007907F9" w14:paraId="04C86F9D" w14:textId="77777777" w:rsidTr="00EA6E4C">
                              <w:tc>
                                <w:tcPr>
                                  <w:tcW w:w="1481" w:type="dxa"/>
                                </w:tcPr>
                                <w:p w14:paraId="33068A2A" w14:textId="77777777" w:rsidR="007907F9" w:rsidRDefault="007907F9" w:rsidP="00EA6E4C"/>
                              </w:tc>
                              <w:tc>
                                <w:tcPr>
                                  <w:tcW w:w="1237" w:type="dxa"/>
                                </w:tcPr>
                                <w:p w14:paraId="1CEF3F9B" w14:textId="77777777" w:rsidR="007907F9" w:rsidRPr="004560CA" w:rsidRDefault="007907F9" w:rsidP="00EA6E4C">
                                  <w:smartTag w:uri="urn:schemas-microsoft-com:office:smarttags" w:element="City">
                                    <w:smartTag w:uri="urn:schemas-microsoft-com:office:smarttags" w:element="place">
                                      <w:r w:rsidRPr="004560CA">
                                        <w:t>Baltimore</w:t>
                                      </w:r>
                                    </w:smartTag>
                                  </w:smartTag>
                                </w:p>
                                <w:p w14:paraId="2167E8B0" w14:textId="77777777" w:rsidR="007907F9" w:rsidRDefault="007907F9" w:rsidP="00EA6E4C"/>
                              </w:tc>
                              <w:tc>
                                <w:tcPr>
                                  <w:tcW w:w="972" w:type="dxa"/>
                                  <w:shd w:val="clear" w:color="auto" w:fill="C0C0C0"/>
                                </w:tcPr>
                                <w:p w14:paraId="2A567770" w14:textId="77777777" w:rsidR="007907F9" w:rsidRDefault="007907F9" w:rsidP="00EA6E4C">
                                  <w:smartTag w:uri="urn:schemas-microsoft-com:office:smarttags" w:element="City">
                                    <w:smartTag w:uri="urn:schemas-microsoft-com:office:smarttags" w:element="place">
                                      <w:r>
                                        <w:t>Denver</w:t>
                                      </w:r>
                                    </w:smartTag>
                                  </w:smartTag>
                                </w:p>
                                <w:p w14:paraId="5230D2D0" w14:textId="77777777" w:rsidR="007907F9" w:rsidRDefault="007907F9" w:rsidP="00EA6E4C">
                                  <w:r>
                                    <w:t>[19]</w:t>
                                  </w:r>
                                </w:p>
                              </w:tc>
                              <w:tc>
                                <w:tcPr>
                                  <w:tcW w:w="900" w:type="dxa"/>
                                </w:tcPr>
                                <w:p w14:paraId="36144836" w14:textId="77777777" w:rsidR="007907F9" w:rsidRPr="00B4248E" w:rsidRDefault="007907F9" w:rsidP="00EA6E4C">
                                  <w:pPr>
                                    <w:rPr>
                                      <w:b/>
                                    </w:rPr>
                                  </w:pPr>
                                  <w:smartTag w:uri="urn:schemas-microsoft-com:office:smarttags" w:element="place">
                                    <w:smartTag w:uri="urn:schemas-microsoft-com:office:smarttags" w:element="City">
                                      <w:r w:rsidRPr="00B4248E">
                                        <w:rPr>
                                          <w:b/>
                                        </w:rPr>
                                        <w:t>Dallas</w:t>
                                      </w:r>
                                    </w:smartTag>
                                  </w:smartTag>
                                </w:p>
                                <w:p w14:paraId="43230081" w14:textId="77777777" w:rsidR="007907F9" w:rsidRDefault="007907F9" w:rsidP="00EA6E4C">
                                  <w:r>
                                    <w:t>[25]</w:t>
                                  </w:r>
                                </w:p>
                              </w:tc>
                              <w:tc>
                                <w:tcPr>
                                  <w:tcW w:w="1016" w:type="dxa"/>
                                </w:tcPr>
                                <w:p w14:paraId="30D73A3E" w14:textId="77777777" w:rsidR="007907F9" w:rsidRDefault="007907F9" w:rsidP="00EA6E4C">
                                  <w:smartTag w:uri="urn:schemas-microsoft-com:office:smarttags" w:element="City">
                                    <w:smartTag w:uri="urn:schemas-microsoft-com:office:smarttags" w:element="place">
                                      <w:r>
                                        <w:t>Chicago</w:t>
                                      </w:r>
                                    </w:smartTag>
                                  </w:smartTag>
                                </w:p>
                                <w:p w14:paraId="4BE22D25" w14:textId="77777777" w:rsidR="007907F9" w:rsidRDefault="007907F9" w:rsidP="00EA6E4C">
                                  <w:r>
                                    <w:t>[37]</w:t>
                                  </w:r>
                                </w:p>
                              </w:tc>
                              <w:tc>
                                <w:tcPr>
                                  <w:tcW w:w="1001" w:type="dxa"/>
                                </w:tcPr>
                                <w:p w14:paraId="3EEACF5D" w14:textId="77777777" w:rsidR="007907F9" w:rsidRDefault="007907F9" w:rsidP="00EA6E4C">
                                  <w:r>
                                    <w:t>Atlanta</w:t>
                                  </w:r>
                                </w:p>
                                <w:p w14:paraId="51220457" w14:textId="77777777" w:rsidR="007907F9" w:rsidRDefault="007907F9" w:rsidP="00EA6E4C">
                                  <w:r>
                                    <w:t>[43]</w:t>
                                  </w:r>
                                </w:p>
                              </w:tc>
                              <w:tc>
                                <w:tcPr>
                                  <w:tcW w:w="1403" w:type="dxa"/>
                                  <w:shd w:val="clear" w:color="auto" w:fill="C0C0C0"/>
                                </w:tcPr>
                                <w:p w14:paraId="210D6A7A" w14:textId="77777777" w:rsidR="007907F9" w:rsidRDefault="007907F9" w:rsidP="00EA6E4C">
                                  <w:smartTag w:uri="urn:schemas-microsoft-com:office:smarttags" w:element="City">
                                    <w:smartTag w:uri="urn:schemas-microsoft-com:office:smarttags" w:element="place">
                                      <w:r>
                                        <w:t>Bakersfield</w:t>
                                      </w:r>
                                    </w:smartTag>
                                  </w:smartTag>
                                </w:p>
                                <w:p w14:paraId="1ABAA13D" w14:textId="77777777" w:rsidR="007907F9" w:rsidRDefault="007907F9" w:rsidP="00EA6E4C">
                                  <w:r>
                                    <w:t>[0]</w:t>
                                  </w:r>
                                </w:p>
                              </w:tc>
                            </w:tr>
                            <w:tr w:rsidR="007907F9" w14:paraId="670BFE5B" w14:textId="77777777" w:rsidTr="00EA6E4C">
                              <w:tc>
                                <w:tcPr>
                                  <w:tcW w:w="1481" w:type="dxa"/>
                                  <w:tcBorders>
                                    <w:bottom w:val="single" w:sz="4" w:space="0" w:color="auto"/>
                                  </w:tcBorders>
                                </w:tcPr>
                                <w:p w14:paraId="186E9455"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Borders>
                                    <w:bottom w:val="single" w:sz="4" w:space="0" w:color="auto"/>
                                  </w:tcBorders>
                                </w:tcPr>
                                <w:p w14:paraId="653D407E" w14:textId="77777777" w:rsidR="007907F9" w:rsidRDefault="007907F9" w:rsidP="00EA6E4C">
                                  <w:r>
                                    <w:t>*</w:t>
                                  </w:r>
                                </w:p>
                              </w:tc>
                              <w:tc>
                                <w:tcPr>
                                  <w:tcW w:w="972" w:type="dxa"/>
                                  <w:tcBorders>
                                    <w:bottom w:val="single" w:sz="4" w:space="0" w:color="auto"/>
                                  </w:tcBorders>
                                  <w:shd w:val="clear" w:color="auto" w:fill="C0C0C0"/>
                                </w:tcPr>
                                <w:p w14:paraId="79E003C7" w14:textId="77777777" w:rsidR="007907F9" w:rsidRDefault="007907F9" w:rsidP="00EA6E4C"/>
                              </w:tc>
                              <w:tc>
                                <w:tcPr>
                                  <w:tcW w:w="900" w:type="dxa"/>
                                  <w:tcBorders>
                                    <w:bottom w:val="single" w:sz="4" w:space="0" w:color="auto"/>
                                  </w:tcBorders>
                                </w:tcPr>
                                <w:p w14:paraId="21FDD99D" w14:textId="77777777" w:rsidR="007907F9" w:rsidRDefault="007907F9" w:rsidP="00EA6E4C"/>
                              </w:tc>
                              <w:tc>
                                <w:tcPr>
                                  <w:tcW w:w="1016" w:type="dxa"/>
                                  <w:tcBorders>
                                    <w:bottom w:val="single" w:sz="4" w:space="0" w:color="auto"/>
                                  </w:tcBorders>
                                </w:tcPr>
                                <w:p w14:paraId="22921A4D" w14:textId="77777777" w:rsidR="007907F9" w:rsidRDefault="007907F9" w:rsidP="00EA6E4C">
                                  <w:r>
                                    <w:t>15</w:t>
                                  </w:r>
                                </w:p>
                              </w:tc>
                              <w:tc>
                                <w:tcPr>
                                  <w:tcW w:w="1001" w:type="dxa"/>
                                  <w:tcBorders>
                                    <w:bottom w:val="single" w:sz="4" w:space="0" w:color="auto"/>
                                  </w:tcBorders>
                                </w:tcPr>
                                <w:p w14:paraId="5A07D3A3" w14:textId="77777777" w:rsidR="007907F9" w:rsidRDefault="007907F9" w:rsidP="00EA6E4C">
                                  <w:r>
                                    <w:t>14</w:t>
                                  </w:r>
                                </w:p>
                              </w:tc>
                              <w:tc>
                                <w:tcPr>
                                  <w:tcW w:w="1403" w:type="dxa"/>
                                  <w:shd w:val="clear" w:color="auto" w:fill="C0C0C0"/>
                                </w:tcPr>
                                <w:p w14:paraId="794F01FB" w14:textId="77777777" w:rsidR="007907F9" w:rsidRDefault="007907F9" w:rsidP="00EA6E4C"/>
                              </w:tc>
                            </w:tr>
                            <w:tr w:rsidR="007907F9" w14:paraId="6C7D580B" w14:textId="77777777" w:rsidTr="00EA6E4C">
                              <w:tc>
                                <w:tcPr>
                                  <w:tcW w:w="1481" w:type="dxa"/>
                                  <w:shd w:val="clear" w:color="auto" w:fill="C0C0C0"/>
                                </w:tcPr>
                                <w:p w14:paraId="5229D2C8" w14:textId="77777777" w:rsidR="007907F9" w:rsidRDefault="007907F9" w:rsidP="00EA6E4C">
                                  <w:smartTag w:uri="urn:schemas-microsoft-com:office:smarttags" w:element="City">
                                    <w:smartTag w:uri="urn:schemas-microsoft-com:office:smarttags" w:element="place">
                                      <w:r>
                                        <w:t>Denver</w:t>
                                      </w:r>
                                    </w:smartTag>
                                  </w:smartTag>
                                </w:p>
                              </w:tc>
                              <w:tc>
                                <w:tcPr>
                                  <w:tcW w:w="1237" w:type="dxa"/>
                                  <w:shd w:val="clear" w:color="auto" w:fill="C0C0C0"/>
                                </w:tcPr>
                                <w:p w14:paraId="298827D0" w14:textId="77777777" w:rsidR="007907F9" w:rsidRDefault="007907F9" w:rsidP="00EA6E4C"/>
                              </w:tc>
                              <w:tc>
                                <w:tcPr>
                                  <w:tcW w:w="972" w:type="dxa"/>
                                  <w:shd w:val="clear" w:color="auto" w:fill="C0C0C0"/>
                                </w:tcPr>
                                <w:p w14:paraId="676C1247" w14:textId="77777777" w:rsidR="007907F9" w:rsidRDefault="007907F9" w:rsidP="00EA6E4C">
                                  <w:r>
                                    <w:t>*</w:t>
                                  </w:r>
                                </w:p>
                              </w:tc>
                              <w:tc>
                                <w:tcPr>
                                  <w:tcW w:w="900" w:type="dxa"/>
                                  <w:shd w:val="clear" w:color="auto" w:fill="C0C0C0"/>
                                </w:tcPr>
                                <w:p w14:paraId="38062514" w14:textId="77777777" w:rsidR="007907F9" w:rsidRDefault="007907F9" w:rsidP="00EA6E4C"/>
                              </w:tc>
                              <w:tc>
                                <w:tcPr>
                                  <w:tcW w:w="1016" w:type="dxa"/>
                                  <w:shd w:val="clear" w:color="auto" w:fill="C0C0C0"/>
                                </w:tcPr>
                                <w:p w14:paraId="5EC950B2" w14:textId="77777777" w:rsidR="007907F9" w:rsidRDefault="007907F9" w:rsidP="00EA6E4C">
                                  <w:r>
                                    <w:t>18</w:t>
                                  </w:r>
                                </w:p>
                              </w:tc>
                              <w:tc>
                                <w:tcPr>
                                  <w:tcW w:w="1001" w:type="dxa"/>
                                  <w:shd w:val="clear" w:color="auto" w:fill="C0C0C0"/>
                                </w:tcPr>
                                <w:p w14:paraId="6C29B419" w14:textId="77777777" w:rsidR="007907F9" w:rsidRDefault="007907F9" w:rsidP="00EA6E4C">
                                  <w:r>
                                    <w:t>24</w:t>
                                  </w:r>
                                </w:p>
                              </w:tc>
                              <w:tc>
                                <w:tcPr>
                                  <w:tcW w:w="1403" w:type="dxa"/>
                                  <w:shd w:val="clear" w:color="auto" w:fill="C0C0C0"/>
                                </w:tcPr>
                                <w:p w14:paraId="16EF1174" w14:textId="77777777" w:rsidR="007907F9" w:rsidRDefault="007907F9" w:rsidP="00EA6E4C">
                                  <w:r>
                                    <w:t>19</w:t>
                                  </w:r>
                                </w:p>
                              </w:tc>
                            </w:tr>
                            <w:tr w:rsidR="007907F9" w14:paraId="458C36A4" w14:textId="77777777" w:rsidTr="00EA6E4C">
                              <w:tc>
                                <w:tcPr>
                                  <w:tcW w:w="1481" w:type="dxa"/>
                                </w:tcPr>
                                <w:p w14:paraId="1FA79416" w14:textId="77777777" w:rsidR="007907F9" w:rsidRPr="00B4248E" w:rsidRDefault="007907F9" w:rsidP="00EA6E4C">
                                  <w:pPr>
                                    <w:rPr>
                                      <w:b/>
                                    </w:rPr>
                                  </w:pPr>
                                  <w:smartTag w:uri="urn:schemas-microsoft-com:office:smarttags" w:element="place">
                                    <w:smartTag w:uri="urn:schemas-microsoft-com:office:smarttags" w:element="City">
                                      <w:r w:rsidRPr="00B4248E">
                                        <w:rPr>
                                          <w:b/>
                                        </w:rPr>
                                        <w:t>Dallas</w:t>
                                      </w:r>
                                    </w:smartTag>
                                  </w:smartTag>
                                </w:p>
                              </w:tc>
                              <w:tc>
                                <w:tcPr>
                                  <w:tcW w:w="1237" w:type="dxa"/>
                                </w:tcPr>
                                <w:p w14:paraId="7AE8CDA8" w14:textId="77777777" w:rsidR="007907F9" w:rsidRDefault="007907F9" w:rsidP="00EA6E4C"/>
                              </w:tc>
                              <w:tc>
                                <w:tcPr>
                                  <w:tcW w:w="972" w:type="dxa"/>
                                  <w:shd w:val="clear" w:color="auto" w:fill="C0C0C0"/>
                                </w:tcPr>
                                <w:p w14:paraId="502692AD" w14:textId="77777777" w:rsidR="007907F9" w:rsidRDefault="007907F9" w:rsidP="00EA6E4C"/>
                              </w:tc>
                              <w:tc>
                                <w:tcPr>
                                  <w:tcW w:w="900" w:type="dxa"/>
                                </w:tcPr>
                                <w:p w14:paraId="72D5DF5F" w14:textId="77777777" w:rsidR="007907F9" w:rsidRDefault="007907F9" w:rsidP="00EA6E4C">
                                  <w:r>
                                    <w:t>*</w:t>
                                  </w:r>
                                </w:p>
                              </w:tc>
                              <w:tc>
                                <w:tcPr>
                                  <w:tcW w:w="1016" w:type="dxa"/>
                                </w:tcPr>
                                <w:p w14:paraId="11E72844" w14:textId="77777777" w:rsidR="007907F9" w:rsidRDefault="007907F9" w:rsidP="00EA6E4C">
                                  <w:r>
                                    <w:t>18</w:t>
                                  </w:r>
                                </w:p>
                              </w:tc>
                              <w:tc>
                                <w:tcPr>
                                  <w:tcW w:w="1001" w:type="dxa"/>
                                </w:tcPr>
                                <w:p w14:paraId="6C0069C7" w14:textId="77777777" w:rsidR="007907F9" w:rsidRDefault="007907F9" w:rsidP="00EA6E4C">
                                  <w:r>
                                    <w:t>15</w:t>
                                  </w:r>
                                </w:p>
                              </w:tc>
                              <w:tc>
                                <w:tcPr>
                                  <w:tcW w:w="1403" w:type="dxa"/>
                                  <w:shd w:val="clear" w:color="auto" w:fill="C0C0C0"/>
                                </w:tcPr>
                                <w:p w14:paraId="66E6F685" w14:textId="77777777" w:rsidR="007907F9" w:rsidRDefault="007907F9" w:rsidP="00EA6E4C">
                                  <w:r>
                                    <w:t>25</w:t>
                                  </w:r>
                                </w:p>
                              </w:tc>
                            </w:tr>
                            <w:tr w:rsidR="007907F9" w14:paraId="7720DEF8" w14:textId="77777777" w:rsidTr="00EA6E4C">
                              <w:tc>
                                <w:tcPr>
                                  <w:tcW w:w="1481" w:type="dxa"/>
                                </w:tcPr>
                                <w:p w14:paraId="2F1901C1" w14:textId="77777777" w:rsidR="007907F9" w:rsidRDefault="007907F9" w:rsidP="00EA6E4C">
                                  <w:smartTag w:uri="urn:schemas-microsoft-com:office:smarttags" w:element="City">
                                    <w:smartTag w:uri="urn:schemas-microsoft-com:office:smarttags" w:element="place">
                                      <w:r>
                                        <w:t>Chicago</w:t>
                                      </w:r>
                                    </w:smartTag>
                                  </w:smartTag>
                                </w:p>
                              </w:tc>
                              <w:tc>
                                <w:tcPr>
                                  <w:tcW w:w="1237" w:type="dxa"/>
                                </w:tcPr>
                                <w:p w14:paraId="6D650A39" w14:textId="77777777" w:rsidR="007907F9" w:rsidRDefault="007907F9" w:rsidP="00EA6E4C">
                                  <w:r>
                                    <w:t>15</w:t>
                                  </w:r>
                                </w:p>
                              </w:tc>
                              <w:tc>
                                <w:tcPr>
                                  <w:tcW w:w="972" w:type="dxa"/>
                                  <w:shd w:val="clear" w:color="auto" w:fill="C0C0C0"/>
                                </w:tcPr>
                                <w:p w14:paraId="584626FD" w14:textId="77777777" w:rsidR="007907F9" w:rsidRDefault="007907F9" w:rsidP="00EA6E4C">
                                  <w:r>
                                    <w:t>18</w:t>
                                  </w:r>
                                </w:p>
                              </w:tc>
                              <w:tc>
                                <w:tcPr>
                                  <w:tcW w:w="900" w:type="dxa"/>
                                </w:tcPr>
                                <w:p w14:paraId="1652A289" w14:textId="77777777" w:rsidR="007907F9" w:rsidRDefault="007907F9" w:rsidP="00EA6E4C">
                                  <w:r>
                                    <w:t>18</w:t>
                                  </w:r>
                                </w:p>
                              </w:tc>
                              <w:tc>
                                <w:tcPr>
                                  <w:tcW w:w="1016" w:type="dxa"/>
                                </w:tcPr>
                                <w:p w14:paraId="7B322773" w14:textId="77777777" w:rsidR="007907F9" w:rsidRDefault="007907F9" w:rsidP="00EA6E4C">
                                  <w:r>
                                    <w:t>*</w:t>
                                  </w:r>
                                </w:p>
                              </w:tc>
                              <w:tc>
                                <w:tcPr>
                                  <w:tcW w:w="1001" w:type="dxa"/>
                                </w:tcPr>
                                <w:p w14:paraId="4E206422" w14:textId="77777777" w:rsidR="007907F9" w:rsidRDefault="007907F9" w:rsidP="00EA6E4C">
                                  <w:r>
                                    <w:t>14</w:t>
                                  </w:r>
                                </w:p>
                              </w:tc>
                              <w:tc>
                                <w:tcPr>
                                  <w:tcW w:w="1403" w:type="dxa"/>
                                  <w:shd w:val="clear" w:color="auto" w:fill="C0C0C0"/>
                                </w:tcPr>
                                <w:p w14:paraId="4BAE41D8" w14:textId="77777777" w:rsidR="007907F9" w:rsidRDefault="007907F9" w:rsidP="00EA6E4C"/>
                              </w:tc>
                            </w:tr>
                            <w:tr w:rsidR="007907F9" w14:paraId="0C536F63" w14:textId="77777777" w:rsidTr="00EA6E4C">
                              <w:tc>
                                <w:tcPr>
                                  <w:tcW w:w="1481" w:type="dxa"/>
                                  <w:tcBorders>
                                    <w:bottom w:val="single" w:sz="4" w:space="0" w:color="auto"/>
                                  </w:tcBorders>
                                </w:tcPr>
                                <w:p w14:paraId="4316D8B0" w14:textId="77777777" w:rsidR="007907F9" w:rsidRDefault="007907F9" w:rsidP="00EA6E4C">
                                  <w:smartTag w:uri="urn:schemas-microsoft-com:office:smarttags" w:element="City">
                                    <w:smartTag w:uri="urn:schemas-microsoft-com:office:smarttags" w:element="place">
                                      <w:r>
                                        <w:t>Atlanta</w:t>
                                      </w:r>
                                    </w:smartTag>
                                  </w:smartTag>
                                </w:p>
                              </w:tc>
                              <w:tc>
                                <w:tcPr>
                                  <w:tcW w:w="1237" w:type="dxa"/>
                                  <w:tcBorders>
                                    <w:bottom w:val="single" w:sz="4" w:space="0" w:color="auto"/>
                                  </w:tcBorders>
                                </w:tcPr>
                                <w:p w14:paraId="5E83B6DF" w14:textId="77777777" w:rsidR="007907F9" w:rsidRDefault="007907F9" w:rsidP="00EA6E4C">
                                  <w:r>
                                    <w:t>14</w:t>
                                  </w:r>
                                </w:p>
                              </w:tc>
                              <w:tc>
                                <w:tcPr>
                                  <w:tcW w:w="972" w:type="dxa"/>
                                  <w:tcBorders>
                                    <w:bottom w:val="single" w:sz="4" w:space="0" w:color="auto"/>
                                  </w:tcBorders>
                                  <w:shd w:val="clear" w:color="auto" w:fill="C0C0C0"/>
                                </w:tcPr>
                                <w:p w14:paraId="7E0B682B" w14:textId="77777777" w:rsidR="007907F9" w:rsidRDefault="007907F9" w:rsidP="00EA6E4C">
                                  <w:r>
                                    <w:t>24</w:t>
                                  </w:r>
                                </w:p>
                              </w:tc>
                              <w:tc>
                                <w:tcPr>
                                  <w:tcW w:w="900" w:type="dxa"/>
                                  <w:tcBorders>
                                    <w:bottom w:val="single" w:sz="4" w:space="0" w:color="auto"/>
                                  </w:tcBorders>
                                </w:tcPr>
                                <w:p w14:paraId="16A82DB0" w14:textId="77777777" w:rsidR="007907F9" w:rsidRDefault="007907F9" w:rsidP="00EA6E4C">
                                  <w:r>
                                    <w:t>15</w:t>
                                  </w:r>
                                </w:p>
                              </w:tc>
                              <w:tc>
                                <w:tcPr>
                                  <w:tcW w:w="1016" w:type="dxa"/>
                                  <w:tcBorders>
                                    <w:bottom w:val="single" w:sz="4" w:space="0" w:color="auto"/>
                                  </w:tcBorders>
                                </w:tcPr>
                                <w:p w14:paraId="4CED7A59" w14:textId="77777777" w:rsidR="007907F9" w:rsidRDefault="007907F9" w:rsidP="00EA6E4C">
                                  <w:r>
                                    <w:t>14</w:t>
                                  </w:r>
                                </w:p>
                              </w:tc>
                              <w:tc>
                                <w:tcPr>
                                  <w:tcW w:w="1001" w:type="dxa"/>
                                  <w:tcBorders>
                                    <w:bottom w:val="single" w:sz="4" w:space="0" w:color="auto"/>
                                  </w:tcBorders>
                                </w:tcPr>
                                <w:p w14:paraId="4D7B9820" w14:textId="77777777" w:rsidR="007907F9" w:rsidRDefault="007907F9" w:rsidP="00EA6E4C">
                                  <w:r>
                                    <w:t>*</w:t>
                                  </w:r>
                                </w:p>
                              </w:tc>
                              <w:tc>
                                <w:tcPr>
                                  <w:tcW w:w="1403" w:type="dxa"/>
                                  <w:shd w:val="clear" w:color="auto" w:fill="C0C0C0"/>
                                </w:tcPr>
                                <w:p w14:paraId="1987DDC4" w14:textId="77777777" w:rsidR="007907F9" w:rsidRDefault="007907F9" w:rsidP="00EA6E4C"/>
                              </w:tc>
                            </w:tr>
                            <w:tr w:rsidR="007907F9" w14:paraId="7CC051AE" w14:textId="77777777" w:rsidTr="00EA6E4C">
                              <w:tc>
                                <w:tcPr>
                                  <w:tcW w:w="1481" w:type="dxa"/>
                                  <w:shd w:val="clear" w:color="auto" w:fill="C0C0C0"/>
                                </w:tcPr>
                                <w:p w14:paraId="77E4F1DE"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shd w:val="clear" w:color="auto" w:fill="C0C0C0"/>
                                </w:tcPr>
                                <w:p w14:paraId="251FC7BD" w14:textId="77777777" w:rsidR="007907F9" w:rsidRDefault="007907F9" w:rsidP="00EA6E4C"/>
                              </w:tc>
                              <w:tc>
                                <w:tcPr>
                                  <w:tcW w:w="972" w:type="dxa"/>
                                  <w:shd w:val="clear" w:color="auto" w:fill="C0C0C0"/>
                                </w:tcPr>
                                <w:p w14:paraId="4F3E5B53" w14:textId="77777777" w:rsidR="007907F9" w:rsidRDefault="007907F9" w:rsidP="00EA6E4C">
                                  <w:r>
                                    <w:t>19</w:t>
                                  </w:r>
                                </w:p>
                              </w:tc>
                              <w:tc>
                                <w:tcPr>
                                  <w:tcW w:w="900" w:type="dxa"/>
                                  <w:shd w:val="clear" w:color="auto" w:fill="C0C0C0"/>
                                </w:tcPr>
                                <w:p w14:paraId="26426BCD" w14:textId="77777777" w:rsidR="007907F9" w:rsidRDefault="007907F9" w:rsidP="00EA6E4C">
                                  <w:r>
                                    <w:t>25</w:t>
                                  </w:r>
                                </w:p>
                              </w:tc>
                              <w:tc>
                                <w:tcPr>
                                  <w:tcW w:w="1016" w:type="dxa"/>
                                  <w:shd w:val="clear" w:color="auto" w:fill="C0C0C0"/>
                                </w:tcPr>
                                <w:p w14:paraId="5D2E597C" w14:textId="77777777" w:rsidR="007907F9" w:rsidRDefault="007907F9" w:rsidP="00EA6E4C"/>
                              </w:tc>
                              <w:tc>
                                <w:tcPr>
                                  <w:tcW w:w="1001" w:type="dxa"/>
                                  <w:shd w:val="clear" w:color="auto" w:fill="C0C0C0"/>
                                </w:tcPr>
                                <w:p w14:paraId="562BC4DC" w14:textId="77777777" w:rsidR="007907F9" w:rsidRDefault="007907F9" w:rsidP="00EA6E4C"/>
                              </w:tc>
                              <w:tc>
                                <w:tcPr>
                                  <w:tcW w:w="1403" w:type="dxa"/>
                                  <w:shd w:val="clear" w:color="auto" w:fill="C0C0C0"/>
                                </w:tcPr>
                                <w:p w14:paraId="682C0B74" w14:textId="77777777" w:rsidR="007907F9" w:rsidRDefault="007907F9" w:rsidP="00EA6E4C">
                                  <w:r>
                                    <w:t>*</w:t>
                                  </w:r>
                                </w:p>
                              </w:tc>
                            </w:tr>
                          </w:tbl>
                          <w:p w14:paraId="790A79AB" w14:textId="77777777" w:rsidR="007907F9" w:rsidRDefault="007907F9" w:rsidP="00DA1550"/>
                        </w:txbxContent>
                      </wps:txbx>
                      <wps:bodyPr rot="0" vert="horz" wrap="square" lIns="91440" tIns="0" rIns="91440" bIns="0" anchor="t" anchorCtr="0" upright="1">
                        <a:noAutofit/>
                      </wps:bodyPr>
                    </wps:wsp>
                  </a:graphicData>
                </a:graphic>
              </wp:inline>
            </w:drawing>
          </mc:Choice>
          <mc:Fallback>
            <w:pict>
              <v:shape w14:anchorId="0275FEE7" id="Text Box 4142" o:spid="_x0000_s1588" type="#_x0000_t202" style="width:447.7pt;height:1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" filled="f" stroked="f">
                <v:textbox inset=",0,,0">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972"/>
                        <w:gridCol w:w="900"/>
                        <w:gridCol w:w="1016"/>
                        <w:gridCol w:w="1001"/>
                        <w:gridCol w:w="1403"/>
                      </w:tblGrid>
                      <w:tr w:rsidR="007907F9" w14:paraId="04C86F9D" w14:textId="77777777" w:rsidTr="00EA6E4C">
                        <w:tc>
                          <w:tcPr>
                            <w:tcW w:w="1481" w:type="dxa"/>
                          </w:tcPr>
                          <w:p w14:paraId="33068A2A" w14:textId="77777777" w:rsidR="007907F9" w:rsidRDefault="007907F9" w:rsidP="00EA6E4C"/>
                        </w:tc>
                        <w:tc>
                          <w:tcPr>
                            <w:tcW w:w="1237" w:type="dxa"/>
                          </w:tcPr>
                          <w:p w14:paraId="1CEF3F9B" w14:textId="77777777" w:rsidR="007907F9" w:rsidRPr="004560CA" w:rsidRDefault="007907F9" w:rsidP="00EA6E4C">
                            <w:smartTag w:uri="urn:schemas-microsoft-com:office:smarttags" w:element="City">
                              <w:smartTag w:uri="urn:schemas-microsoft-com:office:smarttags" w:element="place">
                                <w:r w:rsidRPr="004560CA">
                                  <w:t>Baltimore</w:t>
                                </w:r>
                              </w:smartTag>
                            </w:smartTag>
                          </w:p>
                          <w:p w14:paraId="2167E8B0" w14:textId="77777777" w:rsidR="007907F9" w:rsidRDefault="007907F9" w:rsidP="00EA6E4C"/>
                        </w:tc>
                        <w:tc>
                          <w:tcPr>
                            <w:tcW w:w="972" w:type="dxa"/>
                            <w:shd w:val="clear" w:color="auto" w:fill="C0C0C0"/>
                          </w:tcPr>
                          <w:p w14:paraId="2A567770" w14:textId="77777777" w:rsidR="007907F9" w:rsidRDefault="007907F9" w:rsidP="00EA6E4C">
                            <w:smartTag w:uri="urn:schemas-microsoft-com:office:smarttags" w:element="City">
                              <w:smartTag w:uri="urn:schemas-microsoft-com:office:smarttags" w:element="place">
                                <w:r>
                                  <w:t>Denver</w:t>
                                </w:r>
                              </w:smartTag>
                            </w:smartTag>
                          </w:p>
                          <w:p w14:paraId="5230D2D0" w14:textId="77777777" w:rsidR="007907F9" w:rsidRDefault="007907F9" w:rsidP="00EA6E4C">
                            <w:r>
                              <w:t>[19]</w:t>
                            </w:r>
                          </w:p>
                        </w:tc>
                        <w:tc>
                          <w:tcPr>
                            <w:tcW w:w="900" w:type="dxa"/>
                          </w:tcPr>
                          <w:p w14:paraId="36144836" w14:textId="77777777" w:rsidR="007907F9" w:rsidRPr="00B4248E" w:rsidRDefault="007907F9" w:rsidP="00EA6E4C">
                            <w:pPr>
                              <w:rPr>
                                <w:b/>
                              </w:rPr>
                            </w:pPr>
                            <w:smartTag w:uri="urn:schemas-microsoft-com:office:smarttags" w:element="place">
                              <w:smartTag w:uri="urn:schemas-microsoft-com:office:smarttags" w:element="City">
                                <w:r w:rsidRPr="00B4248E">
                                  <w:rPr>
                                    <w:b/>
                                  </w:rPr>
                                  <w:t>Dallas</w:t>
                                </w:r>
                              </w:smartTag>
                            </w:smartTag>
                          </w:p>
                          <w:p w14:paraId="43230081" w14:textId="77777777" w:rsidR="007907F9" w:rsidRDefault="007907F9" w:rsidP="00EA6E4C">
                            <w:r>
                              <w:t>[25]</w:t>
                            </w:r>
                          </w:p>
                        </w:tc>
                        <w:tc>
                          <w:tcPr>
                            <w:tcW w:w="1016" w:type="dxa"/>
                          </w:tcPr>
                          <w:p w14:paraId="30D73A3E" w14:textId="77777777" w:rsidR="007907F9" w:rsidRDefault="007907F9" w:rsidP="00EA6E4C">
                            <w:smartTag w:uri="urn:schemas-microsoft-com:office:smarttags" w:element="City">
                              <w:smartTag w:uri="urn:schemas-microsoft-com:office:smarttags" w:element="place">
                                <w:r>
                                  <w:t>Chicago</w:t>
                                </w:r>
                              </w:smartTag>
                            </w:smartTag>
                          </w:p>
                          <w:p w14:paraId="4BE22D25" w14:textId="77777777" w:rsidR="007907F9" w:rsidRDefault="007907F9" w:rsidP="00EA6E4C">
                            <w:r>
                              <w:t>[37]</w:t>
                            </w:r>
                          </w:p>
                        </w:tc>
                        <w:tc>
                          <w:tcPr>
                            <w:tcW w:w="1001" w:type="dxa"/>
                          </w:tcPr>
                          <w:p w14:paraId="3EEACF5D" w14:textId="77777777" w:rsidR="007907F9" w:rsidRDefault="007907F9" w:rsidP="00EA6E4C">
                            <w:r>
                              <w:t>Atlanta</w:t>
                            </w:r>
                          </w:p>
                          <w:p w14:paraId="51220457" w14:textId="77777777" w:rsidR="007907F9" w:rsidRDefault="007907F9" w:rsidP="00EA6E4C">
                            <w:r>
                              <w:t>[43]</w:t>
                            </w:r>
                          </w:p>
                        </w:tc>
                        <w:tc>
                          <w:tcPr>
                            <w:tcW w:w="1403" w:type="dxa"/>
                            <w:shd w:val="clear" w:color="auto" w:fill="C0C0C0"/>
                          </w:tcPr>
                          <w:p w14:paraId="210D6A7A" w14:textId="77777777" w:rsidR="007907F9" w:rsidRDefault="007907F9" w:rsidP="00EA6E4C">
                            <w:smartTag w:uri="urn:schemas-microsoft-com:office:smarttags" w:element="City">
                              <w:smartTag w:uri="urn:schemas-microsoft-com:office:smarttags" w:element="place">
                                <w:r>
                                  <w:t>Bakersfield</w:t>
                                </w:r>
                              </w:smartTag>
                            </w:smartTag>
                          </w:p>
                          <w:p w14:paraId="1ABAA13D" w14:textId="77777777" w:rsidR="007907F9" w:rsidRDefault="007907F9" w:rsidP="00EA6E4C">
                            <w:r>
                              <w:t>[0]</w:t>
                            </w:r>
                          </w:p>
                        </w:tc>
                      </w:tr>
                      <w:tr w:rsidR="007907F9" w14:paraId="670BFE5B" w14:textId="77777777" w:rsidTr="00EA6E4C">
                        <w:tc>
                          <w:tcPr>
                            <w:tcW w:w="1481" w:type="dxa"/>
                            <w:tcBorders>
                              <w:bottom w:val="single" w:sz="4" w:space="0" w:color="auto"/>
                            </w:tcBorders>
                          </w:tcPr>
                          <w:p w14:paraId="186E9455"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Borders>
                              <w:bottom w:val="single" w:sz="4" w:space="0" w:color="auto"/>
                            </w:tcBorders>
                          </w:tcPr>
                          <w:p w14:paraId="653D407E" w14:textId="77777777" w:rsidR="007907F9" w:rsidRDefault="007907F9" w:rsidP="00EA6E4C">
                            <w:r>
                              <w:t>*</w:t>
                            </w:r>
                          </w:p>
                        </w:tc>
                        <w:tc>
                          <w:tcPr>
                            <w:tcW w:w="972" w:type="dxa"/>
                            <w:tcBorders>
                              <w:bottom w:val="single" w:sz="4" w:space="0" w:color="auto"/>
                            </w:tcBorders>
                            <w:shd w:val="clear" w:color="auto" w:fill="C0C0C0"/>
                          </w:tcPr>
                          <w:p w14:paraId="79E003C7" w14:textId="77777777" w:rsidR="007907F9" w:rsidRDefault="007907F9" w:rsidP="00EA6E4C"/>
                        </w:tc>
                        <w:tc>
                          <w:tcPr>
                            <w:tcW w:w="900" w:type="dxa"/>
                            <w:tcBorders>
                              <w:bottom w:val="single" w:sz="4" w:space="0" w:color="auto"/>
                            </w:tcBorders>
                          </w:tcPr>
                          <w:p w14:paraId="21FDD99D" w14:textId="77777777" w:rsidR="007907F9" w:rsidRDefault="007907F9" w:rsidP="00EA6E4C"/>
                        </w:tc>
                        <w:tc>
                          <w:tcPr>
                            <w:tcW w:w="1016" w:type="dxa"/>
                            <w:tcBorders>
                              <w:bottom w:val="single" w:sz="4" w:space="0" w:color="auto"/>
                            </w:tcBorders>
                          </w:tcPr>
                          <w:p w14:paraId="22921A4D" w14:textId="77777777" w:rsidR="007907F9" w:rsidRDefault="007907F9" w:rsidP="00EA6E4C">
                            <w:r>
                              <w:t>15</w:t>
                            </w:r>
                          </w:p>
                        </w:tc>
                        <w:tc>
                          <w:tcPr>
                            <w:tcW w:w="1001" w:type="dxa"/>
                            <w:tcBorders>
                              <w:bottom w:val="single" w:sz="4" w:space="0" w:color="auto"/>
                            </w:tcBorders>
                          </w:tcPr>
                          <w:p w14:paraId="5A07D3A3" w14:textId="77777777" w:rsidR="007907F9" w:rsidRDefault="007907F9" w:rsidP="00EA6E4C">
                            <w:r>
                              <w:t>14</w:t>
                            </w:r>
                          </w:p>
                        </w:tc>
                        <w:tc>
                          <w:tcPr>
                            <w:tcW w:w="1403" w:type="dxa"/>
                            <w:shd w:val="clear" w:color="auto" w:fill="C0C0C0"/>
                          </w:tcPr>
                          <w:p w14:paraId="794F01FB" w14:textId="77777777" w:rsidR="007907F9" w:rsidRDefault="007907F9" w:rsidP="00EA6E4C"/>
                        </w:tc>
                      </w:tr>
                      <w:tr w:rsidR="007907F9" w14:paraId="6C7D580B" w14:textId="77777777" w:rsidTr="00EA6E4C">
                        <w:tc>
                          <w:tcPr>
                            <w:tcW w:w="1481" w:type="dxa"/>
                            <w:shd w:val="clear" w:color="auto" w:fill="C0C0C0"/>
                          </w:tcPr>
                          <w:p w14:paraId="5229D2C8" w14:textId="77777777" w:rsidR="007907F9" w:rsidRDefault="007907F9" w:rsidP="00EA6E4C">
                            <w:smartTag w:uri="urn:schemas-microsoft-com:office:smarttags" w:element="City">
                              <w:smartTag w:uri="urn:schemas-microsoft-com:office:smarttags" w:element="place">
                                <w:r>
                                  <w:t>Denver</w:t>
                                </w:r>
                              </w:smartTag>
                            </w:smartTag>
                          </w:p>
                        </w:tc>
                        <w:tc>
                          <w:tcPr>
                            <w:tcW w:w="1237" w:type="dxa"/>
                            <w:shd w:val="clear" w:color="auto" w:fill="C0C0C0"/>
                          </w:tcPr>
                          <w:p w14:paraId="298827D0" w14:textId="77777777" w:rsidR="007907F9" w:rsidRDefault="007907F9" w:rsidP="00EA6E4C"/>
                        </w:tc>
                        <w:tc>
                          <w:tcPr>
                            <w:tcW w:w="972" w:type="dxa"/>
                            <w:shd w:val="clear" w:color="auto" w:fill="C0C0C0"/>
                          </w:tcPr>
                          <w:p w14:paraId="676C1247" w14:textId="77777777" w:rsidR="007907F9" w:rsidRDefault="007907F9" w:rsidP="00EA6E4C">
                            <w:r>
                              <w:t>*</w:t>
                            </w:r>
                          </w:p>
                        </w:tc>
                        <w:tc>
                          <w:tcPr>
                            <w:tcW w:w="900" w:type="dxa"/>
                            <w:shd w:val="clear" w:color="auto" w:fill="C0C0C0"/>
                          </w:tcPr>
                          <w:p w14:paraId="38062514" w14:textId="77777777" w:rsidR="007907F9" w:rsidRDefault="007907F9" w:rsidP="00EA6E4C"/>
                        </w:tc>
                        <w:tc>
                          <w:tcPr>
                            <w:tcW w:w="1016" w:type="dxa"/>
                            <w:shd w:val="clear" w:color="auto" w:fill="C0C0C0"/>
                          </w:tcPr>
                          <w:p w14:paraId="5EC950B2" w14:textId="77777777" w:rsidR="007907F9" w:rsidRDefault="007907F9" w:rsidP="00EA6E4C">
                            <w:r>
                              <w:t>18</w:t>
                            </w:r>
                          </w:p>
                        </w:tc>
                        <w:tc>
                          <w:tcPr>
                            <w:tcW w:w="1001" w:type="dxa"/>
                            <w:shd w:val="clear" w:color="auto" w:fill="C0C0C0"/>
                          </w:tcPr>
                          <w:p w14:paraId="6C29B419" w14:textId="77777777" w:rsidR="007907F9" w:rsidRDefault="007907F9" w:rsidP="00EA6E4C">
                            <w:r>
                              <w:t>24</w:t>
                            </w:r>
                          </w:p>
                        </w:tc>
                        <w:tc>
                          <w:tcPr>
                            <w:tcW w:w="1403" w:type="dxa"/>
                            <w:shd w:val="clear" w:color="auto" w:fill="C0C0C0"/>
                          </w:tcPr>
                          <w:p w14:paraId="16EF1174" w14:textId="77777777" w:rsidR="007907F9" w:rsidRDefault="007907F9" w:rsidP="00EA6E4C">
                            <w:r>
                              <w:t>19</w:t>
                            </w:r>
                          </w:p>
                        </w:tc>
                      </w:tr>
                      <w:tr w:rsidR="007907F9" w14:paraId="458C36A4" w14:textId="77777777" w:rsidTr="00EA6E4C">
                        <w:tc>
                          <w:tcPr>
                            <w:tcW w:w="1481" w:type="dxa"/>
                          </w:tcPr>
                          <w:p w14:paraId="1FA79416" w14:textId="77777777" w:rsidR="007907F9" w:rsidRPr="00B4248E" w:rsidRDefault="007907F9" w:rsidP="00EA6E4C">
                            <w:pPr>
                              <w:rPr>
                                <w:b/>
                              </w:rPr>
                            </w:pPr>
                            <w:smartTag w:uri="urn:schemas-microsoft-com:office:smarttags" w:element="place">
                              <w:smartTag w:uri="urn:schemas-microsoft-com:office:smarttags" w:element="City">
                                <w:r w:rsidRPr="00B4248E">
                                  <w:rPr>
                                    <w:b/>
                                  </w:rPr>
                                  <w:t>Dallas</w:t>
                                </w:r>
                              </w:smartTag>
                            </w:smartTag>
                          </w:p>
                        </w:tc>
                        <w:tc>
                          <w:tcPr>
                            <w:tcW w:w="1237" w:type="dxa"/>
                          </w:tcPr>
                          <w:p w14:paraId="7AE8CDA8" w14:textId="77777777" w:rsidR="007907F9" w:rsidRDefault="007907F9" w:rsidP="00EA6E4C"/>
                        </w:tc>
                        <w:tc>
                          <w:tcPr>
                            <w:tcW w:w="972" w:type="dxa"/>
                            <w:shd w:val="clear" w:color="auto" w:fill="C0C0C0"/>
                          </w:tcPr>
                          <w:p w14:paraId="502692AD" w14:textId="77777777" w:rsidR="007907F9" w:rsidRDefault="007907F9" w:rsidP="00EA6E4C"/>
                        </w:tc>
                        <w:tc>
                          <w:tcPr>
                            <w:tcW w:w="900" w:type="dxa"/>
                          </w:tcPr>
                          <w:p w14:paraId="72D5DF5F" w14:textId="77777777" w:rsidR="007907F9" w:rsidRDefault="007907F9" w:rsidP="00EA6E4C">
                            <w:r>
                              <w:t>*</w:t>
                            </w:r>
                          </w:p>
                        </w:tc>
                        <w:tc>
                          <w:tcPr>
                            <w:tcW w:w="1016" w:type="dxa"/>
                          </w:tcPr>
                          <w:p w14:paraId="11E72844" w14:textId="77777777" w:rsidR="007907F9" w:rsidRDefault="007907F9" w:rsidP="00EA6E4C">
                            <w:r>
                              <w:t>18</w:t>
                            </w:r>
                          </w:p>
                        </w:tc>
                        <w:tc>
                          <w:tcPr>
                            <w:tcW w:w="1001" w:type="dxa"/>
                          </w:tcPr>
                          <w:p w14:paraId="6C0069C7" w14:textId="77777777" w:rsidR="007907F9" w:rsidRDefault="007907F9" w:rsidP="00EA6E4C">
                            <w:r>
                              <w:t>15</w:t>
                            </w:r>
                          </w:p>
                        </w:tc>
                        <w:tc>
                          <w:tcPr>
                            <w:tcW w:w="1403" w:type="dxa"/>
                            <w:shd w:val="clear" w:color="auto" w:fill="C0C0C0"/>
                          </w:tcPr>
                          <w:p w14:paraId="66E6F685" w14:textId="77777777" w:rsidR="007907F9" w:rsidRDefault="007907F9" w:rsidP="00EA6E4C">
                            <w:r>
                              <w:t>25</w:t>
                            </w:r>
                          </w:p>
                        </w:tc>
                      </w:tr>
                      <w:tr w:rsidR="007907F9" w14:paraId="7720DEF8" w14:textId="77777777" w:rsidTr="00EA6E4C">
                        <w:tc>
                          <w:tcPr>
                            <w:tcW w:w="1481" w:type="dxa"/>
                          </w:tcPr>
                          <w:p w14:paraId="2F1901C1" w14:textId="77777777" w:rsidR="007907F9" w:rsidRDefault="007907F9" w:rsidP="00EA6E4C">
                            <w:smartTag w:uri="urn:schemas-microsoft-com:office:smarttags" w:element="City">
                              <w:smartTag w:uri="urn:schemas-microsoft-com:office:smarttags" w:element="place">
                                <w:r>
                                  <w:t>Chicago</w:t>
                                </w:r>
                              </w:smartTag>
                            </w:smartTag>
                          </w:p>
                        </w:tc>
                        <w:tc>
                          <w:tcPr>
                            <w:tcW w:w="1237" w:type="dxa"/>
                          </w:tcPr>
                          <w:p w14:paraId="6D650A39" w14:textId="77777777" w:rsidR="007907F9" w:rsidRDefault="007907F9" w:rsidP="00EA6E4C">
                            <w:r>
                              <w:t>15</w:t>
                            </w:r>
                          </w:p>
                        </w:tc>
                        <w:tc>
                          <w:tcPr>
                            <w:tcW w:w="972" w:type="dxa"/>
                            <w:shd w:val="clear" w:color="auto" w:fill="C0C0C0"/>
                          </w:tcPr>
                          <w:p w14:paraId="584626FD" w14:textId="77777777" w:rsidR="007907F9" w:rsidRDefault="007907F9" w:rsidP="00EA6E4C">
                            <w:r>
                              <w:t>18</w:t>
                            </w:r>
                          </w:p>
                        </w:tc>
                        <w:tc>
                          <w:tcPr>
                            <w:tcW w:w="900" w:type="dxa"/>
                          </w:tcPr>
                          <w:p w14:paraId="1652A289" w14:textId="77777777" w:rsidR="007907F9" w:rsidRDefault="007907F9" w:rsidP="00EA6E4C">
                            <w:r>
                              <w:t>18</w:t>
                            </w:r>
                          </w:p>
                        </w:tc>
                        <w:tc>
                          <w:tcPr>
                            <w:tcW w:w="1016" w:type="dxa"/>
                          </w:tcPr>
                          <w:p w14:paraId="7B322773" w14:textId="77777777" w:rsidR="007907F9" w:rsidRDefault="007907F9" w:rsidP="00EA6E4C">
                            <w:r>
                              <w:t>*</w:t>
                            </w:r>
                          </w:p>
                        </w:tc>
                        <w:tc>
                          <w:tcPr>
                            <w:tcW w:w="1001" w:type="dxa"/>
                          </w:tcPr>
                          <w:p w14:paraId="4E206422" w14:textId="77777777" w:rsidR="007907F9" w:rsidRDefault="007907F9" w:rsidP="00EA6E4C">
                            <w:r>
                              <w:t>14</w:t>
                            </w:r>
                          </w:p>
                        </w:tc>
                        <w:tc>
                          <w:tcPr>
                            <w:tcW w:w="1403" w:type="dxa"/>
                            <w:shd w:val="clear" w:color="auto" w:fill="C0C0C0"/>
                          </w:tcPr>
                          <w:p w14:paraId="4BAE41D8" w14:textId="77777777" w:rsidR="007907F9" w:rsidRDefault="007907F9" w:rsidP="00EA6E4C"/>
                        </w:tc>
                      </w:tr>
                      <w:tr w:rsidR="007907F9" w14:paraId="0C536F63" w14:textId="77777777" w:rsidTr="00EA6E4C">
                        <w:tc>
                          <w:tcPr>
                            <w:tcW w:w="1481" w:type="dxa"/>
                            <w:tcBorders>
                              <w:bottom w:val="single" w:sz="4" w:space="0" w:color="auto"/>
                            </w:tcBorders>
                          </w:tcPr>
                          <w:p w14:paraId="4316D8B0" w14:textId="77777777" w:rsidR="007907F9" w:rsidRDefault="007907F9" w:rsidP="00EA6E4C">
                            <w:smartTag w:uri="urn:schemas-microsoft-com:office:smarttags" w:element="City">
                              <w:smartTag w:uri="urn:schemas-microsoft-com:office:smarttags" w:element="place">
                                <w:r>
                                  <w:t>Atlanta</w:t>
                                </w:r>
                              </w:smartTag>
                            </w:smartTag>
                          </w:p>
                        </w:tc>
                        <w:tc>
                          <w:tcPr>
                            <w:tcW w:w="1237" w:type="dxa"/>
                            <w:tcBorders>
                              <w:bottom w:val="single" w:sz="4" w:space="0" w:color="auto"/>
                            </w:tcBorders>
                          </w:tcPr>
                          <w:p w14:paraId="5E83B6DF" w14:textId="77777777" w:rsidR="007907F9" w:rsidRDefault="007907F9" w:rsidP="00EA6E4C">
                            <w:r>
                              <w:t>14</w:t>
                            </w:r>
                          </w:p>
                        </w:tc>
                        <w:tc>
                          <w:tcPr>
                            <w:tcW w:w="972" w:type="dxa"/>
                            <w:tcBorders>
                              <w:bottom w:val="single" w:sz="4" w:space="0" w:color="auto"/>
                            </w:tcBorders>
                            <w:shd w:val="clear" w:color="auto" w:fill="C0C0C0"/>
                          </w:tcPr>
                          <w:p w14:paraId="7E0B682B" w14:textId="77777777" w:rsidR="007907F9" w:rsidRDefault="007907F9" w:rsidP="00EA6E4C">
                            <w:r>
                              <w:t>24</w:t>
                            </w:r>
                          </w:p>
                        </w:tc>
                        <w:tc>
                          <w:tcPr>
                            <w:tcW w:w="900" w:type="dxa"/>
                            <w:tcBorders>
                              <w:bottom w:val="single" w:sz="4" w:space="0" w:color="auto"/>
                            </w:tcBorders>
                          </w:tcPr>
                          <w:p w14:paraId="16A82DB0" w14:textId="77777777" w:rsidR="007907F9" w:rsidRDefault="007907F9" w:rsidP="00EA6E4C">
                            <w:r>
                              <w:t>15</w:t>
                            </w:r>
                          </w:p>
                        </w:tc>
                        <w:tc>
                          <w:tcPr>
                            <w:tcW w:w="1016" w:type="dxa"/>
                            <w:tcBorders>
                              <w:bottom w:val="single" w:sz="4" w:space="0" w:color="auto"/>
                            </w:tcBorders>
                          </w:tcPr>
                          <w:p w14:paraId="4CED7A59" w14:textId="77777777" w:rsidR="007907F9" w:rsidRDefault="007907F9" w:rsidP="00EA6E4C">
                            <w:r>
                              <w:t>14</w:t>
                            </w:r>
                          </w:p>
                        </w:tc>
                        <w:tc>
                          <w:tcPr>
                            <w:tcW w:w="1001" w:type="dxa"/>
                            <w:tcBorders>
                              <w:bottom w:val="single" w:sz="4" w:space="0" w:color="auto"/>
                            </w:tcBorders>
                          </w:tcPr>
                          <w:p w14:paraId="4D7B9820" w14:textId="77777777" w:rsidR="007907F9" w:rsidRDefault="007907F9" w:rsidP="00EA6E4C">
                            <w:r>
                              <w:t>*</w:t>
                            </w:r>
                          </w:p>
                        </w:tc>
                        <w:tc>
                          <w:tcPr>
                            <w:tcW w:w="1403" w:type="dxa"/>
                            <w:shd w:val="clear" w:color="auto" w:fill="C0C0C0"/>
                          </w:tcPr>
                          <w:p w14:paraId="1987DDC4" w14:textId="77777777" w:rsidR="007907F9" w:rsidRDefault="007907F9" w:rsidP="00EA6E4C"/>
                        </w:tc>
                      </w:tr>
                      <w:tr w:rsidR="007907F9" w14:paraId="7CC051AE" w14:textId="77777777" w:rsidTr="00EA6E4C">
                        <w:tc>
                          <w:tcPr>
                            <w:tcW w:w="1481" w:type="dxa"/>
                            <w:shd w:val="clear" w:color="auto" w:fill="C0C0C0"/>
                          </w:tcPr>
                          <w:p w14:paraId="77E4F1DE"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shd w:val="clear" w:color="auto" w:fill="C0C0C0"/>
                          </w:tcPr>
                          <w:p w14:paraId="251FC7BD" w14:textId="77777777" w:rsidR="007907F9" w:rsidRDefault="007907F9" w:rsidP="00EA6E4C"/>
                        </w:tc>
                        <w:tc>
                          <w:tcPr>
                            <w:tcW w:w="972" w:type="dxa"/>
                            <w:shd w:val="clear" w:color="auto" w:fill="C0C0C0"/>
                          </w:tcPr>
                          <w:p w14:paraId="4F3E5B53" w14:textId="77777777" w:rsidR="007907F9" w:rsidRDefault="007907F9" w:rsidP="00EA6E4C">
                            <w:r>
                              <w:t>19</w:t>
                            </w:r>
                          </w:p>
                        </w:tc>
                        <w:tc>
                          <w:tcPr>
                            <w:tcW w:w="900" w:type="dxa"/>
                            <w:shd w:val="clear" w:color="auto" w:fill="C0C0C0"/>
                          </w:tcPr>
                          <w:p w14:paraId="26426BCD" w14:textId="77777777" w:rsidR="007907F9" w:rsidRDefault="007907F9" w:rsidP="00EA6E4C">
                            <w:r>
                              <w:t>25</w:t>
                            </w:r>
                          </w:p>
                        </w:tc>
                        <w:tc>
                          <w:tcPr>
                            <w:tcW w:w="1016" w:type="dxa"/>
                            <w:shd w:val="clear" w:color="auto" w:fill="C0C0C0"/>
                          </w:tcPr>
                          <w:p w14:paraId="5D2E597C" w14:textId="77777777" w:rsidR="007907F9" w:rsidRDefault="007907F9" w:rsidP="00EA6E4C"/>
                        </w:tc>
                        <w:tc>
                          <w:tcPr>
                            <w:tcW w:w="1001" w:type="dxa"/>
                            <w:shd w:val="clear" w:color="auto" w:fill="C0C0C0"/>
                          </w:tcPr>
                          <w:p w14:paraId="562BC4DC" w14:textId="77777777" w:rsidR="007907F9" w:rsidRDefault="007907F9" w:rsidP="00EA6E4C"/>
                        </w:tc>
                        <w:tc>
                          <w:tcPr>
                            <w:tcW w:w="1403" w:type="dxa"/>
                            <w:shd w:val="clear" w:color="auto" w:fill="C0C0C0"/>
                          </w:tcPr>
                          <w:p w14:paraId="682C0B74" w14:textId="77777777" w:rsidR="007907F9" w:rsidRDefault="007907F9" w:rsidP="00EA6E4C">
                            <w:r>
                              <w:t>*</w:t>
                            </w:r>
                          </w:p>
                        </w:tc>
                      </w:tr>
                    </w:tbl>
                    <w:p w14:paraId="790A79AB" w14:textId="77777777" w:rsidR="007907F9" w:rsidRDefault="007907F9" w:rsidP="00DA1550"/>
                  </w:txbxContent>
                </v:textbox>
                <w10:anchorlock/>
              </v:shape>
            </w:pict>
          </mc:Fallback>
        </mc:AlternateContent>
      </w:r>
    </w:p>
    <w:p w14:paraId="178DB427" w14:textId="77777777" w:rsidR="004560CA" w:rsidRDefault="004560CA" w:rsidP="00DA1550">
      <w:pPr>
        <w:pStyle w:val="ExampleBody"/>
      </w:pPr>
    </w:p>
    <w:p w14:paraId="32450599" w14:textId="77777777" w:rsidR="001F73E6" w:rsidRDefault="001F73E6" w:rsidP="00DA1550">
      <w:pPr>
        <w:pStyle w:val="ExampleBody"/>
      </w:pPr>
    </w:p>
    <w:p w14:paraId="1CF498B9" w14:textId="77777777" w:rsidR="004560CA" w:rsidRDefault="004560CA" w:rsidP="00DA1550">
      <w:pPr>
        <w:pStyle w:val="ExampleBody"/>
      </w:pPr>
      <w:r>
        <w:t>Step 2 (#3):  For cities connected to Dallas, calculate the distance to the end.  For Chicago, the distance from Chicago to Dallas is 18 and from Dallas to the end is 25, so the distance from Chicago to the end through Dallas would be 18+25 = 43.  Since this is longer than the currently marked distance for Chicago, we do not replace it.  For A</w:t>
      </w:r>
      <w:r w:rsidR="00DA1550">
        <w:t>tlanta, we calculate 15+25 = 40.  Since this is shorter than the currently marked distance for Atlanta, we replace</w:t>
      </w:r>
      <w:r>
        <w:t xml:space="preserve"> </w:t>
      </w:r>
      <w:r w:rsidR="00DA1550">
        <w:t xml:space="preserve">the existing </w:t>
      </w:r>
      <w:r>
        <w:t>distance.</w:t>
      </w:r>
    </w:p>
    <w:p w14:paraId="6E93B863" w14:textId="77777777" w:rsidR="004560CA" w:rsidRDefault="004560CA" w:rsidP="00DA1550">
      <w:pPr>
        <w:pStyle w:val="ExampleBody"/>
      </w:pPr>
    </w:p>
    <w:p w14:paraId="34159D3C" w14:textId="77777777" w:rsidR="004560CA" w:rsidRDefault="004560CA" w:rsidP="00DA1550">
      <w:pPr>
        <w:pStyle w:val="ExampleBody"/>
      </w:pPr>
      <w:r>
        <w:t>Step 3 &amp; 4 (#3):  We mark Dallas as visited, and mark Chicago as current.</w:t>
      </w:r>
    </w:p>
    <w:p w14:paraId="3C3DD699" w14:textId="77777777" w:rsidR="00DA1550" w:rsidRDefault="00DA1550" w:rsidP="00DA1550">
      <w:pPr>
        <w:pStyle w:val="ExampleBody"/>
      </w:pPr>
    </w:p>
    <w:p w14:paraId="2B5E7038" w14:textId="31B7F69B" w:rsidR="004560CA" w:rsidRDefault="007E3B2B" w:rsidP="00DA1550">
      <w:pPr>
        <w:pStyle w:val="ExampleBody"/>
      </w:pPr>
      <w:r>
        <w:rPr>
          <w:noProof/>
        </w:rPr>
        <mc:AlternateContent>
          <mc:Choice Requires="wps">
            <w:drawing>
              <wp:inline distT="0" distB="0" distL="0" distR="0" wp14:anchorId="0DD33700" wp14:editId="02D49DD7">
                <wp:extent cx="5685790" cy="1480185"/>
                <wp:effectExtent l="0" t="0" r="635" b="0"/>
                <wp:docPr id="4129" name="Text Box 4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972"/>
                              <w:gridCol w:w="900"/>
                              <w:gridCol w:w="1056"/>
                              <w:gridCol w:w="1001"/>
                              <w:gridCol w:w="1403"/>
                            </w:tblGrid>
                            <w:tr w:rsidR="007907F9" w14:paraId="5C2CBBF5" w14:textId="77777777" w:rsidTr="00EA6E4C">
                              <w:tc>
                                <w:tcPr>
                                  <w:tcW w:w="1481" w:type="dxa"/>
                                </w:tcPr>
                                <w:p w14:paraId="3C3947E3" w14:textId="77777777" w:rsidR="007907F9" w:rsidRDefault="007907F9" w:rsidP="00EA6E4C"/>
                              </w:tc>
                              <w:tc>
                                <w:tcPr>
                                  <w:tcW w:w="1237" w:type="dxa"/>
                                </w:tcPr>
                                <w:p w14:paraId="7C87A52E" w14:textId="77777777" w:rsidR="007907F9" w:rsidRPr="004560CA" w:rsidRDefault="007907F9" w:rsidP="00EA6E4C">
                                  <w:smartTag w:uri="urn:schemas-microsoft-com:office:smarttags" w:element="City">
                                    <w:smartTag w:uri="urn:schemas-microsoft-com:office:smarttags" w:element="place">
                                      <w:r w:rsidRPr="004560CA">
                                        <w:t>Baltimore</w:t>
                                      </w:r>
                                    </w:smartTag>
                                  </w:smartTag>
                                </w:p>
                                <w:p w14:paraId="7AD8CE1E" w14:textId="77777777" w:rsidR="007907F9" w:rsidRDefault="007907F9" w:rsidP="00EA6E4C"/>
                              </w:tc>
                              <w:tc>
                                <w:tcPr>
                                  <w:tcW w:w="972" w:type="dxa"/>
                                  <w:shd w:val="clear" w:color="auto" w:fill="C0C0C0"/>
                                </w:tcPr>
                                <w:p w14:paraId="6A685134" w14:textId="77777777" w:rsidR="007907F9" w:rsidRDefault="007907F9" w:rsidP="00EA6E4C">
                                  <w:smartTag w:uri="urn:schemas-microsoft-com:office:smarttags" w:element="City">
                                    <w:smartTag w:uri="urn:schemas-microsoft-com:office:smarttags" w:element="place">
                                      <w:r>
                                        <w:t>Denver</w:t>
                                      </w:r>
                                    </w:smartTag>
                                  </w:smartTag>
                                </w:p>
                                <w:p w14:paraId="3F001EEB" w14:textId="77777777" w:rsidR="007907F9" w:rsidRDefault="007907F9" w:rsidP="00EA6E4C">
                                  <w:r>
                                    <w:t>[19]</w:t>
                                  </w:r>
                                </w:p>
                              </w:tc>
                              <w:tc>
                                <w:tcPr>
                                  <w:tcW w:w="900" w:type="dxa"/>
                                  <w:shd w:val="clear" w:color="auto" w:fill="C0C0C0"/>
                                </w:tcPr>
                                <w:p w14:paraId="02AEEDD9" w14:textId="77777777" w:rsidR="007907F9" w:rsidRDefault="007907F9" w:rsidP="00EA6E4C">
                                  <w:smartTag w:uri="urn:schemas-microsoft-com:office:smarttags" w:element="City">
                                    <w:smartTag w:uri="urn:schemas-microsoft-com:office:smarttags" w:element="place">
                                      <w:r>
                                        <w:t>Dallas</w:t>
                                      </w:r>
                                    </w:smartTag>
                                  </w:smartTag>
                                </w:p>
                                <w:p w14:paraId="0BE75475" w14:textId="77777777" w:rsidR="007907F9" w:rsidRDefault="007907F9" w:rsidP="00EA6E4C">
                                  <w:r>
                                    <w:t>[25]</w:t>
                                  </w:r>
                                </w:p>
                              </w:tc>
                              <w:tc>
                                <w:tcPr>
                                  <w:tcW w:w="1016" w:type="dxa"/>
                                </w:tcPr>
                                <w:p w14:paraId="449FCFF1" w14:textId="77777777" w:rsidR="007907F9" w:rsidRPr="00B4248E" w:rsidRDefault="007907F9" w:rsidP="00EA6E4C">
                                  <w:pPr>
                                    <w:rPr>
                                      <w:b/>
                                    </w:rPr>
                                  </w:pPr>
                                  <w:smartTag w:uri="urn:schemas-microsoft-com:office:smarttags" w:element="place">
                                    <w:smartTag w:uri="urn:schemas-microsoft-com:office:smarttags" w:element="City">
                                      <w:r w:rsidRPr="00B4248E">
                                        <w:rPr>
                                          <w:b/>
                                        </w:rPr>
                                        <w:t>Chicago</w:t>
                                      </w:r>
                                    </w:smartTag>
                                  </w:smartTag>
                                </w:p>
                                <w:p w14:paraId="41F92D4E" w14:textId="77777777" w:rsidR="007907F9" w:rsidRDefault="007907F9" w:rsidP="00EA6E4C">
                                  <w:r>
                                    <w:t>[37]</w:t>
                                  </w:r>
                                </w:p>
                              </w:tc>
                              <w:tc>
                                <w:tcPr>
                                  <w:tcW w:w="1001" w:type="dxa"/>
                                </w:tcPr>
                                <w:p w14:paraId="0F4BCEF3" w14:textId="77777777" w:rsidR="007907F9" w:rsidRDefault="007907F9" w:rsidP="00EA6E4C">
                                  <w:smartTag w:uri="urn:schemas-microsoft-com:office:smarttags" w:element="City">
                                    <w:smartTag w:uri="urn:schemas-microsoft-com:office:smarttags" w:element="place">
                                      <w:r>
                                        <w:t>Atlanta</w:t>
                                      </w:r>
                                    </w:smartTag>
                                  </w:smartTag>
                                </w:p>
                                <w:p w14:paraId="6A4EE9EF" w14:textId="77777777" w:rsidR="007907F9" w:rsidRDefault="007907F9" w:rsidP="00EA6E4C">
                                  <w:r>
                                    <w:t>[40]</w:t>
                                  </w:r>
                                </w:p>
                              </w:tc>
                              <w:tc>
                                <w:tcPr>
                                  <w:tcW w:w="1403" w:type="dxa"/>
                                  <w:shd w:val="clear" w:color="auto" w:fill="C0C0C0"/>
                                </w:tcPr>
                                <w:p w14:paraId="707175B9" w14:textId="77777777" w:rsidR="007907F9" w:rsidRDefault="007907F9" w:rsidP="00EA6E4C">
                                  <w:smartTag w:uri="urn:schemas-microsoft-com:office:smarttags" w:element="City">
                                    <w:smartTag w:uri="urn:schemas-microsoft-com:office:smarttags" w:element="place">
                                      <w:r>
                                        <w:t>Bakersfield</w:t>
                                      </w:r>
                                    </w:smartTag>
                                  </w:smartTag>
                                </w:p>
                                <w:p w14:paraId="4BBE3CBB" w14:textId="77777777" w:rsidR="007907F9" w:rsidRDefault="007907F9" w:rsidP="00EA6E4C">
                                  <w:r>
                                    <w:t>[0]</w:t>
                                  </w:r>
                                </w:p>
                              </w:tc>
                            </w:tr>
                            <w:tr w:rsidR="007907F9" w14:paraId="5749C047" w14:textId="77777777" w:rsidTr="00EA6E4C">
                              <w:tc>
                                <w:tcPr>
                                  <w:tcW w:w="1481" w:type="dxa"/>
                                  <w:tcBorders>
                                    <w:bottom w:val="single" w:sz="4" w:space="0" w:color="auto"/>
                                  </w:tcBorders>
                                </w:tcPr>
                                <w:p w14:paraId="3B3380AB"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Borders>
                                    <w:bottom w:val="single" w:sz="4" w:space="0" w:color="auto"/>
                                  </w:tcBorders>
                                </w:tcPr>
                                <w:p w14:paraId="41DBF1B8" w14:textId="77777777" w:rsidR="007907F9" w:rsidRDefault="007907F9" w:rsidP="00EA6E4C">
                                  <w:r>
                                    <w:t>*</w:t>
                                  </w:r>
                                </w:p>
                              </w:tc>
                              <w:tc>
                                <w:tcPr>
                                  <w:tcW w:w="972" w:type="dxa"/>
                                  <w:tcBorders>
                                    <w:bottom w:val="single" w:sz="4" w:space="0" w:color="auto"/>
                                  </w:tcBorders>
                                  <w:shd w:val="clear" w:color="auto" w:fill="C0C0C0"/>
                                </w:tcPr>
                                <w:p w14:paraId="2DD4F244" w14:textId="77777777" w:rsidR="007907F9" w:rsidRDefault="007907F9" w:rsidP="00EA6E4C"/>
                              </w:tc>
                              <w:tc>
                                <w:tcPr>
                                  <w:tcW w:w="900" w:type="dxa"/>
                                  <w:tcBorders>
                                    <w:bottom w:val="single" w:sz="4" w:space="0" w:color="auto"/>
                                  </w:tcBorders>
                                  <w:shd w:val="clear" w:color="auto" w:fill="C0C0C0"/>
                                </w:tcPr>
                                <w:p w14:paraId="5D5EED0C" w14:textId="77777777" w:rsidR="007907F9" w:rsidRDefault="007907F9" w:rsidP="00EA6E4C"/>
                              </w:tc>
                              <w:tc>
                                <w:tcPr>
                                  <w:tcW w:w="1016" w:type="dxa"/>
                                  <w:tcBorders>
                                    <w:bottom w:val="single" w:sz="4" w:space="0" w:color="auto"/>
                                  </w:tcBorders>
                                </w:tcPr>
                                <w:p w14:paraId="1DB8D71A" w14:textId="77777777" w:rsidR="007907F9" w:rsidRDefault="007907F9" w:rsidP="00EA6E4C">
                                  <w:r>
                                    <w:t>15</w:t>
                                  </w:r>
                                </w:p>
                              </w:tc>
                              <w:tc>
                                <w:tcPr>
                                  <w:tcW w:w="1001" w:type="dxa"/>
                                  <w:tcBorders>
                                    <w:bottom w:val="single" w:sz="4" w:space="0" w:color="auto"/>
                                  </w:tcBorders>
                                </w:tcPr>
                                <w:p w14:paraId="5720CFF1" w14:textId="77777777" w:rsidR="007907F9" w:rsidRDefault="007907F9" w:rsidP="00EA6E4C">
                                  <w:r>
                                    <w:t>14</w:t>
                                  </w:r>
                                </w:p>
                              </w:tc>
                              <w:tc>
                                <w:tcPr>
                                  <w:tcW w:w="1403" w:type="dxa"/>
                                  <w:shd w:val="clear" w:color="auto" w:fill="C0C0C0"/>
                                </w:tcPr>
                                <w:p w14:paraId="20D6460A" w14:textId="77777777" w:rsidR="007907F9" w:rsidRDefault="007907F9" w:rsidP="00EA6E4C"/>
                              </w:tc>
                            </w:tr>
                            <w:tr w:rsidR="007907F9" w14:paraId="70FA39EC" w14:textId="77777777" w:rsidTr="00EA6E4C">
                              <w:tc>
                                <w:tcPr>
                                  <w:tcW w:w="1481" w:type="dxa"/>
                                  <w:shd w:val="clear" w:color="auto" w:fill="C0C0C0"/>
                                </w:tcPr>
                                <w:p w14:paraId="43624B0B" w14:textId="77777777" w:rsidR="007907F9" w:rsidRDefault="007907F9" w:rsidP="00EA6E4C">
                                  <w:smartTag w:uri="urn:schemas-microsoft-com:office:smarttags" w:element="City">
                                    <w:smartTag w:uri="urn:schemas-microsoft-com:office:smarttags" w:element="place">
                                      <w:r>
                                        <w:t>Denver</w:t>
                                      </w:r>
                                    </w:smartTag>
                                  </w:smartTag>
                                </w:p>
                              </w:tc>
                              <w:tc>
                                <w:tcPr>
                                  <w:tcW w:w="1237" w:type="dxa"/>
                                  <w:shd w:val="clear" w:color="auto" w:fill="C0C0C0"/>
                                </w:tcPr>
                                <w:p w14:paraId="2CE5CA60" w14:textId="77777777" w:rsidR="007907F9" w:rsidRDefault="007907F9" w:rsidP="00EA6E4C"/>
                              </w:tc>
                              <w:tc>
                                <w:tcPr>
                                  <w:tcW w:w="972" w:type="dxa"/>
                                  <w:shd w:val="clear" w:color="auto" w:fill="C0C0C0"/>
                                </w:tcPr>
                                <w:p w14:paraId="06919580" w14:textId="77777777" w:rsidR="007907F9" w:rsidRDefault="007907F9" w:rsidP="00EA6E4C">
                                  <w:r>
                                    <w:t>*</w:t>
                                  </w:r>
                                </w:p>
                              </w:tc>
                              <w:tc>
                                <w:tcPr>
                                  <w:tcW w:w="900" w:type="dxa"/>
                                  <w:shd w:val="clear" w:color="auto" w:fill="C0C0C0"/>
                                </w:tcPr>
                                <w:p w14:paraId="1A211410" w14:textId="77777777" w:rsidR="007907F9" w:rsidRDefault="007907F9" w:rsidP="00EA6E4C"/>
                              </w:tc>
                              <w:tc>
                                <w:tcPr>
                                  <w:tcW w:w="1016" w:type="dxa"/>
                                  <w:shd w:val="clear" w:color="auto" w:fill="C0C0C0"/>
                                </w:tcPr>
                                <w:p w14:paraId="020B6503" w14:textId="77777777" w:rsidR="007907F9" w:rsidRDefault="007907F9" w:rsidP="00EA6E4C">
                                  <w:r>
                                    <w:t>18</w:t>
                                  </w:r>
                                </w:p>
                              </w:tc>
                              <w:tc>
                                <w:tcPr>
                                  <w:tcW w:w="1001" w:type="dxa"/>
                                  <w:shd w:val="clear" w:color="auto" w:fill="C0C0C0"/>
                                </w:tcPr>
                                <w:p w14:paraId="0A2EC43D" w14:textId="77777777" w:rsidR="007907F9" w:rsidRDefault="007907F9" w:rsidP="00EA6E4C">
                                  <w:r>
                                    <w:t>24</w:t>
                                  </w:r>
                                </w:p>
                              </w:tc>
                              <w:tc>
                                <w:tcPr>
                                  <w:tcW w:w="1403" w:type="dxa"/>
                                  <w:shd w:val="clear" w:color="auto" w:fill="C0C0C0"/>
                                </w:tcPr>
                                <w:p w14:paraId="3F2B08B7" w14:textId="77777777" w:rsidR="007907F9" w:rsidRDefault="007907F9" w:rsidP="00EA6E4C">
                                  <w:r>
                                    <w:t>19</w:t>
                                  </w:r>
                                </w:p>
                              </w:tc>
                            </w:tr>
                            <w:tr w:rsidR="007907F9" w14:paraId="471B7B3E" w14:textId="77777777" w:rsidTr="00EA6E4C">
                              <w:tc>
                                <w:tcPr>
                                  <w:tcW w:w="1481" w:type="dxa"/>
                                  <w:shd w:val="clear" w:color="auto" w:fill="C0C0C0"/>
                                </w:tcPr>
                                <w:p w14:paraId="4A8D0167" w14:textId="77777777" w:rsidR="007907F9" w:rsidRDefault="007907F9" w:rsidP="00EA6E4C">
                                  <w:smartTag w:uri="urn:schemas-microsoft-com:office:smarttags" w:element="City">
                                    <w:smartTag w:uri="urn:schemas-microsoft-com:office:smarttags" w:element="place">
                                      <w:r>
                                        <w:t>Dallas</w:t>
                                      </w:r>
                                    </w:smartTag>
                                  </w:smartTag>
                                </w:p>
                              </w:tc>
                              <w:tc>
                                <w:tcPr>
                                  <w:tcW w:w="1237" w:type="dxa"/>
                                  <w:shd w:val="clear" w:color="auto" w:fill="C0C0C0"/>
                                </w:tcPr>
                                <w:p w14:paraId="1E7BB133" w14:textId="77777777" w:rsidR="007907F9" w:rsidRDefault="007907F9" w:rsidP="00EA6E4C"/>
                              </w:tc>
                              <w:tc>
                                <w:tcPr>
                                  <w:tcW w:w="972" w:type="dxa"/>
                                  <w:shd w:val="clear" w:color="auto" w:fill="C0C0C0"/>
                                </w:tcPr>
                                <w:p w14:paraId="0A49B0C5" w14:textId="77777777" w:rsidR="007907F9" w:rsidRDefault="007907F9" w:rsidP="00EA6E4C"/>
                              </w:tc>
                              <w:tc>
                                <w:tcPr>
                                  <w:tcW w:w="900" w:type="dxa"/>
                                  <w:shd w:val="clear" w:color="auto" w:fill="C0C0C0"/>
                                </w:tcPr>
                                <w:p w14:paraId="480F34BB" w14:textId="77777777" w:rsidR="007907F9" w:rsidRDefault="007907F9" w:rsidP="00EA6E4C">
                                  <w:r>
                                    <w:t>*</w:t>
                                  </w:r>
                                </w:p>
                              </w:tc>
                              <w:tc>
                                <w:tcPr>
                                  <w:tcW w:w="1016" w:type="dxa"/>
                                  <w:shd w:val="clear" w:color="auto" w:fill="C0C0C0"/>
                                </w:tcPr>
                                <w:p w14:paraId="0A66C87F" w14:textId="77777777" w:rsidR="007907F9" w:rsidRDefault="007907F9" w:rsidP="00EA6E4C">
                                  <w:r>
                                    <w:t>18</w:t>
                                  </w:r>
                                </w:p>
                              </w:tc>
                              <w:tc>
                                <w:tcPr>
                                  <w:tcW w:w="1001" w:type="dxa"/>
                                  <w:shd w:val="clear" w:color="auto" w:fill="C0C0C0"/>
                                </w:tcPr>
                                <w:p w14:paraId="24266C75" w14:textId="77777777" w:rsidR="007907F9" w:rsidRDefault="007907F9" w:rsidP="00EA6E4C">
                                  <w:r>
                                    <w:t>15</w:t>
                                  </w:r>
                                </w:p>
                              </w:tc>
                              <w:tc>
                                <w:tcPr>
                                  <w:tcW w:w="1403" w:type="dxa"/>
                                  <w:shd w:val="clear" w:color="auto" w:fill="C0C0C0"/>
                                </w:tcPr>
                                <w:p w14:paraId="711B8072" w14:textId="77777777" w:rsidR="007907F9" w:rsidRDefault="007907F9" w:rsidP="00EA6E4C">
                                  <w:r>
                                    <w:t>25</w:t>
                                  </w:r>
                                </w:p>
                              </w:tc>
                            </w:tr>
                            <w:tr w:rsidR="007907F9" w14:paraId="4C294AC5" w14:textId="77777777" w:rsidTr="00EA6E4C">
                              <w:tc>
                                <w:tcPr>
                                  <w:tcW w:w="1481" w:type="dxa"/>
                                </w:tcPr>
                                <w:p w14:paraId="0453CDAC" w14:textId="77777777" w:rsidR="007907F9" w:rsidRPr="00B4248E" w:rsidRDefault="007907F9" w:rsidP="00EA6E4C">
                                  <w:pPr>
                                    <w:rPr>
                                      <w:b/>
                                    </w:rPr>
                                  </w:pPr>
                                  <w:smartTag w:uri="urn:schemas-microsoft-com:office:smarttags" w:element="place">
                                    <w:smartTag w:uri="urn:schemas-microsoft-com:office:smarttags" w:element="City">
                                      <w:r w:rsidRPr="00B4248E">
                                        <w:rPr>
                                          <w:b/>
                                        </w:rPr>
                                        <w:t>Chicago</w:t>
                                      </w:r>
                                    </w:smartTag>
                                  </w:smartTag>
                                </w:p>
                              </w:tc>
                              <w:tc>
                                <w:tcPr>
                                  <w:tcW w:w="1237" w:type="dxa"/>
                                </w:tcPr>
                                <w:p w14:paraId="1E05F24A" w14:textId="77777777" w:rsidR="007907F9" w:rsidRDefault="007907F9" w:rsidP="00EA6E4C">
                                  <w:r>
                                    <w:t>15</w:t>
                                  </w:r>
                                </w:p>
                              </w:tc>
                              <w:tc>
                                <w:tcPr>
                                  <w:tcW w:w="972" w:type="dxa"/>
                                  <w:shd w:val="clear" w:color="auto" w:fill="C0C0C0"/>
                                </w:tcPr>
                                <w:p w14:paraId="652CBA33" w14:textId="77777777" w:rsidR="007907F9" w:rsidRDefault="007907F9" w:rsidP="00EA6E4C">
                                  <w:r>
                                    <w:t>18</w:t>
                                  </w:r>
                                </w:p>
                              </w:tc>
                              <w:tc>
                                <w:tcPr>
                                  <w:tcW w:w="900" w:type="dxa"/>
                                  <w:shd w:val="clear" w:color="auto" w:fill="C0C0C0"/>
                                </w:tcPr>
                                <w:p w14:paraId="7FF03501" w14:textId="77777777" w:rsidR="007907F9" w:rsidRDefault="007907F9" w:rsidP="00EA6E4C">
                                  <w:r>
                                    <w:t>18</w:t>
                                  </w:r>
                                </w:p>
                              </w:tc>
                              <w:tc>
                                <w:tcPr>
                                  <w:tcW w:w="1016" w:type="dxa"/>
                                </w:tcPr>
                                <w:p w14:paraId="3D2E5895" w14:textId="77777777" w:rsidR="007907F9" w:rsidRDefault="007907F9" w:rsidP="00EA6E4C">
                                  <w:r>
                                    <w:t>*</w:t>
                                  </w:r>
                                </w:p>
                              </w:tc>
                              <w:tc>
                                <w:tcPr>
                                  <w:tcW w:w="1001" w:type="dxa"/>
                                </w:tcPr>
                                <w:p w14:paraId="3609114A" w14:textId="77777777" w:rsidR="007907F9" w:rsidRDefault="007907F9" w:rsidP="00EA6E4C">
                                  <w:r>
                                    <w:t>14</w:t>
                                  </w:r>
                                </w:p>
                              </w:tc>
                              <w:tc>
                                <w:tcPr>
                                  <w:tcW w:w="1403" w:type="dxa"/>
                                  <w:shd w:val="clear" w:color="auto" w:fill="C0C0C0"/>
                                </w:tcPr>
                                <w:p w14:paraId="14E91076" w14:textId="77777777" w:rsidR="007907F9" w:rsidRDefault="007907F9" w:rsidP="00EA6E4C"/>
                              </w:tc>
                            </w:tr>
                            <w:tr w:rsidR="007907F9" w14:paraId="45524FDC" w14:textId="77777777" w:rsidTr="00EA6E4C">
                              <w:tc>
                                <w:tcPr>
                                  <w:tcW w:w="1481" w:type="dxa"/>
                                  <w:tcBorders>
                                    <w:bottom w:val="single" w:sz="4" w:space="0" w:color="auto"/>
                                  </w:tcBorders>
                                </w:tcPr>
                                <w:p w14:paraId="6726417A" w14:textId="77777777" w:rsidR="007907F9" w:rsidRDefault="007907F9" w:rsidP="00EA6E4C">
                                  <w:smartTag w:uri="urn:schemas-microsoft-com:office:smarttags" w:element="City">
                                    <w:smartTag w:uri="urn:schemas-microsoft-com:office:smarttags" w:element="place">
                                      <w:r>
                                        <w:t>Atlanta</w:t>
                                      </w:r>
                                    </w:smartTag>
                                  </w:smartTag>
                                </w:p>
                              </w:tc>
                              <w:tc>
                                <w:tcPr>
                                  <w:tcW w:w="1237" w:type="dxa"/>
                                  <w:tcBorders>
                                    <w:bottom w:val="single" w:sz="4" w:space="0" w:color="auto"/>
                                  </w:tcBorders>
                                </w:tcPr>
                                <w:p w14:paraId="41AAE453" w14:textId="77777777" w:rsidR="007907F9" w:rsidRDefault="007907F9" w:rsidP="00EA6E4C">
                                  <w:r>
                                    <w:t>14</w:t>
                                  </w:r>
                                </w:p>
                              </w:tc>
                              <w:tc>
                                <w:tcPr>
                                  <w:tcW w:w="972" w:type="dxa"/>
                                  <w:tcBorders>
                                    <w:bottom w:val="single" w:sz="4" w:space="0" w:color="auto"/>
                                  </w:tcBorders>
                                  <w:shd w:val="clear" w:color="auto" w:fill="C0C0C0"/>
                                </w:tcPr>
                                <w:p w14:paraId="5406196B" w14:textId="77777777" w:rsidR="007907F9" w:rsidRDefault="007907F9" w:rsidP="00EA6E4C">
                                  <w:r>
                                    <w:t>24</w:t>
                                  </w:r>
                                </w:p>
                              </w:tc>
                              <w:tc>
                                <w:tcPr>
                                  <w:tcW w:w="900" w:type="dxa"/>
                                  <w:tcBorders>
                                    <w:bottom w:val="single" w:sz="4" w:space="0" w:color="auto"/>
                                  </w:tcBorders>
                                  <w:shd w:val="clear" w:color="auto" w:fill="C0C0C0"/>
                                </w:tcPr>
                                <w:p w14:paraId="090A12D6" w14:textId="77777777" w:rsidR="007907F9" w:rsidRDefault="007907F9" w:rsidP="00EA6E4C">
                                  <w:r>
                                    <w:t>15</w:t>
                                  </w:r>
                                </w:p>
                              </w:tc>
                              <w:tc>
                                <w:tcPr>
                                  <w:tcW w:w="1016" w:type="dxa"/>
                                  <w:tcBorders>
                                    <w:bottom w:val="single" w:sz="4" w:space="0" w:color="auto"/>
                                  </w:tcBorders>
                                </w:tcPr>
                                <w:p w14:paraId="628163F9" w14:textId="77777777" w:rsidR="007907F9" w:rsidRDefault="007907F9" w:rsidP="00EA6E4C">
                                  <w:r>
                                    <w:t>14</w:t>
                                  </w:r>
                                </w:p>
                              </w:tc>
                              <w:tc>
                                <w:tcPr>
                                  <w:tcW w:w="1001" w:type="dxa"/>
                                  <w:tcBorders>
                                    <w:bottom w:val="single" w:sz="4" w:space="0" w:color="auto"/>
                                  </w:tcBorders>
                                </w:tcPr>
                                <w:p w14:paraId="18E52532" w14:textId="77777777" w:rsidR="007907F9" w:rsidRDefault="007907F9" w:rsidP="00EA6E4C">
                                  <w:r>
                                    <w:t>*</w:t>
                                  </w:r>
                                </w:p>
                              </w:tc>
                              <w:tc>
                                <w:tcPr>
                                  <w:tcW w:w="1403" w:type="dxa"/>
                                  <w:shd w:val="clear" w:color="auto" w:fill="C0C0C0"/>
                                </w:tcPr>
                                <w:p w14:paraId="29D0AB8F" w14:textId="77777777" w:rsidR="007907F9" w:rsidRDefault="007907F9" w:rsidP="00EA6E4C"/>
                              </w:tc>
                            </w:tr>
                            <w:tr w:rsidR="007907F9" w14:paraId="1A4A48FB" w14:textId="77777777" w:rsidTr="00EA6E4C">
                              <w:tc>
                                <w:tcPr>
                                  <w:tcW w:w="1481" w:type="dxa"/>
                                  <w:shd w:val="clear" w:color="auto" w:fill="C0C0C0"/>
                                </w:tcPr>
                                <w:p w14:paraId="01CE8CA2"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shd w:val="clear" w:color="auto" w:fill="C0C0C0"/>
                                </w:tcPr>
                                <w:p w14:paraId="6BF5D0EE" w14:textId="77777777" w:rsidR="007907F9" w:rsidRDefault="007907F9" w:rsidP="00EA6E4C"/>
                              </w:tc>
                              <w:tc>
                                <w:tcPr>
                                  <w:tcW w:w="972" w:type="dxa"/>
                                  <w:shd w:val="clear" w:color="auto" w:fill="C0C0C0"/>
                                </w:tcPr>
                                <w:p w14:paraId="505D2F80" w14:textId="77777777" w:rsidR="007907F9" w:rsidRDefault="007907F9" w:rsidP="00EA6E4C">
                                  <w:r>
                                    <w:t>19</w:t>
                                  </w:r>
                                </w:p>
                              </w:tc>
                              <w:tc>
                                <w:tcPr>
                                  <w:tcW w:w="900" w:type="dxa"/>
                                  <w:shd w:val="clear" w:color="auto" w:fill="C0C0C0"/>
                                </w:tcPr>
                                <w:p w14:paraId="21F427C7" w14:textId="77777777" w:rsidR="007907F9" w:rsidRDefault="007907F9" w:rsidP="00EA6E4C">
                                  <w:r>
                                    <w:t>25</w:t>
                                  </w:r>
                                </w:p>
                              </w:tc>
                              <w:tc>
                                <w:tcPr>
                                  <w:tcW w:w="1016" w:type="dxa"/>
                                  <w:shd w:val="clear" w:color="auto" w:fill="C0C0C0"/>
                                </w:tcPr>
                                <w:p w14:paraId="2EA6D4D0" w14:textId="77777777" w:rsidR="007907F9" w:rsidRDefault="007907F9" w:rsidP="00EA6E4C"/>
                              </w:tc>
                              <w:tc>
                                <w:tcPr>
                                  <w:tcW w:w="1001" w:type="dxa"/>
                                  <w:shd w:val="clear" w:color="auto" w:fill="C0C0C0"/>
                                </w:tcPr>
                                <w:p w14:paraId="513EE908" w14:textId="77777777" w:rsidR="007907F9" w:rsidRDefault="007907F9" w:rsidP="00EA6E4C"/>
                              </w:tc>
                              <w:tc>
                                <w:tcPr>
                                  <w:tcW w:w="1403" w:type="dxa"/>
                                  <w:shd w:val="clear" w:color="auto" w:fill="C0C0C0"/>
                                </w:tcPr>
                                <w:p w14:paraId="757EBDF5" w14:textId="77777777" w:rsidR="007907F9" w:rsidRDefault="007907F9" w:rsidP="00EA6E4C">
                                  <w:r>
                                    <w:t>*</w:t>
                                  </w:r>
                                </w:p>
                              </w:tc>
                            </w:tr>
                          </w:tbl>
                          <w:p w14:paraId="2EDE8B18" w14:textId="77777777" w:rsidR="007907F9" w:rsidRDefault="007907F9" w:rsidP="00DA1550"/>
                        </w:txbxContent>
                      </wps:txbx>
                      <wps:bodyPr rot="0" vert="horz" wrap="square" lIns="91440" tIns="0" rIns="91440" bIns="0" anchor="t" anchorCtr="0" upright="1">
                        <a:noAutofit/>
                      </wps:bodyPr>
                    </wps:wsp>
                  </a:graphicData>
                </a:graphic>
              </wp:inline>
            </w:drawing>
          </mc:Choice>
          <mc:Fallback>
            <w:pict>
              <v:shape w14:anchorId="0DD33700" id="Text Box 4143" o:spid="_x0000_s1589" type="#_x0000_t202" style="width:447.7pt;height:1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" filled="f" stroked="f">
                <v:textbox inset=",0,,0">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972"/>
                        <w:gridCol w:w="900"/>
                        <w:gridCol w:w="1056"/>
                        <w:gridCol w:w="1001"/>
                        <w:gridCol w:w="1403"/>
                      </w:tblGrid>
                      <w:tr w:rsidR="007907F9" w14:paraId="5C2CBBF5" w14:textId="77777777" w:rsidTr="00EA6E4C">
                        <w:tc>
                          <w:tcPr>
                            <w:tcW w:w="1481" w:type="dxa"/>
                          </w:tcPr>
                          <w:p w14:paraId="3C3947E3" w14:textId="77777777" w:rsidR="007907F9" w:rsidRDefault="007907F9" w:rsidP="00EA6E4C"/>
                        </w:tc>
                        <w:tc>
                          <w:tcPr>
                            <w:tcW w:w="1237" w:type="dxa"/>
                          </w:tcPr>
                          <w:p w14:paraId="7C87A52E" w14:textId="77777777" w:rsidR="007907F9" w:rsidRPr="004560CA" w:rsidRDefault="007907F9" w:rsidP="00EA6E4C">
                            <w:smartTag w:uri="urn:schemas-microsoft-com:office:smarttags" w:element="City">
                              <w:smartTag w:uri="urn:schemas-microsoft-com:office:smarttags" w:element="place">
                                <w:r w:rsidRPr="004560CA">
                                  <w:t>Baltimore</w:t>
                                </w:r>
                              </w:smartTag>
                            </w:smartTag>
                          </w:p>
                          <w:p w14:paraId="7AD8CE1E" w14:textId="77777777" w:rsidR="007907F9" w:rsidRDefault="007907F9" w:rsidP="00EA6E4C"/>
                        </w:tc>
                        <w:tc>
                          <w:tcPr>
                            <w:tcW w:w="972" w:type="dxa"/>
                            <w:shd w:val="clear" w:color="auto" w:fill="C0C0C0"/>
                          </w:tcPr>
                          <w:p w14:paraId="6A685134" w14:textId="77777777" w:rsidR="007907F9" w:rsidRDefault="007907F9" w:rsidP="00EA6E4C">
                            <w:smartTag w:uri="urn:schemas-microsoft-com:office:smarttags" w:element="City">
                              <w:smartTag w:uri="urn:schemas-microsoft-com:office:smarttags" w:element="place">
                                <w:r>
                                  <w:t>Denver</w:t>
                                </w:r>
                              </w:smartTag>
                            </w:smartTag>
                          </w:p>
                          <w:p w14:paraId="3F001EEB" w14:textId="77777777" w:rsidR="007907F9" w:rsidRDefault="007907F9" w:rsidP="00EA6E4C">
                            <w:r>
                              <w:t>[19]</w:t>
                            </w:r>
                          </w:p>
                        </w:tc>
                        <w:tc>
                          <w:tcPr>
                            <w:tcW w:w="900" w:type="dxa"/>
                            <w:shd w:val="clear" w:color="auto" w:fill="C0C0C0"/>
                          </w:tcPr>
                          <w:p w14:paraId="02AEEDD9" w14:textId="77777777" w:rsidR="007907F9" w:rsidRDefault="007907F9" w:rsidP="00EA6E4C">
                            <w:smartTag w:uri="urn:schemas-microsoft-com:office:smarttags" w:element="City">
                              <w:smartTag w:uri="urn:schemas-microsoft-com:office:smarttags" w:element="place">
                                <w:r>
                                  <w:t>Dallas</w:t>
                                </w:r>
                              </w:smartTag>
                            </w:smartTag>
                          </w:p>
                          <w:p w14:paraId="0BE75475" w14:textId="77777777" w:rsidR="007907F9" w:rsidRDefault="007907F9" w:rsidP="00EA6E4C">
                            <w:r>
                              <w:t>[25]</w:t>
                            </w:r>
                          </w:p>
                        </w:tc>
                        <w:tc>
                          <w:tcPr>
                            <w:tcW w:w="1016" w:type="dxa"/>
                          </w:tcPr>
                          <w:p w14:paraId="449FCFF1" w14:textId="77777777" w:rsidR="007907F9" w:rsidRPr="00B4248E" w:rsidRDefault="007907F9" w:rsidP="00EA6E4C">
                            <w:pPr>
                              <w:rPr>
                                <w:b/>
                              </w:rPr>
                            </w:pPr>
                            <w:smartTag w:uri="urn:schemas-microsoft-com:office:smarttags" w:element="place">
                              <w:smartTag w:uri="urn:schemas-microsoft-com:office:smarttags" w:element="City">
                                <w:r w:rsidRPr="00B4248E">
                                  <w:rPr>
                                    <w:b/>
                                  </w:rPr>
                                  <w:t>Chicago</w:t>
                                </w:r>
                              </w:smartTag>
                            </w:smartTag>
                          </w:p>
                          <w:p w14:paraId="41F92D4E" w14:textId="77777777" w:rsidR="007907F9" w:rsidRDefault="007907F9" w:rsidP="00EA6E4C">
                            <w:r>
                              <w:t>[37]</w:t>
                            </w:r>
                          </w:p>
                        </w:tc>
                        <w:tc>
                          <w:tcPr>
                            <w:tcW w:w="1001" w:type="dxa"/>
                          </w:tcPr>
                          <w:p w14:paraId="0F4BCEF3" w14:textId="77777777" w:rsidR="007907F9" w:rsidRDefault="007907F9" w:rsidP="00EA6E4C">
                            <w:smartTag w:uri="urn:schemas-microsoft-com:office:smarttags" w:element="City">
                              <w:smartTag w:uri="urn:schemas-microsoft-com:office:smarttags" w:element="place">
                                <w:r>
                                  <w:t>Atlanta</w:t>
                                </w:r>
                              </w:smartTag>
                            </w:smartTag>
                          </w:p>
                          <w:p w14:paraId="6A4EE9EF" w14:textId="77777777" w:rsidR="007907F9" w:rsidRDefault="007907F9" w:rsidP="00EA6E4C">
                            <w:r>
                              <w:t>[40]</w:t>
                            </w:r>
                          </w:p>
                        </w:tc>
                        <w:tc>
                          <w:tcPr>
                            <w:tcW w:w="1403" w:type="dxa"/>
                            <w:shd w:val="clear" w:color="auto" w:fill="C0C0C0"/>
                          </w:tcPr>
                          <w:p w14:paraId="707175B9" w14:textId="77777777" w:rsidR="007907F9" w:rsidRDefault="007907F9" w:rsidP="00EA6E4C">
                            <w:smartTag w:uri="urn:schemas-microsoft-com:office:smarttags" w:element="City">
                              <w:smartTag w:uri="urn:schemas-microsoft-com:office:smarttags" w:element="place">
                                <w:r>
                                  <w:t>Bakersfield</w:t>
                                </w:r>
                              </w:smartTag>
                            </w:smartTag>
                          </w:p>
                          <w:p w14:paraId="4BBE3CBB" w14:textId="77777777" w:rsidR="007907F9" w:rsidRDefault="007907F9" w:rsidP="00EA6E4C">
                            <w:r>
                              <w:t>[0]</w:t>
                            </w:r>
                          </w:p>
                        </w:tc>
                      </w:tr>
                      <w:tr w:rsidR="007907F9" w14:paraId="5749C047" w14:textId="77777777" w:rsidTr="00EA6E4C">
                        <w:tc>
                          <w:tcPr>
                            <w:tcW w:w="1481" w:type="dxa"/>
                            <w:tcBorders>
                              <w:bottom w:val="single" w:sz="4" w:space="0" w:color="auto"/>
                            </w:tcBorders>
                          </w:tcPr>
                          <w:p w14:paraId="3B3380AB"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Borders>
                              <w:bottom w:val="single" w:sz="4" w:space="0" w:color="auto"/>
                            </w:tcBorders>
                          </w:tcPr>
                          <w:p w14:paraId="41DBF1B8" w14:textId="77777777" w:rsidR="007907F9" w:rsidRDefault="007907F9" w:rsidP="00EA6E4C">
                            <w:r>
                              <w:t>*</w:t>
                            </w:r>
                          </w:p>
                        </w:tc>
                        <w:tc>
                          <w:tcPr>
                            <w:tcW w:w="972" w:type="dxa"/>
                            <w:tcBorders>
                              <w:bottom w:val="single" w:sz="4" w:space="0" w:color="auto"/>
                            </w:tcBorders>
                            <w:shd w:val="clear" w:color="auto" w:fill="C0C0C0"/>
                          </w:tcPr>
                          <w:p w14:paraId="2DD4F244" w14:textId="77777777" w:rsidR="007907F9" w:rsidRDefault="007907F9" w:rsidP="00EA6E4C"/>
                        </w:tc>
                        <w:tc>
                          <w:tcPr>
                            <w:tcW w:w="900" w:type="dxa"/>
                            <w:tcBorders>
                              <w:bottom w:val="single" w:sz="4" w:space="0" w:color="auto"/>
                            </w:tcBorders>
                            <w:shd w:val="clear" w:color="auto" w:fill="C0C0C0"/>
                          </w:tcPr>
                          <w:p w14:paraId="5D5EED0C" w14:textId="77777777" w:rsidR="007907F9" w:rsidRDefault="007907F9" w:rsidP="00EA6E4C"/>
                        </w:tc>
                        <w:tc>
                          <w:tcPr>
                            <w:tcW w:w="1016" w:type="dxa"/>
                            <w:tcBorders>
                              <w:bottom w:val="single" w:sz="4" w:space="0" w:color="auto"/>
                            </w:tcBorders>
                          </w:tcPr>
                          <w:p w14:paraId="1DB8D71A" w14:textId="77777777" w:rsidR="007907F9" w:rsidRDefault="007907F9" w:rsidP="00EA6E4C">
                            <w:r>
                              <w:t>15</w:t>
                            </w:r>
                          </w:p>
                        </w:tc>
                        <w:tc>
                          <w:tcPr>
                            <w:tcW w:w="1001" w:type="dxa"/>
                            <w:tcBorders>
                              <w:bottom w:val="single" w:sz="4" w:space="0" w:color="auto"/>
                            </w:tcBorders>
                          </w:tcPr>
                          <w:p w14:paraId="5720CFF1" w14:textId="77777777" w:rsidR="007907F9" w:rsidRDefault="007907F9" w:rsidP="00EA6E4C">
                            <w:r>
                              <w:t>14</w:t>
                            </w:r>
                          </w:p>
                        </w:tc>
                        <w:tc>
                          <w:tcPr>
                            <w:tcW w:w="1403" w:type="dxa"/>
                            <w:shd w:val="clear" w:color="auto" w:fill="C0C0C0"/>
                          </w:tcPr>
                          <w:p w14:paraId="20D6460A" w14:textId="77777777" w:rsidR="007907F9" w:rsidRDefault="007907F9" w:rsidP="00EA6E4C"/>
                        </w:tc>
                      </w:tr>
                      <w:tr w:rsidR="007907F9" w14:paraId="70FA39EC" w14:textId="77777777" w:rsidTr="00EA6E4C">
                        <w:tc>
                          <w:tcPr>
                            <w:tcW w:w="1481" w:type="dxa"/>
                            <w:shd w:val="clear" w:color="auto" w:fill="C0C0C0"/>
                          </w:tcPr>
                          <w:p w14:paraId="43624B0B" w14:textId="77777777" w:rsidR="007907F9" w:rsidRDefault="007907F9" w:rsidP="00EA6E4C">
                            <w:smartTag w:uri="urn:schemas-microsoft-com:office:smarttags" w:element="City">
                              <w:smartTag w:uri="urn:schemas-microsoft-com:office:smarttags" w:element="place">
                                <w:r>
                                  <w:t>Denver</w:t>
                                </w:r>
                              </w:smartTag>
                            </w:smartTag>
                          </w:p>
                        </w:tc>
                        <w:tc>
                          <w:tcPr>
                            <w:tcW w:w="1237" w:type="dxa"/>
                            <w:shd w:val="clear" w:color="auto" w:fill="C0C0C0"/>
                          </w:tcPr>
                          <w:p w14:paraId="2CE5CA60" w14:textId="77777777" w:rsidR="007907F9" w:rsidRDefault="007907F9" w:rsidP="00EA6E4C"/>
                        </w:tc>
                        <w:tc>
                          <w:tcPr>
                            <w:tcW w:w="972" w:type="dxa"/>
                            <w:shd w:val="clear" w:color="auto" w:fill="C0C0C0"/>
                          </w:tcPr>
                          <w:p w14:paraId="06919580" w14:textId="77777777" w:rsidR="007907F9" w:rsidRDefault="007907F9" w:rsidP="00EA6E4C">
                            <w:r>
                              <w:t>*</w:t>
                            </w:r>
                          </w:p>
                        </w:tc>
                        <w:tc>
                          <w:tcPr>
                            <w:tcW w:w="900" w:type="dxa"/>
                            <w:shd w:val="clear" w:color="auto" w:fill="C0C0C0"/>
                          </w:tcPr>
                          <w:p w14:paraId="1A211410" w14:textId="77777777" w:rsidR="007907F9" w:rsidRDefault="007907F9" w:rsidP="00EA6E4C"/>
                        </w:tc>
                        <w:tc>
                          <w:tcPr>
                            <w:tcW w:w="1016" w:type="dxa"/>
                            <w:shd w:val="clear" w:color="auto" w:fill="C0C0C0"/>
                          </w:tcPr>
                          <w:p w14:paraId="020B6503" w14:textId="77777777" w:rsidR="007907F9" w:rsidRDefault="007907F9" w:rsidP="00EA6E4C">
                            <w:r>
                              <w:t>18</w:t>
                            </w:r>
                          </w:p>
                        </w:tc>
                        <w:tc>
                          <w:tcPr>
                            <w:tcW w:w="1001" w:type="dxa"/>
                            <w:shd w:val="clear" w:color="auto" w:fill="C0C0C0"/>
                          </w:tcPr>
                          <w:p w14:paraId="0A2EC43D" w14:textId="77777777" w:rsidR="007907F9" w:rsidRDefault="007907F9" w:rsidP="00EA6E4C">
                            <w:r>
                              <w:t>24</w:t>
                            </w:r>
                          </w:p>
                        </w:tc>
                        <w:tc>
                          <w:tcPr>
                            <w:tcW w:w="1403" w:type="dxa"/>
                            <w:shd w:val="clear" w:color="auto" w:fill="C0C0C0"/>
                          </w:tcPr>
                          <w:p w14:paraId="3F2B08B7" w14:textId="77777777" w:rsidR="007907F9" w:rsidRDefault="007907F9" w:rsidP="00EA6E4C">
                            <w:r>
                              <w:t>19</w:t>
                            </w:r>
                          </w:p>
                        </w:tc>
                      </w:tr>
                      <w:tr w:rsidR="007907F9" w14:paraId="471B7B3E" w14:textId="77777777" w:rsidTr="00EA6E4C">
                        <w:tc>
                          <w:tcPr>
                            <w:tcW w:w="1481" w:type="dxa"/>
                            <w:shd w:val="clear" w:color="auto" w:fill="C0C0C0"/>
                          </w:tcPr>
                          <w:p w14:paraId="4A8D0167" w14:textId="77777777" w:rsidR="007907F9" w:rsidRDefault="007907F9" w:rsidP="00EA6E4C">
                            <w:smartTag w:uri="urn:schemas-microsoft-com:office:smarttags" w:element="City">
                              <w:smartTag w:uri="urn:schemas-microsoft-com:office:smarttags" w:element="place">
                                <w:r>
                                  <w:t>Dallas</w:t>
                                </w:r>
                              </w:smartTag>
                            </w:smartTag>
                          </w:p>
                        </w:tc>
                        <w:tc>
                          <w:tcPr>
                            <w:tcW w:w="1237" w:type="dxa"/>
                            <w:shd w:val="clear" w:color="auto" w:fill="C0C0C0"/>
                          </w:tcPr>
                          <w:p w14:paraId="1E7BB133" w14:textId="77777777" w:rsidR="007907F9" w:rsidRDefault="007907F9" w:rsidP="00EA6E4C"/>
                        </w:tc>
                        <w:tc>
                          <w:tcPr>
                            <w:tcW w:w="972" w:type="dxa"/>
                            <w:shd w:val="clear" w:color="auto" w:fill="C0C0C0"/>
                          </w:tcPr>
                          <w:p w14:paraId="0A49B0C5" w14:textId="77777777" w:rsidR="007907F9" w:rsidRDefault="007907F9" w:rsidP="00EA6E4C"/>
                        </w:tc>
                        <w:tc>
                          <w:tcPr>
                            <w:tcW w:w="900" w:type="dxa"/>
                            <w:shd w:val="clear" w:color="auto" w:fill="C0C0C0"/>
                          </w:tcPr>
                          <w:p w14:paraId="480F34BB" w14:textId="77777777" w:rsidR="007907F9" w:rsidRDefault="007907F9" w:rsidP="00EA6E4C">
                            <w:r>
                              <w:t>*</w:t>
                            </w:r>
                          </w:p>
                        </w:tc>
                        <w:tc>
                          <w:tcPr>
                            <w:tcW w:w="1016" w:type="dxa"/>
                            <w:shd w:val="clear" w:color="auto" w:fill="C0C0C0"/>
                          </w:tcPr>
                          <w:p w14:paraId="0A66C87F" w14:textId="77777777" w:rsidR="007907F9" w:rsidRDefault="007907F9" w:rsidP="00EA6E4C">
                            <w:r>
                              <w:t>18</w:t>
                            </w:r>
                          </w:p>
                        </w:tc>
                        <w:tc>
                          <w:tcPr>
                            <w:tcW w:w="1001" w:type="dxa"/>
                            <w:shd w:val="clear" w:color="auto" w:fill="C0C0C0"/>
                          </w:tcPr>
                          <w:p w14:paraId="24266C75" w14:textId="77777777" w:rsidR="007907F9" w:rsidRDefault="007907F9" w:rsidP="00EA6E4C">
                            <w:r>
                              <w:t>15</w:t>
                            </w:r>
                          </w:p>
                        </w:tc>
                        <w:tc>
                          <w:tcPr>
                            <w:tcW w:w="1403" w:type="dxa"/>
                            <w:shd w:val="clear" w:color="auto" w:fill="C0C0C0"/>
                          </w:tcPr>
                          <w:p w14:paraId="711B8072" w14:textId="77777777" w:rsidR="007907F9" w:rsidRDefault="007907F9" w:rsidP="00EA6E4C">
                            <w:r>
                              <w:t>25</w:t>
                            </w:r>
                          </w:p>
                        </w:tc>
                      </w:tr>
                      <w:tr w:rsidR="007907F9" w14:paraId="4C294AC5" w14:textId="77777777" w:rsidTr="00EA6E4C">
                        <w:tc>
                          <w:tcPr>
                            <w:tcW w:w="1481" w:type="dxa"/>
                          </w:tcPr>
                          <w:p w14:paraId="0453CDAC" w14:textId="77777777" w:rsidR="007907F9" w:rsidRPr="00B4248E" w:rsidRDefault="007907F9" w:rsidP="00EA6E4C">
                            <w:pPr>
                              <w:rPr>
                                <w:b/>
                              </w:rPr>
                            </w:pPr>
                            <w:smartTag w:uri="urn:schemas-microsoft-com:office:smarttags" w:element="place">
                              <w:smartTag w:uri="urn:schemas-microsoft-com:office:smarttags" w:element="City">
                                <w:r w:rsidRPr="00B4248E">
                                  <w:rPr>
                                    <w:b/>
                                  </w:rPr>
                                  <w:t>Chicago</w:t>
                                </w:r>
                              </w:smartTag>
                            </w:smartTag>
                          </w:p>
                        </w:tc>
                        <w:tc>
                          <w:tcPr>
                            <w:tcW w:w="1237" w:type="dxa"/>
                          </w:tcPr>
                          <w:p w14:paraId="1E05F24A" w14:textId="77777777" w:rsidR="007907F9" w:rsidRDefault="007907F9" w:rsidP="00EA6E4C">
                            <w:r>
                              <w:t>15</w:t>
                            </w:r>
                          </w:p>
                        </w:tc>
                        <w:tc>
                          <w:tcPr>
                            <w:tcW w:w="972" w:type="dxa"/>
                            <w:shd w:val="clear" w:color="auto" w:fill="C0C0C0"/>
                          </w:tcPr>
                          <w:p w14:paraId="652CBA33" w14:textId="77777777" w:rsidR="007907F9" w:rsidRDefault="007907F9" w:rsidP="00EA6E4C">
                            <w:r>
                              <w:t>18</w:t>
                            </w:r>
                          </w:p>
                        </w:tc>
                        <w:tc>
                          <w:tcPr>
                            <w:tcW w:w="900" w:type="dxa"/>
                            <w:shd w:val="clear" w:color="auto" w:fill="C0C0C0"/>
                          </w:tcPr>
                          <w:p w14:paraId="7FF03501" w14:textId="77777777" w:rsidR="007907F9" w:rsidRDefault="007907F9" w:rsidP="00EA6E4C">
                            <w:r>
                              <w:t>18</w:t>
                            </w:r>
                          </w:p>
                        </w:tc>
                        <w:tc>
                          <w:tcPr>
                            <w:tcW w:w="1016" w:type="dxa"/>
                          </w:tcPr>
                          <w:p w14:paraId="3D2E5895" w14:textId="77777777" w:rsidR="007907F9" w:rsidRDefault="007907F9" w:rsidP="00EA6E4C">
                            <w:r>
                              <w:t>*</w:t>
                            </w:r>
                          </w:p>
                        </w:tc>
                        <w:tc>
                          <w:tcPr>
                            <w:tcW w:w="1001" w:type="dxa"/>
                          </w:tcPr>
                          <w:p w14:paraId="3609114A" w14:textId="77777777" w:rsidR="007907F9" w:rsidRDefault="007907F9" w:rsidP="00EA6E4C">
                            <w:r>
                              <w:t>14</w:t>
                            </w:r>
                          </w:p>
                        </w:tc>
                        <w:tc>
                          <w:tcPr>
                            <w:tcW w:w="1403" w:type="dxa"/>
                            <w:shd w:val="clear" w:color="auto" w:fill="C0C0C0"/>
                          </w:tcPr>
                          <w:p w14:paraId="14E91076" w14:textId="77777777" w:rsidR="007907F9" w:rsidRDefault="007907F9" w:rsidP="00EA6E4C"/>
                        </w:tc>
                      </w:tr>
                      <w:tr w:rsidR="007907F9" w14:paraId="45524FDC" w14:textId="77777777" w:rsidTr="00EA6E4C">
                        <w:tc>
                          <w:tcPr>
                            <w:tcW w:w="1481" w:type="dxa"/>
                            <w:tcBorders>
                              <w:bottom w:val="single" w:sz="4" w:space="0" w:color="auto"/>
                            </w:tcBorders>
                          </w:tcPr>
                          <w:p w14:paraId="6726417A" w14:textId="77777777" w:rsidR="007907F9" w:rsidRDefault="007907F9" w:rsidP="00EA6E4C">
                            <w:smartTag w:uri="urn:schemas-microsoft-com:office:smarttags" w:element="City">
                              <w:smartTag w:uri="urn:schemas-microsoft-com:office:smarttags" w:element="place">
                                <w:r>
                                  <w:t>Atlanta</w:t>
                                </w:r>
                              </w:smartTag>
                            </w:smartTag>
                          </w:p>
                        </w:tc>
                        <w:tc>
                          <w:tcPr>
                            <w:tcW w:w="1237" w:type="dxa"/>
                            <w:tcBorders>
                              <w:bottom w:val="single" w:sz="4" w:space="0" w:color="auto"/>
                            </w:tcBorders>
                          </w:tcPr>
                          <w:p w14:paraId="41AAE453" w14:textId="77777777" w:rsidR="007907F9" w:rsidRDefault="007907F9" w:rsidP="00EA6E4C">
                            <w:r>
                              <w:t>14</w:t>
                            </w:r>
                          </w:p>
                        </w:tc>
                        <w:tc>
                          <w:tcPr>
                            <w:tcW w:w="972" w:type="dxa"/>
                            <w:tcBorders>
                              <w:bottom w:val="single" w:sz="4" w:space="0" w:color="auto"/>
                            </w:tcBorders>
                            <w:shd w:val="clear" w:color="auto" w:fill="C0C0C0"/>
                          </w:tcPr>
                          <w:p w14:paraId="5406196B" w14:textId="77777777" w:rsidR="007907F9" w:rsidRDefault="007907F9" w:rsidP="00EA6E4C">
                            <w:r>
                              <w:t>24</w:t>
                            </w:r>
                          </w:p>
                        </w:tc>
                        <w:tc>
                          <w:tcPr>
                            <w:tcW w:w="900" w:type="dxa"/>
                            <w:tcBorders>
                              <w:bottom w:val="single" w:sz="4" w:space="0" w:color="auto"/>
                            </w:tcBorders>
                            <w:shd w:val="clear" w:color="auto" w:fill="C0C0C0"/>
                          </w:tcPr>
                          <w:p w14:paraId="090A12D6" w14:textId="77777777" w:rsidR="007907F9" w:rsidRDefault="007907F9" w:rsidP="00EA6E4C">
                            <w:r>
                              <w:t>15</w:t>
                            </w:r>
                          </w:p>
                        </w:tc>
                        <w:tc>
                          <w:tcPr>
                            <w:tcW w:w="1016" w:type="dxa"/>
                            <w:tcBorders>
                              <w:bottom w:val="single" w:sz="4" w:space="0" w:color="auto"/>
                            </w:tcBorders>
                          </w:tcPr>
                          <w:p w14:paraId="628163F9" w14:textId="77777777" w:rsidR="007907F9" w:rsidRDefault="007907F9" w:rsidP="00EA6E4C">
                            <w:r>
                              <w:t>14</w:t>
                            </w:r>
                          </w:p>
                        </w:tc>
                        <w:tc>
                          <w:tcPr>
                            <w:tcW w:w="1001" w:type="dxa"/>
                            <w:tcBorders>
                              <w:bottom w:val="single" w:sz="4" w:space="0" w:color="auto"/>
                            </w:tcBorders>
                          </w:tcPr>
                          <w:p w14:paraId="18E52532" w14:textId="77777777" w:rsidR="007907F9" w:rsidRDefault="007907F9" w:rsidP="00EA6E4C">
                            <w:r>
                              <w:t>*</w:t>
                            </w:r>
                          </w:p>
                        </w:tc>
                        <w:tc>
                          <w:tcPr>
                            <w:tcW w:w="1403" w:type="dxa"/>
                            <w:shd w:val="clear" w:color="auto" w:fill="C0C0C0"/>
                          </w:tcPr>
                          <w:p w14:paraId="29D0AB8F" w14:textId="77777777" w:rsidR="007907F9" w:rsidRDefault="007907F9" w:rsidP="00EA6E4C"/>
                        </w:tc>
                      </w:tr>
                      <w:tr w:rsidR="007907F9" w14:paraId="1A4A48FB" w14:textId="77777777" w:rsidTr="00EA6E4C">
                        <w:tc>
                          <w:tcPr>
                            <w:tcW w:w="1481" w:type="dxa"/>
                            <w:shd w:val="clear" w:color="auto" w:fill="C0C0C0"/>
                          </w:tcPr>
                          <w:p w14:paraId="01CE8CA2"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shd w:val="clear" w:color="auto" w:fill="C0C0C0"/>
                          </w:tcPr>
                          <w:p w14:paraId="6BF5D0EE" w14:textId="77777777" w:rsidR="007907F9" w:rsidRDefault="007907F9" w:rsidP="00EA6E4C"/>
                        </w:tc>
                        <w:tc>
                          <w:tcPr>
                            <w:tcW w:w="972" w:type="dxa"/>
                            <w:shd w:val="clear" w:color="auto" w:fill="C0C0C0"/>
                          </w:tcPr>
                          <w:p w14:paraId="505D2F80" w14:textId="77777777" w:rsidR="007907F9" w:rsidRDefault="007907F9" w:rsidP="00EA6E4C">
                            <w:r>
                              <w:t>19</w:t>
                            </w:r>
                          </w:p>
                        </w:tc>
                        <w:tc>
                          <w:tcPr>
                            <w:tcW w:w="900" w:type="dxa"/>
                            <w:shd w:val="clear" w:color="auto" w:fill="C0C0C0"/>
                          </w:tcPr>
                          <w:p w14:paraId="21F427C7" w14:textId="77777777" w:rsidR="007907F9" w:rsidRDefault="007907F9" w:rsidP="00EA6E4C">
                            <w:r>
                              <w:t>25</w:t>
                            </w:r>
                          </w:p>
                        </w:tc>
                        <w:tc>
                          <w:tcPr>
                            <w:tcW w:w="1016" w:type="dxa"/>
                            <w:shd w:val="clear" w:color="auto" w:fill="C0C0C0"/>
                          </w:tcPr>
                          <w:p w14:paraId="2EA6D4D0" w14:textId="77777777" w:rsidR="007907F9" w:rsidRDefault="007907F9" w:rsidP="00EA6E4C"/>
                        </w:tc>
                        <w:tc>
                          <w:tcPr>
                            <w:tcW w:w="1001" w:type="dxa"/>
                            <w:shd w:val="clear" w:color="auto" w:fill="C0C0C0"/>
                          </w:tcPr>
                          <w:p w14:paraId="513EE908" w14:textId="77777777" w:rsidR="007907F9" w:rsidRDefault="007907F9" w:rsidP="00EA6E4C"/>
                        </w:tc>
                        <w:tc>
                          <w:tcPr>
                            <w:tcW w:w="1403" w:type="dxa"/>
                            <w:shd w:val="clear" w:color="auto" w:fill="C0C0C0"/>
                          </w:tcPr>
                          <w:p w14:paraId="757EBDF5" w14:textId="77777777" w:rsidR="007907F9" w:rsidRDefault="007907F9" w:rsidP="00EA6E4C">
                            <w:r>
                              <w:t>*</w:t>
                            </w:r>
                          </w:p>
                        </w:tc>
                      </w:tr>
                    </w:tbl>
                    <w:p w14:paraId="2EDE8B18" w14:textId="77777777" w:rsidR="007907F9" w:rsidRDefault="007907F9" w:rsidP="00DA1550"/>
                  </w:txbxContent>
                </v:textbox>
                <w10:anchorlock/>
              </v:shape>
            </w:pict>
          </mc:Fallback>
        </mc:AlternateContent>
      </w:r>
    </w:p>
    <w:p w14:paraId="6103D681" w14:textId="77777777" w:rsidR="004560CA" w:rsidRDefault="004560CA" w:rsidP="00DA1550">
      <w:pPr>
        <w:pStyle w:val="ExampleBody"/>
      </w:pPr>
    </w:p>
    <w:p w14:paraId="6B48FB9C" w14:textId="77777777" w:rsidR="001F73E6" w:rsidRDefault="001F73E6" w:rsidP="00DA1550">
      <w:pPr>
        <w:pStyle w:val="ExampleBody"/>
      </w:pPr>
    </w:p>
    <w:p w14:paraId="69E98D53" w14:textId="77777777" w:rsidR="004560CA" w:rsidRDefault="006920A6" w:rsidP="00DA1550">
      <w:pPr>
        <w:pStyle w:val="ExampleBody"/>
      </w:pPr>
      <w:r>
        <w:t>Step 2 (#4):  Baltimore and Atlanta are the only non-visited cities connected to Chicago.  For Baltimore, we calculate 15+</w:t>
      </w:r>
      <w:r w:rsidR="00F5268E">
        <w:t>3</w:t>
      </w:r>
      <w:r>
        <w:t xml:space="preserve">7 = </w:t>
      </w:r>
      <w:r w:rsidR="00F5268E">
        <w:t>52</w:t>
      </w:r>
      <w:r>
        <w:t xml:space="preserve"> and mark that distance.  For Atlanta, we calculate 14+</w:t>
      </w:r>
      <w:r w:rsidR="00F5268E">
        <w:t>3</w:t>
      </w:r>
      <w:r>
        <w:t xml:space="preserve">7 = </w:t>
      </w:r>
      <w:r w:rsidR="00F5268E">
        <w:t>5</w:t>
      </w:r>
      <w:r>
        <w:t>1.  Since this is longer than the existing distance of 40 for Atlanta, we do not replace that distance.</w:t>
      </w:r>
    </w:p>
    <w:p w14:paraId="3FDF9A85" w14:textId="77777777" w:rsidR="006920A6" w:rsidRDefault="006920A6" w:rsidP="00DA1550">
      <w:pPr>
        <w:pStyle w:val="ExampleBody"/>
      </w:pPr>
    </w:p>
    <w:p w14:paraId="0037B357" w14:textId="77777777" w:rsidR="000B3907" w:rsidRDefault="000B3907" w:rsidP="00DA1550">
      <w:pPr>
        <w:pStyle w:val="ExampleBody"/>
      </w:pPr>
    </w:p>
    <w:p w14:paraId="73E7CDF8" w14:textId="77777777" w:rsidR="000B3907" w:rsidRDefault="000B3907" w:rsidP="00DA1550">
      <w:pPr>
        <w:pStyle w:val="ExampleBody"/>
      </w:pPr>
    </w:p>
    <w:p w14:paraId="1ED59A3C" w14:textId="77777777" w:rsidR="000B3907" w:rsidRDefault="000B3907" w:rsidP="00DA1550">
      <w:pPr>
        <w:pStyle w:val="ExampleBody"/>
      </w:pPr>
    </w:p>
    <w:p w14:paraId="038AAA52" w14:textId="77777777" w:rsidR="000B3907" w:rsidRDefault="000B3907" w:rsidP="00DA1550">
      <w:pPr>
        <w:pStyle w:val="ExampleBody"/>
      </w:pPr>
    </w:p>
    <w:p w14:paraId="79B4B9F1" w14:textId="77777777" w:rsidR="000B3907" w:rsidRDefault="000B3907" w:rsidP="00DA1550">
      <w:pPr>
        <w:pStyle w:val="ExampleBody"/>
      </w:pPr>
    </w:p>
    <w:p w14:paraId="254E4E8F" w14:textId="77777777" w:rsidR="000B3907" w:rsidRDefault="000B3907" w:rsidP="00DA1550">
      <w:pPr>
        <w:pStyle w:val="ExampleBody"/>
      </w:pPr>
    </w:p>
    <w:p w14:paraId="48288F1A" w14:textId="77777777" w:rsidR="006920A6" w:rsidRDefault="006920A6" w:rsidP="00DA1550">
      <w:pPr>
        <w:pStyle w:val="ExampleBody"/>
      </w:pPr>
      <w:r>
        <w:lastRenderedPageBreak/>
        <w:t>Step 3 &amp; 4 (#4):  Mark Chicago as visited and Atlanta as current.</w:t>
      </w:r>
    </w:p>
    <w:p w14:paraId="5706B967" w14:textId="77777777" w:rsidR="001F73E6" w:rsidRDefault="001F73E6" w:rsidP="00DA1550">
      <w:pPr>
        <w:pStyle w:val="ExampleBody"/>
      </w:pPr>
    </w:p>
    <w:p w14:paraId="38037FE8" w14:textId="5E6D9851" w:rsidR="00DA1550" w:rsidRDefault="007E3B2B" w:rsidP="00DA1550">
      <w:pPr>
        <w:pStyle w:val="ExampleBody"/>
      </w:pPr>
      <w:r>
        <w:rPr>
          <w:noProof/>
        </w:rPr>
        <mc:AlternateContent>
          <mc:Choice Requires="wps">
            <w:drawing>
              <wp:inline distT="0" distB="0" distL="0" distR="0" wp14:anchorId="2451B8EF" wp14:editId="4B7EE6EB">
                <wp:extent cx="5685790" cy="1480185"/>
                <wp:effectExtent l="0" t="0" r="635" b="0"/>
                <wp:docPr id="4128" name="Text Box 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972"/>
                              <w:gridCol w:w="900"/>
                              <w:gridCol w:w="1016"/>
                              <w:gridCol w:w="1001"/>
                              <w:gridCol w:w="1403"/>
                            </w:tblGrid>
                            <w:tr w:rsidR="007907F9" w14:paraId="51990653" w14:textId="77777777" w:rsidTr="00EA6E4C">
                              <w:tc>
                                <w:tcPr>
                                  <w:tcW w:w="1481" w:type="dxa"/>
                                </w:tcPr>
                                <w:p w14:paraId="2C56CFAB" w14:textId="77777777" w:rsidR="007907F9" w:rsidRDefault="007907F9" w:rsidP="00EA6E4C"/>
                              </w:tc>
                              <w:tc>
                                <w:tcPr>
                                  <w:tcW w:w="1237" w:type="dxa"/>
                                </w:tcPr>
                                <w:p w14:paraId="1969B0C9" w14:textId="77777777" w:rsidR="007907F9" w:rsidRPr="004560CA" w:rsidRDefault="007907F9" w:rsidP="00EA6E4C">
                                  <w:smartTag w:uri="urn:schemas-microsoft-com:office:smarttags" w:element="City">
                                    <w:smartTag w:uri="urn:schemas-microsoft-com:office:smarttags" w:element="place">
                                      <w:r w:rsidRPr="004560CA">
                                        <w:t>Baltimore</w:t>
                                      </w:r>
                                    </w:smartTag>
                                  </w:smartTag>
                                </w:p>
                                <w:p w14:paraId="06AFC472" w14:textId="77777777" w:rsidR="007907F9" w:rsidRDefault="007907F9" w:rsidP="00EA6E4C">
                                  <w:r>
                                    <w:t>[52]</w:t>
                                  </w:r>
                                </w:p>
                              </w:tc>
                              <w:tc>
                                <w:tcPr>
                                  <w:tcW w:w="972" w:type="dxa"/>
                                  <w:shd w:val="clear" w:color="auto" w:fill="C0C0C0"/>
                                </w:tcPr>
                                <w:p w14:paraId="20101073" w14:textId="77777777" w:rsidR="007907F9" w:rsidRDefault="007907F9" w:rsidP="00EA6E4C">
                                  <w:smartTag w:uri="urn:schemas-microsoft-com:office:smarttags" w:element="City">
                                    <w:smartTag w:uri="urn:schemas-microsoft-com:office:smarttags" w:element="place">
                                      <w:r>
                                        <w:t>Denver</w:t>
                                      </w:r>
                                    </w:smartTag>
                                  </w:smartTag>
                                </w:p>
                                <w:p w14:paraId="2353C6BF" w14:textId="77777777" w:rsidR="007907F9" w:rsidRDefault="007907F9" w:rsidP="00EA6E4C">
                                  <w:r>
                                    <w:t>[19]</w:t>
                                  </w:r>
                                </w:p>
                              </w:tc>
                              <w:tc>
                                <w:tcPr>
                                  <w:tcW w:w="900" w:type="dxa"/>
                                  <w:shd w:val="clear" w:color="auto" w:fill="C0C0C0"/>
                                </w:tcPr>
                                <w:p w14:paraId="5FFC655A" w14:textId="77777777" w:rsidR="007907F9" w:rsidRDefault="007907F9" w:rsidP="00EA6E4C">
                                  <w:smartTag w:uri="urn:schemas-microsoft-com:office:smarttags" w:element="City">
                                    <w:smartTag w:uri="urn:schemas-microsoft-com:office:smarttags" w:element="place">
                                      <w:r>
                                        <w:t>Dallas</w:t>
                                      </w:r>
                                    </w:smartTag>
                                  </w:smartTag>
                                </w:p>
                                <w:p w14:paraId="70C910F9" w14:textId="77777777" w:rsidR="007907F9" w:rsidRDefault="007907F9" w:rsidP="00EA6E4C">
                                  <w:r>
                                    <w:t>[25]</w:t>
                                  </w:r>
                                </w:p>
                              </w:tc>
                              <w:tc>
                                <w:tcPr>
                                  <w:tcW w:w="1016" w:type="dxa"/>
                                  <w:shd w:val="clear" w:color="auto" w:fill="C0C0C0"/>
                                </w:tcPr>
                                <w:p w14:paraId="6C9D1425" w14:textId="77777777" w:rsidR="007907F9" w:rsidRDefault="007907F9" w:rsidP="00EA6E4C">
                                  <w:smartTag w:uri="urn:schemas-microsoft-com:office:smarttags" w:element="City">
                                    <w:smartTag w:uri="urn:schemas-microsoft-com:office:smarttags" w:element="place">
                                      <w:r>
                                        <w:t>Chicago</w:t>
                                      </w:r>
                                    </w:smartTag>
                                  </w:smartTag>
                                </w:p>
                                <w:p w14:paraId="611ABAA9" w14:textId="77777777" w:rsidR="007907F9" w:rsidRDefault="007907F9" w:rsidP="00EA6E4C">
                                  <w:r>
                                    <w:t>[37]</w:t>
                                  </w:r>
                                </w:p>
                              </w:tc>
                              <w:tc>
                                <w:tcPr>
                                  <w:tcW w:w="1001" w:type="dxa"/>
                                </w:tcPr>
                                <w:p w14:paraId="5977E2E6" w14:textId="77777777" w:rsidR="007907F9" w:rsidRPr="00B4248E" w:rsidRDefault="007907F9" w:rsidP="00EA6E4C">
                                  <w:pPr>
                                    <w:rPr>
                                      <w:b/>
                                    </w:rPr>
                                  </w:pPr>
                                  <w:smartTag w:uri="urn:schemas-microsoft-com:office:smarttags" w:element="place">
                                    <w:smartTag w:uri="urn:schemas-microsoft-com:office:smarttags" w:element="City">
                                      <w:r w:rsidRPr="00B4248E">
                                        <w:rPr>
                                          <w:b/>
                                        </w:rPr>
                                        <w:t>Atlanta</w:t>
                                      </w:r>
                                    </w:smartTag>
                                  </w:smartTag>
                                </w:p>
                                <w:p w14:paraId="674874E8" w14:textId="77777777" w:rsidR="007907F9" w:rsidRDefault="007907F9" w:rsidP="00EA6E4C">
                                  <w:r>
                                    <w:t>[40]</w:t>
                                  </w:r>
                                </w:p>
                              </w:tc>
                              <w:tc>
                                <w:tcPr>
                                  <w:tcW w:w="1403" w:type="dxa"/>
                                  <w:shd w:val="clear" w:color="auto" w:fill="C0C0C0"/>
                                </w:tcPr>
                                <w:p w14:paraId="61B9E2F0" w14:textId="77777777" w:rsidR="007907F9" w:rsidRDefault="007907F9" w:rsidP="00EA6E4C">
                                  <w:smartTag w:uri="urn:schemas-microsoft-com:office:smarttags" w:element="City">
                                    <w:smartTag w:uri="urn:schemas-microsoft-com:office:smarttags" w:element="place">
                                      <w:r>
                                        <w:t>Bakersfield</w:t>
                                      </w:r>
                                    </w:smartTag>
                                  </w:smartTag>
                                </w:p>
                                <w:p w14:paraId="3343F84A" w14:textId="77777777" w:rsidR="007907F9" w:rsidRDefault="007907F9" w:rsidP="00EA6E4C">
                                  <w:r>
                                    <w:t>[0]</w:t>
                                  </w:r>
                                </w:p>
                              </w:tc>
                            </w:tr>
                            <w:tr w:rsidR="007907F9" w14:paraId="0ABFE227" w14:textId="77777777" w:rsidTr="00EA6E4C">
                              <w:tc>
                                <w:tcPr>
                                  <w:tcW w:w="1481" w:type="dxa"/>
                                  <w:tcBorders>
                                    <w:bottom w:val="single" w:sz="4" w:space="0" w:color="auto"/>
                                  </w:tcBorders>
                                </w:tcPr>
                                <w:p w14:paraId="76947704"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Borders>
                                    <w:bottom w:val="single" w:sz="4" w:space="0" w:color="auto"/>
                                  </w:tcBorders>
                                </w:tcPr>
                                <w:p w14:paraId="38A6BEA1" w14:textId="77777777" w:rsidR="007907F9" w:rsidRDefault="007907F9" w:rsidP="00EA6E4C">
                                  <w:r>
                                    <w:t>*</w:t>
                                  </w:r>
                                </w:p>
                              </w:tc>
                              <w:tc>
                                <w:tcPr>
                                  <w:tcW w:w="972" w:type="dxa"/>
                                  <w:tcBorders>
                                    <w:bottom w:val="single" w:sz="4" w:space="0" w:color="auto"/>
                                  </w:tcBorders>
                                  <w:shd w:val="clear" w:color="auto" w:fill="C0C0C0"/>
                                </w:tcPr>
                                <w:p w14:paraId="6FEBE8CC" w14:textId="77777777" w:rsidR="007907F9" w:rsidRDefault="007907F9" w:rsidP="00EA6E4C"/>
                              </w:tc>
                              <w:tc>
                                <w:tcPr>
                                  <w:tcW w:w="900" w:type="dxa"/>
                                  <w:tcBorders>
                                    <w:bottom w:val="single" w:sz="4" w:space="0" w:color="auto"/>
                                  </w:tcBorders>
                                  <w:shd w:val="clear" w:color="auto" w:fill="C0C0C0"/>
                                </w:tcPr>
                                <w:p w14:paraId="484ED0CC" w14:textId="77777777" w:rsidR="007907F9" w:rsidRDefault="007907F9" w:rsidP="00EA6E4C"/>
                              </w:tc>
                              <w:tc>
                                <w:tcPr>
                                  <w:tcW w:w="1016" w:type="dxa"/>
                                  <w:tcBorders>
                                    <w:bottom w:val="single" w:sz="4" w:space="0" w:color="auto"/>
                                  </w:tcBorders>
                                  <w:shd w:val="clear" w:color="auto" w:fill="C0C0C0"/>
                                </w:tcPr>
                                <w:p w14:paraId="12ACF129" w14:textId="77777777" w:rsidR="007907F9" w:rsidRDefault="007907F9" w:rsidP="00EA6E4C">
                                  <w:r>
                                    <w:t>15</w:t>
                                  </w:r>
                                </w:p>
                              </w:tc>
                              <w:tc>
                                <w:tcPr>
                                  <w:tcW w:w="1001" w:type="dxa"/>
                                  <w:tcBorders>
                                    <w:bottom w:val="single" w:sz="4" w:space="0" w:color="auto"/>
                                  </w:tcBorders>
                                </w:tcPr>
                                <w:p w14:paraId="0FAC7D93" w14:textId="77777777" w:rsidR="007907F9" w:rsidRDefault="007907F9" w:rsidP="00EA6E4C">
                                  <w:r>
                                    <w:t>14</w:t>
                                  </w:r>
                                </w:p>
                              </w:tc>
                              <w:tc>
                                <w:tcPr>
                                  <w:tcW w:w="1403" w:type="dxa"/>
                                  <w:shd w:val="clear" w:color="auto" w:fill="C0C0C0"/>
                                </w:tcPr>
                                <w:p w14:paraId="675A3569" w14:textId="77777777" w:rsidR="007907F9" w:rsidRDefault="007907F9" w:rsidP="00EA6E4C"/>
                              </w:tc>
                            </w:tr>
                            <w:tr w:rsidR="007907F9" w14:paraId="7CD6487C" w14:textId="77777777" w:rsidTr="00EA6E4C">
                              <w:tc>
                                <w:tcPr>
                                  <w:tcW w:w="1481" w:type="dxa"/>
                                  <w:shd w:val="clear" w:color="auto" w:fill="C0C0C0"/>
                                </w:tcPr>
                                <w:p w14:paraId="7E539FF2" w14:textId="77777777" w:rsidR="007907F9" w:rsidRDefault="007907F9" w:rsidP="00EA6E4C">
                                  <w:smartTag w:uri="urn:schemas-microsoft-com:office:smarttags" w:element="City">
                                    <w:smartTag w:uri="urn:schemas-microsoft-com:office:smarttags" w:element="place">
                                      <w:r>
                                        <w:t>Denver</w:t>
                                      </w:r>
                                    </w:smartTag>
                                  </w:smartTag>
                                </w:p>
                              </w:tc>
                              <w:tc>
                                <w:tcPr>
                                  <w:tcW w:w="1237" w:type="dxa"/>
                                  <w:shd w:val="clear" w:color="auto" w:fill="C0C0C0"/>
                                </w:tcPr>
                                <w:p w14:paraId="692C0671" w14:textId="77777777" w:rsidR="007907F9" w:rsidRDefault="007907F9" w:rsidP="00EA6E4C"/>
                              </w:tc>
                              <w:tc>
                                <w:tcPr>
                                  <w:tcW w:w="972" w:type="dxa"/>
                                  <w:shd w:val="clear" w:color="auto" w:fill="C0C0C0"/>
                                </w:tcPr>
                                <w:p w14:paraId="58FFFCE2" w14:textId="77777777" w:rsidR="007907F9" w:rsidRDefault="007907F9" w:rsidP="00EA6E4C">
                                  <w:r>
                                    <w:t>*</w:t>
                                  </w:r>
                                </w:p>
                              </w:tc>
                              <w:tc>
                                <w:tcPr>
                                  <w:tcW w:w="900" w:type="dxa"/>
                                  <w:shd w:val="clear" w:color="auto" w:fill="C0C0C0"/>
                                </w:tcPr>
                                <w:p w14:paraId="6F955027" w14:textId="77777777" w:rsidR="007907F9" w:rsidRDefault="007907F9" w:rsidP="00EA6E4C"/>
                              </w:tc>
                              <w:tc>
                                <w:tcPr>
                                  <w:tcW w:w="1016" w:type="dxa"/>
                                  <w:shd w:val="clear" w:color="auto" w:fill="C0C0C0"/>
                                </w:tcPr>
                                <w:p w14:paraId="4E30D124" w14:textId="77777777" w:rsidR="007907F9" w:rsidRDefault="007907F9" w:rsidP="00EA6E4C">
                                  <w:r>
                                    <w:t>18</w:t>
                                  </w:r>
                                </w:p>
                              </w:tc>
                              <w:tc>
                                <w:tcPr>
                                  <w:tcW w:w="1001" w:type="dxa"/>
                                  <w:shd w:val="clear" w:color="auto" w:fill="C0C0C0"/>
                                </w:tcPr>
                                <w:p w14:paraId="41D43E5A" w14:textId="77777777" w:rsidR="007907F9" w:rsidRDefault="007907F9" w:rsidP="00EA6E4C">
                                  <w:r>
                                    <w:t>24</w:t>
                                  </w:r>
                                </w:p>
                              </w:tc>
                              <w:tc>
                                <w:tcPr>
                                  <w:tcW w:w="1403" w:type="dxa"/>
                                  <w:shd w:val="clear" w:color="auto" w:fill="C0C0C0"/>
                                </w:tcPr>
                                <w:p w14:paraId="0668C83C" w14:textId="77777777" w:rsidR="007907F9" w:rsidRDefault="007907F9" w:rsidP="00EA6E4C">
                                  <w:r>
                                    <w:t>19</w:t>
                                  </w:r>
                                </w:p>
                              </w:tc>
                            </w:tr>
                            <w:tr w:rsidR="007907F9" w14:paraId="746546E9" w14:textId="77777777" w:rsidTr="00EA6E4C">
                              <w:tc>
                                <w:tcPr>
                                  <w:tcW w:w="1481" w:type="dxa"/>
                                  <w:shd w:val="clear" w:color="auto" w:fill="C0C0C0"/>
                                </w:tcPr>
                                <w:p w14:paraId="43A7C112" w14:textId="77777777" w:rsidR="007907F9" w:rsidRDefault="007907F9" w:rsidP="00EA6E4C">
                                  <w:smartTag w:uri="urn:schemas-microsoft-com:office:smarttags" w:element="City">
                                    <w:smartTag w:uri="urn:schemas-microsoft-com:office:smarttags" w:element="place">
                                      <w:r>
                                        <w:t>Dallas</w:t>
                                      </w:r>
                                    </w:smartTag>
                                  </w:smartTag>
                                </w:p>
                              </w:tc>
                              <w:tc>
                                <w:tcPr>
                                  <w:tcW w:w="1237" w:type="dxa"/>
                                  <w:shd w:val="clear" w:color="auto" w:fill="C0C0C0"/>
                                </w:tcPr>
                                <w:p w14:paraId="15A6AB7B" w14:textId="77777777" w:rsidR="007907F9" w:rsidRDefault="007907F9" w:rsidP="00EA6E4C"/>
                              </w:tc>
                              <w:tc>
                                <w:tcPr>
                                  <w:tcW w:w="972" w:type="dxa"/>
                                  <w:shd w:val="clear" w:color="auto" w:fill="C0C0C0"/>
                                </w:tcPr>
                                <w:p w14:paraId="360D3C4A" w14:textId="77777777" w:rsidR="007907F9" w:rsidRDefault="007907F9" w:rsidP="00EA6E4C"/>
                              </w:tc>
                              <w:tc>
                                <w:tcPr>
                                  <w:tcW w:w="900" w:type="dxa"/>
                                  <w:shd w:val="clear" w:color="auto" w:fill="C0C0C0"/>
                                </w:tcPr>
                                <w:p w14:paraId="34CEBBF9" w14:textId="77777777" w:rsidR="007907F9" w:rsidRDefault="007907F9" w:rsidP="00EA6E4C">
                                  <w:r>
                                    <w:t>*</w:t>
                                  </w:r>
                                </w:p>
                              </w:tc>
                              <w:tc>
                                <w:tcPr>
                                  <w:tcW w:w="1016" w:type="dxa"/>
                                  <w:shd w:val="clear" w:color="auto" w:fill="C0C0C0"/>
                                </w:tcPr>
                                <w:p w14:paraId="7A0E182B" w14:textId="77777777" w:rsidR="007907F9" w:rsidRDefault="007907F9" w:rsidP="00EA6E4C">
                                  <w:r>
                                    <w:t>18</w:t>
                                  </w:r>
                                </w:p>
                              </w:tc>
                              <w:tc>
                                <w:tcPr>
                                  <w:tcW w:w="1001" w:type="dxa"/>
                                  <w:shd w:val="clear" w:color="auto" w:fill="C0C0C0"/>
                                </w:tcPr>
                                <w:p w14:paraId="09C22C3A" w14:textId="77777777" w:rsidR="007907F9" w:rsidRDefault="007907F9" w:rsidP="00EA6E4C">
                                  <w:r>
                                    <w:t>15</w:t>
                                  </w:r>
                                </w:p>
                              </w:tc>
                              <w:tc>
                                <w:tcPr>
                                  <w:tcW w:w="1403" w:type="dxa"/>
                                  <w:shd w:val="clear" w:color="auto" w:fill="C0C0C0"/>
                                </w:tcPr>
                                <w:p w14:paraId="79275142" w14:textId="77777777" w:rsidR="007907F9" w:rsidRDefault="007907F9" w:rsidP="00EA6E4C">
                                  <w:r>
                                    <w:t>25</w:t>
                                  </w:r>
                                </w:p>
                              </w:tc>
                            </w:tr>
                            <w:tr w:rsidR="007907F9" w14:paraId="43102C88" w14:textId="77777777" w:rsidTr="00EA6E4C">
                              <w:tc>
                                <w:tcPr>
                                  <w:tcW w:w="1481" w:type="dxa"/>
                                  <w:shd w:val="clear" w:color="auto" w:fill="C0C0C0"/>
                                </w:tcPr>
                                <w:p w14:paraId="6C5E553F" w14:textId="77777777" w:rsidR="007907F9" w:rsidRDefault="007907F9" w:rsidP="00EA6E4C">
                                  <w:smartTag w:uri="urn:schemas-microsoft-com:office:smarttags" w:element="City">
                                    <w:smartTag w:uri="urn:schemas-microsoft-com:office:smarttags" w:element="place">
                                      <w:r>
                                        <w:t>Chicago</w:t>
                                      </w:r>
                                    </w:smartTag>
                                  </w:smartTag>
                                </w:p>
                              </w:tc>
                              <w:tc>
                                <w:tcPr>
                                  <w:tcW w:w="1237" w:type="dxa"/>
                                  <w:shd w:val="clear" w:color="auto" w:fill="C0C0C0"/>
                                </w:tcPr>
                                <w:p w14:paraId="79F954C9" w14:textId="77777777" w:rsidR="007907F9" w:rsidRDefault="007907F9" w:rsidP="00EA6E4C">
                                  <w:r>
                                    <w:t>15</w:t>
                                  </w:r>
                                </w:p>
                              </w:tc>
                              <w:tc>
                                <w:tcPr>
                                  <w:tcW w:w="972" w:type="dxa"/>
                                  <w:shd w:val="clear" w:color="auto" w:fill="C0C0C0"/>
                                </w:tcPr>
                                <w:p w14:paraId="6D368972" w14:textId="77777777" w:rsidR="007907F9" w:rsidRDefault="007907F9" w:rsidP="00EA6E4C">
                                  <w:r>
                                    <w:t>18</w:t>
                                  </w:r>
                                </w:p>
                              </w:tc>
                              <w:tc>
                                <w:tcPr>
                                  <w:tcW w:w="900" w:type="dxa"/>
                                  <w:shd w:val="clear" w:color="auto" w:fill="C0C0C0"/>
                                </w:tcPr>
                                <w:p w14:paraId="6043BFF1" w14:textId="77777777" w:rsidR="007907F9" w:rsidRDefault="007907F9" w:rsidP="00EA6E4C">
                                  <w:r>
                                    <w:t>18</w:t>
                                  </w:r>
                                </w:p>
                              </w:tc>
                              <w:tc>
                                <w:tcPr>
                                  <w:tcW w:w="1016" w:type="dxa"/>
                                  <w:shd w:val="clear" w:color="auto" w:fill="C0C0C0"/>
                                </w:tcPr>
                                <w:p w14:paraId="22275F30" w14:textId="77777777" w:rsidR="007907F9" w:rsidRDefault="007907F9" w:rsidP="00EA6E4C">
                                  <w:r>
                                    <w:t>*</w:t>
                                  </w:r>
                                </w:p>
                              </w:tc>
                              <w:tc>
                                <w:tcPr>
                                  <w:tcW w:w="1001" w:type="dxa"/>
                                  <w:shd w:val="clear" w:color="auto" w:fill="C0C0C0"/>
                                </w:tcPr>
                                <w:p w14:paraId="5B7B77B9" w14:textId="77777777" w:rsidR="007907F9" w:rsidRDefault="007907F9" w:rsidP="00EA6E4C">
                                  <w:r>
                                    <w:t>14</w:t>
                                  </w:r>
                                </w:p>
                              </w:tc>
                              <w:tc>
                                <w:tcPr>
                                  <w:tcW w:w="1403" w:type="dxa"/>
                                  <w:shd w:val="clear" w:color="auto" w:fill="C0C0C0"/>
                                </w:tcPr>
                                <w:p w14:paraId="2AACD265" w14:textId="77777777" w:rsidR="007907F9" w:rsidRDefault="007907F9" w:rsidP="00EA6E4C"/>
                              </w:tc>
                            </w:tr>
                            <w:tr w:rsidR="007907F9" w14:paraId="4E26641C" w14:textId="77777777" w:rsidTr="00EA6E4C">
                              <w:tc>
                                <w:tcPr>
                                  <w:tcW w:w="1481" w:type="dxa"/>
                                  <w:tcBorders>
                                    <w:bottom w:val="single" w:sz="4" w:space="0" w:color="auto"/>
                                  </w:tcBorders>
                                </w:tcPr>
                                <w:p w14:paraId="5E892DF4" w14:textId="77777777" w:rsidR="007907F9" w:rsidRPr="00B4248E" w:rsidRDefault="007907F9" w:rsidP="00EA6E4C">
                                  <w:pPr>
                                    <w:rPr>
                                      <w:b/>
                                    </w:rPr>
                                  </w:pPr>
                                  <w:smartTag w:uri="urn:schemas-microsoft-com:office:smarttags" w:element="place">
                                    <w:smartTag w:uri="urn:schemas-microsoft-com:office:smarttags" w:element="City">
                                      <w:r w:rsidRPr="00B4248E">
                                        <w:rPr>
                                          <w:b/>
                                        </w:rPr>
                                        <w:t>Atlanta</w:t>
                                      </w:r>
                                    </w:smartTag>
                                  </w:smartTag>
                                </w:p>
                              </w:tc>
                              <w:tc>
                                <w:tcPr>
                                  <w:tcW w:w="1237" w:type="dxa"/>
                                  <w:tcBorders>
                                    <w:bottom w:val="single" w:sz="4" w:space="0" w:color="auto"/>
                                  </w:tcBorders>
                                </w:tcPr>
                                <w:p w14:paraId="4FB4CD98" w14:textId="77777777" w:rsidR="007907F9" w:rsidRDefault="007907F9" w:rsidP="00EA6E4C">
                                  <w:r>
                                    <w:t>14</w:t>
                                  </w:r>
                                </w:p>
                              </w:tc>
                              <w:tc>
                                <w:tcPr>
                                  <w:tcW w:w="972" w:type="dxa"/>
                                  <w:tcBorders>
                                    <w:bottom w:val="single" w:sz="4" w:space="0" w:color="auto"/>
                                  </w:tcBorders>
                                  <w:shd w:val="clear" w:color="auto" w:fill="C0C0C0"/>
                                </w:tcPr>
                                <w:p w14:paraId="664025E5" w14:textId="77777777" w:rsidR="007907F9" w:rsidRDefault="007907F9" w:rsidP="00EA6E4C">
                                  <w:r>
                                    <w:t>24</w:t>
                                  </w:r>
                                </w:p>
                              </w:tc>
                              <w:tc>
                                <w:tcPr>
                                  <w:tcW w:w="900" w:type="dxa"/>
                                  <w:tcBorders>
                                    <w:bottom w:val="single" w:sz="4" w:space="0" w:color="auto"/>
                                  </w:tcBorders>
                                  <w:shd w:val="clear" w:color="auto" w:fill="C0C0C0"/>
                                </w:tcPr>
                                <w:p w14:paraId="45FAAEB0" w14:textId="77777777" w:rsidR="007907F9" w:rsidRDefault="007907F9" w:rsidP="00EA6E4C">
                                  <w:r>
                                    <w:t>15</w:t>
                                  </w:r>
                                </w:p>
                              </w:tc>
                              <w:tc>
                                <w:tcPr>
                                  <w:tcW w:w="1016" w:type="dxa"/>
                                  <w:tcBorders>
                                    <w:bottom w:val="single" w:sz="4" w:space="0" w:color="auto"/>
                                  </w:tcBorders>
                                  <w:shd w:val="clear" w:color="auto" w:fill="C0C0C0"/>
                                </w:tcPr>
                                <w:p w14:paraId="3D0C7060" w14:textId="77777777" w:rsidR="007907F9" w:rsidRDefault="007907F9" w:rsidP="00EA6E4C">
                                  <w:r>
                                    <w:t>14</w:t>
                                  </w:r>
                                </w:p>
                              </w:tc>
                              <w:tc>
                                <w:tcPr>
                                  <w:tcW w:w="1001" w:type="dxa"/>
                                  <w:tcBorders>
                                    <w:bottom w:val="single" w:sz="4" w:space="0" w:color="auto"/>
                                  </w:tcBorders>
                                </w:tcPr>
                                <w:p w14:paraId="213FF5EF" w14:textId="77777777" w:rsidR="007907F9" w:rsidRDefault="007907F9" w:rsidP="00EA6E4C">
                                  <w:r>
                                    <w:t>*</w:t>
                                  </w:r>
                                </w:p>
                              </w:tc>
                              <w:tc>
                                <w:tcPr>
                                  <w:tcW w:w="1403" w:type="dxa"/>
                                  <w:shd w:val="clear" w:color="auto" w:fill="C0C0C0"/>
                                </w:tcPr>
                                <w:p w14:paraId="2DCA8A3F" w14:textId="77777777" w:rsidR="007907F9" w:rsidRDefault="007907F9" w:rsidP="00EA6E4C"/>
                              </w:tc>
                            </w:tr>
                            <w:tr w:rsidR="007907F9" w14:paraId="60E0DAB9" w14:textId="77777777" w:rsidTr="00EA6E4C">
                              <w:tc>
                                <w:tcPr>
                                  <w:tcW w:w="1481" w:type="dxa"/>
                                  <w:shd w:val="clear" w:color="auto" w:fill="C0C0C0"/>
                                </w:tcPr>
                                <w:p w14:paraId="31DB5C1E"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shd w:val="clear" w:color="auto" w:fill="C0C0C0"/>
                                </w:tcPr>
                                <w:p w14:paraId="4769AB7D" w14:textId="77777777" w:rsidR="007907F9" w:rsidRDefault="007907F9" w:rsidP="00EA6E4C"/>
                              </w:tc>
                              <w:tc>
                                <w:tcPr>
                                  <w:tcW w:w="972" w:type="dxa"/>
                                  <w:shd w:val="clear" w:color="auto" w:fill="C0C0C0"/>
                                </w:tcPr>
                                <w:p w14:paraId="3BE4A3EA" w14:textId="77777777" w:rsidR="007907F9" w:rsidRDefault="007907F9" w:rsidP="00EA6E4C">
                                  <w:r>
                                    <w:t>19</w:t>
                                  </w:r>
                                </w:p>
                              </w:tc>
                              <w:tc>
                                <w:tcPr>
                                  <w:tcW w:w="900" w:type="dxa"/>
                                  <w:shd w:val="clear" w:color="auto" w:fill="C0C0C0"/>
                                </w:tcPr>
                                <w:p w14:paraId="4D71291D" w14:textId="77777777" w:rsidR="007907F9" w:rsidRDefault="007907F9" w:rsidP="00EA6E4C">
                                  <w:r>
                                    <w:t>25</w:t>
                                  </w:r>
                                </w:p>
                              </w:tc>
                              <w:tc>
                                <w:tcPr>
                                  <w:tcW w:w="1016" w:type="dxa"/>
                                  <w:shd w:val="clear" w:color="auto" w:fill="C0C0C0"/>
                                </w:tcPr>
                                <w:p w14:paraId="094326F7" w14:textId="77777777" w:rsidR="007907F9" w:rsidRDefault="007907F9" w:rsidP="00EA6E4C"/>
                              </w:tc>
                              <w:tc>
                                <w:tcPr>
                                  <w:tcW w:w="1001" w:type="dxa"/>
                                  <w:shd w:val="clear" w:color="auto" w:fill="C0C0C0"/>
                                </w:tcPr>
                                <w:p w14:paraId="703A74A5" w14:textId="77777777" w:rsidR="007907F9" w:rsidRDefault="007907F9" w:rsidP="00EA6E4C"/>
                              </w:tc>
                              <w:tc>
                                <w:tcPr>
                                  <w:tcW w:w="1403" w:type="dxa"/>
                                  <w:shd w:val="clear" w:color="auto" w:fill="C0C0C0"/>
                                </w:tcPr>
                                <w:p w14:paraId="0D99D083" w14:textId="77777777" w:rsidR="007907F9" w:rsidRDefault="007907F9" w:rsidP="00EA6E4C">
                                  <w:r>
                                    <w:t>*</w:t>
                                  </w:r>
                                </w:p>
                              </w:tc>
                            </w:tr>
                          </w:tbl>
                          <w:p w14:paraId="2D33E0B2" w14:textId="77777777" w:rsidR="007907F9" w:rsidRDefault="007907F9" w:rsidP="00DA1550"/>
                        </w:txbxContent>
                      </wps:txbx>
                      <wps:bodyPr rot="0" vert="horz" wrap="square" lIns="91440" tIns="0" rIns="91440" bIns="0" anchor="t" anchorCtr="0" upright="1">
                        <a:noAutofit/>
                      </wps:bodyPr>
                    </wps:wsp>
                  </a:graphicData>
                </a:graphic>
              </wp:inline>
            </w:drawing>
          </mc:Choice>
          <mc:Fallback>
            <w:pict>
              <v:shape w14:anchorId="2451B8EF" id="Text Box 4144" o:spid="_x0000_s1590" type="#_x0000_t202" style="width:447.7pt;height:1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" filled="f" stroked="f">
                <v:textbox inset=",0,,0">
                  <w:txbxContent>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237"/>
                        <w:gridCol w:w="972"/>
                        <w:gridCol w:w="900"/>
                        <w:gridCol w:w="1016"/>
                        <w:gridCol w:w="1001"/>
                        <w:gridCol w:w="1403"/>
                      </w:tblGrid>
                      <w:tr w:rsidR="007907F9" w14:paraId="51990653" w14:textId="77777777" w:rsidTr="00EA6E4C">
                        <w:tc>
                          <w:tcPr>
                            <w:tcW w:w="1481" w:type="dxa"/>
                          </w:tcPr>
                          <w:p w14:paraId="2C56CFAB" w14:textId="77777777" w:rsidR="007907F9" w:rsidRDefault="007907F9" w:rsidP="00EA6E4C"/>
                        </w:tc>
                        <w:tc>
                          <w:tcPr>
                            <w:tcW w:w="1237" w:type="dxa"/>
                          </w:tcPr>
                          <w:p w14:paraId="1969B0C9" w14:textId="77777777" w:rsidR="007907F9" w:rsidRPr="004560CA" w:rsidRDefault="007907F9" w:rsidP="00EA6E4C">
                            <w:smartTag w:uri="urn:schemas-microsoft-com:office:smarttags" w:element="City">
                              <w:smartTag w:uri="urn:schemas-microsoft-com:office:smarttags" w:element="place">
                                <w:r w:rsidRPr="004560CA">
                                  <w:t>Baltimore</w:t>
                                </w:r>
                              </w:smartTag>
                            </w:smartTag>
                          </w:p>
                          <w:p w14:paraId="06AFC472" w14:textId="77777777" w:rsidR="007907F9" w:rsidRDefault="007907F9" w:rsidP="00EA6E4C">
                            <w:r>
                              <w:t>[52]</w:t>
                            </w:r>
                          </w:p>
                        </w:tc>
                        <w:tc>
                          <w:tcPr>
                            <w:tcW w:w="972" w:type="dxa"/>
                            <w:shd w:val="clear" w:color="auto" w:fill="C0C0C0"/>
                          </w:tcPr>
                          <w:p w14:paraId="20101073" w14:textId="77777777" w:rsidR="007907F9" w:rsidRDefault="007907F9" w:rsidP="00EA6E4C">
                            <w:smartTag w:uri="urn:schemas-microsoft-com:office:smarttags" w:element="City">
                              <w:smartTag w:uri="urn:schemas-microsoft-com:office:smarttags" w:element="place">
                                <w:r>
                                  <w:t>Denver</w:t>
                                </w:r>
                              </w:smartTag>
                            </w:smartTag>
                          </w:p>
                          <w:p w14:paraId="2353C6BF" w14:textId="77777777" w:rsidR="007907F9" w:rsidRDefault="007907F9" w:rsidP="00EA6E4C">
                            <w:r>
                              <w:t>[19]</w:t>
                            </w:r>
                          </w:p>
                        </w:tc>
                        <w:tc>
                          <w:tcPr>
                            <w:tcW w:w="900" w:type="dxa"/>
                            <w:shd w:val="clear" w:color="auto" w:fill="C0C0C0"/>
                          </w:tcPr>
                          <w:p w14:paraId="5FFC655A" w14:textId="77777777" w:rsidR="007907F9" w:rsidRDefault="007907F9" w:rsidP="00EA6E4C">
                            <w:smartTag w:uri="urn:schemas-microsoft-com:office:smarttags" w:element="City">
                              <w:smartTag w:uri="urn:schemas-microsoft-com:office:smarttags" w:element="place">
                                <w:r>
                                  <w:t>Dallas</w:t>
                                </w:r>
                              </w:smartTag>
                            </w:smartTag>
                          </w:p>
                          <w:p w14:paraId="70C910F9" w14:textId="77777777" w:rsidR="007907F9" w:rsidRDefault="007907F9" w:rsidP="00EA6E4C">
                            <w:r>
                              <w:t>[25]</w:t>
                            </w:r>
                          </w:p>
                        </w:tc>
                        <w:tc>
                          <w:tcPr>
                            <w:tcW w:w="1016" w:type="dxa"/>
                            <w:shd w:val="clear" w:color="auto" w:fill="C0C0C0"/>
                          </w:tcPr>
                          <w:p w14:paraId="6C9D1425" w14:textId="77777777" w:rsidR="007907F9" w:rsidRDefault="007907F9" w:rsidP="00EA6E4C">
                            <w:smartTag w:uri="urn:schemas-microsoft-com:office:smarttags" w:element="City">
                              <w:smartTag w:uri="urn:schemas-microsoft-com:office:smarttags" w:element="place">
                                <w:r>
                                  <w:t>Chicago</w:t>
                                </w:r>
                              </w:smartTag>
                            </w:smartTag>
                          </w:p>
                          <w:p w14:paraId="611ABAA9" w14:textId="77777777" w:rsidR="007907F9" w:rsidRDefault="007907F9" w:rsidP="00EA6E4C">
                            <w:r>
                              <w:t>[37]</w:t>
                            </w:r>
                          </w:p>
                        </w:tc>
                        <w:tc>
                          <w:tcPr>
                            <w:tcW w:w="1001" w:type="dxa"/>
                          </w:tcPr>
                          <w:p w14:paraId="5977E2E6" w14:textId="77777777" w:rsidR="007907F9" w:rsidRPr="00B4248E" w:rsidRDefault="007907F9" w:rsidP="00EA6E4C">
                            <w:pPr>
                              <w:rPr>
                                <w:b/>
                              </w:rPr>
                            </w:pPr>
                            <w:smartTag w:uri="urn:schemas-microsoft-com:office:smarttags" w:element="place">
                              <w:smartTag w:uri="urn:schemas-microsoft-com:office:smarttags" w:element="City">
                                <w:r w:rsidRPr="00B4248E">
                                  <w:rPr>
                                    <w:b/>
                                  </w:rPr>
                                  <w:t>Atlanta</w:t>
                                </w:r>
                              </w:smartTag>
                            </w:smartTag>
                          </w:p>
                          <w:p w14:paraId="674874E8" w14:textId="77777777" w:rsidR="007907F9" w:rsidRDefault="007907F9" w:rsidP="00EA6E4C">
                            <w:r>
                              <w:t>[40]</w:t>
                            </w:r>
                          </w:p>
                        </w:tc>
                        <w:tc>
                          <w:tcPr>
                            <w:tcW w:w="1403" w:type="dxa"/>
                            <w:shd w:val="clear" w:color="auto" w:fill="C0C0C0"/>
                          </w:tcPr>
                          <w:p w14:paraId="61B9E2F0" w14:textId="77777777" w:rsidR="007907F9" w:rsidRDefault="007907F9" w:rsidP="00EA6E4C">
                            <w:smartTag w:uri="urn:schemas-microsoft-com:office:smarttags" w:element="City">
                              <w:smartTag w:uri="urn:schemas-microsoft-com:office:smarttags" w:element="place">
                                <w:r>
                                  <w:t>Bakersfield</w:t>
                                </w:r>
                              </w:smartTag>
                            </w:smartTag>
                          </w:p>
                          <w:p w14:paraId="3343F84A" w14:textId="77777777" w:rsidR="007907F9" w:rsidRDefault="007907F9" w:rsidP="00EA6E4C">
                            <w:r>
                              <w:t>[0]</w:t>
                            </w:r>
                          </w:p>
                        </w:tc>
                      </w:tr>
                      <w:tr w:rsidR="007907F9" w14:paraId="0ABFE227" w14:textId="77777777" w:rsidTr="00EA6E4C">
                        <w:tc>
                          <w:tcPr>
                            <w:tcW w:w="1481" w:type="dxa"/>
                            <w:tcBorders>
                              <w:bottom w:val="single" w:sz="4" w:space="0" w:color="auto"/>
                            </w:tcBorders>
                          </w:tcPr>
                          <w:p w14:paraId="76947704" w14:textId="77777777" w:rsidR="007907F9" w:rsidRDefault="007907F9" w:rsidP="00EA6E4C">
                            <w:smartTag w:uri="urn:schemas-microsoft-com:office:smarttags" w:element="City">
                              <w:smartTag w:uri="urn:schemas-microsoft-com:office:smarttags" w:element="place">
                                <w:r>
                                  <w:t>Baltimore</w:t>
                                </w:r>
                              </w:smartTag>
                            </w:smartTag>
                          </w:p>
                        </w:tc>
                        <w:tc>
                          <w:tcPr>
                            <w:tcW w:w="1237" w:type="dxa"/>
                            <w:tcBorders>
                              <w:bottom w:val="single" w:sz="4" w:space="0" w:color="auto"/>
                            </w:tcBorders>
                          </w:tcPr>
                          <w:p w14:paraId="38A6BEA1" w14:textId="77777777" w:rsidR="007907F9" w:rsidRDefault="007907F9" w:rsidP="00EA6E4C">
                            <w:r>
                              <w:t>*</w:t>
                            </w:r>
                          </w:p>
                        </w:tc>
                        <w:tc>
                          <w:tcPr>
                            <w:tcW w:w="972" w:type="dxa"/>
                            <w:tcBorders>
                              <w:bottom w:val="single" w:sz="4" w:space="0" w:color="auto"/>
                            </w:tcBorders>
                            <w:shd w:val="clear" w:color="auto" w:fill="C0C0C0"/>
                          </w:tcPr>
                          <w:p w14:paraId="6FEBE8CC" w14:textId="77777777" w:rsidR="007907F9" w:rsidRDefault="007907F9" w:rsidP="00EA6E4C"/>
                        </w:tc>
                        <w:tc>
                          <w:tcPr>
                            <w:tcW w:w="900" w:type="dxa"/>
                            <w:tcBorders>
                              <w:bottom w:val="single" w:sz="4" w:space="0" w:color="auto"/>
                            </w:tcBorders>
                            <w:shd w:val="clear" w:color="auto" w:fill="C0C0C0"/>
                          </w:tcPr>
                          <w:p w14:paraId="484ED0CC" w14:textId="77777777" w:rsidR="007907F9" w:rsidRDefault="007907F9" w:rsidP="00EA6E4C"/>
                        </w:tc>
                        <w:tc>
                          <w:tcPr>
                            <w:tcW w:w="1016" w:type="dxa"/>
                            <w:tcBorders>
                              <w:bottom w:val="single" w:sz="4" w:space="0" w:color="auto"/>
                            </w:tcBorders>
                            <w:shd w:val="clear" w:color="auto" w:fill="C0C0C0"/>
                          </w:tcPr>
                          <w:p w14:paraId="12ACF129" w14:textId="77777777" w:rsidR="007907F9" w:rsidRDefault="007907F9" w:rsidP="00EA6E4C">
                            <w:r>
                              <w:t>15</w:t>
                            </w:r>
                          </w:p>
                        </w:tc>
                        <w:tc>
                          <w:tcPr>
                            <w:tcW w:w="1001" w:type="dxa"/>
                            <w:tcBorders>
                              <w:bottom w:val="single" w:sz="4" w:space="0" w:color="auto"/>
                            </w:tcBorders>
                          </w:tcPr>
                          <w:p w14:paraId="0FAC7D93" w14:textId="77777777" w:rsidR="007907F9" w:rsidRDefault="007907F9" w:rsidP="00EA6E4C">
                            <w:r>
                              <w:t>14</w:t>
                            </w:r>
                          </w:p>
                        </w:tc>
                        <w:tc>
                          <w:tcPr>
                            <w:tcW w:w="1403" w:type="dxa"/>
                            <w:shd w:val="clear" w:color="auto" w:fill="C0C0C0"/>
                          </w:tcPr>
                          <w:p w14:paraId="675A3569" w14:textId="77777777" w:rsidR="007907F9" w:rsidRDefault="007907F9" w:rsidP="00EA6E4C"/>
                        </w:tc>
                      </w:tr>
                      <w:tr w:rsidR="007907F9" w14:paraId="7CD6487C" w14:textId="77777777" w:rsidTr="00EA6E4C">
                        <w:tc>
                          <w:tcPr>
                            <w:tcW w:w="1481" w:type="dxa"/>
                            <w:shd w:val="clear" w:color="auto" w:fill="C0C0C0"/>
                          </w:tcPr>
                          <w:p w14:paraId="7E539FF2" w14:textId="77777777" w:rsidR="007907F9" w:rsidRDefault="007907F9" w:rsidP="00EA6E4C">
                            <w:smartTag w:uri="urn:schemas-microsoft-com:office:smarttags" w:element="City">
                              <w:smartTag w:uri="urn:schemas-microsoft-com:office:smarttags" w:element="place">
                                <w:r>
                                  <w:t>Denver</w:t>
                                </w:r>
                              </w:smartTag>
                            </w:smartTag>
                          </w:p>
                        </w:tc>
                        <w:tc>
                          <w:tcPr>
                            <w:tcW w:w="1237" w:type="dxa"/>
                            <w:shd w:val="clear" w:color="auto" w:fill="C0C0C0"/>
                          </w:tcPr>
                          <w:p w14:paraId="692C0671" w14:textId="77777777" w:rsidR="007907F9" w:rsidRDefault="007907F9" w:rsidP="00EA6E4C"/>
                        </w:tc>
                        <w:tc>
                          <w:tcPr>
                            <w:tcW w:w="972" w:type="dxa"/>
                            <w:shd w:val="clear" w:color="auto" w:fill="C0C0C0"/>
                          </w:tcPr>
                          <w:p w14:paraId="58FFFCE2" w14:textId="77777777" w:rsidR="007907F9" w:rsidRDefault="007907F9" w:rsidP="00EA6E4C">
                            <w:r>
                              <w:t>*</w:t>
                            </w:r>
                          </w:p>
                        </w:tc>
                        <w:tc>
                          <w:tcPr>
                            <w:tcW w:w="900" w:type="dxa"/>
                            <w:shd w:val="clear" w:color="auto" w:fill="C0C0C0"/>
                          </w:tcPr>
                          <w:p w14:paraId="6F955027" w14:textId="77777777" w:rsidR="007907F9" w:rsidRDefault="007907F9" w:rsidP="00EA6E4C"/>
                        </w:tc>
                        <w:tc>
                          <w:tcPr>
                            <w:tcW w:w="1016" w:type="dxa"/>
                            <w:shd w:val="clear" w:color="auto" w:fill="C0C0C0"/>
                          </w:tcPr>
                          <w:p w14:paraId="4E30D124" w14:textId="77777777" w:rsidR="007907F9" w:rsidRDefault="007907F9" w:rsidP="00EA6E4C">
                            <w:r>
                              <w:t>18</w:t>
                            </w:r>
                          </w:p>
                        </w:tc>
                        <w:tc>
                          <w:tcPr>
                            <w:tcW w:w="1001" w:type="dxa"/>
                            <w:shd w:val="clear" w:color="auto" w:fill="C0C0C0"/>
                          </w:tcPr>
                          <w:p w14:paraId="41D43E5A" w14:textId="77777777" w:rsidR="007907F9" w:rsidRDefault="007907F9" w:rsidP="00EA6E4C">
                            <w:r>
                              <w:t>24</w:t>
                            </w:r>
                          </w:p>
                        </w:tc>
                        <w:tc>
                          <w:tcPr>
                            <w:tcW w:w="1403" w:type="dxa"/>
                            <w:shd w:val="clear" w:color="auto" w:fill="C0C0C0"/>
                          </w:tcPr>
                          <w:p w14:paraId="0668C83C" w14:textId="77777777" w:rsidR="007907F9" w:rsidRDefault="007907F9" w:rsidP="00EA6E4C">
                            <w:r>
                              <w:t>19</w:t>
                            </w:r>
                          </w:p>
                        </w:tc>
                      </w:tr>
                      <w:tr w:rsidR="007907F9" w14:paraId="746546E9" w14:textId="77777777" w:rsidTr="00EA6E4C">
                        <w:tc>
                          <w:tcPr>
                            <w:tcW w:w="1481" w:type="dxa"/>
                            <w:shd w:val="clear" w:color="auto" w:fill="C0C0C0"/>
                          </w:tcPr>
                          <w:p w14:paraId="43A7C112" w14:textId="77777777" w:rsidR="007907F9" w:rsidRDefault="007907F9" w:rsidP="00EA6E4C">
                            <w:smartTag w:uri="urn:schemas-microsoft-com:office:smarttags" w:element="City">
                              <w:smartTag w:uri="urn:schemas-microsoft-com:office:smarttags" w:element="place">
                                <w:r>
                                  <w:t>Dallas</w:t>
                                </w:r>
                              </w:smartTag>
                            </w:smartTag>
                          </w:p>
                        </w:tc>
                        <w:tc>
                          <w:tcPr>
                            <w:tcW w:w="1237" w:type="dxa"/>
                            <w:shd w:val="clear" w:color="auto" w:fill="C0C0C0"/>
                          </w:tcPr>
                          <w:p w14:paraId="15A6AB7B" w14:textId="77777777" w:rsidR="007907F9" w:rsidRDefault="007907F9" w:rsidP="00EA6E4C"/>
                        </w:tc>
                        <w:tc>
                          <w:tcPr>
                            <w:tcW w:w="972" w:type="dxa"/>
                            <w:shd w:val="clear" w:color="auto" w:fill="C0C0C0"/>
                          </w:tcPr>
                          <w:p w14:paraId="360D3C4A" w14:textId="77777777" w:rsidR="007907F9" w:rsidRDefault="007907F9" w:rsidP="00EA6E4C"/>
                        </w:tc>
                        <w:tc>
                          <w:tcPr>
                            <w:tcW w:w="900" w:type="dxa"/>
                            <w:shd w:val="clear" w:color="auto" w:fill="C0C0C0"/>
                          </w:tcPr>
                          <w:p w14:paraId="34CEBBF9" w14:textId="77777777" w:rsidR="007907F9" w:rsidRDefault="007907F9" w:rsidP="00EA6E4C">
                            <w:r>
                              <w:t>*</w:t>
                            </w:r>
                          </w:p>
                        </w:tc>
                        <w:tc>
                          <w:tcPr>
                            <w:tcW w:w="1016" w:type="dxa"/>
                            <w:shd w:val="clear" w:color="auto" w:fill="C0C0C0"/>
                          </w:tcPr>
                          <w:p w14:paraId="7A0E182B" w14:textId="77777777" w:rsidR="007907F9" w:rsidRDefault="007907F9" w:rsidP="00EA6E4C">
                            <w:r>
                              <w:t>18</w:t>
                            </w:r>
                          </w:p>
                        </w:tc>
                        <w:tc>
                          <w:tcPr>
                            <w:tcW w:w="1001" w:type="dxa"/>
                            <w:shd w:val="clear" w:color="auto" w:fill="C0C0C0"/>
                          </w:tcPr>
                          <w:p w14:paraId="09C22C3A" w14:textId="77777777" w:rsidR="007907F9" w:rsidRDefault="007907F9" w:rsidP="00EA6E4C">
                            <w:r>
                              <w:t>15</w:t>
                            </w:r>
                          </w:p>
                        </w:tc>
                        <w:tc>
                          <w:tcPr>
                            <w:tcW w:w="1403" w:type="dxa"/>
                            <w:shd w:val="clear" w:color="auto" w:fill="C0C0C0"/>
                          </w:tcPr>
                          <w:p w14:paraId="79275142" w14:textId="77777777" w:rsidR="007907F9" w:rsidRDefault="007907F9" w:rsidP="00EA6E4C">
                            <w:r>
                              <w:t>25</w:t>
                            </w:r>
                          </w:p>
                        </w:tc>
                      </w:tr>
                      <w:tr w:rsidR="007907F9" w14:paraId="43102C88" w14:textId="77777777" w:rsidTr="00EA6E4C">
                        <w:tc>
                          <w:tcPr>
                            <w:tcW w:w="1481" w:type="dxa"/>
                            <w:shd w:val="clear" w:color="auto" w:fill="C0C0C0"/>
                          </w:tcPr>
                          <w:p w14:paraId="6C5E553F" w14:textId="77777777" w:rsidR="007907F9" w:rsidRDefault="007907F9" w:rsidP="00EA6E4C">
                            <w:smartTag w:uri="urn:schemas-microsoft-com:office:smarttags" w:element="City">
                              <w:smartTag w:uri="urn:schemas-microsoft-com:office:smarttags" w:element="place">
                                <w:r>
                                  <w:t>Chicago</w:t>
                                </w:r>
                              </w:smartTag>
                            </w:smartTag>
                          </w:p>
                        </w:tc>
                        <w:tc>
                          <w:tcPr>
                            <w:tcW w:w="1237" w:type="dxa"/>
                            <w:shd w:val="clear" w:color="auto" w:fill="C0C0C0"/>
                          </w:tcPr>
                          <w:p w14:paraId="79F954C9" w14:textId="77777777" w:rsidR="007907F9" w:rsidRDefault="007907F9" w:rsidP="00EA6E4C">
                            <w:r>
                              <w:t>15</w:t>
                            </w:r>
                          </w:p>
                        </w:tc>
                        <w:tc>
                          <w:tcPr>
                            <w:tcW w:w="972" w:type="dxa"/>
                            <w:shd w:val="clear" w:color="auto" w:fill="C0C0C0"/>
                          </w:tcPr>
                          <w:p w14:paraId="6D368972" w14:textId="77777777" w:rsidR="007907F9" w:rsidRDefault="007907F9" w:rsidP="00EA6E4C">
                            <w:r>
                              <w:t>18</w:t>
                            </w:r>
                          </w:p>
                        </w:tc>
                        <w:tc>
                          <w:tcPr>
                            <w:tcW w:w="900" w:type="dxa"/>
                            <w:shd w:val="clear" w:color="auto" w:fill="C0C0C0"/>
                          </w:tcPr>
                          <w:p w14:paraId="6043BFF1" w14:textId="77777777" w:rsidR="007907F9" w:rsidRDefault="007907F9" w:rsidP="00EA6E4C">
                            <w:r>
                              <w:t>18</w:t>
                            </w:r>
                          </w:p>
                        </w:tc>
                        <w:tc>
                          <w:tcPr>
                            <w:tcW w:w="1016" w:type="dxa"/>
                            <w:shd w:val="clear" w:color="auto" w:fill="C0C0C0"/>
                          </w:tcPr>
                          <w:p w14:paraId="22275F30" w14:textId="77777777" w:rsidR="007907F9" w:rsidRDefault="007907F9" w:rsidP="00EA6E4C">
                            <w:r>
                              <w:t>*</w:t>
                            </w:r>
                          </w:p>
                        </w:tc>
                        <w:tc>
                          <w:tcPr>
                            <w:tcW w:w="1001" w:type="dxa"/>
                            <w:shd w:val="clear" w:color="auto" w:fill="C0C0C0"/>
                          </w:tcPr>
                          <w:p w14:paraId="5B7B77B9" w14:textId="77777777" w:rsidR="007907F9" w:rsidRDefault="007907F9" w:rsidP="00EA6E4C">
                            <w:r>
                              <w:t>14</w:t>
                            </w:r>
                          </w:p>
                        </w:tc>
                        <w:tc>
                          <w:tcPr>
                            <w:tcW w:w="1403" w:type="dxa"/>
                            <w:shd w:val="clear" w:color="auto" w:fill="C0C0C0"/>
                          </w:tcPr>
                          <w:p w14:paraId="2AACD265" w14:textId="77777777" w:rsidR="007907F9" w:rsidRDefault="007907F9" w:rsidP="00EA6E4C"/>
                        </w:tc>
                      </w:tr>
                      <w:tr w:rsidR="007907F9" w14:paraId="4E26641C" w14:textId="77777777" w:rsidTr="00EA6E4C">
                        <w:tc>
                          <w:tcPr>
                            <w:tcW w:w="1481" w:type="dxa"/>
                            <w:tcBorders>
                              <w:bottom w:val="single" w:sz="4" w:space="0" w:color="auto"/>
                            </w:tcBorders>
                          </w:tcPr>
                          <w:p w14:paraId="5E892DF4" w14:textId="77777777" w:rsidR="007907F9" w:rsidRPr="00B4248E" w:rsidRDefault="007907F9" w:rsidP="00EA6E4C">
                            <w:pPr>
                              <w:rPr>
                                <w:b/>
                              </w:rPr>
                            </w:pPr>
                            <w:smartTag w:uri="urn:schemas-microsoft-com:office:smarttags" w:element="place">
                              <w:smartTag w:uri="urn:schemas-microsoft-com:office:smarttags" w:element="City">
                                <w:r w:rsidRPr="00B4248E">
                                  <w:rPr>
                                    <w:b/>
                                  </w:rPr>
                                  <w:t>Atlanta</w:t>
                                </w:r>
                              </w:smartTag>
                            </w:smartTag>
                          </w:p>
                        </w:tc>
                        <w:tc>
                          <w:tcPr>
                            <w:tcW w:w="1237" w:type="dxa"/>
                            <w:tcBorders>
                              <w:bottom w:val="single" w:sz="4" w:space="0" w:color="auto"/>
                            </w:tcBorders>
                          </w:tcPr>
                          <w:p w14:paraId="4FB4CD98" w14:textId="77777777" w:rsidR="007907F9" w:rsidRDefault="007907F9" w:rsidP="00EA6E4C">
                            <w:r>
                              <w:t>14</w:t>
                            </w:r>
                          </w:p>
                        </w:tc>
                        <w:tc>
                          <w:tcPr>
                            <w:tcW w:w="972" w:type="dxa"/>
                            <w:tcBorders>
                              <w:bottom w:val="single" w:sz="4" w:space="0" w:color="auto"/>
                            </w:tcBorders>
                            <w:shd w:val="clear" w:color="auto" w:fill="C0C0C0"/>
                          </w:tcPr>
                          <w:p w14:paraId="664025E5" w14:textId="77777777" w:rsidR="007907F9" w:rsidRDefault="007907F9" w:rsidP="00EA6E4C">
                            <w:r>
                              <w:t>24</w:t>
                            </w:r>
                          </w:p>
                        </w:tc>
                        <w:tc>
                          <w:tcPr>
                            <w:tcW w:w="900" w:type="dxa"/>
                            <w:tcBorders>
                              <w:bottom w:val="single" w:sz="4" w:space="0" w:color="auto"/>
                            </w:tcBorders>
                            <w:shd w:val="clear" w:color="auto" w:fill="C0C0C0"/>
                          </w:tcPr>
                          <w:p w14:paraId="45FAAEB0" w14:textId="77777777" w:rsidR="007907F9" w:rsidRDefault="007907F9" w:rsidP="00EA6E4C">
                            <w:r>
                              <w:t>15</w:t>
                            </w:r>
                          </w:p>
                        </w:tc>
                        <w:tc>
                          <w:tcPr>
                            <w:tcW w:w="1016" w:type="dxa"/>
                            <w:tcBorders>
                              <w:bottom w:val="single" w:sz="4" w:space="0" w:color="auto"/>
                            </w:tcBorders>
                            <w:shd w:val="clear" w:color="auto" w:fill="C0C0C0"/>
                          </w:tcPr>
                          <w:p w14:paraId="3D0C7060" w14:textId="77777777" w:rsidR="007907F9" w:rsidRDefault="007907F9" w:rsidP="00EA6E4C">
                            <w:r>
                              <w:t>14</w:t>
                            </w:r>
                          </w:p>
                        </w:tc>
                        <w:tc>
                          <w:tcPr>
                            <w:tcW w:w="1001" w:type="dxa"/>
                            <w:tcBorders>
                              <w:bottom w:val="single" w:sz="4" w:space="0" w:color="auto"/>
                            </w:tcBorders>
                          </w:tcPr>
                          <w:p w14:paraId="213FF5EF" w14:textId="77777777" w:rsidR="007907F9" w:rsidRDefault="007907F9" w:rsidP="00EA6E4C">
                            <w:r>
                              <w:t>*</w:t>
                            </w:r>
                          </w:p>
                        </w:tc>
                        <w:tc>
                          <w:tcPr>
                            <w:tcW w:w="1403" w:type="dxa"/>
                            <w:shd w:val="clear" w:color="auto" w:fill="C0C0C0"/>
                          </w:tcPr>
                          <w:p w14:paraId="2DCA8A3F" w14:textId="77777777" w:rsidR="007907F9" w:rsidRDefault="007907F9" w:rsidP="00EA6E4C"/>
                        </w:tc>
                      </w:tr>
                      <w:tr w:rsidR="007907F9" w14:paraId="60E0DAB9" w14:textId="77777777" w:rsidTr="00EA6E4C">
                        <w:tc>
                          <w:tcPr>
                            <w:tcW w:w="1481" w:type="dxa"/>
                            <w:shd w:val="clear" w:color="auto" w:fill="C0C0C0"/>
                          </w:tcPr>
                          <w:p w14:paraId="31DB5C1E" w14:textId="77777777" w:rsidR="007907F9" w:rsidRDefault="007907F9" w:rsidP="00EA6E4C">
                            <w:smartTag w:uri="urn:schemas-microsoft-com:office:smarttags" w:element="City">
                              <w:smartTag w:uri="urn:schemas-microsoft-com:office:smarttags" w:element="place">
                                <w:r>
                                  <w:t>Bakersfield</w:t>
                                </w:r>
                              </w:smartTag>
                            </w:smartTag>
                          </w:p>
                        </w:tc>
                        <w:tc>
                          <w:tcPr>
                            <w:tcW w:w="1237" w:type="dxa"/>
                            <w:shd w:val="clear" w:color="auto" w:fill="C0C0C0"/>
                          </w:tcPr>
                          <w:p w14:paraId="4769AB7D" w14:textId="77777777" w:rsidR="007907F9" w:rsidRDefault="007907F9" w:rsidP="00EA6E4C"/>
                        </w:tc>
                        <w:tc>
                          <w:tcPr>
                            <w:tcW w:w="972" w:type="dxa"/>
                            <w:shd w:val="clear" w:color="auto" w:fill="C0C0C0"/>
                          </w:tcPr>
                          <w:p w14:paraId="3BE4A3EA" w14:textId="77777777" w:rsidR="007907F9" w:rsidRDefault="007907F9" w:rsidP="00EA6E4C">
                            <w:r>
                              <w:t>19</w:t>
                            </w:r>
                          </w:p>
                        </w:tc>
                        <w:tc>
                          <w:tcPr>
                            <w:tcW w:w="900" w:type="dxa"/>
                            <w:shd w:val="clear" w:color="auto" w:fill="C0C0C0"/>
                          </w:tcPr>
                          <w:p w14:paraId="4D71291D" w14:textId="77777777" w:rsidR="007907F9" w:rsidRDefault="007907F9" w:rsidP="00EA6E4C">
                            <w:r>
                              <w:t>25</w:t>
                            </w:r>
                          </w:p>
                        </w:tc>
                        <w:tc>
                          <w:tcPr>
                            <w:tcW w:w="1016" w:type="dxa"/>
                            <w:shd w:val="clear" w:color="auto" w:fill="C0C0C0"/>
                          </w:tcPr>
                          <w:p w14:paraId="094326F7" w14:textId="77777777" w:rsidR="007907F9" w:rsidRDefault="007907F9" w:rsidP="00EA6E4C"/>
                        </w:tc>
                        <w:tc>
                          <w:tcPr>
                            <w:tcW w:w="1001" w:type="dxa"/>
                            <w:shd w:val="clear" w:color="auto" w:fill="C0C0C0"/>
                          </w:tcPr>
                          <w:p w14:paraId="703A74A5" w14:textId="77777777" w:rsidR="007907F9" w:rsidRDefault="007907F9" w:rsidP="00EA6E4C"/>
                        </w:tc>
                        <w:tc>
                          <w:tcPr>
                            <w:tcW w:w="1403" w:type="dxa"/>
                            <w:shd w:val="clear" w:color="auto" w:fill="C0C0C0"/>
                          </w:tcPr>
                          <w:p w14:paraId="0D99D083" w14:textId="77777777" w:rsidR="007907F9" w:rsidRDefault="007907F9" w:rsidP="00EA6E4C">
                            <w:r>
                              <w:t>*</w:t>
                            </w:r>
                          </w:p>
                        </w:tc>
                      </w:tr>
                    </w:tbl>
                    <w:p w14:paraId="2D33E0B2" w14:textId="77777777" w:rsidR="007907F9" w:rsidRDefault="007907F9" w:rsidP="00DA1550"/>
                  </w:txbxContent>
                </v:textbox>
                <w10:anchorlock/>
              </v:shape>
            </w:pict>
          </mc:Fallback>
        </mc:AlternateContent>
      </w:r>
    </w:p>
    <w:p w14:paraId="794EB8CD" w14:textId="77777777" w:rsidR="006920A6" w:rsidRDefault="006920A6" w:rsidP="00DA1550">
      <w:pPr>
        <w:pStyle w:val="ExampleBody"/>
      </w:pPr>
    </w:p>
    <w:p w14:paraId="5C14824A" w14:textId="77777777" w:rsidR="006920A6" w:rsidRDefault="006920A6" w:rsidP="00DA1550">
      <w:pPr>
        <w:pStyle w:val="ExampleBody"/>
      </w:pPr>
      <w:r>
        <w:t>Step 2 (#5):  The distance from Atlanta to Baltimore is 14.  Adding that to the distance already calculated for Atlanta gives a total distance of 14+40 = 54 hours from Baltimore to Bakersfield through Atlanta.  Since this is larger than the currently calculated distance, we do not replace the distance for Baltimore.</w:t>
      </w:r>
    </w:p>
    <w:p w14:paraId="19D7276D" w14:textId="77777777" w:rsidR="006920A6" w:rsidRDefault="006920A6" w:rsidP="00DA1550">
      <w:pPr>
        <w:pStyle w:val="ExampleBody"/>
      </w:pPr>
    </w:p>
    <w:p w14:paraId="6E105291" w14:textId="77777777" w:rsidR="001F73E6" w:rsidRDefault="006920A6" w:rsidP="00DA1550">
      <w:pPr>
        <w:pStyle w:val="ExampleBody"/>
      </w:pPr>
      <w:r>
        <w:t xml:space="preserve">Step 3 &amp; 4 (#5):  We mark Atlanta as visited.  All cities have been visited and we are done.  </w:t>
      </w:r>
    </w:p>
    <w:p w14:paraId="033C79F1" w14:textId="77777777" w:rsidR="001F73E6" w:rsidRDefault="001F73E6" w:rsidP="00DA1550">
      <w:pPr>
        <w:pStyle w:val="ExampleBody"/>
      </w:pPr>
    </w:p>
    <w:p w14:paraId="421ED05E" w14:textId="77777777" w:rsidR="006920A6" w:rsidRDefault="006920A6" w:rsidP="00DA1550">
      <w:pPr>
        <w:pStyle w:val="ExampleBody"/>
      </w:pPr>
      <w:r>
        <w:t xml:space="preserve">The shortest route from Baltimore to Bakersfield will take </w:t>
      </w:r>
      <w:r w:rsidR="00F5268E">
        <w:t>52</w:t>
      </w:r>
      <w:r>
        <w:t xml:space="preserve"> </w:t>
      </w:r>
      <w:proofErr w:type="gramStart"/>
      <w:r>
        <w:t>hours, and</w:t>
      </w:r>
      <w:proofErr w:type="gramEnd"/>
      <w:r>
        <w:t xml:space="preserve"> will route through Chicago and Denver.</w:t>
      </w:r>
    </w:p>
    <w:p w14:paraId="332C7A5F" w14:textId="77777777" w:rsidR="004560CA" w:rsidRDefault="004560CA" w:rsidP="009375F5"/>
    <w:p w14:paraId="4C5F5F49" w14:textId="77777777" w:rsidR="001F73E6" w:rsidRDefault="001F73E6" w:rsidP="009375F5"/>
    <w:p w14:paraId="01D74605" w14:textId="77777777" w:rsidR="001F73E6" w:rsidRDefault="001F73E6" w:rsidP="000062A6">
      <w:pPr>
        <w:pStyle w:val="TryitNow"/>
      </w:pPr>
      <w:r>
        <w:t>Try it Now 2</w:t>
      </w:r>
    </w:p>
    <w:p w14:paraId="3AA5E0C5" w14:textId="77777777" w:rsidR="001F73E6" w:rsidRDefault="001F73E6" w:rsidP="000062A6">
      <w:pPr>
        <w:pStyle w:val="TryitNowbody"/>
      </w:pPr>
      <w:r>
        <w:t xml:space="preserve">Find the shortest path </w:t>
      </w:r>
      <w:r w:rsidR="00F93800">
        <w:t>between vertices A and G</w:t>
      </w:r>
      <w:r>
        <w:t xml:space="preserve"> in the graph below.</w:t>
      </w:r>
    </w:p>
    <w:p w14:paraId="08ACACD4" w14:textId="71D55204" w:rsidR="001F73E6" w:rsidRDefault="007E3B2B" w:rsidP="000062A6">
      <w:pPr>
        <w:pStyle w:val="TryitNowbody"/>
      </w:pPr>
      <w:r>
        <w:rPr>
          <w:noProof/>
        </w:rPr>
        <mc:AlternateContent>
          <mc:Choice Requires="wpc">
            <w:drawing>
              <wp:inline distT="0" distB="0" distL="0" distR="0" wp14:anchorId="53D29F4B" wp14:editId="024024ED">
                <wp:extent cx="2933700" cy="1691640"/>
                <wp:effectExtent l="0" t="1270" r="0" b="2540"/>
                <wp:docPr id="4146" name="Canvas 4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62" name="AutoShape 4182"/>
                        <wps:cNvCnPr>
                          <a:cxnSpLocks noChangeShapeType="1"/>
                        </wps:cNvCnPr>
                        <wps:spPr bwMode="auto">
                          <a:xfrm>
                            <a:off x="1950720" y="328295"/>
                            <a:ext cx="635"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3" name="Line 4180"/>
                        <wps:cNvCnPr>
                          <a:cxnSpLocks noChangeShapeType="1"/>
                        </wps:cNvCnPr>
                        <wps:spPr bwMode="auto">
                          <a:xfrm>
                            <a:off x="852805" y="297180"/>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4" name="Line 4148"/>
                        <wps:cNvCnPr>
                          <a:cxnSpLocks noChangeShapeType="1"/>
                        </wps:cNvCnPr>
                        <wps:spPr bwMode="auto">
                          <a:xfrm flipV="1">
                            <a:off x="292100" y="292100"/>
                            <a:ext cx="580390" cy="560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5" name="Line 4149"/>
                        <wps:cNvCnPr>
                          <a:cxnSpLocks noChangeShapeType="1"/>
                        </wps:cNvCnPr>
                        <wps:spPr bwMode="auto">
                          <a:xfrm flipV="1">
                            <a:off x="840105" y="317500"/>
                            <a:ext cx="1108710" cy="106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6" name="Line 4150"/>
                        <wps:cNvCnPr>
                          <a:cxnSpLocks noChangeShapeType="1"/>
                        </wps:cNvCnPr>
                        <wps:spPr bwMode="auto">
                          <a:xfrm>
                            <a:off x="1969135" y="324485"/>
                            <a:ext cx="539750" cy="534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7" name="Line 4151"/>
                        <wps:cNvCnPr>
                          <a:cxnSpLocks noChangeShapeType="1"/>
                        </wps:cNvCnPr>
                        <wps:spPr bwMode="auto">
                          <a:xfrm>
                            <a:off x="850265" y="302260"/>
                            <a:ext cx="1093470" cy="107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8" name="Line 4152"/>
                        <wps:cNvCnPr>
                          <a:cxnSpLocks noChangeShapeType="1"/>
                        </wps:cNvCnPr>
                        <wps:spPr bwMode="auto">
                          <a:xfrm flipV="1">
                            <a:off x="1936750" y="868680"/>
                            <a:ext cx="542925"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9" name="Line 4153"/>
                        <wps:cNvCnPr>
                          <a:cxnSpLocks noChangeShapeType="1"/>
                        </wps:cNvCnPr>
                        <wps:spPr bwMode="auto">
                          <a:xfrm>
                            <a:off x="305435" y="852170"/>
                            <a:ext cx="54610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0" name="Text Box 4156"/>
                        <wps:cNvSpPr txBox="1">
                          <a:spLocks noChangeArrowheads="1"/>
                        </wps:cNvSpPr>
                        <wps:spPr bwMode="auto">
                          <a:xfrm>
                            <a:off x="2190750" y="368935"/>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6C0F3" w14:textId="77777777" w:rsidR="007907F9" w:rsidRDefault="007907F9" w:rsidP="001F73E6">
                              <w:r>
                                <w:t>7</w:t>
                              </w:r>
                            </w:p>
                          </w:txbxContent>
                        </wps:txbx>
                        <wps:bodyPr rot="0" vert="horz" wrap="square" lIns="91440" tIns="45720" rIns="91440" bIns="45720" anchor="t" anchorCtr="0" upright="1">
                          <a:noAutofit/>
                        </wps:bodyPr>
                      </wps:wsp>
                      <wps:wsp>
                        <wps:cNvPr id="5671" name="Text Box 4157"/>
                        <wps:cNvSpPr txBox="1">
                          <a:spLocks noChangeArrowheads="1"/>
                        </wps:cNvSpPr>
                        <wps:spPr bwMode="auto">
                          <a:xfrm>
                            <a:off x="1468755" y="103759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70A8" w14:textId="77777777" w:rsidR="007907F9" w:rsidRDefault="007907F9" w:rsidP="001F73E6">
                              <w:r>
                                <w:t>4</w:t>
                              </w:r>
                            </w:p>
                          </w:txbxContent>
                        </wps:txbx>
                        <wps:bodyPr rot="0" vert="horz" wrap="square" lIns="91440" tIns="45720" rIns="91440" bIns="45720" anchor="t" anchorCtr="0" upright="1">
                          <a:noAutofit/>
                        </wps:bodyPr>
                      </wps:wsp>
                      <wps:wsp>
                        <wps:cNvPr id="5672" name="Text Box 4158"/>
                        <wps:cNvSpPr txBox="1">
                          <a:spLocks noChangeArrowheads="1"/>
                        </wps:cNvSpPr>
                        <wps:spPr bwMode="auto">
                          <a:xfrm>
                            <a:off x="339090" y="112776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FF69" w14:textId="77777777" w:rsidR="007907F9" w:rsidRDefault="007907F9" w:rsidP="001F73E6">
                              <w:r>
                                <w:t>4</w:t>
                              </w:r>
                            </w:p>
                          </w:txbxContent>
                        </wps:txbx>
                        <wps:bodyPr rot="0" vert="horz" wrap="square" lIns="91440" tIns="45720" rIns="91440" bIns="45720" anchor="t" anchorCtr="0" upright="1">
                          <a:noAutofit/>
                        </wps:bodyPr>
                      </wps:wsp>
                      <wps:wsp>
                        <wps:cNvPr id="5673" name="Text Box 4159"/>
                        <wps:cNvSpPr txBox="1">
                          <a:spLocks noChangeArrowheads="1"/>
                        </wps:cNvSpPr>
                        <wps:spPr bwMode="auto">
                          <a:xfrm>
                            <a:off x="1237615" y="1387475"/>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0C73" w14:textId="77777777" w:rsidR="007907F9" w:rsidRDefault="007907F9" w:rsidP="001F73E6">
                              <w:r>
                                <w:t>5</w:t>
                              </w:r>
                            </w:p>
                          </w:txbxContent>
                        </wps:txbx>
                        <wps:bodyPr rot="0" vert="horz" wrap="square" lIns="91440" tIns="45720" rIns="91440" bIns="45720" anchor="t" anchorCtr="0" upright="1">
                          <a:noAutofit/>
                        </wps:bodyPr>
                      </wps:wsp>
                      <wps:wsp>
                        <wps:cNvPr id="5674" name="Text Box 4160"/>
                        <wps:cNvSpPr txBox="1">
                          <a:spLocks noChangeArrowheads="1"/>
                        </wps:cNvSpPr>
                        <wps:spPr bwMode="auto">
                          <a:xfrm>
                            <a:off x="894080" y="91694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35EB" w14:textId="77777777" w:rsidR="007907F9" w:rsidRDefault="007907F9" w:rsidP="001F73E6">
                              <w:r>
                                <w:t>2</w:t>
                              </w:r>
                            </w:p>
                          </w:txbxContent>
                        </wps:txbx>
                        <wps:bodyPr rot="0" vert="horz" wrap="square" lIns="91440" tIns="45720" rIns="91440" bIns="45720" anchor="t" anchorCtr="0" upright="1">
                          <a:noAutofit/>
                        </wps:bodyPr>
                      </wps:wsp>
                      <wps:wsp>
                        <wps:cNvPr id="5675" name="Text Box 4161"/>
                        <wps:cNvSpPr txBox="1">
                          <a:spLocks noChangeArrowheads="1"/>
                        </wps:cNvSpPr>
                        <wps:spPr bwMode="auto">
                          <a:xfrm>
                            <a:off x="327025" y="36195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6FFE9" w14:textId="77777777" w:rsidR="007907F9" w:rsidRDefault="007907F9" w:rsidP="001F73E6">
                              <w:r>
                                <w:t>1</w:t>
                              </w:r>
                            </w:p>
                          </w:txbxContent>
                        </wps:txbx>
                        <wps:bodyPr rot="0" vert="horz" wrap="square" lIns="91440" tIns="45720" rIns="91440" bIns="45720" anchor="t" anchorCtr="0" upright="1">
                          <a:noAutofit/>
                        </wps:bodyPr>
                      </wps:wsp>
                      <wps:wsp>
                        <wps:cNvPr id="5676" name="Text Box 4162"/>
                        <wps:cNvSpPr txBox="1">
                          <a:spLocks noChangeArrowheads="1"/>
                        </wps:cNvSpPr>
                        <wps:spPr bwMode="auto">
                          <a:xfrm>
                            <a:off x="1480820" y="41021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F0B4" w14:textId="77777777" w:rsidR="007907F9" w:rsidRDefault="007907F9" w:rsidP="001F73E6">
                              <w:r>
                                <w:t>2</w:t>
                              </w:r>
                            </w:p>
                          </w:txbxContent>
                        </wps:txbx>
                        <wps:bodyPr rot="0" vert="horz" wrap="square" lIns="91440" tIns="45720" rIns="91440" bIns="45720" anchor="t" anchorCtr="0" upright="1">
                          <a:noAutofit/>
                        </wps:bodyPr>
                      </wps:wsp>
                      <wps:wsp>
                        <wps:cNvPr id="5677" name="Text Box 4163"/>
                        <wps:cNvSpPr txBox="1">
                          <a:spLocks noChangeArrowheads="1"/>
                        </wps:cNvSpPr>
                        <wps:spPr bwMode="auto">
                          <a:xfrm>
                            <a:off x="1273810" y="79375"/>
                            <a:ext cx="4286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8E47" w14:textId="77777777" w:rsidR="007907F9" w:rsidRDefault="007907F9" w:rsidP="001F73E6">
                              <w:r>
                                <w:t>6</w:t>
                              </w:r>
                            </w:p>
                          </w:txbxContent>
                        </wps:txbx>
                        <wps:bodyPr rot="0" vert="horz" wrap="square" lIns="91440" tIns="45720" rIns="91440" bIns="45720" anchor="t" anchorCtr="0" upright="1">
                          <a:noAutofit/>
                        </wps:bodyPr>
                      </wps:wsp>
                      <wps:wsp>
                        <wps:cNvPr id="5678" name="Text Box 4164"/>
                        <wps:cNvSpPr txBox="1">
                          <a:spLocks noChangeArrowheads="1"/>
                        </wps:cNvSpPr>
                        <wps:spPr bwMode="auto">
                          <a:xfrm>
                            <a:off x="2197100" y="1064895"/>
                            <a:ext cx="42862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D8B5E" w14:textId="77777777" w:rsidR="007907F9" w:rsidRDefault="007907F9" w:rsidP="001F73E6">
                              <w:r>
                                <w:t>6</w:t>
                              </w:r>
                            </w:p>
                          </w:txbxContent>
                        </wps:txbx>
                        <wps:bodyPr rot="0" vert="horz" wrap="square" lIns="91440" tIns="45720" rIns="91440" bIns="45720" anchor="t" anchorCtr="0" upright="1">
                          <a:noAutofit/>
                        </wps:bodyPr>
                      </wps:wsp>
                      <wps:wsp>
                        <wps:cNvPr id="5679" name="Text Box 4165"/>
                        <wps:cNvSpPr txBox="1">
                          <a:spLocks noChangeArrowheads="1"/>
                        </wps:cNvSpPr>
                        <wps:spPr bwMode="auto">
                          <a:xfrm>
                            <a:off x="59690" y="55753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9F907" w14:textId="77777777" w:rsidR="007907F9" w:rsidRDefault="007907F9" w:rsidP="001F73E6">
                              <w:r>
                                <w:t>A</w:t>
                              </w:r>
                            </w:p>
                          </w:txbxContent>
                        </wps:txbx>
                        <wps:bodyPr rot="0" vert="horz" wrap="square" lIns="91440" tIns="45720" rIns="91440" bIns="45720" anchor="t" anchorCtr="0" upright="1">
                          <a:noAutofit/>
                        </wps:bodyPr>
                      </wps:wsp>
                      <wps:wsp>
                        <wps:cNvPr id="5680" name="Line 4166"/>
                        <wps:cNvCnPr>
                          <a:cxnSpLocks noChangeShapeType="1"/>
                        </wps:cNvCnPr>
                        <wps:spPr bwMode="auto">
                          <a:xfrm>
                            <a:off x="854075" y="1403985"/>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1" name="Oval 4167"/>
                        <wps:cNvSpPr>
                          <a:spLocks noChangeArrowheads="1"/>
                        </wps:cNvSpPr>
                        <wps:spPr bwMode="auto">
                          <a:xfrm>
                            <a:off x="2444115" y="80137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2" name="Oval 4168"/>
                        <wps:cNvSpPr>
                          <a:spLocks noChangeArrowheads="1"/>
                        </wps:cNvSpPr>
                        <wps:spPr bwMode="auto">
                          <a:xfrm>
                            <a:off x="1895475" y="135001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3" name="Oval 4169"/>
                        <wps:cNvSpPr>
                          <a:spLocks noChangeArrowheads="1"/>
                        </wps:cNvSpPr>
                        <wps:spPr bwMode="auto">
                          <a:xfrm>
                            <a:off x="798195" y="1350010"/>
                            <a:ext cx="90805"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4" name="Oval 4170"/>
                        <wps:cNvSpPr>
                          <a:spLocks noChangeArrowheads="1"/>
                        </wps:cNvSpPr>
                        <wps:spPr bwMode="auto">
                          <a:xfrm>
                            <a:off x="249555" y="80137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5" name="Oval 4171"/>
                        <wps:cNvSpPr>
                          <a:spLocks noChangeArrowheads="1"/>
                        </wps:cNvSpPr>
                        <wps:spPr bwMode="auto">
                          <a:xfrm>
                            <a:off x="798195" y="252730"/>
                            <a:ext cx="9144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6" name="Oval 4172"/>
                        <wps:cNvSpPr>
                          <a:spLocks noChangeArrowheads="1"/>
                        </wps:cNvSpPr>
                        <wps:spPr bwMode="auto">
                          <a:xfrm>
                            <a:off x="1346835" y="801370"/>
                            <a:ext cx="9144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7" name="Oval 4173"/>
                        <wps:cNvSpPr>
                          <a:spLocks noChangeArrowheads="1"/>
                        </wps:cNvSpPr>
                        <wps:spPr bwMode="auto">
                          <a:xfrm>
                            <a:off x="1895475" y="252730"/>
                            <a:ext cx="90170" cy="92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8" name="Text Box 4174"/>
                        <wps:cNvSpPr txBox="1">
                          <a:spLocks noChangeArrowheads="1"/>
                        </wps:cNvSpPr>
                        <wps:spPr bwMode="auto">
                          <a:xfrm>
                            <a:off x="674370" y="20320"/>
                            <a:ext cx="2571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880B2" w14:textId="77777777" w:rsidR="007907F9" w:rsidRDefault="007907F9" w:rsidP="001F73E6">
                              <w:r>
                                <w:t>B</w:t>
                              </w:r>
                            </w:p>
                          </w:txbxContent>
                        </wps:txbx>
                        <wps:bodyPr rot="0" vert="horz" wrap="square" lIns="91440" tIns="45720" rIns="91440" bIns="45720" anchor="t" anchorCtr="0" upright="1">
                          <a:noAutofit/>
                        </wps:bodyPr>
                      </wps:wsp>
                      <wps:wsp>
                        <wps:cNvPr id="5689" name="Text Box 4175"/>
                        <wps:cNvSpPr txBox="1">
                          <a:spLocks noChangeArrowheads="1"/>
                        </wps:cNvSpPr>
                        <wps:spPr bwMode="auto">
                          <a:xfrm>
                            <a:off x="2505075" y="63373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CAC4" w14:textId="77777777" w:rsidR="007907F9" w:rsidRDefault="007907F9" w:rsidP="001F73E6">
                              <w:r>
                                <w:t>G</w:t>
                              </w:r>
                            </w:p>
                          </w:txbxContent>
                        </wps:txbx>
                        <wps:bodyPr rot="0" vert="horz" wrap="square" lIns="91440" tIns="45720" rIns="91440" bIns="45720" anchor="t" anchorCtr="0" upright="1">
                          <a:noAutofit/>
                        </wps:bodyPr>
                      </wps:wsp>
                      <wps:wsp>
                        <wps:cNvPr id="5690" name="Text Box 4176"/>
                        <wps:cNvSpPr txBox="1">
                          <a:spLocks noChangeArrowheads="1"/>
                        </wps:cNvSpPr>
                        <wps:spPr bwMode="auto">
                          <a:xfrm>
                            <a:off x="1863725" y="1430655"/>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4559E" w14:textId="77777777" w:rsidR="007907F9" w:rsidRDefault="007907F9" w:rsidP="001F73E6">
                              <w:r>
                                <w:t>F</w:t>
                              </w:r>
                            </w:p>
                          </w:txbxContent>
                        </wps:txbx>
                        <wps:bodyPr rot="0" vert="horz" wrap="square" lIns="91440" tIns="45720" rIns="91440" bIns="45720" anchor="t" anchorCtr="0" upright="1">
                          <a:noAutofit/>
                        </wps:bodyPr>
                      </wps:wsp>
                      <wps:wsp>
                        <wps:cNvPr id="5691" name="Text Box 4177"/>
                        <wps:cNvSpPr txBox="1">
                          <a:spLocks noChangeArrowheads="1"/>
                        </wps:cNvSpPr>
                        <wps:spPr bwMode="auto">
                          <a:xfrm>
                            <a:off x="692150" y="144399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60114" w14:textId="77777777" w:rsidR="007907F9" w:rsidRDefault="007907F9" w:rsidP="001F73E6">
                              <w:r>
                                <w:t>C</w:t>
                              </w:r>
                            </w:p>
                          </w:txbxContent>
                        </wps:txbx>
                        <wps:bodyPr rot="0" vert="horz" wrap="square" lIns="91440" tIns="45720" rIns="91440" bIns="45720" anchor="t" anchorCtr="0" upright="1">
                          <a:noAutofit/>
                        </wps:bodyPr>
                      </wps:wsp>
                      <wps:wsp>
                        <wps:cNvPr id="5692" name="Text Box 4178"/>
                        <wps:cNvSpPr txBox="1">
                          <a:spLocks noChangeArrowheads="1"/>
                        </wps:cNvSpPr>
                        <wps:spPr bwMode="auto">
                          <a:xfrm>
                            <a:off x="1434465" y="69088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1C319" w14:textId="77777777" w:rsidR="007907F9" w:rsidRDefault="007907F9" w:rsidP="001F73E6">
                              <w:r>
                                <w:t>D</w:t>
                              </w:r>
                            </w:p>
                          </w:txbxContent>
                        </wps:txbx>
                        <wps:bodyPr rot="0" vert="horz" wrap="square" lIns="91440" tIns="45720" rIns="91440" bIns="45720" anchor="t" anchorCtr="0" upright="1">
                          <a:noAutofit/>
                        </wps:bodyPr>
                      </wps:wsp>
                      <wps:wsp>
                        <wps:cNvPr id="5693" name="Text Box 4179"/>
                        <wps:cNvSpPr txBox="1">
                          <a:spLocks noChangeArrowheads="1"/>
                        </wps:cNvSpPr>
                        <wps:spPr bwMode="auto">
                          <a:xfrm>
                            <a:off x="1802765" y="508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1060A" w14:textId="77777777" w:rsidR="007907F9" w:rsidRDefault="007907F9" w:rsidP="001F73E6">
                              <w:r>
                                <w:t>E</w:t>
                              </w:r>
                            </w:p>
                          </w:txbxContent>
                        </wps:txbx>
                        <wps:bodyPr rot="0" vert="horz" wrap="square" lIns="91440" tIns="45720" rIns="91440" bIns="45720" anchor="t" anchorCtr="0" upright="1">
                          <a:noAutofit/>
                        </wps:bodyPr>
                      </wps:wsp>
                      <wps:wsp>
                        <wps:cNvPr id="5694" name="Text Box 4181"/>
                        <wps:cNvSpPr txBox="1">
                          <a:spLocks noChangeArrowheads="1"/>
                        </wps:cNvSpPr>
                        <wps:spPr bwMode="auto">
                          <a:xfrm>
                            <a:off x="936625" y="520700"/>
                            <a:ext cx="3257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A516C" w14:textId="77777777" w:rsidR="007907F9" w:rsidRDefault="007907F9" w:rsidP="001F73E6">
                              <w:r>
                                <w:t>3</w:t>
                              </w:r>
                            </w:p>
                          </w:txbxContent>
                        </wps:txbx>
                        <wps:bodyPr rot="0" vert="horz" wrap="square" lIns="91440" tIns="45720" rIns="91440" bIns="45720" anchor="t" anchorCtr="0" upright="1">
                          <a:noAutofit/>
                        </wps:bodyPr>
                      </wps:wsp>
                      <wps:wsp>
                        <wps:cNvPr id="5695" name="Text Box 4183"/>
                        <wps:cNvSpPr txBox="1">
                          <a:spLocks noChangeArrowheads="1"/>
                        </wps:cNvSpPr>
                        <wps:spPr bwMode="auto">
                          <a:xfrm>
                            <a:off x="1903730" y="71628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D284D" w14:textId="77777777" w:rsidR="007907F9" w:rsidRDefault="007907F9" w:rsidP="001F73E6">
                              <w:r>
                                <w:t>2</w:t>
                              </w:r>
                            </w:p>
                          </w:txbxContent>
                        </wps:txbx>
                        <wps:bodyPr rot="0" vert="horz" wrap="square" lIns="91440" tIns="45720" rIns="91440" bIns="45720" anchor="t" anchorCtr="0" upright="1">
                          <a:noAutofit/>
                        </wps:bodyPr>
                      </wps:wsp>
                    </wpc:wpc>
                  </a:graphicData>
                </a:graphic>
              </wp:inline>
            </w:drawing>
          </mc:Choice>
          <mc:Fallback>
            <w:pict>
              <v:group w14:anchorId="53D29F4B" id="Canvas 4146" o:spid="_x0000_s1591" editas="canvas" style="width:231pt;height:133.2pt;mso-position-horizontal-relative:char;mso-position-vertical-relative:line" coordsize="29337,1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">
                <v:shape id="_x0000_s1592" type="#_x0000_t75" style="position:absolute;width:29337;height:16916;visibility:visible;mso-wrap-style:square">
                  <v:fill o:detectmouseclick="t"/>
                  <v:path o:connecttype="none"/>
                </v:shape>
                <v:shape id="AutoShape 4182" o:spid="_x0000_s1593" type="#_x0000_t32" style="position:absolute;left:19507;top:3282;width:6;height:10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"/>
                <v:line id="Line 4180" o:spid="_x0000_s1594" style="position:absolute;visibility:visible;mso-wrap-style:square" from="8528,2971" to="19500,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"/>
                <v:line id="Line 4148" o:spid="_x0000_s1595" style="position:absolute;flip:y;visibility:visible;mso-wrap-style:square" from="2921,2921" to="8724,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"/>
                <v:line id="Line 4149" o:spid="_x0000_s1596" style="position:absolute;flip:y;visibility:visible;mso-wrap-style:square" from="8401,3175" to="19488,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"/>
                <v:line id="Line 4150" o:spid="_x0000_s1597" style="position:absolute;visibility:visible;mso-wrap-style:square" from="19691,3244" to="25088,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"/>
                <v:line id="Line 4151" o:spid="_x0000_s1598" style="position:absolute;visibility:visible;mso-wrap-style:square" from="8502,3022" to="19437,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"/>
                <v:line id="Line 4152" o:spid="_x0000_s1599" style="position:absolute;flip:y;visibility:visible;mso-wrap-style:square" from="19367,8686" to="24796,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"/>
                <v:line id="Line 4153" o:spid="_x0000_s1600" style="position:absolute;visibility:visible;mso-wrap-style:square" from="3054,8521" to="8515,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"/>
                <v:shape id="Text Box 4156" o:spid="_x0000_s1601" type="#_x0000_t202" style="position:absolute;left:21907;top:3689;width:428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" filled="f" stroked="f">
                  <v:textbox>
                    <w:txbxContent>
                      <w:p w14:paraId="3F66C0F3" w14:textId="77777777" w:rsidR="007907F9" w:rsidRDefault="007907F9" w:rsidP="001F73E6">
                        <w:r>
                          <w:t>7</w:t>
                        </w:r>
                      </w:p>
                    </w:txbxContent>
                  </v:textbox>
                </v:shape>
                <v:shape id="Text Box 4157" o:spid="_x0000_s1602" type="#_x0000_t202" style="position:absolute;left:14687;top:10375;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" filled="f" stroked="f">
                  <v:textbox>
                    <w:txbxContent>
                      <w:p w14:paraId="313670A8" w14:textId="77777777" w:rsidR="007907F9" w:rsidRDefault="007907F9" w:rsidP="001F73E6">
                        <w:r>
                          <w:t>4</w:t>
                        </w:r>
                      </w:p>
                    </w:txbxContent>
                  </v:textbox>
                </v:shape>
                <v:shape id="Text Box 4158" o:spid="_x0000_s1603" type="#_x0000_t202" style="position:absolute;left:3390;top:11277;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" filled="f" stroked="f">
                  <v:textbox>
                    <w:txbxContent>
                      <w:p w14:paraId="7E1FFF69" w14:textId="77777777" w:rsidR="007907F9" w:rsidRDefault="007907F9" w:rsidP="001F73E6">
                        <w:r>
                          <w:t>4</w:t>
                        </w:r>
                      </w:p>
                    </w:txbxContent>
                  </v:textbox>
                </v:shape>
                <v:shape id="Text Box 4159" o:spid="_x0000_s1604" type="#_x0000_t202" style="position:absolute;left:12376;top:13874;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" filled="f" stroked="f">
                  <v:textbox>
                    <w:txbxContent>
                      <w:p w14:paraId="1CEF0C73" w14:textId="77777777" w:rsidR="007907F9" w:rsidRDefault="007907F9" w:rsidP="001F73E6">
                        <w:r>
                          <w:t>5</w:t>
                        </w:r>
                      </w:p>
                    </w:txbxContent>
                  </v:textbox>
                </v:shape>
                <v:shape id="Text Box 4160" o:spid="_x0000_s1605" type="#_x0000_t202" style="position:absolute;left:8940;top:9169;width:42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" filled="f" stroked="f">
                  <v:textbox>
                    <w:txbxContent>
                      <w:p w14:paraId="0D5335EB" w14:textId="77777777" w:rsidR="007907F9" w:rsidRDefault="007907F9" w:rsidP="001F73E6">
                        <w:r>
                          <w:t>2</w:t>
                        </w:r>
                      </w:p>
                    </w:txbxContent>
                  </v:textbox>
                </v:shape>
                <v:shape id="Text Box 4161" o:spid="_x0000_s1606" type="#_x0000_t202" style="position:absolute;left:3270;top:3619;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" filled="f" stroked="f">
                  <v:textbox>
                    <w:txbxContent>
                      <w:p w14:paraId="09A6FFE9" w14:textId="77777777" w:rsidR="007907F9" w:rsidRDefault="007907F9" w:rsidP="001F73E6">
                        <w:r>
                          <w:t>1</w:t>
                        </w:r>
                      </w:p>
                    </w:txbxContent>
                  </v:textbox>
                </v:shape>
                <v:shape id="Text Box 4162" o:spid="_x0000_s1607" type="#_x0000_t202" style="position:absolute;left:14808;top:4102;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" filled="f" stroked="f">
                  <v:textbox>
                    <w:txbxContent>
                      <w:p w14:paraId="2C7AF0B4" w14:textId="77777777" w:rsidR="007907F9" w:rsidRDefault="007907F9" w:rsidP="001F73E6">
                        <w:r>
                          <w:t>2</w:t>
                        </w:r>
                      </w:p>
                    </w:txbxContent>
                  </v:textbox>
                </v:shape>
                <v:shape id="Text Box 4163" o:spid="_x0000_s1608" type="#_x0000_t202" style="position:absolute;left:12738;top:793;width:428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" filled="f" stroked="f">
                  <v:textbox>
                    <w:txbxContent>
                      <w:p w14:paraId="1D938E47" w14:textId="77777777" w:rsidR="007907F9" w:rsidRDefault="007907F9" w:rsidP="001F73E6">
                        <w:r>
                          <w:t>6</w:t>
                        </w:r>
                      </w:p>
                    </w:txbxContent>
                  </v:textbox>
                </v:shape>
                <v:shape id="Text Box 4164" o:spid="_x0000_s1609" type="#_x0000_t202" style="position:absolute;left:21971;top:10648;width:4286;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" filled="f" stroked="f">
                  <v:textbox>
                    <w:txbxContent>
                      <w:p w14:paraId="061D8B5E" w14:textId="77777777" w:rsidR="007907F9" w:rsidRDefault="007907F9" w:rsidP="001F73E6">
                        <w:r>
                          <w:t>6</w:t>
                        </w:r>
                      </w:p>
                    </w:txbxContent>
                  </v:textbox>
                </v:shape>
                <v:shape id="Text Box 4165" o:spid="_x0000_s1610" type="#_x0000_t202" style="position:absolute;left:596;top:5575;width:428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" filled="f" stroked="f">
                  <v:textbox>
                    <w:txbxContent>
                      <w:p w14:paraId="41D9F907" w14:textId="77777777" w:rsidR="007907F9" w:rsidRDefault="007907F9" w:rsidP="001F73E6">
                        <w:r>
                          <w:t>A</w:t>
                        </w:r>
                      </w:p>
                    </w:txbxContent>
                  </v:textbox>
                </v:shape>
                <v:line id="Line 4166" o:spid="_x0000_s1611" style="position:absolute;visibility:visible;mso-wrap-style:square" from="8540,14039" to="19513,1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"/>
                <v:oval id="Oval 4167" o:spid="_x0000_s1612" style="position:absolute;left:24441;top:801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"/>
                <v:oval id="Oval 4168" o:spid="_x0000_s1613" style="position:absolute;left:18954;top:13500;width:902;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"/>
                <v:oval id="Oval 4169" o:spid="_x0000_s1614" style="position:absolute;left:7981;top:13500;width:90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"/>
                <v:oval id="Oval 4170" o:spid="_x0000_s1615" style="position:absolute;left:2495;top:801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"/>
                <v:oval id="Oval 4171" o:spid="_x0000_s1616" style="position:absolute;left:7981;top:2527;width:91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"/>
                <v:oval id="Oval 4172" o:spid="_x0000_s1617" style="position:absolute;left:13468;top:8013;width:91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"/>
                <v:oval id="Oval 4173" o:spid="_x0000_s1618" style="position:absolute;left:18954;top:2527;width:90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"/>
                <v:shape id="Text Box 4174" o:spid="_x0000_s1619" type="#_x0000_t202" style="position:absolute;left:6743;top:203;width:257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" filled="f" stroked="f">
                  <v:textbox>
                    <w:txbxContent>
                      <w:p w14:paraId="65D880B2" w14:textId="77777777" w:rsidR="007907F9" w:rsidRDefault="007907F9" w:rsidP="001F73E6">
                        <w:r>
                          <w:t>B</w:t>
                        </w:r>
                      </w:p>
                    </w:txbxContent>
                  </v:textbox>
                </v:shape>
                <v:shape id="Text Box 4175" o:spid="_x0000_s1620" type="#_x0000_t202" style="position:absolute;left:25050;top:6337;width:42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" filled="f" stroked="f">
                  <v:textbox>
                    <w:txbxContent>
                      <w:p w14:paraId="277CCAC4" w14:textId="77777777" w:rsidR="007907F9" w:rsidRDefault="007907F9" w:rsidP="001F73E6">
                        <w:r>
                          <w:t>G</w:t>
                        </w:r>
                      </w:p>
                    </w:txbxContent>
                  </v:textbox>
                </v:shape>
                <v:shape id="Text Box 4176" o:spid="_x0000_s1621" type="#_x0000_t202" style="position:absolute;left:18637;top:14306;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" filled="f" stroked="f">
                  <v:textbox>
                    <w:txbxContent>
                      <w:p w14:paraId="11E4559E" w14:textId="77777777" w:rsidR="007907F9" w:rsidRDefault="007907F9" w:rsidP="001F73E6">
                        <w:r>
                          <w:t>F</w:t>
                        </w:r>
                      </w:p>
                    </w:txbxContent>
                  </v:textbox>
                </v:shape>
                <v:shape id="Text Box 4177" o:spid="_x0000_s1622" type="#_x0000_t202" style="position:absolute;left:6921;top:14439;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" filled="f" stroked="f">
                  <v:textbox>
                    <w:txbxContent>
                      <w:p w14:paraId="67960114" w14:textId="77777777" w:rsidR="007907F9" w:rsidRDefault="007907F9" w:rsidP="001F73E6">
                        <w:r>
                          <w:t>C</w:t>
                        </w:r>
                      </w:p>
                    </w:txbxContent>
                  </v:textbox>
                </v:shape>
                <v:shape id="Text Box 4178" o:spid="_x0000_s1623" type="#_x0000_t202" style="position:absolute;left:14344;top:6908;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" filled="f" stroked="f">
                  <v:textbox>
                    <w:txbxContent>
                      <w:p w14:paraId="2171C319" w14:textId="77777777" w:rsidR="007907F9" w:rsidRDefault="007907F9" w:rsidP="001F73E6">
                        <w:r>
                          <w:t>D</w:t>
                        </w:r>
                      </w:p>
                    </w:txbxContent>
                  </v:textbox>
                </v:shape>
                <v:shape id="Text Box 4179" o:spid="_x0000_s1624" type="#_x0000_t202" style="position:absolute;left:18027;top:50;width:4286;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" filled="f" stroked="f">
                  <v:textbox>
                    <w:txbxContent>
                      <w:p w14:paraId="1E31060A" w14:textId="77777777" w:rsidR="007907F9" w:rsidRDefault="007907F9" w:rsidP="001F73E6">
                        <w:r>
                          <w:t>E</w:t>
                        </w:r>
                      </w:p>
                    </w:txbxContent>
                  </v:textbox>
                </v:shape>
                <v:shape id="Text Box 4181" o:spid="_x0000_s1625" type="#_x0000_t202" style="position:absolute;left:9366;top:5207;width:325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" filled="f" stroked="f">
                  <v:textbox>
                    <w:txbxContent>
                      <w:p w14:paraId="6AAA516C" w14:textId="77777777" w:rsidR="007907F9" w:rsidRDefault="007907F9" w:rsidP="001F73E6">
                        <w:r>
                          <w:t>3</w:t>
                        </w:r>
                      </w:p>
                    </w:txbxContent>
                  </v:textbox>
                </v:shape>
                <v:shape id="Text Box 4183" o:spid="_x0000_s1626" type="#_x0000_t202" style="position:absolute;left:19037;top:7162;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" filled="f" stroked="f">
                  <v:textbox>
                    <w:txbxContent>
                      <w:p w14:paraId="360D284D" w14:textId="77777777" w:rsidR="007907F9" w:rsidRDefault="007907F9" w:rsidP="001F73E6">
                        <w:r>
                          <w:t>2</w:t>
                        </w:r>
                      </w:p>
                    </w:txbxContent>
                  </v:textbox>
                </v:shape>
                <w10:anchorlock/>
              </v:group>
            </w:pict>
          </mc:Fallback>
        </mc:AlternateContent>
      </w:r>
    </w:p>
    <w:p w14:paraId="636F0187" w14:textId="77777777" w:rsidR="001F73E6" w:rsidRDefault="001F73E6" w:rsidP="009375F5"/>
    <w:p w14:paraId="349A80F2" w14:textId="77777777" w:rsidR="001F73E6" w:rsidRDefault="001F73E6" w:rsidP="009375F5"/>
    <w:p w14:paraId="265182C8" w14:textId="77777777" w:rsidR="00F569AB" w:rsidRDefault="00F569AB" w:rsidP="00F569AB">
      <w:pPr>
        <w:pStyle w:val="Heading2"/>
      </w:pPr>
      <w:r>
        <w:t>Euler Circuits</w:t>
      </w:r>
      <w:r w:rsidR="0049223B">
        <w:t xml:space="preserve"> and the Chinese Postman Problem</w:t>
      </w:r>
    </w:p>
    <w:p w14:paraId="2012F558" w14:textId="77777777" w:rsidR="004E15B1" w:rsidRDefault="004E15B1" w:rsidP="00F569AB">
      <w:r>
        <w:t>In the first section, we created a graph of the Königsberg bridges and asked whether it was possible to walk across every bridge once.  Because Euler first studied this question, the</w:t>
      </w:r>
      <w:r w:rsidR="00931BEB">
        <w:t>se types of paths</w:t>
      </w:r>
      <w:r>
        <w:t xml:space="preserve"> are named after him.</w:t>
      </w:r>
    </w:p>
    <w:p w14:paraId="125AFDC6" w14:textId="77777777" w:rsidR="000062A6" w:rsidRDefault="000062A6" w:rsidP="00F569AB"/>
    <w:p w14:paraId="47C64F60" w14:textId="77777777" w:rsidR="000062A6" w:rsidRDefault="000062A6" w:rsidP="00F569AB"/>
    <w:p w14:paraId="1DDFE36E" w14:textId="77777777" w:rsidR="001F73E6" w:rsidRDefault="001F73E6" w:rsidP="001F73E6">
      <w:pPr>
        <w:pStyle w:val="DefinitionHeader"/>
      </w:pPr>
      <w:r>
        <w:t>Euler Path</w:t>
      </w:r>
    </w:p>
    <w:p w14:paraId="3124A65D" w14:textId="77777777" w:rsidR="004E15B1" w:rsidRDefault="004E15B1" w:rsidP="001F73E6">
      <w:pPr>
        <w:pStyle w:val="DefinitionBody"/>
      </w:pPr>
      <w:proofErr w:type="gramStart"/>
      <w:r>
        <w:t>An</w:t>
      </w:r>
      <w:proofErr w:type="gramEnd"/>
      <w:r>
        <w:t xml:space="preserve"> </w:t>
      </w:r>
      <w:r>
        <w:rPr>
          <w:b/>
        </w:rPr>
        <w:t>Euler path</w:t>
      </w:r>
      <w:r>
        <w:t xml:space="preserve"> is a path that uses every edge in a graph</w:t>
      </w:r>
      <w:r w:rsidR="00757EF0">
        <w:t xml:space="preserve"> with no repeats</w:t>
      </w:r>
      <w:r>
        <w:t>.  Being a path, it does not have to return to the starting vertex.</w:t>
      </w:r>
    </w:p>
    <w:p w14:paraId="660F087D" w14:textId="77777777" w:rsidR="001F73E6" w:rsidRDefault="001F73E6" w:rsidP="00F569AB"/>
    <w:p w14:paraId="69C580EB" w14:textId="77777777" w:rsidR="000062A6" w:rsidRPr="000062A6" w:rsidRDefault="004E15B1" w:rsidP="000062A6">
      <w:pPr>
        <w:pStyle w:val="ExampleHeader"/>
      </w:pPr>
      <w:r w:rsidRPr="000062A6">
        <w:lastRenderedPageBreak/>
        <w:t>Example</w:t>
      </w:r>
      <w:r w:rsidR="000062A6" w:rsidRPr="000062A6">
        <w:t xml:space="preserve"> 5</w:t>
      </w:r>
    </w:p>
    <w:p w14:paraId="58EFAB95" w14:textId="77777777" w:rsidR="004E15B1" w:rsidRDefault="004E15B1" w:rsidP="000062A6">
      <w:pPr>
        <w:pStyle w:val="ExampleBody"/>
      </w:pPr>
      <w:r>
        <w:t>In the graph shown below, there</w:t>
      </w:r>
      <w:r w:rsidR="00E1166F">
        <w:t xml:space="preserve"> are several Euler paths.  One such path is CAB</w:t>
      </w:r>
      <w:r w:rsidR="00F5268E">
        <w:t>DCB</w:t>
      </w:r>
      <w:r w:rsidR="00E1166F">
        <w:t>.  The path is shown in arrows to the right</w:t>
      </w:r>
      <w:r w:rsidR="000B612B">
        <w:t>, with the order of edges numbered.</w:t>
      </w:r>
    </w:p>
    <w:p w14:paraId="7D9668C3" w14:textId="081FC9BB" w:rsidR="004E15B1" w:rsidRDefault="007E3B2B" w:rsidP="000062A6">
      <w:pPr>
        <w:pStyle w:val="ExampleBody"/>
      </w:pPr>
      <w:r>
        <w:rPr>
          <w:noProof/>
        </w:rPr>
        <mc:AlternateContent>
          <mc:Choice Requires="wpg">
            <w:drawing>
              <wp:anchor distT="0" distB="0" distL="114300" distR="114300" simplePos="0" relativeHeight="251614208" behindDoc="0" locked="0" layoutInCell="1" allowOverlap="1" wp14:anchorId="79B9B01B" wp14:editId="684A5EB2">
                <wp:simplePos x="0" y="0"/>
                <wp:positionH relativeFrom="column">
                  <wp:posOffset>371475</wp:posOffset>
                </wp:positionH>
                <wp:positionV relativeFrom="paragraph">
                  <wp:posOffset>129540</wp:posOffset>
                </wp:positionV>
                <wp:extent cx="1076325" cy="961390"/>
                <wp:effectExtent l="0" t="0" r="0" b="12065"/>
                <wp:wrapNone/>
                <wp:docPr id="5648" name="Group 3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61390"/>
                          <a:chOff x="1665" y="9797"/>
                          <a:chExt cx="1695" cy="1514"/>
                        </a:xfrm>
                      </wpg:grpSpPr>
                      <wps:wsp>
                        <wps:cNvPr id="5649" name="Line 1011"/>
                        <wps:cNvCnPr>
                          <a:cxnSpLocks noChangeShapeType="1"/>
                        </wps:cNvCnPr>
                        <wps:spPr bwMode="auto">
                          <a:xfrm flipH="1">
                            <a:off x="1845" y="10027"/>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0" name="Line 1012"/>
                        <wps:cNvCnPr>
                          <a:cxnSpLocks noChangeShapeType="1"/>
                        </wps:cNvCnPr>
                        <wps:spPr bwMode="auto">
                          <a:xfrm>
                            <a:off x="1860" y="11228"/>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1" name="Line 1013"/>
                        <wps:cNvCnPr>
                          <a:cxnSpLocks noChangeShapeType="1"/>
                        </wps:cNvCnPr>
                        <wps:spPr bwMode="auto">
                          <a:xfrm>
                            <a:off x="2520" y="9998"/>
                            <a:ext cx="585"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2" name="Line 1014"/>
                        <wps:cNvCnPr>
                          <a:cxnSpLocks noChangeShapeType="1"/>
                        </wps:cNvCnPr>
                        <wps:spPr bwMode="auto">
                          <a:xfrm flipV="1">
                            <a:off x="1845" y="10823"/>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3" name="Line 1016"/>
                        <wps:cNvCnPr>
                          <a:cxnSpLocks noChangeShapeType="1"/>
                        </wps:cNvCnPr>
                        <wps:spPr bwMode="auto">
                          <a:xfrm>
                            <a:off x="2505" y="10823"/>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4" name="Oval 1007"/>
                        <wps:cNvSpPr>
                          <a:spLocks noChangeArrowheads="1"/>
                        </wps:cNvSpPr>
                        <wps:spPr bwMode="auto">
                          <a:xfrm>
                            <a:off x="2445" y="99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5" name="Oval 1008"/>
                        <wps:cNvSpPr>
                          <a:spLocks noChangeArrowheads="1"/>
                        </wps:cNvSpPr>
                        <wps:spPr bwMode="auto">
                          <a:xfrm>
                            <a:off x="1785" y="111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6" name="Oval 1009"/>
                        <wps:cNvSpPr>
                          <a:spLocks noChangeArrowheads="1"/>
                        </wps:cNvSpPr>
                        <wps:spPr bwMode="auto">
                          <a:xfrm>
                            <a:off x="3030" y="1115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7" name="Oval 1010"/>
                        <wps:cNvSpPr>
                          <a:spLocks noChangeArrowheads="1"/>
                        </wps:cNvSpPr>
                        <wps:spPr bwMode="auto">
                          <a:xfrm>
                            <a:off x="2430" y="1076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58" name="Text Box 1019"/>
                        <wps:cNvSpPr txBox="1">
                          <a:spLocks noChangeArrowheads="1"/>
                        </wps:cNvSpPr>
                        <wps:spPr bwMode="auto">
                          <a:xfrm>
                            <a:off x="2235" y="9797"/>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916C0" w14:textId="77777777" w:rsidR="007907F9" w:rsidRDefault="007907F9">
                              <w:r>
                                <w:t>A</w:t>
                              </w:r>
                            </w:p>
                          </w:txbxContent>
                        </wps:txbx>
                        <wps:bodyPr rot="0" vert="horz" wrap="square" lIns="0" tIns="0" rIns="0" bIns="0" anchor="t" anchorCtr="0" upright="1">
                          <a:noAutofit/>
                        </wps:bodyPr>
                      </wps:wsp>
                      <wps:wsp>
                        <wps:cNvPr id="5659" name="Text Box 1020"/>
                        <wps:cNvSpPr txBox="1">
                          <a:spLocks noChangeArrowheads="1"/>
                        </wps:cNvSpPr>
                        <wps:spPr bwMode="auto">
                          <a:xfrm>
                            <a:off x="1665" y="1089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B1D19" w14:textId="77777777" w:rsidR="007907F9" w:rsidRDefault="007907F9">
                              <w:r>
                                <w:t>B</w:t>
                              </w:r>
                            </w:p>
                          </w:txbxContent>
                        </wps:txbx>
                        <wps:bodyPr rot="0" vert="horz" wrap="square" lIns="0" tIns="0" rIns="0" bIns="0" anchor="t" anchorCtr="0" upright="1">
                          <a:noAutofit/>
                        </wps:bodyPr>
                      </wps:wsp>
                      <wps:wsp>
                        <wps:cNvPr id="5660" name="Text Box 1021"/>
                        <wps:cNvSpPr txBox="1">
                          <a:spLocks noChangeArrowheads="1"/>
                        </wps:cNvSpPr>
                        <wps:spPr bwMode="auto">
                          <a:xfrm>
                            <a:off x="3135" y="1089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70BF" w14:textId="77777777" w:rsidR="007907F9" w:rsidRDefault="007907F9">
                              <w:r>
                                <w:t>C</w:t>
                              </w:r>
                            </w:p>
                          </w:txbxContent>
                        </wps:txbx>
                        <wps:bodyPr rot="0" vert="horz" wrap="square" lIns="0" tIns="0" rIns="0" bIns="0" anchor="t" anchorCtr="0" upright="1">
                          <a:noAutofit/>
                        </wps:bodyPr>
                      </wps:wsp>
                      <wps:wsp>
                        <wps:cNvPr id="5661" name="Text Box 1022"/>
                        <wps:cNvSpPr txBox="1">
                          <a:spLocks noChangeArrowheads="1"/>
                        </wps:cNvSpPr>
                        <wps:spPr bwMode="auto">
                          <a:xfrm>
                            <a:off x="2415" y="1047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63C3C" w14:textId="77777777" w:rsidR="007907F9" w:rsidRDefault="007907F9">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9B01B" id="Group 3805" o:spid="_x0000_s1627" style="position:absolute;margin-left:29.25pt;margin-top:10.2pt;width:84.75pt;height:75.7pt;z-index:251614208;mso-position-horizontal-relative:text;mso-position-vertical-relative:text" coordorigin="1665,9797" coordsize="169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">
                <v:line id="Line 1011" o:spid="_x0000_s1628" style="position:absolute;flip:x;visibility:visible;mso-wrap-style:square" from="1845,10027" to="2520,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"/>
                <v:line id="Line 1012" o:spid="_x0000_s1629" style="position:absolute;visibility:visible;mso-wrap-style:square" from="1860,11228" to="3135,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"/>
                <v:line id="Line 1013" o:spid="_x0000_s1630" style="position:absolute;visibility:visible;mso-wrap-style:square" from="2520,9998" to="3105,1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"/>
                <v:line id="Line 1014" o:spid="_x0000_s1631" style="position:absolute;flip:y;visibility:visible;mso-wrap-style:square" from="1845,10823" to="2505,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Pn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"/>
                <v:line id="Line 1016" o:spid="_x0000_s1632" style="position:absolute;visibility:visible;mso-wrap-style:square" from="2505,10823" to="3105,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"/>
                <v:oval id="Oval 1007" o:spid="_x0000_s1633" style="position:absolute;left:2445;top:9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"/>
                <v:oval id="Oval 1008" o:spid="_x0000_s1634" style="position:absolute;left:1785;top:111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"/>
                <v:oval id="Oval 1009" o:spid="_x0000_s1635" style="position:absolute;left:3030;top:1115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"/>
                <v:oval id="Oval 1010" o:spid="_x0000_s1636" style="position:absolute;left:2430;top:1076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"/>
                <v:shape id="Text Box 1019" o:spid="_x0000_s1637" type="#_x0000_t202" style="position:absolute;left:2235;top:9797;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" filled="f" stroked="f">
                  <v:textbox inset="0,0,0,0">
                    <w:txbxContent>
                      <w:p w14:paraId="0E4916C0" w14:textId="77777777" w:rsidR="007907F9" w:rsidRDefault="007907F9">
                        <w:r>
                          <w:t>A</w:t>
                        </w:r>
                      </w:p>
                    </w:txbxContent>
                  </v:textbox>
                </v:shape>
                <v:shape id="Text Box 1020" o:spid="_x0000_s1638" type="#_x0000_t202" style="position:absolute;left:1665;top:1089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" filled="f" stroked="f">
                  <v:textbox inset="0,0,0,0">
                    <w:txbxContent>
                      <w:p w14:paraId="37CB1D19" w14:textId="77777777" w:rsidR="007907F9" w:rsidRDefault="007907F9">
                        <w:r>
                          <w:t>B</w:t>
                        </w:r>
                      </w:p>
                    </w:txbxContent>
                  </v:textbox>
                </v:shape>
                <v:shape id="Text Box 1021" o:spid="_x0000_s1639" type="#_x0000_t202" style="position:absolute;left:3135;top:1089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" filled="f" stroked="f">
                  <v:textbox inset="0,0,0,0">
                    <w:txbxContent>
                      <w:p w14:paraId="498270BF" w14:textId="77777777" w:rsidR="007907F9" w:rsidRDefault="007907F9">
                        <w:r>
                          <w:t>C</w:t>
                        </w:r>
                      </w:p>
                    </w:txbxContent>
                  </v:textbox>
                </v:shape>
                <v:shape id="Text Box 1022" o:spid="_x0000_s1640" type="#_x0000_t202" style="position:absolute;left:2415;top:1047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" filled="f" stroked="f">
                  <v:textbox inset="0,0,0,0">
                    <w:txbxContent>
                      <w:p w14:paraId="36363C3C" w14:textId="77777777" w:rsidR="007907F9" w:rsidRDefault="007907F9">
                        <w:r>
                          <w:t>D</w:t>
                        </w:r>
                      </w:p>
                    </w:txbxContent>
                  </v:textbox>
                </v:shape>
              </v:group>
            </w:pict>
          </mc:Fallback>
        </mc:AlternateContent>
      </w:r>
      <w:r>
        <w:rPr>
          <w:noProof/>
        </w:rPr>
        <mc:AlternateContent>
          <mc:Choice Requires="wpg">
            <w:drawing>
              <wp:anchor distT="0" distB="0" distL="114300" distR="114300" simplePos="0" relativeHeight="251615232" behindDoc="0" locked="0" layoutInCell="1" allowOverlap="1" wp14:anchorId="63A5F378" wp14:editId="12CAAFDA">
                <wp:simplePos x="0" y="0"/>
                <wp:positionH relativeFrom="column">
                  <wp:posOffset>1819275</wp:posOffset>
                </wp:positionH>
                <wp:positionV relativeFrom="paragraph">
                  <wp:posOffset>120015</wp:posOffset>
                </wp:positionV>
                <wp:extent cx="1076325" cy="961390"/>
                <wp:effectExtent l="0" t="0" r="0" b="12065"/>
                <wp:wrapNone/>
                <wp:docPr id="5629" name="Group 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61390"/>
                          <a:chOff x="3945" y="9782"/>
                          <a:chExt cx="1695" cy="1514"/>
                        </a:xfrm>
                      </wpg:grpSpPr>
                      <wps:wsp>
                        <wps:cNvPr id="5630" name="Oval 1028"/>
                        <wps:cNvSpPr>
                          <a:spLocks noChangeArrowheads="1"/>
                        </wps:cNvSpPr>
                        <wps:spPr bwMode="auto">
                          <a:xfrm>
                            <a:off x="4725" y="991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1" name="Oval 1029"/>
                        <wps:cNvSpPr>
                          <a:spLocks noChangeArrowheads="1"/>
                        </wps:cNvSpPr>
                        <wps:spPr bwMode="auto">
                          <a:xfrm>
                            <a:off x="4065" y="1115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2" name="Oval 1030"/>
                        <wps:cNvSpPr>
                          <a:spLocks noChangeArrowheads="1"/>
                        </wps:cNvSpPr>
                        <wps:spPr bwMode="auto">
                          <a:xfrm>
                            <a:off x="5310" y="1113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3" name="Oval 1031"/>
                        <wps:cNvSpPr>
                          <a:spLocks noChangeArrowheads="1"/>
                        </wps:cNvSpPr>
                        <wps:spPr bwMode="auto">
                          <a:xfrm>
                            <a:off x="4710" y="107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4" name="Text Box 1032"/>
                        <wps:cNvSpPr txBox="1">
                          <a:spLocks noChangeArrowheads="1"/>
                        </wps:cNvSpPr>
                        <wps:spPr bwMode="auto">
                          <a:xfrm>
                            <a:off x="4515" y="978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3BC8" w14:textId="77777777" w:rsidR="007907F9" w:rsidRDefault="007907F9">
                              <w:r>
                                <w:t>A</w:t>
                              </w:r>
                            </w:p>
                          </w:txbxContent>
                        </wps:txbx>
                        <wps:bodyPr rot="0" vert="horz" wrap="square" lIns="0" tIns="0" rIns="0" bIns="0" anchor="t" anchorCtr="0" upright="1">
                          <a:noAutofit/>
                        </wps:bodyPr>
                      </wps:wsp>
                      <wps:wsp>
                        <wps:cNvPr id="5635" name="Text Box 1033"/>
                        <wps:cNvSpPr txBox="1">
                          <a:spLocks noChangeArrowheads="1"/>
                        </wps:cNvSpPr>
                        <wps:spPr bwMode="auto">
                          <a:xfrm>
                            <a:off x="3945" y="10883"/>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DFA60" w14:textId="77777777" w:rsidR="007907F9" w:rsidRDefault="007907F9">
                              <w:r>
                                <w:t>B</w:t>
                              </w:r>
                            </w:p>
                          </w:txbxContent>
                        </wps:txbx>
                        <wps:bodyPr rot="0" vert="horz" wrap="square" lIns="0" tIns="0" rIns="0" bIns="0" anchor="t" anchorCtr="0" upright="1">
                          <a:noAutofit/>
                        </wps:bodyPr>
                      </wps:wsp>
                      <wps:wsp>
                        <wps:cNvPr id="5636" name="Text Box 1034"/>
                        <wps:cNvSpPr txBox="1">
                          <a:spLocks noChangeArrowheads="1"/>
                        </wps:cNvSpPr>
                        <wps:spPr bwMode="auto">
                          <a:xfrm>
                            <a:off x="5415" y="10883"/>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E7331" w14:textId="77777777" w:rsidR="007907F9" w:rsidRDefault="007907F9">
                              <w:r>
                                <w:t>C</w:t>
                              </w:r>
                            </w:p>
                          </w:txbxContent>
                        </wps:txbx>
                        <wps:bodyPr rot="0" vert="horz" wrap="square" lIns="0" tIns="0" rIns="0" bIns="0" anchor="t" anchorCtr="0" upright="1">
                          <a:noAutofit/>
                        </wps:bodyPr>
                      </wps:wsp>
                      <wps:wsp>
                        <wps:cNvPr id="5637" name="Text Box 1035"/>
                        <wps:cNvSpPr txBox="1">
                          <a:spLocks noChangeArrowheads="1"/>
                        </wps:cNvSpPr>
                        <wps:spPr bwMode="auto">
                          <a:xfrm>
                            <a:off x="4695" y="10464"/>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4C84" w14:textId="77777777" w:rsidR="007907F9" w:rsidRDefault="007907F9">
                              <w:r>
                                <w:t>D</w:t>
                              </w:r>
                            </w:p>
                          </w:txbxContent>
                        </wps:txbx>
                        <wps:bodyPr rot="0" vert="horz" wrap="square" lIns="0" tIns="0" rIns="0" bIns="0" anchor="t" anchorCtr="0" upright="1">
                          <a:noAutofit/>
                        </wps:bodyPr>
                      </wps:wsp>
                      <wps:wsp>
                        <wps:cNvPr id="5638" name="Line 1038"/>
                        <wps:cNvCnPr>
                          <a:cxnSpLocks noChangeShapeType="1"/>
                        </wps:cNvCnPr>
                        <wps:spPr bwMode="auto">
                          <a:xfrm flipH="1" flipV="1">
                            <a:off x="4815" y="10047"/>
                            <a:ext cx="525"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9" name="Line 1039"/>
                        <wps:cNvCnPr>
                          <a:cxnSpLocks noChangeShapeType="1"/>
                        </wps:cNvCnPr>
                        <wps:spPr bwMode="auto">
                          <a:xfrm flipH="1">
                            <a:off x="4155" y="10047"/>
                            <a:ext cx="600" cy="1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0" name="Line 1040"/>
                        <wps:cNvCnPr>
                          <a:cxnSpLocks noChangeShapeType="1"/>
                        </wps:cNvCnPr>
                        <wps:spPr bwMode="auto">
                          <a:xfrm flipV="1">
                            <a:off x="4185" y="10857"/>
                            <a:ext cx="525"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1" name="Line 1041"/>
                        <wps:cNvCnPr>
                          <a:cxnSpLocks noChangeShapeType="1"/>
                        </wps:cNvCnPr>
                        <wps:spPr bwMode="auto">
                          <a:xfrm>
                            <a:off x="4845" y="10827"/>
                            <a:ext cx="465"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2" name="Line 1042"/>
                        <wps:cNvCnPr>
                          <a:cxnSpLocks noChangeShapeType="1"/>
                        </wps:cNvCnPr>
                        <wps:spPr bwMode="auto">
                          <a:xfrm flipH="1" flipV="1">
                            <a:off x="4215" y="11202"/>
                            <a:ext cx="10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3" name="Text Box 1045"/>
                        <wps:cNvSpPr txBox="1">
                          <a:spLocks noChangeArrowheads="1"/>
                        </wps:cNvSpPr>
                        <wps:spPr bwMode="auto">
                          <a:xfrm>
                            <a:off x="5085" y="10338"/>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3EE1" w14:textId="77777777" w:rsidR="007907F9" w:rsidRPr="00E1166F" w:rsidRDefault="007907F9">
                              <w:pPr>
                                <w:rPr>
                                  <w:sz w:val="20"/>
                                  <w:szCs w:val="20"/>
                                </w:rPr>
                              </w:pPr>
                              <w:r w:rsidRPr="00E1166F">
                                <w:rPr>
                                  <w:sz w:val="20"/>
                                  <w:szCs w:val="20"/>
                                </w:rPr>
                                <w:t>1</w:t>
                              </w:r>
                            </w:p>
                          </w:txbxContent>
                        </wps:txbx>
                        <wps:bodyPr rot="0" vert="horz" wrap="square" lIns="0" tIns="0" rIns="0" bIns="0" anchor="t" anchorCtr="0" upright="1">
                          <a:noAutofit/>
                        </wps:bodyPr>
                      </wps:wsp>
                      <wps:wsp>
                        <wps:cNvPr id="5644" name="Text Box 1046"/>
                        <wps:cNvSpPr txBox="1">
                          <a:spLocks noChangeArrowheads="1"/>
                        </wps:cNvSpPr>
                        <wps:spPr bwMode="auto">
                          <a:xfrm>
                            <a:off x="4350" y="10368"/>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7D9D" w14:textId="77777777" w:rsidR="007907F9" w:rsidRPr="00E1166F" w:rsidRDefault="007907F9">
                              <w:pPr>
                                <w:rPr>
                                  <w:sz w:val="20"/>
                                  <w:szCs w:val="20"/>
                                </w:rPr>
                              </w:pPr>
                              <w:r>
                                <w:rPr>
                                  <w:sz w:val="20"/>
                                  <w:szCs w:val="20"/>
                                </w:rPr>
                                <w:t>2</w:t>
                              </w:r>
                            </w:p>
                          </w:txbxContent>
                        </wps:txbx>
                        <wps:bodyPr rot="0" vert="horz" wrap="square" lIns="0" tIns="0" rIns="0" bIns="0" anchor="t" anchorCtr="0" upright="1">
                          <a:noAutofit/>
                        </wps:bodyPr>
                      </wps:wsp>
                      <wps:wsp>
                        <wps:cNvPr id="5645" name="Text Box 1047"/>
                        <wps:cNvSpPr txBox="1">
                          <a:spLocks noChangeArrowheads="1"/>
                        </wps:cNvSpPr>
                        <wps:spPr bwMode="auto">
                          <a:xfrm>
                            <a:off x="4440" y="10788"/>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71A57" w14:textId="77777777" w:rsidR="007907F9" w:rsidRPr="00E1166F" w:rsidRDefault="007907F9">
                              <w:pPr>
                                <w:rPr>
                                  <w:sz w:val="20"/>
                                  <w:szCs w:val="20"/>
                                </w:rPr>
                              </w:pPr>
                              <w:r>
                                <w:rPr>
                                  <w:sz w:val="20"/>
                                  <w:szCs w:val="20"/>
                                </w:rPr>
                                <w:t>3</w:t>
                              </w:r>
                            </w:p>
                          </w:txbxContent>
                        </wps:txbx>
                        <wps:bodyPr rot="0" vert="horz" wrap="square" lIns="0" tIns="0" rIns="0" bIns="0" anchor="t" anchorCtr="0" upright="1">
                          <a:noAutofit/>
                        </wps:bodyPr>
                      </wps:wsp>
                      <wps:wsp>
                        <wps:cNvPr id="5646" name="Text Box 1048"/>
                        <wps:cNvSpPr txBox="1">
                          <a:spLocks noChangeArrowheads="1"/>
                        </wps:cNvSpPr>
                        <wps:spPr bwMode="auto">
                          <a:xfrm>
                            <a:off x="4950" y="10743"/>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26277" w14:textId="77777777" w:rsidR="007907F9" w:rsidRPr="00E1166F" w:rsidRDefault="007907F9">
                              <w:pPr>
                                <w:rPr>
                                  <w:sz w:val="20"/>
                                  <w:szCs w:val="20"/>
                                </w:rPr>
                              </w:pPr>
                              <w:r>
                                <w:rPr>
                                  <w:sz w:val="20"/>
                                  <w:szCs w:val="20"/>
                                </w:rPr>
                                <w:t>4</w:t>
                              </w:r>
                            </w:p>
                          </w:txbxContent>
                        </wps:txbx>
                        <wps:bodyPr rot="0" vert="horz" wrap="square" lIns="0" tIns="0" rIns="0" bIns="0" anchor="t" anchorCtr="0" upright="1">
                          <a:noAutofit/>
                        </wps:bodyPr>
                      </wps:wsp>
                      <wps:wsp>
                        <wps:cNvPr id="5647" name="Text Box 1049"/>
                        <wps:cNvSpPr txBox="1">
                          <a:spLocks noChangeArrowheads="1"/>
                        </wps:cNvSpPr>
                        <wps:spPr bwMode="auto">
                          <a:xfrm>
                            <a:off x="4710" y="10998"/>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0D89" w14:textId="77777777" w:rsidR="007907F9" w:rsidRPr="00E1166F" w:rsidRDefault="007907F9">
                              <w:pPr>
                                <w:rPr>
                                  <w:sz w:val="20"/>
                                  <w:szCs w:val="20"/>
                                </w:rPr>
                              </w:pPr>
                              <w:r>
                                <w:rPr>
                                  <w:sz w:val="20"/>
                                  <w:szCs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5F378" id="Group 3804" o:spid="_x0000_s1641" style="position:absolute;margin-left:143.25pt;margin-top:9.45pt;width:84.75pt;height:75.7pt;z-index:251615232;mso-position-horizontal-relative:text;mso-position-vertical-relative:text" coordorigin="3945,9782" coordsize="1695,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">
                <v:oval id="Oval 1028" o:spid="_x0000_s1642" style="position:absolute;left:4725;top:991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"/>
                <v:oval id="Oval 1029" o:spid="_x0000_s1643" style="position:absolute;left:4065;top:111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"/>
                <v:oval id="Oval 1030" o:spid="_x0000_s1644" style="position:absolute;left:5310;top:1113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"/>
                <v:oval id="Oval 1031" o:spid="_x0000_s1645" style="position:absolute;left:4710;top:1074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"/>
                <v:shape id="Text Box 1032" o:spid="_x0000_s1646" type="#_x0000_t202" style="position:absolute;left:4515;top:978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" filled="f" stroked="f">
                  <v:textbox inset="0,0,0,0">
                    <w:txbxContent>
                      <w:p w14:paraId="0B953BC8" w14:textId="77777777" w:rsidR="007907F9" w:rsidRDefault="007907F9">
                        <w:r>
                          <w:t>A</w:t>
                        </w:r>
                      </w:p>
                    </w:txbxContent>
                  </v:textbox>
                </v:shape>
                <v:shape id="Text Box 1033" o:spid="_x0000_s1647" type="#_x0000_t202" style="position:absolute;left:3945;top:10883;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" filled="f" stroked="f">
                  <v:textbox inset="0,0,0,0">
                    <w:txbxContent>
                      <w:p w14:paraId="1B7DFA60" w14:textId="77777777" w:rsidR="007907F9" w:rsidRDefault="007907F9">
                        <w:r>
                          <w:t>B</w:t>
                        </w:r>
                      </w:p>
                    </w:txbxContent>
                  </v:textbox>
                </v:shape>
                <v:shape id="Text Box 1034" o:spid="_x0000_s1648" type="#_x0000_t202" style="position:absolute;left:5415;top:10883;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" filled="f" stroked="f">
                  <v:textbox inset="0,0,0,0">
                    <w:txbxContent>
                      <w:p w14:paraId="19BE7331" w14:textId="77777777" w:rsidR="007907F9" w:rsidRDefault="007907F9">
                        <w:r>
                          <w:t>C</w:t>
                        </w:r>
                      </w:p>
                    </w:txbxContent>
                  </v:textbox>
                </v:shape>
                <v:shape id="Text Box 1035" o:spid="_x0000_s1649" type="#_x0000_t202" style="position:absolute;left:4695;top:10464;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" filled="f" stroked="f">
                  <v:textbox inset="0,0,0,0">
                    <w:txbxContent>
                      <w:p w14:paraId="0DDD4C84" w14:textId="77777777" w:rsidR="007907F9" w:rsidRDefault="007907F9">
                        <w:r>
                          <w:t>D</w:t>
                        </w:r>
                      </w:p>
                    </w:txbxContent>
                  </v:textbox>
                </v:shape>
                <v:line id="Line 1038" o:spid="_x0000_s1650" style="position:absolute;flip:x y;visibility:visible;mso-wrap-style:square" from="4815,10047" to="5340,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">
                  <v:stroke endarrow="block"/>
                </v:line>
                <v:line id="Line 1039" o:spid="_x0000_s1651" style="position:absolute;flip:x;visibility:visible;mso-wrap-style:square" from="4155,10047" to="4755,1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">
                  <v:stroke endarrow="block"/>
                </v:line>
                <v:line id="Line 1040" o:spid="_x0000_s1652" style="position:absolute;flip:y;visibility:visible;mso-wrap-style:square" from="4185,10857" to="4710,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">
                  <v:stroke endarrow="block"/>
                </v:line>
                <v:line id="Line 1041" o:spid="_x0000_s1653" style="position:absolute;visibility:visible;mso-wrap-style:square" from="4845,10827" to="5310,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">
                  <v:stroke endarrow="block"/>
                </v:line>
                <v:line id="Line 1042" o:spid="_x0000_s1654" style="position:absolute;flip:x y;visibility:visible;mso-wrap-style:square" from="4215,11202" to="5250,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">
                  <v:stroke endarrow="block"/>
                </v:line>
                <v:shape id="Text Box 1045" o:spid="_x0000_s1655" type="#_x0000_t202" style="position:absolute;left:5085;top:10338;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" filled="f" stroked="f">
                  <v:textbox inset="0,0,0,0">
                    <w:txbxContent>
                      <w:p w14:paraId="3E1A3EE1" w14:textId="77777777" w:rsidR="007907F9" w:rsidRPr="00E1166F" w:rsidRDefault="007907F9">
                        <w:pPr>
                          <w:rPr>
                            <w:sz w:val="20"/>
                            <w:szCs w:val="20"/>
                          </w:rPr>
                        </w:pPr>
                        <w:r w:rsidRPr="00E1166F">
                          <w:rPr>
                            <w:sz w:val="20"/>
                            <w:szCs w:val="20"/>
                          </w:rPr>
                          <w:t>1</w:t>
                        </w:r>
                      </w:p>
                    </w:txbxContent>
                  </v:textbox>
                </v:shape>
                <v:shape id="Text Box 1046" o:spid="_x0000_s1656" type="#_x0000_t202" style="position:absolute;left:4350;top:10368;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" filled="f" stroked="f">
                  <v:textbox inset="0,0,0,0">
                    <w:txbxContent>
                      <w:p w14:paraId="45E67D9D" w14:textId="77777777" w:rsidR="007907F9" w:rsidRPr="00E1166F" w:rsidRDefault="007907F9">
                        <w:pPr>
                          <w:rPr>
                            <w:sz w:val="20"/>
                            <w:szCs w:val="20"/>
                          </w:rPr>
                        </w:pPr>
                        <w:r>
                          <w:rPr>
                            <w:sz w:val="20"/>
                            <w:szCs w:val="20"/>
                          </w:rPr>
                          <w:t>2</w:t>
                        </w:r>
                      </w:p>
                    </w:txbxContent>
                  </v:textbox>
                </v:shape>
                <v:shape id="Text Box 1047" o:spid="_x0000_s1657" type="#_x0000_t202" style="position:absolute;left:4440;top:10788;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" filled="f" stroked="f">
                  <v:textbox inset="0,0,0,0">
                    <w:txbxContent>
                      <w:p w14:paraId="2E171A57" w14:textId="77777777" w:rsidR="007907F9" w:rsidRPr="00E1166F" w:rsidRDefault="007907F9">
                        <w:pPr>
                          <w:rPr>
                            <w:sz w:val="20"/>
                            <w:szCs w:val="20"/>
                          </w:rPr>
                        </w:pPr>
                        <w:r>
                          <w:rPr>
                            <w:sz w:val="20"/>
                            <w:szCs w:val="20"/>
                          </w:rPr>
                          <w:t>3</w:t>
                        </w:r>
                      </w:p>
                    </w:txbxContent>
                  </v:textbox>
                </v:shape>
                <v:shape id="Text Box 1048" o:spid="_x0000_s1658" type="#_x0000_t202" style="position:absolute;left:4950;top:10743;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" filled="f" stroked="f">
                  <v:textbox inset="0,0,0,0">
                    <w:txbxContent>
                      <w:p w14:paraId="6D426277" w14:textId="77777777" w:rsidR="007907F9" w:rsidRPr="00E1166F" w:rsidRDefault="007907F9">
                        <w:pPr>
                          <w:rPr>
                            <w:sz w:val="20"/>
                            <w:szCs w:val="20"/>
                          </w:rPr>
                        </w:pPr>
                        <w:r>
                          <w:rPr>
                            <w:sz w:val="20"/>
                            <w:szCs w:val="20"/>
                          </w:rPr>
                          <w:t>4</w:t>
                        </w:r>
                      </w:p>
                    </w:txbxContent>
                  </v:textbox>
                </v:shape>
                <v:shape id="Text Box 1049" o:spid="_x0000_s1659" type="#_x0000_t202" style="position:absolute;left:4710;top:10998;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" filled="f" stroked="f">
                  <v:textbox inset="0,0,0,0">
                    <w:txbxContent>
                      <w:p w14:paraId="71D80D89" w14:textId="77777777" w:rsidR="007907F9" w:rsidRPr="00E1166F" w:rsidRDefault="007907F9">
                        <w:pPr>
                          <w:rPr>
                            <w:sz w:val="20"/>
                            <w:szCs w:val="20"/>
                          </w:rPr>
                        </w:pPr>
                        <w:r>
                          <w:rPr>
                            <w:sz w:val="20"/>
                            <w:szCs w:val="20"/>
                          </w:rPr>
                          <w:t>5</w:t>
                        </w:r>
                      </w:p>
                    </w:txbxContent>
                  </v:textbox>
                </v:shape>
              </v:group>
            </w:pict>
          </mc:Fallback>
        </mc:AlternateContent>
      </w:r>
    </w:p>
    <w:p w14:paraId="0E3E07CA" w14:textId="77777777" w:rsidR="004E15B1" w:rsidRDefault="004E15B1" w:rsidP="000062A6">
      <w:pPr>
        <w:pStyle w:val="ExampleBody"/>
      </w:pPr>
    </w:p>
    <w:p w14:paraId="7CBD891A" w14:textId="77777777" w:rsidR="004E15B1" w:rsidRDefault="004E15B1" w:rsidP="000062A6">
      <w:pPr>
        <w:pStyle w:val="ExampleBody"/>
      </w:pPr>
    </w:p>
    <w:p w14:paraId="0E41978B" w14:textId="77777777" w:rsidR="004E15B1" w:rsidRDefault="004E15B1" w:rsidP="000062A6">
      <w:pPr>
        <w:pStyle w:val="ExampleBody"/>
      </w:pPr>
    </w:p>
    <w:p w14:paraId="055F74F5" w14:textId="77777777" w:rsidR="004E15B1" w:rsidRDefault="004E15B1" w:rsidP="000062A6">
      <w:pPr>
        <w:pStyle w:val="ExampleBody"/>
      </w:pPr>
    </w:p>
    <w:p w14:paraId="3A169D17" w14:textId="77777777" w:rsidR="004E15B1" w:rsidRDefault="004E15B1" w:rsidP="000062A6">
      <w:pPr>
        <w:pStyle w:val="ExampleBody"/>
      </w:pPr>
    </w:p>
    <w:p w14:paraId="10955D24" w14:textId="77777777" w:rsidR="000062A6" w:rsidRDefault="000062A6" w:rsidP="000062A6">
      <w:pPr>
        <w:pStyle w:val="ExampleBody"/>
      </w:pPr>
    </w:p>
    <w:p w14:paraId="4D22E320" w14:textId="77777777" w:rsidR="004E15B1" w:rsidRDefault="004E15B1" w:rsidP="00F569AB"/>
    <w:p w14:paraId="4E70338B" w14:textId="77777777" w:rsidR="000062A6" w:rsidRDefault="000062A6" w:rsidP="00F569AB"/>
    <w:p w14:paraId="41762B12" w14:textId="77777777" w:rsidR="000062A6" w:rsidRDefault="000062A6" w:rsidP="000062A6">
      <w:pPr>
        <w:pStyle w:val="DefinitionHeader"/>
      </w:pPr>
      <w:r>
        <w:t>Euler Circuit</w:t>
      </w:r>
    </w:p>
    <w:p w14:paraId="6D5F27A1" w14:textId="77777777" w:rsidR="00E1166F" w:rsidRDefault="00E1166F" w:rsidP="000062A6">
      <w:pPr>
        <w:pStyle w:val="DefinitionBody"/>
      </w:pPr>
      <w:proofErr w:type="gramStart"/>
      <w:r>
        <w:t>An</w:t>
      </w:r>
      <w:proofErr w:type="gramEnd"/>
      <w:r>
        <w:t xml:space="preserve"> </w:t>
      </w:r>
      <w:r>
        <w:rPr>
          <w:b/>
        </w:rPr>
        <w:t>Euler circuit</w:t>
      </w:r>
      <w:r>
        <w:t xml:space="preserve"> is a circuit that uses every edge in a graph</w:t>
      </w:r>
      <w:r w:rsidR="00757EF0">
        <w:t xml:space="preserve"> with no repeats</w:t>
      </w:r>
      <w:r>
        <w:t>.  Being a circuit, it must start and end at the same vertex.</w:t>
      </w:r>
    </w:p>
    <w:p w14:paraId="76804060" w14:textId="77777777" w:rsidR="00E1166F" w:rsidRDefault="00E1166F" w:rsidP="00F569AB"/>
    <w:p w14:paraId="31328A81" w14:textId="77777777" w:rsidR="000062A6" w:rsidRDefault="000062A6" w:rsidP="00F569AB"/>
    <w:p w14:paraId="7AF8326E" w14:textId="77777777" w:rsidR="000062A6" w:rsidRPr="004F090D" w:rsidRDefault="004F090D" w:rsidP="004F090D">
      <w:pPr>
        <w:pStyle w:val="ExampleHeader"/>
        <w:rPr>
          <w:rStyle w:val="ExampleChar"/>
          <w:b w:val="0"/>
          <w:color w:val="0070C0"/>
          <w:szCs w:val="22"/>
        </w:rPr>
      </w:pPr>
      <w:r>
        <w:rPr>
          <w:rStyle w:val="ExampleChar"/>
          <w:b w:val="0"/>
          <w:color w:val="0070C0"/>
          <w:szCs w:val="22"/>
        </w:rPr>
        <w:t>Example 6</w:t>
      </w:r>
    </w:p>
    <w:p w14:paraId="1EB38F50" w14:textId="77777777" w:rsidR="00A70F96" w:rsidRDefault="000B612B" w:rsidP="000062A6">
      <w:pPr>
        <w:pStyle w:val="ExampleBody"/>
      </w:pPr>
      <w:r>
        <w:t xml:space="preserve">The graph below has several possible Euler circuits.  </w:t>
      </w:r>
      <w:r w:rsidR="00A70F96">
        <w:t>Here’s a couple, starting and ending at vertex A:  ADEACEFCBA and AECABCFEDA.  The second is shown in arrows.</w:t>
      </w:r>
    </w:p>
    <w:p w14:paraId="698DB286" w14:textId="25872646" w:rsidR="000B612B" w:rsidRDefault="007E3B2B" w:rsidP="000062A6">
      <w:pPr>
        <w:pStyle w:val="ExampleBody"/>
      </w:pPr>
      <w:r>
        <w:rPr>
          <w:noProof/>
        </w:rPr>
        <mc:AlternateContent>
          <mc:Choice Requires="wpg">
            <w:drawing>
              <wp:anchor distT="0" distB="0" distL="114300" distR="114300" simplePos="0" relativeHeight="251639808" behindDoc="0" locked="0" layoutInCell="1" allowOverlap="1" wp14:anchorId="707A1F94" wp14:editId="1325A066">
                <wp:simplePos x="0" y="0"/>
                <wp:positionH relativeFrom="column">
                  <wp:posOffset>333375</wp:posOffset>
                </wp:positionH>
                <wp:positionV relativeFrom="paragraph">
                  <wp:posOffset>47625</wp:posOffset>
                </wp:positionV>
                <wp:extent cx="1181100" cy="1038225"/>
                <wp:effectExtent l="0" t="0" r="0" b="0"/>
                <wp:wrapNone/>
                <wp:docPr id="5608" name="Group 2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038225"/>
                          <a:chOff x="1905" y="2298"/>
                          <a:chExt cx="1860" cy="1635"/>
                        </a:xfrm>
                      </wpg:grpSpPr>
                      <wps:wsp>
                        <wps:cNvPr id="5609" name="Line 1092"/>
                        <wps:cNvCnPr>
                          <a:cxnSpLocks noChangeShapeType="1"/>
                        </wps:cNvCnPr>
                        <wps:spPr bwMode="auto">
                          <a:xfrm>
                            <a:off x="2205" y="3047"/>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0" name="Line 1094"/>
                        <wps:cNvCnPr>
                          <a:cxnSpLocks noChangeShapeType="1"/>
                        </wps:cNvCnPr>
                        <wps:spPr bwMode="auto">
                          <a:xfrm flipV="1">
                            <a:off x="2190" y="2642"/>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1" name="Line 1095"/>
                        <wps:cNvCnPr>
                          <a:cxnSpLocks noChangeShapeType="1"/>
                        </wps:cNvCnPr>
                        <wps:spPr bwMode="auto">
                          <a:xfrm>
                            <a:off x="2850" y="2642"/>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2" name="Oval 1099"/>
                        <wps:cNvSpPr>
                          <a:spLocks noChangeArrowheads="1"/>
                        </wps:cNvSpPr>
                        <wps:spPr bwMode="auto">
                          <a:xfrm>
                            <a:off x="2775" y="258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3" name="Text Box 1100"/>
                        <wps:cNvSpPr txBox="1">
                          <a:spLocks noChangeArrowheads="1"/>
                        </wps:cNvSpPr>
                        <wps:spPr bwMode="auto">
                          <a:xfrm>
                            <a:off x="1905" y="280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1E086" w14:textId="77777777" w:rsidR="007907F9" w:rsidRDefault="007907F9">
                              <w:r>
                                <w:t>A</w:t>
                              </w:r>
                            </w:p>
                          </w:txbxContent>
                        </wps:txbx>
                        <wps:bodyPr rot="0" vert="horz" wrap="square" lIns="0" tIns="0" rIns="0" bIns="0" anchor="t" anchorCtr="0" upright="1">
                          <a:noAutofit/>
                        </wps:bodyPr>
                      </wps:wsp>
                      <wps:wsp>
                        <wps:cNvPr id="5614" name="Text Box 1101"/>
                        <wps:cNvSpPr txBox="1">
                          <a:spLocks noChangeArrowheads="1"/>
                        </wps:cNvSpPr>
                        <wps:spPr bwMode="auto">
                          <a:xfrm>
                            <a:off x="1905" y="3617"/>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68D0" w14:textId="77777777" w:rsidR="007907F9" w:rsidRDefault="007907F9">
                              <w:r>
                                <w:t>B</w:t>
                              </w:r>
                            </w:p>
                          </w:txbxContent>
                        </wps:txbx>
                        <wps:bodyPr rot="0" vert="horz" wrap="square" lIns="0" tIns="0" rIns="0" bIns="0" anchor="t" anchorCtr="0" upright="1">
                          <a:noAutofit/>
                        </wps:bodyPr>
                      </wps:wsp>
                      <wps:wsp>
                        <wps:cNvPr id="5615" name="Text Box 1102"/>
                        <wps:cNvSpPr txBox="1">
                          <a:spLocks noChangeArrowheads="1"/>
                        </wps:cNvSpPr>
                        <wps:spPr bwMode="auto">
                          <a:xfrm>
                            <a:off x="3480" y="271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8C83" w14:textId="77777777" w:rsidR="007907F9" w:rsidRDefault="007907F9">
                              <w:r>
                                <w:t>E</w:t>
                              </w:r>
                            </w:p>
                          </w:txbxContent>
                        </wps:txbx>
                        <wps:bodyPr rot="0" vert="horz" wrap="square" lIns="0" tIns="0" rIns="0" bIns="0" anchor="t" anchorCtr="0" upright="1">
                          <a:noAutofit/>
                        </wps:bodyPr>
                      </wps:wsp>
                      <wps:wsp>
                        <wps:cNvPr id="5616" name="Text Box 1103"/>
                        <wps:cNvSpPr txBox="1">
                          <a:spLocks noChangeArrowheads="1"/>
                        </wps:cNvSpPr>
                        <wps:spPr bwMode="auto">
                          <a:xfrm>
                            <a:off x="2760" y="229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9BE7" w14:textId="77777777" w:rsidR="007907F9" w:rsidRDefault="007907F9">
                              <w:r>
                                <w:t>D</w:t>
                              </w:r>
                            </w:p>
                          </w:txbxContent>
                        </wps:txbx>
                        <wps:bodyPr rot="0" vert="horz" wrap="square" lIns="0" tIns="0" rIns="0" bIns="0" anchor="t" anchorCtr="0" upright="1">
                          <a:noAutofit/>
                        </wps:bodyPr>
                      </wps:wsp>
                      <wps:wsp>
                        <wps:cNvPr id="5617" name="Text Box 1106"/>
                        <wps:cNvSpPr txBox="1">
                          <a:spLocks noChangeArrowheads="1"/>
                        </wps:cNvSpPr>
                        <wps:spPr bwMode="auto">
                          <a:xfrm>
                            <a:off x="2550" y="361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328A" w14:textId="77777777" w:rsidR="007907F9" w:rsidRDefault="007907F9">
                              <w:r>
                                <w:t>C</w:t>
                              </w:r>
                            </w:p>
                          </w:txbxContent>
                        </wps:txbx>
                        <wps:bodyPr rot="0" vert="horz" wrap="square" lIns="0" tIns="0" rIns="0" bIns="0" anchor="t" anchorCtr="0" upright="1">
                          <a:noAutofit/>
                        </wps:bodyPr>
                      </wps:wsp>
                      <wps:wsp>
                        <wps:cNvPr id="5618" name="Text Box 1107"/>
                        <wps:cNvSpPr txBox="1">
                          <a:spLocks noChangeArrowheads="1"/>
                        </wps:cNvSpPr>
                        <wps:spPr bwMode="auto">
                          <a:xfrm>
                            <a:off x="3540" y="358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0BCC9" w14:textId="77777777" w:rsidR="007907F9" w:rsidRDefault="007907F9">
                              <w:r>
                                <w:t>F</w:t>
                              </w:r>
                            </w:p>
                          </w:txbxContent>
                        </wps:txbx>
                        <wps:bodyPr rot="0" vert="horz" wrap="square" lIns="0" tIns="0" rIns="0" bIns="0" anchor="t" anchorCtr="0" upright="1">
                          <a:noAutofit/>
                        </wps:bodyPr>
                      </wps:wsp>
                      <wps:wsp>
                        <wps:cNvPr id="5619" name="Line 1110"/>
                        <wps:cNvCnPr>
                          <a:cxnSpLocks noChangeShapeType="1"/>
                        </wps:cNvCnPr>
                        <wps:spPr bwMode="auto">
                          <a:xfrm>
                            <a:off x="2205" y="3054"/>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0" name="Line 1111"/>
                        <wps:cNvCnPr>
                          <a:cxnSpLocks noChangeShapeType="1"/>
                        </wps:cNvCnPr>
                        <wps:spPr bwMode="auto">
                          <a:xfrm>
                            <a:off x="2205" y="3617"/>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1" name="Line 1112"/>
                        <wps:cNvCnPr>
                          <a:cxnSpLocks noChangeShapeType="1"/>
                        </wps:cNvCnPr>
                        <wps:spPr bwMode="auto">
                          <a:xfrm>
                            <a:off x="3435" y="3039"/>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2" name="Line 1113"/>
                        <wps:cNvCnPr>
                          <a:cxnSpLocks noChangeShapeType="1"/>
                        </wps:cNvCnPr>
                        <wps:spPr bwMode="auto">
                          <a:xfrm>
                            <a:off x="2220" y="3062"/>
                            <a:ext cx="63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3" name="Line 1114"/>
                        <wps:cNvCnPr>
                          <a:cxnSpLocks noChangeShapeType="1"/>
                        </wps:cNvCnPr>
                        <wps:spPr bwMode="auto">
                          <a:xfrm flipV="1">
                            <a:off x="2820" y="3032"/>
                            <a:ext cx="615"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4" name="Oval 1096"/>
                        <wps:cNvSpPr>
                          <a:spLocks noChangeArrowheads="1"/>
                        </wps:cNvSpPr>
                        <wps:spPr bwMode="auto">
                          <a:xfrm>
                            <a:off x="2760" y="35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5" name="Oval 1097"/>
                        <wps:cNvSpPr>
                          <a:spLocks noChangeArrowheads="1"/>
                        </wps:cNvSpPr>
                        <wps:spPr bwMode="auto">
                          <a:xfrm>
                            <a:off x="2130" y="298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6" name="Oval 1098"/>
                        <wps:cNvSpPr>
                          <a:spLocks noChangeArrowheads="1"/>
                        </wps:cNvSpPr>
                        <wps:spPr bwMode="auto">
                          <a:xfrm>
                            <a:off x="3375" y="297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7" name="Oval 1104"/>
                        <wps:cNvSpPr>
                          <a:spLocks noChangeArrowheads="1"/>
                        </wps:cNvSpPr>
                        <wps:spPr bwMode="auto">
                          <a:xfrm>
                            <a:off x="3375" y="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8" name="Oval 1105"/>
                        <wps:cNvSpPr>
                          <a:spLocks noChangeArrowheads="1"/>
                        </wps:cNvSpPr>
                        <wps:spPr bwMode="auto">
                          <a:xfrm>
                            <a:off x="2145" y="35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A1F94" id="Group 2883" o:spid="_x0000_s1660" style="position:absolute;margin-left:26.25pt;margin-top:3.75pt;width:93pt;height:81.75pt;z-index:251639808;mso-position-horizontal-relative:text;mso-position-vertical-relative:text" coordorigin="1905,2298" coordsize="186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">
                <v:line id="Line 1092" o:spid="_x0000_s1661" style="position:absolute;visibility:visible;mso-wrap-style:square" from="2205,3047" to="3480,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"/>
                <v:line id="Line 1094" o:spid="_x0000_s1662" style="position:absolute;flip:y;visibility:visible;mso-wrap-style:square" from="2190,2642" to="285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"/>
                <v:line id="Line 1095" o:spid="_x0000_s1663" style="position:absolute;visibility:visible;mso-wrap-style:square" from="2850,2642" to="3450,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"/>
                <v:oval id="Oval 1099" o:spid="_x0000_s1664" style="position:absolute;left:2775;top:258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"/>
                <v:shape id="Text Box 1100" o:spid="_x0000_s1665" type="#_x0000_t202" style="position:absolute;left:1905;top:280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" filled="f" stroked="f">
                  <v:textbox inset="0,0,0,0">
                    <w:txbxContent>
                      <w:p w14:paraId="0501E086" w14:textId="77777777" w:rsidR="007907F9" w:rsidRDefault="007907F9">
                        <w:r>
                          <w:t>A</w:t>
                        </w:r>
                      </w:p>
                    </w:txbxContent>
                  </v:textbox>
                </v:shape>
                <v:shape id="Text Box 1101" o:spid="_x0000_s1666" type="#_x0000_t202" style="position:absolute;left:1905;top:3617;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" filled="f" stroked="f">
                  <v:textbox inset="0,0,0,0">
                    <w:txbxContent>
                      <w:p w14:paraId="45DA68D0" w14:textId="77777777" w:rsidR="007907F9" w:rsidRDefault="007907F9">
                        <w:r>
                          <w:t>B</w:t>
                        </w:r>
                      </w:p>
                    </w:txbxContent>
                  </v:textbox>
                </v:shape>
                <v:shape id="Text Box 1102" o:spid="_x0000_s1667" type="#_x0000_t202" style="position:absolute;left:3480;top:271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" filled="f" stroked="f">
                  <v:textbox inset="0,0,0,0">
                    <w:txbxContent>
                      <w:p w14:paraId="33498C83" w14:textId="77777777" w:rsidR="007907F9" w:rsidRDefault="007907F9">
                        <w:r>
                          <w:t>E</w:t>
                        </w:r>
                      </w:p>
                    </w:txbxContent>
                  </v:textbox>
                </v:shape>
                <v:shape id="Text Box 1103" o:spid="_x0000_s1668" type="#_x0000_t202" style="position:absolute;left:2760;top:229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" filled="f" stroked="f">
                  <v:textbox inset="0,0,0,0">
                    <w:txbxContent>
                      <w:p w14:paraId="4B9A9BE7" w14:textId="77777777" w:rsidR="007907F9" w:rsidRDefault="007907F9">
                        <w:r>
                          <w:t>D</w:t>
                        </w:r>
                      </w:p>
                    </w:txbxContent>
                  </v:textbox>
                </v:shape>
                <v:shape id="Text Box 1106" o:spid="_x0000_s1669" type="#_x0000_t202" style="position:absolute;left:2550;top:361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" filled="f" stroked="f">
                  <v:textbox inset="0,0,0,0">
                    <w:txbxContent>
                      <w:p w14:paraId="2CDC328A" w14:textId="77777777" w:rsidR="007907F9" w:rsidRDefault="007907F9">
                        <w:r>
                          <w:t>C</w:t>
                        </w:r>
                      </w:p>
                    </w:txbxContent>
                  </v:textbox>
                </v:shape>
                <v:shape id="Text Box 1107" o:spid="_x0000_s1670" type="#_x0000_t202" style="position:absolute;left:3540;top:358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" filled="f" stroked="f">
                  <v:textbox inset="0,0,0,0">
                    <w:txbxContent>
                      <w:p w14:paraId="0440BCC9" w14:textId="77777777" w:rsidR="007907F9" w:rsidRDefault="007907F9">
                        <w:r>
                          <w:t>F</w:t>
                        </w:r>
                      </w:p>
                    </w:txbxContent>
                  </v:textbox>
                </v:shape>
                <v:line id="Line 1110" o:spid="_x0000_s1671" style="position:absolute;visibility:visible;mso-wrap-style:square" from="2205,3054" to="220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"/>
                <v:line id="Line 1111" o:spid="_x0000_s1672" style="position:absolute;visibility:visible;mso-wrap-style:square" from="2205,3617" to="3480,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"/>
                <v:line id="Line 1112" o:spid="_x0000_s1673" style="position:absolute;visibility:visible;mso-wrap-style:square" from="3435,3039" to="3435,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"/>
                <v:line id="Line 1113" o:spid="_x0000_s1674" style="position:absolute;visibility:visible;mso-wrap-style:square" from="2220,3062" to="285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"/>
                <v:line id="Line 1114" o:spid="_x0000_s1675" style="position:absolute;flip:y;visibility:visible;mso-wrap-style:square" from="2820,3032" to="3435,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"/>
                <v:oval id="Oval 1096" o:spid="_x0000_s1676" style="position:absolute;left:2760;top:35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"/>
                <v:oval id="Oval 1097" o:spid="_x0000_s1677" style="position:absolute;left:2130;top:298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"/>
                <v:oval id="Oval 1098" o:spid="_x0000_s1678" style="position:absolute;left:3375;top:297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"/>
                <v:oval id="Oval 1104" o:spid="_x0000_s1679" style="position:absolute;left:3375;top: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"/>
                <v:oval id="Oval 1105" o:spid="_x0000_s1680" style="position:absolute;left:2145;top:35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"/>
              </v:group>
            </w:pict>
          </mc:Fallback>
        </mc:AlternateContent>
      </w:r>
      <w:r>
        <w:rPr>
          <w:noProof/>
        </w:rPr>
        <mc:AlternateContent>
          <mc:Choice Requires="wpg">
            <w:drawing>
              <wp:anchor distT="0" distB="0" distL="114300" distR="114300" simplePos="0" relativeHeight="251640832" behindDoc="0" locked="0" layoutInCell="1" allowOverlap="1" wp14:anchorId="181A5A91" wp14:editId="49084A84">
                <wp:simplePos x="0" y="0"/>
                <wp:positionH relativeFrom="column">
                  <wp:posOffset>2209800</wp:posOffset>
                </wp:positionH>
                <wp:positionV relativeFrom="paragraph">
                  <wp:posOffset>95250</wp:posOffset>
                </wp:positionV>
                <wp:extent cx="1181100" cy="1038225"/>
                <wp:effectExtent l="0" t="0" r="0" b="0"/>
                <wp:wrapNone/>
                <wp:docPr id="5577" name="Group 3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038225"/>
                          <a:chOff x="4140" y="13010"/>
                          <a:chExt cx="1860" cy="1635"/>
                        </a:xfrm>
                      </wpg:grpSpPr>
                      <wps:wsp>
                        <wps:cNvPr id="5578" name="Oval 1118"/>
                        <wps:cNvSpPr>
                          <a:spLocks noChangeArrowheads="1"/>
                        </wps:cNvSpPr>
                        <wps:spPr bwMode="auto">
                          <a:xfrm>
                            <a:off x="5010" y="1329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9" name="Text Box 1119"/>
                        <wps:cNvSpPr txBox="1">
                          <a:spLocks noChangeArrowheads="1"/>
                        </wps:cNvSpPr>
                        <wps:spPr bwMode="auto">
                          <a:xfrm>
                            <a:off x="4140" y="13513"/>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2A5E3" w14:textId="77777777" w:rsidR="007907F9" w:rsidRDefault="007907F9">
                              <w:r>
                                <w:t>A</w:t>
                              </w:r>
                            </w:p>
                          </w:txbxContent>
                        </wps:txbx>
                        <wps:bodyPr rot="0" vert="horz" wrap="square" lIns="0" tIns="0" rIns="0" bIns="0" anchor="t" anchorCtr="0" upright="1">
                          <a:noAutofit/>
                        </wps:bodyPr>
                      </wps:wsp>
                      <wps:wsp>
                        <wps:cNvPr id="5580" name="Text Box 1120"/>
                        <wps:cNvSpPr txBox="1">
                          <a:spLocks noChangeArrowheads="1"/>
                        </wps:cNvSpPr>
                        <wps:spPr bwMode="auto">
                          <a:xfrm>
                            <a:off x="4140" y="1432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528D" w14:textId="77777777" w:rsidR="007907F9" w:rsidRDefault="007907F9">
                              <w:r>
                                <w:t>B</w:t>
                              </w:r>
                            </w:p>
                          </w:txbxContent>
                        </wps:txbx>
                        <wps:bodyPr rot="0" vert="horz" wrap="square" lIns="0" tIns="0" rIns="0" bIns="0" anchor="t" anchorCtr="0" upright="1">
                          <a:noAutofit/>
                        </wps:bodyPr>
                      </wps:wsp>
                      <wps:wsp>
                        <wps:cNvPr id="5581" name="Text Box 1121"/>
                        <wps:cNvSpPr txBox="1">
                          <a:spLocks noChangeArrowheads="1"/>
                        </wps:cNvSpPr>
                        <wps:spPr bwMode="auto">
                          <a:xfrm>
                            <a:off x="5715" y="1343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2BFA" w14:textId="77777777" w:rsidR="007907F9" w:rsidRDefault="007907F9">
                              <w:r>
                                <w:t>E</w:t>
                              </w:r>
                            </w:p>
                          </w:txbxContent>
                        </wps:txbx>
                        <wps:bodyPr rot="0" vert="horz" wrap="square" lIns="0" tIns="0" rIns="0" bIns="0" anchor="t" anchorCtr="0" upright="1">
                          <a:noAutofit/>
                        </wps:bodyPr>
                      </wps:wsp>
                      <wps:wsp>
                        <wps:cNvPr id="5582" name="Text Box 1122"/>
                        <wps:cNvSpPr txBox="1">
                          <a:spLocks noChangeArrowheads="1"/>
                        </wps:cNvSpPr>
                        <wps:spPr bwMode="auto">
                          <a:xfrm>
                            <a:off x="4995" y="1301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E1F70" w14:textId="77777777" w:rsidR="007907F9" w:rsidRDefault="007907F9">
                              <w:r>
                                <w:t>D</w:t>
                              </w:r>
                            </w:p>
                          </w:txbxContent>
                        </wps:txbx>
                        <wps:bodyPr rot="0" vert="horz" wrap="square" lIns="0" tIns="0" rIns="0" bIns="0" anchor="t" anchorCtr="0" upright="1">
                          <a:noAutofit/>
                        </wps:bodyPr>
                      </wps:wsp>
                      <wps:wsp>
                        <wps:cNvPr id="5583" name="Text Box 1123"/>
                        <wps:cNvSpPr txBox="1">
                          <a:spLocks noChangeArrowheads="1"/>
                        </wps:cNvSpPr>
                        <wps:spPr bwMode="auto">
                          <a:xfrm>
                            <a:off x="4785" y="1433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E1658" w14:textId="77777777" w:rsidR="007907F9" w:rsidRDefault="007907F9">
                              <w:r>
                                <w:t>C</w:t>
                              </w:r>
                            </w:p>
                          </w:txbxContent>
                        </wps:txbx>
                        <wps:bodyPr rot="0" vert="horz" wrap="square" lIns="0" tIns="0" rIns="0" bIns="0" anchor="t" anchorCtr="0" upright="1">
                          <a:noAutofit/>
                        </wps:bodyPr>
                      </wps:wsp>
                      <wps:wsp>
                        <wps:cNvPr id="5584" name="Text Box 1124"/>
                        <wps:cNvSpPr txBox="1">
                          <a:spLocks noChangeArrowheads="1"/>
                        </wps:cNvSpPr>
                        <wps:spPr bwMode="auto">
                          <a:xfrm>
                            <a:off x="5775" y="1430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E0ACC" w14:textId="77777777" w:rsidR="007907F9" w:rsidRDefault="007907F9">
                              <w:r>
                                <w:t>F</w:t>
                              </w:r>
                            </w:p>
                          </w:txbxContent>
                        </wps:txbx>
                        <wps:bodyPr rot="0" vert="horz" wrap="square" lIns="0" tIns="0" rIns="0" bIns="0" anchor="t" anchorCtr="0" upright="1">
                          <a:noAutofit/>
                        </wps:bodyPr>
                      </wps:wsp>
                      <wps:wsp>
                        <wps:cNvPr id="5585" name="Oval 1130"/>
                        <wps:cNvSpPr>
                          <a:spLocks noChangeArrowheads="1"/>
                        </wps:cNvSpPr>
                        <wps:spPr bwMode="auto">
                          <a:xfrm>
                            <a:off x="4995" y="1426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6" name="Oval 1131"/>
                        <wps:cNvSpPr>
                          <a:spLocks noChangeArrowheads="1"/>
                        </wps:cNvSpPr>
                        <wps:spPr bwMode="auto">
                          <a:xfrm>
                            <a:off x="4365" y="1369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7" name="Oval 1132"/>
                        <wps:cNvSpPr>
                          <a:spLocks noChangeArrowheads="1"/>
                        </wps:cNvSpPr>
                        <wps:spPr bwMode="auto">
                          <a:xfrm>
                            <a:off x="5610" y="1368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8" name="Oval 1133"/>
                        <wps:cNvSpPr>
                          <a:spLocks noChangeArrowheads="1"/>
                        </wps:cNvSpPr>
                        <wps:spPr bwMode="auto">
                          <a:xfrm>
                            <a:off x="5610" y="142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9" name="Oval 1134"/>
                        <wps:cNvSpPr>
                          <a:spLocks noChangeArrowheads="1"/>
                        </wps:cNvSpPr>
                        <wps:spPr bwMode="auto">
                          <a:xfrm>
                            <a:off x="4380" y="1426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0" name="Line 1135"/>
                        <wps:cNvCnPr>
                          <a:cxnSpLocks noChangeShapeType="1"/>
                        </wps:cNvCnPr>
                        <wps:spPr bwMode="auto">
                          <a:xfrm>
                            <a:off x="4500" y="13769"/>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1" name="Line 1137"/>
                        <wps:cNvCnPr>
                          <a:cxnSpLocks noChangeShapeType="1"/>
                        </wps:cNvCnPr>
                        <wps:spPr bwMode="auto">
                          <a:xfrm flipH="1">
                            <a:off x="5100" y="13829"/>
                            <a:ext cx="510" cy="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2" name="Line 1138"/>
                        <wps:cNvCnPr>
                          <a:cxnSpLocks noChangeShapeType="1"/>
                        </wps:cNvCnPr>
                        <wps:spPr bwMode="auto">
                          <a:xfrm flipH="1" flipV="1">
                            <a:off x="4485" y="13799"/>
                            <a:ext cx="51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3" name="Line 1139"/>
                        <wps:cNvCnPr>
                          <a:cxnSpLocks noChangeShapeType="1"/>
                        </wps:cNvCnPr>
                        <wps:spPr bwMode="auto">
                          <a:xfrm flipH="1">
                            <a:off x="4440" y="13859"/>
                            <a:ext cx="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4" name="Line 1140"/>
                        <wps:cNvCnPr>
                          <a:cxnSpLocks noChangeShapeType="1"/>
                        </wps:cNvCnPr>
                        <wps:spPr bwMode="auto">
                          <a:xfrm>
                            <a:off x="4530" y="14339"/>
                            <a:ext cx="4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5" name="Line 1141"/>
                        <wps:cNvCnPr>
                          <a:cxnSpLocks noChangeShapeType="1"/>
                        </wps:cNvCnPr>
                        <wps:spPr bwMode="auto">
                          <a:xfrm>
                            <a:off x="5160" y="14324"/>
                            <a:ext cx="4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6" name="Line 1142"/>
                        <wps:cNvCnPr>
                          <a:cxnSpLocks noChangeShapeType="1"/>
                        </wps:cNvCnPr>
                        <wps:spPr bwMode="auto">
                          <a:xfrm flipV="1">
                            <a:off x="5685" y="13844"/>
                            <a:ext cx="0"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7" name="Line 1143"/>
                        <wps:cNvCnPr>
                          <a:cxnSpLocks noChangeShapeType="1"/>
                        </wps:cNvCnPr>
                        <wps:spPr bwMode="auto">
                          <a:xfrm flipH="1" flipV="1">
                            <a:off x="5160" y="13394"/>
                            <a:ext cx="43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8" name="Line 1144"/>
                        <wps:cNvCnPr>
                          <a:cxnSpLocks noChangeShapeType="1"/>
                        </wps:cNvCnPr>
                        <wps:spPr bwMode="auto">
                          <a:xfrm flipH="1">
                            <a:off x="4485" y="13409"/>
                            <a:ext cx="49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9" name="Text Box 1145"/>
                        <wps:cNvSpPr txBox="1">
                          <a:spLocks noChangeArrowheads="1"/>
                        </wps:cNvSpPr>
                        <wps:spPr bwMode="auto">
                          <a:xfrm>
                            <a:off x="5010" y="13550"/>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E7CA8" w14:textId="77777777" w:rsidR="007907F9" w:rsidRPr="00E1166F" w:rsidRDefault="007907F9">
                              <w:pPr>
                                <w:rPr>
                                  <w:sz w:val="20"/>
                                  <w:szCs w:val="20"/>
                                </w:rPr>
                              </w:pPr>
                              <w:r w:rsidRPr="00E1166F">
                                <w:rPr>
                                  <w:sz w:val="20"/>
                                  <w:szCs w:val="20"/>
                                </w:rPr>
                                <w:t>1</w:t>
                              </w:r>
                            </w:p>
                          </w:txbxContent>
                        </wps:txbx>
                        <wps:bodyPr rot="0" vert="horz" wrap="square" lIns="0" tIns="0" rIns="0" bIns="0" anchor="t" anchorCtr="0" upright="1">
                          <a:noAutofit/>
                        </wps:bodyPr>
                      </wps:wsp>
                      <wps:wsp>
                        <wps:cNvPr id="5600" name="Text Box 1147"/>
                        <wps:cNvSpPr txBox="1">
                          <a:spLocks noChangeArrowheads="1"/>
                        </wps:cNvSpPr>
                        <wps:spPr bwMode="auto">
                          <a:xfrm>
                            <a:off x="5265" y="13880"/>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2B19" w14:textId="77777777" w:rsidR="007907F9" w:rsidRPr="00E1166F" w:rsidRDefault="007907F9">
                              <w:pPr>
                                <w:rPr>
                                  <w:sz w:val="20"/>
                                  <w:szCs w:val="20"/>
                                </w:rPr>
                              </w:pPr>
                              <w:r>
                                <w:rPr>
                                  <w:sz w:val="20"/>
                                  <w:szCs w:val="20"/>
                                </w:rPr>
                                <w:t>2</w:t>
                              </w:r>
                            </w:p>
                          </w:txbxContent>
                        </wps:txbx>
                        <wps:bodyPr rot="0" vert="horz" wrap="square" lIns="0" tIns="0" rIns="0" bIns="0" anchor="t" anchorCtr="0" upright="1">
                          <a:noAutofit/>
                        </wps:bodyPr>
                      </wps:wsp>
                      <wps:wsp>
                        <wps:cNvPr id="5601" name="Text Box 1148"/>
                        <wps:cNvSpPr txBox="1">
                          <a:spLocks noChangeArrowheads="1"/>
                        </wps:cNvSpPr>
                        <wps:spPr bwMode="auto">
                          <a:xfrm>
                            <a:off x="4800" y="13895"/>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16B0" w14:textId="77777777" w:rsidR="007907F9" w:rsidRPr="00E1166F" w:rsidRDefault="007907F9">
                              <w:pPr>
                                <w:rPr>
                                  <w:sz w:val="20"/>
                                  <w:szCs w:val="20"/>
                                </w:rPr>
                              </w:pPr>
                              <w:r>
                                <w:rPr>
                                  <w:sz w:val="20"/>
                                  <w:szCs w:val="20"/>
                                </w:rPr>
                                <w:t>3</w:t>
                              </w:r>
                            </w:p>
                          </w:txbxContent>
                        </wps:txbx>
                        <wps:bodyPr rot="0" vert="horz" wrap="square" lIns="0" tIns="0" rIns="0" bIns="0" anchor="t" anchorCtr="0" upright="1">
                          <a:noAutofit/>
                        </wps:bodyPr>
                      </wps:wsp>
                      <wps:wsp>
                        <wps:cNvPr id="5602" name="Text Box 1149"/>
                        <wps:cNvSpPr txBox="1">
                          <a:spLocks noChangeArrowheads="1"/>
                        </wps:cNvSpPr>
                        <wps:spPr bwMode="auto">
                          <a:xfrm>
                            <a:off x="4305" y="13910"/>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7F019" w14:textId="77777777" w:rsidR="007907F9" w:rsidRPr="00E1166F" w:rsidRDefault="007907F9">
                              <w:pPr>
                                <w:rPr>
                                  <w:sz w:val="20"/>
                                  <w:szCs w:val="20"/>
                                </w:rPr>
                              </w:pPr>
                              <w:r>
                                <w:rPr>
                                  <w:sz w:val="20"/>
                                  <w:szCs w:val="20"/>
                                </w:rPr>
                                <w:t>4</w:t>
                              </w:r>
                            </w:p>
                          </w:txbxContent>
                        </wps:txbx>
                        <wps:bodyPr rot="0" vert="horz" wrap="square" lIns="0" tIns="0" rIns="0" bIns="0" anchor="t" anchorCtr="0" upright="1">
                          <a:noAutofit/>
                        </wps:bodyPr>
                      </wps:wsp>
                      <wps:wsp>
                        <wps:cNvPr id="5603" name="Text Box 1150"/>
                        <wps:cNvSpPr txBox="1">
                          <a:spLocks noChangeArrowheads="1"/>
                        </wps:cNvSpPr>
                        <wps:spPr bwMode="auto">
                          <a:xfrm>
                            <a:off x="4620" y="14135"/>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EA08" w14:textId="77777777" w:rsidR="007907F9" w:rsidRPr="00E1166F" w:rsidRDefault="007907F9">
                              <w:pPr>
                                <w:rPr>
                                  <w:sz w:val="20"/>
                                  <w:szCs w:val="20"/>
                                </w:rPr>
                              </w:pPr>
                              <w:r>
                                <w:rPr>
                                  <w:sz w:val="20"/>
                                  <w:szCs w:val="20"/>
                                </w:rPr>
                                <w:t>5</w:t>
                              </w:r>
                            </w:p>
                          </w:txbxContent>
                        </wps:txbx>
                        <wps:bodyPr rot="0" vert="horz" wrap="square" lIns="0" tIns="0" rIns="0" bIns="0" anchor="t" anchorCtr="0" upright="1">
                          <a:noAutofit/>
                        </wps:bodyPr>
                      </wps:wsp>
                      <wps:wsp>
                        <wps:cNvPr id="5604" name="Text Box 1151"/>
                        <wps:cNvSpPr txBox="1">
                          <a:spLocks noChangeArrowheads="1"/>
                        </wps:cNvSpPr>
                        <wps:spPr bwMode="auto">
                          <a:xfrm>
                            <a:off x="5385" y="14105"/>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A6B03" w14:textId="77777777" w:rsidR="007907F9" w:rsidRPr="00E1166F" w:rsidRDefault="007907F9">
                              <w:pPr>
                                <w:rPr>
                                  <w:sz w:val="20"/>
                                  <w:szCs w:val="20"/>
                                </w:rPr>
                              </w:pPr>
                              <w:r>
                                <w:rPr>
                                  <w:sz w:val="20"/>
                                  <w:szCs w:val="20"/>
                                </w:rPr>
                                <w:t>6</w:t>
                              </w:r>
                            </w:p>
                          </w:txbxContent>
                        </wps:txbx>
                        <wps:bodyPr rot="0" vert="horz" wrap="square" lIns="0" tIns="0" rIns="0" bIns="0" anchor="t" anchorCtr="0" upright="1">
                          <a:noAutofit/>
                        </wps:bodyPr>
                      </wps:wsp>
                      <wps:wsp>
                        <wps:cNvPr id="5605" name="Text Box 1152"/>
                        <wps:cNvSpPr txBox="1">
                          <a:spLocks noChangeArrowheads="1"/>
                        </wps:cNvSpPr>
                        <wps:spPr bwMode="auto">
                          <a:xfrm>
                            <a:off x="5730" y="14015"/>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A4F7" w14:textId="77777777" w:rsidR="007907F9" w:rsidRPr="00E1166F" w:rsidRDefault="007907F9">
                              <w:pPr>
                                <w:rPr>
                                  <w:sz w:val="20"/>
                                  <w:szCs w:val="20"/>
                                </w:rPr>
                              </w:pPr>
                              <w:r>
                                <w:rPr>
                                  <w:sz w:val="20"/>
                                  <w:szCs w:val="20"/>
                                </w:rPr>
                                <w:t>7</w:t>
                              </w:r>
                            </w:p>
                          </w:txbxContent>
                        </wps:txbx>
                        <wps:bodyPr rot="0" vert="horz" wrap="square" lIns="0" tIns="0" rIns="0" bIns="0" anchor="t" anchorCtr="0" upright="1">
                          <a:noAutofit/>
                        </wps:bodyPr>
                      </wps:wsp>
                      <wps:wsp>
                        <wps:cNvPr id="5606" name="Text Box 1153"/>
                        <wps:cNvSpPr txBox="1">
                          <a:spLocks noChangeArrowheads="1"/>
                        </wps:cNvSpPr>
                        <wps:spPr bwMode="auto">
                          <a:xfrm>
                            <a:off x="5400" y="13340"/>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37D7" w14:textId="77777777" w:rsidR="007907F9" w:rsidRPr="00E1166F" w:rsidRDefault="007907F9">
                              <w:pPr>
                                <w:rPr>
                                  <w:sz w:val="20"/>
                                  <w:szCs w:val="20"/>
                                </w:rPr>
                              </w:pPr>
                              <w:r>
                                <w:rPr>
                                  <w:sz w:val="20"/>
                                  <w:szCs w:val="20"/>
                                </w:rPr>
                                <w:t>8</w:t>
                              </w:r>
                            </w:p>
                          </w:txbxContent>
                        </wps:txbx>
                        <wps:bodyPr rot="0" vert="horz" wrap="square" lIns="0" tIns="0" rIns="0" bIns="0" anchor="t" anchorCtr="0" upright="1">
                          <a:noAutofit/>
                        </wps:bodyPr>
                      </wps:wsp>
                      <wps:wsp>
                        <wps:cNvPr id="5607" name="Text Box 1154"/>
                        <wps:cNvSpPr txBox="1">
                          <a:spLocks noChangeArrowheads="1"/>
                        </wps:cNvSpPr>
                        <wps:spPr bwMode="auto">
                          <a:xfrm>
                            <a:off x="4725" y="13325"/>
                            <a:ext cx="1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78B74" w14:textId="77777777" w:rsidR="007907F9" w:rsidRPr="00E1166F" w:rsidRDefault="007907F9">
                              <w:pPr>
                                <w:rPr>
                                  <w:sz w:val="20"/>
                                  <w:szCs w:val="20"/>
                                </w:rPr>
                              </w:pPr>
                              <w:r>
                                <w:rPr>
                                  <w:sz w:val="20"/>
                                  <w:szCs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5A91" id="Group 3806" o:spid="_x0000_s1681" style="position:absolute;margin-left:174pt;margin-top:7.5pt;width:93pt;height:81.75pt;z-index:251640832;mso-position-horizontal-relative:text;mso-position-vertical-relative:text" coordorigin="4140,13010" coordsize="186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">
                <v:oval id="Oval 1118" o:spid="_x0000_s1682" style="position:absolute;left:5010;top:1329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"/>
                <v:shape id="Text Box 1119" o:spid="_x0000_s1683" type="#_x0000_t202" style="position:absolute;left:4140;top:13513;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" filled="f" stroked="f">
                  <v:textbox inset="0,0,0,0">
                    <w:txbxContent>
                      <w:p w14:paraId="39F2A5E3" w14:textId="77777777" w:rsidR="007907F9" w:rsidRDefault="007907F9">
                        <w:r>
                          <w:t>A</w:t>
                        </w:r>
                      </w:p>
                    </w:txbxContent>
                  </v:textbox>
                </v:shape>
                <v:shape id="Text Box 1120" o:spid="_x0000_s1684" type="#_x0000_t202" style="position:absolute;left:4140;top:1432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" filled="f" stroked="f">
                  <v:textbox inset="0,0,0,0">
                    <w:txbxContent>
                      <w:p w14:paraId="2E9E528D" w14:textId="77777777" w:rsidR="007907F9" w:rsidRDefault="007907F9">
                        <w:r>
                          <w:t>B</w:t>
                        </w:r>
                      </w:p>
                    </w:txbxContent>
                  </v:textbox>
                </v:shape>
                <v:shape id="Text Box 1121" o:spid="_x0000_s1685" type="#_x0000_t202" style="position:absolute;left:5715;top:1343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" filled="f" stroked="f">
                  <v:textbox inset="0,0,0,0">
                    <w:txbxContent>
                      <w:p w14:paraId="2C342BFA" w14:textId="77777777" w:rsidR="007907F9" w:rsidRDefault="007907F9">
                        <w:r>
                          <w:t>E</w:t>
                        </w:r>
                      </w:p>
                    </w:txbxContent>
                  </v:textbox>
                </v:shape>
                <v:shape id="Text Box 1122" o:spid="_x0000_s1686" type="#_x0000_t202" style="position:absolute;left:4995;top:1301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" filled="f" stroked="f">
                  <v:textbox inset="0,0,0,0">
                    <w:txbxContent>
                      <w:p w14:paraId="415E1F70" w14:textId="77777777" w:rsidR="007907F9" w:rsidRDefault="007907F9">
                        <w:r>
                          <w:t>D</w:t>
                        </w:r>
                      </w:p>
                    </w:txbxContent>
                  </v:textbox>
                </v:shape>
                <v:shape id="Text Box 1123" o:spid="_x0000_s1687" type="#_x0000_t202" style="position:absolute;left:4785;top:1433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" filled="f" stroked="f">
                  <v:textbox inset="0,0,0,0">
                    <w:txbxContent>
                      <w:p w14:paraId="4C5E1658" w14:textId="77777777" w:rsidR="007907F9" w:rsidRDefault="007907F9">
                        <w:r>
                          <w:t>C</w:t>
                        </w:r>
                      </w:p>
                    </w:txbxContent>
                  </v:textbox>
                </v:shape>
                <v:shape id="Text Box 1124" o:spid="_x0000_s1688" type="#_x0000_t202" style="position:absolute;left:5775;top:1430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" filled="f" stroked="f">
                  <v:textbox inset="0,0,0,0">
                    <w:txbxContent>
                      <w:p w14:paraId="264E0ACC" w14:textId="77777777" w:rsidR="007907F9" w:rsidRDefault="007907F9">
                        <w:r>
                          <w:t>F</w:t>
                        </w:r>
                      </w:p>
                    </w:txbxContent>
                  </v:textbox>
                </v:shape>
                <v:oval id="Oval 1130" o:spid="_x0000_s1689" style="position:absolute;left:4995;top:1426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"/>
                <v:oval id="Oval 1131" o:spid="_x0000_s1690" style="position:absolute;left:4365;top:1369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"/>
                <v:oval id="Oval 1132" o:spid="_x0000_s1691" style="position:absolute;left:5610;top:13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"/>
                <v:oval id="Oval 1133" o:spid="_x0000_s1692" style="position:absolute;left:5610;top:1424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"/>
                <v:oval id="Oval 1134" o:spid="_x0000_s1693" style="position:absolute;left:4380;top:1426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"/>
                <v:line id="Line 1135" o:spid="_x0000_s1694" style="position:absolute;visibility:visible;mso-wrap-style:square" from="4500,13769" to="5580,1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">
                  <v:stroke endarrow="block"/>
                </v:line>
                <v:line id="Line 1137" o:spid="_x0000_s1695" style="position:absolute;flip:x;visibility:visible;mso-wrap-style:square" from="5100,13829" to="5610,1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">
                  <v:stroke endarrow="block"/>
                </v:line>
                <v:line id="Line 1138" o:spid="_x0000_s1696" style="position:absolute;flip:x y;visibility:visible;mso-wrap-style:square" from="4485,13799" to="4995,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">
                  <v:stroke endarrow="block"/>
                </v:line>
                <v:line id="Line 1139" o:spid="_x0000_s1697" style="position:absolute;flip:x;visibility:visible;mso-wrap-style:square" from="4440,13859" to="4440,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">
                  <v:stroke endarrow="block"/>
                </v:line>
                <v:line id="Line 1140" o:spid="_x0000_s1698" style="position:absolute;visibility:visible;mso-wrap-style:square" from="4530,14339" to="4965,1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">
                  <v:stroke endarrow="block"/>
                </v:line>
                <v:line id="Line 1141" o:spid="_x0000_s1699" style="position:absolute;visibility:visible;mso-wrap-style:square" from="5160,14324" to="5595,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">
                  <v:stroke endarrow="block"/>
                </v:line>
                <v:line id="Line 1142" o:spid="_x0000_s1700" style="position:absolute;flip:y;visibility:visible;mso-wrap-style:square" from="5685,13844" to="5685,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">
                  <v:stroke endarrow="block"/>
                </v:line>
                <v:line id="Line 1143" o:spid="_x0000_s1701" style="position:absolute;flip:x y;visibility:visible;mso-wrap-style:square" from="5160,13394" to="5595,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">
                  <v:stroke endarrow="block"/>
                </v:line>
                <v:line id="Line 1144" o:spid="_x0000_s1702" style="position:absolute;flip:x;visibility:visible;mso-wrap-style:square" from="4485,13409" to="4980,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">
                  <v:stroke endarrow="block"/>
                </v:line>
                <v:shape id="Text Box 1145" o:spid="_x0000_s1703" type="#_x0000_t202" style="position:absolute;left:5010;top:13550;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" filled="f" stroked="f">
                  <v:textbox inset="0,0,0,0">
                    <w:txbxContent>
                      <w:p w14:paraId="0F0E7CA8" w14:textId="77777777" w:rsidR="007907F9" w:rsidRPr="00E1166F" w:rsidRDefault="007907F9">
                        <w:pPr>
                          <w:rPr>
                            <w:sz w:val="20"/>
                            <w:szCs w:val="20"/>
                          </w:rPr>
                        </w:pPr>
                        <w:r w:rsidRPr="00E1166F">
                          <w:rPr>
                            <w:sz w:val="20"/>
                            <w:szCs w:val="20"/>
                          </w:rPr>
                          <w:t>1</w:t>
                        </w:r>
                      </w:p>
                    </w:txbxContent>
                  </v:textbox>
                </v:shape>
                <v:shape id="Text Box 1147" o:spid="_x0000_s1704" type="#_x0000_t202" style="position:absolute;left:5265;top:13880;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14:paraId="1EDD2B19" w14:textId="77777777" w:rsidR="007907F9" w:rsidRPr="00E1166F" w:rsidRDefault="007907F9">
                        <w:pPr>
                          <w:rPr>
                            <w:sz w:val="20"/>
                            <w:szCs w:val="20"/>
                          </w:rPr>
                        </w:pPr>
                        <w:r>
                          <w:rPr>
                            <w:sz w:val="20"/>
                            <w:szCs w:val="20"/>
                          </w:rPr>
                          <w:t>2</w:t>
                        </w:r>
                      </w:p>
                    </w:txbxContent>
                  </v:textbox>
                </v:shape>
                <v:shape id="Text Box 1148" o:spid="_x0000_s1705" type="#_x0000_t202" style="position:absolute;left:4800;top:13895;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" filled="f" stroked="f">
                  <v:textbox inset="0,0,0,0">
                    <w:txbxContent>
                      <w:p w14:paraId="7F1C16B0" w14:textId="77777777" w:rsidR="007907F9" w:rsidRPr="00E1166F" w:rsidRDefault="007907F9">
                        <w:pPr>
                          <w:rPr>
                            <w:sz w:val="20"/>
                            <w:szCs w:val="20"/>
                          </w:rPr>
                        </w:pPr>
                        <w:r>
                          <w:rPr>
                            <w:sz w:val="20"/>
                            <w:szCs w:val="20"/>
                          </w:rPr>
                          <w:t>3</w:t>
                        </w:r>
                      </w:p>
                    </w:txbxContent>
                  </v:textbox>
                </v:shape>
                <v:shape id="Text Box 1149" o:spid="_x0000_s1706" type="#_x0000_t202" style="position:absolute;left:4305;top:13910;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" filled="f" stroked="f">
                  <v:textbox inset="0,0,0,0">
                    <w:txbxContent>
                      <w:p w14:paraId="4507F019" w14:textId="77777777" w:rsidR="007907F9" w:rsidRPr="00E1166F" w:rsidRDefault="007907F9">
                        <w:pPr>
                          <w:rPr>
                            <w:sz w:val="20"/>
                            <w:szCs w:val="20"/>
                          </w:rPr>
                        </w:pPr>
                        <w:r>
                          <w:rPr>
                            <w:sz w:val="20"/>
                            <w:szCs w:val="20"/>
                          </w:rPr>
                          <w:t>4</w:t>
                        </w:r>
                      </w:p>
                    </w:txbxContent>
                  </v:textbox>
                </v:shape>
                <v:shape id="Text Box 1150" o:spid="_x0000_s1707" type="#_x0000_t202" style="position:absolute;left:4620;top:14135;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0494EA08" w14:textId="77777777" w:rsidR="007907F9" w:rsidRPr="00E1166F" w:rsidRDefault="007907F9">
                        <w:pPr>
                          <w:rPr>
                            <w:sz w:val="20"/>
                            <w:szCs w:val="20"/>
                          </w:rPr>
                        </w:pPr>
                        <w:r>
                          <w:rPr>
                            <w:sz w:val="20"/>
                            <w:szCs w:val="20"/>
                          </w:rPr>
                          <w:t>5</w:t>
                        </w:r>
                      </w:p>
                    </w:txbxContent>
                  </v:textbox>
                </v:shape>
                <v:shape id="Text Box 1151" o:spid="_x0000_s1708" type="#_x0000_t202" style="position:absolute;left:5385;top:14105;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nJxgAAAN0AAAAPAAAAZHJzL2Rvd25yZXYueG1sRI9BawIx&#10;FITvhf6H8Aq91aSl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CY3ZycYAAADdAAAA&#10;DwAAAAAAAAAAAAAAAAAHAgAAZHJzL2Rvd25yZXYueG1sUEsFBgAAAAADAAMAtwAAAPoCAAAAAA==&#10;" filled="f" stroked="f">
                  <v:textbox inset="0,0,0,0">
                    <w:txbxContent>
                      <w:p w14:paraId="219A6B03" w14:textId="77777777" w:rsidR="007907F9" w:rsidRPr="00E1166F" w:rsidRDefault="007907F9">
                        <w:pPr>
                          <w:rPr>
                            <w:sz w:val="20"/>
                            <w:szCs w:val="20"/>
                          </w:rPr>
                        </w:pPr>
                        <w:r>
                          <w:rPr>
                            <w:sz w:val="20"/>
                            <w:szCs w:val="20"/>
                          </w:rPr>
                          <w:t>6</w:t>
                        </w:r>
                      </w:p>
                    </w:txbxContent>
                  </v:textbox>
                </v:shape>
                <v:shape id="Text Box 1152" o:spid="_x0000_s1709" type="#_x0000_t202" style="position:absolute;left:5730;top:14015;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1FAFA4F7" w14:textId="77777777" w:rsidR="007907F9" w:rsidRPr="00E1166F" w:rsidRDefault="007907F9">
                        <w:pPr>
                          <w:rPr>
                            <w:sz w:val="20"/>
                            <w:szCs w:val="20"/>
                          </w:rPr>
                        </w:pPr>
                        <w:r>
                          <w:rPr>
                            <w:sz w:val="20"/>
                            <w:szCs w:val="20"/>
                          </w:rPr>
                          <w:t>7</w:t>
                        </w:r>
                      </w:p>
                    </w:txbxContent>
                  </v:textbox>
                </v:shape>
                <v:shape id="Text Box 1153" o:spid="_x0000_s1710" type="#_x0000_t202" style="position:absolute;left:5400;top:13340;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" filled="f" stroked="f">
                  <v:textbox inset="0,0,0,0">
                    <w:txbxContent>
                      <w:p w14:paraId="472A37D7" w14:textId="77777777" w:rsidR="007907F9" w:rsidRPr="00E1166F" w:rsidRDefault="007907F9">
                        <w:pPr>
                          <w:rPr>
                            <w:sz w:val="20"/>
                            <w:szCs w:val="20"/>
                          </w:rPr>
                        </w:pPr>
                        <w:r>
                          <w:rPr>
                            <w:sz w:val="20"/>
                            <w:szCs w:val="20"/>
                          </w:rPr>
                          <w:t>8</w:t>
                        </w:r>
                      </w:p>
                    </w:txbxContent>
                  </v:textbox>
                </v:shape>
                <v:shape id="Text Box 1154" o:spid="_x0000_s1711" type="#_x0000_t202" style="position:absolute;left:4725;top:13325;width:1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14:paraId="3C978B74" w14:textId="77777777" w:rsidR="007907F9" w:rsidRPr="00E1166F" w:rsidRDefault="007907F9">
                        <w:pPr>
                          <w:rPr>
                            <w:sz w:val="20"/>
                            <w:szCs w:val="20"/>
                          </w:rPr>
                        </w:pPr>
                        <w:r>
                          <w:rPr>
                            <w:sz w:val="20"/>
                            <w:szCs w:val="20"/>
                          </w:rPr>
                          <w:t>9</w:t>
                        </w:r>
                      </w:p>
                    </w:txbxContent>
                  </v:textbox>
                </v:shape>
              </v:group>
            </w:pict>
          </mc:Fallback>
        </mc:AlternateContent>
      </w:r>
    </w:p>
    <w:p w14:paraId="7C069CF0" w14:textId="77777777" w:rsidR="000B612B" w:rsidRDefault="000B612B" w:rsidP="000062A6">
      <w:pPr>
        <w:pStyle w:val="ExampleBody"/>
      </w:pPr>
    </w:p>
    <w:p w14:paraId="24BF905C" w14:textId="77777777" w:rsidR="00943E35" w:rsidRPr="00E1166F" w:rsidRDefault="00943E35" w:rsidP="000062A6">
      <w:pPr>
        <w:pStyle w:val="ExampleBody"/>
      </w:pPr>
    </w:p>
    <w:p w14:paraId="6411E5EC" w14:textId="77777777" w:rsidR="004E15B1" w:rsidRPr="004E15B1" w:rsidRDefault="004E15B1" w:rsidP="000062A6">
      <w:pPr>
        <w:pStyle w:val="ExampleBody"/>
      </w:pPr>
    </w:p>
    <w:p w14:paraId="1DAE7A09" w14:textId="77777777" w:rsidR="000B612B" w:rsidRDefault="000B612B" w:rsidP="000062A6">
      <w:pPr>
        <w:pStyle w:val="ExampleBody"/>
      </w:pPr>
    </w:p>
    <w:p w14:paraId="498C62F1" w14:textId="77777777" w:rsidR="000B612B" w:rsidRDefault="000B612B" w:rsidP="000062A6">
      <w:pPr>
        <w:pStyle w:val="ExampleBody"/>
      </w:pPr>
    </w:p>
    <w:p w14:paraId="29BC8FD1" w14:textId="77777777" w:rsidR="000062A6" w:rsidRDefault="000062A6" w:rsidP="000062A6">
      <w:pPr>
        <w:pStyle w:val="ExampleBody"/>
      </w:pPr>
    </w:p>
    <w:p w14:paraId="41E61DB7" w14:textId="77777777" w:rsidR="000062A6" w:rsidRDefault="000062A6" w:rsidP="00F569AB"/>
    <w:p w14:paraId="340ED8B0" w14:textId="77777777" w:rsidR="000062A6" w:rsidRDefault="000062A6" w:rsidP="00F569AB"/>
    <w:p w14:paraId="389B9E4C" w14:textId="77777777" w:rsidR="00757EF0" w:rsidRDefault="00A70F96" w:rsidP="00F569AB">
      <w:r>
        <w:t xml:space="preserve">Look back at the example used for Euler paths – does that graph have </w:t>
      </w:r>
      <w:proofErr w:type="gramStart"/>
      <w:r>
        <w:t>an</w:t>
      </w:r>
      <w:proofErr w:type="gramEnd"/>
      <w:r>
        <w:t xml:space="preserve"> Euler circuit?  A few tries will tell you no; that graph does not have </w:t>
      </w:r>
      <w:proofErr w:type="gramStart"/>
      <w:r>
        <w:t>an</w:t>
      </w:r>
      <w:proofErr w:type="gramEnd"/>
      <w:r>
        <w:t xml:space="preserve"> Euler circuit.  </w:t>
      </w:r>
      <w:r w:rsidR="00757EF0">
        <w:t xml:space="preserve">When we were working with shortest paths, we were interested in the optimal path.  With Euler paths and circuits, we’re primarily interested in whether </w:t>
      </w:r>
      <w:proofErr w:type="gramStart"/>
      <w:r w:rsidR="00757EF0">
        <w:t>an</w:t>
      </w:r>
      <w:proofErr w:type="gramEnd"/>
      <w:r w:rsidR="00757EF0">
        <w:t xml:space="preserve"> Euler path or circuit </w:t>
      </w:r>
      <w:r w:rsidR="00757EF0">
        <w:rPr>
          <w:i/>
        </w:rPr>
        <w:t>exists</w:t>
      </w:r>
      <w:r w:rsidR="00757EF0">
        <w:t xml:space="preserve">.  </w:t>
      </w:r>
    </w:p>
    <w:p w14:paraId="45149297" w14:textId="77777777" w:rsidR="00757EF0" w:rsidRDefault="00757EF0" w:rsidP="00F569AB"/>
    <w:p w14:paraId="4148818C" w14:textId="77777777" w:rsidR="00757EF0" w:rsidRDefault="00757EF0" w:rsidP="00F569AB">
      <w:r>
        <w:t xml:space="preserve">Why do we care if </w:t>
      </w:r>
      <w:proofErr w:type="gramStart"/>
      <w:r>
        <w:t>an</w:t>
      </w:r>
      <w:proofErr w:type="gramEnd"/>
      <w:r>
        <w:t xml:space="preserve"> Euler circuit exists?  Think back to our housing development lawn inspector from the beginning of the chapter.  The lawn inspector is interested in walking as little as possible.  The ideal situation would be a circuit that covers every street with no repeats.  That’s </w:t>
      </w:r>
      <w:proofErr w:type="gramStart"/>
      <w:r>
        <w:t>an</w:t>
      </w:r>
      <w:proofErr w:type="gramEnd"/>
      <w:r>
        <w:t xml:space="preserve"> Euler circuit!  Luckily, Euler solved the question of whether or not </w:t>
      </w:r>
      <w:proofErr w:type="gramStart"/>
      <w:r>
        <w:t>an</w:t>
      </w:r>
      <w:proofErr w:type="gramEnd"/>
      <w:r>
        <w:t xml:space="preserve"> Euler path or circuit will exist.</w:t>
      </w:r>
    </w:p>
    <w:p w14:paraId="159EB7C5" w14:textId="77777777" w:rsidR="000062A6" w:rsidRDefault="000062A6" w:rsidP="00F569AB"/>
    <w:p w14:paraId="04FCC73A" w14:textId="77777777" w:rsidR="000062A6" w:rsidRDefault="000062A6" w:rsidP="00F569AB"/>
    <w:p w14:paraId="7073BA8F" w14:textId="77777777" w:rsidR="000062A6" w:rsidRPr="00320957" w:rsidRDefault="000062A6" w:rsidP="000062A6">
      <w:pPr>
        <w:pStyle w:val="DefinitionHeader"/>
      </w:pPr>
      <w:r w:rsidRPr="00320957">
        <w:t>Euler’s Path and Circuit Theorems</w:t>
      </w:r>
    </w:p>
    <w:p w14:paraId="22C8EC86" w14:textId="77777777" w:rsidR="000062A6" w:rsidRDefault="000062A6" w:rsidP="000062A6">
      <w:pPr>
        <w:pStyle w:val="DefinitionBody"/>
      </w:pPr>
      <w:r w:rsidRPr="00320957">
        <w:t xml:space="preserve">A graph will contain </w:t>
      </w:r>
      <w:proofErr w:type="gramStart"/>
      <w:r w:rsidRPr="00320957">
        <w:t>an</w:t>
      </w:r>
      <w:proofErr w:type="gramEnd"/>
      <w:r w:rsidRPr="00320957">
        <w:t xml:space="preserve"> Euler path if it contains at most two vertices of odd degree.</w:t>
      </w:r>
    </w:p>
    <w:p w14:paraId="11268BCD" w14:textId="77777777" w:rsidR="000062A6" w:rsidRPr="00320957" w:rsidRDefault="000062A6" w:rsidP="000062A6">
      <w:pPr>
        <w:pStyle w:val="DefinitionBody"/>
      </w:pPr>
    </w:p>
    <w:p w14:paraId="0ECDF704" w14:textId="77777777" w:rsidR="000062A6" w:rsidRDefault="000062A6" w:rsidP="000062A6">
      <w:pPr>
        <w:pStyle w:val="DefinitionBody"/>
      </w:pPr>
      <w:r w:rsidRPr="00320957">
        <w:t xml:space="preserve">A graph will contain </w:t>
      </w:r>
      <w:proofErr w:type="gramStart"/>
      <w:r w:rsidRPr="00320957">
        <w:t>an</w:t>
      </w:r>
      <w:proofErr w:type="gramEnd"/>
      <w:r w:rsidRPr="00320957">
        <w:t xml:space="preserve"> Euler circuit if all vertices have even degree</w:t>
      </w:r>
    </w:p>
    <w:p w14:paraId="0E8A0922" w14:textId="77777777" w:rsidR="000062A6" w:rsidRDefault="000062A6" w:rsidP="00F569AB"/>
    <w:p w14:paraId="608D0510" w14:textId="77777777" w:rsidR="00757EF0" w:rsidRPr="00320957" w:rsidRDefault="00757EF0" w:rsidP="00320957"/>
    <w:p w14:paraId="1D081AFE" w14:textId="77777777" w:rsidR="000062A6" w:rsidRPr="000062A6" w:rsidRDefault="00757EF0" w:rsidP="000062A6">
      <w:pPr>
        <w:pStyle w:val="ExampleHeader"/>
      </w:pPr>
      <w:r w:rsidRPr="000062A6">
        <w:lastRenderedPageBreak/>
        <w:t>Example</w:t>
      </w:r>
      <w:r w:rsidR="000062A6" w:rsidRPr="000062A6">
        <w:t xml:space="preserve"> 7</w:t>
      </w:r>
    </w:p>
    <w:p w14:paraId="5B00567E" w14:textId="77777777" w:rsidR="00757EF0" w:rsidRDefault="00757EF0" w:rsidP="000062A6">
      <w:pPr>
        <w:pStyle w:val="ExampleBody"/>
      </w:pPr>
      <w:r>
        <w:t xml:space="preserve">In the graph below, vertices A and C have degree 4, since there are 4 edges leading into each vertex.  B is degree 2, D is degree 3, and E is degree 1.  This graph contains two vertices with odd degree (D and E) and three vertices with even degree (A, B, and C), so Euler’s theorems tell us this graph has </w:t>
      </w:r>
      <w:proofErr w:type="gramStart"/>
      <w:r>
        <w:t>an</w:t>
      </w:r>
      <w:proofErr w:type="gramEnd"/>
      <w:r>
        <w:t xml:space="preserve"> Euler path, but not an Euler circuit.</w:t>
      </w:r>
    </w:p>
    <w:p w14:paraId="3702FFE8" w14:textId="77777777" w:rsidR="00F05F3C" w:rsidRDefault="00F05F3C" w:rsidP="000062A6">
      <w:pPr>
        <w:pStyle w:val="ExampleBody"/>
      </w:pPr>
    </w:p>
    <w:p w14:paraId="092042D9" w14:textId="45F7E688" w:rsidR="00757EF0" w:rsidRDefault="007E3B2B" w:rsidP="000062A6">
      <w:pPr>
        <w:pStyle w:val="ExampleBody"/>
      </w:pPr>
      <w:r>
        <w:rPr>
          <w:noProof/>
        </w:rPr>
        <mc:AlternateContent>
          <mc:Choice Requires="wpg">
            <w:drawing>
              <wp:anchor distT="0" distB="0" distL="114300" distR="114300" simplePos="0" relativeHeight="251641856" behindDoc="0" locked="0" layoutInCell="1" allowOverlap="1" wp14:anchorId="4611326F" wp14:editId="1F27691B">
                <wp:simplePos x="0" y="0"/>
                <wp:positionH relativeFrom="column">
                  <wp:posOffset>514350</wp:posOffset>
                </wp:positionH>
                <wp:positionV relativeFrom="paragraph">
                  <wp:posOffset>38100</wp:posOffset>
                </wp:positionV>
                <wp:extent cx="1114425" cy="1023620"/>
                <wp:effectExtent l="0" t="3810" r="0" b="1270"/>
                <wp:wrapNone/>
                <wp:docPr id="5562"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023620"/>
                          <a:chOff x="2610" y="9779"/>
                          <a:chExt cx="1755" cy="1612"/>
                        </a:xfrm>
                      </wpg:grpSpPr>
                      <wps:wsp>
                        <wps:cNvPr id="5563" name="Freeform 1171"/>
                        <wps:cNvSpPr>
                          <a:spLocks/>
                        </wps:cNvSpPr>
                        <wps:spPr bwMode="auto">
                          <a:xfrm>
                            <a:off x="3480" y="10002"/>
                            <a:ext cx="640" cy="1245"/>
                          </a:xfrm>
                          <a:custGeom>
                            <a:avLst/>
                            <a:gdLst>
                              <a:gd name="T0" fmla="*/ 0 w 640"/>
                              <a:gd name="T1" fmla="*/ 0 h 1245"/>
                              <a:gd name="T2" fmla="*/ 570 w 640"/>
                              <a:gd name="T3" fmla="*/ 1245 h 1245"/>
                            </a:gdLst>
                            <a:ahLst/>
                            <a:cxnLst>
                              <a:cxn ang="0">
                                <a:pos x="T0" y="T1"/>
                              </a:cxn>
                              <a:cxn ang="0">
                                <a:pos x="T2" y="T3"/>
                              </a:cxn>
                            </a:cxnLst>
                            <a:rect l="0" t="0" r="r" b="b"/>
                            <a:pathLst>
                              <a:path w="640" h="1245">
                                <a:moveTo>
                                  <a:pt x="0" y="0"/>
                                </a:moveTo>
                                <a:cubicBezTo>
                                  <a:pt x="320" y="184"/>
                                  <a:pt x="640" y="368"/>
                                  <a:pt x="570" y="12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4" name="Line 1170"/>
                        <wps:cNvCnPr>
                          <a:cxnSpLocks noChangeShapeType="1"/>
                        </wps:cNvCnPr>
                        <wps:spPr bwMode="auto">
                          <a:xfrm flipH="1">
                            <a:off x="3450" y="9965"/>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5" name="Line 1155"/>
                        <wps:cNvCnPr>
                          <a:cxnSpLocks noChangeShapeType="1"/>
                        </wps:cNvCnPr>
                        <wps:spPr bwMode="auto">
                          <a:xfrm flipH="1">
                            <a:off x="2790" y="10009"/>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6" name="Line 1157"/>
                        <wps:cNvCnPr>
                          <a:cxnSpLocks noChangeShapeType="1"/>
                        </wps:cNvCnPr>
                        <wps:spPr bwMode="auto">
                          <a:xfrm>
                            <a:off x="3465" y="9980"/>
                            <a:ext cx="585"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7" name="Line 1158"/>
                        <wps:cNvCnPr>
                          <a:cxnSpLocks noChangeShapeType="1"/>
                        </wps:cNvCnPr>
                        <wps:spPr bwMode="auto">
                          <a:xfrm flipV="1">
                            <a:off x="2790" y="10805"/>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8" name="Line 1159"/>
                        <wps:cNvCnPr>
                          <a:cxnSpLocks noChangeShapeType="1"/>
                        </wps:cNvCnPr>
                        <wps:spPr bwMode="auto">
                          <a:xfrm>
                            <a:off x="3450" y="10805"/>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9" name="Oval 1160"/>
                        <wps:cNvSpPr>
                          <a:spLocks noChangeArrowheads="1"/>
                        </wps:cNvSpPr>
                        <wps:spPr bwMode="auto">
                          <a:xfrm>
                            <a:off x="3390" y="991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0" name="Oval 1161"/>
                        <wps:cNvSpPr>
                          <a:spLocks noChangeArrowheads="1"/>
                        </wps:cNvSpPr>
                        <wps:spPr bwMode="auto">
                          <a:xfrm>
                            <a:off x="2730" y="111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1" name="Oval 1162"/>
                        <wps:cNvSpPr>
                          <a:spLocks noChangeArrowheads="1"/>
                        </wps:cNvSpPr>
                        <wps:spPr bwMode="auto">
                          <a:xfrm>
                            <a:off x="3975" y="111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2" name="Oval 1163"/>
                        <wps:cNvSpPr>
                          <a:spLocks noChangeArrowheads="1"/>
                        </wps:cNvSpPr>
                        <wps:spPr bwMode="auto">
                          <a:xfrm>
                            <a:off x="3375" y="1074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3" name="Text Box 1164"/>
                        <wps:cNvSpPr txBox="1">
                          <a:spLocks noChangeArrowheads="1"/>
                        </wps:cNvSpPr>
                        <wps:spPr bwMode="auto">
                          <a:xfrm>
                            <a:off x="3180" y="977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E3C7" w14:textId="77777777" w:rsidR="007907F9" w:rsidRDefault="007907F9" w:rsidP="00757EF0">
                              <w:r>
                                <w:t>A</w:t>
                              </w:r>
                            </w:p>
                          </w:txbxContent>
                        </wps:txbx>
                        <wps:bodyPr rot="0" vert="horz" wrap="square" lIns="0" tIns="0" rIns="0" bIns="0" anchor="t" anchorCtr="0" upright="1">
                          <a:noAutofit/>
                        </wps:bodyPr>
                      </wps:wsp>
                      <wps:wsp>
                        <wps:cNvPr id="5574" name="Text Box 1165"/>
                        <wps:cNvSpPr txBox="1">
                          <a:spLocks noChangeArrowheads="1"/>
                        </wps:cNvSpPr>
                        <wps:spPr bwMode="auto">
                          <a:xfrm>
                            <a:off x="2610" y="1088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63C2" w14:textId="77777777" w:rsidR="007907F9" w:rsidRDefault="007907F9" w:rsidP="00757EF0">
                              <w:r>
                                <w:t>B</w:t>
                              </w:r>
                            </w:p>
                          </w:txbxContent>
                        </wps:txbx>
                        <wps:bodyPr rot="0" vert="horz" wrap="square" lIns="0" tIns="0" rIns="0" bIns="0" anchor="t" anchorCtr="0" upright="1">
                          <a:noAutofit/>
                        </wps:bodyPr>
                      </wps:wsp>
                      <wps:wsp>
                        <wps:cNvPr id="5575" name="Text Box 1166"/>
                        <wps:cNvSpPr txBox="1">
                          <a:spLocks noChangeArrowheads="1"/>
                        </wps:cNvSpPr>
                        <wps:spPr bwMode="auto">
                          <a:xfrm>
                            <a:off x="4140" y="11076"/>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9262" w14:textId="77777777" w:rsidR="007907F9" w:rsidRDefault="007907F9" w:rsidP="00757EF0">
                              <w:r>
                                <w:t>C</w:t>
                              </w:r>
                            </w:p>
                          </w:txbxContent>
                        </wps:txbx>
                        <wps:bodyPr rot="0" vert="horz" wrap="square" lIns="0" tIns="0" rIns="0" bIns="0" anchor="t" anchorCtr="0" upright="1">
                          <a:noAutofit/>
                        </wps:bodyPr>
                      </wps:wsp>
                      <wps:wsp>
                        <wps:cNvPr id="5576" name="Text Box 1167"/>
                        <wps:cNvSpPr txBox="1">
                          <a:spLocks noChangeArrowheads="1"/>
                        </wps:cNvSpPr>
                        <wps:spPr bwMode="auto">
                          <a:xfrm>
                            <a:off x="3495" y="1055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4382A" w14:textId="77777777" w:rsidR="007907F9" w:rsidRDefault="007907F9" w:rsidP="00757EF0">
                              <w: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1326F" id="Group 1555" o:spid="_x0000_s1712" style="position:absolute;margin-left:40.5pt;margin-top:3pt;width:87.75pt;height:80.6pt;z-index:251641856;mso-position-horizontal-relative:text;mso-position-vertical-relative:text" coordorigin="2610,9779" coordsize="1755,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">
                <v:shape id="Freeform 1171" o:spid="_x0000_s1713" style="position:absolute;left:3480;top:10002;width:640;height:1245;visibility:visible;mso-wrap-style:square;v-text-anchor:top" coordsize="64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" path="m,c320,184,640,368,570,1245e" filled="f">
                  <v:path arrowok="t" o:connecttype="custom" o:connectlocs="0,0;570,1245" o:connectangles="0,0"/>
                </v:shape>
                <v:line id="Line 1170" o:spid="_x0000_s1714" style="position:absolute;flip:x;visibility:visible;mso-wrap-style:square" from="3450,9965" to="3450,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"/>
                <v:line id="Line 1155" o:spid="_x0000_s1715" style="position:absolute;flip:x;visibility:visible;mso-wrap-style:square" from="2790,10009" to="3465,1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"/>
                <v:line id="Line 1157" o:spid="_x0000_s1716" style="position:absolute;visibility:visible;mso-wrap-style:square" from="3465,9980" to="4050,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"/>
                <v:line id="Line 1158" o:spid="_x0000_s1717" style="position:absolute;flip:y;visibility:visible;mso-wrap-style:square" from="2790,10805" to="3450,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u+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"/>
                <v:line id="Line 1159" o:spid="_x0000_s1718" style="position:absolute;visibility:visible;mso-wrap-style:square" from="3450,10805" to="4050,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"/>
                <v:oval id="Oval 1160" o:spid="_x0000_s1719" style="position:absolute;left:3390;top:991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"/>
                <v:oval id="Oval 1161" o:spid="_x0000_s1720" style="position:absolute;left:2730;top:111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"/>
                <v:oval id="Oval 1162" o:spid="_x0000_s1721" style="position:absolute;left:3975;top:111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"/>
                <v:oval id="Oval 1163" o:spid="_x0000_s1722" style="position:absolute;left:3375;top:107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"/>
                <v:shape id="Text Box 1164" o:spid="_x0000_s1723" type="#_x0000_t202" style="position:absolute;left:3180;top:977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" filled="f" stroked="f">
                  <v:textbox inset="0,0,0,0">
                    <w:txbxContent>
                      <w:p w14:paraId="1882E3C7" w14:textId="77777777" w:rsidR="007907F9" w:rsidRDefault="007907F9" w:rsidP="00757EF0">
                        <w:r>
                          <w:t>A</w:t>
                        </w:r>
                      </w:p>
                    </w:txbxContent>
                  </v:textbox>
                </v:shape>
                <v:shape id="Text Box 1165" o:spid="_x0000_s1724" type="#_x0000_t202" style="position:absolute;left:2610;top:1088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" filled="f" stroked="f">
                  <v:textbox inset="0,0,0,0">
                    <w:txbxContent>
                      <w:p w14:paraId="06AA63C2" w14:textId="77777777" w:rsidR="007907F9" w:rsidRDefault="007907F9" w:rsidP="00757EF0">
                        <w:r>
                          <w:t>B</w:t>
                        </w:r>
                      </w:p>
                    </w:txbxContent>
                  </v:textbox>
                </v:shape>
                <v:shape id="Text Box 1166" o:spid="_x0000_s1725" type="#_x0000_t202" style="position:absolute;left:4140;top:11076;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" filled="f" stroked="f">
                  <v:textbox inset="0,0,0,0">
                    <w:txbxContent>
                      <w:p w14:paraId="12E79262" w14:textId="77777777" w:rsidR="007907F9" w:rsidRDefault="007907F9" w:rsidP="00757EF0">
                        <w:r>
                          <w:t>C</w:t>
                        </w:r>
                      </w:p>
                    </w:txbxContent>
                  </v:textbox>
                </v:shape>
                <v:shape id="Text Box 1167" o:spid="_x0000_s1726" type="#_x0000_t202" style="position:absolute;left:3495;top:1055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" filled="f" stroked="f">
                  <v:textbox inset="0,0,0,0">
                    <w:txbxContent>
                      <w:p w14:paraId="4014382A" w14:textId="77777777" w:rsidR="007907F9" w:rsidRDefault="007907F9" w:rsidP="00757EF0">
                        <w:r>
                          <w:t>D</w:t>
                        </w:r>
                      </w:p>
                    </w:txbxContent>
                  </v:textbox>
                </v:shape>
              </v:group>
            </w:pict>
          </mc:Fallback>
        </mc:AlternateContent>
      </w:r>
    </w:p>
    <w:p w14:paraId="35B130F6" w14:textId="77777777" w:rsidR="00757EF0" w:rsidRDefault="00757EF0" w:rsidP="000062A6">
      <w:pPr>
        <w:pStyle w:val="ExampleBody"/>
      </w:pPr>
    </w:p>
    <w:p w14:paraId="69B014B2" w14:textId="371D6E63" w:rsidR="00757EF0" w:rsidRDefault="007E3B2B" w:rsidP="000062A6">
      <w:pPr>
        <w:pStyle w:val="ExampleBody"/>
      </w:pPr>
      <w:r>
        <w:rPr>
          <w:noProof/>
        </w:rPr>
        <mc:AlternateContent>
          <mc:Choice Requires="wps">
            <w:drawing>
              <wp:anchor distT="0" distB="0" distL="114300" distR="114300" simplePos="0" relativeHeight="251643904" behindDoc="0" locked="0" layoutInCell="1" allowOverlap="1" wp14:anchorId="1CC8AA49" wp14:editId="7691169D">
                <wp:simplePos x="0" y="0"/>
                <wp:positionH relativeFrom="column">
                  <wp:posOffset>1619250</wp:posOffset>
                </wp:positionH>
                <wp:positionV relativeFrom="paragraph">
                  <wp:posOffset>6350</wp:posOffset>
                </wp:positionV>
                <wp:extent cx="142875" cy="200025"/>
                <wp:effectExtent l="0" t="0" r="0" b="1270"/>
                <wp:wrapNone/>
                <wp:docPr id="5561"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86B0" w14:textId="77777777" w:rsidR="007907F9" w:rsidRDefault="007907F9" w:rsidP="00757EF0">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8AA49" id="Text Box 1177" o:spid="_x0000_s1727" type="#_x0000_t202" style="position:absolute;margin-left:127.5pt;margin-top:.5pt;width:11.25pt;height:1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" filled="f" stroked="f">
                <v:textbox inset="0,0,0,0">
                  <w:txbxContent>
                    <w:p w14:paraId="4C9B86B0" w14:textId="77777777" w:rsidR="007907F9" w:rsidRDefault="007907F9" w:rsidP="00757EF0">
                      <w:r>
                        <w:t>E</w:t>
                      </w:r>
                    </w:p>
                  </w:txbxContent>
                </v:textbox>
              </v:shape>
            </w:pict>
          </mc:Fallback>
        </mc:AlternateContent>
      </w:r>
    </w:p>
    <w:p w14:paraId="2316EDDF" w14:textId="2367D7F4" w:rsidR="00757EF0" w:rsidRDefault="007E3B2B" w:rsidP="000062A6">
      <w:pPr>
        <w:pStyle w:val="ExampleBody"/>
      </w:pPr>
      <w:r>
        <w:rPr>
          <w:noProof/>
        </w:rPr>
        <mc:AlternateContent>
          <mc:Choice Requires="wps">
            <w:drawing>
              <wp:anchor distT="0" distB="0" distL="114300" distR="114300" simplePos="0" relativeHeight="251642880" behindDoc="0" locked="0" layoutInCell="1" allowOverlap="1" wp14:anchorId="593983D1" wp14:editId="3A4FD33F">
                <wp:simplePos x="0" y="0"/>
                <wp:positionH relativeFrom="column">
                  <wp:posOffset>1628775</wp:posOffset>
                </wp:positionH>
                <wp:positionV relativeFrom="paragraph">
                  <wp:posOffset>30480</wp:posOffset>
                </wp:positionV>
                <wp:extent cx="90805" cy="90805"/>
                <wp:effectExtent l="9525" t="7620" r="13970" b="6350"/>
                <wp:wrapNone/>
                <wp:docPr id="5560" name="Oval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EDB68B" id="Oval 1176" o:spid="_x0000_s1026" style="position:absolute;margin-left:128.25pt;margin-top:2.4pt;width:7.1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"/>
            </w:pict>
          </mc:Fallback>
        </mc:AlternateContent>
      </w:r>
      <w:r>
        <w:rPr>
          <w:noProof/>
        </w:rPr>
        <mc:AlternateContent>
          <mc:Choice Requires="wps">
            <w:drawing>
              <wp:anchor distT="0" distB="0" distL="114300" distR="114300" simplePos="0" relativeHeight="251483136" behindDoc="0" locked="0" layoutInCell="1" allowOverlap="1" wp14:anchorId="0E82C5D7" wp14:editId="4C5715B2">
                <wp:simplePos x="0" y="0"/>
                <wp:positionH relativeFrom="column">
                  <wp:posOffset>1419225</wp:posOffset>
                </wp:positionH>
                <wp:positionV relativeFrom="paragraph">
                  <wp:posOffset>73025</wp:posOffset>
                </wp:positionV>
                <wp:extent cx="257175" cy="323850"/>
                <wp:effectExtent l="9525" t="12065" r="9525" b="6985"/>
                <wp:wrapNone/>
                <wp:docPr id="5559"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76066" id="Line 1175" o:spid="_x0000_s1026" style="position:absolute;flip:y;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75pt" to="132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"/>
            </w:pict>
          </mc:Fallback>
        </mc:AlternateContent>
      </w:r>
    </w:p>
    <w:p w14:paraId="41B04B7E" w14:textId="77777777" w:rsidR="00757EF0" w:rsidRDefault="00757EF0" w:rsidP="000062A6">
      <w:pPr>
        <w:pStyle w:val="ExampleBody"/>
      </w:pPr>
    </w:p>
    <w:p w14:paraId="234D058E" w14:textId="77777777" w:rsidR="00757EF0" w:rsidRPr="00757EF0" w:rsidRDefault="00757EF0" w:rsidP="000062A6">
      <w:pPr>
        <w:pStyle w:val="ExampleBody"/>
      </w:pPr>
    </w:p>
    <w:p w14:paraId="5CDAD7D3" w14:textId="77777777" w:rsidR="00694582" w:rsidRDefault="00694582" w:rsidP="00F569AB"/>
    <w:p w14:paraId="52969F2E" w14:textId="77777777" w:rsidR="000062A6" w:rsidRDefault="000062A6" w:rsidP="00F569AB"/>
    <w:p w14:paraId="77658644" w14:textId="77777777" w:rsidR="000062A6" w:rsidRPr="000062A6" w:rsidRDefault="00757EF0" w:rsidP="000062A6">
      <w:pPr>
        <w:pStyle w:val="ExampleHeader"/>
      </w:pPr>
      <w:r w:rsidRPr="000062A6">
        <w:t>Example</w:t>
      </w:r>
      <w:r w:rsidR="000062A6" w:rsidRPr="000062A6">
        <w:t xml:space="preserve"> 8</w:t>
      </w:r>
    </w:p>
    <w:p w14:paraId="0CDCE7C0" w14:textId="77777777" w:rsidR="00757EF0" w:rsidRDefault="00757EF0" w:rsidP="000062A6">
      <w:pPr>
        <w:pStyle w:val="ExampleBody"/>
      </w:pPr>
      <w:r>
        <w:t xml:space="preserve">Is there </w:t>
      </w:r>
      <w:proofErr w:type="gramStart"/>
      <w:r>
        <w:t>an</w:t>
      </w:r>
      <w:proofErr w:type="gramEnd"/>
      <w:r>
        <w:t xml:space="preserve"> Euler circuit on the housing development lawn inspector graph we created </w:t>
      </w:r>
      <w:r w:rsidR="00694582">
        <w:t>earlier in the chapter</w:t>
      </w:r>
      <w:r>
        <w:t>?</w:t>
      </w:r>
      <w:r w:rsidR="00694582">
        <w:t xml:space="preserve">  All the highlighted vertices have odd degree.  Since there are more than two vertices with odd degree, there are no Euler paths or Euler circuits on this graph.  </w:t>
      </w:r>
      <w:proofErr w:type="gramStart"/>
      <w:r w:rsidR="00694582">
        <w:t>Unfortunately</w:t>
      </w:r>
      <w:proofErr w:type="gramEnd"/>
      <w:r w:rsidR="00694582">
        <w:t xml:space="preserve"> our lawn inspector will need to do some backtracking.</w:t>
      </w:r>
    </w:p>
    <w:p w14:paraId="11B36CC5" w14:textId="77777777" w:rsidR="00F05F3C" w:rsidRDefault="00F05F3C" w:rsidP="000062A6">
      <w:pPr>
        <w:pStyle w:val="ExampleBody"/>
      </w:pPr>
    </w:p>
    <w:p w14:paraId="2B608800" w14:textId="2946E38E" w:rsidR="00757EF0" w:rsidRDefault="007E3B2B" w:rsidP="000062A6">
      <w:pPr>
        <w:pStyle w:val="ExampleBody"/>
      </w:pPr>
      <w:r>
        <w:rPr>
          <w:noProof/>
        </w:rPr>
        <mc:AlternateContent>
          <mc:Choice Requires="wpg">
            <w:drawing>
              <wp:anchor distT="0" distB="0" distL="114300" distR="114300" simplePos="0" relativeHeight="251645952" behindDoc="0" locked="0" layoutInCell="1" allowOverlap="1" wp14:anchorId="49EC8593" wp14:editId="002BBEE4">
                <wp:simplePos x="0" y="0"/>
                <wp:positionH relativeFrom="column">
                  <wp:posOffset>1876425</wp:posOffset>
                </wp:positionH>
                <wp:positionV relativeFrom="paragraph">
                  <wp:posOffset>57150</wp:posOffset>
                </wp:positionV>
                <wp:extent cx="1329055" cy="1138555"/>
                <wp:effectExtent l="9525" t="9525" r="13970" b="13970"/>
                <wp:wrapNone/>
                <wp:docPr id="5525" name="Group 3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138555"/>
                          <a:chOff x="5115" y="10620"/>
                          <a:chExt cx="2093" cy="1793"/>
                        </a:xfrm>
                      </wpg:grpSpPr>
                      <wps:wsp>
                        <wps:cNvPr id="5526" name="Line 3925"/>
                        <wps:cNvCnPr>
                          <a:cxnSpLocks noChangeShapeType="1"/>
                        </wps:cNvCnPr>
                        <wps:spPr bwMode="auto">
                          <a:xfrm>
                            <a:off x="5615" y="1100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7" name="Line 1225"/>
                        <wps:cNvCnPr>
                          <a:cxnSpLocks noChangeShapeType="1"/>
                        </wps:cNvCnPr>
                        <wps:spPr bwMode="auto">
                          <a:xfrm flipV="1">
                            <a:off x="6375" y="10688"/>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8" name="Line 1226"/>
                        <wps:cNvCnPr>
                          <a:cxnSpLocks noChangeShapeType="1"/>
                        </wps:cNvCnPr>
                        <wps:spPr bwMode="auto">
                          <a:xfrm flipH="1" flipV="1">
                            <a:off x="6350" y="12343"/>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9" name="Line 1227"/>
                        <wps:cNvCnPr>
                          <a:cxnSpLocks noChangeShapeType="1"/>
                        </wps:cNvCnPr>
                        <wps:spPr bwMode="auto">
                          <a:xfrm flipH="1" flipV="1">
                            <a:off x="6000" y="12003"/>
                            <a:ext cx="1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0" name="Line 1228"/>
                        <wps:cNvCnPr>
                          <a:cxnSpLocks noChangeShapeType="1"/>
                        </wps:cNvCnPr>
                        <wps:spPr bwMode="auto">
                          <a:xfrm flipV="1">
                            <a:off x="6005" y="11018"/>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1" name="Line 1229"/>
                        <wps:cNvCnPr>
                          <a:cxnSpLocks noChangeShapeType="1"/>
                        </wps:cNvCnPr>
                        <wps:spPr bwMode="auto">
                          <a:xfrm>
                            <a:off x="5995" y="1167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2" name="Line 1230"/>
                        <wps:cNvCnPr>
                          <a:cxnSpLocks noChangeShapeType="1"/>
                        </wps:cNvCnPr>
                        <wps:spPr bwMode="auto">
                          <a:xfrm>
                            <a:off x="6395" y="1134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1231"/>
                        <wps:cNvCnPr>
                          <a:cxnSpLocks noChangeShapeType="1"/>
                        </wps:cNvCnPr>
                        <wps:spPr bwMode="auto">
                          <a:xfrm>
                            <a:off x="6375" y="1101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1232"/>
                        <wps:cNvCnPr>
                          <a:cxnSpLocks noChangeShapeType="1"/>
                        </wps:cNvCnPr>
                        <wps:spPr bwMode="auto">
                          <a:xfrm flipH="1" flipV="1">
                            <a:off x="5200" y="11353"/>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5" name="Line 1233"/>
                        <wps:cNvCnPr>
                          <a:cxnSpLocks noChangeShapeType="1"/>
                        </wps:cNvCnPr>
                        <wps:spPr bwMode="auto">
                          <a:xfrm flipV="1">
                            <a:off x="6745" y="11008"/>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6" name="Line 1234"/>
                        <wps:cNvCnPr>
                          <a:cxnSpLocks noChangeShapeType="1"/>
                        </wps:cNvCnPr>
                        <wps:spPr bwMode="auto">
                          <a:xfrm flipV="1">
                            <a:off x="5605" y="11008"/>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7" name="Line 1235"/>
                        <wps:cNvCnPr>
                          <a:cxnSpLocks noChangeShapeType="1"/>
                        </wps:cNvCnPr>
                        <wps:spPr bwMode="auto">
                          <a:xfrm flipV="1">
                            <a:off x="5185" y="11008"/>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8" name="Line 1236"/>
                        <wps:cNvCnPr>
                          <a:cxnSpLocks noChangeShapeType="1"/>
                        </wps:cNvCnPr>
                        <wps:spPr bwMode="auto">
                          <a:xfrm>
                            <a:off x="6015" y="1100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9" name="Line 1237"/>
                        <wps:cNvCnPr>
                          <a:cxnSpLocks noChangeShapeType="1"/>
                        </wps:cNvCnPr>
                        <wps:spPr bwMode="auto">
                          <a:xfrm flipV="1">
                            <a:off x="5585" y="10668"/>
                            <a:ext cx="83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0" name="Line 1238"/>
                        <wps:cNvCnPr>
                          <a:cxnSpLocks noChangeShapeType="1"/>
                        </wps:cNvCnPr>
                        <wps:spPr bwMode="auto">
                          <a:xfrm flipV="1">
                            <a:off x="7125" y="11988"/>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1" name="Oval 1239"/>
                        <wps:cNvSpPr>
                          <a:spLocks noChangeArrowheads="1"/>
                        </wps:cNvSpPr>
                        <wps:spPr bwMode="auto">
                          <a:xfrm>
                            <a:off x="6315" y="1227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2" name="Oval 1240"/>
                        <wps:cNvSpPr>
                          <a:spLocks noChangeArrowheads="1"/>
                        </wps:cNvSpPr>
                        <wps:spPr bwMode="auto">
                          <a:xfrm>
                            <a:off x="7065" y="1227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3" name="Oval 1241"/>
                        <wps:cNvSpPr>
                          <a:spLocks noChangeArrowheads="1"/>
                        </wps:cNvSpPr>
                        <wps:spPr bwMode="auto">
                          <a:xfrm>
                            <a:off x="5940" y="119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4" name="Oval 1242"/>
                        <wps:cNvSpPr>
                          <a:spLocks noChangeArrowheads="1"/>
                        </wps:cNvSpPr>
                        <wps:spPr bwMode="auto">
                          <a:xfrm>
                            <a:off x="6315" y="119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5" name="Oval 1243"/>
                        <wps:cNvSpPr>
                          <a:spLocks noChangeArrowheads="1"/>
                        </wps:cNvSpPr>
                        <wps:spPr bwMode="auto">
                          <a:xfrm>
                            <a:off x="6690" y="1194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46" name="Oval 1244"/>
                        <wps:cNvSpPr>
                          <a:spLocks noChangeArrowheads="1"/>
                        </wps:cNvSpPr>
                        <wps:spPr bwMode="auto">
                          <a:xfrm>
                            <a:off x="7065" y="119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7" name="Oval 1245"/>
                        <wps:cNvSpPr>
                          <a:spLocks noChangeArrowheads="1"/>
                        </wps:cNvSpPr>
                        <wps:spPr bwMode="auto">
                          <a:xfrm>
                            <a:off x="5940" y="1161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48" name="Oval 1246"/>
                        <wps:cNvSpPr>
                          <a:spLocks noChangeArrowheads="1"/>
                        </wps:cNvSpPr>
                        <wps:spPr bwMode="auto">
                          <a:xfrm>
                            <a:off x="6315" y="1161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49" name="Oval 1247"/>
                        <wps:cNvSpPr>
                          <a:spLocks noChangeArrowheads="1"/>
                        </wps:cNvSpPr>
                        <wps:spPr bwMode="auto">
                          <a:xfrm>
                            <a:off x="5535" y="1128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50" name="Oval 1248"/>
                        <wps:cNvSpPr>
                          <a:spLocks noChangeArrowheads="1"/>
                        </wps:cNvSpPr>
                        <wps:spPr bwMode="auto">
                          <a:xfrm>
                            <a:off x="5940" y="1128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51" name="Oval 1249"/>
                        <wps:cNvSpPr>
                          <a:spLocks noChangeArrowheads="1"/>
                        </wps:cNvSpPr>
                        <wps:spPr bwMode="auto">
                          <a:xfrm>
                            <a:off x="6315" y="1128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52" name="Oval 1250"/>
                        <wps:cNvSpPr>
                          <a:spLocks noChangeArrowheads="1"/>
                        </wps:cNvSpPr>
                        <wps:spPr bwMode="auto">
                          <a:xfrm>
                            <a:off x="6690" y="1128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53" name="Oval 1251"/>
                        <wps:cNvSpPr>
                          <a:spLocks noChangeArrowheads="1"/>
                        </wps:cNvSpPr>
                        <wps:spPr bwMode="auto">
                          <a:xfrm>
                            <a:off x="5535" y="1095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554" name="Oval 1252"/>
                        <wps:cNvSpPr>
                          <a:spLocks noChangeArrowheads="1"/>
                        </wps:cNvSpPr>
                        <wps:spPr bwMode="auto">
                          <a:xfrm>
                            <a:off x="5940" y="109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5" name="Oval 1253"/>
                        <wps:cNvSpPr>
                          <a:spLocks noChangeArrowheads="1"/>
                        </wps:cNvSpPr>
                        <wps:spPr bwMode="auto">
                          <a:xfrm>
                            <a:off x="6315" y="109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6" name="Oval 1254"/>
                        <wps:cNvSpPr>
                          <a:spLocks noChangeArrowheads="1"/>
                        </wps:cNvSpPr>
                        <wps:spPr bwMode="auto">
                          <a:xfrm>
                            <a:off x="6690" y="109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7" name="Oval 1255"/>
                        <wps:cNvSpPr>
                          <a:spLocks noChangeArrowheads="1"/>
                        </wps:cNvSpPr>
                        <wps:spPr bwMode="auto">
                          <a:xfrm>
                            <a:off x="6315" y="1062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8" name="Oval 1256"/>
                        <wps:cNvSpPr>
                          <a:spLocks noChangeArrowheads="1"/>
                        </wps:cNvSpPr>
                        <wps:spPr bwMode="auto">
                          <a:xfrm>
                            <a:off x="5115" y="112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3AC2C" id="Group 3929" o:spid="_x0000_s1026" style="position:absolute;margin-left:147.75pt;margin-top:4.5pt;width:104.65pt;height:89.65pt;z-index:251645952" coordorigin="5115,10620" coordsize="2093,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">
                <v:line id="Line 3925" o:spid="_x0000_s1027" style="position:absolute;visibility:visible;mso-wrap-style:square" from="5615,11008" to="5995,1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"/>
                <v:line id="Line 1225" o:spid="_x0000_s1028" style="position:absolute;flip:y;visibility:visible;mso-wrap-style:square" from="6375,10688" to="6375,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"/>
                <v:line id="Line 1226" o:spid="_x0000_s1029" style="position:absolute;flip:x y;visibility:visible;mso-wrap-style:square" from="6350,12343" to="7135,1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"/>
                <v:line id="Line 1227" o:spid="_x0000_s1030" style="position:absolute;flip:x y;visibility:visible;mso-wrap-style:square" from="6000,12003" to="7145,1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"/>
                <v:line id="Line 1228" o:spid="_x0000_s1031" style="position:absolute;flip:y;visibility:visible;mso-wrap-style:square" from="6005,11018" to="6005,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"/>
                <v:line id="Line 1229" o:spid="_x0000_s1032" style="position:absolute;visibility:visible;mso-wrap-style:square" from="5995,11678" to="6375,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"/>
                <v:line id="Line 1230" o:spid="_x0000_s1033" style="position:absolute;visibility:visible;mso-wrap-style:square" from="6395,11348" to="6775,1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"/>
                <v:line id="Line 1231" o:spid="_x0000_s1034" style="position:absolute;visibility:visible;mso-wrap-style:square" from="6375,11018" to="6755,1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"/>
                <v:line id="Line 1232" o:spid="_x0000_s1035" style="position:absolute;flip:x y;visibility:visible;mso-wrap-style:square" from="5200,11353" to="5985,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"/>
                <v:line id="Line 1233" o:spid="_x0000_s1036" style="position:absolute;flip:y;visibility:visible;mso-wrap-style:square" from="6745,11008" to="6745,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"/>
                <v:line id="Line 1234" o:spid="_x0000_s1037" style="position:absolute;flip:y;visibility:visible;mso-wrap-style:square" from="5605,11008" to="6005,1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"/>
                <v:line id="Line 1235" o:spid="_x0000_s1038" style="position:absolute;flip:y;visibility:visible;mso-wrap-style:square" from="5185,11008" to="5585,1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"/>
                <v:line id="Line 1236" o:spid="_x0000_s1039" style="position:absolute;visibility:visible;mso-wrap-style:square" from="6015,11008" to="6395,1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"/>
                <v:line id="Line 1237" o:spid="_x0000_s1040" style="position:absolute;flip:y;visibility:visible;mso-wrap-style:square" from="5585,10668" to="6415,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"/>
                <v:line id="Line 1238" o:spid="_x0000_s1041" style="position:absolute;flip:y;visibility:visible;mso-wrap-style:square" from="7125,11988" to="7125,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"/>
                <v:oval id="Oval 1239" o:spid="_x0000_s1042" style="position:absolute;left:6315;top:1227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"/>
                <v:oval id="Oval 1240" o:spid="_x0000_s1043" style="position:absolute;left:7065;top:1227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"/>
                <v:oval id="Oval 1241" o:spid="_x0000_s1044" style="position:absolute;left:5940;top:119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"/>
                <v:oval id="Oval 1242" o:spid="_x0000_s1045" style="position:absolute;left:6315;top:119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"/>
                <v:oval id="Oval 1243" o:spid="_x0000_s1046" style="position:absolute;left:6690;top:119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" fillcolor="gray"/>
                <v:oval id="Oval 1244" o:spid="_x0000_s1047" style="position:absolute;left:7065;top:119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"/>
                <v:oval id="Oval 1245" o:spid="_x0000_s1048" style="position:absolute;left:5940;top:11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" fillcolor="gray"/>
                <v:oval id="Oval 1246" o:spid="_x0000_s1049" style="position:absolute;left:6315;top:11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" fillcolor="gray"/>
                <v:oval id="Oval 1247" o:spid="_x0000_s1050" style="position:absolute;left:5535;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" fillcolor="gray"/>
                <v:oval id="Oval 1248" o:spid="_x0000_s1051" style="position:absolute;left:5940;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" fillcolor="gray"/>
                <v:oval id="Oval 1249" o:spid="_x0000_s1052" style="position:absolute;left:6315;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" fillcolor="gray"/>
                <v:oval id="Oval 1250" o:spid="_x0000_s1053" style="position:absolute;left:6690;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" fillcolor="gray"/>
                <v:oval id="Oval 1251" o:spid="_x0000_s1054" style="position:absolute;left:5535;top:10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" fillcolor="gray"/>
                <v:oval id="Oval 1252" o:spid="_x0000_s1055" style="position:absolute;left:5940;top:10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"/>
                <v:oval id="Oval 1253" o:spid="_x0000_s1056" style="position:absolute;left:6315;top:10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"/>
                <v:oval id="Oval 1254" o:spid="_x0000_s1057" style="position:absolute;left:6690;top:10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"/>
                <v:oval id="Oval 1255" o:spid="_x0000_s1058" style="position:absolute;left:6315;top:1062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"/>
                <v:oval id="Oval 1256" o:spid="_x0000_s1059" style="position:absolute;left:5115;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"/>
              </v:group>
            </w:pict>
          </mc:Fallback>
        </mc:AlternateContent>
      </w:r>
      <w:r>
        <w:rPr>
          <w:noProof/>
        </w:rPr>
        <mc:AlternateContent>
          <mc:Choice Requires="wpg">
            <w:drawing>
              <wp:anchor distT="0" distB="0" distL="114300" distR="114300" simplePos="0" relativeHeight="251644928" behindDoc="0" locked="0" layoutInCell="1" allowOverlap="1" wp14:anchorId="11CD2249" wp14:editId="7F22C2C4">
                <wp:simplePos x="0" y="0"/>
                <wp:positionH relativeFrom="column">
                  <wp:posOffset>142875</wp:posOffset>
                </wp:positionH>
                <wp:positionV relativeFrom="paragraph">
                  <wp:posOffset>104775</wp:posOffset>
                </wp:positionV>
                <wp:extent cx="1329055" cy="1138555"/>
                <wp:effectExtent l="9525" t="9525" r="13970" b="13970"/>
                <wp:wrapNone/>
                <wp:docPr id="5491" name="Group 3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138555"/>
                          <a:chOff x="2385" y="10695"/>
                          <a:chExt cx="2093" cy="1793"/>
                        </a:xfrm>
                      </wpg:grpSpPr>
                      <wps:wsp>
                        <wps:cNvPr id="5492" name="Line 3923"/>
                        <wps:cNvCnPr>
                          <a:cxnSpLocks noChangeShapeType="1"/>
                        </wps:cNvCnPr>
                        <wps:spPr bwMode="auto">
                          <a:xfrm>
                            <a:off x="2885" y="11093"/>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3" name="Line 1192"/>
                        <wps:cNvCnPr>
                          <a:cxnSpLocks noChangeShapeType="1"/>
                        </wps:cNvCnPr>
                        <wps:spPr bwMode="auto">
                          <a:xfrm flipV="1">
                            <a:off x="3645" y="10763"/>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4" name="Line 1193"/>
                        <wps:cNvCnPr>
                          <a:cxnSpLocks noChangeShapeType="1"/>
                        </wps:cNvCnPr>
                        <wps:spPr bwMode="auto">
                          <a:xfrm flipH="1" flipV="1">
                            <a:off x="3620" y="12418"/>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5" name="Line 1194"/>
                        <wps:cNvCnPr>
                          <a:cxnSpLocks noChangeShapeType="1"/>
                        </wps:cNvCnPr>
                        <wps:spPr bwMode="auto">
                          <a:xfrm flipH="1" flipV="1">
                            <a:off x="3270" y="12078"/>
                            <a:ext cx="1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6" name="Line 1195"/>
                        <wps:cNvCnPr>
                          <a:cxnSpLocks noChangeShapeType="1"/>
                        </wps:cNvCnPr>
                        <wps:spPr bwMode="auto">
                          <a:xfrm flipV="1">
                            <a:off x="3275" y="11093"/>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7" name="Line 1196"/>
                        <wps:cNvCnPr>
                          <a:cxnSpLocks noChangeShapeType="1"/>
                        </wps:cNvCnPr>
                        <wps:spPr bwMode="auto">
                          <a:xfrm>
                            <a:off x="3265" y="11753"/>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8" name="Line 1197"/>
                        <wps:cNvCnPr>
                          <a:cxnSpLocks noChangeShapeType="1"/>
                        </wps:cNvCnPr>
                        <wps:spPr bwMode="auto">
                          <a:xfrm>
                            <a:off x="3665" y="11423"/>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9" name="Line 1198"/>
                        <wps:cNvCnPr>
                          <a:cxnSpLocks noChangeShapeType="1"/>
                        </wps:cNvCnPr>
                        <wps:spPr bwMode="auto">
                          <a:xfrm>
                            <a:off x="3645" y="11093"/>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0" name="Line 1199"/>
                        <wps:cNvCnPr>
                          <a:cxnSpLocks noChangeShapeType="1"/>
                        </wps:cNvCnPr>
                        <wps:spPr bwMode="auto">
                          <a:xfrm flipH="1" flipV="1">
                            <a:off x="2470" y="11428"/>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1" name="Line 1200"/>
                        <wps:cNvCnPr>
                          <a:cxnSpLocks noChangeShapeType="1"/>
                        </wps:cNvCnPr>
                        <wps:spPr bwMode="auto">
                          <a:xfrm flipV="1">
                            <a:off x="4015" y="11083"/>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2" name="Line 1201"/>
                        <wps:cNvCnPr>
                          <a:cxnSpLocks noChangeShapeType="1"/>
                        </wps:cNvCnPr>
                        <wps:spPr bwMode="auto">
                          <a:xfrm flipV="1">
                            <a:off x="2875" y="11083"/>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3" name="Line 1202"/>
                        <wps:cNvCnPr>
                          <a:cxnSpLocks noChangeShapeType="1"/>
                        </wps:cNvCnPr>
                        <wps:spPr bwMode="auto">
                          <a:xfrm flipV="1">
                            <a:off x="2455" y="11083"/>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203"/>
                        <wps:cNvCnPr>
                          <a:cxnSpLocks noChangeShapeType="1"/>
                        </wps:cNvCnPr>
                        <wps:spPr bwMode="auto">
                          <a:xfrm>
                            <a:off x="3285" y="11083"/>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204"/>
                        <wps:cNvCnPr>
                          <a:cxnSpLocks noChangeShapeType="1"/>
                        </wps:cNvCnPr>
                        <wps:spPr bwMode="auto">
                          <a:xfrm flipV="1">
                            <a:off x="2855" y="10743"/>
                            <a:ext cx="83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205"/>
                        <wps:cNvCnPr>
                          <a:cxnSpLocks noChangeShapeType="1"/>
                        </wps:cNvCnPr>
                        <wps:spPr bwMode="auto">
                          <a:xfrm flipV="1">
                            <a:off x="4395" y="12063"/>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7" name="Oval 1206"/>
                        <wps:cNvSpPr>
                          <a:spLocks noChangeArrowheads="1"/>
                        </wps:cNvSpPr>
                        <wps:spPr bwMode="auto">
                          <a:xfrm>
                            <a:off x="3585" y="1234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8" name="Oval 1207"/>
                        <wps:cNvSpPr>
                          <a:spLocks noChangeArrowheads="1"/>
                        </wps:cNvSpPr>
                        <wps:spPr bwMode="auto">
                          <a:xfrm>
                            <a:off x="4335" y="1234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9" name="Oval 1208"/>
                        <wps:cNvSpPr>
                          <a:spLocks noChangeArrowheads="1"/>
                        </wps:cNvSpPr>
                        <wps:spPr bwMode="auto">
                          <a:xfrm>
                            <a:off x="3210" y="1201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0" name="Oval 1209"/>
                        <wps:cNvSpPr>
                          <a:spLocks noChangeArrowheads="1"/>
                        </wps:cNvSpPr>
                        <wps:spPr bwMode="auto">
                          <a:xfrm>
                            <a:off x="3585" y="1201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1" name="Oval 1210"/>
                        <wps:cNvSpPr>
                          <a:spLocks noChangeArrowheads="1"/>
                        </wps:cNvSpPr>
                        <wps:spPr bwMode="auto">
                          <a:xfrm>
                            <a:off x="3960" y="1201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2" name="Oval 1211"/>
                        <wps:cNvSpPr>
                          <a:spLocks noChangeArrowheads="1"/>
                        </wps:cNvSpPr>
                        <wps:spPr bwMode="auto">
                          <a:xfrm>
                            <a:off x="4335" y="1201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3" name="Oval 1212"/>
                        <wps:cNvSpPr>
                          <a:spLocks noChangeArrowheads="1"/>
                        </wps:cNvSpPr>
                        <wps:spPr bwMode="auto">
                          <a:xfrm>
                            <a:off x="3210" y="1168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4" name="Oval 1213"/>
                        <wps:cNvSpPr>
                          <a:spLocks noChangeArrowheads="1"/>
                        </wps:cNvSpPr>
                        <wps:spPr bwMode="auto">
                          <a:xfrm>
                            <a:off x="3585" y="1168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5" name="Oval 1214"/>
                        <wps:cNvSpPr>
                          <a:spLocks noChangeArrowheads="1"/>
                        </wps:cNvSpPr>
                        <wps:spPr bwMode="auto">
                          <a:xfrm>
                            <a:off x="2805" y="113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6" name="Oval 1215"/>
                        <wps:cNvSpPr>
                          <a:spLocks noChangeArrowheads="1"/>
                        </wps:cNvSpPr>
                        <wps:spPr bwMode="auto">
                          <a:xfrm>
                            <a:off x="3210" y="113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7" name="Oval 1216"/>
                        <wps:cNvSpPr>
                          <a:spLocks noChangeArrowheads="1"/>
                        </wps:cNvSpPr>
                        <wps:spPr bwMode="auto">
                          <a:xfrm>
                            <a:off x="3585" y="113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8" name="Oval 1217"/>
                        <wps:cNvSpPr>
                          <a:spLocks noChangeArrowheads="1"/>
                        </wps:cNvSpPr>
                        <wps:spPr bwMode="auto">
                          <a:xfrm>
                            <a:off x="3960" y="113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9" name="Oval 1218"/>
                        <wps:cNvSpPr>
                          <a:spLocks noChangeArrowheads="1"/>
                        </wps:cNvSpPr>
                        <wps:spPr bwMode="auto">
                          <a:xfrm>
                            <a:off x="2805" y="1102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0" name="Oval 1219"/>
                        <wps:cNvSpPr>
                          <a:spLocks noChangeArrowheads="1"/>
                        </wps:cNvSpPr>
                        <wps:spPr bwMode="auto">
                          <a:xfrm>
                            <a:off x="3210" y="1102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1" name="Oval 1220"/>
                        <wps:cNvSpPr>
                          <a:spLocks noChangeArrowheads="1"/>
                        </wps:cNvSpPr>
                        <wps:spPr bwMode="auto">
                          <a:xfrm>
                            <a:off x="3585" y="1102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2" name="Oval 1221"/>
                        <wps:cNvSpPr>
                          <a:spLocks noChangeArrowheads="1"/>
                        </wps:cNvSpPr>
                        <wps:spPr bwMode="auto">
                          <a:xfrm>
                            <a:off x="3960" y="1102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3" name="Oval 1222"/>
                        <wps:cNvSpPr>
                          <a:spLocks noChangeArrowheads="1"/>
                        </wps:cNvSpPr>
                        <wps:spPr bwMode="auto">
                          <a:xfrm>
                            <a:off x="3585" y="1069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4" name="Oval 1223"/>
                        <wps:cNvSpPr>
                          <a:spLocks noChangeArrowheads="1"/>
                        </wps:cNvSpPr>
                        <wps:spPr bwMode="auto">
                          <a:xfrm>
                            <a:off x="2385" y="113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80DF5" id="Group 3924" o:spid="_x0000_s1026" style="position:absolute;margin-left:11.25pt;margin-top:8.25pt;width:104.65pt;height:89.65pt;z-index:251644928" coordorigin="2385,10695" coordsize="2093,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">
                <v:line id="Line 3923" o:spid="_x0000_s1027" style="position:absolute;visibility:visible;mso-wrap-style:square" from="2885,11093" to="3265,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Pdj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"/>
                <v:line id="Line 1192" o:spid="_x0000_s1028" style="position:absolute;flip:y;visibility:visible;mso-wrap-style:square" from="3645,10763" to="3645,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IH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"/>
                <v:line id="Line 1193" o:spid="_x0000_s1029" style="position:absolute;flip:x y;visibility:visible;mso-wrap-style:square" from="3620,12418" to="4405,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"/>
                <v:line id="Line 1194" o:spid="_x0000_s1030" style="position:absolute;flip:x y;visibility:visible;mso-wrap-style:square" from="3270,12078" to="4415,1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"/>
                <v:line id="Line 1195" o:spid="_x0000_s1031" style="position:absolute;flip:y;visibility:visible;mso-wrap-style:square" from="3275,11093" to="3275,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"/>
                <v:line id="Line 1196" o:spid="_x0000_s1032" style="position:absolute;visibility:visible;mso-wrap-style:square" from="3265,11753" to="3645,1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"/>
                <v:line id="Line 1197" o:spid="_x0000_s1033" style="position:absolute;visibility:visible;mso-wrap-style:square" from="3665,11423" to="4045,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"/>
                <v:line id="Line 1198" o:spid="_x0000_s1034" style="position:absolute;visibility:visible;mso-wrap-style:square" from="3645,11093" to="4025,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"/>
                <v:line id="Line 1199" o:spid="_x0000_s1035" style="position:absolute;flip:x y;visibility:visible;mso-wrap-style:square" from="2470,11428" to="3255,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"/>
                <v:line id="Line 1200" o:spid="_x0000_s1036" style="position:absolute;flip:y;visibility:visible;mso-wrap-style:square" from="4015,11083" to="4015,1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"/>
                <v:line id="Line 1201" o:spid="_x0000_s1037" style="position:absolute;flip:y;visibility:visible;mso-wrap-style:square" from="2875,11083" to="3275,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"/>
                <v:line id="Line 1202" o:spid="_x0000_s1038" style="position:absolute;flip:y;visibility:visible;mso-wrap-style:square" from="2455,11083" to="2855,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"/>
                <v:line id="Line 1203" o:spid="_x0000_s1039" style="position:absolute;visibility:visible;mso-wrap-style:square" from="3285,11083" to="3665,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"/>
                <v:line id="Line 1204" o:spid="_x0000_s1040" style="position:absolute;flip:y;visibility:visible;mso-wrap-style:square" from="2855,10743" to="3685,1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"/>
                <v:line id="Line 1205" o:spid="_x0000_s1041" style="position:absolute;flip:y;visibility:visible;mso-wrap-style:square" from="4395,12063" to="4395,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"/>
                <v:oval id="Oval 1206" o:spid="_x0000_s1042" style="position:absolute;left:3585;top:123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"/>
                <v:oval id="Oval 1207" o:spid="_x0000_s1043" style="position:absolute;left:4335;top:123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"/>
                <v:oval id="Oval 1208" o:spid="_x0000_s1044" style="position:absolute;left:3210;top:120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"/>
                <v:oval id="Oval 1209" o:spid="_x0000_s1045" style="position:absolute;left:3585;top:120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"/>
                <v:oval id="Oval 1210" o:spid="_x0000_s1046" style="position:absolute;left:3960;top:120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"/>
                <v:oval id="Oval 1211" o:spid="_x0000_s1047" style="position:absolute;left:4335;top:1201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"/>
                <v:oval id="Oval 1212" o:spid="_x0000_s1048" style="position:absolute;left:3210;top:11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"/>
                <v:oval id="Oval 1213" o:spid="_x0000_s1049" style="position:absolute;left:3585;top:116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"/>
                <v:oval id="Oval 1214" o:spid="_x0000_s1050" style="position:absolute;left:2805;top:113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"/>
                <v:oval id="Oval 1215" o:spid="_x0000_s1051" style="position:absolute;left:3210;top:113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"/>
                <v:oval id="Oval 1216" o:spid="_x0000_s1052" style="position:absolute;left:3585;top:113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"/>
                <v:oval id="Oval 1217" o:spid="_x0000_s1053" style="position:absolute;left:3960;top:113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"/>
                <v:oval id="Oval 1218" o:spid="_x0000_s1054" style="position:absolute;left:2805;top:110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"/>
                <v:oval id="Oval 1219" o:spid="_x0000_s1055" style="position:absolute;left:3210;top:110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"/>
                <v:oval id="Oval 1220" o:spid="_x0000_s1056" style="position:absolute;left:3585;top:110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"/>
                <v:oval id="Oval 1221" o:spid="_x0000_s1057" style="position:absolute;left:3960;top:110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"/>
                <v:oval id="Oval 1222" o:spid="_x0000_s1058" style="position:absolute;left:3585;top:1069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"/>
                <v:oval id="Oval 1223" o:spid="_x0000_s1059" style="position:absolute;left:2385;top:113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"/>
              </v:group>
            </w:pict>
          </mc:Fallback>
        </mc:AlternateContent>
      </w:r>
    </w:p>
    <w:p w14:paraId="314E37F3" w14:textId="77777777" w:rsidR="00757EF0" w:rsidRDefault="00757EF0" w:rsidP="000062A6">
      <w:pPr>
        <w:pStyle w:val="ExampleBody"/>
      </w:pPr>
    </w:p>
    <w:p w14:paraId="20C537DA" w14:textId="77777777" w:rsidR="00757EF0" w:rsidRPr="00757EF0" w:rsidRDefault="00757EF0" w:rsidP="000062A6">
      <w:pPr>
        <w:pStyle w:val="ExampleBody"/>
      </w:pPr>
    </w:p>
    <w:p w14:paraId="48FC601D" w14:textId="77777777" w:rsidR="00A70F96" w:rsidRDefault="00A70F96" w:rsidP="000062A6">
      <w:pPr>
        <w:pStyle w:val="ExampleBody"/>
      </w:pPr>
    </w:p>
    <w:p w14:paraId="1500220A" w14:textId="77777777" w:rsidR="00A80C80" w:rsidRDefault="00A80C80" w:rsidP="000062A6">
      <w:pPr>
        <w:pStyle w:val="ExampleBody"/>
      </w:pPr>
    </w:p>
    <w:p w14:paraId="41268385" w14:textId="77777777" w:rsidR="00A80C80" w:rsidRDefault="00A80C80" w:rsidP="000062A6">
      <w:pPr>
        <w:pStyle w:val="ExampleBody"/>
      </w:pPr>
    </w:p>
    <w:p w14:paraId="7D904D65" w14:textId="77777777" w:rsidR="00A80C80" w:rsidRDefault="00A80C80" w:rsidP="000062A6">
      <w:pPr>
        <w:pStyle w:val="ExampleBody"/>
      </w:pPr>
    </w:p>
    <w:p w14:paraId="23F611DB" w14:textId="77777777" w:rsidR="000062A6" w:rsidRDefault="000062A6" w:rsidP="000062A6">
      <w:pPr>
        <w:pStyle w:val="ExampleBody"/>
      </w:pPr>
    </w:p>
    <w:p w14:paraId="3217C345" w14:textId="77777777" w:rsidR="00A80C80" w:rsidRDefault="00A80C80" w:rsidP="00F569AB"/>
    <w:p w14:paraId="54AAF732" w14:textId="77777777" w:rsidR="00F05F3C" w:rsidRDefault="00F05F3C" w:rsidP="00F569AB"/>
    <w:p w14:paraId="3DDA1DCB" w14:textId="77777777" w:rsidR="000062A6" w:rsidRPr="000062A6" w:rsidRDefault="00F569AB" w:rsidP="000062A6">
      <w:pPr>
        <w:pStyle w:val="ExampleHeader"/>
      </w:pPr>
      <w:r w:rsidRPr="000062A6">
        <w:t>Example</w:t>
      </w:r>
      <w:r w:rsidR="000062A6" w:rsidRPr="000062A6">
        <w:t xml:space="preserve"> 9</w:t>
      </w:r>
    </w:p>
    <w:p w14:paraId="73B5CC69" w14:textId="77777777" w:rsidR="00F569AB" w:rsidRDefault="00A80C80" w:rsidP="000062A6">
      <w:pPr>
        <w:pStyle w:val="ExampleBody"/>
      </w:pPr>
      <w:r>
        <w:t xml:space="preserve">When it snows in the same housing development, the snowplow </w:t>
      </w:r>
      <w:proofErr w:type="gramStart"/>
      <w:r>
        <w:t>has to</w:t>
      </w:r>
      <w:proofErr w:type="gramEnd"/>
      <w:r>
        <w:t xml:space="preserve"> plow both sides of every street.  For simplicity, we’ll assume the plow is out early enough that it can ignore traffic laws and drive down either side of the street in either direction.  This can be visualized in the graph by drawing two edges for each street, representing the two sides of the street.</w:t>
      </w:r>
    </w:p>
    <w:p w14:paraId="206FC5EB" w14:textId="607E0A9D" w:rsidR="00A80C80" w:rsidRDefault="007E3B2B" w:rsidP="000062A6">
      <w:pPr>
        <w:pStyle w:val="ExampleBody"/>
      </w:pPr>
      <w:r>
        <w:rPr>
          <w:noProof/>
        </w:rPr>
        <mc:AlternateContent>
          <mc:Choice Requires="wpg">
            <w:drawing>
              <wp:anchor distT="0" distB="0" distL="114300" distR="114300" simplePos="0" relativeHeight="251651072" behindDoc="0" locked="0" layoutInCell="1" allowOverlap="1" wp14:anchorId="05A901BF" wp14:editId="05211061">
                <wp:simplePos x="0" y="0"/>
                <wp:positionH relativeFrom="column">
                  <wp:posOffset>1095375</wp:posOffset>
                </wp:positionH>
                <wp:positionV relativeFrom="paragraph">
                  <wp:posOffset>118745</wp:posOffset>
                </wp:positionV>
                <wp:extent cx="1362075" cy="1216025"/>
                <wp:effectExtent l="9525" t="13335" r="9525" b="8890"/>
                <wp:wrapNone/>
                <wp:docPr id="4183" name="Group 3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1216025"/>
                          <a:chOff x="2805" y="3007"/>
                          <a:chExt cx="2145" cy="1915"/>
                        </a:xfrm>
                      </wpg:grpSpPr>
                      <wps:wsp>
                        <wps:cNvPr id="4184" name="Freeform 3927"/>
                        <wps:cNvSpPr>
                          <a:spLocks/>
                        </wps:cNvSpPr>
                        <wps:spPr bwMode="auto">
                          <a:xfrm>
                            <a:off x="3336" y="3295"/>
                            <a:ext cx="360" cy="105"/>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6" name="Line 3926"/>
                        <wps:cNvCnPr>
                          <a:cxnSpLocks noChangeShapeType="1"/>
                        </wps:cNvCnPr>
                        <wps:spPr bwMode="auto">
                          <a:xfrm>
                            <a:off x="3321" y="3395"/>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7" name="Line 1258"/>
                        <wps:cNvCnPr>
                          <a:cxnSpLocks noChangeShapeType="1"/>
                        </wps:cNvCnPr>
                        <wps:spPr bwMode="auto">
                          <a:xfrm flipV="1">
                            <a:off x="4065" y="3075"/>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8" name="Line 1259"/>
                        <wps:cNvCnPr>
                          <a:cxnSpLocks noChangeShapeType="1"/>
                        </wps:cNvCnPr>
                        <wps:spPr bwMode="auto">
                          <a:xfrm flipH="1" flipV="1">
                            <a:off x="4040" y="4730"/>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9" name="Line 1261"/>
                        <wps:cNvCnPr>
                          <a:cxnSpLocks noChangeShapeType="1"/>
                        </wps:cNvCnPr>
                        <wps:spPr bwMode="auto">
                          <a:xfrm flipV="1">
                            <a:off x="3695" y="3405"/>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0" name="Line 1266"/>
                        <wps:cNvCnPr>
                          <a:cxnSpLocks noChangeShapeType="1"/>
                        </wps:cNvCnPr>
                        <wps:spPr bwMode="auto">
                          <a:xfrm flipV="1">
                            <a:off x="4435" y="3395"/>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1" name="Line 1267"/>
                        <wps:cNvCnPr>
                          <a:cxnSpLocks noChangeShapeType="1"/>
                        </wps:cNvCnPr>
                        <wps:spPr bwMode="auto">
                          <a:xfrm flipV="1">
                            <a:off x="3295" y="3395"/>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Line 1268"/>
                        <wps:cNvCnPr>
                          <a:cxnSpLocks noChangeShapeType="1"/>
                        </wps:cNvCnPr>
                        <wps:spPr bwMode="auto">
                          <a:xfrm flipV="1">
                            <a:off x="2875" y="3395"/>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Line 1270"/>
                        <wps:cNvCnPr>
                          <a:cxnSpLocks noChangeShapeType="1"/>
                        </wps:cNvCnPr>
                        <wps:spPr bwMode="auto">
                          <a:xfrm flipV="1">
                            <a:off x="3275" y="3055"/>
                            <a:ext cx="83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2" name="Line 1271"/>
                        <wps:cNvCnPr>
                          <a:cxnSpLocks noChangeShapeType="1"/>
                        </wps:cNvCnPr>
                        <wps:spPr bwMode="auto">
                          <a:xfrm flipV="1">
                            <a:off x="4815" y="4375"/>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3" name="Freeform 1292"/>
                        <wps:cNvSpPr>
                          <a:spLocks/>
                        </wps:cNvSpPr>
                        <wps:spPr bwMode="auto">
                          <a:xfrm>
                            <a:off x="2850" y="3392"/>
                            <a:ext cx="435" cy="315"/>
                          </a:xfrm>
                          <a:custGeom>
                            <a:avLst/>
                            <a:gdLst>
                              <a:gd name="T0" fmla="*/ 0 w 435"/>
                              <a:gd name="T1" fmla="*/ 315 h 315"/>
                              <a:gd name="T2" fmla="*/ 435 w 435"/>
                              <a:gd name="T3" fmla="*/ 0 h 315"/>
                            </a:gdLst>
                            <a:ahLst/>
                            <a:cxnLst>
                              <a:cxn ang="0">
                                <a:pos x="T0" y="T1"/>
                              </a:cxn>
                              <a:cxn ang="0">
                                <a:pos x="T2" y="T3"/>
                              </a:cxn>
                            </a:cxnLst>
                            <a:rect l="0" t="0" r="r" b="b"/>
                            <a:pathLst>
                              <a:path w="435" h="315">
                                <a:moveTo>
                                  <a:pt x="0" y="315"/>
                                </a:moveTo>
                                <a:cubicBezTo>
                                  <a:pt x="44" y="182"/>
                                  <a:pt x="88" y="50"/>
                                  <a:pt x="4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4" name="Freeform 1293"/>
                        <wps:cNvSpPr>
                          <a:spLocks/>
                        </wps:cNvSpPr>
                        <wps:spPr bwMode="auto">
                          <a:xfrm>
                            <a:off x="3300" y="3062"/>
                            <a:ext cx="780" cy="330"/>
                          </a:xfrm>
                          <a:custGeom>
                            <a:avLst/>
                            <a:gdLst>
                              <a:gd name="T0" fmla="*/ 0 w 780"/>
                              <a:gd name="T1" fmla="*/ 330 h 330"/>
                              <a:gd name="T2" fmla="*/ 780 w 780"/>
                              <a:gd name="T3" fmla="*/ 0 h 330"/>
                            </a:gdLst>
                            <a:ahLst/>
                            <a:cxnLst>
                              <a:cxn ang="0">
                                <a:pos x="T0" y="T1"/>
                              </a:cxn>
                              <a:cxn ang="0">
                                <a:pos x="T2" y="T3"/>
                              </a:cxn>
                            </a:cxnLst>
                            <a:rect l="0" t="0" r="r" b="b"/>
                            <a:pathLst>
                              <a:path w="780" h="330">
                                <a:moveTo>
                                  <a:pt x="0" y="330"/>
                                </a:moveTo>
                                <a:cubicBezTo>
                                  <a:pt x="117" y="167"/>
                                  <a:pt x="235" y="5"/>
                                  <a:pt x="7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5" name="Freeform 1299"/>
                        <wps:cNvSpPr>
                          <a:spLocks/>
                        </wps:cNvSpPr>
                        <wps:spPr bwMode="auto">
                          <a:xfrm>
                            <a:off x="3705" y="3947"/>
                            <a:ext cx="360" cy="105"/>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6" name="Freeform 1302"/>
                        <wps:cNvSpPr>
                          <a:spLocks/>
                        </wps:cNvSpPr>
                        <wps:spPr bwMode="auto">
                          <a:xfrm flipV="1">
                            <a:off x="2925" y="3752"/>
                            <a:ext cx="360" cy="210"/>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7" name="Freeform 1303"/>
                        <wps:cNvSpPr>
                          <a:spLocks/>
                        </wps:cNvSpPr>
                        <wps:spPr bwMode="auto">
                          <a:xfrm flipV="1">
                            <a:off x="3315" y="3767"/>
                            <a:ext cx="360" cy="210"/>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8" name="Freeform 1304"/>
                        <wps:cNvSpPr>
                          <a:spLocks/>
                        </wps:cNvSpPr>
                        <wps:spPr bwMode="auto">
                          <a:xfrm flipV="1">
                            <a:off x="4080" y="3782"/>
                            <a:ext cx="360" cy="210"/>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9" name="Freeform 1305"/>
                        <wps:cNvSpPr>
                          <a:spLocks/>
                        </wps:cNvSpPr>
                        <wps:spPr bwMode="auto">
                          <a:xfrm flipV="1">
                            <a:off x="4095" y="3407"/>
                            <a:ext cx="360" cy="210"/>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0" name="Freeform 1306"/>
                        <wps:cNvSpPr>
                          <a:spLocks/>
                        </wps:cNvSpPr>
                        <wps:spPr bwMode="auto">
                          <a:xfrm flipV="1">
                            <a:off x="3720" y="3392"/>
                            <a:ext cx="360" cy="210"/>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1" name="Freeform 1307"/>
                        <wps:cNvSpPr>
                          <a:spLocks/>
                        </wps:cNvSpPr>
                        <wps:spPr bwMode="auto">
                          <a:xfrm flipV="1">
                            <a:off x="4125" y="4727"/>
                            <a:ext cx="690" cy="195"/>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 name="Freeform 1314"/>
                        <wps:cNvSpPr>
                          <a:spLocks/>
                        </wps:cNvSpPr>
                        <wps:spPr bwMode="auto">
                          <a:xfrm>
                            <a:off x="4830" y="4397"/>
                            <a:ext cx="120" cy="330"/>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3" name="Freeform 1315"/>
                        <wps:cNvSpPr>
                          <a:spLocks/>
                        </wps:cNvSpPr>
                        <wps:spPr bwMode="auto">
                          <a:xfrm>
                            <a:off x="4455" y="3422"/>
                            <a:ext cx="120" cy="330"/>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4" name="Freeform 1316"/>
                        <wps:cNvSpPr>
                          <a:spLocks/>
                        </wps:cNvSpPr>
                        <wps:spPr bwMode="auto">
                          <a:xfrm>
                            <a:off x="4080" y="3077"/>
                            <a:ext cx="120" cy="330"/>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5" name="Freeform 1318"/>
                        <wps:cNvSpPr>
                          <a:spLocks/>
                        </wps:cNvSpPr>
                        <wps:spPr bwMode="auto">
                          <a:xfrm>
                            <a:off x="4080" y="3782"/>
                            <a:ext cx="120" cy="330"/>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6" name="Freeform 1319"/>
                        <wps:cNvSpPr>
                          <a:spLocks/>
                        </wps:cNvSpPr>
                        <wps:spPr bwMode="auto">
                          <a:xfrm>
                            <a:off x="4065" y="4112"/>
                            <a:ext cx="120" cy="330"/>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 name="Freeform 1320"/>
                        <wps:cNvSpPr>
                          <a:spLocks/>
                        </wps:cNvSpPr>
                        <wps:spPr bwMode="auto">
                          <a:xfrm>
                            <a:off x="4095" y="4367"/>
                            <a:ext cx="120" cy="405"/>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 name="Freeform 1321"/>
                        <wps:cNvSpPr>
                          <a:spLocks/>
                        </wps:cNvSpPr>
                        <wps:spPr bwMode="auto">
                          <a:xfrm>
                            <a:off x="3705" y="3422"/>
                            <a:ext cx="120" cy="330"/>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9" name="Freeform 1322"/>
                        <wps:cNvSpPr>
                          <a:spLocks/>
                        </wps:cNvSpPr>
                        <wps:spPr bwMode="auto">
                          <a:xfrm>
                            <a:off x="3705" y="3752"/>
                            <a:ext cx="120" cy="330"/>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0" name="Freeform 1323"/>
                        <wps:cNvSpPr>
                          <a:spLocks/>
                        </wps:cNvSpPr>
                        <wps:spPr bwMode="auto">
                          <a:xfrm>
                            <a:off x="3690" y="4082"/>
                            <a:ext cx="120" cy="330"/>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1" name="Freeform 1324"/>
                        <wps:cNvSpPr>
                          <a:spLocks/>
                        </wps:cNvSpPr>
                        <wps:spPr bwMode="auto">
                          <a:xfrm>
                            <a:off x="4455" y="3752"/>
                            <a:ext cx="120" cy="585"/>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2" name="Freeform 1327"/>
                        <wps:cNvSpPr>
                          <a:spLocks/>
                        </wps:cNvSpPr>
                        <wps:spPr bwMode="auto">
                          <a:xfrm>
                            <a:off x="3300" y="3392"/>
                            <a:ext cx="375" cy="315"/>
                          </a:xfrm>
                          <a:custGeom>
                            <a:avLst/>
                            <a:gdLst>
                              <a:gd name="T0" fmla="*/ 0 w 375"/>
                              <a:gd name="T1" fmla="*/ 315 h 315"/>
                              <a:gd name="T2" fmla="*/ 375 w 375"/>
                              <a:gd name="T3" fmla="*/ 0 h 315"/>
                            </a:gdLst>
                            <a:ahLst/>
                            <a:cxnLst>
                              <a:cxn ang="0">
                                <a:pos x="T0" y="T1"/>
                              </a:cxn>
                              <a:cxn ang="0">
                                <a:pos x="T2" y="T3"/>
                              </a:cxn>
                            </a:cxnLst>
                            <a:rect l="0" t="0" r="r" b="b"/>
                            <a:pathLst>
                              <a:path w="375" h="315">
                                <a:moveTo>
                                  <a:pt x="0" y="315"/>
                                </a:moveTo>
                                <a:cubicBezTo>
                                  <a:pt x="55" y="177"/>
                                  <a:pt x="110" y="40"/>
                                  <a:pt x="3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3" name="Line 1264"/>
                        <wps:cNvCnPr>
                          <a:cxnSpLocks noChangeShapeType="1"/>
                        </wps:cNvCnPr>
                        <wps:spPr bwMode="auto">
                          <a:xfrm>
                            <a:off x="4065" y="3405"/>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4" name="Line 1269"/>
                        <wps:cNvCnPr>
                          <a:cxnSpLocks noChangeShapeType="1"/>
                        </wps:cNvCnPr>
                        <wps:spPr bwMode="auto">
                          <a:xfrm>
                            <a:off x="3705" y="3395"/>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5" name="Oval 1284"/>
                        <wps:cNvSpPr>
                          <a:spLocks noChangeArrowheads="1"/>
                        </wps:cNvSpPr>
                        <wps:spPr bwMode="auto">
                          <a:xfrm>
                            <a:off x="3225" y="33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6" name="Oval 1285"/>
                        <wps:cNvSpPr>
                          <a:spLocks noChangeArrowheads="1"/>
                        </wps:cNvSpPr>
                        <wps:spPr bwMode="auto">
                          <a:xfrm>
                            <a:off x="3630" y="33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7" name="Oval 1287"/>
                        <wps:cNvSpPr>
                          <a:spLocks noChangeArrowheads="1"/>
                        </wps:cNvSpPr>
                        <wps:spPr bwMode="auto">
                          <a:xfrm>
                            <a:off x="4380" y="33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68" name="Freeform 1317"/>
                        <wps:cNvSpPr>
                          <a:spLocks/>
                        </wps:cNvSpPr>
                        <wps:spPr bwMode="auto">
                          <a:xfrm>
                            <a:off x="4080" y="3422"/>
                            <a:ext cx="120" cy="330"/>
                          </a:xfrm>
                          <a:custGeom>
                            <a:avLst/>
                            <a:gdLst>
                              <a:gd name="T0" fmla="*/ 0 w 120"/>
                              <a:gd name="T1" fmla="*/ 0 h 330"/>
                              <a:gd name="T2" fmla="*/ 15 w 120"/>
                              <a:gd name="T3" fmla="*/ 330 h 330"/>
                            </a:gdLst>
                            <a:ahLst/>
                            <a:cxnLst>
                              <a:cxn ang="0">
                                <a:pos x="T0" y="T1"/>
                              </a:cxn>
                              <a:cxn ang="0">
                                <a:pos x="T2" y="T3"/>
                              </a:cxn>
                            </a:cxnLst>
                            <a:rect l="0" t="0" r="r" b="b"/>
                            <a:pathLst>
                              <a:path w="120" h="330">
                                <a:moveTo>
                                  <a:pt x="0" y="0"/>
                                </a:moveTo>
                                <a:cubicBezTo>
                                  <a:pt x="60" y="72"/>
                                  <a:pt x="120" y="145"/>
                                  <a:pt x="1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9" name="Line 1263"/>
                        <wps:cNvCnPr>
                          <a:cxnSpLocks noChangeShapeType="1"/>
                        </wps:cNvCnPr>
                        <wps:spPr bwMode="auto">
                          <a:xfrm>
                            <a:off x="4085" y="378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0" name="Line 1265"/>
                        <wps:cNvCnPr>
                          <a:cxnSpLocks noChangeShapeType="1"/>
                        </wps:cNvCnPr>
                        <wps:spPr bwMode="auto">
                          <a:xfrm flipH="1" flipV="1">
                            <a:off x="2890" y="3755"/>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1" name="Oval 1280"/>
                        <wps:cNvSpPr>
                          <a:spLocks noChangeArrowheads="1"/>
                        </wps:cNvSpPr>
                        <wps:spPr bwMode="auto">
                          <a:xfrm>
                            <a:off x="3225" y="366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2" name="Oval 1281"/>
                        <wps:cNvSpPr>
                          <a:spLocks noChangeArrowheads="1"/>
                        </wps:cNvSpPr>
                        <wps:spPr bwMode="auto">
                          <a:xfrm>
                            <a:off x="3630" y="366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3" name="Oval 1282"/>
                        <wps:cNvSpPr>
                          <a:spLocks noChangeArrowheads="1"/>
                        </wps:cNvSpPr>
                        <wps:spPr bwMode="auto">
                          <a:xfrm>
                            <a:off x="4005" y="366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4" name="Oval 1283"/>
                        <wps:cNvSpPr>
                          <a:spLocks noChangeArrowheads="1"/>
                        </wps:cNvSpPr>
                        <wps:spPr bwMode="auto">
                          <a:xfrm>
                            <a:off x="4380" y="366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5" name="Oval 1289"/>
                        <wps:cNvSpPr>
                          <a:spLocks noChangeArrowheads="1"/>
                        </wps:cNvSpPr>
                        <wps:spPr bwMode="auto">
                          <a:xfrm>
                            <a:off x="2805" y="366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6" name="Line 1262"/>
                        <wps:cNvCnPr>
                          <a:cxnSpLocks noChangeShapeType="1"/>
                        </wps:cNvCnPr>
                        <wps:spPr bwMode="auto">
                          <a:xfrm>
                            <a:off x="3685" y="4110"/>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7" name="Oval 1278"/>
                        <wps:cNvSpPr>
                          <a:spLocks noChangeArrowheads="1"/>
                        </wps:cNvSpPr>
                        <wps:spPr bwMode="auto">
                          <a:xfrm>
                            <a:off x="3630" y="402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8" name="Oval 1279"/>
                        <wps:cNvSpPr>
                          <a:spLocks noChangeArrowheads="1"/>
                        </wps:cNvSpPr>
                        <wps:spPr bwMode="auto">
                          <a:xfrm>
                            <a:off x="4005" y="399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9" name="Line 1260"/>
                        <wps:cNvCnPr>
                          <a:cxnSpLocks noChangeShapeType="1"/>
                        </wps:cNvCnPr>
                        <wps:spPr bwMode="auto">
                          <a:xfrm flipH="1" flipV="1">
                            <a:off x="3690" y="4390"/>
                            <a:ext cx="1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0" name="Freeform 1300"/>
                        <wps:cNvSpPr>
                          <a:spLocks/>
                        </wps:cNvSpPr>
                        <wps:spPr bwMode="auto">
                          <a:xfrm>
                            <a:off x="3720" y="4262"/>
                            <a:ext cx="360" cy="105"/>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1" name="Freeform 1301"/>
                        <wps:cNvSpPr>
                          <a:spLocks/>
                        </wps:cNvSpPr>
                        <wps:spPr bwMode="auto">
                          <a:xfrm>
                            <a:off x="4080" y="4247"/>
                            <a:ext cx="360" cy="105"/>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2" name="Freeform 1308"/>
                        <wps:cNvSpPr>
                          <a:spLocks/>
                        </wps:cNvSpPr>
                        <wps:spPr bwMode="auto">
                          <a:xfrm>
                            <a:off x="4455" y="4262"/>
                            <a:ext cx="360" cy="105"/>
                          </a:xfrm>
                          <a:custGeom>
                            <a:avLst/>
                            <a:gdLst>
                              <a:gd name="T0" fmla="*/ 0 w 360"/>
                              <a:gd name="T1" fmla="*/ 105 h 105"/>
                              <a:gd name="T2" fmla="*/ 360 w 360"/>
                              <a:gd name="T3" fmla="*/ 105 h 105"/>
                            </a:gdLst>
                            <a:ahLst/>
                            <a:cxnLst>
                              <a:cxn ang="0">
                                <a:pos x="T0" y="T1"/>
                              </a:cxn>
                              <a:cxn ang="0">
                                <a:pos x="T2" y="T3"/>
                              </a:cxn>
                            </a:cxnLst>
                            <a:rect l="0" t="0" r="r" b="b"/>
                            <a:pathLst>
                              <a:path w="360" h="105">
                                <a:moveTo>
                                  <a:pt x="0" y="105"/>
                                </a:moveTo>
                                <a:cubicBezTo>
                                  <a:pt x="85" y="52"/>
                                  <a:pt x="170" y="0"/>
                                  <a:pt x="36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3" name="Oval 1272"/>
                        <wps:cNvSpPr>
                          <a:spLocks noChangeArrowheads="1"/>
                        </wps:cNvSpPr>
                        <wps:spPr bwMode="auto">
                          <a:xfrm>
                            <a:off x="4005" y="465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4" name="Oval 1273"/>
                        <wps:cNvSpPr>
                          <a:spLocks noChangeArrowheads="1"/>
                        </wps:cNvSpPr>
                        <wps:spPr bwMode="auto">
                          <a:xfrm>
                            <a:off x="4755" y="465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5" name="Oval 1288"/>
                        <wps:cNvSpPr>
                          <a:spLocks noChangeArrowheads="1"/>
                        </wps:cNvSpPr>
                        <wps:spPr bwMode="auto">
                          <a:xfrm>
                            <a:off x="4005" y="300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6" name="Oval 1274"/>
                        <wps:cNvSpPr>
                          <a:spLocks noChangeArrowheads="1"/>
                        </wps:cNvSpPr>
                        <wps:spPr bwMode="auto">
                          <a:xfrm>
                            <a:off x="3630" y="432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7" name="Oval 1275"/>
                        <wps:cNvSpPr>
                          <a:spLocks noChangeArrowheads="1"/>
                        </wps:cNvSpPr>
                        <wps:spPr bwMode="auto">
                          <a:xfrm>
                            <a:off x="4005" y="432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8" name="Oval 1276"/>
                        <wps:cNvSpPr>
                          <a:spLocks noChangeArrowheads="1"/>
                        </wps:cNvSpPr>
                        <wps:spPr bwMode="auto">
                          <a:xfrm>
                            <a:off x="4380" y="432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9" name="Oval 1277"/>
                        <wps:cNvSpPr>
                          <a:spLocks noChangeArrowheads="1"/>
                        </wps:cNvSpPr>
                        <wps:spPr bwMode="auto">
                          <a:xfrm>
                            <a:off x="4755" y="432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0" name="Oval 1286"/>
                        <wps:cNvSpPr>
                          <a:spLocks noChangeArrowheads="1"/>
                        </wps:cNvSpPr>
                        <wps:spPr bwMode="auto">
                          <a:xfrm>
                            <a:off x="4005" y="33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6011A" id="Group 3928" o:spid="_x0000_s1026" style="position:absolute;margin-left:86.25pt;margin-top:9.35pt;width:107.25pt;height:95.75pt;z-index:251651072" coordorigin="2805,3007" coordsize="2145,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">
                <v:shape id="Freeform 3927" o:spid="_x0000_s1027" style="position:absolute;left:3336;top:3295;width:360;height:105;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" path="m,105c85,52,170,,360,105e" filled="f">
                  <v:path arrowok="t" o:connecttype="custom" o:connectlocs="0,105;360,105" o:connectangles="0,0"/>
                </v:shape>
                <v:line id="Line 3926" o:spid="_x0000_s1028" style="position:absolute;visibility:visible;mso-wrap-style:square" from="3321,3395" to="3701,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"/>
                <v:line id="Line 1258" o:spid="_x0000_s1029" style="position:absolute;flip:y;visibility:visible;mso-wrap-style:square" from="4065,3075" to="4065,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"/>
                <v:line id="Line 1259" o:spid="_x0000_s1030" style="position:absolute;flip:x y;visibility:visible;mso-wrap-style:square" from="4040,4730" to="4825,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"/>
                <v:line id="Line 1261" o:spid="_x0000_s1031" style="position:absolute;flip:y;visibility:visible;mso-wrap-style:square" from="3695,3405" to="369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"/>
                <v:line id="Line 1266" o:spid="_x0000_s1032" style="position:absolute;flip:y;visibility:visible;mso-wrap-style:square" from="4435,3395" to="4435,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"/>
                <v:line id="Line 1267" o:spid="_x0000_s1033" style="position:absolute;flip:y;visibility:visible;mso-wrap-style:square" from="3295,3395" to="369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"/>
                <v:line id="Line 1268" o:spid="_x0000_s1034" style="position:absolute;flip:y;visibility:visible;mso-wrap-style:square" from="2875,3395" to="327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"/>
                <v:line id="Line 1270" o:spid="_x0000_s1035" style="position:absolute;flip:y;visibility:visible;mso-wrap-style:square" from="3275,3055" to="4105,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"/>
                <v:line id="Line 1271" o:spid="_x0000_s1036" style="position:absolute;flip:y;visibility:visible;mso-wrap-style:square" from="4815,4375" to="4815,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"/>
                <v:shape id="Freeform 1292" o:spid="_x0000_s1037" style="position:absolute;left:2850;top:3392;width:435;height:315;visibility:visible;mso-wrap-style:square;v-text-anchor:top" coordsize="43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" path="m,315c44,182,88,50,435,e" filled="f">
                  <v:path arrowok="t" o:connecttype="custom" o:connectlocs="0,315;435,0" o:connectangles="0,0"/>
                </v:shape>
                <v:shape id="Freeform 1293" o:spid="_x0000_s1038" style="position:absolute;left:3300;top:3062;width:780;height:330;visibility:visible;mso-wrap-style:square;v-text-anchor:top" coordsize="78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" path="m,330c117,167,235,5,780,e" filled="f">
                  <v:path arrowok="t" o:connecttype="custom" o:connectlocs="0,330;780,0" o:connectangles="0,0"/>
                </v:shape>
                <v:shape id="Freeform 1299" o:spid="_x0000_s1039" style="position:absolute;left:3705;top:3947;width:360;height:105;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" path="m,105c85,52,170,,360,105e" filled="f">
                  <v:path arrowok="t" o:connecttype="custom" o:connectlocs="0,105;360,105" o:connectangles="0,0"/>
                </v:shape>
                <v:shape id="Freeform 1302" o:spid="_x0000_s1040" style="position:absolute;left:2925;top:3752;width:360;height:210;flip:y;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" path="m,105c85,52,170,,360,105e" filled="f">
                  <v:path arrowok="t" o:connecttype="custom" o:connectlocs="0,210;360,210" o:connectangles="0,0"/>
                </v:shape>
                <v:shape id="Freeform 1303" o:spid="_x0000_s1041" style="position:absolute;left:3315;top:3767;width:360;height:210;flip:y;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" path="m,105c85,52,170,,360,105e" filled="f">
                  <v:path arrowok="t" o:connecttype="custom" o:connectlocs="0,210;360,210" o:connectangles="0,0"/>
                </v:shape>
                <v:shape id="Freeform 1304" o:spid="_x0000_s1042" style="position:absolute;left:4080;top:3782;width:360;height:210;flip:y;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" path="m,105c85,52,170,,360,105e" filled="f">
                  <v:path arrowok="t" o:connecttype="custom" o:connectlocs="0,210;360,210" o:connectangles="0,0"/>
                </v:shape>
                <v:shape id="Freeform 1305" o:spid="_x0000_s1043" style="position:absolute;left:4095;top:3407;width:360;height:210;flip:y;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" path="m,105c85,52,170,,360,105e" filled="f">
                  <v:path arrowok="t" o:connecttype="custom" o:connectlocs="0,210;360,210" o:connectangles="0,0"/>
                </v:shape>
                <v:shape id="Freeform 1306" o:spid="_x0000_s1044" style="position:absolute;left:3720;top:3392;width:360;height:210;flip:y;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" path="m,105c85,52,170,,360,105e" filled="f">
                  <v:path arrowok="t" o:connecttype="custom" o:connectlocs="0,210;360,210" o:connectangles="0,0"/>
                </v:shape>
                <v:shape id="Freeform 1307" o:spid="_x0000_s1045" style="position:absolute;left:4125;top:4727;width:690;height:195;flip:y;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" path="m,105c85,52,170,,360,105e" filled="f">
                  <v:path arrowok="t" o:connecttype="custom" o:connectlocs="0,195;690,195" o:connectangles="0,0"/>
                </v:shape>
                <v:shape id="Freeform 1314" o:spid="_x0000_s1046" style="position:absolute;left:4830;top:4397;width:120;height:330;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" path="m,c60,72,120,145,15,330e" filled="f">
                  <v:path arrowok="t" o:connecttype="custom" o:connectlocs="0,0;15,330" o:connectangles="0,0"/>
                </v:shape>
                <v:shape id="Freeform 1315" o:spid="_x0000_s1047" style="position:absolute;left:4455;top:3422;width:120;height:330;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" path="m,c60,72,120,145,15,330e" filled="f">
                  <v:path arrowok="t" o:connecttype="custom" o:connectlocs="0,0;15,330" o:connectangles="0,0"/>
                </v:shape>
                <v:shape id="Freeform 1316" o:spid="_x0000_s1048" style="position:absolute;left:4080;top:3077;width:120;height:330;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" path="m,c60,72,120,145,15,330e" filled="f">
                  <v:path arrowok="t" o:connecttype="custom" o:connectlocs="0,0;15,330" o:connectangles="0,0"/>
                </v:shape>
                <v:shape id="Freeform 1318" o:spid="_x0000_s1049" style="position:absolute;left:4080;top:3782;width:120;height:330;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" path="m,c60,72,120,145,15,330e" filled="f">
                  <v:path arrowok="t" o:connecttype="custom" o:connectlocs="0,0;15,330" o:connectangles="0,0"/>
                </v:shape>
                <v:shape id="Freeform 1319" o:spid="_x0000_s1050" style="position:absolute;left:4065;top:4112;width:120;height:330;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" path="m,c60,72,120,145,15,330e" filled="f">
                  <v:path arrowok="t" o:connecttype="custom" o:connectlocs="0,0;15,330" o:connectangles="0,0"/>
                </v:shape>
                <v:shape id="Freeform 1320" o:spid="_x0000_s1051" style="position:absolute;left:4095;top:4367;width:120;height:405;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" path="m,c60,72,120,145,15,330e" filled="f">
                  <v:path arrowok="t" o:connecttype="custom" o:connectlocs="0,0;15,405" o:connectangles="0,0"/>
                </v:shape>
                <v:shape id="Freeform 1321" o:spid="_x0000_s1052" style="position:absolute;left:3705;top:3422;width:120;height:330;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" path="m,c60,72,120,145,15,330e" filled="f">
                  <v:path arrowok="t" o:connecttype="custom" o:connectlocs="0,0;15,330" o:connectangles="0,0"/>
                </v:shape>
                <v:shape id="Freeform 1322" o:spid="_x0000_s1053" style="position:absolute;left:3705;top:3752;width:120;height:330;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" path="m,c60,72,120,145,15,330e" filled="f">
                  <v:path arrowok="t" o:connecttype="custom" o:connectlocs="0,0;15,330" o:connectangles="0,0"/>
                </v:shape>
                <v:shape id="Freeform 1323" o:spid="_x0000_s1054" style="position:absolute;left:3690;top:4082;width:120;height:330;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" path="m,c60,72,120,145,15,330e" filled="f">
                  <v:path arrowok="t" o:connecttype="custom" o:connectlocs="0,0;15,330" o:connectangles="0,0"/>
                </v:shape>
                <v:shape id="Freeform 1324" o:spid="_x0000_s1055" style="position:absolute;left:4455;top:3752;width:120;height:585;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" path="m,c60,72,120,145,15,330e" filled="f">
                  <v:path arrowok="t" o:connecttype="custom" o:connectlocs="0,0;15,585" o:connectangles="0,0"/>
                </v:shape>
                <v:shape id="Freeform 1327" o:spid="_x0000_s1056" style="position:absolute;left:3300;top:3392;width:375;height:315;visibility:visible;mso-wrap-style:square;v-text-anchor:top" coordsize="37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" path="m,315c55,177,110,40,375,e" filled="f">
                  <v:path arrowok="t" o:connecttype="custom" o:connectlocs="0,315;375,0" o:connectangles="0,0"/>
                </v:shape>
                <v:line id="Line 1264" o:spid="_x0000_s1057" style="position:absolute;visibility:visible;mso-wrap-style:square" from="4065,3405" to="4445,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"/>
                <v:line id="Line 1269" o:spid="_x0000_s1058" style="position:absolute;visibility:visible;mso-wrap-style:square" from="3705,3395" to="4085,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"/>
                <v:oval id="Oval 1284" o:spid="_x0000_s1059" style="position:absolute;left:3225;top:33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"/>
                <v:oval id="Oval 1285" o:spid="_x0000_s1060" style="position:absolute;left:3630;top:33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"/>
                <v:oval id="Oval 1287" o:spid="_x0000_s1061" style="position:absolute;left:4380;top:33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"/>
                <v:shape id="Freeform 1317" o:spid="_x0000_s1062" style="position:absolute;left:4080;top:3422;width:120;height:330;visibility:visible;mso-wrap-style:square;v-text-anchor:top" coordsize="1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" path="m,c60,72,120,145,15,330e" filled="f">
                  <v:path arrowok="t" o:connecttype="custom" o:connectlocs="0,0;15,330" o:connectangles="0,0"/>
                </v:shape>
                <v:line id="Line 1263" o:spid="_x0000_s1063" style="position:absolute;visibility:visible;mso-wrap-style:square" from="4085,3780" to="4465,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"/>
                <v:line id="Line 1265" o:spid="_x0000_s1064" style="position:absolute;flip:x y;visibility:visible;mso-wrap-style:square" from="2890,3755" to="3675,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"/>
                <v:oval id="Oval 1280" o:spid="_x0000_s1065" style="position:absolute;left:3225;top:366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"/>
                <v:oval id="Oval 1281" o:spid="_x0000_s1066" style="position:absolute;left:3630;top:366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"/>
                <v:oval id="Oval 1282" o:spid="_x0000_s1067" style="position:absolute;left:4005;top:366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"/>
                <v:oval id="Oval 1283" o:spid="_x0000_s1068" style="position:absolute;left:4380;top:366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"/>
                <v:oval id="Oval 1289" o:spid="_x0000_s1069" style="position:absolute;left:2805;top:366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"/>
                <v:line id="Line 1262" o:spid="_x0000_s1070" style="position:absolute;visibility:visible;mso-wrap-style:square" from="3685,4110" to="4065,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"/>
                <v:oval id="Oval 1278" o:spid="_x0000_s1071" style="position:absolute;left:3630;top:402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"/>
                <v:oval id="Oval 1279" o:spid="_x0000_s1072" style="position:absolute;left:4005;top:3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"/>
                <v:line id="Line 1260" o:spid="_x0000_s1073" style="position:absolute;flip:x y;visibility:visible;mso-wrap-style:square" from="3690,4390" to="4835,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"/>
                <v:shape id="Freeform 1300" o:spid="_x0000_s1074" style="position:absolute;left:3720;top:4262;width:360;height:105;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" path="m,105c85,52,170,,360,105e" filled="f">
                  <v:path arrowok="t" o:connecttype="custom" o:connectlocs="0,105;360,105" o:connectangles="0,0"/>
                </v:shape>
                <v:shape id="Freeform 1301" o:spid="_x0000_s1075" style="position:absolute;left:4080;top:4247;width:360;height:105;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" path="m,105c85,52,170,,360,105e" filled="f">
                  <v:path arrowok="t" o:connecttype="custom" o:connectlocs="0,105;360,105" o:connectangles="0,0"/>
                </v:shape>
                <v:shape id="Freeform 1308" o:spid="_x0000_s1076" style="position:absolute;left:4455;top:4262;width:360;height:105;visibility:visible;mso-wrap-style:square;v-text-anchor:top" coordsize="3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" path="m,105c85,52,170,,360,105e" filled="f">
                  <v:path arrowok="t" o:connecttype="custom" o:connectlocs="0,105;360,105" o:connectangles="0,0"/>
                </v:shape>
                <v:oval id="Oval 1272" o:spid="_x0000_s1077" style="position:absolute;left:4005;top:465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"/>
                <v:oval id="Oval 1273" o:spid="_x0000_s1078" style="position:absolute;left:4755;top:465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"/>
                <v:oval id="Oval 1288" o:spid="_x0000_s1079" style="position:absolute;left:4005;top:300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"/>
                <v:oval id="Oval 1274" o:spid="_x0000_s1080" style="position:absolute;left:3630;top:432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"/>
                <v:oval id="Oval 1275" o:spid="_x0000_s1081" style="position:absolute;left:4005;top:432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"/>
                <v:oval id="Oval 1276" o:spid="_x0000_s1082" style="position:absolute;left:4380;top:432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"/>
                <v:oval id="Oval 1277" o:spid="_x0000_s1083" style="position:absolute;left:4755;top:432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"/>
                <v:oval id="Oval 1286" o:spid="_x0000_s1084" style="position:absolute;left:4005;top:33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"/>
              </v:group>
            </w:pict>
          </mc:Fallback>
        </mc:AlternateContent>
      </w:r>
    </w:p>
    <w:p w14:paraId="7B087FE4" w14:textId="77777777" w:rsidR="00A80C80" w:rsidRDefault="00A80C80" w:rsidP="000062A6">
      <w:pPr>
        <w:pStyle w:val="ExampleBody"/>
      </w:pPr>
    </w:p>
    <w:p w14:paraId="101F3E86" w14:textId="77777777" w:rsidR="00A80C80" w:rsidRDefault="00A80C80" w:rsidP="000062A6">
      <w:pPr>
        <w:pStyle w:val="ExampleBody"/>
      </w:pPr>
    </w:p>
    <w:p w14:paraId="19AE555A" w14:textId="77777777" w:rsidR="00A80C80" w:rsidRDefault="00A80C80" w:rsidP="000062A6">
      <w:pPr>
        <w:pStyle w:val="ExampleBody"/>
      </w:pPr>
    </w:p>
    <w:p w14:paraId="500D19CA" w14:textId="77777777" w:rsidR="00A80C80" w:rsidRDefault="00A80C80" w:rsidP="000062A6">
      <w:pPr>
        <w:pStyle w:val="ExampleBody"/>
      </w:pPr>
    </w:p>
    <w:p w14:paraId="21A327C9" w14:textId="77777777" w:rsidR="00A80C80" w:rsidRDefault="00A80C80" w:rsidP="000062A6">
      <w:pPr>
        <w:pStyle w:val="ExampleBody"/>
      </w:pPr>
    </w:p>
    <w:p w14:paraId="0B3A15DA" w14:textId="77777777" w:rsidR="00A80C80" w:rsidRDefault="00A80C80" w:rsidP="000062A6">
      <w:pPr>
        <w:pStyle w:val="ExampleBody"/>
      </w:pPr>
    </w:p>
    <w:p w14:paraId="4E64F8C7" w14:textId="77777777" w:rsidR="000062A6" w:rsidRDefault="000062A6" w:rsidP="000062A6">
      <w:pPr>
        <w:pStyle w:val="ExampleBody"/>
      </w:pPr>
    </w:p>
    <w:p w14:paraId="12A8C70F" w14:textId="77777777" w:rsidR="000062A6" w:rsidRDefault="000062A6" w:rsidP="000062A6">
      <w:pPr>
        <w:pStyle w:val="ExampleBody"/>
      </w:pPr>
    </w:p>
    <w:p w14:paraId="6FE938FA" w14:textId="77777777" w:rsidR="000062A6" w:rsidRDefault="00C87BFD" w:rsidP="000062A6">
      <w:pPr>
        <w:pStyle w:val="ExampleBody"/>
      </w:pPr>
      <w:r>
        <w:t xml:space="preserve">Notice that every vertex in this graph has even degree, so this graph does have </w:t>
      </w:r>
      <w:proofErr w:type="gramStart"/>
      <w:r>
        <w:t>an</w:t>
      </w:r>
      <w:proofErr w:type="gramEnd"/>
      <w:r>
        <w:t xml:space="preserve"> Euler circuit.  </w:t>
      </w:r>
    </w:p>
    <w:p w14:paraId="613BC74E" w14:textId="77777777" w:rsidR="000062A6" w:rsidRDefault="000062A6" w:rsidP="00F569AB"/>
    <w:p w14:paraId="4D59D82C" w14:textId="77777777" w:rsidR="00A80C80" w:rsidRPr="00EB3F19" w:rsidRDefault="000062A6" w:rsidP="00F569AB">
      <w:pPr>
        <w:rPr>
          <w:b/>
        </w:rPr>
      </w:pPr>
      <w:r>
        <w:lastRenderedPageBreak/>
        <w:t xml:space="preserve">Now we know how to determine if a graph has </w:t>
      </w:r>
      <w:proofErr w:type="gramStart"/>
      <w:r>
        <w:t>an</w:t>
      </w:r>
      <w:proofErr w:type="gramEnd"/>
      <w:r>
        <w:t xml:space="preserve"> Euler circuit, but if it does, </w:t>
      </w:r>
      <w:r w:rsidR="00EB3F19">
        <w:t xml:space="preserve">how do we find one?  While it usually </w:t>
      </w:r>
      <w:r w:rsidR="00D567F7">
        <w:t xml:space="preserve">is </w:t>
      </w:r>
      <w:r w:rsidR="00EB3F19">
        <w:t xml:space="preserve">possible to find </w:t>
      </w:r>
      <w:proofErr w:type="gramStart"/>
      <w:r w:rsidR="00EB3F19">
        <w:t>an</w:t>
      </w:r>
      <w:proofErr w:type="gramEnd"/>
      <w:r w:rsidR="00EB3F19">
        <w:t xml:space="preserve"> Euler circuit just by </w:t>
      </w:r>
      <w:r w:rsidR="00A17A6C">
        <w:t>pulling out your pencil and trying to find one</w:t>
      </w:r>
      <w:r w:rsidR="00EB3F19">
        <w:t xml:space="preserve">, the more formal method is </w:t>
      </w:r>
      <w:r w:rsidR="00EB3F19">
        <w:rPr>
          <w:b/>
        </w:rPr>
        <w:t>Fleury’s algorithm</w:t>
      </w:r>
      <w:r w:rsidR="00A17A6C">
        <w:rPr>
          <w:b/>
        </w:rPr>
        <w:t>.</w:t>
      </w:r>
    </w:p>
    <w:p w14:paraId="0AC6EBDA" w14:textId="77777777" w:rsidR="00A17A6C" w:rsidRDefault="00A17A6C" w:rsidP="00A17A6C"/>
    <w:p w14:paraId="0C52B1D6" w14:textId="77777777" w:rsidR="00EA6E4C" w:rsidRDefault="00EA6E4C" w:rsidP="00A17A6C"/>
    <w:p w14:paraId="5B7D1597" w14:textId="77777777" w:rsidR="000062A6" w:rsidRPr="00EB3F19" w:rsidRDefault="000062A6" w:rsidP="000062A6">
      <w:pPr>
        <w:pStyle w:val="DefinitionHeader"/>
      </w:pPr>
      <w:r w:rsidRPr="00EB3F19">
        <w:t>Fleury’s Algorithm</w:t>
      </w:r>
    </w:p>
    <w:p w14:paraId="68B21A32" w14:textId="77777777" w:rsidR="000062A6" w:rsidRPr="004F090D" w:rsidRDefault="000062A6" w:rsidP="004F090D">
      <w:pPr>
        <w:pStyle w:val="DefinitionBody"/>
        <w:numPr>
          <w:ilvl w:val="0"/>
          <w:numId w:val="37"/>
        </w:numPr>
      </w:pPr>
      <w:r w:rsidRPr="004F090D">
        <w:t xml:space="preserve">Start at any vertex if finding </w:t>
      </w:r>
      <w:proofErr w:type="gramStart"/>
      <w:r w:rsidRPr="004F090D">
        <w:t>an</w:t>
      </w:r>
      <w:proofErr w:type="gramEnd"/>
      <w:r w:rsidRPr="004F090D">
        <w:t xml:space="preserve"> Euler circuit.  If finding </w:t>
      </w:r>
      <w:proofErr w:type="gramStart"/>
      <w:r w:rsidRPr="004F090D">
        <w:t>an</w:t>
      </w:r>
      <w:proofErr w:type="gramEnd"/>
      <w:r w:rsidRPr="004F090D">
        <w:t xml:space="preserve"> Euler path, start at one of the two vertices with odd degree.</w:t>
      </w:r>
    </w:p>
    <w:p w14:paraId="13A3CFED" w14:textId="77777777" w:rsidR="000062A6" w:rsidRPr="004F090D" w:rsidRDefault="000062A6" w:rsidP="004F090D">
      <w:pPr>
        <w:pStyle w:val="DefinitionBody"/>
        <w:numPr>
          <w:ilvl w:val="0"/>
          <w:numId w:val="37"/>
        </w:numPr>
      </w:pPr>
      <w:r w:rsidRPr="004F090D">
        <w:t>Choose any edge leaving your current vertex, provided deleting that edge will not separate the graph into two disconnected sets of edges.</w:t>
      </w:r>
    </w:p>
    <w:p w14:paraId="0E6C6FD2" w14:textId="77777777" w:rsidR="000062A6" w:rsidRPr="004F090D" w:rsidRDefault="000062A6" w:rsidP="004F090D">
      <w:pPr>
        <w:pStyle w:val="DefinitionBody"/>
        <w:numPr>
          <w:ilvl w:val="0"/>
          <w:numId w:val="37"/>
        </w:numPr>
      </w:pPr>
      <w:r w:rsidRPr="004F090D">
        <w:t xml:space="preserve">Add that edge to your </w:t>
      </w:r>
      <w:proofErr w:type="gramStart"/>
      <w:r w:rsidRPr="004F090D">
        <w:t>circuit, and</w:t>
      </w:r>
      <w:proofErr w:type="gramEnd"/>
      <w:r w:rsidRPr="004F090D">
        <w:t xml:space="preserve"> delete it from the graph.</w:t>
      </w:r>
    </w:p>
    <w:p w14:paraId="710A9205" w14:textId="77777777" w:rsidR="000062A6" w:rsidRPr="004F090D" w:rsidRDefault="000062A6" w:rsidP="004F090D">
      <w:pPr>
        <w:pStyle w:val="DefinitionBody"/>
        <w:numPr>
          <w:ilvl w:val="0"/>
          <w:numId w:val="37"/>
        </w:numPr>
      </w:pPr>
      <w:r w:rsidRPr="004F090D">
        <w:t>Continue until you’re done.</w:t>
      </w:r>
    </w:p>
    <w:p w14:paraId="3D90B5A4" w14:textId="77777777" w:rsidR="000062A6" w:rsidRDefault="000062A6" w:rsidP="00A17A6C"/>
    <w:p w14:paraId="739516BD" w14:textId="77777777" w:rsidR="000062A6" w:rsidRDefault="000062A6" w:rsidP="00A17A6C"/>
    <w:p w14:paraId="39963969" w14:textId="77777777" w:rsidR="00431304" w:rsidRPr="00431304" w:rsidRDefault="00A17A6C" w:rsidP="00431304">
      <w:pPr>
        <w:pStyle w:val="ExampleHeader"/>
      </w:pPr>
      <w:r w:rsidRPr="00431304">
        <w:t>Example</w:t>
      </w:r>
      <w:r w:rsidR="00431304" w:rsidRPr="00431304">
        <w:t xml:space="preserve"> 10</w:t>
      </w:r>
    </w:p>
    <w:p w14:paraId="53254896" w14:textId="77777777" w:rsidR="00A17A6C" w:rsidRDefault="00A17A6C" w:rsidP="00431304">
      <w:pPr>
        <w:pStyle w:val="ExampleBody"/>
      </w:pPr>
      <w:r>
        <w:t xml:space="preserve">Let’s find </w:t>
      </w:r>
      <w:proofErr w:type="gramStart"/>
      <w:r>
        <w:t>an</w:t>
      </w:r>
      <w:proofErr w:type="gramEnd"/>
      <w:r>
        <w:t xml:space="preserve"> Euler </w:t>
      </w:r>
      <w:r w:rsidR="00FE2FB9">
        <w:t>Circuit</w:t>
      </w:r>
      <w:r>
        <w:t xml:space="preserve"> on this graph using Fleury’</w:t>
      </w:r>
      <w:r w:rsidR="00FE2FB9">
        <w:t>s algorithm, starting at vertex A.</w:t>
      </w:r>
    </w:p>
    <w:p w14:paraId="585E7B5B" w14:textId="77777777" w:rsidR="00431304" w:rsidRDefault="00431304" w:rsidP="00431304">
      <w:pPr>
        <w:pStyle w:val="ExampleBody"/>
      </w:pPr>
    </w:p>
    <w:p w14:paraId="3BAF3C3C" w14:textId="114F5383" w:rsidR="00431304" w:rsidRDefault="007E3B2B" w:rsidP="00431304">
      <w:pPr>
        <w:pStyle w:val="ExampleBody"/>
      </w:pPr>
      <w:r>
        <w:rPr>
          <w:noProof/>
        </w:rPr>
        <mc:AlternateContent>
          <mc:Choice Requires="wpg">
            <w:drawing>
              <wp:anchor distT="0" distB="0" distL="114300" distR="114300" simplePos="0" relativeHeight="251811840" behindDoc="0" locked="0" layoutInCell="1" allowOverlap="1" wp14:anchorId="3FB4AAD8" wp14:editId="64043AC4">
                <wp:simplePos x="0" y="0"/>
                <wp:positionH relativeFrom="column">
                  <wp:posOffset>468630</wp:posOffset>
                </wp:positionH>
                <wp:positionV relativeFrom="paragraph">
                  <wp:posOffset>671830</wp:posOffset>
                </wp:positionV>
                <wp:extent cx="1133475" cy="1061720"/>
                <wp:effectExtent l="1905" t="3175" r="0" b="1905"/>
                <wp:wrapNone/>
                <wp:docPr id="4166"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61720"/>
                          <a:chOff x="1800" y="11661"/>
                          <a:chExt cx="1785" cy="1672"/>
                        </a:xfrm>
                      </wpg:grpSpPr>
                      <wps:wsp>
                        <wps:cNvPr id="4167" name="Line 1605"/>
                        <wps:cNvCnPr>
                          <a:cxnSpLocks noChangeShapeType="1"/>
                        </wps:cNvCnPr>
                        <wps:spPr bwMode="auto">
                          <a:xfrm flipH="1" flipV="1">
                            <a:off x="2055" y="12521"/>
                            <a:ext cx="115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8" name="Line 1606"/>
                        <wps:cNvCnPr>
                          <a:cxnSpLocks noChangeShapeType="1"/>
                        </wps:cNvCnPr>
                        <wps:spPr bwMode="auto">
                          <a:xfrm>
                            <a:off x="2430" y="11862"/>
                            <a:ext cx="76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9" name="Text Box 1607"/>
                        <wps:cNvSpPr txBox="1">
                          <a:spLocks noChangeArrowheads="1"/>
                        </wps:cNvSpPr>
                        <wps:spPr bwMode="auto">
                          <a:xfrm>
                            <a:off x="2145" y="1166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DE0D0" w14:textId="77777777" w:rsidR="007907F9" w:rsidRDefault="007907F9" w:rsidP="00FE2FB9">
                              <w:r>
                                <w:t>A</w:t>
                              </w:r>
                            </w:p>
                          </w:txbxContent>
                        </wps:txbx>
                        <wps:bodyPr rot="0" vert="horz" wrap="square" lIns="0" tIns="0" rIns="0" bIns="0" anchor="t" anchorCtr="0" upright="1">
                          <a:noAutofit/>
                        </wps:bodyPr>
                      </wps:wsp>
                      <wps:wsp>
                        <wps:cNvPr id="4170" name="Text Box 1608"/>
                        <wps:cNvSpPr txBox="1">
                          <a:spLocks noChangeArrowheads="1"/>
                        </wps:cNvSpPr>
                        <wps:spPr bwMode="auto">
                          <a:xfrm>
                            <a:off x="1800" y="12387"/>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8FE82" w14:textId="77777777" w:rsidR="007907F9" w:rsidRDefault="007907F9" w:rsidP="00FE2FB9">
                              <w:r>
                                <w:t>B</w:t>
                              </w:r>
                            </w:p>
                          </w:txbxContent>
                        </wps:txbx>
                        <wps:bodyPr rot="0" vert="horz" wrap="square" lIns="0" tIns="0" rIns="0" bIns="0" anchor="t" anchorCtr="0" upright="1">
                          <a:noAutofit/>
                        </wps:bodyPr>
                      </wps:wsp>
                      <wps:wsp>
                        <wps:cNvPr id="4171" name="Text Box 1609"/>
                        <wps:cNvSpPr txBox="1">
                          <a:spLocks noChangeArrowheads="1"/>
                        </wps:cNvSpPr>
                        <wps:spPr bwMode="auto">
                          <a:xfrm>
                            <a:off x="2175" y="1301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9B26" w14:textId="77777777" w:rsidR="007907F9" w:rsidRDefault="007907F9" w:rsidP="00FE2FB9">
                              <w:r>
                                <w:t>C</w:t>
                              </w:r>
                            </w:p>
                          </w:txbxContent>
                        </wps:txbx>
                        <wps:bodyPr rot="0" vert="horz" wrap="square" lIns="0" tIns="0" rIns="0" bIns="0" anchor="t" anchorCtr="0" upright="1">
                          <a:noAutofit/>
                        </wps:bodyPr>
                      </wps:wsp>
                      <wps:wsp>
                        <wps:cNvPr id="4172" name="Text Box 1610"/>
                        <wps:cNvSpPr txBox="1">
                          <a:spLocks noChangeArrowheads="1"/>
                        </wps:cNvSpPr>
                        <wps:spPr bwMode="auto">
                          <a:xfrm>
                            <a:off x="3285" y="11923"/>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86257" w14:textId="77777777" w:rsidR="007907F9" w:rsidRDefault="007907F9" w:rsidP="00FE2FB9">
                              <w:r>
                                <w:t>D</w:t>
                              </w:r>
                            </w:p>
                          </w:txbxContent>
                        </wps:txbx>
                        <wps:bodyPr rot="0" vert="horz" wrap="square" lIns="0" tIns="0" rIns="0" bIns="0" anchor="t" anchorCtr="0" upright="1">
                          <a:noAutofit/>
                        </wps:bodyPr>
                      </wps:wsp>
                      <wps:wsp>
                        <wps:cNvPr id="4173" name="Text Box 1611"/>
                        <wps:cNvSpPr txBox="1">
                          <a:spLocks noChangeArrowheads="1"/>
                        </wps:cNvSpPr>
                        <wps:spPr bwMode="auto">
                          <a:xfrm>
                            <a:off x="3360" y="1256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6F50" w14:textId="77777777" w:rsidR="007907F9" w:rsidRDefault="007907F9" w:rsidP="00FE2FB9">
                              <w:r>
                                <w:t>E</w:t>
                              </w:r>
                            </w:p>
                          </w:txbxContent>
                        </wps:txbx>
                        <wps:bodyPr rot="0" vert="horz" wrap="square" lIns="0" tIns="0" rIns="0" bIns="0" anchor="t" anchorCtr="0" upright="1">
                          <a:noAutofit/>
                        </wps:bodyPr>
                      </wps:wsp>
                      <wps:wsp>
                        <wps:cNvPr id="4174" name="Line 1612"/>
                        <wps:cNvCnPr>
                          <a:cxnSpLocks noChangeShapeType="1"/>
                        </wps:cNvCnPr>
                        <wps:spPr bwMode="auto">
                          <a:xfrm flipH="1">
                            <a:off x="2070" y="12206"/>
                            <a:ext cx="109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5" name="Line 1613"/>
                        <wps:cNvCnPr>
                          <a:cxnSpLocks noChangeShapeType="1"/>
                        </wps:cNvCnPr>
                        <wps:spPr bwMode="auto">
                          <a:xfrm>
                            <a:off x="2430" y="11862"/>
                            <a:ext cx="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6" name="Line 1614"/>
                        <wps:cNvCnPr>
                          <a:cxnSpLocks noChangeShapeType="1"/>
                        </wps:cNvCnPr>
                        <wps:spPr bwMode="auto">
                          <a:xfrm flipH="1">
                            <a:off x="2460" y="12192"/>
                            <a:ext cx="73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7" name="Line 1615"/>
                        <wps:cNvCnPr>
                          <a:cxnSpLocks noChangeShapeType="1"/>
                        </wps:cNvCnPr>
                        <wps:spPr bwMode="auto">
                          <a:xfrm>
                            <a:off x="3195" y="12162"/>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8" name="Oval 1616"/>
                        <wps:cNvSpPr>
                          <a:spLocks noChangeArrowheads="1"/>
                        </wps:cNvSpPr>
                        <wps:spPr bwMode="auto">
                          <a:xfrm>
                            <a:off x="2355" y="1179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9" name="Oval 1617"/>
                        <wps:cNvSpPr>
                          <a:spLocks noChangeArrowheads="1"/>
                        </wps:cNvSpPr>
                        <wps:spPr bwMode="auto">
                          <a:xfrm>
                            <a:off x="2370" y="1298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0" name="Oval 1618"/>
                        <wps:cNvSpPr>
                          <a:spLocks noChangeArrowheads="1"/>
                        </wps:cNvSpPr>
                        <wps:spPr bwMode="auto">
                          <a:xfrm>
                            <a:off x="3135" y="1261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1" name="Oval 1619"/>
                        <wps:cNvSpPr>
                          <a:spLocks noChangeArrowheads="1"/>
                        </wps:cNvSpPr>
                        <wps:spPr bwMode="auto">
                          <a:xfrm>
                            <a:off x="2010" y="1244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2" name="Oval 1620"/>
                        <wps:cNvSpPr>
                          <a:spLocks noChangeArrowheads="1"/>
                        </wps:cNvSpPr>
                        <wps:spPr bwMode="auto">
                          <a:xfrm>
                            <a:off x="3135" y="1210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4AAD8" id="Group 1652" o:spid="_x0000_s1728" style="position:absolute;margin-left:36.9pt;margin-top:52.9pt;width:89.25pt;height:83.6pt;z-index:251811840;mso-position-horizontal-relative:text;mso-position-vertical-relative:text" coordorigin="1800,11661" coordsize="1785,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">
                <v:line id="Line 1605" o:spid="_x0000_s1729" style="position:absolute;flip:x y;visibility:visible;mso-wrap-style:square" from="2055,12521" to="3210,1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"/>
                <v:line id="Line 1606" o:spid="_x0000_s1730" style="position:absolute;visibility:visible;mso-wrap-style:square" from="2430,11862" to="3195,1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"/>
                <v:shape id="Text Box 1607" o:spid="_x0000_s1731" type="#_x0000_t202" style="position:absolute;left:2145;top:1166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" filled="f" stroked="f">
                  <v:textbox inset="0,0,0,0">
                    <w:txbxContent>
                      <w:p w14:paraId="3B5DE0D0" w14:textId="77777777" w:rsidR="007907F9" w:rsidRDefault="007907F9" w:rsidP="00FE2FB9">
                        <w:r>
                          <w:t>A</w:t>
                        </w:r>
                      </w:p>
                    </w:txbxContent>
                  </v:textbox>
                </v:shape>
                <v:shape id="Text Box 1608" o:spid="_x0000_s1732" type="#_x0000_t202" style="position:absolute;left:1800;top:12387;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" filled="f" stroked="f">
                  <v:textbox inset="0,0,0,0">
                    <w:txbxContent>
                      <w:p w14:paraId="0CD8FE82" w14:textId="77777777" w:rsidR="007907F9" w:rsidRDefault="007907F9" w:rsidP="00FE2FB9">
                        <w:r>
                          <w:t>B</w:t>
                        </w:r>
                      </w:p>
                    </w:txbxContent>
                  </v:textbox>
                </v:shape>
                <v:shape id="Text Box 1609" o:spid="_x0000_s1733" type="#_x0000_t202" style="position:absolute;left:2175;top:1301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" filled="f" stroked="f">
                  <v:textbox inset="0,0,0,0">
                    <w:txbxContent>
                      <w:p w14:paraId="0A4C9B26" w14:textId="77777777" w:rsidR="007907F9" w:rsidRDefault="007907F9" w:rsidP="00FE2FB9">
                        <w:r>
                          <w:t>C</w:t>
                        </w:r>
                      </w:p>
                    </w:txbxContent>
                  </v:textbox>
                </v:shape>
                <v:shape id="Text Box 1610" o:spid="_x0000_s1734" type="#_x0000_t202" style="position:absolute;left:3285;top:11923;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" filled="f" stroked="f">
                  <v:textbox inset="0,0,0,0">
                    <w:txbxContent>
                      <w:p w14:paraId="77E86257" w14:textId="77777777" w:rsidR="007907F9" w:rsidRDefault="007907F9" w:rsidP="00FE2FB9">
                        <w:r>
                          <w:t>D</w:t>
                        </w:r>
                      </w:p>
                    </w:txbxContent>
                  </v:textbox>
                </v:shape>
                <v:shape id="Text Box 1611" o:spid="_x0000_s1735" type="#_x0000_t202" style="position:absolute;left:3360;top:1256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" filled="f" stroked="f">
                  <v:textbox inset="0,0,0,0">
                    <w:txbxContent>
                      <w:p w14:paraId="21E06F50" w14:textId="77777777" w:rsidR="007907F9" w:rsidRDefault="007907F9" w:rsidP="00FE2FB9">
                        <w:r>
                          <w:t>E</w:t>
                        </w:r>
                      </w:p>
                    </w:txbxContent>
                  </v:textbox>
                </v:shape>
                <v:line id="Line 1612" o:spid="_x0000_s1736" style="position:absolute;flip:x;visibility:visible;mso-wrap-style:square" from="2070,12206" to="3165,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"/>
                <v:line id="Line 1613" o:spid="_x0000_s1737" style="position:absolute;visibility:visible;mso-wrap-style:square" from="2430,11862" to="2430,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"/>
                <v:line id="Line 1614" o:spid="_x0000_s1738" style="position:absolute;flip:x;visibility:visible;mso-wrap-style:square" from="2460,12192" to="3195,1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"/>
                <v:line id="Line 1615" o:spid="_x0000_s1739" style="position:absolute;visibility:visible;mso-wrap-style:square" from="3195,12162" to="3195,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"/>
                <v:oval id="Oval 1616" o:spid="_x0000_s1740" style="position:absolute;left:2355;top:1179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"/>
                <v:oval id="Oval 1617" o:spid="_x0000_s1741" style="position:absolute;left:2370;top:1298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"/>
                <v:oval id="Oval 1618" o:spid="_x0000_s1742" style="position:absolute;left:3135;top:1261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"/>
                <v:oval id="Oval 1619" o:spid="_x0000_s1743" style="position:absolute;left:2010;top:1244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"/>
                <v:oval id="Oval 1620" o:spid="_x0000_s1744" style="position:absolute;left:3135;top:1210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"/>
              </v:group>
            </w:pict>
          </mc:Fallback>
        </mc:AlternateContent>
      </w:r>
      <w:r>
        <w:rPr>
          <w:noProof/>
        </w:rPr>
        <mc:AlternateContent>
          <mc:Choice Requires="wpg">
            <w:drawing>
              <wp:anchor distT="0" distB="0" distL="114300" distR="114300" simplePos="0" relativeHeight="251813888" behindDoc="0" locked="0" layoutInCell="1" allowOverlap="1" wp14:anchorId="110AEBA0" wp14:editId="40060D4F">
                <wp:simplePos x="0" y="0"/>
                <wp:positionH relativeFrom="column">
                  <wp:posOffset>4189095</wp:posOffset>
                </wp:positionH>
                <wp:positionV relativeFrom="paragraph">
                  <wp:posOffset>780415</wp:posOffset>
                </wp:positionV>
                <wp:extent cx="1133475" cy="1061720"/>
                <wp:effectExtent l="0" t="0" r="1905" b="0"/>
                <wp:wrapNone/>
                <wp:docPr id="5431"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61720"/>
                          <a:chOff x="7930" y="12397"/>
                          <a:chExt cx="1785" cy="1672"/>
                        </a:xfrm>
                      </wpg:grpSpPr>
                      <wps:wsp>
                        <wps:cNvPr id="5432" name="Line 1637"/>
                        <wps:cNvCnPr>
                          <a:cxnSpLocks noChangeShapeType="1"/>
                        </wps:cNvCnPr>
                        <wps:spPr bwMode="auto">
                          <a:xfrm flipH="1" flipV="1">
                            <a:off x="8185" y="13257"/>
                            <a:ext cx="115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3" name="Text Box 1638"/>
                        <wps:cNvSpPr txBox="1">
                          <a:spLocks noChangeArrowheads="1"/>
                        </wps:cNvSpPr>
                        <wps:spPr bwMode="auto">
                          <a:xfrm>
                            <a:off x="8275" y="12397"/>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9BC38" w14:textId="77777777" w:rsidR="007907F9" w:rsidRDefault="007907F9" w:rsidP="00FE2FB9">
                              <w:r>
                                <w:t>A</w:t>
                              </w:r>
                            </w:p>
                          </w:txbxContent>
                        </wps:txbx>
                        <wps:bodyPr rot="0" vert="horz" wrap="square" lIns="0" tIns="0" rIns="0" bIns="0" anchor="t" anchorCtr="0" upright="1">
                          <a:noAutofit/>
                        </wps:bodyPr>
                      </wps:wsp>
                      <wps:wsp>
                        <wps:cNvPr id="5434" name="Text Box 1639"/>
                        <wps:cNvSpPr txBox="1">
                          <a:spLocks noChangeArrowheads="1"/>
                        </wps:cNvSpPr>
                        <wps:spPr bwMode="auto">
                          <a:xfrm>
                            <a:off x="7930" y="13123"/>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0926" w14:textId="77777777" w:rsidR="007907F9" w:rsidRDefault="007907F9" w:rsidP="00FE2FB9">
                              <w:r>
                                <w:t>B</w:t>
                              </w:r>
                            </w:p>
                          </w:txbxContent>
                        </wps:txbx>
                        <wps:bodyPr rot="0" vert="horz" wrap="square" lIns="0" tIns="0" rIns="0" bIns="0" anchor="t" anchorCtr="0" upright="1">
                          <a:noAutofit/>
                        </wps:bodyPr>
                      </wps:wsp>
                      <wps:wsp>
                        <wps:cNvPr id="5435" name="Text Box 1640"/>
                        <wps:cNvSpPr txBox="1">
                          <a:spLocks noChangeArrowheads="1"/>
                        </wps:cNvSpPr>
                        <wps:spPr bwMode="auto">
                          <a:xfrm>
                            <a:off x="8305" y="13754"/>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7F862" w14:textId="77777777" w:rsidR="007907F9" w:rsidRDefault="007907F9" w:rsidP="00FE2FB9">
                              <w:r>
                                <w:t>C</w:t>
                              </w:r>
                            </w:p>
                          </w:txbxContent>
                        </wps:txbx>
                        <wps:bodyPr rot="0" vert="horz" wrap="square" lIns="0" tIns="0" rIns="0" bIns="0" anchor="t" anchorCtr="0" upright="1">
                          <a:noAutofit/>
                        </wps:bodyPr>
                      </wps:wsp>
                      <wps:wsp>
                        <wps:cNvPr id="5436" name="Text Box 1641"/>
                        <wps:cNvSpPr txBox="1">
                          <a:spLocks noChangeArrowheads="1"/>
                        </wps:cNvSpPr>
                        <wps:spPr bwMode="auto">
                          <a:xfrm>
                            <a:off x="9415" y="1265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C0BE5" w14:textId="77777777" w:rsidR="007907F9" w:rsidRDefault="007907F9" w:rsidP="00FE2FB9">
                              <w:r>
                                <w:t>D</w:t>
                              </w:r>
                            </w:p>
                          </w:txbxContent>
                        </wps:txbx>
                        <wps:bodyPr rot="0" vert="horz" wrap="square" lIns="0" tIns="0" rIns="0" bIns="0" anchor="t" anchorCtr="0" upright="1">
                          <a:noAutofit/>
                        </wps:bodyPr>
                      </wps:wsp>
                      <wps:wsp>
                        <wps:cNvPr id="5437" name="Text Box 1642"/>
                        <wps:cNvSpPr txBox="1">
                          <a:spLocks noChangeArrowheads="1"/>
                        </wps:cNvSpPr>
                        <wps:spPr bwMode="auto">
                          <a:xfrm>
                            <a:off x="9490" y="13304"/>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7D26C" w14:textId="77777777" w:rsidR="007907F9" w:rsidRDefault="007907F9" w:rsidP="00FE2FB9">
                              <w:r>
                                <w:t>E</w:t>
                              </w:r>
                            </w:p>
                          </w:txbxContent>
                        </wps:txbx>
                        <wps:bodyPr rot="0" vert="horz" wrap="square" lIns="0" tIns="0" rIns="0" bIns="0" anchor="t" anchorCtr="0" upright="1">
                          <a:noAutofit/>
                        </wps:bodyPr>
                      </wps:wsp>
                      <wps:wsp>
                        <wps:cNvPr id="5438" name="Line 1643"/>
                        <wps:cNvCnPr>
                          <a:cxnSpLocks noChangeShapeType="1"/>
                        </wps:cNvCnPr>
                        <wps:spPr bwMode="auto">
                          <a:xfrm flipH="1">
                            <a:off x="8200" y="12942"/>
                            <a:ext cx="109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9" name="Line 1644"/>
                        <wps:cNvCnPr>
                          <a:cxnSpLocks noChangeShapeType="1"/>
                        </wps:cNvCnPr>
                        <wps:spPr bwMode="auto">
                          <a:xfrm>
                            <a:off x="8560" y="12598"/>
                            <a:ext cx="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0" name="Line 1645"/>
                        <wps:cNvCnPr>
                          <a:cxnSpLocks noChangeShapeType="1"/>
                        </wps:cNvCnPr>
                        <wps:spPr bwMode="auto">
                          <a:xfrm flipH="1">
                            <a:off x="8590" y="12928"/>
                            <a:ext cx="73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1" name="Oval 1647"/>
                        <wps:cNvSpPr>
                          <a:spLocks noChangeArrowheads="1"/>
                        </wps:cNvSpPr>
                        <wps:spPr bwMode="auto">
                          <a:xfrm>
                            <a:off x="8485" y="125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2" name="Oval 1648"/>
                        <wps:cNvSpPr>
                          <a:spLocks noChangeArrowheads="1"/>
                        </wps:cNvSpPr>
                        <wps:spPr bwMode="auto">
                          <a:xfrm>
                            <a:off x="8500" y="137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3" name="Oval 1649"/>
                        <wps:cNvSpPr>
                          <a:spLocks noChangeArrowheads="1"/>
                        </wps:cNvSpPr>
                        <wps:spPr bwMode="auto">
                          <a:xfrm>
                            <a:off x="9265" y="133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4" name="Oval 1650"/>
                        <wps:cNvSpPr>
                          <a:spLocks noChangeArrowheads="1"/>
                        </wps:cNvSpPr>
                        <wps:spPr bwMode="auto">
                          <a:xfrm>
                            <a:off x="8129" y="1318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5" name="Oval 1651"/>
                        <wps:cNvSpPr>
                          <a:spLocks noChangeArrowheads="1"/>
                        </wps:cNvSpPr>
                        <wps:spPr bwMode="auto">
                          <a:xfrm>
                            <a:off x="9265" y="1283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AEBA0" id="Group 1654" o:spid="_x0000_s1745" style="position:absolute;margin-left:329.85pt;margin-top:61.45pt;width:89.25pt;height:83.6pt;z-index:251813888;mso-position-horizontal-relative:text;mso-position-vertical-relative:text" coordorigin="7930,12397" coordsize="1785,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">
                <v:line id="Line 1637" o:spid="_x0000_s1746" style="position:absolute;flip:x y;visibility:visible;mso-wrap-style:square" from="8185,13257" to="9340,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"/>
                <v:shape id="Text Box 1638" o:spid="_x0000_s1747" type="#_x0000_t202" style="position:absolute;left:8275;top:12397;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" filled="f" stroked="f">
                  <v:textbox inset="0,0,0,0">
                    <w:txbxContent>
                      <w:p w14:paraId="3E79BC38" w14:textId="77777777" w:rsidR="007907F9" w:rsidRDefault="007907F9" w:rsidP="00FE2FB9">
                        <w:r>
                          <w:t>A</w:t>
                        </w:r>
                      </w:p>
                    </w:txbxContent>
                  </v:textbox>
                </v:shape>
                <v:shape id="Text Box 1639" o:spid="_x0000_s1748" type="#_x0000_t202" style="position:absolute;left:7930;top:13123;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" filled="f" stroked="f">
                  <v:textbox inset="0,0,0,0">
                    <w:txbxContent>
                      <w:p w14:paraId="4C400926" w14:textId="77777777" w:rsidR="007907F9" w:rsidRDefault="007907F9" w:rsidP="00FE2FB9">
                        <w:r>
                          <w:t>B</w:t>
                        </w:r>
                      </w:p>
                    </w:txbxContent>
                  </v:textbox>
                </v:shape>
                <v:shape id="Text Box 1640" o:spid="_x0000_s1749" type="#_x0000_t202" style="position:absolute;left:8305;top:13754;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" filled="f" stroked="f">
                  <v:textbox inset="0,0,0,0">
                    <w:txbxContent>
                      <w:p w14:paraId="0DB7F862" w14:textId="77777777" w:rsidR="007907F9" w:rsidRDefault="007907F9" w:rsidP="00FE2FB9">
                        <w:r>
                          <w:t>C</w:t>
                        </w:r>
                      </w:p>
                    </w:txbxContent>
                  </v:textbox>
                </v:shape>
                <v:shape id="Text Box 1641" o:spid="_x0000_s1750" type="#_x0000_t202" style="position:absolute;left:9415;top:1265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" filled="f" stroked="f">
                  <v:textbox inset="0,0,0,0">
                    <w:txbxContent>
                      <w:p w14:paraId="25FC0BE5" w14:textId="77777777" w:rsidR="007907F9" w:rsidRDefault="007907F9" w:rsidP="00FE2FB9">
                        <w:r>
                          <w:t>D</w:t>
                        </w:r>
                      </w:p>
                    </w:txbxContent>
                  </v:textbox>
                </v:shape>
                <v:shape id="Text Box 1642" o:spid="_x0000_s1751" type="#_x0000_t202" style="position:absolute;left:9490;top:13304;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" filled="f" stroked="f">
                  <v:textbox inset="0,0,0,0">
                    <w:txbxContent>
                      <w:p w14:paraId="13C7D26C" w14:textId="77777777" w:rsidR="007907F9" w:rsidRDefault="007907F9" w:rsidP="00FE2FB9">
                        <w:r>
                          <w:t>E</w:t>
                        </w:r>
                      </w:p>
                    </w:txbxContent>
                  </v:textbox>
                </v:shape>
                <v:line id="Line 1643" o:spid="_x0000_s1752" style="position:absolute;flip:x;visibility:visible;mso-wrap-style:square" from="8200,12942" to="9295,1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"/>
                <v:line id="Line 1644" o:spid="_x0000_s1753" style="position:absolute;visibility:visible;mso-wrap-style:square" from="8560,12598" to="8560,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oo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"/>
                <v:line id="Line 1645" o:spid="_x0000_s1754" style="position:absolute;flip:x;visibility:visible;mso-wrap-style:square" from="8590,12928" to="9325,1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"/>
                <v:oval id="Oval 1647" o:spid="_x0000_s1755" style="position:absolute;left:8485;top:125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"/>
                <v:oval id="Oval 1648" o:spid="_x0000_s1756" style="position:absolute;left:8500;top:1372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"/>
                <v:oval id="Oval 1649" o:spid="_x0000_s1757" style="position:absolute;left:9265;top:133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"/>
                <v:oval id="Oval 1650" o:spid="_x0000_s1758" style="position:absolute;left:8129;top:1318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"/>
                <v:oval id="Oval 1651" o:spid="_x0000_s1759" style="position:absolute;left:9265;top:1283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"/>
              </v:group>
            </w:pict>
          </mc:Fallback>
        </mc:AlternateContent>
      </w:r>
      <w:r>
        <w:rPr>
          <w:noProof/>
        </w:rPr>
        <mc:AlternateContent>
          <mc:Choice Requires="wpg">
            <w:drawing>
              <wp:anchor distT="0" distB="0" distL="114300" distR="114300" simplePos="0" relativeHeight="251812864" behindDoc="0" locked="0" layoutInCell="1" allowOverlap="1" wp14:anchorId="6AFE13B7" wp14:editId="3D16B54C">
                <wp:simplePos x="0" y="0"/>
                <wp:positionH relativeFrom="column">
                  <wp:posOffset>2276475</wp:posOffset>
                </wp:positionH>
                <wp:positionV relativeFrom="paragraph">
                  <wp:posOffset>789940</wp:posOffset>
                </wp:positionV>
                <wp:extent cx="1133475" cy="1061720"/>
                <wp:effectExtent l="0" t="0" r="0" b="0"/>
                <wp:wrapNone/>
                <wp:docPr id="5415"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61720"/>
                          <a:chOff x="4934" y="12611"/>
                          <a:chExt cx="1785" cy="1672"/>
                        </a:xfrm>
                      </wpg:grpSpPr>
                      <wps:wsp>
                        <wps:cNvPr id="5416" name="Line 1621"/>
                        <wps:cNvCnPr>
                          <a:cxnSpLocks noChangeShapeType="1"/>
                        </wps:cNvCnPr>
                        <wps:spPr bwMode="auto">
                          <a:xfrm flipH="1" flipV="1">
                            <a:off x="5189" y="13471"/>
                            <a:ext cx="115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7" name="Text Box 1623"/>
                        <wps:cNvSpPr txBox="1">
                          <a:spLocks noChangeArrowheads="1"/>
                        </wps:cNvSpPr>
                        <wps:spPr bwMode="auto">
                          <a:xfrm>
                            <a:off x="5279" y="1261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31904" w14:textId="77777777" w:rsidR="007907F9" w:rsidRDefault="007907F9" w:rsidP="00FE2FB9">
                              <w:r>
                                <w:t>A</w:t>
                              </w:r>
                            </w:p>
                          </w:txbxContent>
                        </wps:txbx>
                        <wps:bodyPr rot="0" vert="horz" wrap="square" lIns="0" tIns="0" rIns="0" bIns="0" anchor="t" anchorCtr="0" upright="1">
                          <a:noAutofit/>
                        </wps:bodyPr>
                      </wps:wsp>
                      <wps:wsp>
                        <wps:cNvPr id="5418" name="Text Box 1624"/>
                        <wps:cNvSpPr txBox="1">
                          <a:spLocks noChangeArrowheads="1"/>
                        </wps:cNvSpPr>
                        <wps:spPr bwMode="auto">
                          <a:xfrm>
                            <a:off x="4934" y="13337"/>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60513" w14:textId="77777777" w:rsidR="007907F9" w:rsidRDefault="007907F9" w:rsidP="00FE2FB9">
                              <w:r>
                                <w:t>B</w:t>
                              </w:r>
                            </w:p>
                          </w:txbxContent>
                        </wps:txbx>
                        <wps:bodyPr rot="0" vert="horz" wrap="square" lIns="0" tIns="0" rIns="0" bIns="0" anchor="t" anchorCtr="0" upright="1">
                          <a:noAutofit/>
                        </wps:bodyPr>
                      </wps:wsp>
                      <wps:wsp>
                        <wps:cNvPr id="5419" name="Text Box 1625"/>
                        <wps:cNvSpPr txBox="1">
                          <a:spLocks noChangeArrowheads="1"/>
                        </wps:cNvSpPr>
                        <wps:spPr bwMode="auto">
                          <a:xfrm>
                            <a:off x="5309" y="1396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D539" w14:textId="77777777" w:rsidR="007907F9" w:rsidRDefault="007907F9" w:rsidP="00FE2FB9">
                              <w:r>
                                <w:t>C</w:t>
                              </w:r>
                            </w:p>
                          </w:txbxContent>
                        </wps:txbx>
                        <wps:bodyPr rot="0" vert="horz" wrap="square" lIns="0" tIns="0" rIns="0" bIns="0" anchor="t" anchorCtr="0" upright="1">
                          <a:noAutofit/>
                        </wps:bodyPr>
                      </wps:wsp>
                      <wps:wsp>
                        <wps:cNvPr id="5420" name="Text Box 1626"/>
                        <wps:cNvSpPr txBox="1">
                          <a:spLocks noChangeArrowheads="1"/>
                        </wps:cNvSpPr>
                        <wps:spPr bwMode="auto">
                          <a:xfrm>
                            <a:off x="6419" y="12873"/>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EFB2" w14:textId="77777777" w:rsidR="007907F9" w:rsidRDefault="007907F9" w:rsidP="00FE2FB9">
                              <w:r>
                                <w:t>D</w:t>
                              </w:r>
                            </w:p>
                          </w:txbxContent>
                        </wps:txbx>
                        <wps:bodyPr rot="0" vert="horz" wrap="square" lIns="0" tIns="0" rIns="0" bIns="0" anchor="t" anchorCtr="0" upright="1">
                          <a:noAutofit/>
                        </wps:bodyPr>
                      </wps:wsp>
                      <wps:wsp>
                        <wps:cNvPr id="5421" name="Text Box 1627"/>
                        <wps:cNvSpPr txBox="1">
                          <a:spLocks noChangeArrowheads="1"/>
                        </wps:cNvSpPr>
                        <wps:spPr bwMode="auto">
                          <a:xfrm>
                            <a:off x="6494" y="1351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DCE7" w14:textId="77777777" w:rsidR="007907F9" w:rsidRDefault="007907F9" w:rsidP="00FE2FB9">
                              <w:r>
                                <w:t>E</w:t>
                              </w:r>
                            </w:p>
                          </w:txbxContent>
                        </wps:txbx>
                        <wps:bodyPr rot="0" vert="horz" wrap="square" lIns="0" tIns="0" rIns="0" bIns="0" anchor="t" anchorCtr="0" upright="1">
                          <a:noAutofit/>
                        </wps:bodyPr>
                      </wps:wsp>
                      <wps:wsp>
                        <wps:cNvPr id="5422" name="Line 1628"/>
                        <wps:cNvCnPr>
                          <a:cxnSpLocks noChangeShapeType="1"/>
                        </wps:cNvCnPr>
                        <wps:spPr bwMode="auto">
                          <a:xfrm flipH="1">
                            <a:off x="5204" y="13156"/>
                            <a:ext cx="109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3" name="Line 1629"/>
                        <wps:cNvCnPr>
                          <a:cxnSpLocks noChangeShapeType="1"/>
                        </wps:cNvCnPr>
                        <wps:spPr bwMode="auto">
                          <a:xfrm>
                            <a:off x="5564" y="12812"/>
                            <a:ext cx="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4" name="Line 1630"/>
                        <wps:cNvCnPr>
                          <a:cxnSpLocks noChangeShapeType="1"/>
                        </wps:cNvCnPr>
                        <wps:spPr bwMode="auto">
                          <a:xfrm flipH="1">
                            <a:off x="5594" y="13142"/>
                            <a:ext cx="73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5" name="Line 1631"/>
                        <wps:cNvCnPr>
                          <a:cxnSpLocks noChangeShapeType="1"/>
                        </wps:cNvCnPr>
                        <wps:spPr bwMode="auto">
                          <a:xfrm>
                            <a:off x="6329" y="13112"/>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6" name="Oval 1632"/>
                        <wps:cNvSpPr>
                          <a:spLocks noChangeArrowheads="1"/>
                        </wps:cNvSpPr>
                        <wps:spPr bwMode="auto">
                          <a:xfrm>
                            <a:off x="5489" y="1274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7" name="Oval 1633"/>
                        <wps:cNvSpPr>
                          <a:spLocks noChangeArrowheads="1"/>
                        </wps:cNvSpPr>
                        <wps:spPr bwMode="auto">
                          <a:xfrm>
                            <a:off x="5504" y="139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8" name="Oval 1634"/>
                        <wps:cNvSpPr>
                          <a:spLocks noChangeArrowheads="1"/>
                        </wps:cNvSpPr>
                        <wps:spPr bwMode="auto">
                          <a:xfrm>
                            <a:off x="6269" y="1356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9" name="Oval 1635"/>
                        <wps:cNvSpPr>
                          <a:spLocks noChangeArrowheads="1"/>
                        </wps:cNvSpPr>
                        <wps:spPr bwMode="auto">
                          <a:xfrm>
                            <a:off x="5144" y="1339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30" name="Oval 1636"/>
                        <wps:cNvSpPr>
                          <a:spLocks noChangeArrowheads="1"/>
                        </wps:cNvSpPr>
                        <wps:spPr bwMode="auto">
                          <a:xfrm>
                            <a:off x="6269" y="1305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E13B7" id="Group 1653" o:spid="_x0000_s1760" style="position:absolute;margin-left:179.25pt;margin-top:62.2pt;width:89.25pt;height:83.6pt;z-index:251812864;mso-position-horizontal-relative:text;mso-position-vertical-relative:text" coordorigin="4934,12611" coordsize="1785,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">
                <v:line id="Line 1621" o:spid="_x0000_s1761" style="position:absolute;flip:x y;visibility:visible;mso-wrap-style:square" from="5189,13471" to="6344,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"/>
                <v:shape id="Text Box 1623" o:spid="_x0000_s1762" type="#_x0000_t202" style="position:absolute;left:5279;top:1261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" filled="f" stroked="f">
                  <v:textbox inset="0,0,0,0">
                    <w:txbxContent>
                      <w:p w14:paraId="7C731904" w14:textId="77777777" w:rsidR="007907F9" w:rsidRDefault="007907F9" w:rsidP="00FE2FB9">
                        <w:r>
                          <w:t>A</w:t>
                        </w:r>
                      </w:p>
                    </w:txbxContent>
                  </v:textbox>
                </v:shape>
                <v:shape id="Text Box 1624" o:spid="_x0000_s1763" type="#_x0000_t202" style="position:absolute;left:4934;top:13337;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" filled="f" stroked="f">
                  <v:textbox inset="0,0,0,0">
                    <w:txbxContent>
                      <w:p w14:paraId="49360513" w14:textId="77777777" w:rsidR="007907F9" w:rsidRDefault="007907F9" w:rsidP="00FE2FB9">
                        <w:r>
                          <w:t>B</w:t>
                        </w:r>
                      </w:p>
                    </w:txbxContent>
                  </v:textbox>
                </v:shape>
                <v:shape id="Text Box 1625" o:spid="_x0000_s1764" type="#_x0000_t202" style="position:absolute;left:5309;top:1396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" filled="f" stroked="f">
                  <v:textbox inset="0,0,0,0">
                    <w:txbxContent>
                      <w:p w14:paraId="5AB1D539" w14:textId="77777777" w:rsidR="007907F9" w:rsidRDefault="007907F9" w:rsidP="00FE2FB9">
                        <w:r>
                          <w:t>C</w:t>
                        </w:r>
                      </w:p>
                    </w:txbxContent>
                  </v:textbox>
                </v:shape>
                <v:shape id="Text Box 1626" o:spid="_x0000_s1765" type="#_x0000_t202" style="position:absolute;left:6419;top:12873;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" filled="f" stroked="f">
                  <v:textbox inset="0,0,0,0">
                    <w:txbxContent>
                      <w:p w14:paraId="0AD3EFB2" w14:textId="77777777" w:rsidR="007907F9" w:rsidRDefault="007907F9" w:rsidP="00FE2FB9">
                        <w:r>
                          <w:t>D</w:t>
                        </w:r>
                      </w:p>
                    </w:txbxContent>
                  </v:textbox>
                </v:shape>
                <v:shape id="Text Box 1627" o:spid="_x0000_s1766" type="#_x0000_t202" style="position:absolute;left:6494;top:1351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Q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toCH9v4hOQi18AAAD//wMAUEsBAi0AFAAGAAgAAAAhANvh9svuAAAAhQEAABMAAAAAAAAA&#10;AAAAAAAAAAAAAFtDb250ZW50X1R5cGVzXS54bWxQSwECLQAUAAYACAAAACEAWvQsW78AAAAVAQAA&#10;CwAAAAAAAAAAAAAAAAAfAQAAX3JlbHMvLnJlbHNQSwECLQAUAAYACAAAACEA/4tI0MYAAADdAAAA&#10;DwAAAAAAAAAAAAAAAAAHAgAAZHJzL2Rvd25yZXYueG1sUEsFBgAAAAADAAMAtwAAAPoCAAAAAA==&#10;" filled="f" stroked="f">
                  <v:textbox inset="0,0,0,0">
                    <w:txbxContent>
                      <w:p w14:paraId="1C53DCE7" w14:textId="77777777" w:rsidR="007907F9" w:rsidRDefault="007907F9" w:rsidP="00FE2FB9">
                        <w:r>
                          <w:t>E</w:t>
                        </w:r>
                      </w:p>
                    </w:txbxContent>
                  </v:textbox>
                </v:shape>
                <v:line id="Line 1628" o:spid="_x0000_s1767" style="position:absolute;flip:x;visibility:visible;mso-wrap-style:square" from="5204,13156" to="6299,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"/>
                <v:line id="Line 1629" o:spid="_x0000_s1768" style="position:absolute;visibility:visible;mso-wrap-style:square" from="5564,12812" to="5564,1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"/>
                <v:line id="Line 1630" o:spid="_x0000_s1769" style="position:absolute;flip:x;visibility:visible;mso-wrap-style:square" from="5594,13142" to="6329,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"/>
                <v:line id="Line 1631" o:spid="_x0000_s1770" style="position:absolute;visibility:visible;mso-wrap-style:square" from="6329,13112" to="6329,1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"/>
                <v:oval id="Oval 1632" o:spid="_x0000_s1771" style="position:absolute;left:5489;top:1274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"/>
                <v:oval id="Oval 1633" o:spid="_x0000_s1772" style="position:absolute;left:5504;top:139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"/>
                <v:oval id="Oval 1634" o:spid="_x0000_s1773" style="position:absolute;left:6269;top:1356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"/>
                <v:oval id="Oval 1635" o:spid="_x0000_s1774" style="position:absolute;left:5144;top:133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"/>
                <v:oval id="Oval 1636" o:spid="_x0000_s1775" style="position:absolute;left:6269;top:1305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"/>
              </v:group>
            </w:pict>
          </mc:Fallback>
        </mc:AlternateContent>
      </w:r>
      <w:r>
        <w:rPr>
          <w:noProof/>
        </w:rPr>
        <mc:AlternateContent>
          <mc:Choice Requires="wps">
            <w:drawing>
              <wp:inline distT="0" distB="0" distL="0" distR="0" wp14:anchorId="30475555" wp14:editId="012F20E4">
                <wp:extent cx="5723890" cy="2156460"/>
                <wp:effectExtent l="0" t="0" r="635" b="0"/>
                <wp:docPr id="5414" name="Text Box 4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7907F9" w14:paraId="3A66041F" w14:textId="77777777" w:rsidTr="00431304">
                              <w:tc>
                                <w:tcPr>
                                  <w:tcW w:w="2952" w:type="dxa"/>
                                </w:tcPr>
                                <w:p w14:paraId="50A0EECE" w14:textId="77777777" w:rsidR="007907F9" w:rsidRDefault="007907F9" w:rsidP="00EA6E4C">
                                  <w:r>
                                    <w:t xml:space="preserve">Original Graph.  </w:t>
                                  </w:r>
                                </w:p>
                                <w:p w14:paraId="48F63AD0" w14:textId="77777777" w:rsidR="007907F9" w:rsidRDefault="007907F9" w:rsidP="00EA6E4C">
                                  <w:r>
                                    <w:t>Choosing edge AD.</w:t>
                                  </w:r>
                                </w:p>
                                <w:p w14:paraId="293B1F92" w14:textId="77777777" w:rsidR="007907F9" w:rsidRDefault="007907F9" w:rsidP="00EA6E4C"/>
                                <w:p w14:paraId="5C36EDFE" w14:textId="77777777" w:rsidR="007907F9" w:rsidRDefault="007907F9" w:rsidP="00EA6E4C"/>
                                <w:p w14:paraId="42550DD4" w14:textId="77777777" w:rsidR="007907F9" w:rsidRDefault="007907F9" w:rsidP="00EA6E4C"/>
                                <w:p w14:paraId="54004EB6" w14:textId="77777777" w:rsidR="007907F9" w:rsidRDefault="007907F9" w:rsidP="00EA6E4C"/>
                                <w:p w14:paraId="2AD88E03" w14:textId="77777777" w:rsidR="007907F9" w:rsidRDefault="007907F9" w:rsidP="00EA6E4C"/>
                                <w:p w14:paraId="50CCC029" w14:textId="77777777" w:rsidR="007907F9" w:rsidRDefault="007907F9" w:rsidP="00EA6E4C"/>
                                <w:p w14:paraId="59F4D224" w14:textId="77777777" w:rsidR="007907F9" w:rsidRDefault="007907F9" w:rsidP="00EA6E4C"/>
                                <w:p w14:paraId="202E827A" w14:textId="77777777" w:rsidR="007907F9" w:rsidRDefault="007907F9" w:rsidP="00EA6E4C"/>
                                <w:p w14:paraId="33503C2B" w14:textId="77777777" w:rsidR="007907F9" w:rsidRDefault="007907F9" w:rsidP="00EA6E4C"/>
                                <w:p w14:paraId="2820F9CA" w14:textId="77777777" w:rsidR="007907F9" w:rsidRDefault="007907F9" w:rsidP="00EA6E4C">
                                  <w:r>
                                    <w:t>Circuit so far: AD</w:t>
                                  </w:r>
                                </w:p>
                                <w:p w14:paraId="141B8EC1" w14:textId="77777777" w:rsidR="007907F9" w:rsidRDefault="007907F9" w:rsidP="00EA6E4C"/>
                              </w:tc>
                              <w:tc>
                                <w:tcPr>
                                  <w:tcW w:w="2952" w:type="dxa"/>
                                </w:tcPr>
                                <w:p w14:paraId="004049D3" w14:textId="77777777" w:rsidR="007907F9" w:rsidRDefault="007907F9" w:rsidP="00EA6E4C">
                                  <w:r>
                                    <w:t>AD deleted.  D is current.</w:t>
                                  </w:r>
                                </w:p>
                                <w:p w14:paraId="3D5CD09C" w14:textId="77777777" w:rsidR="007907F9" w:rsidRDefault="007907F9" w:rsidP="00EA6E4C">
                                  <w:r>
                                    <w:t>Can’t choose DC since that would disconnect graph.</w:t>
                                  </w:r>
                                </w:p>
                                <w:p w14:paraId="2CBBC9EA" w14:textId="77777777" w:rsidR="007907F9" w:rsidRDefault="007907F9" w:rsidP="00EA6E4C">
                                  <w:r>
                                    <w:t>Choosing DE</w:t>
                                  </w:r>
                                </w:p>
                                <w:p w14:paraId="3B3DE4AF" w14:textId="77777777" w:rsidR="007907F9" w:rsidRDefault="007907F9" w:rsidP="00EA6E4C"/>
                                <w:p w14:paraId="507ADCC6" w14:textId="77777777" w:rsidR="007907F9" w:rsidRDefault="007907F9" w:rsidP="00EA6E4C"/>
                                <w:p w14:paraId="1474718C" w14:textId="77777777" w:rsidR="007907F9" w:rsidRDefault="007907F9" w:rsidP="00EA6E4C"/>
                                <w:p w14:paraId="5234C4A0" w14:textId="77777777" w:rsidR="007907F9" w:rsidRDefault="007907F9" w:rsidP="00EA6E4C"/>
                                <w:p w14:paraId="4D6813E1" w14:textId="77777777" w:rsidR="007907F9" w:rsidRDefault="007907F9" w:rsidP="00EA6E4C"/>
                                <w:p w14:paraId="2CCF6BD7" w14:textId="77777777" w:rsidR="007907F9" w:rsidRDefault="007907F9" w:rsidP="00EA6E4C"/>
                                <w:p w14:paraId="2C68ED6D" w14:textId="77777777" w:rsidR="007907F9" w:rsidRDefault="007907F9" w:rsidP="00EA6E4C"/>
                                <w:p w14:paraId="50692BAA" w14:textId="77777777" w:rsidR="007907F9" w:rsidRDefault="007907F9" w:rsidP="00EA6E4C">
                                  <w:r>
                                    <w:t>Circuit so far: ADE</w:t>
                                  </w:r>
                                </w:p>
                                <w:p w14:paraId="6DBCF405" w14:textId="77777777" w:rsidR="007907F9" w:rsidRDefault="007907F9" w:rsidP="00EA6E4C"/>
                              </w:tc>
                              <w:tc>
                                <w:tcPr>
                                  <w:tcW w:w="2952" w:type="dxa"/>
                                </w:tcPr>
                                <w:p w14:paraId="04EA46CD" w14:textId="77777777" w:rsidR="007907F9" w:rsidRDefault="007907F9" w:rsidP="00EA6E4C">
                                  <w:r>
                                    <w:t>E is current.</w:t>
                                  </w:r>
                                </w:p>
                                <w:p w14:paraId="2AAAD800" w14:textId="77777777" w:rsidR="007907F9" w:rsidRDefault="007907F9" w:rsidP="00EA6E4C">
                                  <w:r>
                                    <w:t>From here, there is only one option, so the rest of the circuit is determined.</w:t>
                                  </w:r>
                                </w:p>
                                <w:p w14:paraId="772D544F" w14:textId="77777777" w:rsidR="007907F9" w:rsidRDefault="007907F9" w:rsidP="00EA6E4C"/>
                                <w:p w14:paraId="21085283" w14:textId="77777777" w:rsidR="007907F9" w:rsidRDefault="007907F9" w:rsidP="00EA6E4C"/>
                                <w:p w14:paraId="57523026" w14:textId="77777777" w:rsidR="007907F9" w:rsidRDefault="007907F9" w:rsidP="00EA6E4C"/>
                                <w:p w14:paraId="070E035D" w14:textId="77777777" w:rsidR="007907F9" w:rsidRDefault="007907F9" w:rsidP="00EA6E4C"/>
                                <w:p w14:paraId="3FA3CD4B" w14:textId="77777777" w:rsidR="007907F9" w:rsidRDefault="007907F9" w:rsidP="00EA6E4C"/>
                                <w:p w14:paraId="0A078D2B" w14:textId="77777777" w:rsidR="007907F9" w:rsidRDefault="007907F9" w:rsidP="00EA6E4C"/>
                                <w:p w14:paraId="5EBF52B5" w14:textId="77777777" w:rsidR="007907F9" w:rsidRDefault="007907F9" w:rsidP="00EA6E4C"/>
                                <w:p w14:paraId="6CD4CA69" w14:textId="77777777" w:rsidR="007907F9" w:rsidRDefault="007907F9" w:rsidP="00EA6E4C">
                                  <w:r>
                                    <w:t>Circuit: ADEBDCA</w:t>
                                  </w:r>
                                </w:p>
                              </w:tc>
                            </w:tr>
                          </w:tbl>
                          <w:p w14:paraId="76B8FB57" w14:textId="77777777" w:rsidR="007907F9" w:rsidRDefault="007907F9" w:rsidP="00431304"/>
                        </w:txbxContent>
                      </wps:txbx>
                      <wps:bodyPr rot="0" vert="horz" wrap="square" lIns="91440" tIns="0" rIns="91440" bIns="0" anchor="t" anchorCtr="0" upright="1">
                        <a:noAutofit/>
                      </wps:bodyPr>
                    </wps:wsp>
                  </a:graphicData>
                </a:graphic>
              </wp:inline>
            </w:drawing>
          </mc:Choice>
          <mc:Fallback>
            <w:pict>
              <v:shape w14:anchorId="30475555" id="Text Box 4184" o:spid="_x0000_s1776" type="#_x0000_t202" style="width:450.7pt;height:1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" filled="f" stroked="f">
                <v:textbox inset=",0,,0">
                  <w:txbxContent>
                    <w:tbl>
                      <w:tblPr>
                        <w:tblW w:w="8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7907F9" w14:paraId="3A66041F" w14:textId="77777777" w:rsidTr="00431304">
                        <w:tc>
                          <w:tcPr>
                            <w:tcW w:w="2952" w:type="dxa"/>
                          </w:tcPr>
                          <w:p w14:paraId="50A0EECE" w14:textId="77777777" w:rsidR="007907F9" w:rsidRDefault="007907F9" w:rsidP="00EA6E4C">
                            <w:r>
                              <w:t xml:space="preserve">Original Graph.  </w:t>
                            </w:r>
                          </w:p>
                          <w:p w14:paraId="48F63AD0" w14:textId="77777777" w:rsidR="007907F9" w:rsidRDefault="007907F9" w:rsidP="00EA6E4C">
                            <w:r>
                              <w:t>Choosing edge AD.</w:t>
                            </w:r>
                          </w:p>
                          <w:p w14:paraId="293B1F92" w14:textId="77777777" w:rsidR="007907F9" w:rsidRDefault="007907F9" w:rsidP="00EA6E4C"/>
                          <w:p w14:paraId="5C36EDFE" w14:textId="77777777" w:rsidR="007907F9" w:rsidRDefault="007907F9" w:rsidP="00EA6E4C"/>
                          <w:p w14:paraId="42550DD4" w14:textId="77777777" w:rsidR="007907F9" w:rsidRDefault="007907F9" w:rsidP="00EA6E4C"/>
                          <w:p w14:paraId="54004EB6" w14:textId="77777777" w:rsidR="007907F9" w:rsidRDefault="007907F9" w:rsidP="00EA6E4C"/>
                          <w:p w14:paraId="2AD88E03" w14:textId="77777777" w:rsidR="007907F9" w:rsidRDefault="007907F9" w:rsidP="00EA6E4C"/>
                          <w:p w14:paraId="50CCC029" w14:textId="77777777" w:rsidR="007907F9" w:rsidRDefault="007907F9" w:rsidP="00EA6E4C"/>
                          <w:p w14:paraId="59F4D224" w14:textId="77777777" w:rsidR="007907F9" w:rsidRDefault="007907F9" w:rsidP="00EA6E4C"/>
                          <w:p w14:paraId="202E827A" w14:textId="77777777" w:rsidR="007907F9" w:rsidRDefault="007907F9" w:rsidP="00EA6E4C"/>
                          <w:p w14:paraId="33503C2B" w14:textId="77777777" w:rsidR="007907F9" w:rsidRDefault="007907F9" w:rsidP="00EA6E4C"/>
                          <w:p w14:paraId="2820F9CA" w14:textId="77777777" w:rsidR="007907F9" w:rsidRDefault="007907F9" w:rsidP="00EA6E4C">
                            <w:r>
                              <w:t>Circuit so far: AD</w:t>
                            </w:r>
                          </w:p>
                          <w:p w14:paraId="141B8EC1" w14:textId="77777777" w:rsidR="007907F9" w:rsidRDefault="007907F9" w:rsidP="00EA6E4C"/>
                        </w:tc>
                        <w:tc>
                          <w:tcPr>
                            <w:tcW w:w="2952" w:type="dxa"/>
                          </w:tcPr>
                          <w:p w14:paraId="004049D3" w14:textId="77777777" w:rsidR="007907F9" w:rsidRDefault="007907F9" w:rsidP="00EA6E4C">
                            <w:r>
                              <w:t>AD deleted.  D is current.</w:t>
                            </w:r>
                          </w:p>
                          <w:p w14:paraId="3D5CD09C" w14:textId="77777777" w:rsidR="007907F9" w:rsidRDefault="007907F9" w:rsidP="00EA6E4C">
                            <w:r>
                              <w:t>Can’t choose DC since that would disconnect graph.</w:t>
                            </w:r>
                          </w:p>
                          <w:p w14:paraId="2CBBC9EA" w14:textId="77777777" w:rsidR="007907F9" w:rsidRDefault="007907F9" w:rsidP="00EA6E4C">
                            <w:r>
                              <w:t>Choosing DE</w:t>
                            </w:r>
                          </w:p>
                          <w:p w14:paraId="3B3DE4AF" w14:textId="77777777" w:rsidR="007907F9" w:rsidRDefault="007907F9" w:rsidP="00EA6E4C"/>
                          <w:p w14:paraId="507ADCC6" w14:textId="77777777" w:rsidR="007907F9" w:rsidRDefault="007907F9" w:rsidP="00EA6E4C"/>
                          <w:p w14:paraId="1474718C" w14:textId="77777777" w:rsidR="007907F9" w:rsidRDefault="007907F9" w:rsidP="00EA6E4C"/>
                          <w:p w14:paraId="5234C4A0" w14:textId="77777777" w:rsidR="007907F9" w:rsidRDefault="007907F9" w:rsidP="00EA6E4C"/>
                          <w:p w14:paraId="4D6813E1" w14:textId="77777777" w:rsidR="007907F9" w:rsidRDefault="007907F9" w:rsidP="00EA6E4C"/>
                          <w:p w14:paraId="2CCF6BD7" w14:textId="77777777" w:rsidR="007907F9" w:rsidRDefault="007907F9" w:rsidP="00EA6E4C"/>
                          <w:p w14:paraId="2C68ED6D" w14:textId="77777777" w:rsidR="007907F9" w:rsidRDefault="007907F9" w:rsidP="00EA6E4C"/>
                          <w:p w14:paraId="50692BAA" w14:textId="77777777" w:rsidR="007907F9" w:rsidRDefault="007907F9" w:rsidP="00EA6E4C">
                            <w:r>
                              <w:t>Circuit so far: ADE</w:t>
                            </w:r>
                          </w:p>
                          <w:p w14:paraId="6DBCF405" w14:textId="77777777" w:rsidR="007907F9" w:rsidRDefault="007907F9" w:rsidP="00EA6E4C"/>
                        </w:tc>
                        <w:tc>
                          <w:tcPr>
                            <w:tcW w:w="2952" w:type="dxa"/>
                          </w:tcPr>
                          <w:p w14:paraId="04EA46CD" w14:textId="77777777" w:rsidR="007907F9" w:rsidRDefault="007907F9" w:rsidP="00EA6E4C">
                            <w:r>
                              <w:t>E is current.</w:t>
                            </w:r>
                          </w:p>
                          <w:p w14:paraId="2AAAD800" w14:textId="77777777" w:rsidR="007907F9" w:rsidRDefault="007907F9" w:rsidP="00EA6E4C">
                            <w:r>
                              <w:t>From here, there is only one option, so the rest of the circuit is determined.</w:t>
                            </w:r>
                          </w:p>
                          <w:p w14:paraId="772D544F" w14:textId="77777777" w:rsidR="007907F9" w:rsidRDefault="007907F9" w:rsidP="00EA6E4C"/>
                          <w:p w14:paraId="21085283" w14:textId="77777777" w:rsidR="007907F9" w:rsidRDefault="007907F9" w:rsidP="00EA6E4C"/>
                          <w:p w14:paraId="57523026" w14:textId="77777777" w:rsidR="007907F9" w:rsidRDefault="007907F9" w:rsidP="00EA6E4C"/>
                          <w:p w14:paraId="070E035D" w14:textId="77777777" w:rsidR="007907F9" w:rsidRDefault="007907F9" w:rsidP="00EA6E4C"/>
                          <w:p w14:paraId="3FA3CD4B" w14:textId="77777777" w:rsidR="007907F9" w:rsidRDefault="007907F9" w:rsidP="00EA6E4C"/>
                          <w:p w14:paraId="0A078D2B" w14:textId="77777777" w:rsidR="007907F9" w:rsidRDefault="007907F9" w:rsidP="00EA6E4C"/>
                          <w:p w14:paraId="5EBF52B5" w14:textId="77777777" w:rsidR="007907F9" w:rsidRDefault="007907F9" w:rsidP="00EA6E4C"/>
                          <w:p w14:paraId="6CD4CA69" w14:textId="77777777" w:rsidR="007907F9" w:rsidRDefault="007907F9" w:rsidP="00EA6E4C">
                            <w:r>
                              <w:t>Circuit: ADEBDCA</w:t>
                            </w:r>
                          </w:p>
                        </w:tc>
                      </w:tr>
                    </w:tbl>
                    <w:p w14:paraId="76B8FB57" w14:textId="77777777" w:rsidR="007907F9" w:rsidRDefault="007907F9" w:rsidP="00431304"/>
                  </w:txbxContent>
                </v:textbox>
                <w10:anchorlock/>
              </v:shape>
            </w:pict>
          </mc:Fallback>
        </mc:AlternateContent>
      </w:r>
    </w:p>
    <w:p w14:paraId="4CA68C08" w14:textId="77777777" w:rsidR="00431304" w:rsidRDefault="00431304" w:rsidP="00A17A6C"/>
    <w:p w14:paraId="2C56FEA0" w14:textId="77777777" w:rsidR="00431304" w:rsidRDefault="00431304" w:rsidP="00A17A6C"/>
    <w:p w14:paraId="2073134C" w14:textId="77777777" w:rsidR="00431304" w:rsidRDefault="00431304" w:rsidP="00431304">
      <w:pPr>
        <w:pStyle w:val="TryitNow"/>
      </w:pPr>
      <w:r>
        <w:t>Try it Now 3</w:t>
      </w:r>
    </w:p>
    <w:p w14:paraId="79B815E9" w14:textId="77777777" w:rsidR="00431304" w:rsidRDefault="00431304" w:rsidP="00431304">
      <w:pPr>
        <w:pStyle w:val="TryitNowbody"/>
      </w:pPr>
      <w:r>
        <w:t xml:space="preserve">Does the graph below have </w:t>
      </w:r>
      <w:proofErr w:type="gramStart"/>
      <w:r>
        <w:t>an</w:t>
      </w:r>
      <w:proofErr w:type="gramEnd"/>
      <w:r>
        <w:t xml:space="preserve"> Euler Circuit?  If so, find one.</w:t>
      </w:r>
    </w:p>
    <w:p w14:paraId="262D7A8A" w14:textId="44568CA6" w:rsidR="00431304" w:rsidRDefault="007E3B2B" w:rsidP="00431304">
      <w:pPr>
        <w:pStyle w:val="TryitNowbody"/>
      </w:pPr>
      <w:r>
        <w:rPr>
          <w:noProof/>
        </w:rPr>
        <mc:AlternateContent>
          <mc:Choice Requires="wpc">
            <w:drawing>
              <wp:inline distT="0" distB="0" distL="0" distR="0" wp14:anchorId="3B3E6DBE" wp14:editId="10987894">
                <wp:extent cx="2933700" cy="1691640"/>
                <wp:effectExtent l="0" t="635" r="0" b="3175"/>
                <wp:docPr id="4185" name="Canvas 4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90" name="AutoShape 4221"/>
                        <wps:cNvCnPr>
                          <a:cxnSpLocks noChangeShapeType="1"/>
                        </wps:cNvCnPr>
                        <wps:spPr bwMode="auto">
                          <a:xfrm>
                            <a:off x="845820" y="309245"/>
                            <a:ext cx="635"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1" name="AutoShape 4187"/>
                        <wps:cNvCnPr>
                          <a:cxnSpLocks noChangeShapeType="1"/>
                        </wps:cNvCnPr>
                        <wps:spPr bwMode="auto">
                          <a:xfrm>
                            <a:off x="1950720" y="328295"/>
                            <a:ext cx="635"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2" name="Line 4188"/>
                        <wps:cNvCnPr>
                          <a:cxnSpLocks noChangeShapeType="1"/>
                        </wps:cNvCnPr>
                        <wps:spPr bwMode="auto">
                          <a:xfrm>
                            <a:off x="852805" y="297180"/>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3" name="Line 4189"/>
                        <wps:cNvCnPr>
                          <a:cxnSpLocks noChangeShapeType="1"/>
                        </wps:cNvCnPr>
                        <wps:spPr bwMode="auto">
                          <a:xfrm flipV="1">
                            <a:off x="292100" y="292100"/>
                            <a:ext cx="580390" cy="560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4" name="Line 4190"/>
                        <wps:cNvCnPr>
                          <a:cxnSpLocks noChangeShapeType="1"/>
                        </wps:cNvCnPr>
                        <wps:spPr bwMode="auto">
                          <a:xfrm flipV="1">
                            <a:off x="840105" y="317500"/>
                            <a:ext cx="1108710" cy="106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5" name="Line 4191"/>
                        <wps:cNvCnPr>
                          <a:cxnSpLocks noChangeShapeType="1"/>
                        </wps:cNvCnPr>
                        <wps:spPr bwMode="auto">
                          <a:xfrm>
                            <a:off x="1969135" y="324485"/>
                            <a:ext cx="539750" cy="534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6" name="Line 4192"/>
                        <wps:cNvCnPr>
                          <a:cxnSpLocks noChangeShapeType="1"/>
                        </wps:cNvCnPr>
                        <wps:spPr bwMode="auto">
                          <a:xfrm>
                            <a:off x="850265" y="302260"/>
                            <a:ext cx="1093470" cy="107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7" name="Line 4193"/>
                        <wps:cNvCnPr>
                          <a:cxnSpLocks noChangeShapeType="1"/>
                        </wps:cNvCnPr>
                        <wps:spPr bwMode="auto">
                          <a:xfrm flipV="1">
                            <a:off x="1936750" y="868680"/>
                            <a:ext cx="542925"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8" name="Line 4194"/>
                        <wps:cNvCnPr>
                          <a:cxnSpLocks noChangeShapeType="1"/>
                        </wps:cNvCnPr>
                        <wps:spPr bwMode="auto">
                          <a:xfrm>
                            <a:off x="305435" y="852170"/>
                            <a:ext cx="54610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9" name="Text Box 4204"/>
                        <wps:cNvSpPr txBox="1">
                          <a:spLocks noChangeArrowheads="1"/>
                        </wps:cNvSpPr>
                        <wps:spPr bwMode="auto">
                          <a:xfrm>
                            <a:off x="59690" y="55753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D1E42" w14:textId="77777777" w:rsidR="007907F9" w:rsidRDefault="007907F9" w:rsidP="00431304">
                              <w:r>
                                <w:t>A</w:t>
                              </w:r>
                            </w:p>
                          </w:txbxContent>
                        </wps:txbx>
                        <wps:bodyPr rot="0" vert="horz" wrap="square" lIns="91440" tIns="45720" rIns="91440" bIns="45720" anchor="t" anchorCtr="0" upright="1">
                          <a:noAutofit/>
                        </wps:bodyPr>
                      </wps:wsp>
                      <wps:wsp>
                        <wps:cNvPr id="5400" name="Line 4205"/>
                        <wps:cNvCnPr>
                          <a:cxnSpLocks noChangeShapeType="1"/>
                        </wps:cNvCnPr>
                        <wps:spPr bwMode="auto">
                          <a:xfrm>
                            <a:off x="854075" y="1403985"/>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1" name="Oval 4206"/>
                        <wps:cNvSpPr>
                          <a:spLocks noChangeArrowheads="1"/>
                        </wps:cNvSpPr>
                        <wps:spPr bwMode="auto">
                          <a:xfrm>
                            <a:off x="2444115" y="80137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2" name="Oval 4207"/>
                        <wps:cNvSpPr>
                          <a:spLocks noChangeArrowheads="1"/>
                        </wps:cNvSpPr>
                        <wps:spPr bwMode="auto">
                          <a:xfrm>
                            <a:off x="1895475" y="135001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3" name="Oval 4208"/>
                        <wps:cNvSpPr>
                          <a:spLocks noChangeArrowheads="1"/>
                        </wps:cNvSpPr>
                        <wps:spPr bwMode="auto">
                          <a:xfrm>
                            <a:off x="798195" y="1350010"/>
                            <a:ext cx="90805"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4" name="Oval 4209"/>
                        <wps:cNvSpPr>
                          <a:spLocks noChangeArrowheads="1"/>
                        </wps:cNvSpPr>
                        <wps:spPr bwMode="auto">
                          <a:xfrm>
                            <a:off x="249555" y="80137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5" name="Oval 4210"/>
                        <wps:cNvSpPr>
                          <a:spLocks noChangeArrowheads="1"/>
                        </wps:cNvSpPr>
                        <wps:spPr bwMode="auto">
                          <a:xfrm>
                            <a:off x="798195" y="252730"/>
                            <a:ext cx="9144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6" name="Oval 4211"/>
                        <wps:cNvSpPr>
                          <a:spLocks noChangeArrowheads="1"/>
                        </wps:cNvSpPr>
                        <wps:spPr bwMode="auto">
                          <a:xfrm>
                            <a:off x="1346835" y="801370"/>
                            <a:ext cx="9144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7" name="Oval 4212"/>
                        <wps:cNvSpPr>
                          <a:spLocks noChangeArrowheads="1"/>
                        </wps:cNvSpPr>
                        <wps:spPr bwMode="auto">
                          <a:xfrm>
                            <a:off x="1895475" y="252730"/>
                            <a:ext cx="90170" cy="92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8" name="Text Box 4213"/>
                        <wps:cNvSpPr txBox="1">
                          <a:spLocks noChangeArrowheads="1"/>
                        </wps:cNvSpPr>
                        <wps:spPr bwMode="auto">
                          <a:xfrm>
                            <a:off x="674370" y="20320"/>
                            <a:ext cx="2571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EC784" w14:textId="77777777" w:rsidR="007907F9" w:rsidRDefault="007907F9" w:rsidP="00431304">
                              <w:r>
                                <w:t>B</w:t>
                              </w:r>
                            </w:p>
                          </w:txbxContent>
                        </wps:txbx>
                        <wps:bodyPr rot="0" vert="horz" wrap="square" lIns="91440" tIns="45720" rIns="91440" bIns="45720" anchor="t" anchorCtr="0" upright="1">
                          <a:noAutofit/>
                        </wps:bodyPr>
                      </wps:wsp>
                      <wps:wsp>
                        <wps:cNvPr id="5409" name="Text Box 4214"/>
                        <wps:cNvSpPr txBox="1">
                          <a:spLocks noChangeArrowheads="1"/>
                        </wps:cNvSpPr>
                        <wps:spPr bwMode="auto">
                          <a:xfrm>
                            <a:off x="2505075" y="63373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76C6" w14:textId="77777777" w:rsidR="007907F9" w:rsidRDefault="007907F9" w:rsidP="00431304">
                              <w:r>
                                <w:t>G</w:t>
                              </w:r>
                            </w:p>
                          </w:txbxContent>
                        </wps:txbx>
                        <wps:bodyPr rot="0" vert="horz" wrap="square" lIns="91440" tIns="45720" rIns="91440" bIns="45720" anchor="t" anchorCtr="0" upright="1">
                          <a:noAutofit/>
                        </wps:bodyPr>
                      </wps:wsp>
                      <wps:wsp>
                        <wps:cNvPr id="5410" name="Text Box 4215"/>
                        <wps:cNvSpPr txBox="1">
                          <a:spLocks noChangeArrowheads="1"/>
                        </wps:cNvSpPr>
                        <wps:spPr bwMode="auto">
                          <a:xfrm>
                            <a:off x="1863725" y="1430655"/>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55B0" w14:textId="77777777" w:rsidR="007907F9" w:rsidRDefault="007907F9" w:rsidP="00431304">
                              <w:r>
                                <w:t>F</w:t>
                              </w:r>
                            </w:p>
                          </w:txbxContent>
                        </wps:txbx>
                        <wps:bodyPr rot="0" vert="horz" wrap="square" lIns="91440" tIns="45720" rIns="91440" bIns="45720" anchor="t" anchorCtr="0" upright="1">
                          <a:noAutofit/>
                        </wps:bodyPr>
                      </wps:wsp>
                      <wps:wsp>
                        <wps:cNvPr id="5411" name="Text Box 4216"/>
                        <wps:cNvSpPr txBox="1">
                          <a:spLocks noChangeArrowheads="1"/>
                        </wps:cNvSpPr>
                        <wps:spPr bwMode="auto">
                          <a:xfrm>
                            <a:off x="692150" y="144399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C0F5" w14:textId="77777777" w:rsidR="007907F9" w:rsidRDefault="007907F9" w:rsidP="00431304">
                              <w:r>
                                <w:t>C</w:t>
                              </w:r>
                            </w:p>
                          </w:txbxContent>
                        </wps:txbx>
                        <wps:bodyPr rot="0" vert="horz" wrap="square" lIns="91440" tIns="45720" rIns="91440" bIns="45720" anchor="t" anchorCtr="0" upright="1">
                          <a:noAutofit/>
                        </wps:bodyPr>
                      </wps:wsp>
                      <wps:wsp>
                        <wps:cNvPr id="5412" name="Text Box 4217"/>
                        <wps:cNvSpPr txBox="1">
                          <a:spLocks noChangeArrowheads="1"/>
                        </wps:cNvSpPr>
                        <wps:spPr bwMode="auto">
                          <a:xfrm>
                            <a:off x="1434465" y="69088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C7820" w14:textId="77777777" w:rsidR="007907F9" w:rsidRDefault="007907F9" w:rsidP="00431304">
                              <w:r>
                                <w:t>D</w:t>
                              </w:r>
                            </w:p>
                          </w:txbxContent>
                        </wps:txbx>
                        <wps:bodyPr rot="0" vert="horz" wrap="square" lIns="91440" tIns="45720" rIns="91440" bIns="45720" anchor="t" anchorCtr="0" upright="1">
                          <a:noAutofit/>
                        </wps:bodyPr>
                      </wps:wsp>
                      <wps:wsp>
                        <wps:cNvPr id="5413" name="Text Box 4218"/>
                        <wps:cNvSpPr txBox="1">
                          <a:spLocks noChangeArrowheads="1"/>
                        </wps:cNvSpPr>
                        <wps:spPr bwMode="auto">
                          <a:xfrm>
                            <a:off x="1802765" y="508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AFC64" w14:textId="77777777" w:rsidR="007907F9" w:rsidRDefault="007907F9" w:rsidP="00431304">
                              <w:r>
                                <w:t>E</w:t>
                              </w:r>
                            </w:p>
                          </w:txbxContent>
                        </wps:txbx>
                        <wps:bodyPr rot="0" vert="horz" wrap="square" lIns="91440" tIns="45720" rIns="91440" bIns="45720" anchor="t" anchorCtr="0" upright="1">
                          <a:noAutofit/>
                        </wps:bodyPr>
                      </wps:wsp>
                    </wpc:wpc>
                  </a:graphicData>
                </a:graphic>
              </wp:inline>
            </w:drawing>
          </mc:Choice>
          <mc:Fallback>
            <w:pict>
              <v:group w14:anchorId="3B3E6DBE" id="Canvas 4185" o:spid="_x0000_s1777" editas="canvas" style="width:231pt;height:133.2pt;mso-position-horizontal-relative:char;mso-position-vertical-relative:line" coordsize="29337,1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">
                <v:shape id="_x0000_s1778" type="#_x0000_t75" style="position:absolute;width:29337;height:16916;visibility:visible;mso-wrap-style:square">
                  <v:fill o:detectmouseclick="t"/>
                  <v:path o:connecttype="none"/>
                </v:shape>
                <v:shape id="AutoShape 4221" o:spid="_x0000_s1779" type="#_x0000_t32" style="position:absolute;left:8458;top:3092;width:6;height:10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"/>
                <v:shape id="AutoShape 4187" o:spid="_x0000_s1780" type="#_x0000_t32" style="position:absolute;left:19507;top:3282;width:6;height:10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"/>
                <v:line id="Line 4188" o:spid="_x0000_s1781" style="position:absolute;visibility:visible;mso-wrap-style:square" from="8528,2971" to="19500,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"/>
                <v:line id="Line 4189" o:spid="_x0000_s1782" style="position:absolute;flip:y;visibility:visible;mso-wrap-style:square" from="2921,2921" to="8724,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"/>
                <v:line id="Line 4190" o:spid="_x0000_s1783" style="position:absolute;flip:y;visibility:visible;mso-wrap-style:square" from="8401,3175" to="19488,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cW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"/>
                <v:line id="Line 4191" o:spid="_x0000_s1784" style="position:absolute;visibility:visible;mso-wrap-style:square" from="19691,3244" to="25088,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"/>
                <v:line id="Line 4192" o:spid="_x0000_s1785" style="position:absolute;visibility:visible;mso-wrap-style:square" from="8502,3022" to="19437,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"/>
                <v:line id="Line 4193" o:spid="_x0000_s1786" style="position:absolute;flip:y;visibility:visible;mso-wrap-style:square" from="19367,8686" to="24796,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"/>
                <v:line id="Line 4194" o:spid="_x0000_s1787" style="position:absolute;visibility:visible;mso-wrap-style:square" from="3054,8521" to="8515,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"/>
                <v:shape id="Text Box 4204" o:spid="_x0000_s1788" type="#_x0000_t202" style="position:absolute;left:596;top:5575;width:428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" filled="f" stroked="f">
                  <v:textbox>
                    <w:txbxContent>
                      <w:p w14:paraId="5D2D1E42" w14:textId="77777777" w:rsidR="007907F9" w:rsidRDefault="007907F9" w:rsidP="00431304">
                        <w:r>
                          <w:t>A</w:t>
                        </w:r>
                      </w:p>
                    </w:txbxContent>
                  </v:textbox>
                </v:shape>
                <v:line id="Line 4205" o:spid="_x0000_s1789" style="position:absolute;visibility:visible;mso-wrap-style:square" from="8540,14039" to="19513,1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"/>
                <v:oval id="Oval 4206" o:spid="_x0000_s1790" style="position:absolute;left:24441;top:801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"/>
                <v:oval id="Oval 4207" o:spid="_x0000_s1791" style="position:absolute;left:18954;top:13500;width:902;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"/>
                <v:oval id="Oval 4208" o:spid="_x0000_s1792" style="position:absolute;left:7981;top:13500;width:90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"/>
                <v:oval id="Oval 4209" o:spid="_x0000_s1793" style="position:absolute;left:2495;top:8013;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"/>
                <v:oval id="Oval 4210" o:spid="_x0000_s1794" style="position:absolute;left:7981;top:2527;width:91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"/>
                <v:oval id="Oval 4211" o:spid="_x0000_s1795" style="position:absolute;left:13468;top:8013;width:914;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"/>
                <v:oval id="Oval 4212" o:spid="_x0000_s1796" style="position:absolute;left:18954;top:2527;width:90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"/>
                <v:shape id="Text Box 4213" o:spid="_x0000_s1797" type="#_x0000_t202" style="position:absolute;left:6743;top:203;width:257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" filled="f" stroked="f">
                  <v:textbox>
                    <w:txbxContent>
                      <w:p w14:paraId="307EC784" w14:textId="77777777" w:rsidR="007907F9" w:rsidRDefault="007907F9" w:rsidP="00431304">
                        <w:r>
                          <w:t>B</w:t>
                        </w:r>
                      </w:p>
                    </w:txbxContent>
                  </v:textbox>
                </v:shape>
                <v:shape id="Text Box 4214" o:spid="_x0000_s1798" type="#_x0000_t202" style="position:absolute;left:25050;top:6337;width:42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" filled="f" stroked="f">
                  <v:textbox>
                    <w:txbxContent>
                      <w:p w14:paraId="70D476C6" w14:textId="77777777" w:rsidR="007907F9" w:rsidRDefault="007907F9" w:rsidP="00431304">
                        <w:r>
                          <w:t>G</w:t>
                        </w:r>
                      </w:p>
                    </w:txbxContent>
                  </v:textbox>
                </v:shape>
                <v:shape id="Text Box 4215" o:spid="_x0000_s1799" type="#_x0000_t202" style="position:absolute;left:18637;top:14306;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" filled="f" stroked="f">
                  <v:textbox>
                    <w:txbxContent>
                      <w:p w14:paraId="476E55B0" w14:textId="77777777" w:rsidR="007907F9" w:rsidRDefault="007907F9" w:rsidP="00431304">
                        <w:r>
                          <w:t>F</w:t>
                        </w:r>
                      </w:p>
                    </w:txbxContent>
                  </v:textbox>
                </v:shape>
                <v:shape id="Text Box 4216" o:spid="_x0000_s1800" type="#_x0000_t202" style="position:absolute;left:6921;top:14439;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" filled="f" stroked="f">
                  <v:textbox>
                    <w:txbxContent>
                      <w:p w14:paraId="3F4DC0F5" w14:textId="77777777" w:rsidR="007907F9" w:rsidRDefault="007907F9" w:rsidP="00431304">
                        <w:r>
                          <w:t>C</w:t>
                        </w:r>
                      </w:p>
                    </w:txbxContent>
                  </v:textbox>
                </v:shape>
                <v:shape id="Text Box 4217" o:spid="_x0000_s1801" type="#_x0000_t202" style="position:absolute;left:14344;top:6908;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" filled="f" stroked="f">
                  <v:textbox>
                    <w:txbxContent>
                      <w:p w14:paraId="330C7820" w14:textId="77777777" w:rsidR="007907F9" w:rsidRDefault="007907F9" w:rsidP="00431304">
                        <w:r>
                          <w:t>D</w:t>
                        </w:r>
                      </w:p>
                    </w:txbxContent>
                  </v:textbox>
                </v:shape>
                <v:shape id="Text Box 4218" o:spid="_x0000_s1802" type="#_x0000_t202" style="position:absolute;left:18027;top:50;width:4286;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" filled="f" stroked="f">
                  <v:textbox>
                    <w:txbxContent>
                      <w:p w14:paraId="5C8AFC64" w14:textId="77777777" w:rsidR="007907F9" w:rsidRDefault="007907F9" w:rsidP="00431304">
                        <w:r>
                          <w:t>E</w:t>
                        </w:r>
                      </w:p>
                    </w:txbxContent>
                  </v:textbox>
                </v:shape>
                <w10:anchorlock/>
              </v:group>
            </w:pict>
          </mc:Fallback>
        </mc:AlternateContent>
      </w:r>
    </w:p>
    <w:p w14:paraId="39C2D361" w14:textId="77777777" w:rsidR="00431304" w:rsidRDefault="00431304" w:rsidP="00A17A6C"/>
    <w:p w14:paraId="02340283" w14:textId="77777777" w:rsidR="00431304" w:rsidRDefault="00431304" w:rsidP="00A17A6C"/>
    <w:p w14:paraId="20512000" w14:textId="77777777" w:rsidR="00F05F3C" w:rsidRPr="00F05F3C" w:rsidRDefault="00F05F3C" w:rsidP="00F05F3C"/>
    <w:p w14:paraId="6345739F" w14:textId="77777777" w:rsidR="00A17A6C" w:rsidRDefault="00733F57" w:rsidP="00733F57">
      <w:pPr>
        <w:pStyle w:val="Heading3"/>
      </w:pPr>
      <w:proofErr w:type="spellStart"/>
      <w:r>
        <w:lastRenderedPageBreak/>
        <w:t>Eulerization</w:t>
      </w:r>
      <w:proofErr w:type="spellEnd"/>
      <w:r w:rsidR="00FB2D83">
        <w:t xml:space="preserve"> and the Chinese Postman Problem</w:t>
      </w:r>
    </w:p>
    <w:p w14:paraId="7A718083" w14:textId="77777777" w:rsidR="00A17A6C" w:rsidRDefault="00FB2D83" w:rsidP="00A17A6C">
      <w:r>
        <w:t xml:space="preserve">Not every graph has </w:t>
      </w:r>
      <w:proofErr w:type="gramStart"/>
      <w:r>
        <w:t>an</w:t>
      </w:r>
      <w:proofErr w:type="gramEnd"/>
      <w:r>
        <w:t xml:space="preserve"> Euler path or circuit, yet our lawn inspector still needs to do her inspections.  Her goal is to minimize the amount of walking she </w:t>
      </w:r>
      <w:proofErr w:type="gramStart"/>
      <w:r>
        <w:t>has to</w:t>
      </w:r>
      <w:proofErr w:type="gramEnd"/>
      <w:r>
        <w:t xml:space="preserve"> do.  In order to do that, she will have to duplicate some edges in the graph until </w:t>
      </w:r>
      <w:proofErr w:type="gramStart"/>
      <w:r>
        <w:t>an</w:t>
      </w:r>
      <w:proofErr w:type="gramEnd"/>
      <w:r>
        <w:t xml:space="preserve"> Euler circuit exists. </w:t>
      </w:r>
    </w:p>
    <w:p w14:paraId="6F5C150D" w14:textId="77777777" w:rsidR="00FB2D83" w:rsidRDefault="00FB2D83" w:rsidP="00A17A6C"/>
    <w:p w14:paraId="3AA0907B" w14:textId="77777777" w:rsidR="00C17374" w:rsidRDefault="00C17374" w:rsidP="00C17374">
      <w:pPr>
        <w:pStyle w:val="DefinitionHeader"/>
      </w:pPr>
      <w:proofErr w:type="spellStart"/>
      <w:r>
        <w:t>Eulerization</w:t>
      </w:r>
      <w:proofErr w:type="spellEnd"/>
    </w:p>
    <w:p w14:paraId="3CD382CB" w14:textId="77777777" w:rsidR="00980DD4" w:rsidRDefault="00FB2D83" w:rsidP="00C17374">
      <w:pPr>
        <w:pStyle w:val="DefinitionBody"/>
      </w:pPr>
      <w:proofErr w:type="spellStart"/>
      <w:r>
        <w:rPr>
          <w:b/>
        </w:rPr>
        <w:t>Eulerization</w:t>
      </w:r>
      <w:proofErr w:type="spellEnd"/>
      <w:r>
        <w:rPr>
          <w:b/>
        </w:rPr>
        <w:t xml:space="preserve"> </w:t>
      </w:r>
      <w:r>
        <w:t xml:space="preserve">is the process of adding edges to a graph to create </w:t>
      </w:r>
      <w:proofErr w:type="gramStart"/>
      <w:r>
        <w:t>an</w:t>
      </w:r>
      <w:proofErr w:type="gramEnd"/>
      <w:r>
        <w:t xml:space="preserve"> Euler circuit on a graph.  </w:t>
      </w:r>
      <w:r w:rsidR="00980DD4">
        <w:t xml:space="preserve">To </w:t>
      </w:r>
      <w:proofErr w:type="spellStart"/>
      <w:r w:rsidR="00980DD4">
        <w:t>eulerize</w:t>
      </w:r>
      <w:proofErr w:type="spellEnd"/>
      <w:r w:rsidR="00980DD4">
        <w:t xml:space="preserve"> a graph, edges are duplicated to connect pai</w:t>
      </w:r>
      <w:r w:rsidR="00161525">
        <w:t xml:space="preserve">rs of vertices with odd degree.  Connecting two odd degree vertices increases the degree of each, giving them both even </w:t>
      </w:r>
      <w:proofErr w:type="gramStart"/>
      <w:r w:rsidR="00161525">
        <w:t>degree</w:t>
      </w:r>
      <w:proofErr w:type="gramEnd"/>
      <w:r w:rsidR="00161525">
        <w:t xml:space="preserve">.  </w:t>
      </w:r>
      <w:r w:rsidR="00980DD4">
        <w:t>When two odd degree vertices are not directly connected, we can duplicate all edg</w:t>
      </w:r>
      <w:r w:rsidR="00161525">
        <w:t>es in a path connecting the two.</w:t>
      </w:r>
    </w:p>
    <w:p w14:paraId="194D83DC" w14:textId="77777777" w:rsidR="00980DD4" w:rsidRDefault="00980DD4" w:rsidP="00A17A6C"/>
    <w:p w14:paraId="4DC847CB" w14:textId="77777777" w:rsidR="00C17374" w:rsidRDefault="00C17374" w:rsidP="00A17A6C"/>
    <w:p w14:paraId="17770B6B" w14:textId="77777777" w:rsidR="00FB2D83" w:rsidRDefault="00980DD4" w:rsidP="00A17A6C">
      <w:r>
        <w:t>Note that we can only duplicate edges, not create edge</w:t>
      </w:r>
      <w:r w:rsidR="00C17374">
        <w:t xml:space="preserve">s where there wasn’t one before.  Duplicating edges would mean walking or driving down a road twice, while creating an edge where there wasn’t one before is akin to </w:t>
      </w:r>
      <w:r>
        <w:t>installing a new road!</w:t>
      </w:r>
    </w:p>
    <w:p w14:paraId="4CFDC516" w14:textId="77777777" w:rsidR="00980DD4" w:rsidRDefault="00980DD4" w:rsidP="00A17A6C"/>
    <w:p w14:paraId="3E7EC631" w14:textId="77777777" w:rsidR="00C17374" w:rsidRDefault="00C17374" w:rsidP="00A17A6C"/>
    <w:p w14:paraId="2086208B" w14:textId="77777777" w:rsidR="00EA6E4C" w:rsidRPr="00C17374" w:rsidRDefault="00980DD4" w:rsidP="00C17374">
      <w:pPr>
        <w:pStyle w:val="ExampleHeader"/>
      </w:pPr>
      <w:r w:rsidRPr="00C17374">
        <w:t>Example</w:t>
      </w:r>
      <w:r w:rsidR="00EA6E4C" w:rsidRPr="00C17374">
        <w:t xml:space="preserve"> 11</w:t>
      </w:r>
    </w:p>
    <w:p w14:paraId="549B26B2" w14:textId="77777777" w:rsidR="00980DD4" w:rsidRPr="00FB2D83" w:rsidRDefault="00980DD4" w:rsidP="00C17374">
      <w:pPr>
        <w:pStyle w:val="ExampleBody"/>
      </w:pPr>
      <w:r>
        <w:t xml:space="preserve">For the rectangular graph shown, three possible </w:t>
      </w:r>
      <w:proofErr w:type="spellStart"/>
      <w:r>
        <w:t>eulerizations</w:t>
      </w:r>
      <w:proofErr w:type="spellEnd"/>
      <w:r>
        <w:t xml:space="preserve"> are shown.  Notice in each of these cases the vertices that started with odd degrees have even degrees after </w:t>
      </w:r>
      <w:proofErr w:type="spellStart"/>
      <w:r>
        <w:t>eulerization</w:t>
      </w:r>
      <w:proofErr w:type="spellEnd"/>
      <w:r>
        <w:t xml:space="preserve">, allowing for </w:t>
      </w:r>
      <w:proofErr w:type="gramStart"/>
      <w:r>
        <w:t>an</w:t>
      </w:r>
      <w:proofErr w:type="gramEnd"/>
      <w:r>
        <w:t xml:space="preserve"> Euler circuit.</w:t>
      </w:r>
    </w:p>
    <w:p w14:paraId="5F286F53" w14:textId="77A2D359" w:rsidR="00A17A6C" w:rsidRDefault="007E3B2B" w:rsidP="00C17374">
      <w:pPr>
        <w:pStyle w:val="ExampleBody"/>
      </w:pPr>
      <w:r>
        <w:rPr>
          <w:noProof/>
        </w:rPr>
        <mc:AlternateContent>
          <mc:Choice Requires="wpg">
            <w:drawing>
              <wp:anchor distT="0" distB="0" distL="114300" distR="114300" simplePos="0" relativeHeight="251650048" behindDoc="0" locked="0" layoutInCell="1" allowOverlap="1" wp14:anchorId="07B9DBE5" wp14:editId="45D0D5B1">
                <wp:simplePos x="0" y="0"/>
                <wp:positionH relativeFrom="column">
                  <wp:posOffset>2830830</wp:posOffset>
                </wp:positionH>
                <wp:positionV relativeFrom="paragraph">
                  <wp:posOffset>65405</wp:posOffset>
                </wp:positionV>
                <wp:extent cx="1719580" cy="742315"/>
                <wp:effectExtent l="11430" t="5080" r="12065" b="5080"/>
                <wp:wrapNone/>
                <wp:docPr id="5355"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742315"/>
                          <a:chOff x="5823" y="5490"/>
                          <a:chExt cx="2708" cy="1169"/>
                        </a:xfrm>
                      </wpg:grpSpPr>
                      <wps:wsp>
                        <wps:cNvPr id="5356" name="Freeform 1785"/>
                        <wps:cNvSpPr>
                          <a:spLocks/>
                        </wps:cNvSpPr>
                        <wps:spPr bwMode="auto">
                          <a:xfrm>
                            <a:off x="6735" y="5490"/>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7" name="Freeform 1786"/>
                        <wps:cNvSpPr>
                          <a:spLocks/>
                        </wps:cNvSpPr>
                        <wps:spPr bwMode="auto">
                          <a:xfrm>
                            <a:off x="6735" y="6360"/>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8" name="Freeform 1787"/>
                        <wps:cNvSpPr>
                          <a:spLocks/>
                        </wps:cNvSpPr>
                        <wps:spPr bwMode="auto">
                          <a:xfrm>
                            <a:off x="5895" y="5910"/>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9" name="Freeform 1788"/>
                        <wps:cNvSpPr>
                          <a:spLocks/>
                        </wps:cNvSpPr>
                        <wps:spPr bwMode="auto">
                          <a:xfrm>
                            <a:off x="6750" y="5895"/>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0" name="Freeform 1789"/>
                        <wps:cNvSpPr>
                          <a:spLocks/>
                        </wps:cNvSpPr>
                        <wps:spPr bwMode="auto">
                          <a:xfrm>
                            <a:off x="7605" y="5895"/>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1" name="Line 1754"/>
                        <wps:cNvCnPr>
                          <a:cxnSpLocks noChangeShapeType="1"/>
                        </wps:cNvCnPr>
                        <wps:spPr bwMode="auto">
                          <a:xfrm>
                            <a:off x="5880" y="570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2" name="Line 1755"/>
                        <wps:cNvCnPr>
                          <a:cxnSpLocks noChangeShapeType="1"/>
                        </wps:cNvCnPr>
                        <wps:spPr bwMode="auto">
                          <a:xfrm>
                            <a:off x="6750" y="570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3" name="Line 1756"/>
                        <wps:cNvCnPr>
                          <a:cxnSpLocks noChangeShapeType="1"/>
                        </wps:cNvCnPr>
                        <wps:spPr bwMode="auto">
                          <a:xfrm>
                            <a:off x="5880" y="570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4" name="Line 1757"/>
                        <wps:cNvCnPr>
                          <a:cxnSpLocks noChangeShapeType="1"/>
                        </wps:cNvCnPr>
                        <wps:spPr bwMode="auto">
                          <a:xfrm>
                            <a:off x="6735" y="570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5" name="Oval 1758"/>
                        <wps:cNvSpPr>
                          <a:spLocks noChangeArrowheads="1"/>
                        </wps:cNvSpPr>
                        <wps:spPr bwMode="auto">
                          <a:xfrm>
                            <a:off x="5823" y="564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6" name="Oval 1759"/>
                        <wps:cNvSpPr>
                          <a:spLocks noChangeArrowheads="1"/>
                        </wps:cNvSpPr>
                        <wps:spPr bwMode="auto">
                          <a:xfrm>
                            <a:off x="6663" y="564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7" name="Line 1760"/>
                        <wps:cNvCnPr>
                          <a:cxnSpLocks noChangeShapeType="1"/>
                        </wps:cNvCnPr>
                        <wps:spPr bwMode="auto">
                          <a:xfrm>
                            <a:off x="5880" y="614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8" name="Line 1761"/>
                        <wps:cNvCnPr>
                          <a:cxnSpLocks noChangeShapeType="1"/>
                        </wps:cNvCnPr>
                        <wps:spPr bwMode="auto">
                          <a:xfrm>
                            <a:off x="6750" y="614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9" name="Line 1762"/>
                        <wps:cNvCnPr>
                          <a:cxnSpLocks noChangeShapeType="1"/>
                        </wps:cNvCnPr>
                        <wps:spPr bwMode="auto">
                          <a:xfrm>
                            <a:off x="5880" y="614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0" name="Line 1763"/>
                        <wps:cNvCnPr>
                          <a:cxnSpLocks noChangeShapeType="1"/>
                        </wps:cNvCnPr>
                        <wps:spPr bwMode="auto">
                          <a:xfrm>
                            <a:off x="6735" y="614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1" name="Oval 1764"/>
                        <wps:cNvSpPr>
                          <a:spLocks noChangeArrowheads="1"/>
                        </wps:cNvSpPr>
                        <wps:spPr bwMode="auto">
                          <a:xfrm>
                            <a:off x="5823" y="60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2" name="Oval 1765"/>
                        <wps:cNvSpPr>
                          <a:spLocks noChangeArrowheads="1"/>
                        </wps:cNvSpPr>
                        <wps:spPr bwMode="auto">
                          <a:xfrm>
                            <a:off x="6663" y="60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3" name="Line 1766"/>
                        <wps:cNvCnPr>
                          <a:cxnSpLocks noChangeShapeType="1"/>
                        </wps:cNvCnPr>
                        <wps:spPr bwMode="auto">
                          <a:xfrm>
                            <a:off x="5880" y="657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4" name="Line 1767"/>
                        <wps:cNvCnPr>
                          <a:cxnSpLocks noChangeShapeType="1"/>
                        </wps:cNvCnPr>
                        <wps:spPr bwMode="auto">
                          <a:xfrm>
                            <a:off x="6750" y="657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5" name="Oval 1768"/>
                        <wps:cNvSpPr>
                          <a:spLocks noChangeArrowheads="1"/>
                        </wps:cNvSpPr>
                        <wps:spPr bwMode="auto">
                          <a:xfrm>
                            <a:off x="5823" y="65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6" name="Oval 1769"/>
                        <wps:cNvSpPr>
                          <a:spLocks noChangeArrowheads="1"/>
                        </wps:cNvSpPr>
                        <wps:spPr bwMode="auto">
                          <a:xfrm>
                            <a:off x="6663" y="65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7" name="Line 1770"/>
                        <wps:cNvCnPr>
                          <a:cxnSpLocks noChangeShapeType="1"/>
                        </wps:cNvCnPr>
                        <wps:spPr bwMode="auto">
                          <a:xfrm>
                            <a:off x="7605" y="570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8" name="Line 1771"/>
                        <wps:cNvCnPr>
                          <a:cxnSpLocks noChangeShapeType="1"/>
                        </wps:cNvCnPr>
                        <wps:spPr bwMode="auto">
                          <a:xfrm>
                            <a:off x="8445" y="570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9" name="Oval 1772"/>
                        <wps:cNvSpPr>
                          <a:spLocks noChangeArrowheads="1"/>
                        </wps:cNvSpPr>
                        <wps:spPr bwMode="auto">
                          <a:xfrm>
                            <a:off x="8388" y="564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0" name="Line 1773"/>
                        <wps:cNvCnPr>
                          <a:cxnSpLocks noChangeShapeType="1"/>
                        </wps:cNvCnPr>
                        <wps:spPr bwMode="auto">
                          <a:xfrm>
                            <a:off x="7605" y="614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1" name="Line 1774"/>
                        <wps:cNvCnPr>
                          <a:cxnSpLocks noChangeShapeType="1"/>
                        </wps:cNvCnPr>
                        <wps:spPr bwMode="auto">
                          <a:xfrm>
                            <a:off x="8445" y="614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2" name="Oval 1775"/>
                        <wps:cNvSpPr>
                          <a:spLocks noChangeArrowheads="1"/>
                        </wps:cNvSpPr>
                        <wps:spPr bwMode="auto">
                          <a:xfrm>
                            <a:off x="8388" y="60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3" name="Line 1776"/>
                        <wps:cNvCnPr>
                          <a:cxnSpLocks noChangeShapeType="1"/>
                        </wps:cNvCnPr>
                        <wps:spPr bwMode="auto">
                          <a:xfrm>
                            <a:off x="7605" y="657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4" name="Oval 1777"/>
                        <wps:cNvSpPr>
                          <a:spLocks noChangeArrowheads="1"/>
                        </wps:cNvSpPr>
                        <wps:spPr bwMode="auto">
                          <a:xfrm>
                            <a:off x="8388" y="65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5" name="Line 1778"/>
                        <wps:cNvCnPr>
                          <a:cxnSpLocks noChangeShapeType="1"/>
                        </wps:cNvCnPr>
                        <wps:spPr bwMode="auto">
                          <a:xfrm>
                            <a:off x="7590" y="570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6" name="Oval 1779"/>
                        <wps:cNvSpPr>
                          <a:spLocks noChangeArrowheads="1"/>
                        </wps:cNvSpPr>
                        <wps:spPr bwMode="auto">
                          <a:xfrm>
                            <a:off x="7533" y="564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7" name="Line 1780"/>
                        <wps:cNvCnPr>
                          <a:cxnSpLocks noChangeShapeType="1"/>
                        </wps:cNvCnPr>
                        <wps:spPr bwMode="auto">
                          <a:xfrm>
                            <a:off x="7590" y="614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8" name="Oval 1781"/>
                        <wps:cNvSpPr>
                          <a:spLocks noChangeArrowheads="1"/>
                        </wps:cNvSpPr>
                        <wps:spPr bwMode="auto">
                          <a:xfrm>
                            <a:off x="7533" y="60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9" name="Oval 1782"/>
                        <wps:cNvSpPr>
                          <a:spLocks noChangeArrowheads="1"/>
                        </wps:cNvSpPr>
                        <wps:spPr bwMode="auto">
                          <a:xfrm>
                            <a:off x="7533" y="65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D57BC" id="Group 1804" o:spid="_x0000_s1026" style="position:absolute;margin-left:222.9pt;margin-top:5.15pt;width:135.4pt;height:58.45pt;z-index:251650048" coordorigin="5823,5490" coordsize="2708,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">
                <v:shape id="Freeform 1785" o:spid="_x0000_s1027" style="position:absolute;left:6735;top:5490;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" path="m,222c220,111,440,,855,207e" filled="f" strokecolor="red">
                  <v:path arrowok="t" o:connecttype="custom" o:connectlocs="0,222;855,207" o:connectangles="0,0"/>
                </v:shape>
                <v:shape id="Freeform 1786" o:spid="_x0000_s1028" style="position:absolute;left:6735;top:6360;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" path="m,222c220,111,440,,855,207e" filled="f" strokecolor="red">
                  <v:path arrowok="t" o:connecttype="custom" o:connectlocs="0,222;855,207" o:connectangles="0,0"/>
                </v:shape>
                <v:shape id="Freeform 1787" o:spid="_x0000_s1029" style="position:absolute;left:5895;top:5910;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" path="m,222c220,111,440,,855,207e" filled="f" strokecolor="red">
                  <v:path arrowok="t" o:connecttype="custom" o:connectlocs="0,222;855,207" o:connectangles="0,0"/>
                </v:shape>
                <v:shape id="Freeform 1788" o:spid="_x0000_s1030" style="position:absolute;left:6750;top:5895;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" path="m,222c220,111,440,,855,207e" filled="f" strokecolor="red">
                  <v:path arrowok="t" o:connecttype="custom" o:connectlocs="0,222;855,207" o:connectangles="0,0"/>
                </v:shape>
                <v:shape id="Freeform 1789" o:spid="_x0000_s1031" style="position:absolute;left:7605;top:5895;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" path="m,222c220,111,440,,855,207e" filled="f" strokecolor="red">
                  <v:path arrowok="t" o:connecttype="custom" o:connectlocs="0,222;855,207" o:connectangles="0,0"/>
                </v:shape>
                <v:line id="Line 1754" o:spid="_x0000_s1032" style="position:absolute;visibility:visible;mso-wrap-style:square" from="5880,5709" to="673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"/>
                <v:line id="Line 1755" o:spid="_x0000_s1033" style="position:absolute;visibility:visible;mso-wrap-style:square" from="6750,5709" to="760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"/>
                <v:line id="Line 1756" o:spid="_x0000_s1034" style="position:absolute;visibility:visible;mso-wrap-style:square" from="5880,5709" to="5880,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6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UPaZbC35v4BGTxCwAA//8DAFBLAQItABQABgAIAAAAIQDb4fbL7gAAAIUBAAATAAAAAAAA&#10;AAAAAAAAAAAAAABbQ29udGVudF9UeXBlc10ueG1sUEsBAi0AFAAGAAgAAAAhAFr0LFu/AAAAFQEA&#10;AAsAAAAAAAAAAAAAAAAAHwEAAF9yZWxzLy5yZWxzUEsBAi0AFAAGAAgAAAAhAK7j77rHAAAA3QAA&#10;AA8AAAAAAAAAAAAAAAAABwIAAGRycy9kb3ducmV2LnhtbFBLBQYAAAAAAwADALcAAAD7AgAAAAA=&#10;"/>
                <v:line id="Line 1757" o:spid="_x0000_s1035" style="position:absolute;visibility:visible;mso-wrap-style:square" from="6735,5709" to="6735,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"/>
                <v:oval id="Oval 1758" o:spid="_x0000_s1036" style="position:absolute;left:5823;top:564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"/>
                <v:oval id="Oval 1759" o:spid="_x0000_s1037" style="position:absolute;left:6663;top:564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"/>
                <v:line id="Line 1760" o:spid="_x0000_s1038" style="position:absolute;visibility:visible;mso-wrap-style:square" from="5880,6144" to="6735,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"/>
                <v:line id="Line 1761" o:spid="_x0000_s1039" style="position:absolute;visibility:visible;mso-wrap-style:square" from="6750,6144" to="7605,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"/>
                <v:line id="Line 1762" o:spid="_x0000_s1040" style="position:absolute;visibility:visible;mso-wrap-style:square" from="5880,6144" to="5880,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"/>
                <v:line id="Line 1763" o:spid="_x0000_s1041" style="position:absolute;visibility:visible;mso-wrap-style:square" from="6735,6144" to="6735,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"/>
                <v:oval id="Oval 1764" o:spid="_x0000_s1042" style="position:absolute;left:5823;top:60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"/>
                <v:oval id="Oval 1765" o:spid="_x0000_s1043" style="position:absolute;left:6663;top:60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"/>
                <v:line id="Line 1766" o:spid="_x0000_s1044" style="position:absolute;visibility:visible;mso-wrap-style:square" from="5880,6579" to="6735,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"/>
                <v:line id="Line 1767" o:spid="_x0000_s1045" style="position:absolute;visibility:visible;mso-wrap-style:square" from="6750,6579" to="7605,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T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"/>
                <v:oval id="Oval 1768" o:spid="_x0000_s1046" style="position:absolute;left:5823;top:65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"/>
                <v:oval id="Oval 1769" o:spid="_x0000_s1047" style="position:absolute;left:6663;top:65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"/>
                <v:line id="Line 1770" o:spid="_x0000_s1048" style="position:absolute;visibility:visible;mso-wrap-style:square" from="7605,5709" to="8460,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"/>
                <v:line id="Line 1771" o:spid="_x0000_s1049" style="position:absolute;visibility:visible;mso-wrap-style:square" from="8445,5709" to="8445,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"/>
                <v:oval id="Oval 1772" o:spid="_x0000_s1050" style="position:absolute;left:8388;top:564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"/>
                <v:line id="Line 1773" o:spid="_x0000_s1051" style="position:absolute;visibility:visible;mso-wrap-style:square" from="7605,6144" to="8460,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"/>
                <v:line id="Line 1774" o:spid="_x0000_s1052" style="position:absolute;visibility:visible;mso-wrap-style:square" from="8445,6144" to="8445,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"/>
                <v:oval id="Oval 1775" o:spid="_x0000_s1053" style="position:absolute;left:8388;top:60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"/>
                <v:line id="Line 1776" o:spid="_x0000_s1054" style="position:absolute;visibility:visible;mso-wrap-style:square" from="7605,6579" to="8460,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"/>
                <v:oval id="Oval 1777" o:spid="_x0000_s1055" style="position:absolute;left:8388;top:65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"/>
                <v:line id="Line 1778" o:spid="_x0000_s1056" style="position:absolute;visibility:visible;mso-wrap-style:square" from="7590,5709" to="7590,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"/>
                <v:oval id="Oval 1779" o:spid="_x0000_s1057" style="position:absolute;left:7533;top:564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"/>
                <v:line id="Line 1780" o:spid="_x0000_s1058" style="position:absolute;visibility:visible;mso-wrap-style:square" from="7590,6144" to="7590,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"/>
                <v:oval id="Oval 1781" o:spid="_x0000_s1059" style="position:absolute;left:7533;top:60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"/>
                <v:oval id="Oval 1782" o:spid="_x0000_s1060" style="position:absolute;left:7533;top:65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"/>
              </v:group>
            </w:pict>
          </mc:Fallback>
        </mc:AlternateContent>
      </w:r>
    </w:p>
    <w:p w14:paraId="2D43BC3D" w14:textId="0D5EFA7E" w:rsidR="00A17A6C" w:rsidRDefault="007E3B2B" w:rsidP="00C17374">
      <w:pPr>
        <w:pStyle w:val="ExampleBody"/>
      </w:pPr>
      <w:r>
        <w:rPr>
          <w:noProof/>
          <w:lang w:eastAsia="zh-TW"/>
        </w:rPr>
        <mc:AlternateContent>
          <mc:Choice Requires="wpg">
            <w:drawing>
              <wp:anchor distT="0" distB="0" distL="114300" distR="114300" simplePos="0" relativeHeight="251646976" behindDoc="0" locked="0" layoutInCell="1" allowOverlap="1" wp14:anchorId="00358955" wp14:editId="1367BA33">
                <wp:simplePos x="0" y="0"/>
                <wp:positionH relativeFrom="column">
                  <wp:posOffset>268605</wp:posOffset>
                </wp:positionH>
                <wp:positionV relativeFrom="paragraph">
                  <wp:posOffset>37465</wp:posOffset>
                </wp:positionV>
                <wp:extent cx="1719580" cy="643255"/>
                <wp:effectExtent l="11430" t="9525" r="12065" b="13970"/>
                <wp:wrapNone/>
                <wp:docPr id="5325" name="Group 4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643255"/>
                          <a:chOff x="2148" y="7653"/>
                          <a:chExt cx="2708" cy="1013"/>
                        </a:xfrm>
                      </wpg:grpSpPr>
                      <wps:wsp>
                        <wps:cNvPr id="5326" name="Line 1655"/>
                        <wps:cNvCnPr>
                          <a:cxnSpLocks noChangeShapeType="1"/>
                        </wps:cNvCnPr>
                        <wps:spPr bwMode="auto">
                          <a:xfrm>
                            <a:off x="2205" y="7716"/>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7" name="Line 1656"/>
                        <wps:cNvCnPr>
                          <a:cxnSpLocks noChangeShapeType="1"/>
                        </wps:cNvCnPr>
                        <wps:spPr bwMode="auto">
                          <a:xfrm>
                            <a:off x="3075" y="7716"/>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8" name="Line 1657"/>
                        <wps:cNvCnPr>
                          <a:cxnSpLocks noChangeShapeType="1"/>
                        </wps:cNvCnPr>
                        <wps:spPr bwMode="auto">
                          <a:xfrm>
                            <a:off x="2205" y="7716"/>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9" name="Line 1658"/>
                        <wps:cNvCnPr>
                          <a:cxnSpLocks noChangeShapeType="1"/>
                        </wps:cNvCnPr>
                        <wps:spPr bwMode="auto">
                          <a:xfrm>
                            <a:off x="3060" y="7716"/>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0" name="Oval 1659"/>
                        <wps:cNvSpPr>
                          <a:spLocks noChangeArrowheads="1"/>
                        </wps:cNvSpPr>
                        <wps:spPr bwMode="auto">
                          <a:xfrm>
                            <a:off x="2148" y="765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1" name="Oval 1660"/>
                        <wps:cNvSpPr>
                          <a:spLocks noChangeArrowheads="1"/>
                        </wps:cNvSpPr>
                        <wps:spPr bwMode="auto">
                          <a:xfrm>
                            <a:off x="2988" y="765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2" name="Line 1661"/>
                        <wps:cNvCnPr>
                          <a:cxnSpLocks noChangeShapeType="1"/>
                        </wps:cNvCnPr>
                        <wps:spPr bwMode="auto">
                          <a:xfrm>
                            <a:off x="2205" y="8151"/>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3" name="Line 1662"/>
                        <wps:cNvCnPr>
                          <a:cxnSpLocks noChangeShapeType="1"/>
                        </wps:cNvCnPr>
                        <wps:spPr bwMode="auto">
                          <a:xfrm>
                            <a:off x="3075" y="8151"/>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4" name="Line 1663"/>
                        <wps:cNvCnPr>
                          <a:cxnSpLocks noChangeShapeType="1"/>
                        </wps:cNvCnPr>
                        <wps:spPr bwMode="auto">
                          <a:xfrm>
                            <a:off x="2205" y="815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5" name="Line 1664"/>
                        <wps:cNvCnPr>
                          <a:cxnSpLocks noChangeShapeType="1"/>
                        </wps:cNvCnPr>
                        <wps:spPr bwMode="auto">
                          <a:xfrm>
                            <a:off x="3060" y="815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6" name="Oval 1665"/>
                        <wps:cNvSpPr>
                          <a:spLocks noChangeArrowheads="1"/>
                        </wps:cNvSpPr>
                        <wps:spPr bwMode="auto">
                          <a:xfrm>
                            <a:off x="2148" y="80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7" name="Oval 1666"/>
                        <wps:cNvSpPr>
                          <a:spLocks noChangeArrowheads="1"/>
                        </wps:cNvSpPr>
                        <wps:spPr bwMode="auto">
                          <a:xfrm>
                            <a:off x="2988" y="80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8" name="Line 1667"/>
                        <wps:cNvCnPr>
                          <a:cxnSpLocks noChangeShapeType="1"/>
                        </wps:cNvCnPr>
                        <wps:spPr bwMode="auto">
                          <a:xfrm>
                            <a:off x="2205" y="8586"/>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9" name="Line 1668"/>
                        <wps:cNvCnPr>
                          <a:cxnSpLocks noChangeShapeType="1"/>
                        </wps:cNvCnPr>
                        <wps:spPr bwMode="auto">
                          <a:xfrm>
                            <a:off x="3075" y="8586"/>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0" name="Oval 1669"/>
                        <wps:cNvSpPr>
                          <a:spLocks noChangeArrowheads="1"/>
                        </wps:cNvSpPr>
                        <wps:spPr bwMode="auto">
                          <a:xfrm>
                            <a:off x="2148" y="85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1" name="Oval 1670"/>
                        <wps:cNvSpPr>
                          <a:spLocks noChangeArrowheads="1"/>
                        </wps:cNvSpPr>
                        <wps:spPr bwMode="auto">
                          <a:xfrm>
                            <a:off x="2988" y="85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2" name="Line 1671"/>
                        <wps:cNvCnPr>
                          <a:cxnSpLocks noChangeShapeType="1"/>
                        </wps:cNvCnPr>
                        <wps:spPr bwMode="auto">
                          <a:xfrm>
                            <a:off x="3930" y="7716"/>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3" name="Line 1672"/>
                        <wps:cNvCnPr>
                          <a:cxnSpLocks noChangeShapeType="1"/>
                        </wps:cNvCnPr>
                        <wps:spPr bwMode="auto">
                          <a:xfrm>
                            <a:off x="4770" y="7716"/>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4" name="Oval 1673"/>
                        <wps:cNvSpPr>
                          <a:spLocks noChangeArrowheads="1"/>
                        </wps:cNvSpPr>
                        <wps:spPr bwMode="auto">
                          <a:xfrm>
                            <a:off x="4713" y="765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5" name="Line 1674"/>
                        <wps:cNvCnPr>
                          <a:cxnSpLocks noChangeShapeType="1"/>
                        </wps:cNvCnPr>
                        <wps:spPr bwMode="auto">
                          <a:xfrm>
                            <a:off x="3930" y="8151"/>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6" name="Line 1675"/>
                        <wps:cNvCnPr>
                          <a:cxnSpLocks noChangeShapeType="1"/>
                        </wps:cNvCnPr>
                        <wps:spPr bwMode="auto">
                          <a:xfrm>
                            <a:off x="4770" y="815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7" name="Oval 1676"/>
                        <wps:cNvSpPr>
                          <a:spLocks noChangeArrowheads="1"/>
                        </wps:cNvSpPr>
                        <wps:spPr bwMode="auto">
                          <a:xfrm>
                            <a:off x="4713" y="80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8" name="Line 1677"/>
                        <wps:cNvCnPr>
                          <a:cxnSpLocks noChangeShapeType="1"/>
                        </wps:cNvCnPr>
                        <wps:spPr bwMode="auto">
                          <a:xfrm>
                            <a:off x="3930" y="8586"/>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9" name="Oval 1678"/>
                        <wps:cNvSpPr>
                          <a:spLocks noChangeArrowheads="1"/>
                        </wps:cNvSpPr>
                        <wps:spPr bwMode="auto">
                          <a:xfrm>
                            <a:off x="4713" y="85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0" name="Line 1679"/>
                        <wps:cNvCnPr>
                          <a:cxnSpLocks noChangeShapeType="1"/>
                        </wps:cNvCnPr>
                        <wps:spPr bwMode="auto">
                          <a:xfrm>
                            <a:off x="3915" y="7716"/>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1" name="Oval 1680"/>
                        <wps:cNvSpPr>
                          <a:spLocks noChangeArrowheads="1"/>
                        </wps:cNvSpPr>
                        <wps:spPr bwMode="auto">
                          <a:xfrm>
                            <a:off x="3858" y="765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2" name="Line 1681"/>
                        <wps:cNvCnPr>
                          <a:cxnSpLocks noChangeShapeType="1"/>
                        </wps:cNvCnPr>
                        <wps:spPr bwMode="auto">
                          <a:xfrm>
                            <a:off x="3915" y="815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3" name="Oval 1682"/>
                        <wps:cNvSpPr>
                          <a:spLocks noChangeArrowheads="1"/>
                        </wps:cNvSpPr>
                        <wps:spPr bwMode="auto">
                          <a:xfrm>
                            <a:off x="3858" y="80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54" name="Oval 1683"/>
                        <wps:cNvSpPr>
                          <a:spLocks noChangeArrowheads="1"/>
                        </wps:cNvSpPr>
                        <wps:spPr bwMode="auto">
                          <a:xfrm>
                            <a:off x="3858" y="85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8688A" id="Group 4222" o:spid="_x0000_s1026" style="position:absolute;margin-left:21.15pt;margin-top:2.95pt;width:135.4pt;height:50.65pt;z-index:251646976" coordorigin="2148,7653" coordsize="270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">
                <v:line id="Line 1655" o:spid="_x0000_s1027" style="position:absolute;visibility:visible;mso-wrap-style:square" from="2205,7716" to="3060,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"/>
                <v:line id="Line 1656" o:spid="_x0000_s1028" style="position:absolute;visibility:visible;mso-wrap-style:square" from="3075,7716" to="3930,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B5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"/>
                <v:line id="Line 1657" o:spid="_x0000_s1029" style="position:absolute;visibility:visible;mso-wrap-style:square" from="2205,7716" to="2205,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"/>
                <v:line id="Line 1658" o:spid="_x0000_s1030" style="position:absolute;visibility:visible;mso-wrap-style:square" from="3060,7716" to="3060,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"/>
                <v:oval id="Oval 1659" o:spid="_x0000_s1031" style="position:absolute;left:2148;top:76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"/>
                <v:oval id="Oval 1660" o:spid="_x0000_s1032" style="position:absolute;left:2988;top:76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"/>
                <v:line id="Line 1661" o:spid="_x0000_s1033" style="position:absolute;visibility:visible;mso-wrap-style:square" from="2205,8151" to="306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"/>
                <v:line id="Line 1662" o:spid="_x0000_s1034" style="position:absolute;visibility:visible;mso-wrap-style:square" from="3075,8151" to="393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"/>
                <v:line id="Line 1663" o:spid="_x0000_s1035" style="position:absolute;visibility:visible;mso-wrap-style:square" from="2205,8151" to="2205,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"/>
                <v:line id="Line 1664" o:spid="_x0000_s1036" style="position:absolute;visibility:visible;mso-wrap-style:square" from="3060,8151" to="3060,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"/>
                <v:oval id="Oval 1665" o:spid="_x0000_s1037" style="position:absolute;left:2148;top:80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"/>
                <v:oval id="Oval 1666" o:spid="_x0000_s1038" style="position:absolute;left:2988;top:80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"/>
                <v:line id="Line 1667" o:spid="_x0000_s1039" style="position:absolute;visibility:visible;mso-wrap-style:square" from="2205,8586" to="3060,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"/>
                <v:line id="Line 1668" o:spid="_x0000_s1040" style="position:absolute;visibility:visible;mso-wrap-style:square" from="3075,8586" to="3930,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"/>
                <v:oval id="Oval 1669" o:spid="_x0000_s1041" style="position:absolute;left:2148;top:852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"/>
                <v:oval id="Oval 1670" o:spid="_x0000_s1042" style="position:absolute;left:2988;top:852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"/>
                <v:line id="Line 1671" o:spid="_x0000_s1043" style="position:absolute;visibility:visible;mso-wrap-style:square" from="3930,7716" to="4785,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"/>
                <v:line id="Line 1672" o:spid="_x0000_s1044" style="position:absolute;visibility:visible;mso-wrap-style:square" from="4770,7716" to="4770,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"/>
                <v:oval id="Oval 1673" o:spid="_x0000_s1045" style="position:absolute;left:4713;top:76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"/>
                <v:line id="Line 1674" o:spid="_x0000_s1046" style="position:absolute;visibility:visible;mso-wrap-style:square" from="3930,8151" to="4785,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"/>
                <v:line id="Line 1675" o:spid="_x0000_s1047" style="position:absolute;visibility:visible;mso-wrap-style:square" from="4770,8151" to="4770,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"/>
                <v:oval id="Oval 1676" o:spid="_x0000_s1048" style="position:absolute;left:4713;top:80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"/>
                <v:line id="Line 1677" o:spid="_x0000_s1049" style="position:absolute;visibility:visible;mso-wrap-style:square" from="3930,8586" to="4785,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"/>
                <v:oval id="Oval 1678" o:spid="_x0000_s1050" style="position:absolute;left:4713;top:852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"/>
                <v:line id="Line 1679" o:spid="_x0000_s1051" style="position:absolute;visibility:visible;mso-wrap-style:square" from="3915,7716" to="3915,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"/>
                <v:oval id="Oval 1680" o:spid="_x0000_s1052" style="position:absolute;left:3858;top:76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"/>
                <v:line id="Line 1681" o:spid="_x0000_s1053" style="position:absolute;visibility:visible;mso-wrap-style:square" from="3915,8151" to="3915,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"/>
                <v:oval id="Oval 1682" o:spid="_x0000_s1054" style="position:absolute;left:3858;top:80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"/>
                <v:oval id="Oval 1683" o:spid="_x0000_s1055" style="position:absolute;left:3858;top:852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"/>
              </v:group>
            </w:pict>
          </mc:Fallback>
        </mc:AlternateContent>
      </w:r>
    </w:p>
    <w:p w14:paraId="1A993805" w14:textId="77777777" w:rsidR="00C87BFD" w:rsidRDefault="00C87BFD" w:rsidP="00C17374">
      <w:pPr>
        <w:pStyle w:val="ExampleBody"/>
      </w:pPr>
    </w:p>
    <w:p w14:paraId="0306D2B7" w14:textId="77777777" w:rsidR="00980DD4" w:rsidRDefault="00980DD4" w:rsidP="00C17374">
      <w:pPr>
        <w:pStyle w:val="ExampleBody"/>
      </w:pPr>
    </w:p>
    <w:p w14:paraId="37CE611E" w14:textId="77777777" w:rsidR="00980DD4" w:rsidRDefault="00980DD4" w:rsidP="00C17374">
      <w:pPr>
        <w:pStyle w:val="ExampleBody"/>
      </w:pPr>
    </w:p>
    <w:p w14:paraId="03707CF1" w14:textId="1484E209" w:rsidR="00980DD4" w:rsidRDefault="007E3B2B" w:rsidP="00C17374">
      <w:pPr>
        <w:pStyle w:val="ExampleBody"/>
      </w:pPr>
      <w:r>
        <w:rPr>
          <w:noProof/>
        </w:rPr>
        <mc:AlternateContent>
          <mc:Choice Requires="wpg">
            <w:drawing>
              <wp:anchor distT="0" distB="0" distL="114300" distR="114300" simplePos="0" relativeHeight="251648000" behindDoc="0" locked="0" layoutInCell="1" allowOverlap="1" wp14:anchorId="20E22AA4" wp14:editId="73796E2E">
                <wp:simplePos x="0" y="0"/>
                <wp:positionH relativeFrom="column">
                  <wp:posOffset>268605</wp:posOffset>
                </wp:positionH>
                <wp:positionV relativeFrom="paragraph">
                  <wp:posOffset>100965</wp:posOffset>
                </wp:positionV>
                <wp:extent cx="1807210" cy="761365"/>
                <wp:effectExtent l="11430" t="12065" r="10160" b="7620"/>
                <wp:wrapNone/>
                <wp:docPr id="5290"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210" cy="761365"/>
                          <a:chOff x="1803" y="7095"/>
                          <a:chExt cx="2846" cy="1199"/>
                        </a:xfrm>
                      </wpg:grpSpPr>
                      <wps:wsp>
                        <wps:cNvPr id="5291" name="Freeform 1790"/>
                        <wps:cNvSpPr>
                          <a:spLocks/>
                        </wps:cNvSpPr>
                        <wps:spPr bwMode="auto">
                          <a:xfrm>
                            <a:off x="3585" y="7095"/>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2" name="Freeform 1791"/>
                        <wps:cNvSpPr>
                          <a:spLocks/>
                        </wps:cNvSpPr>
                        <wps:spPr bwMode="auto">
                          <a:xfrm>
                            <a:off x="1890" y="7560"/>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3" name="Freeform 1792"/>
                        <wps:cNvSpPr>
                          <a:spLocks/>
                        </wps:cNvSpPr>
                        <wps:spPr bwMode="auto">
                          <a:xfrm>
                            <a:off x="2715" y="7980"/>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4" name="Freeform 1793"/>
                        <wps:cNvSpPr>
                          <a:spLocks/>
                        </wps:cNvSpPr>
                        <wps:spPr bwMode="auto">
                          <a:xfrm rot="5400000">
                            <a:off x="4305" y="7470"/>
                            <a:ext cx="46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5" name="Freeform 1794"/>
                        <wps:cNvSpPr>
                          <a:spLocks/>
                        </wps:cNvSpPr>
                        <wps:spPr bwMode="auto">
                          <a:xfrm rot="5400000">
                            <a:off x="2580" y="7440"/>
                            <a:ext cx="46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6" name="Line 1696"/>
                        <wps:cNvCnPr>
                          <a:cxnSpLocks noChangeShapeType="1"/>
                        </wps:cNvCnPr>
                        <wps:spPr bwMode="auto">
                          <a:xfrm>
                            <a:off x="1860" y="734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7" name="Line 1697"/>
                        <wps:cNvCnPr>
                          <a:cxnSpLocks noChangeShapeType="1"/>
                        </wps:cNvCnPr>
                        <wps:spPr bwMode="auto">
                          <a:xfrm>
                            <a:off x="2730" y="734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8" name="Line 1698"/>
                        <wps:cNvCnPr>
                          <a:cxnSpLocks noChangeShapeType="1"/>
                        </wps:cNvCnPr>
                        <wps:spPr bwMode="auto">
                          <a:xfrm>
                            <a:off x="1860" y="734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9" name="Line 1699"/>
                        <wps:cNvCnPr>
                          <a:cxnSpLocks noChangeShapeType="1"/>
                        </wps:cNvCnPr>
                        <wps:spPr bwMode="auto">
                          <a:xfrm>
                            <a:off x="2715" y="734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0" name="Oval 1700"/>
                        <wps:cNvSpPr>
                          <a:spLocks noChangeArrowheads="1"/>
                        </wps:cNvSpPr>
                        <wps:spPr bwMode="auto">
                          <a:xfrm>
                            <a:off x="1803" y="72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1" name="Oval 1701"/>
                        <wps:cNvSpPr>
                          <a:spLocks noChangeArrowheads="1"/>
                        </wps:cNvSpPr>
                        <wps:spPr bwMode="auto">
                          <a:xfrm>
                            <a:off x="2643" y="72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2" name="Line 1702"/>
                        <wps:cNvCnPr>
                          <a:cxnSpLocks noChangeShapeType="1"/>
                        </wps:cNvCnPr>
                        <wps:spPr bwMode="auto">
                          <a:xfrm>
                            <a:off x="1860" y="777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3" name="Line 1703"/>
                        <wps:cNvCnPr>
                          <a:cxnSpLocks noChangeShapeType="1"/>
                        </wps:cNvCnPr>
                        <wps:spPr bwMode="auto">
                          <a:xfrm>
                            <a:off x="2730" y="777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4" name="Line 1704"/>
                        <wps:cNvCnPr>
                          <a:cxnSpLocks noChangeShapeType="1"/>
                        </wps:cNvCnPr>
                        <wps:spPr bwMode="auto">
                          <a:xfrm>
                            <a:off x="1860" y="777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5" name="Line 1705"/>
                        <wps:cNvCnPr>
                          <a:cxnSpLocks noChangeShapeType="1"/>
                        </wps:cNvCnPr>
                        <wps:spPr bwMode="auto">
                          <a:xfrm>
                            <a:off x="2715" y="777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6" name="Oval 1706"/>
                        <wps:cNvSpPr>
                          <a:spLocks noChangeArrowheads="1"/>
                        </wps:cNvSpPr>
                        <wps:spPr bwMode="auto">
                          <a:xfrm>
                            <a:off x="1803" y="77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7" name="Oval 1707"/>
                        <wps:cNvSpPr>
                          <a:spLocks noChangeArrowheads="1"/>
                        </wps:cNvSpPr>
                        <wps:spPr bwMode="auto">
                          <a:xfrm>
                            <a:off x="2643" y="77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8" name="Line 1708"/>
                        <wps:cNvCnPr>
                          <a:cxnSpLocks noChangeShapeType="1"/>
                        </wps:cNvCnPr>
                        <wps:spPr bwMode="auto">
                          <a:xfrm>
                            <a:off x="1860" y="821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9" name="Line 1709"/>
                        <wps:cNvCnPr>
                          <a:cxnSpLocks noChangeShapeType="1"/>
                        </wps:cNvCnPr>
                        <wps:spPr bwMode="auto">
                          <a:xfrm>
                            <a:off x="2730" y="821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0" name="Oval 1710"/>
                        <wps:cNvSpPr>
                          <a:spLocks noChangeArrowheads="1"/>
                        </wps:cNvSpPr>
                        <wps:spPr bwMode="auto">
                          <a:xfrm>
                            <a:off x="1803" y="81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1" name="Oval 1711"/>
                        <wps:cNvSpPr>
                          <a:spLocks noChangeArrowheads="1"/>
                        </wps:cNvSpPr>
                        <wps:spPr bwMode="auto">
                          <a:xfrm>
                            <a:off x="2643" y="81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2" name="Line 1712"/>
                        <wps:cNvCnPr>
                          <a:cxnSpLocks noChangeShapeType="1"/>
                        </wps:cNvCnPr>
                        <wps:spPr bwMode="auto">
                          <a:xfrm>
                            <a:off x="3585" y="734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3" name="Line 1713"/>
                        <wps:cNvCnPr>
                          <a:cxnSpLocks noChangeShapeType="1"/>
                        </wps:cNvCnPr>
                        <wps:spPr bwMode="auto">
                          <a:xfrm>
                            <a:off x="4425" y="734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4" name="Oval 1714"/>
                        <wps:cNvSpPr>
                          <a:spLocks noChangeArrowheads="1"/>
                        </wps:cNvSpPr>
                        <wps:spPr bwMode="auto">
                          <a:xfrm>
                            <a:off x="4368" y="72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5" name="Line 1715"/>
                        <wps:cNvCnPr>
                          <a:cxnSpLocks noChangeShapeType="1"/>
                        </wps:cNvCnPr>
                        <wps:spPr bwMode="auto">
                          <a:xfrm>
                            <a:off x="3585" y="777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6" name="Line 1716"/>
                        <wps:cNvCnPr>
                          <a:cxnSpLocks noChangeShapeType="1"/>
                        </wps:cNvCnPr>
                        <wps:spPr bwMode="auto">
                          <a:xfrm>
                            <a:off x="4425" y="777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7" name="Oval 1717"/>
                        <wps:cNvSpPr>
                          <a:spLocks noChangeArrowheads="1"/>
                        </wps:cNvSpPr>
                        <wps:spPr bwMode="auto">
                          <a:xfrm>
                            <a:off x="4368" y="77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8" name="Line 1718"/>
                        <wps:cNvCnPr>
                          <a:cxnSpLocks noChangeShapeType="1"/>
                        </wps:cNvCnPr>
                        <wps:spPr bwMode="auto">
                          <a:xfrm>
                            <a:off x="3585" y="821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9" name="Oval 1719"/>
                        <wps:cNvSpPr>
                          <a:spLocks noChangeArrowheads="1"/>
                        </wps:cNvSpPr>
                        <wps:spPr bwMode="auto">
                          <a:xfrm>
                            <a:off x="4368" y="81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0" name="Line 1720"/>
                        <wps:cNvCnPr>
                          <a:cxnSpLocks noChangeShapeType="1"/>
                        </wps:cNvCnPr>
                        <wps:spPr bwMode="auto">
                          <a:xfrm>
                            <a:off x="3570" y="734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1" name="Oval 1721"/>
                        <wps:cNvSpPr>
                          <a:spLocks noChangeArrowheads="1"/>
                        </wps:cNvSpPr>
                        <wps:spPr bwMode="auto">
                          <a:xfrm>
                            <a:off x="3513" y="72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2" name="Line 1722"/>
                        <wps:cNvCnPr>
                          <a:cxnSpLocks noChangeShapeType="1"/>
                        </wps:cNvCnPr>
                        <wps:spPr bwMode="auto">
                          <a:xfrm>
                            <a:off x="3570" y="777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3" name="Oval 1723"/>
                        <wps:cNvSpPr>
                          <a:spLocks noChangeArrowheads="1"/>
                        </wps:cNvSpPr>
                        <wps:spPr bwMode="auto">
                          <a:xfrm>
                            <a:off x="3513" y="771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24" name="Oval 1724"/>
                        <wps:cNvSpPr>
                          <a:spLocks noChangeArrowheads="1"/>
                        </wps:cNvSpPr>
                        <wps:spPr bwMode="auto">
                          <a:xfrm>
                            <a:off x="3513" y="81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56DDA" id="Group 1802" o:spid="_x0000_s1026" style="position:absolute;margin-left:21.15pt;margin-top:7.95pt;width:142.3pt;height:59.95pt;z-index:251648000" coordorigin="1803,7095" coordsize="2846,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">
                <v:shape id="Freeform 1790" o:spid="_x0000_s1027" style="position:absolute;left:3585;top:7095;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" path="m,222c220,111,440,,855,207e" filled="f" strokecolor="red">
                  <v:path arrowok="t" o:connecttype="custom" o:connectlocs="0,222;855,207" o:connectangles="0,0"/>
                </v:shape>
                <v:shape id="Freeform 1791" o:spid="_x0000_s1028" style="position:absolute;left:1890;top:7560;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" path="m,222c220,111,440,,855,207e" filled="f" strokecolor="red">
                  <v:path arrowok="t" o:connecttype="custom" o:connectlocs="0,222;855,207" o:connectangles="0,0"/>
                </v:shape>
                <v:shape id="Freeform 1792" o:spid="_x0000_s1029" style="position:absolute;left:2715;top:7980;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" path="m,222c220,111,440,,855,207e" filled="f" strokecolor="red">
                  <v:path arrowok="t" o:connecttype="custom" o:connectlocs="0,222;855,207" o:connectangles="0,0"/>
                </v:shape>
                <v:shape id="Freeform 1793" o:spid="_x0000_s1030" style="position:absolute;left:4305;top:7470;width:465;height:222;rotation:90;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" path="m,222c220,111,440,,855,207e" filled="f" strokecolor="red">
                  <v:path arrowok="t" o:connecttype="custom" o:connectlocs="0,222;465,207" o:connectangles="0,0"/>
                </v:shape>
                <v:shape id="Freeform 1794" o:spid="_x0000_s1031" style="position:absolute;left:2580;top:7440;width:465;height:222;rotation:90;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" path="m,222c220,111,440,,855,207e" filled="f" strokecolor="red">
                  <v:path arrowok="t" o:connecttype="custom" o:connectlocs="0,222;465,207" o:connectangles="0,0"/>
                </v:shape>
                <v:line id="Line 1696" o:spid="_x0000_s1032" style="position:absolute;visibility:visible;mso-wrap-style:square" from="1860,7344" to="2715,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"/>
                <v:line id="Line 1697" o:spid="_x0000_s1033" style="position:absolute;visibility:visible;mso-wrap-style:square" from="2730,7344" to="3585,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"/>
                <v:line id="Line 1698" o:spid="_x0000_s1034" style="position:absolute;visibility:visible;mso-wrap-style:square" from="1860,7344" to="1860,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"/>
                <v:line id="Line 1699" o:spid="_x0000_s1035" style="position:absolute;visibility:visible;mso-wrap-style:square" from="2715,7344" to="2715,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"/>
                <v:oval id="Oval 1700" o:spid="_x0000_s1036" style="position:absolute;left:1803;top:72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"/>
                <v:oval id="Oval 1701" o:spid="_x0000_s1037" style="position:absolute;left:2643;top:72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"/>
                <v:line id="Line 1702" o:spid="_x0000_s1038" style="position:absolute;visibility:visible;mso-wrap-style:square" from="1860,7779" to="2715,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"/>
                <v:line id="Line 1703" o:spid="_x0000_s1039" style="position:absolute;visibility:visible;mso-wrap-style:square" from="2730,7779" to="3585,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"/>
                <v:line id="Line 1704" o:spid="_x0000_s1040" style="position:absolute;visibility:visible;mso-wrap-style:square" from="1860,7779" to="1860,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"/>
                <v:line id="Line 1705" o:spid="_x0000_s1041" style="position:absolute;visibility:visible;mso-wrap-style:square" from="2715,7779" to="2715,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"/>
                <v:oval id="Oval 1706" o:spid="_x0000_s1042" style="position:absolute;left:1803;top:77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"/>
                <v:oval id="Oval 1707" o:spid="_x0000_s1043" style="position:absolute;left:2643;top:77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"/>
                <v:line id="Line 1708" o:spid="_x0000_s1044" style="position:absolute;visibility:visible;mso-wrap-style:square" from="1860,8214" to="2715,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"/>
                <v:line id="Line 1709" o:spid="_x0000_s1045" style="position:absolute;visibility:visible;mso-wrap-style:square" from="2730,8214" to="3585,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"/>
                <v:oval id="Oval 1710" o:spid="_x0000_s1046" style="position:absolute;left:1803;top:81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"/>
                <v:oval id="Oval 1711" o:spid="_x0000_s1047" style="position:absolute;left:2643;top:81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"/>
                <v:line id="Line 1712" o:spid="_x0000_s1048" style="position:absolute;visibility:visible;mso-wrap-style:square" from="3585,7344" to="444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"/>
                <v:line id="Line 1713" o:spid="_x0000_s1049" style="position:absolute;visibility:visible;mso-wrap-style:square" from="4425,7344" to="4425,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"/>
                <v:oval id="Oval 1714" o:spid="_x0000_s1050" style="position:absolute;left:4368;top:72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"/>
                <v:line id="Line 1715" o:spid="_x0000_s1051" style="position:absolute;visibility:visible;mso-wrap-style:square" from="3585,7779" to="444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"/>
                <v:line id="Line 1716" o:spid="_x0000_s1052" style="position:absolute;visibility:visible;mso-wrap-style:square" from="4425,7779" to="4425,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"/>
                <v:oval id="Oval 1717" o:spid="_x0000_s1053" style="position:absolute;left:4368;top:77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"/>
                <v:line id="Line 1718" o:spid="_x0000_s1054" style="position:absolute;visibility:visible;mso-wrap-style:square" from="3585,8214" to="4440,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"/>
                <v:oval id="Oval 1719" o:spid="_x0000_s1055" style="position:absolute;left:4368;top:81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"/>
                <v:line id="Line 1720" o:spid="_x0000_s1056" style="position:absolute;visibility:visible;mso-wrap-style:square" from="3570,7344" to="3570,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"/>
                <v:oval id="Oval 1721" o:spid="_x0000_s1057" style="position:absolute;left:3513;top:72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"/>
                <v:line id="Line 1722" o:spid="_x0000_s1058" style="position:absolute;visibility:visible;mso-wrap-style:square" from="3570,7779" to="3570,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"/>
                <v:oval id="Oval 1723" o:spid="_x0000_s1059" style="position:absolute;left:3513;top:771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"/>
                <v:oval id="Oval 1724" o:spid="_x0000_s1060" style="position:absolute;left:3513;top:81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"/>
              </v:group>
            </w:pict>
          </mc:Fallback>
        </mc:AlternateContent>
      </w:r>
    </w:p>
    <w:p w14:paraId="0D75E725" w14:textId="30131323" w:rsidR="00980DD4" w:rsidRDefault="007E3B2B" w:rsidP="00C17374">
      <w:pPr>
        <w:pStyle w:val="ExampleBody"/>
      </w:pPr>
      <w:r>
        <w:rPr>
          <w:noProof/>
        </w:rPr>
        <mc:AlternateContent>
          <mc:Choice Requires="wpg">
            <w:drawing>
              <wp:anchor distT="0" distB="0" distL="114300" distR="114300" simplePos="0" relativeHeight="251649024" behindDoc="0" locked="0" layoutInCell="1" allowOverlap="1" wp14:anchorId="1F8AA83A" wp14:editId="352D90A6">
                <wp:simplePos x="0" y="0"/>
                <wp:positionH relativeFrom="column">
                  <wp:posOffset>2811780</wp:posOffset>
                </wp:positionH>
                <wp:positionV relativeFrom="paragraph">
                  <wp:posOffset>34290</wp:posOffset>
                </wp:positionV>
                <wp:extent cx="1719580" cy="643255"/>
                <wp:effectExtent l="11430" t="6350" r="12065" b="7620"/>
                <wp:wrapNone/>
                <wp:docPr id="5253"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643255"/>
                          <a:chOff x="5823" y="7326"/>
                          <a:chExt cx="2708" cy="1013"/>
                        </a:xfrm>
                      </wpg:grpSpPr>
                      <wps:wsp>
                        <wps:cNvPr id="5254" name="Freeform 1795"/>
                        <wps:cNvSpPr>
                          <a:spLocks/>
                        </wps:cNvSpPr>
                        <wps:spPr bwMode="auto">
                          <a:xfrm rot="5400000">
                            <a:off x="6615" y="7515"/>
                            <a:ext cx="46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 name="Freeform 1796"/>
                        <wps:cNvSpPr>
                          <a:spLocks/>
                        </wps:cNvSpPr>
                        <wps:spPr bwMode="auto">
                          <a:xfrm rot="5400000">
                            <a:off x="6630" y="7935"/>
                            <a:ext cx="46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6" name="Freeform 1797"/>
                        <wps:cNvSpPr>
                          <a:spLocks/>
                        </wps:cNvSpPr>
                        <wps:spPr bwMode="auto">
                          <a:xfrm rot="5400000">
                            <a:off x="7485" y="7500"/>
                            <a:ext cx="46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7" name="Freeform 1798"/>
                        <wps:cNvSpPr>
                          <a:spLocks/>
                        </wps:cNvSpPr>
                        <wps:spPr bwMode="auto">
                          <a:xfrm rot="5400000">
                            <a:off x="7470" y="7950"/>
                            <a:ext cx="46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8" name="Freeform 1799"/>
                        <wps:cNvSpPr>
                          <a:spLocks/>
                        </wps:cNvSpPr>
                        <wps:spPr bwMode="auto">
                          <a:xfrm>
                            <a:off x="5880" y="7575"/>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9" name="Freeform 1800"/>
                        <wps:cNvSpPr>
                          <a:spLocks/>
                        </wps:cNvSpPr>
                        <wps:spPr bwMode="auto">
                          <a:xfrm>
                            <a:off x="6735" y="7590"/>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0" name="Freeform 1801"/>
                        <wps:cNvSpPr>
                          <a:spLocks/>
                        </wps:cNvSpPr>
                        <wps:spPr bwMode="auto">
                          <a:xfrm>
                            <a:off x="7590" y="7605"/>
                            <a:ext cx="855" cy="222"/>
                          </a:xfrm>
                          <a:custGeom>
                            <a:avLst/>
                            <a:gdLst>
                              <a:gd name="T0" fmla="*/ 0 w 855"/>
                              <a:gd name="T1" fmla="*/ 222 h 222"/>
                              <a:gd name="T2" fmla="*/ 855 w 855"/>
                              <a:gd name="T3" fmla="*/ 207 h 222"/>
                            </a:gdLst>
                            <a:ahLst/>
                            <a:cxnLst>
                              <a:cxn ang="0">
                                <a:pos x="T0" y="T1"/>
                              </a:cxn>
                              <a:cxn ang="0">
                                <a:pos x="T2" y="T3"/>
                              </a:cxn>
                            </a:cxnLst>
                            <a:rect l="0" t="0" r="r" b="b"/>
                            <a:pathLst>
                              <a:path w="855" h="222">
                                <a:moveTo>
                                  <a:pt x="0" y="222"/>
                                </a:moveTo>
                                <a:cubicBezTo>
                                  <a:pt x="220" y="111"/>
                                  <a:pt x="440" y="0"/>
                                  <a:pt x="855" y="20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 name="Line 1725"/>
                        <wps:cNvCnPr>
                          <a:cxnSpLocks noChangeShapeType="1"/>
                        </wps:cNvCnPr>
                        <wps:spPr bwMode="auto">
                          <a:xfrm>
                            <a:off x="5880" y="738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2" name="Line 1726"/>
                        <wps:cNvCnPr>
                          <a:cxnSpLocks noChangeShapeType="1"/>
                        </wps:cNvCnPr>
                        <wps:spPr bwMode="auto">
                          <a:xfrm>
                            <a:off x="6750" y="738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3" name="Line 1727"/>
                        <wps:cNvCnPr>
                          <a:cxnSpLocks noChangeShapeType="1"/>
                        </wps:cNvCnPr>
                        <wps:spPr bwMode="auto">
                          <a:xfrm>
                            <a:off x="5880" y="738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4" name="Line 1728"/>
                        <wps:cNvCnPr>
                          <a:cxnSpLocks noChangeShapeType="1"/>
                        </wps:cNvCnPr>
                        <wps:spPr bwMode="auto">
                          <a:xfrm>
                            <a:off x="6735" y="738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5" name="Oval 1729"/>
                        <wps:cNvSpPr>
                          <a:spLocks noChangeArrowheads="1"/>
                        </wps:cNvSpPr>
                        <wps:spPr bwMode="auto">
                          <a:xfrm>
                            <a:off x="5823" y="73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6" name="Oval 1730"/>
                        <wps:cNvSpPr>
                          <a:spLocks noChangeArrowheads="1"/>
                        </wps:cNvSpPr>
                        <wps:spPr bwMode="auto">
                          <a:xfrm>
                            <a:off x="6663" y="73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7" name="Line 1731"/>
                        <wps:cNvCnPr>
                          <a:cxnSpLocks noChangeShapeType="1"/>
                        </wps:cNvCnPr>
                        <wps:spPr bwMode="auto">
                          <a:xfrm>
                            <a:off x="5880" y="782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8" name="Line 1732"/>
                        <wps:cNvCnPr>
                          <a:cxnSpLocks noChangeShapeType="1"/>
                        </wps:cNvCnPr>
                        <wps:spPr bwMode="auto">
                          <a:xfrm>
                            <a:off x="6750" y="782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9" name="Line 1733"/>
                        <wps:cNvCnPr>
                          <a:cxnSpLocks noChangeShapeType="1"/>
                        </wps:cNvCnPr>
                        <wps:spPr bwMode="auto">
                          <a:xfrm>
                            <a:off x="5880" y="782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0" name="Line 1734"/>
                        <wps:cNvCnPr>
                          <a:cxnSpLocks noChangeShapeType="1"/>
                        </wps:cNvCnPr>
                        <wps:spPr bwMode="auto">
                          <a:xfrm>
                            <a:off x="6735" y="782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1" name="Oval 1735"/>
                        <wps:cNvSpPr>
                          <a:spLocks noChangeArrowheads="1"/>
                        </wps:cNvSpPr>
                        <wps:spPr bwMode="auto">
                          <a:xfrm>
                            <a:off x="5823" y="77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2" name="Oval 1736"/>
                        <wps:cNvSpPr>
                          <a:spLocks noChangeArrowheads="1"/>
                        </wps:cNvSpPr>
                        <wps:spPr bwMode="auto">
                          <a:xfrm>
                            <a:off x="6663" y="77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3" name="Line 1737"/>
                        <wps:cNvCnPr>
                          <a:cxnSpLocks noChangeShapeType="1"/>
                        </wps:cNvCnPr>
                        <wps:spPr bwMode="auto">
                          <a:xfrm>
                            <a:off x="5880" y="825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4" name="Line 1738"/>
                        <wps:cNvCnPr>
                          <a:cxnSpLocks noChangeShapeType="1"/>
                        </wps:cNvCnPr>
                        <wps:spPr bwMode="auto">
                          <a:xfrm>
                            <a:off x="6750" y="825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5" name="Oval 1739"/>
                        <wps:cNvSpPr>
                          <a:spLocks noChangeArrowheads="1"/>
                        </wps:cNvSpPr>
                        <wps:spPr bwMode="auto">
                          <a:xfrm>
                            <a:off x="5823" y="819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6" name="Oval 1740"/>
                        <wps:cNvSpPr>
                          <a:spLocks noChangeArrowheads="1"/>
                        </wps:cNvSpPr>
                        <wps:spPr bwMode="auto">
                          <a:xfrm>
                            <a:off x="6663" y="819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7" name="Line 1741"/>
                        <wps:cNvCnPr>
                          <a:cxnSpLocks noChangeShapeType="1"/>
                        </wps:cNvCnPr>
                        <wps:spPr bwMode="auto">
                          <a:xfrm>
                            <a:off x="7605" y="738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8" name="Line 1742"/>
                        <wps:cNvCnPr>
                          <a:cxnSpLocks noChangeShapeType="1"/>
                        </wps:cNvCnPr>
                        <wps:spPr bwMode="auto">
                          <a:xfrm>
                            <a:off x="8445" y="738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9" name="Oval 1743"/>
                        <wps:cNvSpPr>
                          <a:spLocks noChangeArrowheads="1"/>
                        </wps:cNvSpPr>
                        <wps:spPr bwMode="auto">
                          <a:xfrm>
                            <a:off x="8388" y="73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0" name="Line 1744"/>
                        <wps:cNvCnPr>
                          <a:cxnSpLocks noChangeShapeType="1"/>
                        </wps:cNvCnPr>
                        <wps:spPr bwMode="auto">
                          <a:xfrm>
                            <a:off x="7605" y="7824"/>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1" name="Line 1745"/>
                        <wps:cNvCnPr>
                          <a:cxnSpLocks noChangeShapeType="1"/>
                        </wps:cNvCnPr>
                        <wps:spPr bwMode="auto">
                          <a:xfrm>
                            <a:off x="8445" y="782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2" name="Oval 1746"/>
                        <wps:cNvSpPr>
                          <a:spLocks noChangeArrowheads="1"/>
                        </wps:cNvSpPr>
                        <wps:spPr bwMode="auto">
                          <a:xfrm>
                            <a:off x="8388" y="77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3" name="Line 1747"/>
                        <wps:cNvCnPr>
                          <a:cxnSpLocks noChangeShapeType="1"/>
                        </wps:cNvCnPr>
                        <wps:spPr bwMode="auto">
                          <a:xfrm>
                            <a:off x="7605" y="8259"/>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4" name="Oval 1748"/>
                        <wps:cNvSpPr>
                          <a:spLocks noChangeArrowheads="1"/>
                        </wps:cNvSpPr>
                        <wps:spPr bwMode="auto">
                          <a:xfrm>
                            <a:off x="8388" y="819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5" name="Line 1749"/>
                        <wps:cNvCnPr>
                          <a:cxnSpLocks noChangeShapeType="1"/>
                        </wps:cNvCnPr>
                        <wps:spPr bwMode="auto">
                          <a:xfrm>
                            <a:off x="7590" y="7389"/>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6" name="Oval 1750"/>
                        <wps:cNvSpPr>
                          <a:spLocks noChangeArrowheads="1"/>
                        </wps:cNvSpPr>
                        <wps:spPr bwMode="auto">
                          <a:xfrm>
                            <a:off x="7533" y="73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7" name="Line 1751"/>
                        <wps:cNvCnPr>
                          <a:cxnSpLocks noChangeShapeType="1"/>
                        </wps:cNvCnPr>
                        <wps:spPr bwMode="auto">
                          <a:xfrm>
                            <a:off x="7590" y="782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8" name="Oval 1752"/>
                        <wps:cNvSpPr>
                          <a:spLocks noChangeArrowheads="1"/>
                        </wps:cNvSpPr>
                        <wps:spPr bwMode="auto">
                          <a:xfrm>
                            <a:off x="7533" y="77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9" name="Oval 1753"/>
                        <wps:cNvSpPr>
                          <a:spLocks noChangeArrowheads="1"/>
                        </wps:cNvSpPr>
                        <wps:spPr bwMode="auto">
                          <a:xfrm>
                            <a:off x="7533" y="819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AB5F2" id="Group 1803" o:spid="_x0000_s1026" style="position:absolute;margin-left:221.4pt;margin-top:2.7pt;width:135.4pt;height:50.65pt;z-index:251649024" coordorigin="5823,7326" coordsize="270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">
                <v:shape id="Freeform 1795" o:spid="_x0000_s1027" style="position:absolute;left:6615;top:7515;width:465;height:222;rotation:90;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" path="m,222c220,111,440,,855,207e" filled="f" strokecolor="red">
                  <v:path arrowok="t" o:connecttype="custom" o:connectlocs="0,222;465,207" o:connectangles="0,0"/>
                </v:shape>
                <v:shape id="Freeform 1796" o:spid="_x0000_s1028" style="position:absolute;left:6630;top:7935;width:465;height:222;rotation:90;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" path="m,222c220,111,440,,855,207e" filled="f" strokecolor="red">
                  <v:path arrowok="t" o:connecttype="custom" o:connectlocs="0,222;465,207" o:connectangles="0,0"/>
                </v:shape>
                <v:shape id="Freeform 1797" o:spid="_x0000_s1029" style="position:absolute;left:7485;top:7500;width:465;height:222;rotation:90;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" path="m,222c220,111,440,,855,207e" filled="f" strokecolor="red">
                  <v:path arrowok="t" o:connecttype="custom" o:connectlocs="0,222;465,207" o:connectangles="0,0"/>
                </v:shape>
                <v:shape id="Freeform 1798" o:spid="_x0000_s1030" style="position:absolute;left:7470;top:7950;width:465;height:222;rotation:90;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" path="m,222c220,111,440,,855,207e" filled="f" strokecolor="red">
                  <v:path arrowok="t" o:connecttype="custom" o:connectlocs="0,222;465,207" o:connectangles="0,0"/>
                </v:shape>
                <v:shape id="Freeform 1799" o:spid="_x0000_s1031" style="position:absolute;left:5880;top:7575;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" path="m,222c220,111,440,,855,207e" filled="f" strokecolor="red">
                  <v:path arrowok="t" o:connecttype="custom" o:connectlocs="0,222;855,207" o:connectangles="0,0"/>
                </v:shape>
                <v:shape id="Freeform 1800" o:spid="_x0000_s1032" style="position:absolute;left:6735;top:7590;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" path="m,222c220,111,440,,855,207e" filled="f" strokecolor="red">
                  <v:path arrowok="t" o:connecttype="custom" o:connectlocs="0,222;855,207" o:connectangles="0,0"/>
                </v:shape>
                <v:shape id="Freeform 1801" o:spid="_x0000_s1033" style="position:absolute;left:7590;top:7605;width:855;height:222;visibility:visible;mso-wrap-style:square;v-text-anchor:top" coordsize="85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" path="m,222c220,111,440,,855,207e" filled="f" strokecolor="red">
                  <v:path arrowok="t" o:connecttype="custom" o:connectlocs="0,222;855,207" o:connectangles="0,0"/>
                </v:shape>
                <v:line id="Line 1725" o:spid="_x0000_s1034" style="position:absolute;visibility:visible;mso-wrap-style:square" from="5880,7389" to="6735,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"/>
                <v:line id="Line 1726" o:spid="_x0000_s1035" style="position:absolute;visibility:visible;mso-wrap-style:square" from="6750,7389" to="7605,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"/>
                <v:line id="Line 1727" o:spid="_x0000_s1036" style="position:absolute;visibility:visible;mso-wrap-style:square" from="5880,7389" to="5880,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"/>
                <v:line id="Line 1728" o:spid="_x0000_s1037" style="position:absolute;visibility:visible;mso-wrap-style:square" from="6735,7389" to="6735,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"/>
                <v:oval id="Oval 1729" o:spid="_x0000_s1038" style="position:absolute;left:5823;top:73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"/>
                <v:oval id="Oval 1730" o:spid="_x0000_s1039" style="position:absolute;left:6663;top:73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"/>
                <v:line id="Line 1731" o:spid="_x0000_s1040" style="position:absolute;visibility:visible;mso-wrap-style:square" from="5880,7824" to="6735,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"/>
                <v:line id="Line 1732" o:spid="_x0000_s1041" style="position:absolute;visibility:visible;mso-wrap-style:square" from="6750,7824" to="7605,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"/>
                <v:line id="Line 1733" o:spid="_x0000_s1042" style="position:absolute;visibility:visible;mso-wrap-style:square" from="5880,7824" to="5880,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"/>
                <v:line id="Line 1734" o:spid="_x0000_s1043" style="position:absolute;visibility:visible;mso-wrap-style:square" from="6735,7824" to="6735,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"/>
                <v:oval id="Oval 1735" o:spid="_x0000_s1044" style="position:absolute;left:5823;top:77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"/>
                <v:oval id="Oval 1736" o:spid="_x0000_s1045" style="position:absolute;left:6663;top:77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"/>
                <v:line id="Line 1737" o:spid="_x0000_s1046" style="position:absolute;visibility:visible;mso-wrap-style:square" from="5880,8259" to="6735,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3b6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"/>
                <v:line id="Line 1738" o:spid="_x0000_s1047" style="position:absolute;visibility:visible;mso-wrap-style:square" from="6750,8259" to="7605,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6O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"/>
                <v:oval id="Oval 1739" o:spid="_x0000_s1048" style="position:absolute;left:5823;top:819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"/>
                <v:oval id="Oval 1740" o:spid="_x0000_s1049" style="position:absolute;left:6663;top:819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"/>
                <v:line id="Line 1741" o:spid="_x0000_s1050" style="position:absolute;visibility:visible;mso-wrap-style:square" from="7605,7389" to="8460,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"/>
                <v:line id="Line 1742" o:spid="_x0000_s1051" style="position:absolute;visibility:visible;mso-wrap-style:square" from="8445,7389" to="8445,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"/>
                <v:oval id="Oval 1743" o:spid="_x0000_s1052" style="position:absolute;left:8388;top:73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"/>
                <v:line id="Line 1744" o:spid="_x0000_s1053" style="position:absolute;visibility:visible;mso-wrap-style:square" from="7605,7824" to="8460,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"/>
                <v:line id="Line 1745" o:spid="_x0000_s1054" style="position:absolute;visibility:visible;mso-wrap-style:square" from="8445,7824" to="8445,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"/>
                <v:oval id="Oval 1746" o:spid="_x0000_s1055" style="position:absolute;left:8388;top:77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"/>
                <v:line id="Line 1747" o:spid="_x0000_s1056" style="position:absolute;visibility:visible;mso-wrap-style:square" from="7605,8259" to="8460,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"/>
                <v:oval id="Oval 1748" o:spid="_x0000_s1057" style="position:absolute;left:8388;top:819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"/>
                <v:line id="Line 1749" o:spid="_x0000_s1058" style="position:absolute;visibility:visible;mso-wrap-style:square" from="7590,7389" to="7590,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"/>
                <v:oval id="Oval 1750" o:spid="_x0000_s1059" style="position:absolute;left:7533;top:73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"/>
                <v:line id="Line 1751" o:spid="_x0000_s1060" style="position:absolute;visibility:visible;mso-wrap-style:square" from="7590,7824" to="7590,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"/>
                <v:oval id="Oval 1752" o:spid="_x0000_s1061" style="position:absolute;left:7533;top:77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"/>
                <v:oval id="Oval 1753" o:spid="_x0000_s1062" style="position:absolute;left:7533;top:819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"/>
              </v:group>
            </w:pict>
          </mc:Fallback>
        </mc:AlternateContent>
      </w:r>
    </w:p>
    <w:p w14:paraId="7F3135C1" w14:textId="77777777" w:rsidR="00980DD4" w:rsidRDefault="00980DD4" w:rsidP="00C17374">
      <w:pPr>
        <w:pStyle w:val="ExampleBody"/>
      </w:pPr>
    </w:p>
    <w:p w14:paraId="1DE8199D" w14:textId="77777777" w:rsidR="00980DD4" w:rsidRDefault="00980DD4" w:rsidP="00C17374">
      <w:pPr>
        <w:pStyle w:val="ExampleBody"/>
      </w:pPr>
    </w:p>
    <w:p w14:paraId="6C2B501C" w14:textId="77777777" w:rsidR="00980DD4" w:rsidRDefault="00980DD4" w:rsidP="00C17374">
      <w:pPr>
        <w:pStyle w:val="ExampleBody"/>
      </w:pPr>
    </w:p>
    <w:p w14:paraId="54AD253A" w14:textId="77777777" w:rsidR="00980DD4" w:rsidRDefault="00980DD4" w:rsidP="00F569AB"/>
    <w:p w14:paraId="117A0102" w14:textId="77777777" w:rsidR="00C17374" w:rsidRDefault="00C17374" w:rsidP="00F569AB"/>
    <w:p w14:paraId="10856287" w14:textId="77777777" w:rsidR="00980DD4" w:rsidRDefault="00980DD4" w:rsidP="00F569AB">
      <w:r>
        <w:t xml:space="preserve">In the example above, you’ll notice that the last </w:t>
      </w:r>
      <w:proofErr w:type="spellStart"/>
      <w:r>
        <w:t>eulerization</w:t>
      </w:r>
      <w:proofErr w:type="spellEnd"/>
      <w:r>
        <w:t xml:space="preserve"> required duplicating </w:t>
      </w:r>
      <w:r w:rsidR="005A4FDB">
        <w:t>seven</w:t>
      </w:r>
      <w:r>
        <w:t xml:space="preserve"> edges, while the first two only required duplicating five edges.  If we were </w:t>
      </w:r>
      <w:proofErr w:type="spellStart"/>
      <w:r>
        <w:t>eulerizing</w:t>
      </w:r>
      <w:proofErr w:type="spellEnd"/>
      <w:r>
        <w:t xml:space="preserve"> the graph to find a walking path, we would want the </w:t>
      </w:r>
      <w:proofErr w:type="spellStart"/>
      <w:r>
        <w:t>eulerization</w:t>
      </w:r>
      <w:proofErr w:type="spellEnd"/>
      <w:r>
        <w:t xml:space="preserve"> with minimal duplications.  If the edges had weights</w:t>
      </w:r>
      <w:r w:rsidR="00A5753B">
        <w:t xml:space="preserve"> representing distances or costs, then we would want to select the </w:t>
      </w:r>
      <w:proofErr w:type="spellStart"/>
      <w:r w:rsidR="00A5753B">
        <w:t>eulerization</w:t>
      </w:r>
      <w:proofErr w:type="spellEnd"/>
      <w:r w:rsidR="00A5753B">
        <w:t xml:space="preserve"> with the minimal total added weight.</w:t>
      </w:r>
    </w:p>
    <w:p w14:paraId="68217C61" w14:textId="77777777" w:rsidR="00A5753B" w:rsidRDefault="00A5753B" w:rsidP="00F569AB"/>
    <w:p w14:paraId="67AD7CF0" w14:textId="77777777" w:rsidR="00624C6D" w:rsidRDefault="00624C6D" w:rsidP="00F569AB"/>
    <w:p w14:paraId="059EEC04" w14:textId="3966FC61" w:rsidR="00C17374" w:rsidRDefault="007E3B2B" w:rsidP="00624C6D">
      <w:pPr>
        <w:pStyle w:val="TryitNow"/>
      </w:pPr>
      <w:r>
        <w:rPr>
          <w:noProof/>
          <w:lang w:eastAsia="zh-TW"/>
        </w:rPr>
        <mc:AlternateContent>
          <mc:Choice Requires="wpc">
            <w:drawing>
              <wp:anchor distT="0" distB="0" distL="114300" distR="114300" simplePos="0" relativeHeight="251814912" behindDoc="0" locked="0" layoutInCell="1" allowOverlap="1" wp14:anchorId="25648859" wp14:editId="1E518BA5">
                <wp:simplePos x="0" y="0"/>
                <wp:positionH relativeFrom="column">
                  <wp:posOffset>3143250</wp:posOffset>
                </wp:positionH>
                <wp:positionV relativeFrom="paragraph">
                  <wp:posOffset>87630</wp:posOffset>
                </wp:positionV>
                <wp:extent cx="1238250" cy="961390"/>
                <wp:effectExtent l="0" t="4445" r="0" b="5715"/>
                <wp:wrapNone/>
                <wp:docPr id="5252" name="Canvas 4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238" name="Group 4223"/>
                        <wpg:cNvGrpSpPr>
                          <a:grpSpLocks/>
                        </wpg:cNvGrpSpPr>
                        <wpg:grpSpPr bwMode="auto">
                          <a:xfrm>
                            <a:off x="123825" y="0"/>
                            <a:ext cx="1076325" cy="961390"/>
                            <a:chOff x="1665" y="9797"/>
                            <a:chExt cx="1695" cy="1514"/>
                          </a:xfrm>
                        </wpg:grpSpPr>
                        <wps:wsp>
                          <wps:cNvPr id="5239" name="Line 4224"/>
                          <wps:cNvCnPr>
                            <a:cxnSpLocks noChangeShapeType="1"/>
                          </wps:cNvCnPr>
                          <wps:spPr bwMode="auto">
                            <a:xfrm flipH="1">
                              <a:off x="1845" y="10027"/>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0" name="Line 4225"/>
                          <wps:cNvCnPr>
                            <a:cxnSpLocks noChangeShapeType="1"/>
                          </wps:cNvCnPr>
                          <wps:spPr bwMode="auto">
                            <a:xfrm>
                              <a:off x="1860" y="11228"/>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1" name="Line 4226"/>
                          <wps:cNvCnPr>
                            <a:cxnSpLocks noChangeShapeType="1"/>
                          </wps:cNvCnPr>
                          <wps:spPr bwMode="auto">
                            <a:xfrm>
                              <a:off x="2520" y="9998"/>
                              <a:ext cx="585"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2" name="Line 4227"/>
                          <wps:cNvCnPr>
                            <a:cxnSpLocks noChangeShapeType="1"/>
                          </wps:cNvCnPr>
                          <wps:spPr bwMode="auto">
                            <a:xfrm flipV="1">
                              <a:off x="1845" y="10823"/>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3" name="Line 4228"/>
                          <wps:cNvCnPr>
                            <a:cxnSpLocks noChangeShapeType="1"/>
                          </wps:cNvCnPr>
                          <wps:spPr bwMode="auto">
                            <a:xfrm>
                              <a:off x="2505" y="10823"/>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4" name="Oval 4229"/>
                          <wps:cNvSpPr>
                            <a:spLocks noChangeArrowheads="1"/>
                          </wps:cNvSpPr>
                          <wps:spPr bwMode="auto">
                            <a:xfrm>
                              <a:off x="2445" y="99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5" name="Oval 4230"/>
                          <wps:cNvSpPr>
                            <a:spLocks noChangeArrowheads="1"/>
                          </wps:cNvSpPr>
                          <wps:spPr bwMode="auto">
                            <a:xfrm>
                              <a:off x="1785" y="111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6" name="Oval 4231"/>
                          <wps:cNvSpPr>
                            <a:spLocks noChangeArrowheads="1"/>
                          </wps:cNvSpPr>
                          <wps:spPr bwMode="auto">
                            <a:xfrm>
                              <a:off x="3030" y="1115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7" name="Oval 4232"/>
                          <wps:cNvSpPr>
                            <a:spLocks noChangeArrowheads="1"/>
                          </wps:cNvSpPr>
                          <wps:spPr bwMode="auto">
                            <a:xfrm>
                              <a:off x="2430" y="1076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8" name="Text Box 4233"/>
                          <wps:cNvSpPr txBox="1">
                            <a:spLocks noChangeArrowheads="1"/>
                          </wps:cNvSpPr>
                          <wps:spPr bwMode="auto">
                            <a:xfrm>
                              <a:off x="2235" y="9797"/>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9AF8F" w14:textId="77777777" w:rsidR="007907F9" w:rsidRDefault="007907F9" w:rsidP="00C17374">
                                <w:r>
                                  <w:t>A</w:t>
                                </w:r>
                              </w:p>
                            </w:txbxContent>
                          </wps:txbx>
                          <wps:bodyPr rot="0" vert="horz" wrap="square" lIns="0" tIns="0" rIns="0" bIns="0" anchor="t" anchorCtr="0" upright="1">
                            <a:noAutofit/>
                          </wps:bodyPr>
                        </wps:wsp>
                        <wps:wsp>
                          <wps:cNvPr id="5249" name="Text Box 4234"/>
                          <wps:cNvSpPr txBox="1">
                            <a:spLocks noChangeArrowheads="1"/>
                          </wps:cNvSpPr>
                          <wps:spPr bwMode="auto">
                            <a:xfrm>
                              <a:off x="1665" y="1089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4C35D" w14:textId="77777777" w:rsidR="007907F9" w:rsidRDefault="007907F9" w:rsidP="00C17374">
                                <w:r>
                                  <w:t>B</w:t>
                                </w:r>
                              </w:p>
                            </w:txbxContent>
                          </wps:txbx>
                          <wps:bodyPr rot="0" vert="horz" wrap="square" lIns="0" tIns="0" rIns="0" bIns="0" anchor="t" anchorCtr="0" upright="1">
                            <a:noAutofit/>
                          </wps:bodyPr>
                        </wps:wsp>
                        <wps:wsp>
                          <wps:cNvPr id="5250" name="Text Box 4235"/>
                          <wps:cNvSpPr txBox="1">
                            <a:spLocks noChangeArrowheads="1"/>
                          </wps:cNvSpPr>
                          <wps:spPr bwMode="auto">
                            <a:xfrm>
                              <a:off x="3135" y="1089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DA49" w14:textId="77777777" w:rsidR="007907F9" w:rsidRDefault="007907F9" w:rsidP="00C17374">
                                <w:r>
                                  <w:t>C</w:t>
                                </w:r>
                              </w:p>
                            </w:txbxContent>
                          </wps:txbx>
                          <wps:bodyPr rot="0" vert="horz" wrap="square" lIns="0" tIns="0" rIns="0" bIns="0" anchor="t" anchorCtr="0" upright="1">
                            <a:noAutofit/>
                          </wps:bodyPr>
                        </wps:wsp>
                        <wps:wsp>
                          <wps:cNvPr id="5251" name="Text Box 4236"/>
                          <wps:cNvSpPr txBox="1">
                            <a:spLocks noChangeArrowheads="1"/>
                          </wps:cNvSpPr>
                          <wps:spPr bwMode="auto">
                            <a:xfrm>
                              <a:off x="2415" y="1047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6432" w14:textId="77777777" w:rsidR="007907F9" w:rsidRDefault="007907F9" w:rsidP="00C17374">
                                <w:r>
                                  <w:t>D</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5648859" id="Canvas 4238" o:spid="_x0000_s1803" editas="canvas" style="position:absolute;margin-left:247.5pt;margin-top:6.9pt;width:97.5pt;height:75.7pt;z-index:251814912;mso-position-horizontal-relative:text;mso-position-vertical-relative:text" coordsize="12382,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">
                <v:shape id="_x0000_s1804" type="#_x0000_t75" style="position:absolute;width:12382;height:9613;visibility:visible;mso-wrap-style:square">
                  <v:fill o:detectmouseclick="t"/>
                  <v:path o:connecttype="none"/>
                </v:shape>
                <v:group id="Group 4223" o:spid="_x0000_s1805" style="position:absolute;left:1238;width:10763;height:9613" coordorigin="1665,9797" coordsize="1695,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">
                  <v:line id="Line 4224" o:spid="_x0000_s1806" style="position:absolute;flip:x;visibility:visible;mso-wrap-style:square" from="1845,10027" to="2520,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"/>
                  <v:line id="Line 4225" o:spid="_x0000_s1807" style="position:absolute;visibility:visible;mso-wrap-style:square" from="1860,11228" to="3135,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"/>
                  <v:line id="Line 4226" o:spid="_x0000_s1808" style="position:absolute;visibility:visible;mso-wrap-style:square" from="2520,9998" to="3105,1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"/>
                  <v:line id="Line 4227" o:spid="_x0000_s1809" style="position:absolute;flip:y;visibility:visible;mso-wrap-style:square" from="1845,10823" to="2505,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"/>
                  <v:line id="Line 4228" o:spid="_x0000_s1810" style="position:absolute;visibility:visible;mso-wrap-style:square" from="2505,10823" to="3105,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"/>
                  <v:oval id="Oval 4229" o:spid="_x0000_s1811" style="position:absolute;left:2445;top:9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"/>
                  <v:oval id="Oval 4230" o:spid="_x0000_s1812" style="position:absolute;left:1785;top:111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"/>
                  <v:oval id="Oval 4231" o:spid="_x0000_s1813" style="position:absolute;left:3030;top:1115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"/>
                  <v:oval id="Oval 4232" o:spid="_x0000_s1814" style="position:absolute;left:2430;top:1076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"/>
                  <v:shape id="Text Box 4233" o:spid="_x0000_s1815" type="#_x0000_t202" style="position:absolute;left:2235;top:9797;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" filled="f" stroked="f">
                    <v:textbox inset="0,0,0,0">
                      <w:txbxContent>
                        <w:p w14:paraId="5EC9AF8F" w14:textId="77777777" w:rsidR="007907F9" w:rsidRDefault="007907F9" w:rsidP="00C17374">
                          <w:r>
                            <w:t>A</w:t>
                          </w:r>
                        </w:p>
                      </w:txbxContent>
                    </v:textbox>
                  </v:shape>
                  <v:shape id="Text Box 4234" o:spid="_x0000_s1816" type="#_x0000_t202" style="position:absolute;left:1665;top:1089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OO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h9Cn9v4hOQi18AAAD//wMAUEsBAi0AFAAGAAgAAAAhANvh9svuAAAAhQEAABMAAAAAAAAA&#10;AAAAAAAAAAAAAFtDb250ZW50X1R5cGVzXS54bWxQSwECLQAUAAYACAAAACEAWvQsW78AAAAVAQAA&#10;CwAAAAAAAAAAAAAAAAAfAQAAX3JlbHMvLnJlbHNQSwECLQAUAAYACAAAACEAamljjsYAAADdAAAA&#10;DwAAAAAAAAAAAAAAAAAHAgAAZHJzL2Rvd25yZXYueG1sUEsFBgAAAAADAAMAtwAAAPoCAAAAAA==&#10;" filled="f" stroked="f">
                    <v:textbox inset="0,0,0,0">
                      <w:txbxContent>
                        <w:p w14:paraId="7134C35D" w14:textId="77777777" w:rsidR="007907F9" w:rsidRDefault="007907F9" w:rsidP="00C17374">
                          <w:r>
                            <w:t>B</w:t>
                          </w:r>
                        </w:p>
                      </w:txbxContent>
                    </v:textbox>
                  </v:shape>
                  <v:shape id="Text Box 4235" o:spid="_x0000_s1817" type="#_x0000_t202" style="position:absolute;left:3135;top:1089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" filled="f" stroked="f">
                    <v:textbox inset="0,0,0,0">
                      <w:txbxContent>
                        <w:p w14:paraId="42A0DA49" w14:textId="77777777" w:rsidR="007907F9" w:rsidRDefault="007907F9" w:rsidP="00C17374">
                          <w:r>
                            <w:t>C</w:t>
                          </w:r>
                        </w:p>
                      </w:txbxContent>
                    </v:textbox>
                  </v:shape>
                  <v:shape id="Text Box 4236" o:spid="_x0000_s1818" type="#_x0000_t202" style="position:absolute;left:2415;top:1047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" filled="f" stroked="f">
                    <v:textbox inset="0,0,0,0">
                      <w:txbxContent>
                        <w:p w14:paraId="2F716432" w14:textId="77777777" w:rsidR="007907F9" w:rsidRDefault="007907F9" w:rsidP="00C17374">
                          <w:r>
                            <w:t>D</w:t>
                          </w:r>
                        </w:p>
                      </w:txbxContent>
                    </v:textbox>
                  </v:shape>
                </v:group>
              </v:group>
            </w:pict>
          </mc:Fallback>
        </mc:AlternateContent>
      </w:r>
      <w:r w:rsidR="00C17374">
        <w:t>Try it Now 4</w:t>
      </w:r>
    </w:p>
    <w:p w14:paraId="3CD10D5A" w14:textId="77777777" w:rsidR="000B3907" w:rsidRDefault="00624C6D" w:rsidP="00624C6D">
      <w:pPr>
        <w:pStyle w:val="TryitNowbody"/>
      </w:pPr>
      <w:proofErr w:type="spellStart"/>
      <w:r>
        <w:t>Eulerize</w:t>
      </w:r>
      <w:proofErr w:type="spellEnd"/>
      <w:r>
        <w:t xml:space="preserve"> the graph shown</w:t>
      </w:r>
      <w:r w:rsidR="00C17374">
        <w:t xml:space="preserve">, then find </w:t>
      </w:r>
      <w:proofErr w:type="gramStart"/>
      <w:r w:rsidR="00C17374">
        <w:t>an</w:t>
      </w:r>
      <w:proofErr w:type="gramEnd"/>
      <w:r w:rsidR="00C17374">
        <w:t xml:space="preserve"> Euler circuit</w:t>
      </w:r>
    </w:p>
    <w:p w14:paraId="3AF9FC81" w14:textId="77777777" w:rsidR="00C17374" w:rsidRDefault="00C17374" w:rsidP="00624C6D">
      <w:pPr>
        <w:pStyle w:val="TryitNowbody"/>
      </w:pPr>
      <w:r>
        <w:t xml:space="preserve">on the </w:t>
      </w:r>
      <w:proofErr w:type="spellStart"/>
      <w:r>
        <w:t>eulerized</w:t>
      </w:r>
      <w:proofErr w:type="spellEnd"/>
      <w:r>
        <w:t xml:space="preserve"> graph.</w:t>
      </w:r>
    </w:p>
    <w:p w14:paraId="2358AD4B" w14:textId="77777777" w:rsidR="00C17374" w:rsidRDefault="00C17374" w:rsidP="00624C6D">
      <w:pPr>
        <w:pStyle w:val="TryitNowbody"/>
      </w:pPr>
    </w:p>
    <w:p w14:paraId="1BFCD437" w14:textId="77777777" w:rsidR="00C17374" w:rsidRDefault="00C17374" w:rsidP="00624C6D">
      <w:pPr>
        <w:pStyle w:val="TryitNowbody"/>
      </w:pPr>
    </w:p>
    <w:p w14:paraId="4D65FDC6" w14:textId="77777777" w:rsidR="00C17374" w:rsidRDefault="00C17374" w:rsidP="00624C6D">
      <w:pPr>
        <w:pStyle w:val="TryitNowbody"/>
      </w:pPr>
    </w:p>
    <w:p w14:paraId="5CC56CD2" w14:textId="77777777" w:rsidR="00C17374" w:rsidRPr="00C17374" w:rsidRDefault="00A86D17" w:rsidP="00C17374">
      <w:pPr>
        <w:pStyle w:val="ExampleHeader"/>
      </w:pPr>
      <w:r w:rsidRPr="00C17374">
        <w:lastRenderedPageBreak/>
        <w:t>Example</w:t>
      </w:r>
      <w:r w:rsidR="00C17374" w:rsidRPr="00C17374">
        <w:t xml:space="preserve"> 12</w:t>
      </w:r>
    </w:p>
    <w:p w14:paraId="1CEC909A" w14:textId="77777777" w:rsidR="00A86D17" w:rsidRDefault="00624C6D" w:rsidP="00C17374">
      <w:pPr>
        <w:pStyle w:val="ExampleBody"/>
      </w:pPr>
      <w:r>
        <w:t xml:space="preserve">Looking again at </w:t>
      </w:r>
      <w:r w:rsidR="00C17374">
        <w:t>the graph for our lawn inspector</w:t>
      </w:r>
      <w:r>
        <w:t xml:space="preserve"> from Examples 1 and 8, </w:t>
      </w:r>
      <w:r w:rsidR="00A86D17">
        <w:t xml:space="preserve">the vertices with odd degree are shown </w:t>
      </w:r>
      <w:r w:rsidR="0043400F">
        <w:t>highlighted</w:t>
      </w:r>
      <w:r w:rsidR="00A86D17">
        <w:t xml:space="preserve">.  </w:t>
      </w:r>
      <w:r w:rsidR="00FF2E9A">
        <w:t>With eight vertices, we will always have to duplicate at least four edges.  In this case, we need to duplicate five edges since two odd degree vertices are not directly connected</w:t>
      </w:r>
      <w:r w:rsidR="00A86D17">
        <w:t xml:space="preserve">.  Without weights we can’t be certain this is the </w:t>
      </w:r>
      <w:proofErr w:type="spellStart"/>
      <w:r w:rsidR="00A86D17">
        <w:t>eulerization</w:t>
      </w:r>
      <w:proofErr w:type="spellEnd"/>
      <w:r w:rsidR="00A86D17">
        <w:t xml:space="preserve"> that minimizes walking distance, but it looks pretty good.</w:t>
      </w:r>
    </w:p>
    <w:p w14:paraId="3A743565" w14:textId="77777777" w:rsidR="00A86D17" w:rsidRDefault="00A86D17" w:rsidP="00C17374">
      <w:pPr>
        <w:pStyle w:val="ExampleBody"/>
      </w:pPr>
    </w:p>
    <w:p w14:paraId="1731282E" w14:textId="72338E4E" w:rsidR="00A86D17" w:rsidRDefault="007E3B2B" w:rsidP="00C17374">
      <w:pPr>
        <w:pStyle w:val="ExampleBody"/>
      </w:pPr>
      <w:r>
        <w:rPr>
          <w:b/>
          <w:noProof/>
          <w:color w:val="0000FF"/>
        </w:rPr>
        <mc:AlternateContent>
          <mc:Choice Requires="wpg">
            <w:drawing>
              <wp:anchor distT="0" distB="0" distL="114300" distR="114300" simplePos="0" relativeHeight="251652096" behindDoc="0" locked="0" layoutInCell="1" allowOverlap="1" wp14:anchorId="1CCF788E" wp14:editId="2BA4F40E">
                <wp:simplePos x="0" y="0"/>
                <wp:positionH relativeFrom="column">
                  <wp:posOffset>1847850</wp:posOffset>
                </wp:positionH>
                <wp:positionV relativeFrom="paragraph">
                  <wp:posOffset>33020</wp:posOffset>
                </wp:positionV>
                <wp:extent cx="1329055" cy="1138555"/>
                <wp:effectExtent l="9525" t="12065" r="13970" b="11430"/>
                <wp:wrapNone/>
                <wp:docPr id="5199" name="Group 4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138555"/>
                          <a:chOff x="5070" y="12338"/>
                          <a:chExt cx="2093" cy="1793"/>
                        </a:xfrm>
                      </wpg:grpSpPr>
                      <wps:wsp>
                        <wps:cNvPr id="5200" name="Freeform 3999"/>
                        <wps:cNvSpPr>
                          <a:spLocks/>
                        </wps:cNvSpPr>
                        <wps:spPr bwMode="auto">
                          <a:xfrm>
                            <a:off x="5609" y="12604"/>
                            <a:ext cx="330" cy="139"/>
                          </a:xfrm>
                          <a:custGeom>
                            <a:avLst/>
                            <a:gdLst>
                              <a:gd name="T0" fmla="*/ 0 w 390"/>
                              <a:gd name="T1" fmla="*/ 112 h 127"/>
                              <a:gd name="T2" fmla="*/ 390 w 390"/>
                              <a:gd name="T3" fmla="*/ 127 h 127"/>
                            </a:gdLst>
                            <a:ahLst/>
                            <a:cxnLst>
                              <a:cxn ang="0">
                                <a:pos x="T0" y="T1"/>
                              </a:cxn>
                              <a:cxn ang="0">
                                <a:pos x="T2" y="T3"/>
                              </a:cxn>
                            </a:cxnLst>
                            <a:rect l="0" t="0" r="r" b="b"/>
                            <a:pathLst>
                              <a:path w="390" h="127">
                                <a:moveTo>
                                  <a:pt x="0" y="112"/>
                                </a:moveTo>
                                <a:cubicBezTo>
                                  <a:pt x="114" y="56"/>
                                  <a:pt x="228" y="0"/>
                                  <a:pt x="390" y="12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1" name="Line 3998"/>
                        <wps:cNvCnPr>
                          <a:cxnSpLocks noChangeShapeType="1"/>
                        </wps:cNvCnPr>
                        <wps:spPr bwMode="auto">
                          <a:xfrm>
                            <a:off x="5580" y="12733"/>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2" name="Freeform 1874"/>
                        <wps:cNvSpPr>
                          <a:spLocks/>
                        </wps:cNvSpPr>
                        <wps:spPr bwMode="auto">
                          <a:xfrm rot="5400000">
                            <a:off x="6450" y="13334"/>
                            <a:ext cx="690" cy="127"/>
                          </a:xfrm>
                          <a:custGeom>
                            <a:avLst/>
                            <a:gdLst>
                              <a:gd name="T0" fmla="*/ 0 w 390"/>
                              <a:gd name="T1" fmla="*/ 112 h 127"/>
                              <a:gd name="T2" fmla="*/ 390 w 390"/>
                              <a:gd name="T3" fmla="*/ 127 h 127"/>
                            </a:gdLst>
                            <a:ahLst/>
                            <a:cxnLst>
                              <a:cxn ang="0">
                                <a:pos x="T0" y="T1"/>
                              </a:cxn>
                              <a:cxn ang="0">
                                <a:pos x="T2" y="T3"/>
                              </a:cxn>
                            </a:cxnLst>
                            <a:rect l="0" t="0" r="r" b="b"/>
                            <a:pathLst>
                              <a:path w="390" h="127">
                                <a:moveTo>
                                  <a:pt x="0" y="112"/>
                                </a:moveTo>
                                <a:cubicBezTo>
                                  <a:pt x="114" y="56"/>
                                  <a:pt x="228" y="0"/>
                                  <a:pt x="390" y="12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3" name="Freeform 1875"/>
                        <wps:cNvSpPr>
                          <a:spLocks/>
                        </wps:cNvSpPr>
                        <wps:spPr bwMode="auto">
                          <a:xfrm rot="-2562099">
                            <a:off x="5477" y="12756"/>
                            <a:ext cx="444" cy="156"/>
                          </a:xfrm>
                          <a:custGeom>
                            <a:avLst/>
                            <a:gdLst>
                              <a:gd name="T0" fmla="*/ 0 w 390"/>
                              <a:gd name="T1" fmla="*/ 112 h 127"/>
                              <a:gd name="T2" fmla="*/ 390 w 390"/>
                              <a:gd name="T3" fmla="*/ 127 h 127"/>
                            </a:gdLst>
                            <a:ahLst/>
                            <a:cxnLst>
                              <a:cxn ang="0">
                                <a:pos x="T0" y="T1"/>
                              </a:cxn>
                              <a:cxn ang="0">
                                <a:pos x="T2" y="T3"/>
                              </a:cxn>
                            </a:cxnLst>
                            <a:rect l="0" t="0" r="r" b="b"/>
                            <a:pathLst>
                              <a:path w="390" h="127">
                                <a:moveTo>
                                  <a:pt x="0" y="112"/>
                                </a:moveTo>
                                <a:cubicBezTo>
                                  <a:pt x="114" y="56"/>
                                  <a:pt x="228" y="0"/>
                                  <a:pt x="390" y="12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4" name="Freeform 1876"/>
                        <wps:cNvSpPr>
                          <a:spLocks/>
                        </wps:cNvSpPr>
                        <wps:spPr bwMode="auto">
                          <a:xfrm rot="5400000">
                            <a:off x="6253" y="13171"/>
                            <a:ext cx="330" cy="184"/>
                          </a:xfrm>
                          <a:custGeom>
                            <a:avLst/>
                            <a:gdLst>
                              <a:gd name="T0" fmla="*/ 0 w 390"/>
                              <a:gd name="T1" fmla="*/ 112 h 127"/>
                              <a:gd name="T2" fmla="*/ 390 w 390"/>
                              <a:gd name="T3" fmla="*/ 127 h 127"/>
                            </a:gdLst>
                            <a:ahLst/>
                            <a:cxnLst>
                              <a:cxn ang="0">
                                <a:pos x="T0" y="T1"/>
                              </a:cxn>
                              <a:cxn ang="0">
                                <a:pos x="T2" y="T3"/>
                              </a:cxn>
                            </a:cxnLst>
                            <a:rect l="0" t="0" r="r" b="b"/>
                            <a:pathLst>
                              <a:path w="390" h="127">
                                <a:moveTo>
                                  <a:pt x="0" y="112"/>
                                </a:moveTo>
                                <a:cubicBezTo>
                                  <a:pt x="114" y="56"/>
                                  <a:pt x="228" y="0"/>
                                  <a:pt x="390" y="12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5" name="Freeform 1877"/>
                        <wps:cNvSpPr>
                          <a:spLocks/>
                        </wps:cNvSpPr>
                        <wps:spPr bwMode="auto">
                          <a:xfrm rot="5400000">
                            <a:off x="5878" y="13141"/>
                            <a:ext cx="330" cy="184"/>
                          </a:xfrm>
                          <a:custGeom>
                            <a:avLst/>
                            <a:gdLst>
                              <a:gd name="T0" fmla="*/ 0 w 390"/>
                              <a:gd name="T1" fmla="*/ 112 h 127"/>
                              <a:gd name="T2" fmla="*/ 390 w 390"/>
                              <a:gd name="T3" fmla="*/ 127 h 127"/>
                            </a:gdLst>
                            <a:ahLst/>
                            <a:cxnLst>
                              <a:cxn ang="0">
                                <a:pos x="T0" y="T1"/>
                              </a:cxn>
                              <a:cxn ang="0">
                                <a:pos x="T2" y="T3"/>
                              </a:cxn>
                            </a:cxnLst>
                            <a:rect l="0" t="0" r="r" b="b"/>
                            <a:pathLst>
                              <a:path w="390" h="127">
                                <a:moveTo>
                                  <a:pt x="0" y="112"/>
                                </a:moveTo>
                                <a:cubicBezTo>
                                  <a:pt x="114" y="56"/>
                                  <a:pt x="228" y="0"/>
                                  <a:pt x="390" y="127"/>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6" name="Line 1840"/>
                        <wps:cNvCnPr>
                          <a:cxnSpLocks noChangeShapeType="1"/>
                        </wps:cNvCnPr>
                        <wps:spPr bwMode="auto">
                          <a:xfrm flipV="1">
                            <a:off x="6330" y="12406"/>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7" name="Line 1841"/>
                        <wps:cNvCnPr>
                          <a:cxnSpLocks noChangeShapeType="1"/>
                        </wps:cNvCnPr>
                        <wps:spPr bwMode="auto">
                          <a:xfrm flipH="1" flipV="1">
                            <a:off x="6305" y="14061"/>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8" name="Line 1842"/>
                        <wps:cNvCnPr>
                          <a:cxnSpLocks noChangeShapeType="1"/>
                        </wps:cNvCnPr>
                        <wps:spPr bwMode="auto">
                          <a:xfrm flipH="1" flipV="1">
                            <a:off x="5955" y="13721"/>
                            <a:ext cx="1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9" name="Line 1843"/>
                        <wps:cNvCnPr>
                          <a:cxnSpLocks noChangeShapeType="1"/>
                        </wps:cNvCnPr>
                        <wps:spPr bwMode="auto">
                          <a:xfrm flipV="1">
                            <a:off x="5960" y="12736"/>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0" name="Line 1844"/>
                        <wps:cNvCnPr>
                          <a:cxnSpLocks noChangeShapeType="1"/>
                        </wps:cNvCnPr>
                        <wps:spPr bwMode="auto">
                          <a:xfrm>
                            <a:off x="5950" y="13396"/>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1" name="Line 1845"/>
                        <wps:cNvCnPr>
                          <a:cxnSpLocks noChangeShapeType="1"/>
                        </wps:cNvCnPr>
                        <wps:spPr bwMode="auto">
                          <a:xfrm>
                            <a:off x="6350" y="13066"/>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2" name="Line 1846"/>
                        <wps:cNvCnPr>
                          <a:cxnSpLocks noChangeShapeType="1"/>
                        </wps:cNvCnPr>
                        <wps:spPr bwMode="auto">
                          <a:xfrm>
                            <a:off x="6330" y="12736"/>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3" name="Line 1847"/>
                        <wps:cNvCnPr>
                          <a:cxnSpLocks noChangeShapeType="1"/>
                        </wps:cNvCnPr>
                        <wps:spPr bwMode="auto">
                          <a:xfrm flipH="1" flipV="1">
                            <a:off x="5155" y="13071"/>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4" name="Line 1848"/>
                        <wps:cNvCnPr>
                          <a:cxnSpLocks noChangeShapeType="1"/>
                        </wps:cNvCnPr>
                        <wps:spPr bwMode="auto">
                          <a:xfrm flipV="1">
                            <a:off x="6700" y="12726"/>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5" name="Line 1849"/>
                        <wps:cNvCnPr>
                          <a:cxnSpLocks noChangeShapeType="1"/>
                        </wps:cNvCnPr>
                        <wps:spPr bwMode="auto">
                          <a:xfrm flipV="1">
                            <a:off x="5560" y="12726"/>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6" name="Line 1850"/>
                        <wps:cNvCnPr>
                          <a:cxnSpLocks noChangeShapeType="1"/>
                        </wps:cNvCnPr>
                        <wps:spPr bwMode="auto">
                          <a:xfrm flipV="1">
                            <a:off x="5140" y="12726"/>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7" name="Line 1851"/>
                        <wps:cNvCnPr>
                          <a:cxnSpLocks noChangeShapeType="1"/>
                        </wps:cNvCnPr>
                        <wps:spPr bwMode="auto">
                          <a:xfrm>
                            <a:off x="5970" y="12726"/>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8" name="Line 1852"/>
                        <wps:cNvCnPr>
                          <a:cxnSpLocks noChangeShapeType="1"/>
                        </wps:cNvCnPr>
                        <wps:spPr bwMode="auto">
                          <a:xfrm flipV="1">
                            <a:off x="5540" y="12386"/>
                            <a:ext cx="83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9" name="Line 1853"/>
                        <wps:cNvCnPr>
                          <a:cxnSpLocks noChangeShapeType="1"/>
                        </wps:cNvCnPr>
                        <wps:spPr bwMode="auto">
                          <a:xfrm flipV="1">
                            <a:off x="7080" y="13706"/>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0" name="Oval 1854"/>
                        <wps:cNvSpPr>
                          <a:spLocks noChangeArrowheads="1"/>
                        </wps:cNvSpPr>
                        <wps:spPr bwMode="auto">
                          <a:xfrm>
                            <a:off x="6270" y="139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1" name="Oval 1855"/>
                        <wps:cNvSpPr>
                          <a:spLocks noChangeArrowheads="1"/>
                        </wps:cNvSpPr>
                        <wps:spPr bwMode="auto">
                          <a:xfrm>
                            <a:off x="7020" y="139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2" name="Oval 1856"/>
                        <wps:cNvSpPr>
                          <a:spLocks noChangeArrowheads="1"/>
                        </wps:cNvSpPr>
                        <wps:spPr bwMode="auto">
                          <a:xfrm>
                            <a:off x="5895" y="1365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3" name="Oval 1857"/>
                        <wps:cNvSpPr>
                          <a:spLocks noChangeArrowheads="1"/>
                        </wps:cNvSpPr>
                        <wps:spPr bwMode="auto">
                          <a:xfrm>
                            <a:off x="6270" y="1365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4" name="Oval 1858"/>
                        <wps:cNvSpPr>
                          <a:spLocks noChangeArrowheads="1"/>
                        </wps:cNvSpPr>
                        <wps:spPr bwMode="auto">
                          <a:xfrm>
                            <a:off x="6645" y="1365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5" name="Oval 1859"/>
                        <wps:cNvSpPr>
                          <a:spLocks noChangeArrowheads="1"/>
                        </wps:cNvSpPr>
                        <wps:spPr bwMode="auto">
                          <a:xfrm>
                            <a:off x="7020" y="1365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6" name="Oval 1860"/>
                        <wps:cNvSpPr>
                          <a:spLocks noChangeArrowheads="1"/>
                        </wps:cNvSpPr>
                        <wps:spPr bwMode="auto">
                          <a:xfrm>
                            <a:off x="5895" y="1332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7" name="Oval 1861"/>
                        <wps:cNvSpPr>
                          <a:spLocks noChangeArrowheads="1"/>
                        </wps:cNvSpPr>
                        <wps:spPr bwMode="auto">
                          <a:xfrm>
                            <a:off x="6270" y="1332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8" name="Oval 1862"/>
                        <wps:cNvSpPr>
                          <a:spLocks noChangeArrowheads="1"/>
                        </wps:cNvSpPr>
                        <wps:spPr bwMode="auto">
                          <a:xfrm>
                            <a:off x="5490" y="1299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29" name="Oval 1863"/>
                        <wps:cNvSpPr>
                          <a:spLocks noChangeArrowheads="1"/>
                        </wps:cNvSpPr>
                        <wps:spPr bwMode="auto">
                          <a:xfrm>
                            <a:off x="5895" y="1299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0" name="Oval 1864"/>
                        <wps:cNvSpPr>
                          <a:spLocks noChangeArrowheads="1"/>
                        </wps:cNvSpPr>
                        <wps:spPr bwMode="auto">
                          <a:xfrm>
                            <a:off x="6270" y="1299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1" name="Oval 1865"/>
                        <wps:cNvSpPr>
                          <a:spLocks noChangeArrowheads="1"/>
                        </wps:cNvSpPr>
                        <wps:spPr bwMode="auto">
                          <a:xfrm>
                            <a:off x="6645" y="1299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2" name="Oval 1866"/>
                        <wps:cNvSpPr>
                          <a:spLocks noChangeArrowheads="1"/>
                        </wps:cNvSpPr>
                        <wps:spPr bwMode="auto">
                          <a:xfrm>
                            <a:off x="5490" y="126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3" name="Oval 1867"/>
                        <wps:cNvSpPr>
                          <a:spLocks noChangeArrowheads="1"/>
                        </wps:cNvSpPr>
                        <wps:spPr bwMode="auto">
                          <a:xfrm>
                            <a:off x="5895" y="126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4" name="Oval 1868"/>
                        <wps:cNvSpPr>
                          <a:spLocks noChangeArrowheads="1"/>
                        </wps:cNvSpPr>
                        <wps:spPr bwMode="auto">
                          <a:xfrm>
                            <a:off x="6270" y="126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5" name="Oval 1869"/>
                        <wps:cNvSpPr>
                          <a:spLocks noChangeArrowheads="1"/>
                        </wps:cNvSpPr>
                        <wps:spPr bwMode="auto">
                          <a:xfrm>
                            <a:off x="6645" y="126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6" name="Oval 1870"/>
                        <wps:cNvSpPr>
                          <a:spLocks noChangeArrowheads="1"/>
                        </wps:cNvSpPr>
                        <wps:spPr bwMode="auto">
                          <a:xfrm>
                            <a:off x="6270" y="1233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7" name="Oval 1871"/>
                        <wps:cNvSpPr>
                          <a:spLocks noChangeArrowheads="1"/>
                        </wps:cNvSpPr>
                        <wps:spPr bwMode="auto">
                          <a:xfrm>
                            <a:off x="5070" y="1299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9D74D" id="Group 4000" o:spid="_x0000_s1026" style="position:absolute;margin-left:145.5pt;margin-top:2.6pt;width:104.65pt;height:89.65pt;z-index:251652096" coordorigin="5070,12338" coordsize="2093,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">
                <v:shape id="Freeform 3999" o:spid="_x0000_s1027" style="position:absolute;left:5609;top:12604;width:330;height:139;visibility:visible;mso-wrap-style:square;v-text-anchor:top" coordsize="39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" path="m,112c114,56,228,,390,127e" filled="f" strokecolor="red">
                  <v:path arrowok="t" o:connecttype="custom" o:connectlocs="0,123;330,139" o:connectangles="0,0"/>
                </v:shape>
                <v:line id="Line 3998" o:spid="_x0000_s1028" style="position:absolute;visibility:visible;mso-wrap-style:square" from="5580,12733" to="5960,1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5r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A8Sobw/yY+ATn7AwAA//8DAFBLAQItABQABgAIAAAAIQDb4fbL7gAAAIUBAAATAAAAAAAA&#10;AAAAAAAAAAAAAABbQ29udGVudF9UeXBlc10ueG1sUEsBAi0AFAAGAAgAAAAhAFr0LFu/AAAAFQEA&#10;AAsAAAAAAAAAAAAAAAAAHwEAAF9yZWxzLy5yZWxzUEsBAi0AFAAGAAgAAAAhAJpDPmvHAAAA3QAA&#10;AA8AAAAAAAAAAAAAAAAABwIAAGRycy9kb3ducmV2LnhtbFBLBQYAAAAAAwADALcAAAD7AgAAAAA=&#10;"/>
                <v:shape id="Freeform 1874" o:spid="_x0000_s1029" style="position:absolute;left:6450;top:13334;width:690;height:127;rotation:90;visibility:visible;mso-wrap-style:square;v-text-anchor:top" coordsize="39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" path="m,112c114,56,228,,390,127e" filled="f" strokecolor="red">
                  <v:path arrowok="t" o:connecttype="custom" o:connectlocs="0,112;690,127" o:connectangles="0,0"/>
                </v:shape>
                <v:shape id="Freeform 1875" o:spid="_x0000_s1030" style="position:absolute;left:5477;top:12756;width:444;height:156;rotation:-2798495fd;visibility:visible;mso-wrap-style:square;v-text-anchor:top" coordsize="39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" path="m,112c114,56,228,,390,127e" filled="f" strokecolor="red">
                  <v:path arrowok="t" o:connecttype="custom" o:connectlocs="0,138;444,156" o:connectangles="0,0"/>
                </v:shape>
                <v:shape id="Freeform 1876" o:spid="_x0000_s1031" style="position:absolute;left:6253;top:13171;width:330;height:184;rotation:90;visibility:visible;mso-wrap-style:square;v-text-anchor:top" coordsize="39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" path="m,112c114,56,228,,390,127e" filled="f" strokecolor="red">
                  <v:path arrowok="t" o:connecttype="custom" o:connectlocs="0,162;330,184" o:connectangles="0,0"/>
                </v:shape>
                <v:shape id="Freeform 1877" o:spid="_x0000_s1032" style="position:absolute;left:5878;top:13141;width:330;height:184;rotation:90;visibility:visible;mso-wrap-style:square;v-text-anchor:top" coordsize="39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" path="m,112c114,56,228,,390,127e" filled="f" strokecolor="red">
                  <v:path arrowok="t" o:connecttype="custom" o:connectlocs="0,162;330,184" o:connectangles="0,0"/>
                </v:shape>
                <v:line id="Line 1840" o:spid="_x0000_s1033" style="position:absolute;flip:y;visibility:visible;mso-wrap-style:square" from="6330,12406" to="6330,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"/>
                <v:line id="Line 1841" o:spid="_x0000_s1034" style="position:absolute;flip:x y;visibility:visible;mso-wrap-style:square" from="6305,14061" to="7090,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"/>
                <v:line id="Line 1842" o:spid="_x0000_s1035" style="position:absolute;flip:x y;visibility:visible;mso-wrap-style:square" from="5955,13721" to="7100,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"/>
                <v:line id="Line 1843" o:spid="_x0000_s1036" style="position:absolute;flip:y;visibility:visible;mso-wrap-style:square" from="5960,12736" to="596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"/>
                <v:line id="Line 1844" o:spid="_x0000_s1037" style="position:absolute;visibility:visible;mso-wrap-style:square" from="5950,13396" to="6330,1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"/>
                <v:line id="Line 1845" o:spid="_x0000_s1038" style="position:absolute;visibility:visible;mso-wrap-style:square" from="6350,13066" to="6730,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"/>
                <v:line id="Line 1846" o:spid="_x0000_s1039" style="position:absolute;visibility:visible;mso-wrap-style:square" from="6330,12736" to="6710,1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"/>
                <v:line id="Line 1847" o:spid="_x0000_s1040" style="position:absolute;flip:x y;visibility:visible;mso-wrap-style:square" from="5155,13071" to="5940,1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"/>
                <v:line id="Line 1848" o:spid="_x0000_s1041" style="position:absolute;flip:y;visibility:visible;mso-wrap-style:square" from="6700,12726" to="6700,1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"/>
                <v:line id="Line 1849" o:spid="_x0000_s1042" style="position:absolute;flip:y;visibility:visible;mso-wrap-style:square" from="5560,12726" to="5960,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"/>
                <v:line id="Line 1850" o:spid="_x0000_s1043" style="position:absolute;flip:y;visibility:visible;mso-wrap-style:square" from="5140,12726" to="5540,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"/>
                <v:line id="Line 1851" o:spid="_x0000_s1044" style="position:absolute;visibility:visible;mso-wrap-style:square" from="5970,12726" to="6350,1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"/>
                <v:line id="Line 1852" o:spid="_x0000_s1045" style="position:absolute;flip:y;visibility:visible;mso-wrap-style:square" from="5540,12386" to="6370,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"/>
                <v:line id="Line 1853" o:spid="_x0000_s1046" style="position:absolute;flip:y;visibility:visible;mso-wrap-style:square" from="7080,13706" to="7080,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"/>
                <v:oval id="Oval 1854" o:spid="_x0000_s1047" style="position:absolute;left:6270;top:139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"/>
                <v:oval id="Oval 1855" o:spid="_x0000_s1048" style="position:absolute;left:7020;top:139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"/>
                <v:oval id="Oval 1856" o:spid="_x0000_s1049" style="position:absolute;left:5895;top:1365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"/>
                <v:oval id="Oval 1857" o:spid="_x0000_s1050" style="position:absolute;left:6270;top:1365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"/>
                <v:oval id="Oval 1858" o:spid="_x0000_s1051" style="position:absolute;left:6645;top:1365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"/>
                <v:oval id="Oval 1859" o:spid="_x0000_s1052" style="position:absolute;left:7020;top:1365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"/>
                <v:oval id="Oval 1860" o:spid="_x0000_s1053" style="position:absolute;left:5895;top:1332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"/>
                <v:oval id="Oval 1861" o:spid="_x0000_s1054" style="position:absolute;left:6270;top:1332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"/>
                <v:oval id="Oval 1862" o:spid="_x0000_s1055" style="position:absolute;left:5490;top:1299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"/>
                <v:oval id="Oval 1863" o:spid="_x0000_s1056" style="position:absolute;left:5895;top:1299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"/>
                <v:oval id="Oval 1864" o:spid="_x0000_s1057" style="position:absolute;left:6270;top:1299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"/>
                <v:oval id="Oval 1865" o:spid="_x0000_s1058" style="position:absolute;left:6645;top:1299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"/>
                <v:oval id="Oval 1866" o:spid="_x0000_s1059" style="position:absolute;left:5490;top:126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"/>
                <v:oval id="Oval 1867" o:spid="_x0000_s1060" style="position:absolute;left:5895;top:126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"/>
                <v:oval id="Oval 1868" o:spid="_x0000_s1061" style="position:absolute;left:6270;top:126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"/>
                <v:oval id="Oval 1869" o:spid="_x0000_s1062" style="position:absolute;left:6645;top:126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"/>
                <v:oval id="Oval 1870" o:spid="_x0000_s1063" style="position:absolute;left:6270;top:1233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"/>
                <v:oval id="Oval 1871" o:spid="_x0000_s1064" style="position:absolute;left:5070;top:1299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"/>
              </v:group>
            </w:pict>
          </mc:Fallback>
        </mc:AlternateContent>
      </w:r>
      <w:r>
        <w:rPr>
          <w:b/>
          <w:noProof/>
          <w:color w:val="0000FF"/>
        </w:rPr>
        <mc:AlternateContent>
          <mc:Choice Requires="wpg">
            <w:drawing>
              <wp:anchor distT="0" distB="0" distL="114300" distR="114300" simplePos="0" relativeHeight="251809792" behindDoc="0" locked="0" layoutInCell="1" allowOverlap="1" wp14:anchorId="5E50983B" wp14:editId="31D073C4">
                <wp:simplePos x="0" y="0"/>
                <wp:positionH relativeFrom="column">
                  <wp:posOffset>150495</wp:posOffset>
                </wp:positionH>
                <wp:positionV relativeFrom="paragraph">
                  <wp:posOffset>37465</wp:posOffset>
                </wp:positionV>
                <wp:extent cx="1329055" cy="1138555"/>
                <wp:effectExtent l="7620" t="6985" r="6350" b="6985"/>
                <wp:wrapNone/>
                <wp:docPr id="5165" name="Group 3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138555"/>
                          <a:chOff x="5115" y="10620"/>
                          <a:chExt cx="2093" cy="1793"/>
                        </a:xfrm>
                      </wpg:grpSpPr>
                      <wps:wsp>
                        <wps:cNvPr id="5166" name="Line 3965"/>
                        <wps:cNvCnPr>
                          <a:cxnSpLocks noChangeShapeType="1"/>
                        </wps:cNvCnPr>
                        <wps:spPr bwMode="auto">
                          <a:xfrm>
                            <a:off x="5615" y="1100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7" name="Line 3966"/>
                        <wps:cNvCnPr>
                          <a:cxnSpLocks noChangeShapeType="1"/>
                        </wps:cNvCnPr>
                        <wps:spPr bwMode="auto">
                          <a:xfrm flipV="1">
                            <a:off x="6375" y="10688"/>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8" name="Line 3967"/>
                        <wps:cNvCnPr>
                          <a:cxnSpLocks noChangeShapeType="1"/>
                        </wps:cNvCnPr>
                        <wps:spPr bwMode="auto">
                          <a:xfrm flipH="1" flipV="1">
                            <a:off x="6350" y="12343"/>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9" name="Line 3968"/>
                        <wps:cNvCnPr>
                          <a:cxnSpLocks noChangeShapeType="1"/>
                        </wps:cNvCnPr>
                        <wps:spPr bwMode="auto">
                          <a:xfrm flipH="1" flipV="1">
                            <a:off x="6000" y="12003"/>
                            <a:ext cx="1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0" name="Line 3969"/>
                        <wps:cNvCnPr>
                          <a:cxnSpLocks noChangeShapeType="1"/>
                        </wps:cNvCnPr>
                        <wps:spPr bwMode="auto">
                          <a:xfrm flipV="1">
                            <a:off x="6005" y="11018"/>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1" name="Line 3970"/>
                        <wps:cNvCnPr>
                          <a:cxnSpLocks noChangeShapeType="1"/>
                        </wps:cNvCnPr>
                        <wps:spPr bwMode="auto">
                          <a:xfrm>
                            <a:off x="5995" y="1167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2" name="Line 3971"/>
                        <wps:cNvCnPr>
                          <a:cxnSpLocks noChangeShapeType="1"/>
                        </wps:cNvCnPr>
                        <wps:spPr bwMode="auto">
                          <a:xfrm>
                            <a:off x="6395" y="1134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3" name="Line 3972"/>
                        <wps:cNvCnPr>
                          <a:cxnSpLocks noChangeShapeType="1"/>
                        </wps:cNvCnPr>
                        <wps:spPr bwMode="auto">
                          <a:xfrm>
                            <a:off x="6375" y="1101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4" name="Line 3973"/>
                        <wps:cNvCnPr>
                          <a:cxnSpLocks noChangeShapeType="1"/>
                        </wps:cNvCnPr>
                        <wps:spPr bwMode="auto">
                          <a:xfrm flipH="1" flipV="1">
                            <a:off x="5200" y="11353"/>
                            <a:ext cx="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5" name="Line 3974"/>
                        <wps:cNvCnPr>
                          <a:cxnSpLocks noChangeShapeType="1"/>
                        </wps:cNvCnPr>
                        <wps:spPr bwMode="auto">
                          <a:xfrm flipV="1">
                            <a:off x="6745" y="11008"/>
                            <a:ext cx="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6" name="Line 3975"/>
                        <wps:cNvCnPr>
                          <a:cxnSpLocks noChangeShapeType="1"/>
                        </wps:cNvCnPr>
                        <wps:spPr bwMode="auto">
                          <a:xfrm flipV="1">
                            <a:off x="5605" y="11008"/>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7" name="Line 3976"/>
                        <wps:cNvCnPr>
                          <a:cxnSpLocks noChangeShapeType="1"/>
                        </wps:cNvCnPr>
                        <wps:spPr bwMode="auto">
                          <a:xfrm flipV="1">
                            <a:off x="5185" y="11008"/>
                            <a:ext cx="40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8" name="Line 3977"/>
                        <wps:cNvCnPr>
                          <a:cxnSpLocks noChangeShapeType="1"/>
                        </wps:cNvCnPr>
                        <wps:spPr bwMode="auto">
                          <a:xfrm>
                            <a:off x="6015" y="11008"/>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9" name="Line 3978"/>
                        <wps:cNvCnPr>
                          <a:cxnSpLocks noChangeShapeType="1"/>
                        </wps:cNvCnPr>
                        <wps:spPr bwMode="auto">
                          <a:xfrm flipV="1">
                            <a:off x="5585" y="10668"/>
                            <a:ext cx="83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0" name="Line 3979"/>
                        <wps:cNvCnPr>
                          <a:cxnSpLocks noChangeShapeType="1"/>
                        </wps:cNvCnPr>
                        <wps:spPr bwMode="auto">
                          <a:xfrm flipV="1">
                            <a:off x="7125" y="11988"/>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1" name="Oval 3980"/>
                        <wps:cNvSpPr>
                          <a:spLocks noChangeArrowheads="1"/>
                        </wps:cNvSpPr>
                        <wps:spPr bwMode="auto">
                          <a:xfrm>
                            <a:off x="6315" y="1227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2" name="Oval 3981"/>
                        <wps:cNvSpPr>
                          <a:spLocks noChangeArrowheads="1"/>
                        </wps:cNvSpPr>
                        <wps:spPr bwMode="auto">
                          <a:xfrm>
                            <a:off x="7065" y="1227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3" name="Oval 3982"/>
                        <wps:cNvSpPr>
                          <a:spLocks noChangeArrowheads="1"/>
                        </wps:cNvSpPr>
                        <wps:spPr bwMode="auto">
                          <a:xfrm>
                            <a:off x="5940" y="119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4" name="Oval 3983"/>
                        <wps:cNvSpPr>
                          <a:spLocks noChangeArrowheads="1"/>
                        </wps:cNvSpPr>
                        <wps:spPr bwMode="auto">
                          <a:xfrm>
                            <a:off x="6315" y="119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5" name="Oval 3984"/>
                        <wps:cNvSpPr>
                          <a:spLocks noChangeArrowheads="1"/>
                        </wps:cNvSpPr>
                        <wps:spPr bwMode="auto">
                          <a:xfrm>
                            <a:off x="6690" y="1194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86" name="Oval 3985"/>
                        <wps:cNvSpPr>
                          <a:spLocks noChangeArrowheads="1"/>
                        </wps:cNvSpPr>
                        <wps:spPr bwMode="auto">
                          <a:xfrm>
                            <a:off x="7065" y="119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7" name="Oval 3986"/>
                        <wps:cNvSpPr>
                          <a:spLocks noChangeArrowheads="1"/>
                        </wps:cNvSpPr>
                        <wps:spPr bwMode="auto">
                          <a:xfrm>
                            <a:off x="5940" y="1161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88" name="Oval 3987"/>
                        <wps:cNvSpPr>
                          <a:spLocks noChangeArrowheads="1"/>
                        </wps:cNvSpPr>
                        <wps:spPr bwMode="auto">
                          <a:xfrm>
                            <a:off x="6315" y="1161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89" name="Oval 3988"/>
                        <wps:cNvSpPr>
                          <a:spLocks noChangeArrowheads="1"/>
                        </wps:cNvSpPr>
                        <wps:spPr bwMode="auto">
                          <a:xfrm>
                            <a:off x="5535" y="1128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90" name="Oval 3989"/>
                        <wps:cNvSpPr>
                          <a:spLocks noChangeArrowheads="1"/>
                        </wps:cNvSpPr>
                        <wps:spPr bwMode="auto">
                          <a:xfrm>
                            <a:off x="5940" y="1128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91" name="Oval 3990"/>
                        <wps:cNvSpPr>
                          <a:spLocks noChangeArrowheads="1"/>
                        </wps:cNvSpPr>
                        <wps:spPr bwMode="auto">
                          <a:xfrm>
                            <a:off x="6315" y="1128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92" name="Oval 3991"/>
                        <wps:cNvSpPr>
                          <a:spLocks noChangeArrowheads="1"/>
                        </wps:cNvSpPr>
                        <wps:spPr bwMode="auto">
                          <a:xfrm>
                            <a:off x="6690" y="1128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93" name="Oval 3992"/>
                        <wps:cNvSpPr>
                          <a:spLocks noChangeArrowheads="1"/>
                        </wps:cNvSpPr>
                        <wps:spPr bwMode="auto">
                          <a:xfrm>
                            <a:off x="5535" y="10950"/>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194" name="Oval 3993"/>
                        <wps:cNvSpPr>
                          <a:spLocks noChangeArrowheads="1"/>
                        </wps:cNvSpPr>
                        <wps:spPr bwMode="auto">
                          <a:xfrm>
                            <a:off x="5940" y="109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5" name="Oval 3994"/>
                        <wps:cNvSpPr>
                          <a:spLocks noChangeArrowheads="1"/>
                        </wps:cNvSpPr>
                        <wps:spPr bwMode="auto">
                          <a:xfrm>
                            <a:off x="6315" y="109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6" name="Oval 3995"/>
                        <wps:cNvSpPr>
                          <a:spLocks noChangeArrowheads="1"/>
                        </wps:cNvSpPr>
                        <wps:spPr bwMode="auto">
                          <a:xfrm>
                            <a:off x="6690" y="109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7" name="Oval 3996"/>
                        <wps:cNvSpPr>
                          <a:spLocks noChangeArrowheads="1"/>
                        </wps:cNvSpPr>
                        <wps:spPr bwMode="auto">
                          <a:xfrm>
                            <a:off x="6315" y="1062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8" name="Oval 3997"/>
                        <wps:cNvSpPr>
                          <a:spLocks noChangeArrowheads="1"/>
                        </wps:cNvSpPr>
                        <wps:spPr bwMode="auto">
                          <a:xfrm>
                            <a:off x="5115" y="112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56BC0" id="Group 3964" o:spid="_x0000_s1026" style="position:absolute;margin-left:11.85pt;margin-top:2.95pt;width:104.65pt;height:89.65pt;z-index:251809792" coordorigin="5115,10620" coordsize="2093,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">
                <v:line id="Line 3965" o:spid="_x0000_s1027" style="position:absolute;visibility:visible;mso-wrap-style:square" from="5615,11008" to="5995,1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"/>
                <v:line id="Line 3966" o:spid="_x0000_s1028" style="position:absolute;flip:y;visibility:visible;mso-wrap-style:square" from="6375,10688" to="6375,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"/>
                <v:line id="Line 3967" o:spid="_x0000_s1029" style="position:absolute;flip:x y;visibility:visible;mso-wrap-style:square" from="6350,12343" to="7135,1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"/>
                <v:line id="Line 3968" o:spid="_x0000_s1030" style="position:absolute;flip:x y;visibility:visible;mso-wrap-style:square" from="6000,12003" to="7145,1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"/>
                <v:line id="Line 3969" o:spid="_x0000_s1031" style="position:absolute;flip:y;visibility:visible;mso-wrap-style:square" from="6005,11018" to="6005,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"/>
                <v:line id="Line 3970" o:spid="_x0000_s1032" style="position:absolute;visibility:visible;mso-wrap-style:square" from="5995,11678" to="6375,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"/>
                <v:line id="Line 3971" o:spid="_x0000_s1033" style="position:absolute;visibility:visible;mso-wrap-style:square" from="6395,11348" to="6775,1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"/>
                <v:line id="Line 3972" o:spid="_x0000_s1034" style="position:absolute;visibility:visible;mso-wrap-style:square" from="6375,11018" to="6755,1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"/>
                <v:line id="Line 3973" o:spid="_x0000_s1035" style="position:absolute;flip:x y;visibility:visible;mso-wrap-style:square" from="5200,11353" to="5985,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"/>
                <v:line id="Line 3974" o:spid="_x0000_s1036" style="position:absolute;flip:y;visibility:visible;mso-wrap-style:square" from="6745,11008" to="6745,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"/>
                <v:line id="Line 3975" o:spid="_x0000_s1037" style="position:absolute;flip:y;visibility:visible;mso-wrap-style:square" from="5605,11008" to="6005,1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"/>
                <v:line id="Line 3976" o:spid="_x0000_s1038" style="position:absolute;flip:y;visibility:visible;mso-wrap-style:square" from="5185,11008" to="5585,1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"/>
                <v:line id="Line 3977" o:spid="_x0000_s1039" style="position:absolute;visibility:visible;mso-wrap-style:square" from="6015,11008" to="6395,1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"/>
                <v:line id="Line 3978" o:spid="_x0000_s1040" style="position:absolute;flip:y;visibility:visible;mso-wrap-style:square" from="5585,10668" to="6415,1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"/>
                <v:line id="Line 3979" o:spid="_x0000_s1041" style="position:absolute;flip:y;visibility:visible;mso-wrap-style:square" from="7125,11988" to="7125,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"/>
                <v:oval id="Oval 3980" o:spid="_x0000_s1042" style="position:absolute;left:6315;top:1227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"/>
                <v:oval id="Oval 3981" o:spid="_x0000_s1043" style="position:absolute;left:7065;top:1227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"/>
                <v:oval id="Oval 3982" o:spid="_x0000_s1044" style="position:absolute;left:5940;top:119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"/>
                <v:oval id="Oval 3983" o:spid="_x0000_s1045" style="position:absolute;left:6315;top:119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"/>
                <v:oval id="Oval 3984" o:spid="_x0000_s1046" style="position:absolute;left:6690;top:119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" fillcolor="gray"/>
                <v:oval id="Oval 3985" o:spid="_x0000_s1047" style="position:absolute;left:7065;top:119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"/>
                <v:oval id="Oval 3986" o:spid="_x0000_s1048" style="position:absolute;left:5940;top:11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" fillcolor="gray"/>
                <v:oval id="Oval 3987" o:spid="_x0000_s1049" style="position:absolute;left:6315;top:116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" fillcolor="gray"/>
                <v:oval id="Oval 3988" o:spid="_x0000_s1050" style="position:absolute;left:5535;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" fillcolor="gray"/>
                <v:oval id="Oval 3989" o:spid="_x0000_s1051" style="position:absolute;left:5940;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" fillcolor="gray"/>
                <v:oval id="Oval 3990" o:spid="_x0000_s1052" style="position:absolute;left:6315;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" fillcolor="gray"/>
                <v:oval id="Oval 3991" o:spid="_x0000_s1053" style="position:absolute;left:6690;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" fillcolor="gray"/>
                <v:oval id="Oval 3992" o:spid="_x0000_s1054" style="position:absolute;left:5535;top:10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" fillcolor="gray"/>
                <v:oval id="Oval 3993" o:spid="_x0000_s1055" style="position:absolute;left:5940;top:10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"/>
                <v:oval id="Oval 3994" o:spid="_x0000_s1056" style="position:absolute;left:6315;top:10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"/>
                <v:oval id="Oval 3995" o:spid="_x0000_s1057" style="position:absolute;left:6690;top:10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"/>
                <v:oval id="Oval 3996" o:spid="_x0000_s1058" style="position:absolute;left:6315;top:1062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"/>
                <v:oval id="Oval 3997" o:spid="_x0000_s1059" style="position:absolute;left:5115;top:112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"/>
              </v:group>
            </w:pict>
          </mc:Fallback>
        </mc:AlternateContent>
      </w:r>
    </w:p>
    <w:p w14:paraId="53DF20EF" w14:textId="77777777" w:rsidR="00A86D17" w:rsidRDefault="00A86D17" w:rsidP="00C17374">
      <w:pPr>
        <w:pStyle w:val="ExampleBody"/>
      </w:pPr>
    </w:p>
    <w:p w14:paraId="31FF61D1" w14:textId="77777777" w:rsidR="00C17374" w:rsidRDefault="00C17374" w:rsidP="00C17374">
      <w:pPr>
        <w:pStyle w:val="ExampleBody"/>
      </w:pPr>
    </w:p>
    <w:p w14:paraId="2D586578" w14:textId="77777777" w:rsidR="00C17374" w:rsidRDefault="00C17374" w:rsidP="00C17374">
      <w:pPr>
        <w:pStyle w:val="ExampleBody"/>
      </w:pPr>
    </w:p>
    <w:p w14:paraId="33397E91" w14:textId="77777777" w:rsidR="00C17374" w:rsidRDefault="00C17374" w:rsidP="00C17374">
      <w:pPr>
        <w:pStyle w:val="ExampleBody"/>
      </w:pPr>
    </w:p>
    <w:p w14:paraId="3FB94F93" w14:textId="77777777" w:rsidR="00C17374" w:rsidRDefault="00C17374" w:rsidP="00C17374">
      <w:pPr>
        <w:pStyle w:val="ExampleBody"/>
      </w:pPr>
    </w:p>
    <w:p w14:paraId="432E9E82" w14:textId="77777777" w:rsidR="00C17374" w:rsidRDefault="00C17374" w:rsidP="00C17374">
      <w:pPr>
        <w:pStyle w:val="ExampleBody"/>
      </w:pPr>
    </w:p>
    <w:p w14:paraId="6E83AE7A" w14:textId="77777777" w:rsidR="00A86D17" w:rsidRDefault="00A86D17" w:rsidP="00F569AB"/>
    <w:p w14:paraId="4CC96293" w14:textId="77777777" w:rsidR="00A86D17" w:rsidRDefault="00A86D17" w:rsidP="00F569AB"/>
    <w:p w14:paraId="64D77CBD" w14:textId="77777777" w:rsidR="00A5753B" w:rsidRDefault="00A5753B" w:rsidP="00F569AB">
      <w:r>
        <w:t xml:space="preserve">The problem of finding the optimal </w:t>
      </w:r>
      <w:proofErr w:type="spellStart"/>
      <w:r>
        <w:t>eulerization</w:t>
      </w:r>
      <w:proofErr w:type="spellEnd"/>
      <w:r>
        <w:t xml:space="preserve"> is called the Chinese Postman Problem, a name given by </w:t>
      </w:r>
      <w:r w:rsidR="0043400F">
        <w:t xml:space="preserve">an </w:t>
      </w:r>
      <w:r>
        <w:t xml:space="preserve">American in honor of the Chinese mathematician </w:t>
      </w:r>
      <w:r w:rsidR="00161525">
        <w:t xml:space="preserve">Mei-Ko </w:t>
      </w:r>
      <w:r>
        <w:t>Kwan w</w:t>
      </w:r>
      <w:r w:rsidR="00161525">
        <w:t>ho first studied the problem in 1962 while trying to</w:t>
      </w:r>
      <w:r>
        <w:t xml:space="preserve"> find optimal </w:t>
      </w:r>
      <w:r w:rsidR="00161525">
        <w:t xml:space="preserve">delivery </w:t>
      </w:r>
      <w:r>
        <w:t xml:space="preserve">routes for postal carriers. </w:t>
      </w:r>
      <w:r w:rsidR="00624C6D">
        <w:t xml:space="preserve">  This problem is</w:t>
      </w:r>
      <w:r w:rsidR="00161525">
        <w:t xml:space="preserve"> important in determining efficient routes for garbage trucks, school buses, </w:t>
      </w:r>
      <w:r w:rsidR="005F1BA3">
        <w:t>parking meter checkers, street sweepers, and more.</w:t>
      </w:r>
    </w:p>
    <w:p w14:paraId="39D9489C" w14:textId="77777777" w:rsidR="005F1BA3" w:rsidRDefault="005F1BA3" w:rsidP="00F569AB"/>
    <w:p w14:paraId="5FC35C5D" w14:textId="77777777" w:rsidR="005F1BA3" w:rsidRDefault="00D234ED" w:rsidP="00F569AB">
      <w:r>
        <w:t xml:space="preserve">Unfortunately, algorithms to solve this problem are </w:t>
      </w:r>
      <w:proofErr w:type="gramStart"/>
      <w:r>
        <w:t>fairly complex</w:t>
      </w:r>
      <w:proofErr w:type="gramEnd"/>
      <w:r>
        <w:t>.  Some simpler cases are considered in the exercises.</w:t>
      </w:r>
    </w:p>
    <w:p w14:paraId="64BB57DD" w14:textId="77777777" w:rsidR="00C17374" w:rsidRDefault="00C17374" w:rsidP="00F569AB"/>
    <w:p w14:paraId="0226B1B3" w14:textId="77777777" w:rsidR="00F569AB" w:rsidRDefault="00F569AB" w:rsidP="00F569AB">
      <w:pPr>
        <w:pStyle w:val="Heading2"/>
      </w:pPr>
      <w:r>
        <w:t>Hamiltonian Circuits</w:t>
      </w:r>
      <w:r w:rsidR="001C436F">
        <w:t xml:space="preserve"> and the Travel</w:t>
      </w:r>
      <w:r w:rsidR="0049223B">
        <w:t>ing Salesman Problem</w:t>
      </w:r>
    </w:p>
    <w:p w14:paraId="217BCF89" w14:textId="77777777" w:rsidR="005D63E7" w:rsidRDefault="005D63E7" w:rsidP="00F569AB">
      <w:r>
        <w:t>In the last section, we considered optimizing a walking route for a postal carrier.  How is this different than the requirements of a package delivery driver?  While the postal carrier needed to walk down every street (edge) to deliver the mail, the package delivery driver instead needs to visit every one of a set of delivery locations.  Instead of looking for a circuit that covers every edge once, the package deliverer is interested in a circuit that visits every vertex once.</w:t>
      </w:r>
    </w:p>
    <w:p w14:paraId="25D57465" w14:textId="77777777" w:rsidR="00624C6D" w:rsidRDefault="00624C6D" w:rsidP="00F569AB"/>
    <w:p w14:paraId="08DF04F6" w14:textId="77777777" w:rsidR="00624C6D" w:rsidRDefault="00624C6D" w:rsidP="00F569AB"/>
    <w:p w14:paraId="6ECE02AB" w14:textId="77777777" w:rsidR="00624C6D" w:rsidRDefault="00624C6D" w:rsidP="00624C6D">
      <w:pPr>
        <w:pStyle w:val="DefinitionHeader"/>
      </w:pPr>
      <w:r>
        <w:t>Hamiltonian Circuits and Paths</w:t>
      </w:r>
    </w:p>
    <w:p w14:paraId="704947E3" w14:textId="77777777" w:rsidR="005D63E7" w:rsidRDefault="005D63E7" w:rsidP="00624C6D">
      <w:pPr>
        <w:pStyle w:val="DefinitionBody"/>
      </w:pPr>
      <w:r>
        <w:t xml:space="preserve">A </w:t>
      </w:r>
      <w:r w:rsidRPr="005D63E7">
        <w:rPr>
          <w:b/>
        </w:rPr>
        <w:t>Hamiltonian circuit</w:t>
      </w:r>
      <w:r>
        <w:t xml:space="preserve"> is a circuit that visits every vertex once with no repeats.  Being a circuit, it must start and end at the same vertex.  A </w:t>
      </w:r>
      <w:r>
        <w:rPr>
          <w:b/>
        </w:rPr>
        <w:t>Hamiltonian path</w:t>
      </w:r>
      <w:r>
        <w:t xml:space="preserve"> also visits every vertex once with no </w:t>
      </w:r>
      <w:proofErr w:type="gramStart"/>
      <w:r>
        <w:t>repeats, but</w:t>
      </w:r>
      <w:proofErr w:type="gramEnd"/>
      <w:r>
        <w:t xml:space="preserve"> does not have to start and end at the same vertex.</w:t>
      </w:r>
      <w:r w:rsidR="001E5088">
        <w:t xml:space="preserve">  </w:t>
      </w:r>
    </w:p>
    <w:p w14:paraId="4657D3B7" w14:textId="77777777" w:rsidR="005D63E7" w:rsidRDefault="005D63E7" w:rsidP="00F569AB"/>
    <w:p w14:paraId="3261DDE3" w14:textId="77777777" w:rsidR="00624C6D" w:rsidRDefault="00624C6D" w:rsidP="00F569AB"/>
    <w:p w14:paraId="6F8A0F19" w14:textId="77777777" w:rsidR="00624C6D" w:rsidRDefault="00624C6D" w:rsidP="00F569AB">
      <w:r>
        <w:t>Hamiltonian circuits are named for William Rowan Hamilton who studied them in the 1800’s.</w:t>
      </w:r>
    </w:p>
    <w:p w14:paraId="1E7236C8" w14:textId="77777777" w:rsidR="00624C6D" w:rsidRDefault="00624C6D" w:rsidP="00F569AB"/>
    <w:p w14:paraId="1EAC6482" w14:textId="77777777" w:rsidR="00624C6D" w:rsidRDefault="00624C6D" w:rsidP="00F569AB"/>
    <w:p w14:paraId="56989E80" w14:textId="77777777" w:rsidR="00624C6D" w:rsidRDefault="00624C6D" w:rsidP="00F569AB"/>
    <w:p w14:paraId="38057515" w14:textId="77777777" w:rsidR="00624C6D" w:rsidRDefault="00624C6D" w:rsidP="00F569AB">
      <w:pPr>
        <w:rPr>
          <w:rStyle w:val="ExampleChar"/>
        </w:rPr>
      </w:pPr>
    </w:p>
    <w:p w14:paraId="446985A3" w14:textId="77777777" w:rsidR="00624C6D" w:rsidRPr="00624C6D" w:rsidRDefault="005D63E7" w:rsidP="00624C6D">
      <w:pPr>
        <w:pStyle w:val="ExampleHeader"/>
      </w:pPr>
      <w:r w:rsidRPr="00624C6D">
        <w:lastRenderedPageBreak/>
        <w:t>Example</w:t>
      </w:r>
      <w:r w:rsidR="00624C6D" w:rsidRPr="00624C6D">
        <w:t xml:space="preserve"> 13</w:t>
      </w:r>
    </w:p>
    <w:p w14:paraId="1F38A458" w14:textId="77777777" w:rsidR="00624C6D" w:rsidRDefault="00E63DC4" w:rsidP="00624C6D">
      <w:pPr>
        <w:pStyle w:val="ExampleBody"/>
      </w:pPr>
      <w:r>
        <w:t>One</w:t>
      </w:r>
      <w:r w:rsidR="005D63E7">
        <w:t xml:space="preserve"> Hamiltonian circuit is shown on the graph below</w:t>
      </w:r>
      <w:r>
        <w:t>.  There are several other Hamiltonian circuits possible on this graph</w:t>
      </w:r>
      <w:r w:rsidR="005D63E7">
        <w:t xml:space="preserve">.  Notice that the circuit only </w:t>
      </w:r>
      <w:proofErr w:type="gramStart"/>
      <w:r w:rsidR="005D63E7">
        <w:t>has to</w:t>
      </w:r>
      <w:proofErr w:type="gramEnd"/>
      <w:r w:rsidR="005D63E7">
        <w:t xml:space="preserve"> visit every vertex once; it does not need to use every edge.</w:t>
      </w:r>
      <w:r>
        <w:t xml:space="preserve">  </w:t>
      </w:r>
    </w:p>
    <w:p w14:paraId="5B058D8C" w14:textId="77777777" w:rsidR="00624C6D" w:rsidRDefault="00624C6D" w:rsidP="00624C6D">
      <w:pPr>
        <w:pStyle w:val="ExampleBody"/>
      </w:pPr>
    </w:p>
    <w:p w14:paraId="7F141BEE" w14:textId="77777777" w:rsidR="005D63E7" w:rsidRDefault="00E63DC4" w:rsidP="00624C6D">
      <w:pPr>
        <w:pStyle w:val="ExampleBody"/>
      </w:pPr>
      <w:r>
        <w:t xml:space="preserve">This circuit could be notated by the sequence of vertices visited, </w:t>
      </w:r>
      <w:proofErr w:type="gramStart"/>
      <w:r>
        <w:t>starting</w:t>
      </w:r>
      <w:proofErr w:type="gramEnd"/>
      <w:r>
        <w:t xml:space="preserve"> and ending at the same vertex: ABFGCDHMLKJEA.  Notice that the same circuit could be written in reverse </w:t>
      </w:r>
      <w:proofErr w:type="gramStart"/>
      <w:r>
        <w:t>order, or</w:t>
      </w:r>
      <w:proofErr w:type="gramEnd"/>
      <w:r>
        <w:t xml:space="preserve"> starting and ending at a different vertex.</w:t>
      </w:r>
    </w:p>
    <w:p w14:paraId="41808521" w14:textId="70306E5C" w:rsidR="005D63E7" w:rsidRDefault="007E3B2B" w:rsidP="00624C6D">
      <w:pPr>
        <w:pStyle w:val="ExampleBody"/>
      </w:pPr>
      <w:r>
        <w:rPr>
          <w:noProof/>
        </w:rPr>
        <mc:AlternateContent>
          <mc:Choice Requires="wps">
            <w:drawing>
              <wp:anchor distT="0" distB="0" distL="114300" distR="114300" simplePos="0" relativeHeight="251694080" behindDoc="0" locked="0" layoutInCell="1" allowOverlap="1" wp14:anchorId="54ECF58F" wp14:editId="3C3C4BB0">
                <wp:simplePos x="0" y="0"/>
                <wp:positionH relativeFrom="column">
                  <wp:posOffset>2171700</wp:posOffset>
                </wp:positionH>
                <wp:positionV relativeFrom="paragraph">
                  <wp:posOffset>734060</wp:posOffset>
                </wp:positionV>
                <wp:extent cx="133350" cy="190500"/>
                <wp:effectExtent l="0" t="2540" r="0" b="0"/>
                <wp:wrapNone/>
                <wp:docPr id="5164"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58BC7" w14:textId="77777777" w:rsidR="007907F9" w:rsidRDefault="007907F9" w:rsidP="005D63E7">
                            <w: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CF58F" id="Text Box 1919" o:spid="_x0000_s1819" type="#_x0000_t202" style="position:absolute;margin-left:171pt;margin-top:57.8pt;width:10.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" filled="f" stroked="f">
                <v:textbox inset="0,0,0,0">
                  <w:txbxContent>
                    <w:p w14:paraId="04858BC7" w14:textId="77777777" w:rsidR="007907F9" w:rsidRDefault="007907F9" w:rsidP="005D63E7">
                      <w:r>
                        <w:t>M</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1955EE5" wp14:editId="6D5D690A">
                <wp:simplePos x="0" y="0"/>
                <wp:positionH relativeFrom="column">
                  <wp:posOffset>1666875</wp:posOffset>
                </wp:positionH>
                <wp:positionV relativeFrom="paragraph">
                  <wp:posOffset>724535</wp:posOffset>
                </wp:positionV>
                <wp:extent cx="133350" cy="190500"/>
                <wp:effectExtent l="0" t="2540" r="0" b="0"/>
                <wp:wrapNone/>
                <wp:docPr id="5163"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A583B" w14:textId="77777777" w:rsidR="007907F9" w:rsidRDefault="007907F9" w:rsidP="005D63E7">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55EE5" id="Text Box 1918" o:spid="_x0000_s1820" type="#_x0000_t202" style="position:absolute;margin-left:131.25pt;margin-top:57.05pt;width:10.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" filled="f" stroked="f">
                <v:textbox inset="0,0,0,0">
                  <w:txbxContent>
                    <w:p w14:paraId="247A583B" w14:textId="77777777" w:rsidR="007907F9" w:rsidRDefault="007907F9" w:rsidP="005D63E7">
                      <w:r>
                        <w:t>L</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A6638E6" wp14:editId="7AB940D8">
                <wp:simplePos x="0" y="0"/>
                <wp:positionH relativeFrom="column">
                  <wp:posOffset>1104900</wp:posOffset>
                </wp:positionH>
                <wp:positionV relativeFrom="paragraph">
                  <wp:posOffset>715010</wp:posOffset>
                </wp:positionV>
                <wp:extent cx="133350" cy="190500"/>
                <wp:effectExtent l="0" t="2540" r="0" b="0"/>
                <wp:wrapNone/>
                <wp:docPr id="5162" name="Text 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4941" w14:textId="77777777" w:rsidR="007907F9" w:rsidRDefault="007907F9" w:rsidP="005D63E7">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38E6" id="Text Box 1917" o:spid="_x0000_s1821" type="#_x0000_t202" style="position:absolute;margin-left:87pt;margin-top:56.3pt;width:10.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" filled="f" stroked="f">
                <v:textbox inset="0,0,0,0">
                  <w:txbxContent>
                    <w:p w14:paraId="44A84941" w14:textId="77777777" w:rsidR="007907F9" w:rsidRDefault="007907F9" w:rsidP="005D63E7">
                      <w:r>
                        <w:t>K</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EA1DB39" wp14:editId="37232658">
                <wp:simplePos x="0" y="0"/>
                <wp:positionH relativeFrom="column">
                  <wp:posOffset>1104900</wp:posOffset>
                </wp:positionH>
                <wp:positionV relativeFrom="paragraph">
                  <wp:posOffset>438785</wp:posOffset>
                </wp:positionV>
                <wp:extent cx="133350" cy="190500"/>
                <wp:effectExtent l="0" t="2540" r="0" b="0"/>
                <wp:wrapNone/>
                <wp:docPr id="5161"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76A1" w14:textId="77777777" w:rsidR="007907F9" w:rsidRDefault="007907F9" w:rsidP="005D63E7">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1DB39" id="Text Box 1913" o:spid="_x0000_s1822" type="#_x0000_t202" style="position:absolute;margin-left:87pt;margin-top:34.55pt;width:10.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" filled="f" stroked="f">
                <v:textbox inset="0,0,0,0">
                  <w:txbxContent>
                    <w:p w14:paraId="6A8F76A1" w14:textId="77777777" w:rsidR="007907F9" w:rsidRDefault="007907F9" w:rsidP="005D63E7">
                      <w:r>
                        <w:t>F</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263E35C" wp14:editId="12B6A754">
                <wp:simplePos x="0" y="0"/>
                <wp:positionH relativeFrom="column">
                  <wp:posOffset>571500</wp:posOffset>
                </wp:positionH>
                <wp:positionV relativeFrom="paragraph">
                  <wp:posOffset>448310</wp:posOffset>
                </wp:positionV>
                <wp:extent cx="133350" cy="190500"/>
                <wp:effectExtent l="0" t="2540" r="0" b="0"/>
                <wp:wrapNone/>
                <wp:docPr id="5160"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A844" w14:textId="77777777" w:rsidR="007907F9" w:rsidRDefault="007907F9" w:rsidP="005D63E7">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3E35C" id="Text Box 1912" o:spid="_x0000_s1823" type="#_x0000_t202" style="position:absolute;margin-left:45pt;margin-top:35.3pt;width:10.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" filled="f" stroked="f">
                <v:textbox inset="0,0,0,0">
                  <w:txbxContent>
                    <w:p w14:paraId="1579A844" w14:textId="77777777" w:rsidR="007907F9" w:rsidRDefault="007907F9" w:rsidP="005D63E7">
                      <w:r>
                        <w:t>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D162F78" wp14:editId="6876C891">
                <wp:simplePos x="0" y="0"/>
                <wp:positionH relativeFrom="column">
                  <wp:posOffset>2228850</wp:posOffset>
                </wp:positionH>
                <wp:positionV relativeFrom="paragraph">
                  <wp:posOffset>158750</wp:posOffset>
                </wp:positionV>
                <wp:extent cx="133350" cy="190500"/>
                <wp:effectExtent l="0" t="0" r="0" b="1270"/>
                <wp:wrapNone/>
                <wp:docPr id="5159"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30AC0" w14:textId="77777777" w:rsidR="007907F9" w:rsidRDefault="007907F9" w:rsidP="005D63E7">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62F78" id="Text Box 1911" o:spid="_x0000_s1824" type="#_x0000_t202" style="position:absolute;margin-left:175.5pt;margin-top:12.5pt;width:10.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" filled="f" stroked="f">
                <v:textbox inset="0,0,0,0">
                  <w:txbxContent>
                    <w:p w14:paraId="5E730AC0" w14:textId="77777777" w:rsidR="007907F9" w:rsidRDefault="007907F9" w:rsidP="005D63E7">
                      <w:r>
                        <w:t>D</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727C96A" wp14:editId="11E1B859">
                <wp:simplePos x="0" y="0"/>
                <wp:positionH relativeFrom="column">
                  <wp:posOffset>1676400</wp:posOffset>
                </wp:positionH>
                <wp:positionV relativeFrom="paragraph">
                  <wp:posOffset>158750</wp:posOffset>
                </wp:positionV>
                <wp:extent cx="133350" cy="190500"/>
                <wp:effectExtent l="0" t="0" r="0" b="1270"/>
                <wp:wrapNone/>
                <wp:docPr id="5158"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2455" w14:textId="77777777" w:rsidR="007907F9" w:rsidRDefault="007907F9" w:rsidP="005D63E7">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7C96A" id="Text Box 1910" o:spid="_x0000_s1825" type="#_x0000_t202" style="position:absolute;margin-left:132pt;margin-top:12.5pt;width:10.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" filled="f" stroked="f">
                <v:textbox inset="0,0,0,0">
                  <w:txbxContent>
                    <w:p w14:paraId="37512455" w14:textId="77777777" w:rsidR="007907F9" w:rsidRDefault="007907F9" w:rsidP="005D63E7">
                      <w:r>
                        <w:t>C</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C66B189" wp14:editId="38D7DF48">
                <wp:simplePos x="0" y="0"/>
                <wp:positionH relativeFrom="column">
                  <wp:posOffset>1114425</wp:posOffset>
                </wp:positionH>
                <wp:positionV relativeFrom="paragraph">
                  <wp:posOffset>149225</wp:posOffset>
                </wp:positionV>
                <wp:extent cx="133350" cy="190500"/>
                <wp:effectExtent l="0" t="0" r="0" b="1270"/>
                <wp:wrapNone/>
                <wp:docPr id="5157"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21F45" w14:textId="77777777" w:rsidR="007907F9" w:rsidRDefault="007907F9" w:rsidP="005D63E7">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6B189" id="Text Box 1909" o:spid="_x0000_s1826" type="#_x0000_t202" style="position:absolute;margin-left:87.75pt;margin-top:11.75pt;width:10.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" filled="f" stroked="f">
                <v:textbox inset="0,0,0,0">
                  <w:txbxContent>
                    <w:p w14:paraId="72A21F45" w14:textId="77777777" w:rsidR="007907F9" w:rsidRDefault="007907F9" w:rsidP="005D63E7">
                      <w:r>
                        <w:t>B</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AB5C04A" wp14:editId="08A3BF86">
                <wp:simplePos x="0" y="0"/>
                <wp:positionH relativeFrom="column">
                  <wp:posOffset>571500</wp:posOffset>
                </wp:positionH>
                <wp:positionV relativeFrom="paragraph">
                  <wp:posOffset>149225</wp:posOffset>
                </wp:positionV>
                <wp:extent cx="133350" cy="190500"/>
                <wp:effectExtent l="0" t="0" r="0" b="1270"/>
                <wp:wrapNone/>
                <wp:docPr id="5156"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DCA0" w14:textId="77777777" w:rsidR="007907F9" w:rsidRDefault="007907F9" w:rsidP="005D63E7">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5C04A" id="Text Box 1908" o:spid="_x0000_s1827" type="#_x0000_t202" style="position:absolute;margin-left:45pt;margin-top:11.75pt;width:10.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" filled="f" stroked="f">
                <v:textbox inset="0,0,0,0">
                  <w:txbxContent>
                    <w:p w14:paraId="3C80DCA0" w14:textId="77777777" w:rsidR="007907F9" w:rsidRDefault="007907F9" w:rsidP="005D63E7">
                      <w:r>
                        <w:t>A</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599EC9D2" wp14:editId="128A2AD2">
                <wp:simplePos x="0" y="0"/>
                <wp:positionH relativeFrom="column">
                  <wp:posOffset>1754505</wp:posOffset>
                </wp:positionH>
                <wp:positionV relativeFrom="paragraph">
                  <wp:posOffset>871220</wp:posOffset>
                </wp:positionV>
                <wp:extent cx="90805" cy="90805"/>
                <wp:effectExtent l="11430" t="6350" r="12065" b="7620"/>
                <wp:wrapNone/>
                <wp:docPr id="5155" name="Oval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824012" id="Oval 1907" o:spid="_x0000_s1026" style="position:absolute;margin-left:138.15pt;margin-top:68.6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"/>
            </w:pict>
          </mc:Fallback>
        </mc:AlternateContent>
      </w:r>
      <w:r>
        <w:rPr>
          <w:noProof/>
        </w:rPr>
        <mc:AlternateContent>
          <mc:Choice Requires="wps">
            <w:drawing>
              <wp:anchor distT="0" distB="0" distL="114300" distR="114300" simplePos="0" relativeHeight="251680768" behindDoc="0" locked="0" layoutInCell="1" allowOverlap="1" wp14:anchorId="3BB16F8E" wp14:editId="27997033">
                <wp:simplePos x="0" y="0"/>
                <wp:positionH relativeFrom="column">
                  <wp:posOffset>1754505</wp:posOffset>
                </wp:positionH>
                <wp:positionV relativeFrom="paragraph">
                  <wp:posOffset>594995</wp:posOffset>
                </wp:positionV>
                <wp:extent cx="90805" cy="90805"/>
                <wp:effectExtent l="11430" t="6350" r="12065" b="7620"/>
                <wp:wrapNone/>
                <wp:docPr id="5154" name="Oval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714EF8" id="Oval 1906" o:spid="_x0000_s1026" style="position:absolute;margin-left:138.15pt;margin-top:46.85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"/>
            </w:pict>
          </mc:Fallback>
        </mc:AlternateContent>
      </w:r>
      <w:r>
        <w:rPr>
          <w:noProof/>
        </w:rPr>
        <mc:AlternateContent>
          <mc:Choice Requires="wps">
            <w:drawing>
              <wp:anchor distT="0" distB="0" distL="114300" distR="114300" simplePos="0" relativeHeight="251679744" behindDoc="0" locked="0" layoutInCell="1" allowOverlap="1" wp14:anchorId="21117481" wp14:editId="4AF2912D">
                <wp:simplePos x="0" y="0"/>
                <wp:positionH relativeFrom="column">
                  <wp:posOffset>1790700</wp:posOffset>
                </wp:positionH>
                <wp:positionV relativeFrom="paragraph">
                  <wp:posOffset>635000</wp:posOffset>
                </wp:positionV>
                <wp:extent cx="0" cy="285750"/>
                <wp:effectExtent l="9525" t="8255" r="9525" b="10795"/>
                <wp:wrapNone/>
                <wp:docPr id="5153" name="Line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96154" id="Line 190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50pt" to="14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"/>
            </w:pict>
          </mc:Fallback>
        </mc:AlternateContent>
      </w:r>
      <w:r>
        <w:rPr>
          <w:noProof/>
        </w:rPr>
        <mc:AlternateContent>
          <mc:Choice Requires="wps">
            <w:drawing>
              <wp:anchor distT="0" distB="0" distL="114300" distR="114300" simplePos="0" relativeHeight="251678720" behindDoc="0" locked="0" layoutInCell="1" allowOverlap="1" wp14:anchorId="35AF2B24" wp14:editId="3C330E59">
                <wp:simplePos x="0" y="0"/>
                <wp:positionH relativeFrom="column">
                  <wp:posOffset>1754505</wp:posOffset>
                </wp:positionH>
                <wp:positionV relativeFrom="paragraph">
                  <wp:posOffset>318770</wp:posOffset>
                </wp:positionV>
                <wp:extent cx="90805" cy="90805"/>
                <wp:effectExtent l="11430" t="6350" r="12065" b="7620"/>
                <wp:wrapNone/>
                <wp:docPr id="5152" name="Oval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4AB85D" id="Oval 1904" o:spid="_x0000_s1026" style="position:absolute;margin-left:138.15pt;margin-top:25.1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"/>
            </w:pict>
          </mc:Fallback>
        </mc:AlternateContent>
      </w:r>
      <w:r>
        <w:rPr>
          <w:noProof/>
        </w:rPr>
        <mc:AlternateContent>
          <mc:Choice Requires="wps">
            <w:drawing>
              <wp:anchor distT="0" distB="0" distL="114300" distR="114300" simplePos="0" relativeHeight="251677696" behindDoc="0" locked="0" layoutInCell="1" allowOverlap="1" wp14:anchorId="1C16D959" wp14:editId="7A35434A">
                <wp:simplePos x="0" y="0"/>
                <wp:positionH relativeFrom="column">
                  <wp:posOffset>1790700</wp:posOffset>
                </wp:positionH>
                <wp:positionV relativeFrom="paragraph">
                  <wp:posOffset>358775</wp:posOffset>
                </wp:positionV>
                <wp:extent cx="0" cy="285750"/>
                <wp:effectExtent l="19050" t="17780" r="19050" b="20320"/>
                <wp:wrapNone/>
                <wp:docPr id="5151" name="Lin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57715" id="Line 190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28.25pt" to="141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" strokecolor="red" strokeweight="2.25pt"/>
            </w:pict>
          </mc:Fallback>
        </mc:AlternateContent>
      </w:r>
      <w:r>
        <w:rPr>
          <w:noProof/>
        </w:rPr>
        <mc:AlternateContent>
          <mc:Choice Requires="wps">
            <w:drawing>
              <wp:anchor distT="0" distB="0" distL="114300" distR="114300" simplePos="0" relativeHeight="251676672" behindDoc="0" locked="0" layoutInCell="1" allowOverlap="1" wp14:anchorId="339CF9EF" wp14:editId="1B4BEB99">
                <wp:simplePos x="0" y="0"/>
                <wp:positionH relativeFrom="column">
                  <wp:posOffset>2297430</wp:posOffset>
                </wp:positionH>
                <wp:positionV relativeFrom="paragraph">
                  <wp:posOffset>871220</wp:posOffset>
                </wp:positionV>
                <wp:extent cx="90805" cy="90805"/>
                <wp:effectExtent l="11430" t="6350" r="12065" b="7620"/>
                <wp:wrapNone/>
                <wp:docPr id="5150" name="Oval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292623" id="Oval 1902" o:spid="_x0000_s1026" style="position:absolute;margin-left:180.9pt;margin-top:68.6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"/>
            </w:pict>
          </mc:Fallback>
        </mc:AlternateContent>
      </w:r>
      <w:r>
        <w:rPr>
          <w:noProof/>
        </w:rPr>
        <mc:AlternateContent>
          <mc:Choice Requires="wps">
            <w:drawing>
              <wp:anchor distT="0" distB="0" distL="114300" distR="114300" simplePos="0" relativeHeight="251675648" behindDoc="0" locked="0" layoutInCell="1" allowOverlap="1" wp14:anchorId="282D0E0F" wp14:editId="0516D559">
                <wp:simplePos x="0" y="0"/>
                <wp:positionH relativeFrom="column">
                  <wp:posOffset>1800225</wp:posOffset>
                </wp:positionH>
                <wp:positionV relativeFrom="paragraph">
                  <wp:posOffset>911225</wp:posOffset>
                </wp:positionV>
                <wp:extent cx="542925" cy="0"/>
                <wp:effectExtent l="19050" t="17780" r="19050" b="20320"/>
                <wp:wrapNone/>
                <wp:docPr id="5149" name="Line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47CEA" id="Line 190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71.75pt" to="18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" strokecolor="red" strokeweight="2.25pt"/>
            </w:pict>
          </mc:Fallback>
        </mc:AlternateContent>
      </w:r>
      <w:r>
        <w:rPr>
          <w:noProof/>
        </w:rPr>
        <mc:AlternateContent>
          <mc:Choice Requires="wps">
            <w:drawing>
              <wp:anchor distT="0" distB="0" distL="114300" distR="114300" simplePos="0" relativeHeight="251674624" behindDoc="0" locked="0" layoutInCell="1" allowOverlap="1" wp14:anchorId="63810CD2" wp14:editId="664AACD5">
                <wp:simplePos x="0" y="0"/>
                <wp:positionH relativeFrom="column">
                  <wp:posOffset>2297430</wp:posOffset>
                </wp:positionH>
                <wp:positionV relativeFrom="paragraph">
                  <wp:posOffset>594995</wp:posOffset>
                </wp:positionV>
                <wp:extent cx="90805" cy="90805"/>
                <wp:effectExtent l="11430" t="6350" r="12065" b="7620"/>
                <wp:wrapNone/>
                <wp:docPr id="5148" name="Oval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9DF4E9" id="Oval 1900" o:spid="_x0000_s1026" style="position:absolute;margin-left:180.9pt;margin-top:46.85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"/>
            </w:pict>
          </mc:Fallback>
        </mc:AlternateContent>
      </w:r>
      <w:r>
        <w:rPr>
          <w:noProof/>
        </w:rPr>
        <mc:AlternateContent>
          <mc:Choice Requires="wps">
            <w:drawing>
              <wp:anchor distT="0" distB="0" distL="114300" distR="114300" simplePos="0" relativeHeight="251673600" behindDoc="0" locked="0" layoutInCell="1" allowOverlap="1" wp14:anchorId="68D5B70B" wp14:editId="41C456BD">
                <wp:simplePos x="0" y="0"/>
                <wp:positionH relativeFrom="column">
                  <wp:posOffset>2333625</wp:posOffset>
                </wp:positionH>
                <wp:positionV relativeFrom="paragraph">
                  <wp:posOffset>635000</wp:posOffset>
                </wp:positionV>
                <wp:extent cx="0" cy="285750"/>
                <wp:effectExtent l="19050" t="17780" r="19050" b="20320"/>
                <wp:wrapNone/>
                <wp:docPr id="5147" name="Line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5EBED" id="Line 189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50pt" to="183.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" strokecolor="red" strokeweight="2.25pt"/>
            </w:pict>
          </mc:Fallback>
        </mc:AlternateContent>
      </w:r>
      <w:r>
        <w:rPr>
          <w:noProof/>
        </w:rPr>
        <mc:AlternateContent>
          <mc:Choice Requires="wps">
            <w:drawing>
              <wp:anchor distT="0" distB="0" distL="114300" distR="114300" simplePos="0" relativeHeight="251672576" behindDoc="0" locked="0" layoutInCell="1" allowOverlap="1" wp14:anchorId="69DC0A45" wp14:editId="488D9187">
                <wp:simplePos x="0" y="0"/>
                <wp:positionH relativeFrom="column">
                  <wp:posOffset>1800225</wp:posOffset>
                </wp:positionH>
                <wp:positionV relativeFrom="paragraph">
                  <wp:posOffset>635000</wp:posOffset>
                </wp:positionV>
                <wp:extent cx="542925" cy="0"/>
                <wp:effectExtent l="9525" t="8255" r="9525" b="10795"/>
                <wp:wrapNone/>
                <wp:docPr id="5146" name="Line 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BFAFB" id="Line 189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50pt" to="184.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"/>
            </w:pict>
          </mc:Fallback>
        </mc:AlternateContent>
      </w:r>
      <w:r>
        <w:rPr>
          <w:noProof/>
        </w:rPr>
        <mc:AlternateContent>
          <mc:Choice Requires="wps">
            <w:drawing>
              <wp:anchor distT="0" distB="0" distL="114300" distR="114300" simplePos="0" relativeHeight="251671552" behindDoc="0" locked="0" layoutInCell="1" allowOverlap="1" wp14:anchorId="3982DAC6" wp14:editId="3F66D15B">
                <wp:simplePos x="0" y="0"/>
                <wp:positionH relativeFrom="column">
                  <wp:posOffset>2297430</wp:posOffset>
                </wp:positionH>
                <wp:positionV relativeFrom="paragraph">
                  <wp:posOffset>318770</wp:posOffset>
                </wp:positionV>
                <wp:extent cx="90805" cy="90805"/>
                <wp:effectExtent l="11430" t="6350" r="12065" b="7620"/>
                <wp:wrapNone/>
                <wp:docPr id="5145" name="Oval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441C8" id="Oval 1897" o:spid="_x0000_s1026" style="position:absolute;margin-left:180.9pt;margin-top:25.1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"/>
            </w:pict>
          </mc:Fallback>
        </mc:AlternateContent>
      </w:r>
      <w:r>
        <w:rPr>
          <w:noProof/>
        </w:rPr>
        <mc:AlternateContent>
          <mc:Choice Requires="wps">
            <w:drawing>
              <wp:anchor distT="0" distB="0" distL="114300" distR="114300" simplePos="0" relativeHeight="251670528" behindDoc="0" locked="0" layoutInCell="1" allowOverlap="1" wp14:anchorId="6C0FB25F" wp14:editId="4D7EC88A">
                <wp:simplePos x="0" y="0"/>
                <wp:positionH relativeFrom="column">
                  <wp:posOffset>2333625</wp:posOffset>
                </wp:positionH>
                <wp:positionV relativeFrom="paragraph">
                  <wp:posOffset>358775</wp:posOffset>
                </wp:positionV>
                <wp:extent cx="0" cy="285750"/>
                <wp:effectExtent l="19050" t="17780" r="19050" b="20320"/>
                <wp:wrapNone/>
                <wp:docPr id="5144" name="Line 1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2FA0A" id="Line 189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28.25pt" to="183.7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" strokecolor="red" strokeweight="2.25pt"/>
            </w:pict>
          </mc:Fallback>
        </mc:AlternateContent>
      </w:r>
      <w:r>
        <w:rPr>
          <w:noProof/>
        </w:rPr>
        <mc:AlternateContent>
          <mc:Choice Requires="wps">
            <w:drawing>
              <wp:anchor distT="0" distB="0" distL="114300" distR="114300" simplePos="0" relativeHeight="251669504" behindDoc="0" locked="0" layoutInCell="1" allowOverlap="1" wp14:anchorId="313ADB8D" wp14:editId="6E218EC6">
                <wp:simplePos x="0" y="0"/>
                <wp:positionH relativeFrom="column">
                  <wp:posOffset>1800225</wp:posOffset>
                </wp:positionH>
                <wp:positionV relativeFrom="paragraph">
                  <wp:posOffset>358775</wp:posOffset>
                </wp:positionV>
                <wp:extent cx="542925" cy="0"/>
                <wp:effectExtent l="19050" t="17780" r="19050" b="20320"/>
                <wp:wrapNone/>
                <wp:docPr id="5143" name="Line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7A10B" id="Line 189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28.25pt" to="18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" strokecolor="red" strokeweight="2.25pt"/>
            </w:pict>
          </mc:Fallback>
        </mc:AlternateContent>
      </w:r>
      <w:r>
        <w:rPr>
          <w:noProof/>
        </w:rPr>
        <mc:AlternateContent>
          <mc:Choice Requires="wps">
            <w:drawing>
              <wp:anchor distT="0" distB="0" distL="114300" distR="114300" simplePos="0" relativeHeight="251668480" behindDoc="0" locked="0" layoutInCell="1" allowOverlap="1" wp14:anchorId="3A057F93" wp14:editId="68E54BE9">
                <wp:simplePos x="0" y="0"/>
                <wp:positionH relativeFrom="column">
                  <wp:posOffset>1202055</wp:posOffset>
                </wp:positionH>
                <wp:positionV relativeFrom="paragraph">
                  <wp:posOffset>871220</wp:posOffset>
                </wp:positionV>
                <wp:extent cx="90805" cy="90805"/>
                <wp:effectExtent l="11430" t="6350" r="12065" b="7620"/>
                <wp:wrapNone/>
                <wp:docPr id="5142" name="Oval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060713" id="Oval 1894" o:spid="_x0000_s1026" style="position:absolute;margin-left:94.65pt;margin-top:68.6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"/>
            </w:pict>
          </mc:Fallback>
        </mc:AlternateContent>
      </w:r>
      <w:r>
        <w:rPr>
          <w:noProof/>
        </w:rPr>
        <mc:AlternateContent>
          <mc:Choice Requires="wps">
            <w:drawing>
              <wp:anchor distT="0" distB="0" distL="114300" distR="114300" simplePos="0" relativeHeight="251667456" behindDoc="0" locked="0" layoutInCell="1" allowOverlap="1" wp14:anchorId="7FFBEB96" wp14:editId="2C0A00AD">
                <wp:simplePos x="0" y="0"/>
                <wp:positionH relativeFrom="column">
                  <wp:posOffset>668655</wp:posOffset>
                </wp:positionH>
                <wp:positionV relativeFrom="paragraph">
                  <wp:posOffset>871220</wp:posOffset>
                </wp:positionV>
                <wp:extent cx="90805" cy="90805"/>
                <wp:effectExtent l="11430" t="6350" r="12065" b="7620"/>
                <wp:wrapNone/>
                <wp:docPr id="5141" name="Oval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08D54" id="Oval 1893" o:spid="_x0000_s1026" style="position:absolute;margin-left:52.65pt;margin-top:68.6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"/>
            </w:pict>
          </mc:Fallback>
        </mc:AlternateContent>
      </w:r>
      <w:r>
        <w:rPr>
          <w:noProof/>
        </w:rPr>
        <mc:AlternateContent>
          <mc:Choice Requires="wps">
            <w:drawing>
              <wp:anchor distT="0" distB="0" distL="114300" distR="114300" simplePos="0" relativeHeight="251666432" behindDoc="0" locked="0" layoutInCell="1" allowOverlap="1" wp14:anchorId="7E89DABD" wp14:editId="6B53F39A">
                <wp:simplePos x="0" y="0"/>
                <wp:positionH relativeFrom="column">
                  <wp:posOffset>1257300</wp:posOffset>
                </wp:positionH>
                <wp:positionV relativeFrom="paragraph">
                  <wp:posOffset>911225</wp:posOffset>
                </wp:positionV>
                <wp:extent cx="542925" cy="0"/>
                <wp:effectExtent l="19050" t="17780" r="19050" b="20320"/>
                <wp:wrapNone/>
                <wp:docPr id="5140" name="Line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EB18D" id="Line 189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1.75pt" to="141.7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" strokecolor="red" strokeweight="2.25pt"/>
            </w:pict>
          </mc:Fallback>
        </mc:AlternateContent>
      </w:r>
      <w:r>
        <w:rPr>
          <w:noProof/>
        </w:rPr>
        <mc:AlternateContent>
          <mc:Choice Requires="wps">
            <w:drawing>
              <wp:anchor distT="0" distB="0" distL="114300" distR="114300" simplePos="0" relativeHeight="251665408" behindDoc="0" locked="0" layoutInCell="1" allowOverlap="1" wp14:anchorId="0999919B" wp14:editId="7325B238">
                <wp:simplePos x="0" y="0"/>
                <wp:positionH relativeFrom="column">
                  <wp:posOffset>704850</wp:posOffset>
                </wp:positionH>
                <wp:positionV relativeFrom="paragraph">
                  <wp:posOffset>911225</wp:posOffset>
                </wp:positionV>
                <wp:extent cx="542925" cy="0"/>
                <wp:effectExtent l="19050" t="17780" r="19050" b="20320"/>
                <wp:wrapNone/>
                <wp:docPr id="5139" name="Line 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DF6F6" id="Line 189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1.75pt" to="98.2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" strokecolor="red" strokeweight="2.25pt"/>
            </w:pict>
          </mc:Fallback>
        </mc:AlternateContent>
      </w:r>
      <w:r>
        <w:rPr>
          <w:noProof/>
        </w:rPr>
        <mc:AlternateContent>
          <mc:Choice Requires="wps">
            <w:drawing>
              <wp:anchor distT="0" distB="0" distL="114300" distR="114300" simplePos="0" relativeHeight="251664384" behindDoc="0" locked="0" layoutInCell="1" allowOverlap="1" wp14:anchorId="63738E0B" wp14:editId="17C02C62">
                <wp:simplePos x="0" y="0"/>
                <wp:positionH relativeFrom="column">
                  <wp:posOffset>1202055</wp:posOffset>
                </wp:positionH>
                <wp:positionV relativeFrom="paragraph">
                  <wp:posOffset>594995</wp:posOffset>
                </wp:positionV>
                <wp:extent cx="90805" cy="90805"/>
                <wp:effectExtent l="11430" t="6350" r="12065" b="7620"/>
                <wp:wrapNone/>
                <wp:docPr id="5138" name="Oval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6E0D96" id="Oval 1890" o:spid="_x0000_s1026" style="position:absolute;margin-left:94.65pt;margin-top:46.8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"/>
            </w:pict>
          </mc:Fallback>
        </mc:AlternateContent>
      </w:r>
      <w:r>
        <w:rPr>
          <w:noProof/>
        </w:rPr>
        <mc:AlternateContent>
          <mc:Choice Requires="wps">
            <w:drawing>
              <wp:anchor distT="0" distB="0" distL="114300" distR="114300" simplePos="0" relativeHeight="251663360" behindDoc="0" locked="0" layoutInCell="1" allowOverlap="1" wp14:anchorId="631D38AD" wp14:editId="645EB54E">
                <wp:simplePos x="0" y="0"/>
                <wp:positionH relativeFrom="column">
                  <wp:posOffset>668655</wp:posOffset>
                </wp:positionH>
                <wp:positionV relativeFrom="paragraph">
                  <wp:posOffset>594995</wp:posOffset>
                </wp:positionV>
                <wp:extent cx="90805" cy="90805"/>
                <wp:effectExtent l="11430" t="6350" r="12065" b="7620"/>
                <wp:wrapNone/>
                <wp:docPr id="5137" name="Oval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FBFDA8" id="Oval 1889" o:spid="_x0000_s1026" style="position:absolute;margin-left:52.65pt;margin-top:46.8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"/>
            </w:pict>
          </mc:Fallback>
        </mc:AlternateContent>
      </w:r>
      <w:r>
        <w:rPr>
          <w:noProof/>
        </w:rPr>
        <mc:AlternateContent>
          <mc:Choice Requires="wps">
            <w:drawing>
              <wp:anchor distT="0" distB="0" distL="114300" distR="114300" simplePos="0" relativeHeight="251662336" behindDoc="0" locked="0" layoutInCell="1" allowOverlap="1" wp14:anchorId="73142846" wp14:editId="1334AA89">
                <wp:simplePos x="0" y="0"/>
                <wp:positionH relativeFrom="column">
                  <wp:posOffset>1247775</wp:posOffset>
                </wp:positionH>
                <wp:positionV relativeFrom="paragraph">
                  <wp:posOffset>635000</wp:posOffset>
                </wp:positionV>
                <wp:extent cx="0" cy="285750"/>
                <wp:effectExtent l="9525" t="8255" r="9525" b="10795"/>
                <wp:wrapNone/>
                <wp:docPr id="5136" name="Line 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5FD0E" id="Line 188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50pt" to="98.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"/>
            </w:pict>
          </mc:Fallback>
        </mc:AlternateContent>
      </w:r>
      <w:r>
        <w:rPr>
          <w:noProof/>
        </w:rPr>
        <mc:AlternateContent>
          <mc:Choice Requires="wps">
            <w:drawing>
              <wp:anchor distT="0" distB="0" distL="114300" distR="114300" simplePos="0" relativeHeight="251661312" behindDoc="0" locked="0" layoutInCell="1" allowOverlap="1" wp14:anchorId="675A070E" wp14:editId="111E2385">
                <wp:simplePos x="0" y="0"/>
                <wp:positionH relativeFrom="column">
                  <wp:posOffset>704850</wp:posOffset>
                </wp:positionH>
                <wp:positionV relativeFrom="paragraph">
                  <wp:posOffset>635000</wp:posOffset>
                </wp:positionV>
                <wp:extent cx="0" cy="285750"/>
                <wp:effectExtent l="19050" t="17780" r="19050" b="20320"/>
                <wp:wrapNone/>
                <wp:docPr id="5135" name="Line 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8793F" id="Line 188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0pt" to="5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" strokecolor="red" strokeweight="2.25pt"/>
            </w:pict>
          </mc:Fallback>
        </mc:AlternateContent>
      </w:r>
      <w:r>
        <w:rPr>
          <w:noProof/>
        </w:rPr>
        <mc:AlternateContent>
          <mc:Choice Requires="wps">
            <w:drawing>
              <wp:anchor distT="0" distB="0" distL="114300" distR="114300" simplePos="0" relativeHeight="251660288" behindDoc="0" locked="0" layoutInCell="1" allowOverlap="1" wp14:anchorId="03CD8738" wp14:editId="4E6B71AC">
                <wp:simplePos x="0" y="0"/>
                <wp:positionH relativeFrom="column">
                  <wp:posOffset>1257300</wp:posOffset>
                </wp:positionH>
                <wp:positionV relativeFrom="paragraph">
                  <wp:posOffset>635000</wp:posOffset>
                </wp:positionV>
                <wp:extent cx="542925" cy="0"/>
                <wp:effectExtent l="19050" t="17780" r="19050" b="20320"/>
                <wp:wrapNone/>
                <wp:docPr id="5134" name="Line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D0975" id="Line 188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0pt" to="141.7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" strokecolor="red" strokeweight="2.25pt"/>
            </w:pict>
          </mc:Fallback>
        </mc:AlternateContent>
      </w:r>
      <w:r>
        <w:rPr>
          <w:noProof/>
        </w:rPr>
        <mc:AlternateContent>
          <mc:Choice Requires="wps">
            <w:drawing>
              <wp:anchor distT="0" distB="0" distL="114300" distR="114300" simplePos="0" relativeHeight="251659264" behindDoc="0" locked="0" layoutInCell="1" allowOverlap="1" wp14:anchorId="7EC92EBB" wp14:editId="695E86FD">
                <wp:simplePos x="0" y="0"/>
                <wp:positionH relativeFrom="column">
                  <wp:posOffset>704850</wp:posOffset>
                </wp:positionH>
                <wp:positionV relativeFrom="paragraph">
                  <wp:posOffset>635000</wp:posOffset>
                </wp:positionV>
                <wp:extent cx="542925" cy="0"/>
                <wp:effectExtent l="9525" t="8255" r="9525" b="10795"/>
                <wp:wrapNone/>
                <wp:docPr id="5133" name="Line 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79C9F" id="Line 188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0pt" to="98.2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"/>
            </w:pict>
          </mc:Fallback>
        </mc:AlternateContent>
      </w:r>
      <w:r>
        <w:rPr>
          <w:noProof/>
        </w:rPr>
        <mc:AlternateContent>
          <mc:Choice Requires="wps">
            <w:drawing>
              <wp:anchor distT="0" distB="0" distL="114300" distR="114300" simplePos="0" relativeHeight="251658240" behindDoc="0" locked="0" layoutInCell="1" allowOverlap="1" wp14:anchorId="0712AF67" wp14:editId="5272F1F4">
                <wp:simplePos x="0" y="0"/>
                <wp:positionH relativeFrom="column">
                  <wp:posOffset>1202055</wp:posOffset>
                </wp:positionH>
                <wp:positionV relativeFrom="paragraph">
                  <wp:posOffset>318770</wp:posOffset>
                </wp:positionV>
                <wp:extent cx="90805" cy="90805"/>
                <wp:effectExtent l="11430" t="6350" r="12065" b="7620"/>
                <wp:wrapNone/>
                <wp:docPr id="5132" name="Oval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59F656" id="Oval 1884" o:spid="_x0000_s1026" style="position:absolute;margin-left:94.65pt;margin-top:25.1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"/>
            </w:pict>
          </mc:Fallback>
        </mc:AlternateContent>
      </w:r>
      <w:r>
        <w:rPr>
          <w:noProof/>
        </w:rPr>
        <mc:AlternateContent>
          <mc:Choice Requires="wps">
            <w:drawing>
              <wp:anchor distT="0" distB="0" distL="114300" distR="114300" simplePos="0" relativeHeight="251657216" behindDoc="0" locked="0" layoutInCell="1" allowOverlap="1" wp14:anchorId="72DFB272" wp14:editId="0C99D5A7">
                <wp:simplePos x="0" y="0"/>
                <wp:positionH relativeFrom="column">
                  <wp:posOffset>668655</wp:posOffset>
                </wp:positionH>
                <wp:positionV relativeFrom="paragraph">
                  <wp:posOffset>318770</wp:posOffset>
                </wp:positionV>
                <wp:extent cx="90805" cy="90805"/>
                <wp:effectExtent l="11430" t="6350" r="12065" b="7620"/>
                <wp:wrapNone/>
                <wp:docPr id="5131" name="Oval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C7CB57" id="Oval 1883" o:spid="_x0000_s1026" style="position:absolute;margin-left:52.65pt;margin-top:25.1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"/>
            </w:pict>
          </mc:Fallback>
        </mc:AlternateContent>
      </w:r>
      <w:r>
        <w:rPr>
          <w:noProof/>
        </w:rPr>
        <mc:AlternateContent>
          <mc:Choice Requires="wps">
            <w:drawing>
              <wp:anchor distT="0" distB="0" distL="114300" distR="114300" simplePos="0" relativeHeight="251656192" behindDoc="0" locked="0" layoutInCell="1" allowOverlap="1" wp14:anchorId="0ACDA9D1" wp14:editId="6303103E">
                <wp:simplePos x="0" y="0"/>
                <wp:positionH relativeFrom="column">
                  <wp:posOffset>1247775</wp:posOffset>
                </wp:positionH>
                <wp:positionV relativeFrom="paragraph">
                  <wp:posOffset>358775</wp:posOffset>
                </wp:positionV>
                <wp:extent cx="0" cy="285750"/>
                <wp:effectExtent l="19050" t="17780" r="19050" b="20320"/>
                <wp:wrapNone/>
                <wp:docPr id="5130" name="Line 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E354D" id="Line 188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28.25pt" to="98.2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" strokecolor="red" strokeweight="2.25pt"/>
            </w:pict>
          </mc:Fallback>
        </mc:AlternateContent>
      </w:r>
      <w:r>
        <w:rPr>
          <w:noProof/>
        </w:rPr>
        <mc:AlternateContent>
          <mc:Choice Requires="wps">
            <w:drawing>
              <wp:anchor distT="0" distB="0" distL="114300" distR="114300" simplePos="0" relativeHeight="251655168" behindDoc="0" locked="0" layoutInCell="1" allowOverlap="1" wp14:anchorId="0EF867B5" wp14:editId="7389EAB7">
                <wp:simplePos x="0" y="0"/>
                <wp:positionH relativeFrom="column">
                  <wp:posOffset>704850</wp:posOffset>
                </wp:positionH>
                <wp:positionV relativeFrom="paragraph">
                  <wp:posOffset>358775</wp:posOffset>
                </wp:positionV>
                <wp:extent cx="0" cy="285750"/>
                <wp:effectExtent l="19050" t="17780" r="19050" b="20320"/>
                <wp:wrapNone/>
                <wp:docPr id="5129" name="Line 1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1EC55" id="Line 188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8.25pt" to="55.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" strokecolor="red" strokeweight="2.25pt"/>
            </w:pict>
          </mc:Fallback>
        </mc:AlternateContent>
      </w:r>
      <w:r>
        <w:rPr>
          <w:noProof/>
        </w:rPr>
        <mc:AlternateContent>
          <mc:Choice Requires="wps">
            <w:drawing>
              <wp:anchor distT="0" distB="0" distL="114300" distR="114300" simplePos="0" relativeHeight="251654144" behindDoc="0" locked="0" layoutInCell="1" allowOverlap="1" wp14:anchorId="6AAF47BE" wp14:editId="70DF7705">
                <wp:simplePos x="0" y="0"/>
                <wp:positionH relativeFrom="column">
                  <wp:posOffset>1257300</wp:posOffset>
                </wp:positionH>
                <wp:positionV relativeFrom="paragraph">
                  <wp:posOffset>358775</wp:posOffset>
                </wp:positionV>
                <wp:extent cx="542925" cy="0"/>
                <wp:effectExtent l="9525" t="8255" r="9525" b="10795"/>
                <wp:wrapNone/>
                <wp:docPr id="5128" name="Lin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85D6" id="Line 188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8.25pt" to="141.7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"/>
            </w:pict>
          </mc:Fallback>
        </mc:AlternateContent>
      </w:r>
      <w:r>
        <w:rPr>
          <w:noProof/>
        </w:rPr>
        <mc:AlternateContent>
          <mc:Choice Requires="wps">
            <w:drawing>
              <wp:anchor distT="0" distB="0" distL="114300" distR="114300" simplePos="0" relativeHeight="251653120" behindDoc="0" locked="0" layoutInCell="1" allowOverlap="1" wp14:anchorId="61603EAE" wp14:editId="2770CFF5">
                <wp:simplePos x="0" y="0"/>
                <wp:positionH relativeFrom="column">
                  <wp:posOffset>704850</wp:posOffset>
                </wp:positionH>
                <wp:positionV relativeFrom="paragraph">
                  <wp:posOffset>358775</wp:posOffset>
                </wp:positionV>
                <wp:extent cx="542925" cy="0"/>
                <wp:effectExtent l="19050" t="17780" r="19050" b="20320"/>
                <wp:wrapNone/>
                <wp:docPr id="5127" name="Line 1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B5AD6" id="Line 187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8.25pt" to="98.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" strokecolor="red" strokeweight="2.25pt"/>
            </w:pict>
          </mc:Fallback>
        </mc:AlternateContent>
      </w:r>
    </w:p>
    <w:p w14:paraId="7A800CA4" w14:textId="77777777" w:rsidR="005D63E7" w:rsidRDefault="005D63E7" w:rsidP="00624C6D">
      <w:pPr>
        <w:pStyle w:val="ExampleBody"/>
      </w:pPr>
    </w:p>
    <w:p w14:paraId="1D71DEA0" w14:textId="5AC0881F" w:rsidR="005D63E7" w:rsidRDefault="007E3B2B" w:rsidP="00624C6D">
      <w:pPr>
        <w:pStyle w:val="ExampleBody"/>
      </w:pPr>
      <w:r>
        <w:rPr>
          <w:noProof/>
        </w:rPr>
        <mc:AlternateContent>
          <mc:Choice Requires="wps">
            <w:drawing>
              <wp:anchor distT="0" distB="0" distL="114300" distR="114300" simplePos="0" relativeHeight="251689984" behindDoc="0" locked="0" layoutInCell="1" allowOverlap="1" wp14:anchorId="44518050" wp14:editId="5317FFE3">
                <wp:simplePos x="0" y="0"/>
                <wp:positionH relativeFrom="column">
                  <wp:posOffset>2181225</wp:posOffset>
                </wp:positionH>
                <wp:positionV relativeFrom="paragraph">
                  <wp:posOffset>107315</wp:posOffset>
                </wp:positionV>
                <wp:extent cx="133350" cy="190500"/>
                <wp:effectExtent l="0" t="2540" r="0" b="0"/>
                <wp:wrapNone/>
                <wp:docPr id="5126"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D2E00" w14:textId="77777777" w:rsidR="007907F9" w:rsidRDefault="007907F9" w:rsidP="005D63E7">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8050" id="Text Box 1915" o:spid="_x0000_s1828" type="#_x0000_t202" style="position:absolute;margin-left:171.75pt;margin-top:8.45pt;width:10.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" filled="f" stroked="f">
                <v:textbox inset="0,0,0,0">
                  <w:txbxContent>
                    <w:p w14:paraId="349D2E00" w14:textId="77777777" w:rsidR="007907F9" w:rsidRDefault="007907F9" w:rsidP="005D63E7">
                      <w:r>
                        <w:t>H</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5B45482" wp14:editId="4CA13CA8">
                <wp:simplePos x="0" y="0"/>
                <wp:positionH relativeFrom="column">
                  <wp:posOffset>1590675</wp:posOffset>
                </wp:positionH>
                <wp:positionV relativeFrom="paragraph">
                  <wp:posOffset>88265</wp:posOffset>
                </wp:positionV>
                <wp:extent cx="133350" cy="190500"/>
                <wp:effectExtent l="0" t="2540" r="0" b="0"/>
                <wp:wrapNone/>
                <wp:docPr id="5125"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2A191" w14:textId="77777777" w:rsidR="007907F9" w:rsidRDefault="007907F9" w:rsidP="005D63E7">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45482" id="Text Box 1914" o:spid="_x0000_s1829" type="#_x0000_t202" style="position:absolute;margin-left:125.25pt;margin-top:6.95pt;width:10.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" filled="f" stroked="f">
                <v:textbox inset="0,0,0,0">
                  <w:txbxContent>
                    <w:p w14:paraId="0302A191" w14:textId="77777777" w:rsidR="007907F9" w:rsidRDefault="007907F9" w:rsidP="005D63E7">
                      <w:r>
                        <w:t>G</w:t>
                      </w:r>
                    </w:p>
                  </w:txbxContent>
                </v:textbox>
              </v:shape>
            </w:pict>
          </mc:Fallback>
        </mc:AlternateContent>
      </w:r>
    </w:p>
    <w:p w14:paraId="34765B18" w14:textId="77777777" w:rsidR="005D63E7" w:rsidRDefault="005D63E7" w:rsidP="00624C6D">
      <w:pPr>
        <w:pStyle w:val="ExampleBody"/>
      </w:pPr>
    </w:p>
    <w:p w14:paraId="3B917FAF" w14:textId="1C343DE3" w:rsidR="005D63E7" w:rsidRDefault="007E3B2B" w:rsidP="00624C6D">
      <w:pPr>
        <w:pStyle w:val="ExampleBody"/>
      </w:pPr>
      <w:r>
        <w:rPr>
          <w:noProof/>
        </w:rPr>
        <mc:AlternateContent>
          <mc:Choice Requires="wps">
            <w:drawing>
              <wp:anchor distT="0" distB="0" distL="114300" distR="114300" simplePos="0" relativeHeight="251691008" behindDoc="0" locked="0" layoutInCell="1" allowOverlap="1" wp14:anchorId="721AB1BA" wp14:editId="37BE579F">
                <wp:simplePos x="0" y="0"/>
                <wp:positionH relativeFrom="column">
                  <wp:posOffset>590550</wp:posOffset>
                </wp:positionH>
                <wp:positionV relativeFrom="paragraph">
                  <wp:posOffset>42545</wp:posOffset>
                </wp:positionV>
                <wp:extent cx="133350" cy="190500"/>
                <wp:effectExtent l="0" t="2540" r="0" b="0"/>
                <wp:wrapNone/>
                <wp:docPr id="5124"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6B4C" w14:textId="77777777" w:rsidR="007907F9" w:rsidRDefault="007907F9" w:rsidP="005D63E7">
                            <w: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B1BA" id="Text Box 1916" o:spid="_x0000_s1830" type="#_x0000_t202" style="position:absolute;margin-left:46.5pt;margin-top:3.35pt;width:10.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" filled="f" stroked="f">
                <v:textbox inset="0,0,0,0">
                  <w:txbxContent>
                    <w:p w14:paraId="7F9F6B4C" w14:textId="77777777" w:rsidR="007907F9" w:rsidRDefault="007907F9" w:rsidP="005D63E7">
                      <w:r>
                        <w:t>J</w:t>
                      </w:r>
                    </w:p>
                  </w:txbxContent>
                </v:textbox>
              </v:shape>
            </w:pict>
          </mc:Fallback>
        </mc:AlternateContent>
      </w:r>
    </w:p>
    <w:p w14:paraId="57DC3FDA" w14:textId="77777777" w:rsidR="005D63E7" w:rsidRPr="005D63E7" w:rsidRDefault="005D63E7" w:rsidP="00624C6D">
      <w:pPr>
        <w:pStyle w:val="ExampleBody"/>
      </w:pPr>
    </w:p>
    <w:p w14:paraId="378A81E3" w14:textId="77777777" w:rsidR="00F30141" w:rsidRDefault="00F30141" w:rsidP="00F569AB"/>
    <w:p w14:paraId="57A5A653" w14:textId="77777777" w:rsidR="00624C6D" w:rsidRDefault="00624C6D" w:rsidP="00F569AB"/>
    <w:p w14:paraId="08EA9539" w14:textId="77777777" w:rsidR="00E63DC4" w:rsidRDefault="001E5088" w:rsidP="00F569AB">
      <w:r>
        <w:t xml:space="preserve">Unlike with Euler circuits, there is no nice theorem that allows us to instantly determine </w:t>
      </w:r>
      <w:proofErr w:type="gramStart"/>
      <w:r>
        <w:t>whether or not</w:t>
      </w:r>
      <w:proofErr w:type="gramEnd"/>
      <w:r>
        <w:t xml:space="preserve"> a Hamiltonian circuit exists for all graphs.</w:t>
      </w:r>
      <w:r>
        <w:rPr>
          <w:rStyle w:val="FootnoteReference"/>
        </w:rPr>
        <w:footnoteReference w:id="4"/>
      </w:r>
      <w:r>
        <w:t xml:space="preserve">  </w:t>
      </w:r>
    </w:p>
    <w:p w14:paraId="2A6B61BB" w14:textId="77777777" w:rsidR="00E63DC4" w:rsidRDefault="00E63DC4" w:rsidP="00F569AB"/>
    <w:p w14:paraId="74911B59" w14:textId="77777777" w:rsidR="00624C6D" w:rsidRPr="00624C6D" w:rsidRDefault="001E5088" w:rsidP="00624C6D">
      <w:pPr>
        <w:pStyle w:val="ExampleHeader"/>
      </w:pPr>
      <w:r w:rsidRPr="00624C6D">
        <w:t>Example</w:t>
      </w:r>
      <w:r w:rsidR="00624C6D" w:rsidRPr="00624C6D">
        <w:t xml:space="preserve"> 14</w:t>
      </w:r>
    </w:p>
    <w:p w14:paraId="7DD30C0E" w14:textId="77777777" w:rsidR="001E5088" w:rsidRDefault="001E5088" w:rsidP="00624C6D">
      <w:pPr>
        <w:pStyle w:val="ExampleBody"/>
      </w:pPr>
      <w:r>
        <w:t>Does a Hamiltonian path or circuit exist on the graph below?</w:t>
      </w:r>
    </w:p>
    <w:p w14:paraId="2482767D" w14:textId="5BF7A6D4" w:rsidR="001E5088" w:rsidRDefault="007E3B2B" w:rsidP="00624C6D">
      <w:pPr>
        <w:pStyle w:val="ExampleBody"/>
      </w:pPr>
      <w:r>
        <w:rPr>
          <w:noProof/>
        </w:rPr>
        <mc:AlternateContent>
          <mc:Choice Requires="wpg">
            <w:drawing>
              <wp:anchor distT="0" distB="0" distL="114300" distR="114300" simplePos="0" relativeHeight="251695104" behindDoc="0" locked="0" layoutInCell="1" allowOverlap="1" wp14:anchorId="052116BF" wp14:editId="388EDE6C">
                <wp:simplePos x="0" y="0"/>
                <wp:positionH relativeFrom="column">
                  <wp:posOffset>409575</wp:posOffset>
                </wp:positionH>
                <wp:positionV relativeFrom="paragraph">
                  <wp:posOffset>67945</wp:posOffset>
                </wp:positionV>
                <wp:extent cx="1247775" cy="1023620"/>
                <wp:effectExtent l="0" t="0" r="0" b="0"/>
                <wp:wrapNone/>
                <wp:docPr id="5105"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023620"/>
                          <a:chOff x="2025" y="1703"/>
                          <a:chExt cx="1965" cy="1612"/>
                        </a:xfrm>
                      </wpg:grpSpPr>
                      <wps:wsp>
                        <wps:cNvPr id="5106" name="Line 1920"/>
                        <wps:cNvCnPr>
                          <a:cxnSpLocks noChangeShapeType="1"/>
                        </wps:cNvCnPr>
                        <wps:spPr bwMode="auto">
                          <a:xfrm flipV="1">
                            <a:off x="3450" y="2586"/>
                            <a:ext cx="405"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07" name="Group 1921"/>
                        <wpg:cNvGrpSpPr>
                          <a:grpSpLocks/>
                        </wpg:cNvGrpSpPr>
                        <wpg:grpSpPr bwMode="auto">
                          <a:xfrm>
                            <a:off x="2025" y="1703"/>
                            <a:ext cx="1755" cy="1612"/>
                            <a:chOff x="2610" y="9779"/>
                            <a:chExt cx="1755" cy="1612"/>
                          </a:xfrm>
                        </wpg:grpSpPr>
                        <wps:wsp>
                          <wps:cNvPr id="5108" name="Freeform 1922"/>
                          <wps:cNvSpPr>
                            <a:spLocks/>
                          </wps:cNvSpPr>
                          <wps:spPr bwMode="auto">
                            <a:xfrm>
                              <a:off x="3480" y="10002"/>
                              <a:ext cx="640" cy="1245"/>
                            </a:xfrm>
                            <a:custGeom>
                              <a:avLst/>
                              <a:gdLst>
                                <a:gd name="T0" fmla="*/ 0 w 640"/>
                                <a:gd name="T1" fmla="*/ 0 h 1245"/>
                                <a:gd name="T2" fmla="*/ 570 w 640"/>
                                <a:gd name="T3" fmla="*/ 1245 h 1245"/>
                              </a:gdLst>
                              <a:ahLst/>
                              <a:cxnLst>
                                <a:cxn ang="0">
                                  <a:pos x="T0" y="T1"/>
                                </a:cxn>
                                <a:cxn ang="0">
                                  <a:pos x="T2" y="T3"/>
                                </a:cxn>
                              </a:cxnLst>
                              <a:rect l="0" t="0" r="r" b="b"/>
                              <a:pathLst>
                                <a:path w="640" h="1245">
                                  <a:moveTo>
                                    <a:pt x="0" y="0"/>
                                  </a:moveTo>
                                  <a:cubicBezTo>
                                    <a:pt x="320" y="184"/>
                                    <a:pt x="640" y="368"/>
                                    <a:pt x="570" y="12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9" name="Line 1923"/>
                          <wps:cNvCnPr>
                            <a:cxnSpLocks noChangeShapeType="1"/>
                          </wps:cNvCnPr>
                          <wps:spPr bwMode="auto">
                            <a:xfrm flipH="1">
                              <a:off x="3450" y="9965"/>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0" name="Line 1924"/>
                          <wps:cNvCnPr>
                            <a:cxnSpLocks noChangeShapeType="1"/>
                          </wps:cNvCnPr>
                          <wps:spPr bwMode="auto">
                            <a:xfrm flipH="1">
                              <a:off x="2790" y="10009"/>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1" name="Line 1925"/>
                          <wps:cNvCnPr>
                            <a:cxnSpLocks noChangeShapeType="1"/>
                          </wps:cNvCnPr>
                          <wps:spPr bwMode="auto">
                            <a:xfrm>
                              <a:off x="3465" y="9980"/>
                              <a:ext cx="585"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2" name="Line 1926"/>
                          <wps:cNvCnPr>
                            <a:cxnSpLocks noChangeShapeType="1"/>
                          </wps:cNvCnPr>
                          <wps:spPr bwMode="auto">
                            <a:xfrm flipV="1">
                              <a:off x="2790" y="10805"/>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3" name="Line 1927"/>
                          <wps:cNvCnPr>
                            <a:cxnSpLocks noChangeShapeType="1"/>
                          </wps:cNvCnPr>
                          <wps:spPr bwMode="auto">
                            <a:xfrm>
                              <a:off x="3450" y="10805"/>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4" name="Oval 1928"/>
                          <wps:cNvSpPr>
                            <a:spLocks noChangeArrowheads="1"/>
                          </wps:cNvSpPr>
                          <wps:spPr bwMode="auto">
                            <a:xfrm>
                              <a:off x="3390" y="991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5" name="Oval 1929"/>
                          <wps:cNvSpPr>
                            <a:spLocks noChangeArrowheads="1"/>
                          </wps:cNvSpPr>
                          <wps:spPr bwMode="auto">
                            <a:xfrm>
                              <a:off x="2730" y="111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6" name="Oval 1930"/>
                          <wps:cNvSpPr>
                            <a:spLocks noChangeArrowheads="1"/>
                          </wps:cNvSpPr>
                          <wps:spPr bwMode="auto">
                            <a:xfrm>
                              <a:off x="3975" y="111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7" name="Oval 1931"/>
                          <wps:cNvSpPr>
                            <a:spLocks noChangeArrowheads="1"/>
                          </wps:cNvSpPr>
                          <wps:spPr bwMode="auto">
                            <a:xfrm>
                              <a:off x="3375" y="1074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8" name="Text Box 1932"/>
                          <wps:cNvSpPr txBox="1">
                            <a:spLocks noChangeArrowheads="1"/>
                          </wps:cNvSpPr>
                          <wps:spPr bwMode="auto">
                            <a:xfrm>
                              <a:off x="3180" y="977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1CFE1" w14:textId="77777777" w:rsidR="007907F9" w:rsidRDefault="007907F9" w:rsidP="001E5088">
                                <w:r>
                                  <w:t>A</w:t>
                                </w:r>
                              </w:p>
                            </w:txbxContent>
                          </wps:txbx>
                          <wps:bodyPr rot="0" vert="horz" wrap="square" lIns="0" tIns="0" rIns="0" bIns="0" anchor="t" anchorCtr="0" upright="1">
                            <a:noAutofit/>
                          </wps:bodyPr>
                        </wps:wsp>
                        <wps:wsp>
                          <wps:cNvPr id="5119" name="Text Box 1933"/>
                          <wps:cNvSpPr txBox="1">
                            <a:spLocks noChangeArrowheads="1"/>
                          </wps:cNvSpPr>
                          <wps:spPr bwMode="auto">
                            <a:xfrm>
                              <a:off x="2610" y="1088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7ED08" w14:textId="77777777" w:rsidR="007907F9" w:rsidRDefault="007907F9" w:rsidP="001E5088">
                                <w:r>
                                  <w:t>B</w:t>
                                </w:r>
                              </w:p>
                            </w:txbxContent>
                          </wps:txbx>
                          <wps:bodyPr rot="0" vert="horz" wrap="square" lIns="0" tIns="0" rIns="0" bIns="0" anchor="t" anchorCtr="0" upright="1">
                            <a:noAutofit/>
                          </wps:bodyPr>
                        </wps:wsp>
                        <wps:wsp>
                          <wps:cNvPr id="5120" name="Text Box 1934"/>
                          <wps:cNvSpPr txBox="1">
                            <a:spLocks noChangeArrowheads="1"/>
                          </wps:cNvSpPr>
                          <wps:spPr bwMode="auto">
                            <a:xfrm>
                              <a:off x="4140" y="11076"/>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BEB6" w14:textId="77777777" w:rsidR="007907F9" w:rsidRDefault="007907F9" w:rsidP="001E5088">
                                <w:r>
                                  <w:t>C</w:t>
                                </w:r>
                              </w:p>
                            </w:txbxContent>
                          </wps:txbx>
                          <wps:bodyPr rot="0" vert="horz" wrap="square" lIns="0" tIns="0" rIns="0" bIns="0" anchor="t" anchorCtr="0" upright="1">
                            <a:noAutofit/>
                          </wps:bodyPr>
                        </wps:wsp>
                        <wps:wsp>
                          <wps:cNvPr id="5121" name="Text Box 1935"/>
                          <wps:cNvSpPr txBox="1">
                            <a:spLocks noChangeArrowheads="1"/>
                          </wps:cNvSpPr>
                          <wps:spPr bwMode="auto">
                            <a:xfrm>
                              <a:off x="3495" y="1055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D211B" w14:textId="77777777" w:rsidR="007907F9" w:rsidRDefault="007907F9" w:rsidP="001E5088">
                                <w:r>
                                  <w:t>D</w:t>
                                </w:r>
                              </w:p>
                            </w:txbxContent>
                          </wps:txbx>
                          <wps:bodyPr rot="0" vert="horz" wrap="square" lIns="0" tIns="0" rIns="0" bIns="0" anchor="t" anchorCtr="0" upright="1">
                            <a:noAutofit/>
                          </wps:bodyPr>
                        </wps:wsp>
                      </wpg:grpSp>
                      <wps:wsp>
                        <wps:cNvPr id="5122" name="Oval 1936"/>
                        <wps:cNvSpPr>
                          <a:spLocks noChangeArrowheads="1"/>
                        </wps:cNvSpPr>
                        <wps:spPr bwMode="auto">
                          <a:xfrm>
                            <a:off x="3780" y="251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3" name="Text Box 1937"/>
                        <wps:cNvSpPr txBox="1">
                          <a:spLocks noChangeArrowheads="1"/>
                        </wps:cNvSpPr>
                        <wps:spPr bwMode="auto">
                          <a:xfrm>
                            <a:off x="3765" y="2205"/>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5E7EA" w14:textId="77777777" w:rsidR="007907F9" w:rsidRDefault="007907F9" w:rsidP="001E5088">
                              <w: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116BF" id="Group 1938" o:spid="_x0000_s1831" style="position:absolute;margin-left:32.25pt;margin-top:5.35pt;width:98.25pt;height:80.6pt;z-index:251695104;mso-position-horizontal-relative:text;mso-position-vertical-relative:text" coordorigin="2025,1703" coordsize="1965,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">
                <v:line id="Line 1920" o:spid="_x0000_s1832" style="position:absolute;flip:y;visibility:visible;mso-wrap-style:square" from="3450,2586" to="385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"/>
                <v:group id="Group 1921" o:spid="_x0000_s1833" style="position:absolute;left:2025;top:1703;width:1755;height:1612" coordorigin="2610,9779" coordsize="175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">
                  <v:shape id="Freeform 1922" o:spid="_x0000_s1834" style="position:absolute;left:3480;top:10002;width:640;height:1245;visibility:visible;mso-wrap-style:square;v-text-anchor:top" coordsize="64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" path="m,c320,184,640,368,570,1245e" filled="f">
                    <v:path arrowok="t" o:connecttype="custom" o:connectlocs="0,0;570,1245" o:connectangles="0,0"/>
                  </v:shape>
                  <v:line id="Line 1923" o:spid="_x0000_s1835" style="position:absolute;flip:x;visibility:visible;mso-wrap-style:square" from="3450,9965" to="3450,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"/>
                  <v:line id="Line 1924" o:spid="_x0000_s1836" style="position:absolute;flip:x;visibility:visible;mso-wrap-style:square" from="2790,10009" to="3465,1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"/>
                  <v:line id="Line 1925" o:spid="_x0000_s1837" style="position:absolute;visibility:visible;mso-wrap-style:square" from="3465,9980" to="4050,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"/>
                  <v:line id="Line 1926" o:spid="_x0000_s1838" style="position:absolute;flip:y;visibility:visible;mso-wrap-style:square" from="2790,10805" to="3450,1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"/>
                  <v:line id="Line 1927" o:spid="_x0000_s1839" style="position:absolute;visibility:visible;mso-wrap-style:square" from="3450,10805" to="4050,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"/>
                  <v:oval id="Oval 1928" o:spid="_x0000_s1840" style="position:absolute;left:3390;top:991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"/>
                  <v:oval id="Oval 1929" o:spid="_x0000_s1841" style="position:absolute;left:2730;top:111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"/>
                  <v:oval id="Oval 1930" o:spid="_x0000_s1842" style="position:absolute;left:3975;top:111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"/>
                  <v:oval id="Oval 1931" o:spid="_x0000_s1843" style="position:absolute;left:3375;top:1074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"/>
                  <v:shape id="Text Box 1932" o:spid="_x0000_s1844" type="#_x0000_t202" style="position:absolute;left:3180;top:977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" filled="f" stroked="f">
                    <v:textbox inset="0,0,0,0">
                      <w:txbxContent>
                        <w:p w14:paraId="4AC1CFE1" w14:textId="77777777" w:rsidR="007907F9" w:rsidRDefault="007907F9" w:rsidP="001E5088">
                          <w:r>
                            <w:t>A</w:t>
                          </w:r>
                        </w:p>
                      </w:txbxContent>
                    </v:textbox>
                  </v:shape>
                  <v:shape id="Text Box 1933" o:spid="_x0000_s1845" type="#_x0000_t202" style="position:absolute;left:2610;top:1088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" filled="f" stroked="f">
                    <v:textbox inset="0,0,0,0">
                      <w:txbxContent>
                        <w:p w14:paraId="20E7ED08" w14:textId="77777777" w:rsidR="007907F9" w:rsidRDefault="007907F9" w:rsidP="001E5088">
                          <w:r>
                            <w:t>B</w:t>
                          </w:r>
                        </w:p>
                      </w:txbxContent>
                    </v:textbox>
                  </v:shape>
                  <v:shape id="Text Box 1934" o:spid="_x0000_s1846" type="#_x0000_t202" style="position:absolute;left:4140;top:11076;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" filled="f" stroked="f">
                    <v:textbox inset="0,0,0,0">
                      <w:txbxContent>
                        <w:p w14:paraId="62D9BEB6" w14:textId="77777777" w:rsidR="007907F9" w:rsidRDefault="007907F9" w:rsidP="001E5088">
                          <w:r>
                            <w:t>C</w:t>
                          </w:r>
                        </w:p>
                      </w:txbxContent>
                    </v:textbox>
                  </v:shape>
                  <v:shape id="Text Box 1935" o:spid="_x0000_s1847" type="#_x0000_t202" style="position:absolute;left:3495;top:1055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" filled="f" stroked="f">
                    <v:textbox inset="0,0,0,0">
                      <w:txbxContent>
                        <w:p w14:paraId="0FBD211B" w14:textId="77777777" w:rsidR="007907F9" w:rsidRDefault="007907F9" w:rsidP="001E5088">
                          <w:r>
                            <w:t>D</w:t>
                          </w:r>
                        </w:p>
                      </w:txbxContent>
                    </v:textbox>
                  </v:shape>
                </v:group>
                <v:oval id="Oval 1936" o:spid="_x0000_s1848" style="position:absolute;left:3780;top:251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"/>
                <v:shape id="Text Box 1937" o:spid="_x0000_s1849" type="#_x0000_t202" style="position:absolute;left:3765;top:2205;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C4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3D0Dn9v4hOQi18AAAD//wMAUEsBAi0AFAAGAAgAAAAhANvh9svuAAAAhQEAABMAAAAAAAAA&#10;AAAAAAAAAAAAAFtDb250ZW50X1R5cGVzXS54bWxQSwECLQAUAAYACAAAACEAWvQsW78AAAAVAQAA&#10;CwAAAAAAAAAAAAAAAAAfAQAAX3JlbHMvLnJlbHNQSwECLQAUAAYACAAAACEADXvQuMYAAADdAAAA&#10;DwAAAAAAAAAAAAAAAAAHAgAAZHJzL2Rvd25yZXYueG1sUEsFBgAAAAADAAMAtwAAAPoCAAAAAA==&#10;" filled="f" stroked="f">
                  <v:textbox inset="0,0,0,0">
                    <w:txbxContent>
                      <w:p w14:paraId="0BB5E7EA" w14:textId="77777777" w:rsidR="007907F9" w:rsidRDefault="007907F9" w:rsidP="001E5088">
                        <w:r>
                          <w:t>E</w:t>
                        </w:r>
                      </w:p>
                    </w:txbxContent>
                  </v:textbox>
                </v:shape>
              </v:group>
            </w:pict>
          </mc:Fallback>
        </mc:AlternateContent>
      </w:r>
    </w:p>
    <w:p w14:paraId="3C086790" w14:textId="77777777" w:rsidR="001E5088" w:rsidRDefault="001E5088" w:rsidP="00624C6D">
      <w:pPr>
        <w:pStyle w:val="ExampleBody"/>
      </w:pPr>
    </w:p>
    <w:p w14:paraId="2979C419" w14:textId="77777777" w:rsidR="001E5088" w:rsidRDefault="001E5088" w:rsidP="00624C6D">
      <w:pPr>
        <w:pStyle w:val="ExampleBody"/>
      </w:pPr>
    </w:p>
    <w:p w14:paraId="3F64C32E" w14:textId="77777777" w:rsidR="001E5088" w:rsidRDefault="001E5088" w:rsidP="00624C6D">
      <w:pPr>
        <w:pStyle w:val="ExampleBody"/>
      </w:pPr>
    </w:p>
    <w:p w14:paraId="17A09C39" w14:textId="77777777" w:rsidR="001E5088" w:rsidRDefault="001E5088" w:rsidP="00624C6D">
      <w:pPr>
        <w:pStyle w:val="ExampleBody"/>
      </w:pPr>
    </w:p>
    <w:p w14:paraId="0795E863" w14:textId="77777777" w:rsidR="001E5088" w:rsidRDefault="001E5088" w:rsidP="00624C6D">
      <w:pPr>
        <w:pStyle w:val="ExampleBody"/>
      </w:pPr>
    </w:p>
    <w:p w14:paraId="1D00E1DA" w14:textId="77777777" w:rsidR="00624C6D" w:rsidRDefault="00624C6D" w:rsidP="00624C6D">
      <w:pPr>
        <w:pStyle w:val="ExampleBody"/>
      </w:pPr>
    </w:p>
    <w:p w14:paraId="45E53166" w14:textId="77777777" w:rsidR="001E5088" w:rsidRDefault="001E5088" w:rsidP="00624C6D">
      <w:pPr>
        <w:pStyle w:val="ExampleBody"/>
      </w:pPr>
      <w:r>
        <w:t>We can see that once we travel to vertex E there is no way to leave without returning to C, so there is no possibility of a Hamiltonian circuit.  If we start at vertex E we can find several Hamiltonian paths, such as ECDAB and ECABD.</w:t>
      </w:r>
    </w:p>
    <w:p w14:paraId="04A501A8" w14:textId="77777777" w:rsidR="001E5088" w:rsidRDefault="001E5088" w:rsidP="00F569AB"/>
    <w:p w14:paraId="493D3736" w14:textId="77777777" w:rsidR="00624C6D" w:rsidRDefault="00624C6D" w:rsidP="00F569AB"/>
    <w:p w14:paraId="4C7C00C3" w14:textId="77777777" w:rsidR="001E5088" w:rsidRDefault="00877654" w:rsidP="00F569AB">
      <w:r>
        <w:t>With Hamiltonian circuits, our focus will not be on existence, but on the question of optimization; given a graph where the edges have weights, can we find the optimal Hamiltonian circuit; the one with lowest total weight.</w:t>
      </w:r>
    </w:p>
    <w:p w14:paraId="4C361321" w14:textId="5C8007CD" w:rsidR="00877654" w:rsidRDefault="007E3B2B" w:rsidP="00F569AB">
      <w:r>
        <w:rPr>
          <w:noProof/>
          <w:lang w:eastAsia="zh-TW"/>
        </w:rPr>
        <mc:AlternateContent>
          <mc:Choice Requires="wpg">
            <w:drawing>
              <wp:anchor distT="0" distB="0" distL="114300" distR="114300" simplePos="0" relativeHeight="251816960" behindDoc="0" locked="0" layoutInCell="1" allowOverlap="1" wp14:anchorId="61725FB2" wp14:editId="62F7EE5B">
                <wp:simplePos x="0" y="0"/>
                <wp:positionH relativeFrom="column">
                  <wp:posOffset>2943225</wp:posOffset>
                </wp:positionH>
                <wp:positionV relativeFrom="paragraph">
                  <wp:posOffset>104140</wp:posOffset>
                </wp:positionV>
                <wp:extent cx="2743200" cy="1404620"/>
                <wp:effectExtent l="0" t="2540" r="0" b="2540"/>
                <wp:wrapSquare wrapText="bothSides"/>
                <wp:docPr id="5074" name="Group 4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404620"/>
                          <a:chOff x="6735" y="11539"/>
                          <a:chExt cx="4320" cy="2212"/>
                        </a:xfrm>
                      </wpg:grpSpPr>
                      <wps:wsp>
                        <wps:cNvPr id="5075" name="Line 1940"/>
                        <wps:cNvCnPr>
                          <a:cxnSpLocks noChangeShapeType="1"/>
                        </wps:cNvCnPr>
                        <wps:spPr bwMode="auto">
                          <a:xfrm flipH="1" flipV="1">
                            <a:off x="7140" y="12414"/>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6" name="Line 1941"/>
                        <wps:cNvCnPr>
                          <a:cxnSpLocks noChangeShapeType="1"/>
                        </wps:cNvCnPr>
                        <wps:spPr bwMode="auto">
                          <a:xfrm>
                            <a:off x="8835" y="11905"/>
                            <a:ext cx="1365"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7" name="Text Box 1942"/>
                        <wps:cNvSpPr txBox="1">
                          <a:spLocks noChangeArrowheads="1"/>
                        </wps:cNvSpPr>
                        <wps:spPr bwMode="auto">
                          <a:xfrm>
                            <a:off x="8385" y="11539"/>
                            <a:ext cx="153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AD0B" w14:textId="77777777" w:rsidR="007907F9" w:rsidRDefault="007907F9" w:rsidP="00B16717">
                              <w:r>
                                <w:t>Home (</w:t>
                              </w:r>
                              <w:smartTag w:uri="urn:schemas-microsoft-com:office:smarttags" w:element="place">
                                <w:smartTag w:uri="urn:schemas-microsoft-com:office:smarttags" w:element="City">
                                  <w:r>
                                    <w:t>Seattle</w:t>
                                  </w:r>
                                </w:smartTag>
                              </w:smartTag>
                              <w:r>
                                <w:t>)</w:t>
                              </w:r>
                            </w:p>
                          </w:txbxContent>
                        </wps:txbx>
                        <wps:bodyPr rot="0" vert="horz" wrap="square" lIns="0" tIns="0" rIns="0" bIns="0" anchor="t" anchorCtr="0" upright="1">
                          <a:noAutofit/>
                        </wps:bodyPr>
                      </wps:wsp>
                      <wps:wsp>
                        <wps:cNvPr id="5078" name="Text Box 1943"/>
                        <wps:cNvSpPr txBox="1">
                          <a:spLocks noChangeArrowheads="1"/>
                        </wps:cNvSpPr>
                        <wps:spPr bwMode="auto">
                          <a:xfrm>
                            <a:off x="6735" y="12175"/>
                            <a:ext cx="33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3CE4" w14:textId="77777777" w:rsidR="007907F9" w:rsidRDefault="007907F9" w:rsidP="00B16717">
                              <w:r>
                                <w:t>LA</w:t>
                              </w:r>
                            </w:p>
                          </w:txbxContent>
                        </wps:txbx>
                        <wps:bodyPr rot="0" vert="horz" wrap="square" lIns="0" tIns="0" rIns="0" bIns="0" anchor="t" anchorCtr="0" upright="1">
                          <a:noAutofit/>
                        </wps:bodyPr>
                      </wps:wsp>
                      <wps:wsp>
                        <wps:cNvPr id="5079" name="Text Box 1944"/>
                        <wps:cNvSpPr txBox="1">
                          <a:spLocks noChangeArrowheads="1"/>
                        </wps:cNvSpPr>
                        <wps:spPr bwMode="auto">
                          <a:xfrm>
                            <a:off x="7320" y="13406"/>
                            <a:ext cx="9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17A2" w14:textId="77777777" w:rsidR="007907F9" w:rsidRDefault="007907F9" w:rsidP="00B16717">
                              <w:smartTag w:uri="urn:schemas-microsoft-com:office:smarttags" w:element="place">
                                <w:smartTag w:uri="urn:schemas-microsoft-com:office:smarttags" w:element="City">
                                  <w:r>
                                    <w:t>Chicago</w:t>
                                  </w:r>
                                </w:smartTag>
                              </w:smartTag>
                            </w:p>
                          </w:txbxContent>
                        </wps:txbx>
                        <wps:bodyPr rot="0" vert="horz" wrap="square" lIns="0" tIns="0" rIns="0" bIns="0" anchor="t" anchorCtr="0" upright="1">
                          <a:noAutofit/>
                        </wps:bodyPr>
                      </wps:wsp>
                      <wps:wsp>
                        <wps:cNvPr id="5080" name="Text Box 1945"/>
                        <wps:cNvSpPr txBox="1">
                          <a:spLocks noChangeArrowheads="1"/>
                        </wps:cNvSpPr>
                        <wps:spPr bwMode="auto">
                          <a:xfrm>
                            <a:off x="10230" y="12086"/>
                            <a:ext cx="82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090B" w14:textId="77777777" w:rsidR="007907F9" w:rsidRDefault="007907F9" w:rsidP="00B16717">
                              <w:smartTag w:uri="urn:schemas-microsoft-com:office:smarttags" w:element="place">
                                <w:smartTag w:uri="urn:schemas-microsoft-com:office:smarttags" w:element="City">
                                  <w:r>
                                    <w:t>Dallas</w:t>
                                  </w:r>
                                </w:smartTag>
                              </w:smartTag>
                            </w:p>
                          </w:txbxContent>
                        </wps:txbx>
                        <wps:bodyPr rot="0" vert="horz" wrap="square" lIns="0" tIns="0" rIns="0" bIns="0" anchor="t" anchorCtr="0" upright="1">
                          <a:noAutofit/>
                        </wps:bodyPr>
                      </wps:wsp>
                      <wps:wsp>
                        <wps:cNvPr id="5081" name="Text Box 1946"/>
                        <wps:cNvSpPr txBox="1">
                          <a:spLocks noChangeArrowheads="1"/>
                        </wps:cNvSpPr>
                        <wps:spPr bwMode="auto">
                          <a:xfrm>
                            <a:off x="9360" y="13406"/>
                            <a:ext cx="13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3EAD1" w14:textId="77777777" w:rsidR="007907F9" w:rsidRDefault="007907F9" w:rsidP="00B16717">
                              <w:smartTag w:uri="urn:schemas-microsoft-com:office:smarttags" w:element="place">
                                <w:smartTag w:uri="urn:schemas-microsoft-com:office:smarttags" w:element="City">
                                  <w:r>
                                    <w:t>Atlanta</w:t>
                                  </w:r>
                                </w:smartTag>
                              </w:smartTag>
                            </w:p>
                          </w:txbxContent>
                        </wps:txbx>
                        <wps:bodyPr rot="0" vert="horz" wrap="square" lIns="0" tIns="0" rIns="0" bIns="0" anchor="t" anchorCtr="0" upright="1">
                          <a:noAutofit/>
                        </wps:bodyPr>
                      </wps:wsp>
                      <wps:wsp>
                        <wps:cNvPr id="5082" name="Line 1947"/>
                        <wps:cNvCnPr>
                          <a:cxnSpLocks noChangeShapeType="1"/>
                        </wps:cNvCnPr>
                        <wps:spPr bwMode="auto">
                          <a:xfrm flipH="1">
                            <a:off x="7485" y="12429"/>
                            <a:ext cx="27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3" name="Line 1948"/>
                        <wps:cNvCnPr>
                          <a:cxnSpLocks noChangeShapeType="1"/>
                        </wps:cNvCnPr>
                        <wps:spPr bwMode="auto">
                          <a:xfrm flipH="1">
                            <a:off x="7530" y="11875"/>
                            <a:ext cx="129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4" name="Line 1949"/>
                        <wps:cNvCnPr>
                          <a:cxnSpLocks noChangeShapeType="1"/>
                        </wps:cNvCnPr>
                        <wps:spPr bwMode="auto">
                          <a:xfrm flipH="1" flipV="1">
                            <a:off x="7515" y="13300"/>
                            <a:ext cx="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5" name="Line 1950"/>
                        <wps:cNvCnPr>
                          <a:cxnSpLocks noChangeShapeType="1"/>
                        </wps:cNvCnPr>
                        <wps:spPr bwMode="auto">
                          <a:xfrm flipH="1">
                            <a:off x="9315" y="12475"/>
                            <a:ext cx="85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6" name="Line 1956"/>
                        <wps:cNvCnPr>
                          <a:cxnSpLocks noChangeShapeType="1"/>
                        </wps:cNvCnPr>
                        <wps:spPr bwMode="auto">
                          <a:xfrm flipH="1" flipV="1">
                            <a:off x="7200" y="12415"/>
                            <a:ext cx="33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7" name="Line 1957"/>
                        <wps:cNvCnPr>
                          <a:cxnSpLocks noChangeShapeType="1"/>
                        </wps:cNvCnPr>
                        <wps:spPr bwMode="auto">
                          <a:xfrm>
                            <a:off x="8820" y="11890"/>
                            <a:ext cx="495" cy="1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8" name="Line 1964"/>
                        <wps:cNvCnPr>
                          <a:cxnSpLocks noChangeShapeType="1"/>
                        </wps:cNvCnPr>
                        <wps:spPr bwMode="auto">
                          <a:xfrm flipH="1">
                            <a:off x="7185" y="11905"/>
                            <a:ext cx="1605"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9" name="Line 1965"/>
                        <wps:cNvCnPr>
                          <a:cxnSpLocks noChangeShapeType="1"/>
                        </wps:cNvCnPr>
                        <wps:spPr bwMode="auto">
                          <a:xfrm>
                            <a:off x="7170" y="12415"/>
                            <a:ext cx="21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0" name="Oval 1951"/>
                        <wps:cNvSpPr>
                          <a:spLocks noChangeArrowheads="1"/>
                        </wps:cNvSpPr>
                        <wps:spPr bwMode="auto">
                          <a:xfrm>
                            <a:off x="8745" y="118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1" name="Oval 1952"/>
                        <wps:cNvSpPr>
                          <a:spLocks noChangeArrowheads="1"/>
                        </wps:cNvSpPr>
                        <wps:spPr bwMode="auto">
                          <a:xfrm>
                            <a:off x="7470" y="132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2" name="Oval 1953"/>
                        <wps:cNvSpPr>
                          <a:spLocks noChangeArrowheads="1"/>
                        </wps:cNvSpPr>
                        <wps:spPr bwMode="auto">
                          <a:xfrm>
                            <a:off x="9240" y="1325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3" name="Oval 1954"/>
                        <wps:cNvSpPr>
                          <a:spLocks noChangeArrowheads="1"/>
                        </wps:cNvSpPr>
                        <wps:spPr bwMode="auto">
                          <a:xfrm>
                            <a:off x="7110" y="123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4" name="Oval 1955"/>
                        <wps:cNvSpPr>
                          <a:spLocks noChangeArrowheads="1"/>
                        </wps:cNvSpPr>
                        <wps:spPr bwMode="auto">
                          <a:xfrm>
                            <a:off x="10125" y="123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95" name="Text Box 1968"/>
                        <wps:cNvSpPr txBox="1">
                          <a:spLocks noChangeArrowheads="1"/>
                        </wps:cNvSpPr>
                        <wps:spPr bwMode="auto">
                          <a:xfrm>
                            <a:off x="9270" y="12577"/>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2455E" w14:textId="77777777" w:rsidR="007907F9" w:rsidRPr="00B16717" w:rsidRDefault="007907F9">
                              <w:pPr>
                                <w:rPr>
                                  <w:sz w:val="20"/>
                                  <w:szCs w:val="20"/>
                                </w:rPr>
                              </w:pPr>
                              <w:r>
                                <w:rPr>
                                  <w:sz w:val="20"/>
                                  <w:szCs w:val="20"/>
                                </w:rPr>
                                <w:t>$165</w:t>
                              </w:r>
                            </w:p>
                          </w:txbxContent>
                        </wps:txbx>
                        <wps:bodyPr rot="0" vert="horz" wrap="square" lIns="18288" tIns="0" rIns="0" bIns="0" anchor="t" anchorCtr="0" upright="1">
                          <a:noAutofit/>
                        </wps:bodyPr>
                      </wps:wsp>
                      <wps:wsp>
                        <wps:cNvPr id="5096" name="Text Box 1969"/>
                        <wps:cNvSpPr txBox="1">
                          <a:spLocks noChangeArrowheads="1"/>
                        </wps:cNvSpPr>
                        <wps:spPr bwMode="auto">
                          <a:xfrm>
                            <a:off x="7710" y="1232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F2329" w14:textId="77777777" w:rsidR="007907F9" w:rsidRPr="00B16717" w:rsidRDefault="007907F9">
                              <w:pPr>
                                <w:rPr>
                                  <w:sz w:val="20"/>
                                  <w:szCs w:val="20"/>
                                </w:rPr>
                              </w:pPr>
                              <w:r>
                                <w:rPr>
                                  <w:sz w:val="20"/>
                                  <w:szCs w:val="20"/>
                                </w:rPr>
                                <w:t>$150</w:t>
                              </w:r>
                            </w:p>
                          </w:txbxContent>
                        </wps:txbx>
                        <wps:bodyPr rot="0" vert="horz" wrap="square" lIns="18288" tIns="0" rIns="0" bIns="0" anchor="t" anchorCtr="0" upright="1">
                          <a:noAutofit/>
                        </wps:bodyPr>
                      </wps:wsp>
                      <wps:wsp>
                        <wps:cNvPr id="5097" name="Text Box 1970"/>
                        <wps:cNvSpPr txBox="1">
                          <a:spLocks noChangeArrowheads="1"/>
                        </wps:cNvSpPr>
                        <wps:spPr bwMode="auto">
                          <a:xfrm>
                            <a:off x="9135" y="1196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E0A7F" w14:textId="77777777" w:rsidR="007907F9" w:rsidRPr="00B16717" w:rsidRDefault="007907F9">
                              <w:pPr>
                                <w:rPr>
                                  <w:sz w:val="20"/>
                                  <w:szCs w:val="20"/>
                                </w:rPr>
                              </w:pPr>
                              <w:r>
                                <w:rPr>
                                  <w:sz w:val="20"/>
                                  <w:szCs w:val="20"/>
                                </w:rPr>
                                <w:t>$120</w:t>
                              </w:r>
                            </w:p>
                          </w:txbxContent>
                        </wps:txbx>
                        <wps:bodyPr rot="0" vert="horz" wrap="square" lIns="18288" tIns="0" rIns="0" bIns="0" anchor="t" anchorCtr="0" upright="1">
                          <a:noAutofit/>
                        </wps:bodyPr>
                      </wps:wsp>
                      <wps:wsp>
                        <wps:cNvPr id="5098" name="Text Box 1971"/>
                        <wps:cNvSpPr txBox="1">
                          <a:spLocks noChangeArrowheads="1"/>
                        </wps:cNvSpPr>
                        <wps:spPr bwMode="auto">
                          <a:xfrm>
                            <a:off x="9480" y="1295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27199" w14:textId="77777777" w:rsidR="007907F9" w:rsidRPr="00B16717" w:rsidRDefault="007907F9">
                              <w:pPr>
                                <w:rPr>
                                  <w:sz w:val="20"/>
                                  <w:szCs w:val="20"/>
                                </w:rPr>
                              </w:pPr>
                              <w:r>
                                <w:rPr>
                                  <w:sz w:val="20"/>
                                  <w:szCs w:val="20"/>
                                </w:rPr>
                                <w:t>$85</w:t>
                              </w:r>
                            </w:p>
                          </w:txbxContent>
                        </wps:txbx>
                        <wps:bodyPr rot="0" vert="horz" wrap="square" lIns="18288" tIns="0" rIns="0" bIns="0" anchor="t" anchorCtr="0" upright="1">
                          <a:noAutofit/>
                        </wps:bodyPr>
                      </wps:wsp>
                      <wps:wsp>
                        <wps:cNvPr id="5099" name="Text Box 1972"/>
                        <wps:cNvSpPr txBox="1">
                          <a:spLocks noChangeArrowheads="1"/>
                        </wps:cNvSpPr>
                        <wps:spPr bwMode="auto">
                          <a:xfrm>
                            <a:off x="8235" y="13207"/>
                            <a:ext cx="3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65A19" w14:textId="77777777" w:rsidR="007907F9" w:rsidRPr="00B16717" w:rsidRDefault="007907F9">
                              <w:pPr>
                                <w:rPr>
                                  <w:sz w:val="20"/>
                                  <w:szCs w:val="20"/>
                                </w:rPr>
                              </w:pPr>
                              <w:r>
                                <w:rPr>
                                  <w:sz w:val="20"/>
                                  <w:szCs w:val="20"/>
                                </w:rPr>
                                <w:t>$75</w:t>
                              </w:r>
                            </w:p>
                          </w:txbxContent>
                        </wps:txbx>
                        <wps:bodyPr rot="0" vert="horz" wrap="square" lIns="18288" tIns="0" rIns="0" bIns="0" anchor="t" anchorCtr="0" upright="1">
                          <a:noAutofit/>
                        </wps:bodyPr>
                      </wps:wsp>
                      <wps:wsp>
                        <wps:cNvPr id="5100" name="Text Box 1973"/>
                        <wps:cNvSpPr txBox="1">
                          <a:spLocks noChangeArrowheads="1"/>
                        </wps:cNvSpPr>
                        <wps:spPr bwMode="auto">
                          <a:xfrm>
                            <a:off x="7065" y="1277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320FB" w14:textId="77777777" w:rsidR="007907F9" w:rsidRPr="00B16717" w:rsidRDefault="007907F9">
                              <w:pPr>
                                <w:rPr>
                                  <w:sz w:val="20"/>
                                  <w:szCs w:val="20"/>
                                </w:rPr>
                              </w:pPr>
                              <w:r>
                                <w:rPr>
                                  <w:sz w:val="20"/>
                                  <w:szCs w:val="20"/>
                                </w:rPr>
                                <w:t>$100</w:t>
                              </w:r>
                            </w:p>
                          </w:txbxContent>
                        </wps:txbx>
                        <wps:bodyPr rot="0" vert="horz" wrap="square" lIns="18288" tIns="0" rIns="0" bIns="0" anchor="t" anchorCtr="0" upright="1">
                          <a:noAutofit/>
                        </wps:bodyPr>
                      </wps:wsp>
                      <wps:wsp>
                        <wps:cNvPr id="5101" name="Text Box 1974"/>
                        <wps:cNvSpPr txBox="1">
                          <a:spLocks noChangeArrowheads="1"/>
                        </wps:cNvSpPr>
                        <wps:spPr bwMode="auto">
                          <a:xfrm>
                            <a:off x="7710" y="1202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DDBF6" w14:textId="77777777" w:rsidR="007907F9" w:rsidRPr="00B16717" w:rsidRDefault="007907F9">
                              <w:pPr>
                                <w:rPr>
                                  <w:sz w:val="20"/>
                                  <w:szCs w:val="20"/>
                                </w:rPr>
                              </w:pPr>
                              <w:r>
                                <w:rPr>
                                  <w:sz w:val="20"/>
                                  <w:szCs w:val="20"/>
                                </w:rPr>
                                <w:t>$70</w:t>
                              </w:r>
                            </w:p>
                          </w:txbxContent>
                        </wps:txbx>
                        <wps:bodyPr rot="0" vert="horz" wrap="square" lIns="18288" tIns="0" rIns="0" bIns="0" anchor="t" anchorCtr="0" upright="1">
                          <a:noAutofit/>
                        </wps:bodyPr>
                      </wps:wsp>
                      <wps:wsp>
                        <wps:cNvPr id="5102" name="Text Box 1975"/>
                        <wps:cNvSpPr txBox="1">
                          <a:spLocks noChangeArrowheads="1"/>
                        </wps:cNvSpPr>
                        <wps:spPr bwMode="auto">
                          <a:xfrm>
                            <a:off x="7605" y="1289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8D29C" w14:textId="77777777" w:rsidR="007907F9" w:rsidRPr="00B16717" w:rsidRDefault="007907F9">
                              <w:pPr>
                                <w:rPr>
                                  <w:sz w:val="20"/>
                                  <w:szCs w:val="20"/>
                                </w:rPr>
                              </w:pPr>
                              <w:r>
                                <w:rPr>
                                  <w:sz w:val="20"/>
                                  <w:szCs w:val="20"/>
                                </w:rPr>
                                <w:t>$145</w:t>
                              </w:r>
                            </w:p>
                          </w:txbxContent>
                        </wps:txbx>
                        <wps:bodyPr rot="0" vert="horz" wrap="square" lIns="18288" tIns="0" rIns="0" bIns="0" anchor="t" anchorCtr="0" upright="1">
                          <a:noAutofit/>
                        </wps:bodyPr>
                      </wps:wsp>
                      <wps:wsp>
                        <wps:cNvPr id="5103" name="Text Box 1976"/>
                        <wps:cNvSpPr txBox="1">
                          <a:spLocks noChangeArrowheads="1"/>
                        </wps:cNvSpPr>
                        <wps:spPr bwMode="auto">
                          <a:xfrm>
                            <a:off x="8730" y="12487"/>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5CFDE" w14:textId="77777777" w:rsidR="007907F9" w:rsidRPr="00B16717" w:rsidRDefault="007907F9">
                              <w:pPr>
                                <w:rPr>
                                  <w:sz w:val="20"/>
                                  <w:szCs w:val="20"/>
                                </w:rPr>
                              </w:pPr>
                              <w:r>
                                <w:rPr>
                                  <w:sz w:val="20"/>
                                  <w:szCs w:val="20"/>
                                </w:rPr>
                                <w:t>$140</w:t>
                              </w:r>
                            </w:p>
                          </w:txbxContent>
                        </wps:txbx>
                        <wps:bodyPr rot="0" vert="horz" wrap="square" lIns="18288" tIns="0" rIns="0" bIns="0" anchor="t" anchorCtr="0" upright="1">
                          <a:noAutofit/>
                        </wps:bodyPr>
                      </wps:wsp>
                      <wps:wsp>
                        <wps:cNvPr id="5104" name="Text Box 1977"/>
                        <wps:cNvSpPr txBox="1">
                          <a:spLocks noChangeArrowheads="1"/>
                        </wps:cNvSpPr>
                        <wps:spPr bwMode="auto">
                          <a:xfrm>
                            <a:off x="8115" y="12697"/>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8CA90" w14:textId="77777777" w:rsidR="007907F9" w:rsidRPr="00B16717" w:rsidRDefault="007907F9">
                              <w:pPr>
                                <w:rPr>
                                  <w:sz w:val="20"/>
                                  <w:szCs w:val="20"/>
                                </w:rPr>
                              </w:pPr>
                              <w:r>
                                <w:rPr>
                                  <w:sz w:val="20"/>
                                  <w:szCs w:val="20"/>
                                </w:rPr>
                                <w:t>$170</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25FB2" id="Group 4258" o:spid="_x0000_s1850" style="position:absolute;margin-left:231.75pt;margin-top:8.2pt;width:3in;height:110.6pt;z-index:251816960;mso-position-horizontal-relative:text;mso-position-vertical-relative:text" coordorigin="6735,11539" coordsize="4320,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">
                <v:line id="Line 1940" o:spid="_x0000_s1851" style="position:absolute;flip:x y;visibility:visible;mso-wrap-style:square" from="7140,12414" to="10200,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"/>
                <v:line id="Line 1941" o:spid="_x0000_s1852" style="position:absolute;visibility:visible;mso-wrap-style:square" from="8835,11905" to="10200,1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"/>
                <v:shape id="Text Box 1942" o:spid="_x0000_s1853" type="#_x0000_t202" style="position:absolute;left:8385;top:11539;width:15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" filled="f" stroked="f">
                  <v:textbox inset="0,0,0,0">
                    <w:txbxContent>
                      <w:p w14:paraId="6A08AD0B" w14:textId="77777777" w:rsidR="007907F9" w:rsidRDefault="007907F9" w:rsidP="00B16717">
                        <w:r>
                          <w:t>Home (</w:t>
                        </w:r>
                        <w:smartTag w:uri="urn:schemas-microsoft-com:office:smarttags" w:element="place">
                          <w:smartTag w:uri="urn:schemas-microsoft-com:office:smarttags" w:element="City">
                            <w:r>
                              <w:t>Seattle</w:t>
                            </w:r>
                          </w:smartTag>
                        </w:smartTag>
                        <w:r>
                          <w:t>)</w:t>
                        </w:r>
                      </w:p>
                    </w:txbxContent>
                  </v:textbox>
                </v:shape>
                <v:shape id="Text Box 1943" o:spid="_x0000_s1854" type="#_x0000_t202" style="position:absolute;left:6735;top:12175;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" filled="f" stroked="f">
                  <v:textbox inset="0,0,0,0">
                    <w:txbxContent>
                      <w:p w14:paraId="547A3CE4" w14:textId="77777777" w:rsidR="007907F9" w:rsidRDefault="007907F9" w:rsidP="00B16717">
                        <w:r>
                          <w:t>LA</w:t>
                        </w:r>
                      </w:p>
                    </w:txbxContent>
                  </v:textbox>
                </v:shape>
                <v:shape id="Text Box 1944" o:spid="_x0000_s1855" type="#_x0000_t202" style="position:absolute;left:7320;top:13406;width:90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" filled="f" stroked="f">
                  <v:textbox inset="0,0,0,0">
                    <w:txbxContent>
                      <w:p w14:paraId="4FC117A2" w14:textId="77777777" w:rsidR="007907F9" w:rsidRDefault="007907F9" w:rsidP="00B16717">
                        <w:smartTag w:uri="urn:schemas-microsoft-com:office:smarttags" w:element="place">
                          <w:smartTag w:uri="urn:schemas-microsoft-com:office:smarttags" w:element="City">
                            <w:r>
                              <w:t>Chicago</w:t>
                            </w:r>
                          </w:smartTag>
                        </w:smartTag>
                      </w:p>
                    </w:txbxContent>
                  </v:textbox>
                </v:shape>
                <v:shape id="Text Box 1945" o:spid="_x0000_s1856" type="#_x0000_t202" style="position:absolute;left:10230;top:12086;width:82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" filled="f" stroked="f">
                  <v:textbox inset="0,0,0,0">
                    <w:txbxContent>
                      <w:p w14:paraId="4FCC090B" w14:textId="77777777" w:rsidR="007907F9" w:rsidRDefault="007907F9" w:rsidP="00B16717">
                        <w:smartTag w:uri="urn:schemas-microsoft-com:office:smarttags" w:element="place">
                          <w:smartTag w:uri="urn:schemas-microsoft-com:office:smarttags" w:element="City">
                            <w:r>
                              <w:t>Dallas</w:t>
                            </w:r>
                          </w:smartTag>
                        </w:smartTag>
                      </w:p>
                    </w:txbxContent>
                  </v:textbox>
                </v:shape>
                <v:shape id="Text Box 1946" o:spid="_x0000_s1857" type="#_x0000_t202" style="position:absolute;left:9360;top:13406;width:13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" filled="f" stroked="f">
                  <v:textbox inset="0,0,0,0">
                    <w:txbxContent>
                      <w:p w14:paraId="1573EAD1" w14:textId="77777777" w:rsidR="007907F9" w:rsidRDefault="007907F9" w:rsidP="00B16717">
                        <w:smartTag w:uri="urn:schemas-microsoft-com:office:smarttags" w:element="place">
                          <w:smartTag w:uri="urn:schemas-microsoft-com:office:smarttags" w:element="City">
                            <w:r>
                              <w:t>Atlanta</w:t>
                            </w:r>
                          </w:smartTag>
                        </w:smartTag>
                      </w:p>
                    </w:txbxContent>
                  </v:textbox>
                </v:shape>
                <v:line id="Line 1947" o:spid="_x0000_s1858" style="position:absolute;flip:x;visibility:visible;mso-wrap-style:square" from="7485,12429" to="10185,1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"/>
                <v:line id="Line 1948" o:spid="_x0000_s1859" style="position:absolute;flip:x;visibility:visible;mso-wrap-style:square" from="7530,11875" to="8820,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"/>
                <v:line id="Line 1949" o:spid="_x0000_s1860" style="position:absolute;flip:x y;visibility:visible;mso-wrap-style:square" from="7515,13300" to="9300,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"/>
                <v:line id="Line 1950" o:spid="_x0000_s1861" style="position:absolute;flip:x;visibility:visible;mso-wrap-style:square" from="9315,12475" to="10170,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"/>
                <v:line id="Line 1956" o:spid="_x0000_s1862" style="position:absolute;flip:x y;visibility:visible;mso-wrap-style:square" from="7200,12415" to="7530,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"/>
                <v:line id="Line 1957" o:spid="_x0000_s1863" style="position:absolute;visibility:visible;mso-wrap-style:square" from="8820,11890" to="9315,1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"/>
                <v:line id="Line 1964" o:spid="_x0000_s1864" style="position:absolute;flip:x;visibility:visible;mso-wrap-style:square" from="7185,11905" to="8790,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"/>
                <v:line id="Line 1965" o:spid="_x0000_s1865" style="position:absolute;visibility:visible;mso-wrap-style:square" from="7170,12415" to="9330,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"/>
                <v:oval id="Oval 1951" o:spid="_x0000_s1866" style="position:absolute;left:8745;top:118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"/>
                <v:oval id="Oval 1952" o:spid="_x0000_s1867" style="position:absolute;left:7470;top:132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"/>
                <v:oval id="Oval 1953" o:spid="_x0000_s1868" style="position:absolute;left:9240;top:132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"/>
                <v:oval id="Oval 1954" o:spid="_x0000_s1869" style="position:absolute;left:7110;top:123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"/>
                <v:oval id="Oval 1955" o:spid="_x0000_s1870" style="position:absolute;left:10125;top:123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"/>
                <v:shape id="Text Box 1968" o:spid="_x0000_s1871" type="#_x0000_t202" style="position:absolute;left:9270;top:12577;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" stroked="f">
                  <v:textbox inset="1.44pt,0,0,0">
                    <w:txbxContent>
                      <w:p w14:paraId="0532455E" w14:textId="77777777" w:rsidR="007907F9" w:rsidRPr="00B16717" w:rsidRDefault="007907F9">
                        <w:pPr>
                          <w:rPr>
                            <w:sz w:val="20"/>
                            <w:szCs w:val="20"/>
                          </w:rPr>
                        </w:pPr>
                        <w:r>
                          <w:rPr>
                            <w:sz w:val="20"/>
                            <w:szCs w:val="20"/>
                          </w:rPr>
                          <w:t>$165</w:t>
                        </w:r>
                      </w:p>
                    </w:txbxContent>
                  </v:textbox>
                </v:shape>
                <v:shape id="Text Box 1969" o:spid="_x0000_s1872" type="#_x0000_t202" style="position:absolute;left:7710;top:1232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" stroked="f">
                  <v:textbox inset="1.44pt,0,0,0">
                    <w:txbxContent>
                      <w:p w14:paraId="1C6F2329" w14:textId="77777777" w:rsidR="007907F9" w:rsidRPr="00B16717" w:rsidRDefault="007907F9">
                        <w:pPr>
                          <w:rPr>
                            <w:sz w:val="20"/>
                            <w:szCs w:val="20"/>
                          </w:rPr>
                        </w:pPr>
                        <w:r>
                          <w:rPr>
                            <w:sz w:val="20"/>
                            <w:szCs w:val="20"/>
                          </w:rPr>
                          <w:t>$150</w:t>
                        </w:r>
                      </w:p>
                    </w:txbxContent>
                  </v:textbox>
                </v:shape>
                <v:shape id="Text Box 1970" o:spid="_x0000_s1873" type="#_x0000_t202" style="position:absolute;left:9135;top:1196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" stroked="f">
                  <v:textbox inset="1.44pt,0,0,0">
                    <w:txbxContent>
                      <w:p w14:paraId="394E0A7F" w14:textId="77777777" w:rsidR="007907F9" w:rsidRPr="00B16717" w:rsidRDefault="007907F9">
                        <w:pPr>
                          <w:rPr>
                            <w:sz w:val="20"/>
                            <w:szCs w:val="20"/>
                          </w:rPr>
                        </w:pPr>
                        <w:r>
                          <w:rPr>
                            <w:sz w:val="20"/>
                            <w:szCs w:val="20"/>
                          </w:rPr>
                          <w:t>$120</w:t>
                        </w:r>
                      </w:p>
                    </w:txbxContent>
                  </v:textbox>
                </v:shape>
                <v:shape id="Text Box 1971" o:spid="_x0000_s1874" type="#_x0000_t202" style="position:absolute;left:9480;top:1295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" stroked="f">
                  <v:textbox inset="1.44pt,0,0,0">
                    <w:txbxContent>
                      <w:p w14:paraId="41427199" w14:textId="77777777" w:rsidR="007907F9" w:rsidRPr="00B16717" w:rsidRDefault="007907F9">
                        <w:pPr>
                          <w:rPr>
                            <w:sz w:val="20"/>
                            <w:szCs w:val="20"/>
                          </w:rPr>
                        </w:pPr>
                        <w:r>
                          <w:rPr>
                            <w:sz w:val="20"/>
                            <w:szCs w:val="20"/>
                          </w:rPr>
                          <w:t>$85</w:t>
                        </w:r>
                      </w:p>
                    </w:txbxContent>
                  </v:textbox>
                </v:shape>
                <v:shape id="Text Box 1972" o:spid="_x0000_s1875" type="#_x0000_t202" style="position:absolute;left:8235;top:13207;width:3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" stroked="f">
                  <v:textbox inset="1.44pt,0,0,0">
                    <w:txbxContent>
                      <w:p w14:paraId="60665A19" w14:textId="77777777" w:rsidR="007907F9" w:rsidRPr="00B16717" w:rsidRDefault="007907F9">
                        <w:pPr>
                          <w:rPr>
                            <w:sz w:val="20"/>
                            <w:szCs w:val="20"/>
                          </w:rPr>
                        </w:pPr>
                        <w:r>
                          <w:rPr>
                            <w:sz w:val="20"/>
                            <w:szCs w:val="20"/>
                          </w:rPr>
                          <w:t>$75</w:t>
                        </w:r>
                      </w:p>
                    </w:txbxContent>
                  </v:textbox>
                </v:shape>
                <v:shape id="Text Box 1973" o:spid="_x0000_s1876" type="#_x0000_t202" style="position:absolute;left:7065;top:1277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" stroked="f">
                  <v:textbox inset="1.44pt,0,0,0">
                    <w:txbxContent>
                      <w:p w14:paraId="4F0320FB" w14:textId="77777777" w:rsidR="007907F9" w:rsidRPr="00B16717" w:rsidRDefault="007907F9">
                        <w:pPr>
                          <w:rPr>
                            <w:sz w:val="20"/>
                            <w:szCs w:val="20"/>
                          </w:rPr>
                        </w:pPr>
                        <w:r>
                          <w:rPr>
                            <w:sz w:val="20"/>
                            <w:szCs w:val="20"/>
                          </w:rPr>
                          <w:t>$100</w:t>
                        </w:r>
                      </w:p>
                    </w:txbxContent>
                  </v:textbox>
                </v:shape>
                <v:shape id="Text Box 1974" o:spid="_x0000_s1877" type="#_x0000_t202" style="position:absolute;left:7710;top:1202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" stroked="f">
                  <v:textbox inset="1.44pt,0,0,0">
                    <w:txbxContent>
                      <w:p w14:paraId="341DDBF6" w14:textId="77777777" w:rsidR="007907F9" w:rsidRPr="00B16717" w:rsidRDefault="007907F9">
                        <w:pPr>
                          <w:rPr>
                            <w:sz w:val="20"/>
                            <w:szCs w:val="20"/>
                          </w:rPr>
                        </w:pPr>
                        <w:r>
                          <w:rPr>
                            <w:sz w:val="20"/>
                            <w:szCs w:val="20"/>
                          </w:rPr>
                          <w:t>$70</w:t>
                        </w:r>
                      </w:p>
                    </w:txbxContent>
                  </v:textbox>
                </v:shape>
                <v:shape id="Text Box 1975" o:spid="_x0000_s1878" type="#_x0000_t202" style="position:absolute;left:7605;top:1289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" stroked="f">
                  <v:textbox inset="1.44pt,0,0,0">
                    <w:txbxContent>
                      <w:p w14:paraId="3848D29C" w14:textId="77777777" w:rsidR="007907F9" w:rsidRPr="00B16717" w:rsidRDefault="007907F9">
                        <w:pPr>
                          <w:rPr>
                            <w:sz w:val="20"/>
                            <w:szCs w:val="20"/>
                          </w:rPr>
                        </w:pPr>
                        <w:r>
                          <w:rPr>
                            <w:sz w:val="20"/>
                            <w:szCs w:val="20"/>
                          </w:rPr>
                          <w:t>$145</w:t>
                        </w:r>
                      </w:p>
                    </w:txbxContent>
                  </v:textbox>
                </v:shape>
                <v:shape id="Text Box 1976" o:spid="_x0000_s1879" type="#_x0000_t202" style="position:absolute;left:8730;top:12487;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" stroked="f">
                  <v:textbox inset="1.44pt,0,0,0">
                    <w:txbxContent>
                      <w:p w14:paraId="7695CFDE" w14:textId="77777777" w:rsidR="007907F9" w:rsidRPr="00B16717" w:rsidRDefault="007907F9">
                        <w:pPr>
                          <w:rPr>
                            <w:sz w:val="20"/>
                            <w:szCs w:val="20"/>
                          </w:rPr>
                        </w:pPr>
                        <w:r>
                          <w:rPr>
                            <w:sz w:val="20"/>
                            <w:szCs w:val="20"/>
                          </w:rPr>
                          <w:t>$140</w:t>
                        </w:r>
                      </w:p>
                    </w:txbxContent>
                  </v:textbox>
                </v:shape>
                <v:shape id="Text Box 1977" o:spid="_x0000_s1880" type="#_x0000_t202" style="position:absolute;left:8115;top:12697;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" stroked="f">
                  <v:textbox inset="1.44pt,0,0,0">
                    <w:txbxContent>
                      <w:p w14:paraId="7DE8CA90" w14:textId="77777777" w:rsidR="007907F9" w:rsidRPr="00B16717" w:rsidRDefault="007907F9">
                        <w:pPr>
                          <w:rPr>
                            <w:sz w:val="20"/>
                            <w:szCs w:val="20"/>
                          </w:rPr>
                        </w:pPr>
                        <w:r>
                          <w:rPr>
                            <w:sz w:val="20"/>
                            <w:szCs w:val="20"/>
                          </w:rPr>
                          <w:t>$170</w:t>
                        </w:r>
                      </w:p>
                    </w:txbxContent>
                  </v:textbox>
                </v:shape>
                <w10:wrap type="square"/>
              </v:group>
            </w:pict>
          </mc:Fallback>
        </mc:AlternateContent>
      </w:r>
    </w:p>
    <w:p w14:paraId="5188AE1B" w14:textId="77777777" w:rsidR="00877654" w:rsidRDefault="00877654" w:rsidP="00F569AB">
      <w:r>
        <w:t xml:space="preserve">This problem is called the </w:t>
      </w:r>
      <w:r w:rsidR="001C436F">
        <w:rPr>
          <w:b/>
        </w:rPr>
        <w:t>Trave</w:t>
      </w:r>
      <w:r>
        <w:rPr>
          <w:b/>
        </w:rPr>
        <w:t>ling salesman problem</w:t>
      </w:r>
      <w:r w:rsidR="00B16717">
        <w:t xml:space="preserve"> </w:t>
      </w:r>
      <w:r w:rsidR="00327CD6">
        <w:t xml:space="preserve">(TSP) </w:t>
      </w:r>
      <w:r w:rsidR="00B16717">
        <w:t xml:space="preserve">because the question can be framed like this:  Suppose a salesman needs to give sales pitches in four cities.  He looks up the airfares between each </w:t>
      </w:r>
      <w:proofErr w:type="gramStart"/>
      <w:r w:rsidR="00B16717">
        <w:t>city, and</w:t>
      </w:r>
      <w:proofErr w:type="gramEnd"/>
      <w:r w:rsidR="00B16717">
        <w:t xml:space="preserve"> puts the costs in a graph.  In what order should he travel to visit each city once then return home with the lowest cost?</w:t>
      </w:r>
      <w:r w:rsidR="00244037">
        <w:t xml:space="preserve"> </w:t>
      </w:r>
    </w:p>
    <w:p w14:paraId="038C28D7" w14:textId="77777777" w:rsidR="005349EB" w:rsidRDefault="00244037" w:rsidP="00F569AB">
      <w:r>
        <w:lastRenderedPageBreak/>
        <w:t>To answer this question</w:t>
      </w:r>
      <w:r w:rsidR="005349EB">
        <w:t xml:space="preserve"> of how to find the lowest cost Hamiltonian circuit</w:t>
      </w:r>
      <w:r>
        <w:t>, we will consider some possible approaches.</w:t>
      </w:r>
      <w:r w:rsidR="005349EB">
        <w:t xml:space="preserve">  The first option that might come to mind is to just try all different possible circuits.</w:t>
      </w:r>
    </w:p>
    <w:p w14:paraId="33076A37" w14:textId="77777777" w:rsidR="005349EB" w:rsidRDefault="005349EB" w:rsidP="00F569AB"/>
    <w:p w14:paraId="3E829CF8" w14:textId="77777777" w:rsidR="005349EB" w:rsidRPr="00244037" w:rsidRDefault="005349EB" w:rsidP="005349EB">
      <w:pPr>
        <w:pStyle w:val="DefinitionHeader"/>
      </w:pPr>
      <w:r w:rsidRPr="005349EB">
        <w:t>Brute Force Algorithm</w:t>
      </w:r>
      <w:r>
        <w:rPr>
          <w:b w:val="0"/>
        </w:rPr>
        <w:t xml:space="preserve"> </w:t>
      </w:r>
      <w:r>
        <w:t>(a.k.a. exhaustive search)</w:t>
      </w:r>
    </w:p>
    <w:p w14:paraId="33CC9988" w14:textId="77777777" w:rsidR="005349EB" w:rsidRPr="004F090D" w:rsidRDefault="005349EB" w:rsidP="004F090D">
      <w:pPr>
        <w:pStyle w:val="DefinitionBody"/>
        <w:numPr>
          <w:ilvl w:val="0"/>
          <w:numId w:val="38"/>
        </w:numPr>
      </w:pPr>
      <w:r w:rsidRPr="004F090D">
        <w:t>List all possible Hamiltonian circuits</w:t>
      </w:r>
    </w:p>
    <w:p w14:paraId="4B2ABC2A" w14:textId="77777777" w:rsidR="005349EB" w:rsidRPr="004F090D" w:rsidRDefault="005349EB" w:rsidP="004F090D">
      <w:pPr>
        <w:pStyle w:val="DefinitionBody"/>
        <w:numPr>
          <w:ilvl w:val="0"/>
          <w:numId w:val="38"/>
        </w:numPr>
      </w:pPr>
      <w:r w:rsidRPr="004F090D">
        <w:t>Find the length of each circuit by adding the edge weights</w:t>
      </w:r>
    </w:p>
    <w:p w14:paraId="41817538" w14:textId="77777777" w:rsidR="005349EB" w:rsidRPr="004F090D" w:rsidRDefault="005349EB" w:rsidP="004F090D">
      <w:pPr>
        <w:pStyle w:val="DefinitionBody"/>
        <w:numPr>
          <w:ilvl w:val="0"/>
          <w:numId w:val="38"/>
        </w:numPr>
      </w:pPr>
      <w:r w:rsidRPr="004F090D">
        <w:t>Select the circuit with minimal total weight.</w:t>
      </w:r>
    </w:p>
    <w:p w14:paraId="1E7AB6A5" w14:textId="77777777" w:rsidR="005349EB" w:rsidRDefault="005349EB" w:rsidP="00F569AB"/>
    <w:p w14:paraId="64BD8E7D" w14:textId="77777777" w:rsidR="005349EB" w:rsidRDefault="005349EB" w:rsidP="00F569AB"/>
    <w:p w14:paraId="5710343D" w14:textId="77777777" w:rsidR="005349EB" w:rsidRPr="005349EB" w:rsidRDefault="00750760" w:rsidP="005349EB">
      <w:pPr>
        <w:pStyle w:val="ExampleHeader"/>
      </w:pPr>
      <w:r w:rsidRPr="005349EB">
        <w:t>Example</w:t>
      </w:r>
      <w:r w:rsidR="005349EB" w:rsidRPr="005349EB">
        <w:t xml:space="preserve"> 15</w:t>
      </w:r>
    </w:p>
    <w:p w14:paraId="23B0F868" w14:textId="77777777" w:rsidR="00DE502B" w:rsidRDefault="00750760" w:rsidP="005349EB">
      <w:pPr>
        <w:pStyle w:val="ExampleBody"/>
      </w:pPr>
      <w:r>
        <w:t>Apply the Brute force algorithm to find the minimum cost Hamiltonian circuit on the graph below.</w:t>
      </w:r>
    </w:p>
    <w:p w14:paraId="57366501" w14:textId="36B8B8BC" w:rsidR="00193AB4" w:rsidRDefault="007E3B2B" w:rsidP="005349EB">
      <w:pPr>
        <w:pStyle w:val="ExampleBody"/>
      </w:pPr>
      <w:r>
        <w:rPr>
          <w:noProof/>
        </w:rPr>
        <mc:AlternateContent>
          <mc:Choice Requires="wpg">
            <w:drawing>
              <wp:anchor distT="0" distB="0" distL="114300" distR="114300" simplePos="0" relativeHeight="251806720" behindDoc="0" locked="0" layoutInCell="1" allowOverlap="1" wp14:anchorId="7BCE2659" wp14:editId="1340C455">
                <wp:simplePos x="0" y="0"/>
                <wp:positionH relativeFrom="column">
                  <wp:posOffset>533400</wp:posOffset>
                </wp:positionH>
                <wp:positionV relativeFrom="paragraph">
                  <wp:posOffset>62865</wp:posOffset>
                </wp:positionV>
                <wp:extent cx="1076325" cy="990600"/>
                <wp:effectExtent l="0" t="0" r="0" b="1905"/>
                <wp:wrapNone/>
                <wp:docPr id="5053" name="Group 2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90600"/>
                          <a:chOff x="8780" y="6120"/>
                          <a:chExt cx="1695" cy="1560"/>
                        </a:xfrm>
                      </wpg:grpSpPr>
                      <wps:wsp>
                        <wps:cNvPr id="5054" name="Line 2478"/>
                        <wps:cNvCnPr>
                          <a:cxnSpLocks noChangeShapeType="1"/>
                        </wps:cNvCnPr>
                        <wps:spPr bwMode="auto">
                          <a:xfrm flipV="1">
                            <a:off x="9620" y="6313"/>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5" name="Line 2479"/>
                        <wps:cNvCnPr>
                          <a:cxnSpLocks noChangeShapeType="1"/>
                        </wps:cNvCnPr>
                        <wps:spPr bwMode="auto">
                          <a:xfrm flipH="1">
                            <a:off x="8960" y="6350"/>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6" name="Line 2480"/>
                        <wps:cNvCnPr>
                          <a:cxnSpLocks noChangeShapeType="1"/>
                        </wps:cNvCnPr>
                        <wps:spPr bwMode="auto">
                          <a:xfrm>
                            <a:off x="8975" y="7551"/>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7" name="Line 2481"/>
                        <wps:cNvCnPr>
                          <a:cxnSpLocks noChangeShapeType="1"/>
                        </wps:cNvCnPr>
                        <wps:spPr bwMode="auto">
                          <a:xfrm>
                            <a:off x="9635" y="6321"/>
                            <a:ext cx="585"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8" name="Line 2482"/>
                        <wps:cNvCnPr>
                          <a:cxnSpLocks noChangeShapeType="1"/>
                        </wps:cNvCnPr>
                        <wps:spPr bwMode="auto">
                          <a:xfrm flipV="1">
                            <a:off x="8960" y="7146"/>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9" name="Line 2483"/>
                        <wps:cNvCnPr>
                          <a:cxnSpLocks noChangeShapeType="1"/>
                        </wps:cNvCnPr>
                        <wps:spPr bwMode="auto">
                          <a:xfrm>
                            <a:off x="9620" y="7146"/>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0" name="Oval 2484"/>
                        <wps:cNvSpPr>
                          <a:spLocks noChangeArrowheads="1"/>
                        </wps:cNvSpPr>
                        <wps:spPr bwMode="auto">
                          <a:xfrm>
                            <a:off x="9560" y="62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1" name="Oval 2485"/>
                        <wps:cNvSpPr>
                          <a:spLocks noChangeArrowheads="1"/>
                        </wps:cNvSpPr>
                        <wps:spPr bwMode="auto">
                          <a:xfrm>
                            <a:off x="8900" y="74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2" name="Oval 2486"/>
                        <wps:cNvSpPr>
                          <a:spLocks noChangeArrowheads="1"/>
                        </wps:cNvSpPr>
                        <wps:spPr bwMode="auto">
                          <a:xfrm>
                            <a:off x="10145" y="74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3" name="Oval 2487"/>
                        <wps:cNvSpPr>
                          <a:spLocks noChangeArrowheads="1"/>
                        </wps:cNvSpPr>
                        <wps:spPr bwMode="auto">
                          <a:xfrm>
                            <a:off x="9545" y="708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4" name="Text Box 2488"/>
                        <wps:cNvSpPr txBox="1">
                          <a:spLocks noChangeArrowheads="1"/>
                        </wps:cNvSpPr>
                        <wps:spPr bwMode="auto">
                          <a:xfrm>
                            <a:off x="9350" y="612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00F80" w14:textId="77777777" w:rsidR="007907F9" w:rsidRDefault="007907F9" w:rsidP="00DE502B">
                              <w:r>
                                <w:t>A</w:t>
                              </w:r>
                            </w:p>
                          </w:txbxContent>
                        </wps:txbx>
                        <wps:bodyPr rot="0" vert="horz" wrap="square" lIns="0" tIns="0" rIns="0" bIns="0" anchor="t" anchorCtr="0" upright="1">
                          <a:noAutofit/>
                        </wps:bodyPr>
                      </wps:wsp>
                      <wps:wsp>
                        <wps:cNvPr id="5065" name="Text Box 2489"/>
                        <wps:cNvSpPr txBox="1">
                          <a:spLocks noChangeArrowheads="1"/>
                        </wps:cNvSpPr>
                        <wps:spPr bwMode="auto">
                          <a:xfrm>
                            <a:off x="8780" y="722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CF0C3" w14:textId="77777777" w:rsidR="007907F9" w:rsidRDefault="007907F9" w:rsidP="00DE502B">
                              <w:r>
                                <w:t>B</w:t>
                              </w:r>
                            </w:p>
                          </w:txbxContent>
                        </wps:txbx>
                        <wps:bodyPr rot="0" vert="horz" wrap="square" lIns="0" tIns="0" rIns="0" bIns="0" anchor="t" anchorCtr="0" upright="1">
                          <a:noAutofit/>
                        </wps:bodyPr>
                      </wps:wsp>
                      <wps:wsp>
                        <wps:cNvPr id="5066" name="Text Box 2490"/>
                        <wps:cNvSpPr txBox="1">
                          <a:spLocks noChangeArrowheads="1"/>
                        </wps:cNvSpPr>
                        <wps:spPr bwMode="auto">
                          <a:xfrm>
                            <a:off x="10250" y="722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DDCB" w14:textId="77777777" w:rsidR="007907F9" w:rsidRDefault="007907F9" w:rsidP="00DE502B">
                              <w:r>
                                <w:t>C</w:t>
                              </w:r>
                            </w:p>
                          </w:txbxContent>
                        </wps:txbx>
                        <wps:bodyPr rot="0" vert="horz" wrap="square" lIns="0" tIns="0" rIns="0" bIns="0" anchor="t" anchorCtr="0" upright="1">
                          <a:noAutofit/>
                        </wps:bodyPr>
                      </wps:wsp>
                      <wps:wsp>
                        <wps:cNvPr id="5067" name="Text Box 2491"/>
                        <wps:cNvSpPr txBox="1">
                          <a:spLocks noChangeArrowheads="1"/>
                        </wps:cNvSpPr>
                        <wps:spPr bwMode="auto">
                          <a:xfrm>
                            <a:off x="9665" y="689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786A" w14:textId="77777777" w:rsidR="007907F9" w:rsidRDefault="007907F9" w:rsidP="00DE502B">
                              <w:r>
                                <w:t>D</w:t>
                              </w:r>
                            </w:p>
                          </w:txbxContent>
                        </wps:txbx>
                        <wps:bodyPr rot="0" vert="horz" wrap="square" lIns="0" tIns="0" rIns="0" bIns="0" anchor="t" anchorCtr="0" upright="1">
                          <a:noAutofit/>
                        </wps:bodyPr>
                      </wps:wsp>
                      <wps:wsp>
                        <wps:cNvPr id="5068" name="Text Box 2492"/>
                        <wps:cNvSpPr txBox="1">
                          <a:spLocks noChangeArrowheads="1"/>
                        </wps:cNvSpPr>
                        <wps:spPr bwMode="auto">
                          <a:xfrm>
                            <a:off x="9185" y="6825"/>
                            <a:ext cx="14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251A9" w14:textId="77777777" w:rsidR="007907F9" w:rsidRPr="00B16717" w:rsidRDefault="007907F9" w:rsidP="00DE502B">
                              <w:pPr>
                                <w:rPr>
                                  <w:sz w:val="20"/>
                                  <w:szCs w:val="20"/>
                                </w:rPr>
                              </w:pPr>
                              <w:r>
                                <w:rPr>
                                  <w:sz w:val="20"/>
                                  <w:szCs w:val="20"/>
                                </w:rPr>
                                <w:t>4</w:t>
                              </w:r>
                            </w:p>
                          </w:txbxContent>
                        </wps:txbx>
                        <wps:bodyPr rot="0" vert="horz" wrap="square" lIns="18288" tIns="0" rIns="0" bIns="0" anchor="t" anchorCtr="0" upright="1">
                          <a:noAutofit/>
                        </wps:bodyPr>
                      </wps:wsp>
                      <wps:wsp>
                        <wps:cNvPr id="5069" name="Text Box 2493"/>
                        <wps:cNvSpPr txBox="1">
                          <a:spLocks noChangeArrowheads="1"/>
                        </wps:cNvSpPr>
                        <wps:spPr bwMode="auto">
                          <a:xfrm>
                            <a:off x="9860" y="678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5F62E" w14:textId="77777777" w:rsidR="007907F9" w:rsidRPr="00B16717" w:rsidRDefault="007907F9" w:rsidP="00DE502B">
                              <w:pPr>
                                <w:rPr>
                                  <w:sz w:val="20"/>
                                  <w:szCs w:val="20"/>
                                </w:rPr>
                              </w:pPr>
                              <w:r>
                                <w:rPr>
                                  <w:sz w:val="20"/>
                                  <w:szCs w:val="20"/>
                                </w:rPr>
                                <w:t>2</w:t>
                              </w:r>
                            </w:p>
                          </w:txbxContent>
                        </wps:txbx>
                        <wps:bodyPr rot="0" vert="horz" wrap="square" lIns="18288" tIns="0" rIns="0" bIns="0" anchor="t" anchorCtr="0" upright="1">
                          <a:noAutofit/>
                        </wps:bodyPr>
                      </wps:wsp>
                      <wps:wsp>
                        <wps:cNvPr id="5070" name="Text Box 2494"/>
                        <wps:cNvSpPr txBox="1">
                          <a:spLocks noChangeArrowheads="1"/>
                        </wps:cNvSpPr>
                        <wps:spPr bwMode="auto">
                          <a:xfrm>
                            <a:off x="9560" y="663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8B62C" w14:textId="77777777" w:rsidR="007907F9" w:rsidRPr="00B16717" w:rsidRDefault="007907F9" w:rsidP="00DE502B">
                              <w:pPr>
                                <w:rPr>
                                  <w:sz w:val="20"/>
                                  <w:szCs w:val="20"/>
                                </w:rPr>
                              </w:pPr>
                              <w:r>
                                <w:rPr>
                                  <w:sz w:val="20"/>
                                  <w:szCs w:val="20"/>
                                </w:rPr>
                                <w:t>1</w:t>
                              </w:r>
                            </w:p>
                          </w:txbxContent>
                        </wps:txbx>
                        <wps:bodyPr rot="0" vert="horz" wrap="square" lIns="18288" tIns="0" rIns="0" bIns="0" anchor="t" anchorCtr="0" upright="1">
                          <a:noAutofit/>
                        </wps:bodyPr>
                      </wps:wsp>
                      <wps:wsp>
                        <wps:cNvPr id="5071" name="Text Box 2495"/>
                        <wps:cNvSpPr txBox="1">
                          <a:spLocks noChangeArrowheads="1"/>
                        </wps:cNvSpPr>
                        <wps:spPr bwMode="auto">
                          <a:xfrm>
                            <a:off x="9245" y="7215"/>
                            <a:ext cx="1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48DDB" w14:textId="77777777" w:rsidR="007907F9" w:rsidRPr="00B16717" w:rsidRDefault="007907F9" w:rsidP="00DE502B">
                              <w:pPr>
                                <w:rPr>
                                  <w:sz w:val="20"/>
                                  <w:szCs w:val="20"/>
                                </w:rPr>
                              </w:pPr>
                              <w:r>
                                <w:rPr>
                                  <w:sz w:val="20"/>
                                  <w:szCs w:val="20"/>
                                </w:rPr>
                                <w:t>9</w:t>
                              </w:r>
                            </w:p>
                          </w:txbxContent>
                        </wps:txbx>
                        <wps:bodyPr rot="0" vert="horz" wrap="square" lIns="18288" tIns="0" rIns="0" bIns="0" anchor="t" anchorCtr="0" upright="1">
                          <a:noAutofit/>
                        </wps:bodyPr>
                      </wps:wsp>
                      <wps:wsp>
                        <wps:cNvPr id="5072" name="Text Box 2496"/>
                        <wps:cNvSpPr txBox="1">
                          <a:spLocks noChangeArrowheads="1"/>
                        </wps:cNvSpPr>
                        <wps:spPr bwMode="auto">
                          <a:xfrm>
                            <a:off x="9800" y="7230"/>
                            <a:ext cx="1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6E461" w14:textId="77777777" w:rsidR="007907F9" w:rsidRPr="00B16717" w:rsidRDefault="007907F9" w:rsidP="00DE502B">
                              <w:pPr>
                                <w:rPr>
                                  <w:sz w:val="20"/>
                                  <w:szCs w:val="20"/>
                                </w:rPr>
                              </w:pPr>
                              <w:r>
                                <w:rPr>
                                  <w:sz w:val="20"/>
                                  <w:szCs w:val="20"/>
                                </w:rPr>
                                <w:t>8</w:t>
                              </w:r>
                            </w:p>
                          </w:txbxContent>
                        </wps:txbx>
                        <wps:bodyPr rot="0" vert="horz" wrap="square" lIns="18288" tIns="0" rIns="0" bIns="0" anchor="t" anchorCtr="0" upright="1">
                          <a:noAutofit/>
                        </wps:bodyPr>
                      </wps:wsp>
                      <wps:wsp>
                        <wps:cNvPr id="5073" name="Text Box 2497"/>
                        <wps:cNvSpPr txBox="1">
                          <a:spLocks noChangeArrowheads="1"/>
                        </wps:cNvSpPr>
                        <wps:spPr bwMode="auto">
                          <a:xfrm>
                            <a:off x="9500" y="7455"/>
                            <a:ext cx="23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671D0" w14:textId="77777777" w:rsidR="007907F9" w:rsidRPr="00B16717" w:rsidRDefault="007907F9" w:rsidP="00DE502B">
                              <w:pPr>
                                <w:rPr>
                                  <w:sz w:val="20"/>
                                  <w:szCs w:val="20"/>
                                </w:rPr>
                              </w:pPr>
                              <w:r>
                                <w:rPr>
                                  <w:sz w:val="20"/>
                                  <w:szCs w:val="20"/>
                                </w:rPr>
                                <w:t>13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E2659" id="Group 2477" o:spid="_x0000_s1881" style="position:absolute;margin-left:42pt;margin-top:4.95pt;width:84.75pt;height:78pt;z-index:251806720;mso-position-horizontal-relative:text;mso-position-vertical-relative:text" coordorigin="8780,6120" coordsize="169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">
                <v:line id="Line 2478" o:spid="_x0000_s1882" style="position:absolute;flip:y;visibility:visible;mso-wrap-style:square" from="9620,6313" to="9620,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"/>
                <v:line id="Line 2479" o:spid="_x0000_s1883" style="position:absolute;flip:x;visibility:visible;mso-wrap-style:square" from="8960,6350" to="9635,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"/>
                <v:line id="Line 2480" o:spid="_x0000_s1884" style="position:absolute;visibility:visible;mso-wrap-style:square" from="8975,7551" to="10250,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"/>
                <v:line id="Line 2481" o:spid="_x0000_s1885" style="position:absolute;visibility:visible;mso-wrap-style:square" from="9635,6321" to="10220,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"/>
                <v:line id="Line 2482" o:spid="_x0000_s1886" style="position:absolute;flip:y;visibility:visible;mso-wrap-style:square" from="8960,7146" to="9620,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"/>
                <v:line id="Line 2483" o:spid="_x0000_s1887" style="position:absolute;visibility:visible;mso-wrap-style:square" from="9620,7146" to="10220,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"/>
                <v:oval id="Oval 2484" o:spid="_x0000_s1888" style="position:absolute;left:9560;top:62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"/>
                <v:oval id="Oval 2485" o:spid="_x0000_s1889" style="position:absolute;left:8900;top:74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"/>
                <v:oval id="Oval 2486" o:spid="_x0000_s1890" style="position:absolute;left:10145;top:74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"/>
                <v:oval id="Oval 2487" o:spid="_x0000_s1891" style="position:absolute;left:9545;top:708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"/>
                <v:shape id="Text Box 2488" o:spid="_x0000_s1892" type="#_x0000_t202" style="position:absolute;left:9350;top:612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" filled="f" stroked="f">
                  <v:textbox inset="0,0,0,0">
                    <w:txbxContent>
                      <w:p w14:paraId="05800F80" w14:textId="77777777" w:rsidR="007907F9" w:rsidRDefault="007907F9" w:rsidP="00DE502B">
                        <w:r>
                          <w:t>A</w:t>
                        </w:r>
                      </w:p>
                    </w:txbxContent>
                  </v:textbox>
                </v:shape>
                <v:shape id="Text Box 2489" o:spid="_x0000_s1893" type="#_x0000_t202" style="position:absolute;left:8780;top:722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" filled="f" stroked="f">
                  <v:textbox inset="0,0,0,0">
                    <w:txbxContent>
                      <w:p w14:paraId="3E6CF0C3" w14:textId="77777777" w:rsidR="007907F9" w:rsidRDefault="007907F9" w:rsidP="00DE502B">
                        <w:r>
                          <w:t>B</w:t>
                        </w:r>
                      </w:p>
                    </w:txbxContent>
                  </v:textbox>
                </v:shape>
                <v:shape id="Text Box 2490" o:spid="_x0000_s1894" type="#_x0000_t202" style="position:absolute;left:10250;top:722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" filled="f" stroked="f">
                  <v:textbox inset="0,0,0,0">
                    <w:txbxContent>
                      <w:p w14:paraId="3624DDCB" w14:textId="77777777" w:rsidR="007907F9" w:rsidRDefault="007907F9" w:rsidP="00DE502B">
                        <w:r>
                          <w:t>C</w:t>
                        </w:r>
                      </w:p>
                    </w:txbxContent>
                  </v:textbox>
                </v:shape>
                <v:shape id="Text Box 2491" o:spid="_x0000_s1895" type="#_x0000_t202" style="position:absolute;left:9665;top:689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Dm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ROVvcDfm/QE5PwKAAD//wMAUEsBAi0AFAAGAAgAAAAhANvh9svuAAAAhQEAABMAAAAAAAAA&#10;AAAAAAAAAAAAAFtDb250ZW50X1R5cGVzXS54bWxQSwECLQAUAAYACAAAACEAWvQsW78AAAAVAQAA&#10;CwAAAAAAAAAAAAAAAAAfAQAAX3JlbHMvLnJlbHNQSwECLQAUAAYACAAAACEAkstg5sYAAADdAAAA&#10;DwAAAAAAAAAAAAAAAAAHAgAAZHJzL2Rvd25yZXYueG1sUEsFBgAAAAADAAMAtwAAAPoCAAAAAA==&#10;" filled="f" stroked="f">
                  <v:textbox inset="0,0,0,0">
                    <w:txbxContent>
                      <w:p w14:paraId="0145786A" w14:textId="77777777" w:rsidR="007907F9" w:rsidRDefault="007907F9" w:rsidP="00DE502B">
                        <w:r>
                          <w:t>D</w:t>
                        </w:r>
                      </w:p>
                    </w:txbxContent>
                  </v:textbox>
                </v:shape>
                <v:shape id="Text Box 2492" o:spid="_x0000_s1896" type="#_x0000_t202" style="position:absolute;left:9185;top:6825;width:1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" stroked="f">
                  <v:textbox inset="1.44pt,0,0,0">
                    <w:txbxContent>
                      <w:p w14:paraId="00C251A9" w14:textId="77777777" w:rsidR="007907F9" w:rsidRPr="00B16717" w:rsidRDefault="007907F9" w:rsidP="00DE502B">
                        <w:pPr>
                          <w:rPr>
                            <w:sz w:val="20"/>
                            <w:szCs w:val="20"/>
                          </w:rPr>
                        </w:pPr>
                        <w:r>
                          <w:rPr>
                            <w:sz w:val="20"/>
                            <w:szCs w:val="20"/>
                          </w:rPr>
                          <w:t>4</w:t>
                        </w:r>
                      </w:p>
                    </w:txbxContent>
                  </v:textbox>
                </v:shape>
                <v:shape id="Text Box 2493" o:spid="_x0000_s1897" type="#_x0000_t202" style="position:absolute;left:9860;top:678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" stroked="f">
                  <v:textbox inset="1.44pt,0,0,0">
                    <w:txbxContent>
                      <w:p w14:paraId="18A5F62E" w14:textId="77777777" w:rsidR="007907F9" w:rsidRPr="00B16717" w:rsidRDefault="007907F9" w:rsidP="00DE502B">
                        <w:pPr>
                          <w:rPr>
                            <w:sz w:val="20"/>
                            <w:szCs w:val="20"/>
                          </w:rPr>
                        </w:pPr>
                        <w:r>
                          <w:rPr>
                            <w:sz w:val="20"/>
                            <w:szCs w:val="20"/>
                          </w:rPr>
                          <w:t>2</w:t>
                        </w:r>
                      </w:p>
                    </w:txbxContent>
                  </v:textbox>
                </v:shape>
                <v:shape id="Text Box 2494" o:spid="_x0000_s1898" type="#_x0000_t202" style="position:absolute;left:9560;top:663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" stroked="f">
                  <v:textbox inset="1.44pt,0,0,0">
                    <w:txbxContent>
                      <w:p w14:paraId="4868B62C" w14:textId="77777777" w:rsidR="007907F9" w:rsidRPr="00B16717" w:rsidRDefault="007907F9" w:rsidP="00DE502B">
                        <w:pPr>
                          <w:rPr>
                            <w:sz w:val="20"/>
                            <w:szCs w:val="20"/>
                          </w:rPr>
                        </w:pPr>
                        <w:r>
                          <w:rPr>
                            <w:sz w:val="20"/>
                            <w:szCs w:val="20"/>
                          </w:rPr>
                          <w:t>1</w:t>
                        </w:r>
                      </w:p>
                    </w:txbxContent>
                  </v:textbox>
                </v:shape>
                <v:shape id="Text Box 2495" o:spid="_x0000_s1899" type="#_x0000_t202" style="position:absolute;left:9245;top:7215;width:1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" stroked="f">
                  <v:textbox inset="1.44pt,0,0,0">
                    <w:txbxContent>
                      <w:p w14:paraId="48748DDB" w14:textId="77777777" w:rsidR="007907F9" w:rsidRPr="00B16717" w:rsidRDefault="007907F9" w:rsidP="00DE502B">
                        <w:pPr>
                          <w:rPr>
                            <w:sz w:val="20"/>
                            <w:szCs w:val="20"/>
                          </w:rPr>
                        </w:pPr>
                        <w:r>
                          <w:rPr>
                            <w:sz w:val="20"/>
                            <w:szCs w:val="20"/>
                          </w:rPr>
                          <w:t>9</w:t>
                        </w:r>
                      </w:p>
                    </w:txbxContent>
                  </v:textbox>
                </v:shape>
                <v:shape id="Text Box 2496" o:spid="_x0000_s1900" type="#_x0000_t202" style="position:absolute;left:9800;top:7230;width:1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" stroked="f">
                  <v:textbox inset="1.44pt,0,0,0">
                    <w:txbxContent>
                      <w:p w14:paraId="6596E461" w14:textId="77777777" w:rsidR="007907F9" w:rsidRPr="00B16717" w:rsidRDefault="007907F9" w:rsidP="00DE502B">
                        <w:pPr>
                          <w:rPr>
                            <w:sz w:val="20"/>
                            <w:szCs w:val="20"/>
                          </w:rPr>
                        </w:pPr>
                        <w:r>
                          <w:rPr>
                            <w:sz w:val="20"/>
                            <w:szCs w:val="20"/>
                          </w:rPr>
                          <w:t>8</w:t>
                        </w:r>
                      </w:p>
                    </w:txbxContent>
                  </v:textbox>
                </v:shape>
                <v:shape id="Text Box 2497" o:spid="_x0000_s1901" type="#_x0000_t202" style="position:absolute;left:9500;top:7455;width:23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" stroked="f">
                  <v:textbox inset="1.44pt,0,0,0">
                    <w:txbxContent>
                      <w:p w14:paraId="4CC671D0" w14:textId="77777777" w:rsidR="007907F9" w:rsidRPr="00B16717" w:rsidRDefault="007907F9" w:rsidP="00DE502B">
                        <w:pPr>
                          <w:rPr>
                            <w:sz w:val="20"/>
                            <w:szCs w:val="20"/>
                          </w:rPr>
                        </w:pPr>
                        <w:r>
                          <w:rPr>
                            <w:sz w:val="20"/>
                            <w:szCs w:val="20"/>
                          </w:rPr>
                          <w:t>13</w:t>
                        </w:r>
                      </w:p>
                    </w:txbxContent>
                  </v:textbox>
                </v:shape>
              </v:group>
            </w:pict>
          </mc:Fallback>
        </mc:AlternateContent>
      </w:r>
    </w:p>
    <w:p w14:paraId="5CCDAC2E" w14:textId="77777777" w:rsidR="00193AB4" w:rsidRDefault="00193AB4" w:rsidP="005349EB">
      <w:pPr>
        <w:pStyle w:val="ExampleBody"/>
      </w:pPr>
    </w:p>
    <w:p w14:paraId="5953523A" w14:textId="77777777" w:rsidR="00193AB4" w:rsidRDefault="00193AB4" w:rsidP="005349EB">
      <w:pPr>
        <w:pStyle w:val="ExampleBody"/>
      </w:pPr>
    </w:p>
    <w:p w14:paraId="6C865C06" w14:textId="77777777" w:rsidR="00193AB4" w:rsidRDefault="00193AB4" w:rsidP="005349EB">
      <w:pPr>
        <w:pStyle w:val="ExampleBody"/>
      </w:pPr>
    </w:p>
    <w:p w14:paraId="79855407" w14:textId="77777777" w:rsidR="00193AB4" w:rsidRDefault="00193AB4" w:rsidP="005349EB">
      <w:pPr>
        <w:pStyle w:val="ExampleBody"/>
      </w:pPr>
    </w:p>
    <w:p w14:paraId="0AF58882" w14:textId="77777777" w:rsidR="00750760" w:rsidRDefault="00750760" w:rsidP="005349EB">
      <w:pPr>
        <w:pStyle w:val="ExampleBody"/>
      </w:pPr>
    </w:p>
    <w:p w14:paraId="08828F5D" w14:textId="77777777" w:rsidR="00750760" w:rsidRDefault="00750760" w:rsidP="005349EB">
      <w:pPr>
        <w:pStyle w:val="ExampleBody"/>
      </w:pPr>
    </w:p>
    <w:p w14:paraId="13C295BD" w14:textId="77777777" w:rsidR="005349EB" w:rsidRDefault="00750760" w:rsidP="005349EB">
      <w:pPr>
        <w:pStyle w:val="ExampleBody"/>
      </w:pPr>
      <w:r>
        <w:t>To apply the Brute force algorithm, we list all possible Hamiltonian circuits and calculate their weight:</w:t>
      </w:r>
    </w:p>
    <w:p w14:paraId="2AF73AEB" w14:textId="03C4EACA" w:rsidR="00750760" w:rsidRDefault="007E3B2B" w:rsidP="005349EB">
      <w:pPr>
        <w:pStyle w:val="ExampleBody"/>
      </w:pPr>
      <w:r>
        <w:rPr>
          <w:noProof/>
        </w:rPr>
        <mc:AlternateContent>
          <mc:Choice Requires="wps">
            <w:drawing>
              <wp:inline distT="0" distB="0" distL="0" distR="0" wp14:anchorId="2EA219BF" wp14:editId="184E028F">
                <wp:extent cx="5685790" cy="756285"/>
                <wp:effectExtent l="0" t="0" r="635" b="0"/>
                <wp:docPr id="5052" name="Text Box 4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980"/>
                            </w:tblGrid>
                            <w:tr w:rsidR="007907F9" w14:paraId="17C42D5E" w14:textId="77777777" w:rsidTr="007907F9">
                              <w:tc>
                                <w:tcPr>
                                  <w:tcW w:w="1638" w:type="dxa"/>
                                </w:tcPr>
                                <w:p w14:paraId="1CBD37F4" w14:textId="77777777" w:rsidR="007907F9" w:rsidRPr="00B4248E" w:rsidRDefault="007907F9" w:rsidP="007907F9">
                                  <w:pPr>
                                    <w:rPr>
                                      <w:b/>
                                    </w:rPr>
                                  </w:pPr>
                                  <w:r w:rsidRPr="00B4248E">
                                    <w:rPr>
                                      <w:b/>
                                    </w:rPr>
                                    <w:t>Circuit</w:t>
                                  </w:r>
                                </w:p>
                              </w:tc>
                              <w:tc>
                                <w:tcPr>
                                  <w:tcW w:w="1980" w:type="dxa"/>
                                </w:tcPr>
                                <w:p w14:paraId="221842B7" w14:textId="77777777" w:rsidR="007907F9" w:rsidRPr="00B4248E" w:rsidRDefault="007907F9" w:rsidP="007907F9">
                                  <w:pPr>
                                    <w:rPr>
                                      <w:b/>
                                    </w:rPr>
                                  </w:pPr>
                                  <w:r w:rsidRPr="00B4248E">
                                    <w:rPr>
                                      <w:b/>
                                    </w:rPr>
                                    <w:t>Weight</w:t>
                                  </w:r>
                                </w:p>
                              </w:tc>
                            </w:tr>
                            <w:tr w:rsidR="007907F9" w14:paraId="386D49E7" w14:textId="77777777" w:rsidTr="007907F9">
                              <w:tc>
                                <w:tcPr>
                                  <w:tcW w:w="1638" w:type="dxa"/>
                                </w:tcPr>
                                <w:p w14:paraId="5C0D1C2E" w14:textId="77777777" w:rsidR="007907F9" w:rsidRDefault="007907F9" w:rsidP="007907F9">
                                  <w:r>
                                    <w:t>ABCDA</w:t>
                                  </w:r>
                                </w:p>
                              </w:tc>
                              <w:tc>
                                <w:tcPr>
                                  <w:tcW w:w="1980" w:type="dxa"/>
                                </w:tcPr>
                                <w:p w14:paraId="7DFEF0EA" w14:textId="77777777" w:rsidR="007907F9" w:rsidRDefault="007907F9" w:rsidP="007907F9">
                                  <w:r>
                                    <w:t>4+13+8+1 = 26</w:t>
                                  </w:r>
                                </w:p>
                              </w:tc>
                            </w:tr>
                            <w:tr w:rsidR="007907F9" w14:paraId="7F9E7310" w14:textId="77777777" w:rsidTr="007907F9">
                              <w:tc>
                                <w:tcPr>
                                  <w:tcW w:w="1638" w:type="dxa"/>
                                </w:tcPr>
                                <w:p w14:paraId="53B8F75C" w14:textId="77777777" w:rsidR="007907F9" w:rsidRDefault="007907F9" w:rsidP="007907F9">
                                  <w:r>
                                    <w:t>ABDCA</w:t>
                                  </w:r>
                                </w:p>
                              </w:tc>
                              <w:tc>
                                <w:tcPr>
                                  <w:tcW w:w="1980" w:type="dxa"/>
                                </w:tcPr>
                                <w:p w14:paraId="79F67975" w14:textId="77777777" w:rsidR="007907F9" w:rsidRDefault="007907F9" w:rsidP="007907F9">
                                  <w:r>
                                    <w:t>4+9+8+2 = 23</w:t>
                                  </w:r>
                                </w:p>
                              </w:tc>
                            </w:tr>
                            <w:tr w:rsidR="007907F9" w14:paraId="589EE52D" w14:textId="77777777" w:rsidTr="007907F9">
                              <w:tc>
                                <w:tcPr>
                                  <w:tcW w:w="1638" w:type="dxa"/>
                                </w:tcPr>
                                <w:p w14:paraId="7CB12CDD" w14:textId="77777777" w:rsidR="007907F9" w:rsidRDefault="007907F9" w:rsidP="007907F9">
                                  <w:r>
                                    <w:t>ACBDA</w:t>
                                  </w:r>
                                </w:p>
                              </w:tc>
                              <w:tc>
                                <w:tcPr>
                                  <w:tcW w:w="1980" w:type="dxa"/>
                                </w:tcPr>
                                <w:p w14:paraId="34130476" w14:textId="77777777" w:rsidR="007907F9" w:rsidRDefault="007907F9" w:rsidP="007907F9">
                                  <w:r>
                                    <w:t>2+13+9+1 = 25</w:t>
                                  </w:r>
                                </w:p>
                              </w:tc>
                            </w:tr>
                          </w:tbl>
                          <w:p w14:paraId="62CAE608" w14:textId="77777777" w:rsidR="007907F9" w:rsidRDefault="007907F9" w:rsidP="005349EB"/>
                        </w:txbxContent>
                      </wps:txbx>
                      <wps:bodyPr rot="0" vert="horz" wrap="square" lIns="91440" tIns="0" rIns="91440" bIns="0" anchor="t" anchorCtr="0" upright="1">
                        <a:noAutofit/>
                      </wps:bodyPr>
                    </wps:wsp>
                  </a:graphicData>
                </a:graphic>
              </wp:inline>
            </w:drawing>
          </mc:Choice>
          <mc:Fallback>
            <w:pict>
              <v:shape w14:anchorId="2EA219BF" id="Text Box 4259" o:spid="_x0000_s1902" type="#_x0000_t202" style="width:447.7pt;height: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" filled="f" stroked="f">
                <v:textbox inset=",0,,0">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980"/>
                      </w:tblGrid>
                      <w:tr w:rsidR="007907F9" w14:paraId="17C42D5E" w14:textId="77777777" w:rsidTr="007907F9">
                        <w:tc>
                          <w:tcPr>
                            <w:tcW w:w="1638" w:type="dxa"/>
                          </w:tcPr>
                          <w:p w14:paraId="1CBD37F4" w14:textId="77777777" w:rsidR="007907F9" w:rsidRPr="00B4248E" w:rsidRDefault="007907F9" w:rsidP="007907F9">
                            <w:pPr>
                              <w:rPr>
                                <w:b/>
                              </w:rPr>
                            </w:pPr>
                            <w:r w:rsidRPr="00B4248E">
                              <w:rPr>
                                <w:b/>
                              </w:rPr>
                              <w:t>Circuit</w:t>
                            </w:r>
                          </w:p>
                        </w:tc>
                        <w:tc>
                          <w:tcPr>
                            <w:tcW w:w="1980" w:type="dxa"/>
                          </w:tcPr>
                          <w:p w14:paraId="221842B7" w14:textId="77777777" w:rsidR="007907F9" w:rsidRPr="00B4248E" w:rsidRDefault="007907F9" w:rsidP="007907F9">
                            <w:pPr>
                              <w:rPr>
                                <w:b/>
                              </w:rPr>
                            </w:pPr>
                            <w:r w:rsidRPr="00B4248E">
                              <w:rPr>
                                <w:b/>
                              </w:rPr>
                              <w:t>Weight</w:t>
                            </w:r>
                          </w:p>
                        </w:tc>
                      </w:tr>
                      <w:tr w:rsidR="007907F9" w14:paraId="386D49E7" w14:textId="77777777" w:rsidTr="007907F9">
                        <w:tc>
                          <w:tcPr>
                            <w:tcW w:w="1638" w:type="dxa"/>
                          </w:tcPr>
                          <w:p w14:paraId="5C0D1C2E" w14:textId="77777777" w:rsidR="007907F9" w:rsidRDefault="007907F9" w:rsidP="007907F9">
                            <w:r>
                              <w:t>ABCDA</w:t>
                            </w:r>
                          </w:p>
                        </w:tc>
                        <w:tc>
                          <w:tcPr>
                            <w:tcW w:w="1980" w:type="dxa"/>
                          </w:tcPr>
                          <w:p w14:paraId="7DFEF0EA" w14:textId="77777777" w:rsidR="007907F9" w:rsidRDefault="007907F9" w:rsidP="007907F9">
                            <w:r>
                              <w:t>4+13+8+1 = 26</w:t>
                            </w:r>
                          </w:p>
                        </w:tc>
                      </w:tr>
                      <w:tr w:rsidR="007907F9" w14:paraId="7F9E7310" w14:textId="77777777" w:rsidTr="007907F9">
                        <w:tc>
                          <w:tcPr>
                            <w:tcW w:w="1638" w:type="dxa"/>
                          </w:tcPr>
                          <w:p w14:paraId="53B8F75C" w14:textId="77777777" w:rsidR="007907F9" w:rsidRDefault="007907F9" w:rsidP="007907F9">
                            <w:r>
                              <w:t>ABDCA</w:t>
                            </w:r>
                          </w:p>
                        </w:tc>
                        <w:tc>
                          <w:tcPr>
                            <w:tcW w:w="1980" w:type="dxa"/>
                          </w:tcPr>
                          <w:p w14:paraId="79F67975" w14:textId="77777777" w:rsidR="007907F9" w:rsidRDefault="007907F9" w:rsidP="007907F9">
                            <w:r>
                              <w:t>4+9+8+2 = 23</w:t>
                            </w:r>
                          </w:p>
                        </w:tc>
                      </w:tr>
                      <w:tr w:rsidR="007907F9" w14:paraId="589EE52D" w14:textId="77777777" w:rsidTr="007907F9">
                        <w:tc>
                          <w:tcPr>
                            <w:tcW w:w="1638" w:type="dxa"/>
                          </w:tcPr>
                          <w:p w14:paraId="7CB12CDD" w14:textId="77777777" w:rsidR="007907F9" w:rsidRDefault="007907F9" w:rsidP="007907F9">
                            <w:r>
                              <w:t>ACBDA</w:t>
                            </w:r>
                          </w:p>
                        </w:tc>
                        <w:tc>
                          <w:tcPr>
                            <w:tcW w:w="1980" w:type="dxa"/>
                          </w:tcPr>
                          <w:p w14:paraId="34130476" w14:textId="77777777" w:rsidR="007907F9" w:rsidRDefault="007907F9" w:rsidP="007907F9">
                            <w:r>
                              <w:t>2+13+9+1 = 25</w:t>
                            </w:r>
                          </w:p>
                        </w:tc>
                      </w:tr>
                    </w:tbl>
                    <w:p w14:paraId="62CAE608" w14:textId="77777777" w:rsidR="007907F9" w:rsidRDefault="007907F9" w:rsidP="005349EB"/>
                  </w:txbxContent>
                </v:textbox>
                <w10:anchorlock/>
              </v:shape>
            </w:pict>
          </mc:Fallback>
        </mc:AlternateContent>
      </w:r>
    </w:p>
    <w:p w14:paraId="699C193E" w14:textId="77777777" w:rsidR="00750760" w:rsidRDefault="0043400F" w:rsidP="005349EB">
      <w:pPr>
        <w:pStyle w:val="ExampleBody"/>
      </w:pPr>
      <w:r>
        <w:t xml:space="preserve">Note:  These are the unique circuits on this graph.  All other possible circuits are the reverse of the listed ones or start at a different </w:t>
      </w:r>
      <w:proofErr w:type="gramStart"/>
      <w:r>
        <w:t>vertex, but</w:t>
      </w:r>
      <w:proofErr w:type="gramEnd"/>
      <w:r>
        <w:t xml:space="preserve"> result in the same weights.</w:t>
      </w:r>
    </w:p>
    <w:p w14:paraId="2481517E" w14:textId="77777777" w:rsidR="0043400F" w:rsidRDefault="0043400F" w:rsidP="005349EB">
      <w:pPr>
        <w:pStyle w:val="ExampleBody"/>
      </w:pPr>
    </w:p>
    <w:p w14:paraId="10200CD1" w14:textId="77777777" w:rsidR="00392211" w:rsidRDefault="00392211" w:rsidP="005349EB">
      <w:pPr>
        <w:pStyle w:val="ExampleBody"/>
      </w:pPr>
      <w:r>
        <w:t xml:space="preserve">From this we can see that the </w:t>
      </w:r>
      <w:r w:rsidR="009A7483">
        <w:t>second</w:t>
      </w:r>
      <w:r>
        <w:t xml:space="preserve"> circuit, </w:t>
      </w:r>
      <w:r w:rsidR="00DE502B">
        <w:t>ABDCA</w:t>
      </w:r>
      <w:r>
        <w:t xml:space="preserve">, is the optimal circuit.  </w:t>
      </w:r>
    </w:p>
    <w:p w14:paraId="389870B0" w14:textId="77777777" w:rsidR="00392211" w:rsidRDefault="00392211" w:rsidP="00F569AB"/>
    <w:p w14:paraId="4B27E3B5" w14:textId="77777777" w:rsidR="005349EB" w:rsidRDefault="005349EB" w:rsidP="00F569AB"/>
    <w:p w14:paraId="54577370" w14:textId="77777777" w:rsidR="00392211" w:rsidRDefault="00392211" w:rsidP="00F569AB">
      <w:pPr>
        <w:rPr>
          <w:b/>
        </w:rPr>
      </w:pPr>
      <w:r>
        <w:t xml:space="preserve">The Brute force algorithm is optimal; it will always produce the Hamiltonian circuit with minimum weight.  Is it efficient?  To answer that question, we need to consider how many Hamiltonian circuits a graph could have.  For simplicity, let’s look at the worst-case possibility, where every vertex is connected to every other vertex.  This is called a </w:t>
      </w:r>
      <w:r w:rsidRPr="00392211">
        <w:rPr>
          <w:b/>
        </w:rPr>
        <w:t>complete graph.</w:t>
      </w:r>
    </w:p>
    <w:p w14:paraId="39F483FA" w14:textId="77777777" w:rsidR="00392211" w:rsidRDefault="00392211" w:rsidP="00F569AB">
      <w:pPr>
        <w:rPr>
          <w:b/>
        </w:rPr>
      </w:pPr>
    </w:p>
    <w:p w14:paraId="7477E40F" w14:textId="77777777" w:rsidR="005349EB" w:rsidRDefault="00C94B07" w:rsidP="00F569AB">
      <w:r>
        <w:t xml:space="preserve">Suppose we had a complete graph with five vertices like the air travel graph above.  From </w:t>
      </w:r>
      <w:smartTag w:uri="urn:schemas-microsoft-com:office:smarttags" w:element="City">
        <w:smartTag w:uri="urn:schemas-microsoft-com:office:smarttags" w:element="place">
          <w:r>
            <w:t>Seattle</w:t>
          </w:r>
        </w:smartTag>
      </w:smartTag>
      <w:r>
        <w:t xml:space="preserve"> there are four cities we can visit first.  From each of those, there are three choices.  From each of those cities, </w:t>
      </w:r>
      <w:r w:rsidR="00F9733B">
        <w:t xml:space="preserve">there are </w:t>
      </w:r>
      <w:r>
        <w:t xml:space="preserve">two possible cities to visit next.  </w:t>
      </w:r>
      <w:r w:rsidR="00F9733B">
        <w:t xml:space="preserve">There is then only one choice for the last city before returning home.  </w:t>
      </w:r>
    </w:p>
    <w:p w14:paraId="36751646" w14:textId="77777777" w:rsidR="005349EB" w:rsidRDefault="005349EB" w:rsidP="00F569AB"/>
    <w:p w14:paraId="44E45AF7" w14:textId="77777777" w:rsidR="005349EB" w:rsidRDefault="005349EB" w:rsidP="00F569AB"/>
    <w:p w14:paraId="07827FEA" w14:textId="77777777" w:rsidR="005349EB" w:rsidRDefault="005349EB" w:rsidP="00F569AB"/>
    <w:p w14:paraId="3471E0BE" w14:textId="77777777" w:rsidR="005349EB" w:rsidRDefault="005349EB" w:rsidP="00F569AB"/>
    <w:p w14:paraId="0FC79D5C" w14:textId="77777777" w:rsidR="000B3907" w:rsidRDefault="000B3907" w:rsidP="00F569AB"/>
    <w:p w14:paraId="77EC9F12" w14:textId="77777777" w:rsidR="00C94B07" w:rsidRDefault="00C94B07" w:rsidP="00F569AB">
      <w:r>
        <w:lastRenderedPageBreak/>
        <w:t>This can be shown visually:</w:t>
      </w:r>
    </w:p>
    <w:p w14:paraId="4B9F6EC6" w14:textId="74B65CE4" w:rsidR="00C94B07" w:rsidRDefault="007E3B2B" w:rsidP="00F569AB">
      <w:r>
        <w:rPr>
          <w:noProof/>
        </w:rPr>
        <mc:AlternateContent>
          <mc:Choice Requires="wpg">
            <w:drawing>
              <wp:anchor distT="0" distB="0" distL="114300" distR="114300" simplePos="0" relativeHeight="251696128" behindDoc="0" locked="0" layoutInCell="1" allowOverlap="1" wp14:anchorId="0FBAB10F" wp14:editId="317871E6">
                <wp:simplePos x="0" y="0"/>
                <wp:positionH relativeFrom="column">
                  <wp:posOffset>-25400</wp:posOffset>
                </wp:positionH>
                <wp:positionV relativeFrom="paragraph">
                  <wp:posOffset>37465</wp:posOffset>
                </wp:positionV>
                <wp:extent cx="5600700" cy="1550035"/>
                <wp:effectExtent l="12700" t="3175" r="0" b="0"/>
                <wp:wrapNone/>
                <wp:docPr id="4922"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550035"/>
                          <a:chOff x="1680" y="7109"/>
                          <a:chExt cx="8820" cy="2441"/>
                        </a:xfrm>
                      </wpg:grpSpPr>
                      <wps:wsp>
                        <wps:cNvPr id="4923" name="Text Box 2035"/>
                        <wps:cNvSpPr txBox="1">
                          <a:spLocks noChangeArrowheads="1"/>
                        </wps:cNvSpPr>
                        <wps:spPr bwMode="auto">
                          <a:xfrm>
                            <a:off x="5370" y="7109"/>
                            <a:ext cx="153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A3379" w14:textId="77777777" w:rsidR="007907F9" w:rsidRPr="00C94B07" w:rsidRDefault="007907F9" w:rsidP="00C94B07">
                              <w:pPr>
                                <w:rPr>
                                  <w:sz w:val="20"/>
                                  <w:szCs w:val="20"/>
                                </w:rPr>
                              </w:pPr>
                              <w:r w:rsidRPr="00C94B07">
                                <w:rPr>
                                  <w:sz w:val="20"/>
                                  <w:szCs w:val="20"/>
                                </w:rPr>
                                <w:t>Home (</w:t>
                              </w:r>
                              <w:smartTag w:uri="urn:schemas-microsoft-com:office:smarttags" w:element="City">
                                <w:smartTag w:uri="urn:schemas-microsoft-com:office:smarttags" w:element="place">
                                  <w:r w:rsidRPr="00C94B07">
                                    <w:rPr>
                                      <w:sz w:val="20"/>
                                      <w:szCs w:val="20"/>
                                    </w:rPr>
                                    <w:t>Seattle</w:t>
                                  </w:r>
                                </w:smartTag>
                              </w:smartTag>
                              <w:r w:rsidRPr="00C94B07">
                                <w:rPr>
                                  <w:sz w:val="20"/>
                                  <w:szCs w:val="20"/>
                                </w:rPr>
                                <w:t>)</w:t>
                              </w:r>
                            </w:p>
                          </w:txbxContent>
                        </wps:txbx>
                        <wps:bodyPr rot="0" vert="horz" wrap="square" lIns="0" tIns="0" rIns="0" bIns="0" anchor="t" anchorCtr="0" upright="1">
                          <a:noAutofit/>
                        </wps:bodyPr>
                      </wps:wsp>
                      <wps:wsp>
                        <wps:cNvPr id="4924" name="Text Box 2036"/>
                        <wps:cNvSpPr txBox="1">
                          <a:spLocks noChangeArrowheads="1"/>
                        </wps:cNvSpPr>
                        <wps:spPr bwMode="auto">
                          <a:xfrm>
                            <a:off x="2625" y="7754"/>
                            <a:ext cx="33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8C3F4" w14:textId="77777777" w:rsidR="007907F9" w:rsidRPr="00C94B07" w:rsidRDefault="007907F9" w:rsidP="00C94B07">
                              <w:pPr>
                                <w:rPr>
                                  <w:sz w:val="20"/>
                                  <w:szCs w:val="20"/>
                                </w:rPr>
                              </w:pPr>
                              <w:r w:rsidRPr="00C94B07">
                                <w:rPr>
                                  <w:sz w:val="20"/>
                                  <w:szCs w:val="20"/>
                                </w:rPr>
                                <w:t>LA</w:t>
                              </w:r>
                            </w:p>
                          </w:txbxContent>
                        </wps:txbx>
                        <wps:bodyPr rot="0" vert="horz" wrap="square" lIns="0" tIns="0" rIns="0" bIns="0" anchor="t" anchorCtr="0" upright="1">
                          <a:noAutofit/>
                        </wps:bodyPr>
                      </wps:wsp>
                      <wps:wsp>
                        <wps:cNvPr id="4925" name="Text Box 2037"/>
                        <wps:cNvSpPr txBox="1">
                          <a:spLocks noChangeArrowheads="1"/>
                        </wps:cNvSpPr>
                        <wps:spPr bwMode="auto">
                          <a:xfrm>
                            <a:off x="6780" y="7815"/>
                            <a:ext cx="9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9091" w14:textId="77777777" w:rsidR="007907F9" w:rsidRPr="00C94B07" w:rsidRDefault="007907F9" w:rsidP="00C94B07">
                              <w:pPr>
                                <w:rPr>
                                  <w:sz w:val="20"/>
                                  <w:szCs w:val="20"/>
                                </w:rPr>
                              </w:pPr>
                              <w:smartTag w:uri="urn:schemas-microsoft-com:office:smarttags" w:element="City">
                                <w:smartTag w:uri="urn:schemas-microsoft-com:office:smarttags" w:element="place">
                                  <w:r w:rsidRPr="00C94B07">
                                    <w:rPr>
                                      <w:sz w:val="20"/>
                                      <w:szCs w:val="20"/>
                                    </w:rPr>
                                    <w:t>Chicago</w:t>
                                  </w:r>
                                </w:smartTag>
                              </w:smartTag>
                            </w:p>
                          </w:txbxContent>
                        </wps:txbx>
                        <wps:bodyPr rot="0" vert="horz" wrap="square" lIns="0" tIns="0" rIns="0" bIns="0" anchor="t" anchorCtr="0" upright="1">
                          <a:noAutofit/>
                        </wps:bodyPr>
                      </wps:wsp>
                      <wps:wsp>
                        <wps:cNvPr id="4926" name="Text Box 2038"/>
                        <wps:cNvSpPr txBox="1">
                          <a:spLocks noChangeArrowheads="1"/>
                        </wps:cNvSpPr>
                        <wps:spPr bwMode="auto">
                          <a:xfrm>
                            <a:off x="4605" y="7770"/>
                            <a:ext cx="63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58AC9" w14:textId="77777777" w:rsidR="007907F9" w:rsidRPr="00C94B07" w:rsidRDefault="007907F9" w:rsidP="00C94B07">
                              <w:pPr>
                                <w:rPr>
                                  <w:sz w:val="20"/>
                                  <w:szCs w:val="20"/>
                                </w:rPr>
                              </w:pPr>
                              <w:smartTag w:uri="urn:schemas-microsoft-com:office:smarttags" w:element="City">
                                <w:smartTag w:uri="urn:schemas-microsoft-com:office:smarttags" w:element="place">
                                  <w:r w:rsidRPr="00C94B07">
                                    <w:rPr>
                                      <w:sz w:val="20"/>
                                      <w:szCs w:val="20"/>
                                    </w:rPr>
                                    <w:t>Dallas</w:t>
                                  </w:r>
                                </w:smartTag>
                              </w:smartTag>
                            </w:p>
                          </w:txbxContent>
                        </wps:txbx>
                        <wps:bodyPr rot="0" vert="horz" wrap="square" lIns="0" tIns="0" rIns="0" bIns="0" anchor="t" anchorCtr="0" upright="1">
                          <a:noAutofit/>
                        </wps:bodyPr>
                      </wps:wsp>
                      <wps:wsp>
                        <wps:cNvPr id="4927" name="Text Box 2039"/>
                        <wps:cNvSpPr txBox="1">
                          <a:spLocks noChangeArrowheads="1"/>
                        </wps:cNvSpPr>
                        <wps:spPr bwMode="auto">
                          <a:xfrm>
                            <a:off x="9330" y="7830"/>
                            <a:ext cx="76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D2D1" w14:textId="77777777" w:rsidR="007907F9" w:rsidRPr="00C94B07" w:rsidRDefault="007907F9" w:rsidP="00C94B07">
                              <w:pPr>
                                <w:rPr>
                                  <w:sz w:val="20"/>
                                  <w:szCs w:val="20"/>
                                </w:rPr>
                              </w:pPr>
                              <w:smartTag w:uri="urn:schemas-microsoft-com:office:smarttags" w:element="City">
                                <w:smartTag w:uri="urn:schemas-microsoft-com:office:smarttags" w:element="place">
                                  <w:r w:rsidRPr="00C94B07">
                                    <w:rPr>
                                      <w:sz w:val="20"/>
                                      <w:szCs w:val="20"/>
                                    </w:rPr>
                                    <w:t>Atlanta</w:t>
                                  </w:r>
                                </w:smartTag>
                              </w:smartTag>
                            </w:p>
                          </w:txbxContent>
                        </wps:txbx>
                        <wps:bodyPr rot="0" vert="horz" wrap="square" lIns="0" tIns="0" rIns="0" bIns="0" anchor="t" anchorCtr="0" upright="1">
                          <a:noAutofit/>
                        </wps:bodyPr>
                      </wps:wsp>
                      <wps:wsp>
                        <wps:cNvPr id="4928" name="Line 2063"/>
                        <wps:cNvCnPr>
                          <a:cxnSpLocks noChangeShapeType="1"/>
                        </wps:cNvCnPr>
                        <wps:spPr bwMode="auto">
                          <a:xfrm flipH="1">
                            <a:off x="2895" y="7260"/>
                            <a:ext cx="2325"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9" name="Line 2064"/>
                        <wps:cNvCnPr>
                          <a:cxnSpLocks noChangeShapeType="1"/>
                        </wps:cNvCnPr>
                        <wps:spPr bwMode="auto">
                          <a:xfrm flipH="1">
                            <a:off x="4950" y="7395"/>
                            <a:ext cx="525"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0" name="Line 2065"/>
                        <wps:cNvCnPr>
                          <a:cxnSpLocks noChangeShapeType="1"/>
                        </wps:cNvCnPr>
                        <wps:spPr bwMode="auto">
                          <a:xfrm>
                            <a:off x="6450" y="7410"/>
                            <a:ext cx="690"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1" name="Line 2066"/>
                        <wps:cNvCnPr>
                          <a:cxnSpLocks noChangeShapeType="1"/>
                        </wps:cNvCnPr>
                        <wps:spPr bwMode="auto">
                          <a:xfrm>
                            <a:off x="6915" y="7410"/>
                            <a:ext cx="2175"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2" name="Text Box 2070"/>
                        <wps:cNvSpPr txBox="1">
                          <a:spLocks noChangeArrowheads="1"/>
                        </wps:cNvSpPr>
                        <wps:spPr bwMode="auto">
                          <a:xfrm>
                            <a:off x="1875" y="8280"/>
                            <a:ext cx="2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BB2F" w14:textId="77777777" w:rsidR="007907F9" w:rsidRPr="00C94B07" w:rsidRDefault="007907F9" w:rsidP="00C94B07">
                              <w:pPr>
                                <w:rPr>
                                  <w:sz w:val="20"/>
                                  <w:szCs w:val="20"/>
                                </w:rPr>
                              </w:pPr>
                              <w:r w:rsidRPr="00C94B07">
                                <w:rPr>
                                  <w:sz w:val="20"/>
                                  <w:szCs w:val="20"/>
                                </w:rPr>
                                <w:t>D</w:t>
                              </w:r>
                            </w:p>
                          </w:txbxContent>
                        </wps:txbx>
                        <wps:bodyPr rot="0" vert="horz" wrap="square" lIns="0" tIns="0" rIns="0" bIns="0" anchor="t" anchorCtr="0" upright="1">
                          <a:noAutofit/>
                        </wps:bodyPr>
                      </wps:wsp>
                      <wps:wsp>
                        <wps:cNvPr id="4933" name="Text Box 2077"/>
                        <wps:cNvSpPr txBox="1">
                          <a:spLocks noChangeArrowheads="1"/>
                        </wps:cNvSpPr>
                        <wps:spPr bwMode="auto">
                          <a:xfrm>
                            <a:off x="3255" y="8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319D4"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4934" name="Text Box 2078"/>
                        <wps:cNvSpPr txBox="1">
                          <a:spLocks noChangeArrowheads="1"/>
                        </wps:cNvSpPr>
                        <wps:spPr bwMode="auto">
                          <a:xfrm>
                            <a:off x="2565" y="828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F1A32" w14:textId="77777777" w:rsidR="007907F9" w:rsidRPr="00C94B07" w:rsidRDefault="007907F9" w:rsidP="00C94B07">
                              <w:pPr>
                                <w:rPr>
                                  <w:sz w:val="20"/>
                                  <w:szCs w:val="20"/>
                                </w:rPr>
                              </w:pPr>
                              <w:r w:rsidRPr="00C94B07">
                                <w:rPr>
                                  <w:sz w:val="20"/>
                                  <w:szCs w:val="20"/>
                                </w:rPr>
                                <w:t>C</w:t>
                              </w:r>
                            </w:p>
                          </w:txbxContent>
                        </wps:txbx>
                        <wps:bodyPr rot="0" vert="horz" wrap="square" lIns="0" tIns="0" rIns="0" bIns="0" anchor="t" anchorCtr="0" upright="1">
                          <a:noAutofit/>
                        </wps:bodyPr>
                      </wps:wsp>
                      <wps:wsp>
                        <wps:cNvPr id="4935" name="Line 2084"/>
                        <wps:cNvCnPr>
                          <a:cxnSpLocks noChangeShapeType="1"/>
                        </wps:cNvCnPr>
                        <wps:spPr bwMode="auto">
                          <a:xfrm flipH="1">
                            <a:off x="2055" y="7980"/>
                            <a:ext cx="51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6" name="Line 2085"/>
                        <wps:cNvCnPr>
                          <a:cxnSpLocks noChangeShapeType="1"/>
                        </wps:cNvCnPr>
                        <wps:spPr bwMode="auto">
                          <a:xfrm flipH="1">
                            <a:off x="2655" y="8025"/>
                            <a:ext cx="6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7" name="Line 2086"/>
                        <wps:cNvCnPr>
                          <a:cxnSpLocks noChangeShapeType="1"/>
                        </wps:cNvCnPr>
                        <wps:spPr bwMode="auto">
                          <a:xfrm>
                            <a:off x="2850" y="8040"/>
                            <a:ext cx="39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8" name="Line 2093"/>
                        <wps:cNvCnPr>
                          <a:cxnSpLocks noChangeShapeType="1"/>
                        </wps:cNvCnPr>
                        <wps:spPr bwMode="auto">
                          <a:xfrm flipH="1">
                            <a:off x="1770" y="849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9" name="Line 2094"/>
                        <wps:cNvCnPr>
                          <a:cxnSpLocks noChangeShapeType="1"/>
                        </wps:cNvCnPr>
                        <wps:spPr bwMode="auto">
                          <a:xfrm>
                            <a:off x="1965" y="847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0" name="Text Box 2095"/>
                        <wps:cNvSpPr txBox="1">
                          <a:spLocks noChangeArrowheads="1"/>
                        </wps:cNvSpPr>
                        <wps:spPr bwMode="auto">
                          <a:xfrm>
                            <a:off x="1680" y="879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B6FC4" w14:textId="77777777" w:rsidR="007907F9" w:rsidRPr="00C94B07" w:rsidRDefault="007907F9" w:rsidP="00C94B07">
                              <w:pPr>
                                <w:rPr>
                                  <w:sz w:val="20"/>
                                  <w:szCs w:val="20"/>
                                </w:rPr>
                              </w:pPr>
                              <w:r w:rsidRPr="00C94B07">
                                <w:rPr>
                                  <w:sz w:val="20"/>
                                  <w:szCs w:val="20"/>
                                </w:rPr>
                                <w:t>C</w:t>
                              </w:r>
                            </w:p>
                          </w:txbxContent>
                        </wps:txbx>
                        <wps:bodyPr rot="0" vert="horz" wrap="square" lIns="0" tIns="0" rIns="0" bIns="0" anchor="t" anchorCtr="0" upright="1">
                          <a:noAutofit/>
                        </wps:bodyPr>
                      </wps:wsp>
                      <wps:wsp>
                        <wps:cNvPr id="4941" name="Text Box 2096"/>
                        <wps:cNvSpPr txBox="1">
                          <a:spLocks noChangeArrowheads="1"/>
                        </wps:cNvSpPr>
                        <wps:spPr bwMode="auto">
                          <a:xfrm>
                            <a:off x="1965" y="879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C538F"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4942" name="Line 2102"/>
                        <wps:cNvCnPr>
                          <a:cxnSpLocks noChangeShapeType="1"/>
                        </wps:cNvCnPr>
                        <wps:spPr bwMode="auto">
                          <a:xfrm flipH="1">
                            <a:off x="2460" y="849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3" name="Line 2103"/>
                        <wps:cNvCnPr>
                          <a:cxnSpLocks noChangeShapeType="1"/>
                        </wps:cNvCnPr>
                        <wps:spPr bwMode="auto">
                          <a:xfrm>
                            <a:off x="2655" y="847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4" name="Text Box 2104"/>
                        <wps:cNvSpPr txBox="1">
                          <a:spLocks noChangeArrowheads="1"/>
                        </wps:cNvSpPr>
                        <wps:spPr bwMode="auto">
                          <a:xfrm>
                            <a:off x="2370" y="879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CBA6"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4945" name="Text Box 2105"/>
                        <wps:cNvSpPr txBox="1">
                          <a:spLocks noChangeArrowheads="1"/>
                        </wps:cNvSpPr>
                        <wps:spPr bwMode="auto">
                          <a:xfrm>
                            <a:off x="2655" y="879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F5326"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4946" name="Line 2106"/>
                        <wps:cNvCnPr>
                          <a:cxnSpLocks noChangeShapeType="1"/>
                        </wps:cNvCnPr>
                        <wps:spPr bwMode="auto">
                          <a:xfrm flipH="1">
                            <a:off x="3165" y="849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7" name="Line 2107"/>
                        <wps:cNvCnPr>
                          <a:cxnSpLocks noChangeShapeType="1"/>
                        </wps:cNvCnPr>
                        <wps:spPr bwMode="auto">
                          <a:xfrm>
                            <a:off x="3360" y="847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8" name="Text Box 2108"/>
                        <wps:cNvSpPr txBox="1">
                          <a:spLocks noChangeArrowheads="1"/>
                        </wps:cNvSpPr>
                        <wps:spPr bwMode="auto">
                          <a:xfrm>
                            <a:off x="3075" y="879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FFB3" w14:textId="77777777" w:rsidR="007907F9" w:rsidRPr="00C94B07" w:rsidRDefault="007907F9" w:rsidP="00C94B07">
                              <w:pPr>
                                <w:rPr>
                                  <w:sz w:val="20"/>
                                  <w:szCs w:val="20"/>
                                </w:rPr>
                              </w:pPr>
                              <w:r w:rsidRPr="00C94B07">
                                <w:rPr>
                                  <w:sz w:val="20"/>
                                  <w:szCs w:val="20"/>
                                </w:rPr>
                                <w:t>C</w:t>
                              </w:r>
                            </w:p>
                          </w:txbxContent>
                        </wps:txbx>
                        <wps:bodyPr rot="0" vert="horz" wrap="square" lIns="0" tIns="0" rIns="0" bIns="0" anchor="t" anchorCtr="0" upright="1">
                          <a:noAutofit/>
                        </wps:bodyPr>
                      </wps:wsp>
                      <wps:wsp>
                        <wps:cNvPr id="4949" name="Text Box 2109"/>
                        <wps:cNvSpPr txBox="1">
                          <a:spLocks noChangeArrowheads="1"/>
                        </wps:cNvSpPr>
                        <wps:spPr bwMode="auto">
                          <a:xfrm>
                            <a:off x="3360" y="879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93103"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4950" name="Text Box 2110"/>
                        <wps:cNvSpPr txBox="1">
                          <a:spLocks noChangeArrowheads="1"/>
                        </wps:cNvSpPr>
                        <wps:spPr bwMode="auto">
                          <a:xfrm>
                            <a:off x="4020" y="8280"/>
                            <a:ext cx="2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210E"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4951" name="Text Box 2111"/>
                        <wps:cNvSpPr txBox="1">
                          <a:spLocks noChangeArrowheads="1"/>
                        </wps:cNvSpPr>
                        <wps:spPr bwMode="auto">
                          <a:xfrm>
                            <a:off x="5400" y="8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20FF0"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4952" name="Text Box 2112"/>
                        <wps:cNvSpPr txBox="1">
                          <a:spLocks noChangeArrowheads="1"/>
                        </wps:cNvSpPr>
                        <wps:spPr bwMode="auto">
                          <a:xfrm>
                            <a:off x="4710" y="828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CF9FA" w14:textId="77777777" w:rsidR="007907F9" w:rsidRPr="00C94B07" w:rsidRDefault="007907F9" w:rsidP="00C94B07">
                              <w:pPr>
                                <w:rPr>
                                  <w:sz w:val="20"/>
                                  <w:szCs w:val="20"/>
                                </w:rPr>
                              </w:pPr>
                              <w:r w:rsidRPr="00C94B07">
                                <w:rPr>
                                  <w:sz w:val="20"/>
                                  <w:szCs w:val="20"/>
                                </w:rPr>
                                <w:t>C</w:t>
                              </w:r>
                            </w:p>
                          </w:txbxContent>
                        </wps:txbx>
                        <wps:bodyPr rot="0" vert="horz" wrap="square" lIns="0" tIns="0" rIns="0" bIns="0" anchor="t" anchorCtr="0" upright="1">
                          <a:noAutofit/>
                        </wps:bodyPr>
                      </wps:wsp>
                      <wps:wsp>
                        <wps:cNvPr id="4953" name="Line 2113"/>
                        <wps:cNvCnPr>
                          <a:cxnSpLocks noChangeShapeType="1"/>
                        </wps:cNvCnPr>
                        <wps:spPr bwMode="auto">
                          <a:xfrm flipH="1">
                            <a:off x="4200" y="8025"/>
                            <a:ext cx="495"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4" name="Line 2114"/>
                        <wps:cNvCnPr>
                          <a:cxnSpLocks noChangeShapeType="1"/>
                        </wps:cNvCnPr>
                        <wps:spPr bwMode="auto">
                          <a:xfrm flipH="1">
                            <a:off x="4800" y="8025"/>
                            <a:ext cx="6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5" name="Line 2115"/>
                        <wps:cNvCnPr>
                          <a:cxnSpLocks noChangeShapeType="1"/>
                        </wps:cNvCnPr>
                        <wps:spPr bwMode="auto">
                          <a:xfrm>
                            <a:off x="4995" y="8040"/>
                            <a:ext cx="39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6" name="Line 2116"/>
                        <wps:cNvCnPr>
                          <a:cxnSpLocks noChangeShapeType="1"/>
                        </wps:cNvCnPr>
                        <wps:spPr bwMode="auto">
                          <a:xfrm flipH="1">
                            <a:off x="3915" y="849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7" name="Line 2117"/>
                        <wps:cNvCnPr>
                          <a:cxnSpLocks noChangeShapeType="1"/>
                        </wps:cNvCnPr>
                        <wps:spPr bwMode="auto">
                          <a:xfrm>
                            <a:off x="4110" y="847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8" name="Text Box 2118"/>
                        <wps:cNvSpPr txBox="1">
                          <a:spLocks noChangeArrowheads="1"/>
                        </wps:cNvSpPr>
                        <wps:spPr bwMode="auto">
                          <a:xfrm>
                            <a:off x="3825" y="879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57C0" w14:textId="77777777" w:rsidR="007907F9" w:rsidRPr="00C94B07" w:rsidRDefault="007907F9" w:rsidP="00C94B07">
                              <w:pPr>
                                <w:rPr>
                                  <w:sz w:val="20"/>
                                  <w:szCs w:val="20"/>
                                </w:rPr>
                              </w:pPr>
                              <w:r w:rsidRPr="00C94B07">
                                <w:rPr>
                                  <w:sz w:val="20"/>
                                  <w:szCs w:val="20"/>
                                </w:rPr>
                                <w:t>C</w:t>
                              </w:r>
                            </w:p>
                          </w:txbxContent>
                        </wps:txbx>
                        <wps:bodyPr rot="0" vert="horz" wrap="square" lIns="0" tIns="0" rIns="0" bIns="0" anchor="t" anchorCtr="0" upright="1">
                          <a:noAutofit/>
                        </wps:bodyPr>
                      </wps:wsp>
                      <wps:wsp>
                        <wps:cNvPr id="4959" name="Text Box 2119"/>
                        <wps:cNvSpPr txBox="1">
                          <a:spLocks noChangeArrowheads="1"/>
                        </wps:cNvSpPr>
                        <wps:spPr bwMode="auto">
                          <a:xfrm>
                            <a:off x="4110" y="879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ED23"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4960" name="Line 2120"/>
                        <wps:cNvCnPr>
                          <a:cxnSpLocks noChangeShapeType="1"/>
                        </wps:cNvCnPr>
                        <wps:spPr bwMode="auto">
                          <a:xfrm flipH="1">
                            <a:off x="4605" y="849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1" name="Line 2121"/>
                        <wps:cNvCnPr>
                          <a:cxnSpLocks noChangeShapeType="1"/>
                        </wps:cNvCnPr>
                        <wps:spPr bwMode="auto">
                          <a:xfrm>
                            <a:off x="4800" y="847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2" name="Text Box 2122"/>
                        <wps:cNvSpPr txBox="1">
                          <a:spLocks noChangeArrowheads="1"/>
                        </wps:cNvSpPr>
                        <wps:spPr bwMode="auto">
                          <a:xfrm>
                            <a:off x="4515" y="879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F8E2"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4963" name="Text Box 2123"/>
                        <wps:cNvSpPr txBox="1">
                          <a:spLocks noChangeArrowheads="1"/>
                        </wps:cNvSpPr>
                        <wps:spPr bwMode="auto">
                          <a:xfrm>
                            <a:off x="4800" y="879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C5EA"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4964" name="Line 2124"/>
                        <wps:cNvCnPr>
                          <a:cxnSpLocks noChangeShapeType="1"/>
                        </wps:cNvCnPr>
                        <wps:spPr bwMode="auto">
                          <a:xfrm flipH="1">
                            <a:off x="5310" y="849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5" name="Line 2125"/>
                        <wps:cNvCnPr>
                          <a:cxnSpLocks noChangeShapeType="1"/>
                        </wps:cNvCnPr>
                        <wps:spPr bwMode="auto">
                          <a:xfrm>
                            <a:off x="5505" y="847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6" name="Text Box 2126"/>
                        <wps:cNvSpPr txBox="1">
                          <a:spLocks noChangeArrowheads="1"/>
                        </wps:cNvSpPr>
                        <wps:spPr bwMode="auto">
                          <a:xfrm>
                            <a:off x="5220" y="879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1B6C" w14:textId="77777777" w:rsidR="007907F9" w:rsidRPr="00C94B07" w:rsidRDefault="007907F9" w:rsidP="00C94B07">
                              <w:pPr>
                                <w:rPr>
                                  <w:sz w:val="20"/>
                                  <w:szCs w:val="20"/>
                                </w:rPr>
                              </w:pPr>
                              <w:r w:rsidRPr="00C94B07">
                                <w:rPr>
                                  <w:sz w:val="20"/>
                                  <w:szCs w:val="20"/>
                                </w:rPr>
                                <w:t>C</w:t>
                              </w:r>
                            </w:p>
                          </w:txbxContent>
                        </wps:txbx>
                        <wps:bodyPr rot="0" vert="horz" wrap="square" lIns="0" tIns="0" rIns="0" bIns="0" anchor="t" anchorCtr="0" upright="1">
                          <a:noAutofit/>
                        </wps:bodyPr>
                      </wps:wsp>
                      <wps:wsp>
                        <wps:cNvPr id="4967" name="Text Box 2127"/>
                        <wps:cNvSpPr txBox="1">
                          <a:spLocks noChangeArrowheads="1"/>
                        </wps:cNvSpPr>
                        <wps:spPr bwMode="auto">
                          <a:xfrm>
                            <a:off x="5505" y="879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EBAD5"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4968" name="Text Box 2128"/>
                        <wps:cNvSpPr txBox="1">
                          <a:spLocks noChangeArrowheads="1"/>
                        </wps:cNvSpPr>
                        <wps:spPr bwMode="auto">
                          <a:xfrm>
                            <a:off x="6300" y="8310"/>
                            <a:ext cx="2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03C4" w14:textId="77777777" w:rsidR="007907F9" w:rsidRPr="00C94B07" w:rsidRDefault="007907F9" w:rsidP="00C94B07">
                              <w:pPr>
                                <w:rPr>
                                  <w:sz w:val="20"/>
                                  <w:szCs w:val="20"/>
                                </w:rPr>
                              </w:pPr>
                              <w:r w:rsidRPr="00C94B07">
                                <w:rPr>
                                  <w:sz w:val="20"/>
                                  <w:szCs w:val="20"/>
                                </w:rPr>
                                <w:t>D</w:t>
                              </w:r>
                            </w:p>
                          </w:txbxContent>
                        </wps:txbx>
                        <wps:bodyPr rot="0" vert="horz" wrap="square" lIns="0" tIns="0" rIns="0" bIns="0" anchor="t" anchorCtr="0" upright="1">
                          <a:noAutofit/>
                        </wps:bodyPr>
                      </wps:wsp>
                      <wps:wsp>
                        <wps:cNvPr id="4969" name="Text Box 2129"/>
                        <wps:cNvSpPr txBox="1">
                          <a:spLocks noChangeArrowheads="1"/>
                        </wps:cNvSpPr>
                        <wps:spPr bwMode="auto">
                          <a:xfrm>
                            <a:off x="7680" y="831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B424B"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4970" name="Text Box 2130"/>
                        <wps:cNvSpPr txBox="1">
                          <a:spLocks noChangeArrowheads="1"/>
                        </wps:cNvSpPr>
                        <wps:spPr bwMode="auto">
                          <a:xfrm>
                            <a:off x="6990" y="831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7EE6A"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4971" name="Line 2131"/>
                        <wps:cNvCnPr>
                          <a:cxnSpLocks noChangeShapeType="1"/>
                        </wps:cNvCnPr>
                        <wps:spPr bwMode="auto">
                          <a:xfrm flipH="1">
                            <a:off x="6480" y="8055"/>
                            <a:ext cx="39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2" name="Line 2132"/>
                        <wps:cNvCnPr>
                          <a:cxnSpLocks noChangeShapeType="1"/>
                        </wps:cNvCnPr>
                        <wps:spPr bwMode="auto">
                          <a:xfrm flipH="1">
                            <a:off x="7080" y="8055"/>
                            <a:ext cx="6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3" name="Line 2133"/>
                        <wps:cNvCnPr>
                          <a:cxnSpLocks noChangeShapeType="1"/>
                        </wps:cNvCnPr>
                        <wps:spPr bwMode="auto">
                          <a:xfrm>
                            <a:off x="7275" y="8070"/>
                            <a:ext cx="39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4" name="Line 2134"/>
                        <wps:cNvCnPr>
                          <a:cxnSpLocks noChangeShapeType="1"/>
                        </wps:cNvCnPr>
                        <wps:spPr bwMode="auto">
                          <a:xfrm flipH="1">
                            <a:off x="6195" y="852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5" name="Line 2135"/>
                        <wps:cNvCnPr>
                          <a:cxnSpLocks noChangeShapeType="1"/>
                        </wps:cNvCnPr>
                        <wps:spPr bwMode="auto">
                          <a:xfrm>
                            <a:off x="6390" y="850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6" name="Text Box 2136"/>
                        <wps:cNvSpPr txBox="1">
                          <a:spLocks noChangeArrowheads="1"/>
                        </wps:cNvSpPr>
                        <wps:spPr bwMode="auto">
                          <a:xfrm>
                            <a:off x="6105" y="882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AAB26"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4977" name="Text Box 2137"/>
                        <wps:cNvSpPr txBox="1">
                          <a:spLocks noChangeArrowheads="1"/>
                        </wps:cNvSpPr>
                        <wps:spPr bwMode="auto">
                          <a:xfrm>
                            <a:off x="6390" y="882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5A3C"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4978" name="Line 2138"/>
                        <wps:cNvCnPr>
                          <a:cxnSpLocks noChangeShapeType="1"/>
                        </wps:cNvCnPr>
                        <wps:spPr bwMode="auto">
                          <a:xfrm flipH="1">
                            <a:off x="6885" y="852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9" name="Line 2139"/>
                        <wps:cNvCnPr>
                          <a:cxnSpLocks noChangeShapeType="1"/>
                        </wps:cNvCnPr>
                        <wps:spPr bwMode="auto">
                          <a:xfrm>
                            <a:off x="7080" y="850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0" name="Text Box 2140"/>
                        <wps:cNvSpPr txBox="1">
                          <a:spLocks noChangeArrowheads="1"/>
                        </wps:cNvSpPr>
                        <wps:spPr bwMode="auto">
                          <a:xfrm>
                            <a:off x="6795" y="882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77B18"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4981" name="Text Box 2141"/>
                        <wps:cNvSpPr txBox="1">
                          <a:spLocks noChangeArrowheads="1"/>
                        </wps:cNvSpPr>
                        <wps:spPr bwMode="auto">
                          <a:xfrm>
                            <a:off x="7080" y="882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9192"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4982" name="Line 2142"/>
                        <wps:cNvCnPr>
                          <a:cxnSpLocks noChangeShapeType="1"/>
                        </wps:cNvCnPr>
                        <wps:spPr bwMode="auto">
                          <a:xfrm flipH="1">
                            <a:off x="7590" y="852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3" name="Line 2143"/>
                        <wps:cNvCnPr>
                          <a:cxnSpLocks noChangeShapeType="1"/>
                        </wps:cNvCnPr>
                        <wps:spPr bwMode="auto">
                          <a:xfrm>
                            <a:off x="7785" y="850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4" name="Text Box 2144"/>
                        <wps:cNvSpPr txBox="1">
                          <a:spLocks noChangeArrowheads="1"/>
                        </wps:cNvSpPr>
                        <wps:spPr bwMode="auto">
                          <a:xfrm>
                            <a:off x="7500" y="882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DA9E"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4985" name="Text Box 2145"/>
                        <wps:cNvSpPr txBox="1">
                          <a:spLocks noChangeArrowheads="1"/>
                        </wps:cNvSpPr>
                        <wps:spPr bwMode="auto">
                          <a:xfrm>
                            <a:off x="7785" y="882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FD4F"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4986" name="Text Box 2146"/>
                        <wps:cNvSpPr txBox="1">
                          <a:spLocks noChangeArrowheads="1"/>
                        </wps:cNvSpPr>
                        <wps:spPr bwMode="auto">
                          <a:xfrm>
                            <a:off x="8775" y="8310"/>
                            <a:ext cx="2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1C92A" w14:textId="77777777" w:rsidR="007907F9" w:rsidRPr="00C94B07" w:rsidRDefault="007907F9" w:rsidP="00C94B07">
                              <w:pPr>
                                <w:rPr>
                                  <w:sz w:val="20"/>
                                  <w:szCs w:val="20"/>
                                </w:rPr>
                              </w:pPr>
                              <w:r w:rsidRPr="00C94B07">
                                <w:rPr>
                                  <w:sz w:val="20"/>
                                  <w:szCs w:val="20"/>
                                </w:rPr>
                                <w:t>D</w:t>
                              </w:r>
                            </w:p>
                          </w:txbxContent>
                        </wps:txbx>
                        <wps:bodyPr rot="0" vert="horz" wrap="square" lIns="0" tIns="0" rIns="0" bIns="0" anchor="t" anchorCtr="0" upright="1">
                          <a:noAutofit/>
                        </wps:bodyPr>
                      </wps:wsp>
                      <wps:wsp>
                        <wps:cNvPr id="4987" name="Text Box 2147"/>
                        <wps:cNvSpPr txBox="1">
                          <a:spLocks noChangeArrowheads="1"/>
                        </wps:cNvSpPr>
                        <wps:spPr bwMode="auto">
                          <a:xfrm>
                            <a:off x="10155" y="831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63D8C"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4988" name="Text Box 2148"/>
                        <wps:cNvSpPr txBox="1">
                          <a:spLocks noChangeArrowheads="1"/>
                        </wps:cNvSpPr>
                        <wps:spPr bwMode="auto">
                          <a:xfrm>
                            <a:off x="9465" y="831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AF758" w14:textId="77777777" w:rsidR="007907F9" w:rsidRPr="00C94B07" w:rsidRDefault="007907F9" w:rsidP="00C94B07">
                              <w:pPr>
                                <w:rPr>
                                  <w:sz w:val="20"/>
                                  <w:szCs w:val="20"/>
                                </w:rPr>
                              </w:pPr>
                              <w:r w:rsidRPr="00C94B07">
                                <w:rPr>
                                  <w:sz w:val="20"/>
                                  <w:szCs w:val="20"/>
                                </w:rPr>
                                <w:t>C</w:t>
                              </w:r>
                            </w:p>
                          </w:txbxContent>
                        </wps:txbx>
                        <wps:bodyPr rot="0" vert="horz" wrap="square" lIns="0" tIns="0" rIns="0" bIns="0" anchor="t" anchorCtr="0" upright="1">
                          <a:noAutofit/>
                        </wps:bodyPr>
                      </wps:wsp>
                      <wps:wsp>
                        <wps:cNvPr id="4989" name="Line 2149"/>
                        <wps:cNvCnPr>
                          <a:cxnSpLocks noChangeShapeType="1"/>
                        </wps:cNvCnPr>
                        <wps:spPr bwMode="auto">
                          <a:xfrm flipH="1">
                            <a:off x="8955" y="8040"/>
                            <a:ext cx="450"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0" name="Line 2150"/>
                        <wps:cNvCnPr>
                          <a:cxnSpLocks noChangeShapeType="1"/>
                        </wps:cNvCnPr>
                        <wps:spPr bwMode="auto">
                          <a:xfrm flipH="1">
                            <a:off x="9555" y="8055"/>
                            <a:ext cx="6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1" name="Line 2151"/>
                        <wps:cNvCnPr>
                          <a:cxnSpLocks noChangeShapeType="1"/>
                        </wps:cNvCnPr>
                        <wps:spPr bwMode="auto">
                          <a:xfrm>
                            <a:off x="9750" y="8070"/>
                            <a:ext cx="39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2" name="Line 2152"/>
                        <wps:cNvCnPr>
                          <a:cxnSpLocks noChangeShapeType="1"/>
                        </wps:cNvCnPr>
                        <wps:spPr bwMode="auto">
                          <a:xfrm flipH="1">
                            <a:off x="8670" y="852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3" name="Line 2153"/>
                        <wps:cNvCnPr>
                          <a:cxnSpLocks noChangeShapeType="1"/>
                        </wps:cNvCnPr>
                        <wps:spPr bwMode="auto">
                          <a:xfrm>
                            <a:off x="8865" y="850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4" name="Text Box 2154"/>
                        <wps:cNvSpPr txBox="1">
                          <a:spLocks noChangeArrowheads="1"/>
                        </wps:cNvSpPr>
                        <wps:spPr bwMode="auto">
                          <a:xfrm>
                            <a:off x="8580" y="882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26CE" w14:textId="77777777" w:rsidR="007907F9" w:rsidRPr="00C94B07" w:rsidRDefault="007907F9" w:rsidP="00C94B07">
                              <w:pPr>
                                <w:rPr>
                                  <w:sz w:val="20"/>
                                  <w:szCs w:val="20"/>
                                </w:rPr>
                              </w:pPr>
                              <w:r w:rsidRPr="00C94B07">
                                <w:rPr>
                                  <w:sz w:val="20"/>
                                  <w:szCs w:val="20"/>
                                </w:rPr>
                                <w:t>C</w:t>
                              </w:r>
                            </w:p>
                          </w:txbxContent>
                        </wps:txbx>
                        <wps:bodyPr rot="0" vert="horz" wrap="square" lIns="0" tIns="0" rIns="0" bIns="0" anchor="t" anchorCtr="0" upright="1">
                          <a:noAutofit/>
                        </wps:bodyPr>
                      </wps:wsp>
                      <wps:wsp>
                        <wps:cNvPr id="4995" name="Text Box 2155"/>
                        <wps:cNvSpPr txBox="1">
                          <a:spLocks noChangeArrowheads="1"/>
                        </wps:cNvSpPr>
                        <wps:spPr bwMode="auto">
                          <a:xfrm>
                            <a:off x="8865" y="882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1FD8"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4996" name="Line 2156"/>
                        <wps:cNvCnPr>
                          <a:cxnSpLocks noChangeShapeType="1"/>
                        </wps:cNvCnPr>
                        <wps:spPr bwMode="auto">
                          <a:xfrm flipH="1">
                            <a:off x="9360" y="852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7" name="Line 2157"/>
                        <wps:cNvCnPr>
                          <a:cxnSpLocks noChangeShapeType="1"/>
                        </wps:cNvCnPr>
                        <wps:spPr bwMode="auto">
                          <a:xfrm>
                            <a:off x="9555" y="850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8" name="Text Box 2158"/>
                        <wps:cNvSpPr txBox="1">
                          <a:spLocks noChangeArrowheads="1"/>
                        </wps:cNvSpPr>
                        <wps:spPr bwMode="auto">
                          <a:xfrm>
                            <a:off x="9270" y="882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6B8EC"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4999" name="Text Box 2159"/>
                        <wps:cNvSpPr txBox="1">
                          <a:spLocks noChangeArrowheads="1"/>
                        </wps:cNvSpPr>
                        <wps:spPr bwMode="auto">
                          <a:xfrm>
                            <a:off x="9555" y="882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B5E3"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5000" name="Line 2160"/>
                        <wps:cNvCnPr>
                          <a:cxnSpLocks noChangeShapeType="1"/>
                        </wps:cNvCnPr>
                        <wps:spPr bwMode="auto">
                          <a:xfrm flipH="1">
                            <a:off x="10065" y="8520"/>
                            <a:ext cx="105"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1" name="Line 2161"/>
                        <wps:cNvCnPr>
                          <a:cxnSpLocks noChangeShapeType="1"/>
                        </wps:cNvCnPr>
                        <wps:spPr bwMode="auto">
                          <a:xfrm>
                            <a:off x="10260" y="8505"/>
                            <a:ext cx="6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2" name="Text Box 2162"/>
                        <wps:cNvSpPr txBox="1">
                          <a:spLocks noChangeArrowheads="1"/>
                        </wps:cNvSpPr>
                        <wps:spPr bwMode="auto">
                          <a:xfrm>
                            <a:off x="9975" y="8820"/>
                            <a:ext cx="18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DA66F" w14:textId="77777777" w:rsidR="007907F9" w:rsidRPr="00C94B07" w:rsidRDefault="007907F9" w:rsidP="00C94B07">
                              <w:pPr>
                                <w:rPr>
                                  <w:sz w:val="20"/>
                                  <w:szCs w:val="20"/>
                                </w:rPr>
                              </w:pPr>
                              <w:r w:rsidRPr="00C94B07">
                                <w:rPr>
                                  <w:sz w:val="20"/>
                                  <w:szCs w:val="20"/>
                                </w:rPr>
                                <w:t>C</w:t>
                              </w:r>
                            </w:p>
                          </w:txbxContent>
                        </wps:txbx>
                        <wps:bodyPr rot="0" vert="horz" wrap="square" lIns="0" tIns="0" rIns="0" bIns="0" anchor="t" anchorCtr="0" upright="1">
                          <a:noAutofit/>
                        </wps:bodyPr>
                      </wps:wsp>
                      <wps:wsp>
                        <wps:cNvPr id="5003" name="Text Box 2163"/>
                        <wps:cNvSpPr txBox="1">
                          <a:spLocks noChangeArrowheads="1"/>
                        </wps:cNvSpPr>
                        <wps:spPr bwMode="auto">
                          <a:xfrm>
                            <a:off x="10260" y="882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0D5E5"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5004" name="Text Box 2164"/>
                        <wps:cNvSpPr txBox="1">
                          <a:spLocks noChangeArrowheads="1"/>
                        </wps:cNvSpPr>
                        <wps:spPr bwMode="auto">
                          <a:xfrm>
                            <a:off x="168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D83E"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5005" name="Line 2165"/>
                        <wps:cNvCnPr>
                          <a:cxnSpLocks noChangeShapeType="1"/>
                        </wps:cNvCnPr>
                        <wps:spPr bwMode="auto">
                          <a:xfrm>
                            <a:off x="175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6" name="Text Box 2166"/>
                        <wps:cNvSpPr txBox="1">
                          <a:spLocks noChangeArrowheads="1"/>
                        </wps:cNvSpPr>
                        <wps:spPr bwMode="auto">
                          <a:xfrm>
                            <a:off x="195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E2A6" w14:textId="77777777" w:rsidR="007907F9" w:rsidRPr="00C94B07" w:rsidRDefault="007907F9" w:rsidP="00C94B07">
                              <w:pPr>
                                <w:rPr>
                                  <w:sz w:val="20"/>
                                  <w:szCs w:val="20"/>
                                </w:rPr>
                              </w:pPr>
                              <w:r>
                                <w:rPr>
                                  <w:sz w:val="20"/>
                                  <w:szCs w:val="20"/>
                                </w:rPr>
                                <w:t>C</w:t>
                              </w:r>
                            </w:p>
                          </w:txbxContent>
                        </wps:txbx>
                        <wps:bodyPr rot="0" vert="horz" wrap="square" lIns="0" tIns="0" rIns="0" bIns="0" anchor="t" anchorCtr="0" upright="1">
                          <a:noAutofit/>
                        </wps:bodyPr>
                      </wps:wsp>
                      <wps:wsp>
                        <wps:cNvPr id="5007" name="Line 2167"/>
                        <wps:cNvCnPr>
                          <a:cxnSpLocks noChangeShapeType="1"/>
                        </wps:cNvCnPr>
                        <wps:spPr bwMode="auto">
                          <a:xfrm>
                            <a:off x="202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8" name="Text Box 2168"/>
                        <wps:cNvSpPr txBox="1">
                          <a:spLocks noChangeArrowheads="1"/>
                        </wps:cNvSpPr>
                        <wps:spPr bwMode="auto">
                          <a:xfrm>
                            <a:off x="235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A488"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5009" name="Line 2169"/>
                        <wps:cNvCnPr>
                          <a:cxnSpLocks noChangeShapeType="1"/>
                        </wps:cNvCnPr>
                        <wps:spPr bwMode="auto">
                          <a:xfrm>
                            <a:off x="242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0" name="Text Box 2170"/>
                        <wps:cNvSpPr txBox="1">
                          <a:spLocks noChangeArrowheads="1"/>
                        </wps:cNvSpPr>
                        <wps:spPr bwMode="auto">
                          <a:xfrm>
                            <a:off x="265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F8523"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5011" name="Line 2171"/>
                        <wps:cNvCnPr>
                          <a:cxnSpLocks noChangeShapeType="1"/>
                        </wps:cNvCnPr>
                        <wps:spPr bwMode="auto">
                          <a:xfrm>
                            <a:off x="272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2" name="Text Box 2172"/>
                        <wps:cNvSpPr txBox="1">
                          <a:spLocks noChangeArrowheads="1"/>
                        </wps:cNvSpPr>
                        <wps:spPr bwMode="auto">
                          <a:xfrm>
                            <a:off x="306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24996"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5013" name="Line 2173"/>
                        <wps:cNvCnPr>
                          <a:cxnSpLocks noChangeShapeType="1"/>
                        </wps:cNvCnPr>
                        <wps:spPr bwMode="auto">
                          <a:xfrm>
                            <a:off x="313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4" name="Text Box 2174"/>
                        <wps:cNvSpPr txBox="1">
                          <a:spLocks noChangeArrowheads="1"/>
                        </wps:cNvSpPr>
                        <wps:spPr bwMode="auto">
                          <a:xfrm>
                            <a:off x="336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4773" w14:textId="77777777" w:rsidR="007907F9" w:rsidRPr="00C94B07" w:rsidRDefault="007907F9" w:rsidP="00C94B07">
                              <w:pPr>
                                <w:rPr>
                                  <w:sz w:val="20"/>
                                  <w:szCs w:val="20"/>
                                </w:rPr>
                              </w:pPr>
                              <w:r>
                                <w:rPr>
                                  <w:sz w:val="20"/>
                                  <w:szCs w:val="20"/>
                                </w:rPr>
                                <w:t>C</w:t>
                              </w:r>
                            </w:p>
                          </w:txbxContent>
                        </wps:txbx>
                        <wps:bodyPr rot="0" vert="horz" wrap="square" lIns="0" tIns="0" rIns="0" bIns="0" anchor="t" anchorCtr="0" upright="1">
                          <a:noAutofit/>
                        </wps:bodyPr>
                      </wps:wsp>
                      <wps:wsp>
                        <wps:cNvPr id="5015" name="Line 2175"/>
                        <wps:cNvCnPr>
                          <a:cxnSpLocks noChangeShapeType="1"/>
                        </wps:cNvCnPr>
                        <wps:spPr bwMode="auto">
                          <a:xfrm>
                            <a:off x="343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6" name="Text Box 2176"/>
                        <wps:cNvSpPr txBox="1">
                          <a:spLocks noChangeArrowheads="1"/>
                        </wps:cNvSpPr>
                        <wps:spPr bwMode="auto">
                          <a:xfrm>
                            <a:off x="381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67CF"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5017" name="Line 2177"/>
                        <wps:cNvCnPr>
                          <a:cxnSpLocks noChangeShapeType="1"/>
                        </wps:cNvCnPr>
                        <wps:spPr bwMode="auto">
                          <a:xfrm>
                            <a:off x="388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8" name="Text Box 2178"/>
                        <wps:cNvSpPr txBox="1">
                          <a:spLocks noChangeArrowheads="1"/>
                        </wps:cNvSpPr>
                        <wps:spPr bwMode="auto">
                          <a:xfrm>
                            <a:off x="411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5ED0" w14:textId="77777777" w:rsidR="007907F9" w:rsidRPr="00C94B07" w:rsidRDefault="007907F9" w:rsidP="00C94B07">
                              <w:pPr>
                                <w:rPr>
                                  <w:sz w:val="20"/>
                                  <w:szCs w:val="20"/>
                                </w:rPr>
                              </w:pPr>
                              <w:r>
                                <w:rPr>
                                  <w:sz w:val="20"/>
                                  <w:szCs w:val="20"/>
                                </w:rPr>
                                <w:t>C</w:t>
                              </w:r>
                            </w:p>
                          </w:txbxContent>
                        </wps:txbx>
                        <wps:bodyPr rot="0" vert="horz" wrap="square" lIns="0" tIns="0" rIns="0" bIns="0" anchor="t" anchorCtr="0" upright="1">
                          <a:noAutofit/>
                        </wps:bodyPr>
                      </wps:wsp>
                      <wps:wsp>
                        <wps:cNvPr id="5019" name="Line 2179"/>
                        <wps:cNvCnPr>
                          <a:cxnSpLocks noChangeShapeType="1"/>
                        </wps:cNvCnPr>
                        <wps:spPr bwMode="auto">
                          <a:xfrm>
                            <a:off x="418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0" name="Text Box 2180"/>
                        <wps:cNvSpPr txBox="1">
                          <a:spLocks noChangeArrowheads="1"/>
                        </wps:cNvSpPr>
                        <wps:spPr bwMode="auto">
                          <a:xfrm>
                            <a:off x="449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9BC0"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5021" name="Line 2181"/>
                        <wps:cNvCnPr>
                          <a:cxnSpLocks noChangeShapeType="1"/>
                        </wps:cNvCnPr>
                        <wps:spPr bwMode="auto">
                          <a:xfrm>
                            <a:off x="456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2" name="Text Box 2182"/>
                        <wps:cNvSpPr txBox="1">
                          <a:spLocks noChangeArrowheads="1"/>
                        </wps:cNvSpPr>
                        <wps:spPr bwMode="auto">
                          <a:xfrm>
                            <a:off x="479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09596"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5023" name="Line 2183"/>
                        <wps:cNvCnPr>
                          <a:cxnSpLocks noChangeShapeType="1"/>
                        </wps:cNvCnPr>
                        <wps:spPr bwMode="auto">
                          <a:xfrm>
                            <a:off x="486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4" name="Text Box 2184"/>
                        <wps:cNvSpPr txBox="1">
                          <a:spLocks noChangeArrowheads="1"/>
                        </wps:cNvSpPr>
                        <wps:spPr bwMode="auto">
                          <a:xfrm>
                            <a:off x="519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E3811"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5025" name="Line 2185"/>
                        <wps:cNvCnPr>
                          <a:cxnSpLocks noChangeShapeType="1"/>
                        </wps:cNvCnPr>
                        <wps:spPr bwMode="auto">
                          <a:xfrm>
                            <a:off x="526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6" name="Text Box 2186"/>
                        <wps:cNvSpPr txBox="1">
                          <a:spLocks noChangeArrowheads="1"/>
                        </wps:cNvSpPr>
                        <wps:spPr bwMode="auto">
                          <a:xfrm>
                            <a:off x="5490" y="928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5565" w14:textId="77777777" w:rsidR="007907F9" w:rsidRPr="00C94B07" w:rsidRDefault="007907F9" w:rsidP="00C94B07">
                              <w:pPr>
                                <w:rPr>
                                  <w:sz w:val="20"/>
                                  <w:szCs w:val="20"/>
                                </w:rPr>
                              </w:pPr>
                              <w:r>
                                <w:rPr>
                                  <w:sz w:val="20"/>
                                  <w:szCs w:val="20"/>
                                </w:rPr>
                                <w:t>C</w:t>
                              </w:r>
                            </w:p>
                          </w:txbxContent>
                        </wps:txbx>
                        <wps:bodyPr rot="0" vert="horz" wrap="square" lIns="0" tIns="0" rIns="0" bIns="0" anchor="t" anchorCtr="0" upright="1">
                          <a:noAutofit/>
                        </wps:bodyPr>
                      </wps:wsp>
                      <wps:wsp>
                        <wps:cNvPr id="5027" name="Line 2187"/>
                        <wps:cNvCnPr>
                          <a:cxnSpLocks noChangeShapeType="1"/>
                        </wps:cNvCnPr>
                        <wps:spPr bwMode="auto">
                          <a:xfrm>
                            <a:off x="5565" y="899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8" name="Text Box 2188"/>
                        <wps:cNvSpPr txBox="1">
                          <a:spLocks noChangeArrowheads="1"/>
                        </wps:cNvSpPr>
                        <wps:spPr bwMode="auto">
                          <a:xfrm>
                            <a:off x="6090" y="931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F356"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5029" name="Line 2189"/>
                        <wps:cNvCnPr>
                          <a:cxnSpLocks noChangeShapeType="1"/>
                        </wps:cNvCnPr>
                        <wps:spPr bwMode="auto">
                          <a:xfrm>
                            <a:off x="6165" y="902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0" name="Text Box 2190"/>
                        <wps:cNvSpPr txBox="1">
                          <a:spLocks noChangeArrowheads="1"/>
                        </wps:cNvSpPr>
                        <wps:spPr bwMode="auto">
                          <a:xfrm>
                            <a:off x="6360" y="931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87F22"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5031" name="Line 2191"/>
                        <wps:cNvCnPr>
                          <a:cxnSpLocks noChangeShapeType="1"/>
                        </wps:cNvCnPr>
                        <wps:spPr bwMode="auto">
                          <a:xfrm>
                            <a:off x="6435" y="902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2" name="Text Box 2192"/>
                        <wps:cNvSpPr txBox="1">
                          <a:spLocks noChangeArrowheads="1"/>
                        </wps:cNvSpPr>
                        <wps:spPr bwMode="auto">
                          <a:xfrm>
                            <a:off x="6760" y="931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3F71" w14:textId="77777777" w:rsidR="007907F9" w:rsidRPr="00C94B07" w:rsidRDefault="007907F9" w:rsidP="00C94B07">
                              <w:pPr>
                                <w:rPr>
                                  <w:sz w:val="20"/>
                                  <w:szCs w:val="20"/>
                                </w:rPr>
                              </w:pPr>
                              <w:r w:rsidRPr="00C94B07">
                                <w:rPr>
                                  <w:sz w:val="20"/>
                                  <w:szCs w:val="20"/>
                                </w:rPr>
                                <w:t>A</w:t>
                              </w:r>
                            </w:p>
                          </w:txbxContent>
                        </wps:txbx>
                        <wps:bodyPr rot="0" vert="horz" wrap="square" lIns="0" tIns="0" rIns="0" bIns="0" anchor="t" anchorCtr="0" upright="1">
                          <a:noAutofit/>
                        </wps:bodyPr>
                      </wps:wsp>
                      <wps:wsp>
                        <wps:cNvPr id="5033" name="Line 2193"/>
                        <wps:cNvCnPr>
                          <a:cxnSpLocks noChangeShapeType="1"/>
                        </wps:cNvCnPr>
                        <wps:spPr bwMode="auto">
                          <a:xfrm>
                            <a:off x="6835" y="902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4" name="Text Box 2194"/>
                        <wps:cNvSpPr txBox="1">
                          <a:spLocks noChangeArrowheads="1"/>
                        </wps:cNvSpPr>
                        <wps:spPr bwMode="auto">
                          <a:xfrm>
                            <a:off x="7060" y="931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1F836"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5035" name="Line 2195"/>
                        <wps:cNvCnPr>
                          <a:cxnSpLocks noChangeShapeType="1"/>
                        </wps:cNvCnPr>
                        <wps:spPr bwMode="auto">
                          <a:xfrm>
                            <a:off x="7135" y="902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6" name="Text Box 2196"/>
                        <wps:cNvSpPr txBox="1">
                          <a:spLocks noChangeArrowheads="1"/>
                        </wps:cNvSpPr>
                        <wps:spPr bwMode="auto">
                          <a:xfrm>
                            <a:off x="7470" y="931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22A0A"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5037" name="Line 2197"/>
                        <wps:cNvCnPr>
                          <a:cxnSpLocks noChangeShapeType="1"/>
                        </wps:cNvCnPr>
                        <wps:spPr bwMode="auto">
                          <a:xfrm>
                            <a:off x="7545" y="902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8" name="Text Box 2198"/>
                        <wps:cNvSpPr txBox="1">
                          <a:spLocks noChangeArrowheads="1"/>
                        </wps:cNvSpPr>
                        <wps:spPr bwMode="auto">
                          <a:xfrm>
                            <a:off x="7770" y="931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81DA"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5039" name="Line 2199"/>
                        <wps:cNvCnPr>
                          <a:cxnSpLocks noChangeShapeType="1"/>
                        </wps:cNvCnPr>
                        <wps:spPr bwMode="auto">
                          <a:xfrm>
                            <a:off x="7845" y="902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0" name="Text Box 2200"/>
                        <wps:cNvSpPr txBox="1">
                          <a:spLocks noChangeArrowheads="1"/>
                        </wps:cNvSpPr>
                        <wps:spPr bwMode="auto">
                          <a:xfrm>
                            <a:off x="8570" y="930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AE2E"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5041" name="Line 2201"/>
                        <wps:cNvCnPr>
                          <a:cxnSpLocks noChangeShapeType="1"/>
                        </wps:cNvCnPr>
                        <wps:spPr bwMode="auto">
                          <a:xfrm>
                            <a:off x="8645" y="901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2" name="Text Box 2202"/>
                        <wps:cNvSpPr txBox="1">
                          <a:spLocks noChangeArrowheads="1"/>
                        </wps:cNvSpPr>
                        <wps:spPr bwMode="auto">
                          <a:xfrm>
                            <a:off x="8840" y="930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91134" w14:textId="77777777" w:rsidR="007907F9" w:rsidRPr="00C94B07" w:rsidRDefault="007907F9" w:rsidP="00C94B07">
                              <w:pPr>
                                <w:rPr>
                                  <w:sz w:val="20"/>
                                  <w:szCs w:val="20"/>
                                </w:rPr>
                              </w:pPr>
                              <w:r>
                                <w:rPr>
                                  <w:sz w:val="20"/>
                                  <w:szCs w:val="20"/>
                                </w:rPr>
                                <w:t>C</w:t>
                              </w:r>
                            </w:p>
                          </w:txbxContent>
                        </wps:txbx>
                        <wps:bodyPr rot="0" vert="horz" wrap="square" lIns="0" tIns="0" rIns="0" bIns="0" anchor="t" anchorCtr="0" upright="1">
                          <a:noAutofit/>
                        </wps:bodyPr>
                      </wps:wsp>
                      <wps:wsp>
                        <wps:cNvPr id="5043" name="Line 2203"/>
                        <wps:cNvCnPr>
                          <a:cxnSpLocks noChangeShapeType="1"/>
                        </wps:cNvCnPr>
                        <wps:spPr bwMode="auto">
                          <a:xfrm>
                            <a:off x="8915" y="901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4" name="Text Box 2204"/>
                        <wps:cNvSpPr txBox="1">
                          <a:spLocks noChangeArrowheads="1"/>
                        </wps:cNvSpPr>
                        <wps:spPr bwMode="auto">
                          <a:xfrm>
                            <a:off x="9240" y="930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F347" w14:textId="77777777" w:rsidR="007907F9" w:rsidRPr="00C94B07" w:rsidRDefault="007907F9" w:rsidP="00C94B07">
                              <w:pPr>
                                <w:rPr>
                                  <w:sz w:val="20"/>
                                  <w:szCs w:val="20"/>
                                </w:rPr>
                              </w:pPr>
                              <w:r>
                                <w:rPr>
                                  <w:sz w:val="20"/>
                                  <w:szCs w:val="20"/>
                                </w:rPr>
                                <w:t>L</w:t>
                              </w:r>
                            </w:p>
                          </w:txbxContent>
                        </wps:txbx>
                        <wps:bodyPr rot="0" vert="horz" wrap="square" lIns="0" tIns="0" rIns="0" bIns="0" anchor="t" anchorCtr="0" upright="1">
                          <a:noAutofit/>
                        </wps:bodyPr>
                      </wps:wsp>
                      <wps:wsp>
                        <wps:cNvPr id="5045" name="Line 2205"/>
                        <wps:cNvCnPr>
                          <a:cxnSpLocks noChangeShapeType="1"/>
                        </wps:cNvCnPr>
                        <wps:spPr bwMode="auto">
                          <a:xfrm>
                            <a:off x="9315" y="901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6" name="Text Box 2206"/>
                        <wps:cNvSpPr txBox="1">
                          <a:spLocks noChangeArrowheads="1"/>
                        </wps:cNvSpPr>
                        <wps:spPr bwMode="auto">
                          <a:xfrm>
                            <a:off x="9540" y="930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7676D"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5047" name="Line 2207"/>
                        <wps:cNvCnPr>
                          <a:cxnSpLocks noChangeShapeType="1"/>
                        </wps:cNvCnPr>
                        <wps:spPr bwMode="auto">
                          <a:xfrm>
                            <a:off x="9615" y="901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8" name="Text Box 2208"/>
                        <wps:cNvSpPr txBox="1">
                          <a:spLocks noChangeArrowheads="1"/>
                        </wps:cNvSpPr>
                        <wps:spPr bwMode="auto">
                          <a:xfrm>
                            <a:off x="9950" y="930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B3855" w14:textId="77777777" w:rsidR="007907F9" w:rsidRPr="00C94B07" w:rsidRDefault="007907F9" w:rsidP="00C94B07">
                              <w:pPr>
                                <w:rPr>
                                  <w:sz w:val="20"/>
                                  <w:szCs w:val="20"/>
                                </w:rPr>
                              </w:pPr>
                              <w:r>
                                <w:rPr>
                                  <w:sz w:val="20"/>
                                  <w:szCs w:val="20"/>
                                </w:rPr>
                                <w:t>D</w:t>
                              </w:r>
                            </w:p>
                          </w:txbxContent>
                        </wps:txbx>
                        <wps:bodyPr rot="0" vert="horz" wrap="square" lIns="0" tIns="0" rIns="0" bIns="0" anchor="t" anchorCtr="0" upright="1">
                          <a:noAutofit/>
                        </wps:bodyPr>
                      </wps:wsp>
                      <wps:wsp>
                        <wps:cNvPr id="5049" name="Line 2209"/>
                        <wps:cNvCnPr>
                          <a:cxnSpLocks noChangeShapeType="1"/>
                        </wps:cNvCnPr>
                        <wps:spPr bwMode="auto">
                          <a:xfrm>
                            <a:off x="10025" y="901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0" name="Text Box 2210"/>
                        <wps:cNvSpPr txBox="1">
                          <a:spLocks noChangeArrowheads="1"/>
                        </wps:cNvSpPr>
                        <wps:spPr bwMode="auto">
                          <a:xfrm>
                            <a:off x="10250" y="9300"/>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3AD8" w14:textId="77777777" w:rsidR="007907F9" w:rsidRPr="00C94B07" w:rsidRDefault="007907F9" w:rsidP="00C94B07">
                              <w:pPr>
                                <w:rPr>
                                  <w:sz w:val="20"/>
                                  <w:szCs w:val="20"/>
                                </w:rPr>
                              </w:pPr>
                              <w:r>
                                <w:rPr>
                                  <w:sz w:val="20"/>
                                  <w:szCs w:val="20"/>
                                </w:rPr>
                                <w:t>C</w:t>
                              </w:r>
                            </w:p>
                          </w:txbxContent>
                        </wps:txbx>
                        <wps:bodyPr rot="0" vert="horz" wrap="square" lIns="0" tIns="0" rIns="0" bIns="0" anchor="t" anchorCtr="0" upright="1">
                          <a:noAutofit/>
                        </wps:bodyPr>
                      </wps:wsp>
                      <wps:wsp>
                        <wps:cNvPr id="5051" name="Line 2211"/>
                        <wps:cNvCnPr>
                          <a:cxnSpLocks noChangeShapeType="1"/>
                        </wps:cNvCnPr>
                        <wps:spPr bwMode="auto">
                          <a:xfrm>
                            <a:off x="10325" y="9010"/>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AB10F" id="Group 2212" o:spid="_x0000_s1903" style="position:absolute;margin-left:-2pt;margin-top:2.95pt;width:441pt;height:122.05pt;z-index:251696128;mso-position-horizontal-relative:text;mso-position-vertical-relative:text" coordorigin="1680,7109" coordsize="8820,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">
                <v:shape id="Text Box 2035" o:spid="_x0000_s1904" type="#_x0000_t202" style="position:absolute;left:5370;top:7109;width:15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" filled="f" stroked="f">
                  <v:textbox inset="0,0,0,0">
                    <w:txbxContent>
                      <w:p w14:paraId="004A3379" w14:textId="77777777" w:rsidR="007907F9" w:rsidRPr="00C94B07" w:rsidRDefault="007907F9" w:rsidP="00C94B07">
                        <w:pPr>
                          <w:rPr>
                            <w:sz w:val="20"/>
                            <w:szCs w:val="20"/>
                          </w:rPr>
                        </w:pPr>
                        <w:r w:rsidRPr="00C94B07">
                          <w:rPr>
                            <w:sz w:val="20"/>
                            <w:szCs w:val="20"/>
                          </w:rPr>
                          <w:t>Home (</w:t>
                        </w:r>
                        <w:smartTag w:uri="urn:schemas-microsoft-com:office:smarttags" w:element="City">
                          <w:smartTag w:uri="urn:schemas-microsoft-com:office:smarttags" w:element="place">
                            <w:r w:rsidRPr="00C94B07">
                              <w:rPr>
                                <w:sz w:val="20"/>
                                <w:szCs w:val="20"/>
                              </w:rPr>
                              <w:t>Seattle</w:t>
                            </w:r>
                          </w:smartTag>
                        </w:smartTag>
                        <w:r w:rsidRPr="00C94B07">
                          <w:rPr>
                            <w:sz w:val="20"/>
                            <w:szCs w:val="20"/>
                          </w:rPr>
                          <w:t>)</w:t>
                        </w:r>
                      </w:p>
                    </w:txbxContent>
                  </v:textbox>
                </v:shape>
                <v:shape id="Text Box 2036" o:spid="_x0000_s1905" type="#_x0000_t202" style="position:absolute;left:2625;top:7754;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" filled="f" stroked="f">
                  <v:textbox inset="0,0,0,0">
                    <w:txbxContent>
                      <w:p w14:paraId="14B8C3F4" w14:textId="77777777" w:rsidR="007907F9" w:rsidRPr="00C94B07" w:rsidRDefault="007907F9" w:rsidP="00C94B07">
                        <w:pPr>
                          <w:rPr>
                            <w:sz w:val="20"/>
                            <w:szCs w:val="20"/>
                          </w:rPr>
                        </w:pPr>
                        <w:r w:rsidRPr="00C94B07">
                          <w:rPr>
                            <w:sz w:val="20"/>
                            <w:szCs w:val="20"/>
                          </w:rPr>
                          <w:t>LA</w:t>
                        </w:r>
                      </w:p>
                    </w:txbxContent>
                  </v:textbox>
                </v:shape>
                <v:shape id="Text Box 2037" o:spid="_x0000_s1906" type="#_x0000_t202" style="position:absolute;left:6780;top:7815;width:90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" filled="f" stroked="f">
                  <v:textbox inset="0,0,0,0">
                    <w:txbxContent>
                      <w:p w14:paraId="77649091" w14:textId="77777777" w:rsidR="007907F9" w:rsidRPr="00C94B07" w:rsidRDefault="007907F9" w:rsidP="00C94B07">
                        <w:pPr>
                          <w:rPr>
                            <w:sz w:val="20"/>
                            <w:szCs w:val="20"/>
                          </w:rPr>
                        </w:pPr>
                        <w:smartTag w:uri="urn:schemas-microsoft-com:office:smarttags" w:element="City">
                          <w:smartTag w:uri="urn:schemas-microsoft-com:office:smarttags" w:element="place">
                            <w:r w:rsidRPr="00C94B07">
                              <w:rPr>
                                <w:sz w:val="20"/>
                                <w:szCs w:val="20"/>
                              </w:rPr>
                              <w:t>Chicago</w:t>
                            </w:r>
                          </w:smartTag>
                        </w:smartTag>
                      </w:p>
                    </w:txbxContent>
                  </v:textbox>
                </v:shape>
                <v:shape id="Text Box 2038" o:spid="_x0000_s1907" type="#_x0000_t202" style="position:absolute;left:4605;top:7770;width:6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" filled="f" stroked="f">
                  <v:textbox inset="0,0,0,0">
                    <w:txbxContent>
                      <w:p w14:paraId="07F58AC9" w14:textId="77777777" w:rsidR="007907F9" w:rsidRPr="00C94B07" w:rsidRDefault="007907F9" w:rsidP="00C94B07">
                        <w:pPr>
                          <w:rPr>
                            <w:sz w:val="20"/>
                            <w:szCs w:val="20"/>
                          </w:rPr>
                        </w:pPr>
                        <w:smartTag w:uri="urn:schemas-microsoft-com:office:smarttags" w:element="City">
                          <w:smartTag w:uri="urn:schemas-microsoft-com:office:smarttags" w:element="place">
                            <w:r w:rsidRPr="00C94B07">
                              <w:rPr>
                                <w:sz w:val="20"/>
                                <w:szCs w:val="20"/>
                              </w:rPr>
                              <w:t>Dallas</w:t>
                            </w:r>
                          </w:smartTag>
                        </w:smartTag>
                      </w:p>
                    </w:txbxContent>
                  </v:textbox>
                </v:shape>
                <v:shape id="Text Box 2039" o:spid="_x0000_s1908" type="#_x0000_t202" style="position:absolute;left:9330;top:7830;width:7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" filled="f" stroked="f">
                  <v:textbox inset="0,0,0,0">
                    <w:txbxContent>
                      <w:p w14:paraId="5279D2D1" w14:textId="77777777" w:rsidR="007907F9" w:rsidRPr="00C94B07" w:rsidRDefault="007907F9" w:rsidP="00C94B07">
                        <w:pPr>
                          <w:rPr>
                            <w:sz w:val="20"/>
                            <w:szCs w:val="20"/>
                          </w:rPr>
                        </w:pPr>
                        <w:smartTag w:uri="urn:schemas-microsoft-com:office:smarttags" w:element="City">
                          <w:smartTag w:uri="urn:schemas-microsoft-com:office:smarttags" w:element="place">
                            <w:r w:rsidRPr="00C94B07">
                              <w:rPr>
                                <w:sz w:val="20"/>
                                <w:szCs w:val="20"/>
                              </w:rPr>
                              <w:t>Atlanta</w:t>
                            </w:r>
                          </w:smartTag>
                        </w:smartTag>
                      </w:p>
                    </w:txbxContent>
                  </v:textbox>
                </v:shape>
                <v:line id="Line 2063" o:spid="_x0000_s1909" style="position:absolute;flip:x;visibility:visible;mso-wrap-style:square" from="2895,7260" to="5220,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">
                  <v:stroke endarrow="block"/>
                </v:line>
                <v:line id="Line 2064" o:spid="_x0000_s1910" style="position:absolute;flip:x;visibility:visible;mso-wrap-style:square" from="4950,7395" to="5475,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">
                  <v:stroke endarrow="block"/>
                </v:line>
                <v:line id="Line 2065" o:spid="_x0000_s1911" style="position:absolute;visibility:visible;mso-wrap-style:square" from="6450,7410" to="7140,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">
                  <v:stroke endarrow="block"/>
                </v:line>
                <v:line id="Line 2066" o:spid="_x0000_s1912" style="position:absolute;visibility:visible;mso-wrap-style:square" from="6915,7410" to="9090,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">
                  <v:stroke endarrow="block"/>
                </v:line>
                <v:shape id="Text Box 2070" o:spid="_x0000_s1913" type="#_x0000_t202" style="position:absolute;left:1875;top:8280;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" filled="f" stroked="f">
                  <v:textbox inset="0,0,0,0">
                    <w:txbxContent>
                      <w:p w14:paraId="6778BB2F" w14:textId="77777777" w:rsidR="007907F9" w:rsidRPr="00C94B07" w:rsidRDefault="007907F9" w:rsidP="00C94B07">
                        <w:pPr>
                          <w:rPr>
                            <w:sz w:val="20"/>
                            <w:szCs w:val="20"/>
                          </w:rPr>
                        </w:pPr>
                        <w:r w:rsidRPr="00C94B07">
                          <w:rPr>
                            <w:sz w:val="20"/>
                            <w:szCs w:val="20"/>
                          </w:rPr>
                          <w:t>D</w:t>
                        </w:r>
                      </w:p>
                    </w:txbxContent>
                  </v:textbox>
                </v:shape>
                <v:shape id="Text Box 2077" o:spid="_x0000_s1914" type="#_x0000_t202" style="position:absolute;left:3255;top:8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vxgAAAN0AAAAPAAAAZHJzL2Rvd25yZXYueG1sRI9Ba8JA&#10;FITvBf/D8gRvdaMW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mfk78YAAADdAAAA&#10;DwAAAAAAAAAAAAAAAAAHAgAAZHJzL2Rvd25yZXYueG1sUEsFBgAAAAADAAMAtwAAAPoCAAAAAA==&#10;" filled="f" stroked="f">
                  <v:textbox inset="0,0,0,0">
                    <w:txbxContent>
                      <w:p w14:paraId="4E4319D4" w14:textId="77777777" w:rsidR="007907F9" w:rsidRPr="00C94B07" w:rsidRDefault="007907F9" w:rsidP="00C94B07">
                        <w:pPr>
                          <w:rPr>
                            <w:sz w:val="20"/>
                            <w:szCs w:val="20"/>
                          </w:rPr>
                        </w:pPr>
                        <w:r w:rsidRPr="00C94B07">
                          <w:rPr>
                            <w:sz w:val="20"/>
                            <w:szCs w:val="20"/>
                          </w:rPr>
                          <w:t>A</w:t>
                        </w:r>
                      </w:p>
                    </w:txbxContent>
                  </v:textbox>
                </v:shape>
                <v:shape id="Text Box 2078" o:spid="_x0000_s1915" type="#_x0000_t202" style="position:absolute;left:2565;top:828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" filled="f" stroked="f">
                  <v:textbox inset="0,0,0,0">
                    <w:txbxContent>
                      <w:p w14:paraId="3E5F1A32" w14:textId="77777777" w:rsidR="007907F9" w:rsidRPr="00C94B07" w:rsidRDefault="007907F9" w:rsidP="00C94B07">
                        <w:pPr>
                          <w:rPr>
                            <w:sz w:val="20"/>
                            <w:szCs w:val="20"/>
                          </w:rPr>
                        </w:pPr>
                        <w:r w:rsidRPr="00C94B07">
                          <w:rPr>
                            <w:sz w:val="20"/>
                            <w:szCs w:val="20"/>
                          </w:rPr>
                          <w:t>C</w:t>
                        </w:r>
                      </w:p>
                    </w:txbxContent>
                  </v:textbox>
                </v:shape>
                <v:line id="Line 2084" o:spid="_x0000_s1916" style="position:absolute;flip:x;visibility:visible;mso-wrap-style:square" from="2055,7980" to="256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">
                  <v:stroke endarrow="block"/>
                </v:line>
                <v:line id="Line 2085" o:spid="_x0000_s1917" style="position:absolute;flip:x;visibility:visible;mso-wrap-style:square" from="2655,8025" to="271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">
                  <v:stroke endarrow="block"/>
                </v:line>
                <v:line id="Line 2086" o:spid="_x0000_s1918" style="position:absolute;visibility:visible;mso-wrap-style:square" from="2850,8040" to="324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">
                  <v:stroke endarrow="block"/>
                </v:line>
                <v:line id="Line 2093" o:spid="_x0000_s1919" style="position:absolute;flip:x;visibility:visible;mso-wrap-style:square" from="1770,8490" to="187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">
                  <v:stroke endarrow="block"/>
                </v:line>
                <v:line id="Line 2094" o:spid="_x0000_s1920" style="position:absolute;visibility:visible;mso-wrap-style:square" from="1965,8475" to="202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">
                  <v:stroke endarrow="block"/>
                </v:line>
                <v:shape id="Text Box 2095" o:spid="_x0000_s1921" type="#_x0000_t202" style="position:absolute;left:1680;top:879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" filled="f" stroked="f">
                  <v:textbox inset="0,0,0,0">
                    <w:txbxContent>
                      <w:p w14:paraId="097B6FC4" w14:textId="77777777" w:rsidR="007907F9" w:rsidRPr="00C94B07" w:rsidRDefault="007907F9" w:rsidP="00C94B07">
                        <w:pPr>
                          <w:rPr>
                            <w:sz w:val="20"/>
                            <w:szCs w:val="20"/>
                          </w:rPr>
                        </w:pPr>
                        <w:r w:rsidRPr="00C94B07">
                          <w:rPr>
                            <w:sz w:val="20"/>
                            <w:szCs w:val="20"/>
                          </w:rPr>
                          <w:t>C</w:t>
                        </w:r>
                      </w:p>
                    </w:txbxContent>
                  </v:textbox>
                </v:shape>
                <v:shape id="Text Box 2096" o:spid="_x0000_s1922" type="#_x0000_t202" style="position:absolute;left:1965;top:879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" filled="f" stroked="f">
                  <v:textbox inset="0,0,0,0">
                    <w:txbxContent>
                      <w:p w14:paraId="1C2C538F" w14:textId="77777777" w:rsidR="007907F9" w:rsidRPr="00C94B07" w:rsidRDefault="007907F9" w:rsidP="00C94B07">
                        <w:pPr>
                          <w:rPr>
                            <w:sz w:val="20"/>
                            <w:szCs w:val="20"/>
                          </w:rPr>
                        </w:pPr>
                        <w:r w:rsidRPr="00C94B07">
                          <w:rPr>
                            <w:sz w:val="20"/>
                            <w:szCs w:val="20"/>
                          </w:rPr>
                          <w:t>A</w:t>
                        </w:r>
                      </w:p>
                    </w:txbxContent>
                  </v:textbox>
                </v:shape>
                <v:line id="Line 2102" o:spid="_x0000_s1923" style="position:absolute;flip:x;visibility:visible;mso-wrap-style:square" from="2460,8490" to="256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">
                  <v:stroke endarrow="block"/>
                </v:line>
                <v:line id="Line 2103" o:spid="_x0000_s1924" style="position:absolute;visibility:visible;mso-wrap-style:square" from="2655,8475" to="271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">
                  <v:stroke endarrow="block"/>
                </v:line>
                <v:shape id="Text Box 2104" o:spid="_x0000_s1925" type="#_x0000_t202" style="position:absolute;left:2370;top:879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" filled="f" stroked="f">
                  <v:textbox inset="0,0,0,0">
                    <w:txbxContent>
                      <w:p w14:paraId="4CCDCBA6" w14:textId="77777777" w:rsidR="007907F9" w:rsidRPr="00C94B07" w:rsidRDefault="007907F9" w:rsidP="00C94B07">
                        <w:pPr>
                          <w:rPr>
                            <w:sz w:val="20"/>
                            <w:szCs w:val="20"/>
                          </w:rPr>
                        </w:pPr>
                        <w:r>
                          <w:rPr>
                            <w:sz w:val="20"/>
                            <w:szCs w:val="20"/>
                          </w:rPr>
                          <w:t>D</w:t>
                        </w:r>
                      </w:p>
                    </w:txbxContent>
                  </v:textbox>
                </v:shape>
                <v:shape id="Text Box 2105" o:spid="_x0000_s1926" type="#_x0000_t202" style="position:absolute;left:2655;top:879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" filled="f" stroked="f">
                  <v:textbox inset="0,0,0,0">
                    <w:txbxContent>
                      <w:p w14:paraId="42BF5326" w14:textId="77777777" w:rsidR="007907F9" w:rsidRPr="00C94B07" w:rsidRDefault="007907F9" w:rsidP="00C94B07">
                        <w:pPr>
                          <w:rPr>
                            <w:sz w:val="20"/>
                            <w:szCs w:val="20"/>
                          </w:rPr>
                        </w:pPr>
                        <w:r w:rsidRPr="00C94B07">
                          <w:rPr>
                            <w:sz w:val="20"/>
                            <w:szCs w:val="20"/>
                          </w:rPr>
                          <w:t>A</w:t>
                        </w:r>
                      </w:p>
                    </w:txbxContent>
                  </v:textbox>
                </v:shape>
                <v:line id="Line 2106" o:spid="_x0000_s1927" style="position:absolute;flip:x;visibility:visible;mso-wrap-style:square" from="3165,8490" to="3270,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">
                  <v:stroke endarrow="block"/>
                </v:line>
                <v:line id="Line 2107" o:spid="_x0000_s1928" style="position:absolute;visibility:visible;mso-wrap-style:square" from="3360,8475" to="3420,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">
                  <v:stroke endarrow="block"/>
                </v:line>
                <v:shape id="Text Box 2108" o:spid="_x0000_s1929" type="#_x0000_t202" style="position:absolute;left:3075;top:879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" filled="f" stroked="f">
                  <v:textbox inset="0,0,0,0">
                    <w:txbxContent>
                      <w:p w14:paraId="4622FFB3" w14:textId="77777777" w:rsidR="007907F9" w:rsidRPr="00C94B07" w:rsidRDefault="007907F9" w:rsidP="00C94B07">
                        <w:pPr>
                          <w:rPr>
                            <w:sz w:val="20"/>
                            <w:szCs w:val="20"/>
                          </w:rPr>
                        </w:pPr>
                        <w:r w:rsidRPr="00C94B07">
                          <w:rPr>
                            <w:sz w:val="20"/>
                            <w:szCs w:val="20"/>
                          </w:rPr>
                          <w:t>C</w:t>
                        </w:r>
                      </w:p>
                    </w:txbxContent>
                  </v:textbox>
                </v:shape>
                <v:shape id="Text Box 2109" o:spid="_x0000_s1930" type="#_x0000_t202" style="position:absolute;left:3360;top:879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" filled="f" stroked="f">
                  <v:textbox inset="0,0,0,0">
                    <w:txbxContent>
                      <w:p w14:paraId="06F93103" w14:textId="77777777" w:rsidR="007907F9" w:rsidRPr="00C94B07" w:rsidRDefault="007907F9" w:rsidP="00C94B07">
                        <w:pPr>
                          <w:rPr>
                            <w:sz w:val="20"/>
                            <w:szCs w:val="20"/>
                          </w:rPr>
                        </w:pPr>
                        <w:r>
                          <w:rPr>
                            <w:sz w:val="20"/>
                            <w:szCs w:val="20"/>
                          </w:rPr>
                          <w:t>D</w:t>
                        </w:r>
                      </w:p>
                    </w:txbxContent>
                  </v:textbox>
                </v:shape>
                <v:shape id="Text Box 2110" o:spid="_x0000_s1931" type="#_x0000_t202" style="position:absolute;left:4020;top:8280;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" filled="f" stroked="f">
                  <v:textbox inset="0,0,0,0">
                    <w:txbxContent>
                      <w:p w14:paraId="6331210E" w14:textId="77777777" w:rsidR="007907F9" w:rsidRPr="00C94B07" w:rsidRDefault="007907F9" w:rsidP="00C94B07">
                        <w:pPr>
                          <w:rPr>
                            <w:sz w:val="20"/>
                            <w:szCs w:val="20"/>
                          </w:rPr>
                        </w:pPr>
                        <w:r>
                          <w:rPr>
                            <w:sz w:val="20"/>
                            <w:szCs w:val="20"/>
                          </w:rPr>
                          <w:t>L</w:t>
                        </w:r>
                      </w:p>
                    </w:txbxContent>
                  </v:textbox>
                </v:shape>
                <v:shape id="Text Box 2111" o:spid="_x0000_s1932" type="#_x0000_t202" style="position:absolute;left:5400;top:8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" filled="f" stroked="f">
                  <v:textbox inset="0,0,0,0">
                    <w:txbxContent>
                      <w:p w14:paraId="6FA20FF0" w14:textId="77777777" w:rsidR="007907F9" w:rsidRPr="00C94B07" w:rsidRDefault="007907F9" w:rsidP="00C94B07">
                        <w:pPr>
                          <w:rPr>
                            <w:sz w:val="20"/>
                            <w:szCs w:val="20"/>
                          </w:rPr>
                        </w:pPr>
                        <w:r w:rsidRPr="00C94B07">
                          <w:rPr>
                            <w:sz w:val="20"/>
                            <w:szCs w:val="20"/>
                          </w:rPr>
                          <w:t>A</w:t>
                        </w:r>
                      </w:p>
                    </w:txbxContent>
                  </v:textbox>
                </v:shape>
                <v:shape id="Text Box 2112" o:spid="_x0000_s1933" type="#_x0000_t202" style="position:absolute;left:4710;top:828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" filled="f" stroked="f">
                  <v:textbox inset="0,0,0,0">
                    <w:txbxContent>
                      <w:p w14:paraId="393CF9FA" w14:textId="77777777" w:rsidR="007907F9" w:rsidRPr="00C94B07" w:rsidRDefault="007907F9" w:rsidP="00C94B07">
                        <w:pPr>
                          <w:rPr>
                            <w:sz w:val="20"/>
                            <w:szCs w:val="20"/>
                          </w:rPr>
                        </w:pPr>
                        <w:r w:rsidRPr="00C94B07">
                          <w:rPr>
                            <w:sz w:val="20"/>
                            <w:szCs w:val="20"/>
                          </w:rPr>
                          <w:t>C</w:t>
                        </w:r>
                      </w:p>
                    </w:txbxContent>
                  </v:textbox>
                </v:shape>
                <v:line id="Line 2113" o:spid="_x0000_s1934" style="position:absolute;flip:x;visibility:visible;mso-wrap-style:square" from="4200,8025" to="469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">
                  <v:stroke endarrow="block"/>
                </v:line>
                <v:line id="Line 2114" o:spid="_x0000_s1935" style="position:absolute;flip:x;visibility:visible;mso-wrap-style:square" from="4800,8025" to="486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">
                  <v:stroke endarrow="block"/>
                </v:line>
                <v:line id="Line 2115" o:spid="_x0000_s1936" style="position:absolute;visibility:visible;mso-wrap-style:square" from="4995,8040" to="5385,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">
                  <v:stroke endarrow="block"/>
                </v:line>
                <v:line id="Line 2116" o:spid="_x0000_s1937" style="position:absolute;flip:x;visibility:visible;mso-wrap-style:square" from="3915,8490" to="4020,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">
                  <v:stroke endarrow="block"/>
                </v:line>
                <v:line id="Line 2117" o:spid="_x0000_s1938" style="position:absolute;visibility:visible;mso-wrap-style:square" from="4110,8475" to="4170,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">
                  <v:stroke endarrow="block"/>
                </v:line>
                <v:shape id="Text Box 2118" o:spid="_x0000_s1939" type="#_x0000_t202" style="position:absolute;left:3825;top:879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" filled="f" stroked="f">
                  <v:textbox inset="0,0,0,0">
                    <w:txbxContent>
                      <w:p w14:paraId="2FDC57C0" w14:textId="77777777" w:rsidR="007907F9" w:rsidRPr="00C94B07" w:rsidRDefault="007907F9" w:rsidP="00C94B07">
                        <w:pPr>
                          <w:rPr>
                            <w:sz w:val="20"/>
                            <w:szCs w:val="20"/>
                          </w:rPr>
                        </w:pPr>
                        <w:r w:rsidRPr="00C94B07">
                          <w:rPr>
                            <w:sz w:val="20"/>
                            <w:szCs w:val="20"/>
                          </w:rPr>
                          <w:t>C</w:t>
                        </w:r>
                      </w:p>
                    </w:txbxContent>
                  </v:textbox>
                </v:shape>
                <v:shape id="Text Box 2119" o:spid="_x0000_s1940" type="#_x0000_t202" style="position:absolute;left:4110;top:879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" filled="f" stroked="f">
                  <v:textbox inset="0,0,0,0">
                    <w:txbxContent>
                      <w:p w14:paraId="4C90ED23" w14:textId="77777777" w:rsidR="007907F9" w:rsidRPr="00C94B07" w:rsidRDefault="007907F9" w:rsidP="00C94B07">
                        <w:pPr>
                          <w:rPr>
                            <w:sz w:val="20"/>
                            <w:szCs w:val="20"/>
                          </w:rPr>
                        </w:pPr>
                        <w:r w:rsidRPr="00C94B07">
                          <w:rPr>
                            <w:sz w:val="20"/>
                            <w:szCs w:val="20"/>
                          </w:rPr>
                          <w:t>A</w:t>
                        </w:r>
                      </w:p>
                    </w:txbxContent>
                  </v:textbox>
                </v:shape>
                <v:line id="Line 2120" o:spid="_x0000_s1941" style="position:absolute;flip:x;visibility:visible;mso-wrap-style:square" from="4605,8490" to="4710,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">
                  <v:stroke endarrow="block"/>
                </v:line>
                <v:line id="Line 2121" o:spid="_x0000_s1942" style="position:absolute;visibility:visible;mso-wrap-style:square" from="4800,8475" to="4860,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">
                  <v:stroke endarrow="block"/>
                </v:line>
                <v:shape id="Text Box 2122" o:spid="_x0000_s1943" type="#_x0000_t202" style="position:absolute;left:4515;top:879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" filled="f" stroked="f">
                  <v:textbox inset="0,0,0,0">
                    <w:txbxContent>
                      <w:p w14:paraId="0E69F8E2" w14:textId="77777777" w:rsidR="007907F9" w:rsidRPr="00C94B07" w:rsidRDefault="007907F9" w:rsidP="00C94B07">
                        <w:pPr>
                          <w:rPr>
                            <w:sz w:val="20"/>
                            <w:szCs w:val="20"/>
                          </w:rPr>
                        </w:pPr>
                        <w:r>
                          <w:rPr>
                            <w:sz w:val="20"/>
                            <w:szCs w:val="20"/>
                          </w:rPr>
                          <w:t>L</w:t>
                        </w:r>
                      </w:p>
                    </w:txbxContent>
                  </v:textbox>
                </v:shape>
                <v:shape id="Text Box 2123" o:spid="_x0000_s1944" type="#_x0000_t202" style="position:absolute;left:4800;top:879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" filled="f" stroked="f">
                  <v:textbox inset="0,0,0,0">
                    <w:txbxContent>
                      <w:p w14:paraId="7C85C5EA" w14:textId="77777777" w:rsidR="007907F9" w:rsidRPr="00C94B07" w:rsidRDefault="007907F9" w:rsidP="00C94B07">
                        <w:pPr>
                          <w:rPr>
                            <w:sz w:val="20"/>
                            <w:szCs w:val="20"/>
                          </w:rPr>
                        </w:pPr>
                        <w:r w:rsidRPr="00C94B07">
                          <w:rPr>
                            <w:sz w:val="20"/>
                            <w:szCs w:val="20"/>
                          </w:rPr>
                          <w:t>A</w:t>
                        </w:r>
                      </w:p>
                    </w:txbxContent>
                  </v:textbox>
                </v:shape>
                <v:line id="Line 2124" o:spid="_x0000_s1945" style="position:absolute;flip:x;visibility:visible;mso-wrap-style:square" from="5310,8490" to="541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">
                  <v:stroke endarrow="block"/>
                </v:line>
                <v:line id="Line 2125" o:spid="_x0000_s1946" style="position:absolute;visibility:visible;mso-wrap-style:square" from="5505,8475" to="556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">
                  <v:stroke endarrow="block"/>
                </v:line>
                <v:shape id="Text Box 2126" o:spid="_x0000_s1947" type="#_x0000_t202" style="position:absolute;left:5220;top:879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" filled="f" stroked="f">
                  <v:textbox inset="0,0,0,0">
                    <w:txbxContent>
                      <w:p w14:paraId="1E731B6C" w14:textId="77777777" w:rsidR="007907F9" w:rsidRPr="00C94B07" w:rsidRDefault="007907F9" w:rsidP="00C94B07">
                        <w:pPr>
                          <w:rPr>
                            <w:sz w:val="20"/>
                            <w:szCs w:val="20"/>
                          </w:rPr>
                        </w:pPr>
                        <w:r w:rsidRPr="00C94B07">
                          <w:rPr>
                            <w:sz w:val="20"/>
                            <w:szCs w:val="20"/>
                          </w:rPr>
                          <w:t>C</w:t>
                        </w:r>
                      </w:p>
                    </w:txbxContent>
                  </v:textbox>
                </v:shape>
                <v:shape id="Text Box 2127" o:spid="_x0000_s1948" type="#_x0000_t202" style="position:absolute;left:5505;top:879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" filled="f" stroked="f">
                  <v:textbox inset="0,0,0,0">
                    <w:txbxContent>
                      <w:p w14:paraId="475EBAD5" w14:textId="77777777" w:rsidR="007907F9" w:rsidRPr="00C94B07" w:rsidRDefault="007907F9" w:rsidP="00C94B07">
                        <w:pPr>
                          <w:rPr>
                            <w:sz w:val="20"/>
                            <w:szCs w:val="20"/>
                          </w:rPr>
                        </w:pPr>
                        <w:r>
                          <w:rPr>
                            <w:sz w:val="20"/>
                            <w:szCs w:val="20"/>
                          </w:rPr>
                          <w:t>L</w:t>
                        </w:r>
                      </w:p>
                    </w:txbxContent>
                  </v:textbox>
                </v:shape>
                <v:shape id="Text Box 2128" o:spid="_x0000_s1949" type="#_x0000_t202" style="position:absolute;left:6300;top:8310;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" filled="f" stroked="f">
                  <v:textbox inset="0,0,0,0">
                    <w:txbxContent>
                      <w:p w14:paraId="5CA803C4" w14:textId="77777777" w:rsidR="007907F9" w:rsidRPr="00C94B07" w:rsidRDefault="007907F9" w:rsidP="00C94B07">
                        <w:pPr>
                          <w:rPr>
                            <w:sz w:val="20"/>
                            <w:szCs w:val="20"/>
                          </w:rPr>
                        </w:pPr>
                        <w:r w:rsidRPr="00C94B07">
                          <w:rPr>
                            <w:sz w:val="20"/>
                            <w:szCs w:val="20"/>
                          </w:rPr>
                          <w:t>D</w:t>
                        </w:r>
                      </w:p>
                    </w:txbxContent>
                  </v:textbox>
                </v:shape>
                <v:shape id="Text Box 2129" o:spid="_x0000_s1950" type="#_x0000_t202" style="position:absolute;left:7680;top:83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" filled="f" stroked="f">
                  <v:textbox inset="0,0,0,0">
                    <w:txbxContent>
                      <w:p w14:paraId="483B424B" w14:textId="77777777" w:rsidR="007907F9" w:rsidRPr="00C94B07" w:rsidRDefault="007907F9" w:rsidP="00C94B07">
                        <w:pPr>
                          <w:rPr>
                            <w:sz w:val="20"/>
                            <w:szCs w:val="20"/>
                          </w:rPr>
                        </w:pPr>
                        <w:r w:rsidRPr="00C94B07">
                          <w:rPr>
                            <w:sz w:val="20"/>
                            <w:szCs w:val="20"/>
                          </w:rPr>
                          <w:t>A</w:t>
                        </w:r>
                      </w:p>
                    </w:txbxContent>
                  </v:textbox>
                </v:shape>
                <v:shape id="Text Box 2130" o:spid="_x0000_s1951" type="#_x0000_t202" style="position:absolute;left:6990;top:831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" filled="f" stroked="f">
                  <v:textbox inset="0,0,0,0">
                    <w:txbxContent>
                      <w:p w14:paraId="3A27EE6A" w14:textId="77777777" w:rsidR="007907F9" w:rsidRPr="00C94B07" w:rsidRDefault="007907F9" w:rsidP="00C94B07">
                        <w:pPr>
                          <w:rPr>
                            <w:sz w:val="20"/>
                            <w:szCs w:val="20"/>
                          </w:rPr>
                        </w:pPr>
                        <w:r>
                          <w:rPr>
                            <w:sz w:val="20"/>
                            <w:szCs w:val="20"/>
                          </w:rPr>
                          <w:t>L</w:t>
                        </w:r>
                      </w:p>
                    </w:txbxContent>
                  </v:textbox>
                </v:shape>
                <v:line id="Line 2131" o:spid="_x0000_s1952" style="position:absolute;flip:x;visibility:visible;mso-wrap-style:square" from="6480,8055" to="6870,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">
                  <v:stroke endarrow="block"/>
                </v:line>
                <v:line id="Line 2132" o:spid="_x0000_s1953" style="position:absolute;flip:x;visibility:visible;mso-wrap-style:square" from="7080,8055" to="7140,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">
                  <v:stroke endarrow="block"/>
                </v:line>
                <v:line id="Line 2133" o:spid="_x0000_s1954" style="position:absolute;visibility:visible;mso-wrap-style:square" from="7275,8070" to="7665,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">
                  <v:stroke endarrow="block"/>
                </v:line>
                <v:line id="Line 2134" o:spid="_x0000_s1955" style="position:absolute;flip:x;visibility:visible;mso-wrap-style:square" from="6195,8520" to="6300,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">
                  <v:stroke endarrow="block"/>
                </v:line>
                <v:line id="Line 2135" o:spid="_x0000_s1956" style="position:absolute;visibility:visible;mso-wrap-style:square" from="6390,8505" to="6450,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">
                  <v:stroke endarrow="block"/>
                </v:line>
                <v:shape id="Text Box 2136" o:spid="_x0000_s1957" type="#_x0000_t202" style="position:absolute;left:6105;top:882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" filled="f" stroked="f">
                  <v:textbox inset="0,0,0,0">
                    <w:txbxContent>
                      <w:p w14:paraId="6F1AAB26" w14:textId="77777777" w:rsidR="007907F9" w:rsidRPr="00C94B07" w:rsidRDefault="007907F9" w:rsidP="00C94B07">
                        <w:pPr>
                          <w:rPr>
                            <w:sz w:val="20"/>
                            <w:szCs w:val="20"/>
                          </w:rPr>
                        </w:pPr>
                        <w:r>
                          <w:rPr>
                            <w:sz w:val="20"/>
                            <w:szCs w:val="20"/>
                          </w:rPr>
                          <w:t>L</w:t>
                        </w:r>
                      </w:p>
                    </w:txbxContent>
                  </v:textbox>
                </v:shape>
                <v:shape id="Text Box 2137" o:spid="_x0000_s1958" type="#_x0000_t202" style="position:absolute;left:6390;top:882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" filled="f" stroked="f">
                  <v:textbox inset="0,0,0,0">
                    <w:txbxContent>
                      <w:p w14:paraId="34655A3C" w14:textId="77777777" w:rsidR="007907F9" w:rsidRPr="00C94B07" w:rsidRDefault="007907F9" w:rsidP="00C94B07">
                        <w:pPr>
                          <w:rPr>
                            <w:sz w:val="20"/>
                            <w:szCs w:val="20"/>
                          </w:rPr>
                        </w:pPr>
                        <w:r w:rsidRPr="00C94B07">
                          <w:rPr>
                            <w:sz w:val="20"/>
                            <w:szCs w:val="20"/>
                          </w:rPr>
                          <w:t>A</w:t>
                        </w:r>
                      </w:p>
                    </w:txbxContent>
                  </v:textbox>
                </v:shape>
                <v:line id="Line 2138" o:spid="_x0000_s1959" style="position:absolute;flip:x;visibility:visible;mso-wrap-style:square" from="6885,8520" to="6990,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">
                  <v:stroke endarrow="block"/>
                </v:line>
                <v:line id="Line 2139" o:spid="_x0000_s1960" style="position:absolute;visibility:visible;mso-wrap-style:square" from="7080,8505" to="7140,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">
                  <v:stroke endarrow="block"/>
                </v:line>
                <v:shape id="Text Box 2140" o:spid="_x0000_s1961" type="#_x0000_t202" style="position:absolute;left:6795;top:882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" filled="f" stroked="f">
                  <v:textbox inset="0,0,0,0">
                    <w:txbxContent>
                      <w:p w14:paraId="4DC77B18" w14:textId="77777777" w:rsidR="007907F9" w:rsidRPr="00C94B07" w:rsidRDefault="007907F9" w:rsidP="00C94B07">
                        <w:pPr>
                          <w:rPr>
                            <w:sz w:val="20"/>
                            <w:szCs w:val="20"/>
                          </w:rPr>
                        </w:pPr>
                        <w:r>
                          <w:rPr>
                            <w:sz w:val="20"/>
                            <w:szCs w:val="20"/>
                          </w:rPr>
                          <w:t>D</w:t>
                        </w:r>
                      </w:p>
                    </w:txbxContent>
                  </v:textbox>
                </v:shape>
                <v:shape id="Text Box 2141" o:spid="_x0000_s1962" type="#_x0000_t202" style="position:absolute;left:7080;top:882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" filled="f" stroked="f">
                  <v:textbox inset="0,0,0,0">
                    <w:txbxContent>
                      <w:p w14:paraId="7BA49192" w14:textId="77777777" w:rsidR="007907F9" w:rsidRPr="00C94B07" w:rsidRDefault="007907F9" w:rsidP="00C94B07">
                        <w:pPr>
                          <w:rPr>
                            <w:sz w:val="20"/>
                            <w:szCs w:val="20"/>
                          </w:rPr>
                        </w:pPr>
                        <w:r w:rsidRPr="00C94B07">
                          <w:rPr>
                            <w:sz w:val="20"/>
                            <w:szCs w:val="20"/>
                          </w:rPr>
                          <w:t>A</w:t>
                        </w:r>
                      </w:p>
                    </w:txbxContent>
                  </v:textbox>
                </v:shape>
                <v:line id="Line 2142" o:spid="_x0000_s1963" style="position:absolute;flip:x;visibility:visible;mso-wrap-style:square" from="7590,8520" to="7695,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">
                  <v:stroke endarrow="block"/>
                </v:line>
                <v:line id="Line 2143" o:spid="_x0000_s1964" style="position:absolute;visibility:visible;mso-wrap-style:square" from="7785,8505" to="7845,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">
                  <v:stroke endarrow="block"/>
                </v:line>
                <v:shape id="Text Box 2144" o:spid="_x0000_s1965" type="#_x0000_t202" style="position:absolute;left:7500;top:882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" filled="f" stroked="f">
                  <v:textbox inset="0,0,0,0">
                    <w:txbxContent>
                      <w:p w14:paraId="62E9DA9E" w14:textId="77777777" w:rsidR="007907F9" w:rsidRPr="00C94B07" w:rsidRDefault="007907F9" w:rsidP="00C94B07">
                        <w:pPr>
                          <w:rPr>
                            <w:sz w:val="20"/>
                            <w:szCs w:val="20"/>
                          </w:rPr>
                        </w:pPr>
                        <w:r>
                          <w:rPr>
                            <w:sz w:val="20"/>
                            <w:szCs w:val="20"/>
                          </w:rPr>
                          <w:t>L</w:t>
                        </w:r>
                      </w:p>
                    </w:txbxContent>
                  </v:textbox>
                </v:shape>
                <v:shape id="Text Box 2145" o:spid="_x0000_s1966" type="#_x0000_t202" style="position:absolute;left:7785;top:882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" filled="f" stroked="f">
                  <v:textbox inset="0,0,0,0">
                    <w:txbxContent>
                      <w:p w14:paraId="5CE6FD4F" w14:textId="77777777" w:rsidR="007907F9" w:rsidRPr="00C94B07" w:rsidRDefault="007907F9" w:rsidP="00C94B07">
                        <w:pPr>
                          <w:rPr>
                            <w:sz w:val="20"/>
                            <w:szCs w:val="20"/>
                          </w:rPr>
                        </w:pPr>
                        <w:r>
                          <w:rPr>
                            <w:sz w:val="20"/>
                            <w:szCs w:val="20"/>
                          </w:rPr>
                          <w:t>D</w:t>
                        </w:r>
                      </w:p>
                    </w:txbxContent>
                  </v:textbox>
                </v:shape>
                <v:shape id="Text Box 2146" o:spid="_x0000_s1967" type="#_x0000_t202" style="position:absolute;left:8775;top:8310;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" filled="f" stroked="f">
                  <v:textbox inset="0,0,0,0">
                    <w:txbxContent>
                      <w:p w14:paraId="5B61C92A" w14:textId="77777777" w:rsidR="007907F9" w:rsidRPr="00C94B07" w:rsidRDefault="007907F9" w:rsidP="00C94B07">
                        <w:pPr>
                          <w:rPr>
                            <w:sz w:val="20"/>
                            <w:szCs w:val="20"/>
                          </w:rPr>
                        </w:pPr>
                        <w:r w:rsidRPr="00C94B07">
                          <w:rPr>
                            <w:sz w:val="20"/>
                            <w:szCs w:val="20"/>
                          </w:rPr>
                          <w:t>D</w:t>
                        </w:r>
                      </w:p>
                    </w:txbxContent>
                  </v:textbox>
                </v:shape>
                <v:shape id="Text Box 2147" o:spid="_x0000_s1968" type="#_x0000_t202" style="position:absolute;left:10155;top:83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" filled="f" stroked="f">
                  <v:textbox inset="0,0,0,0">
                    <w:txbxContent>
                      <w:p w14:paraId="32863D8C" w14:textId="77777777" w:rsidR="007907F9" w:rsidRPr="00C94B07" w:rsidRDefault="007907F9" w:rsidP="00C94B07">
                        <w:pPr>
                          <w:rPr>
                            <w:sz w:val="20"/>
                            <w:szCs w:val="20"/>
                          </w:rPr>
                        </w:pPr>
                        <w:r>
                          <w:rPr>
                            <w:sz w:val="20"/>
                            <w:szCs w:val="20"/>
                          </w:rPr>
                          <w:t>L</w:t>
                        </w:r>
                      </w:p>
                    </w:txbxContent>
                  </v:textbox>
                </v:shape>
                <v:shape id="Text Box 2148" o:spid="_x0000_s1969" type="#_x0000_t202" style="position:absolute;left:9465;top:831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" filled="f" stroked="f">
                  <v:textbox inset="0,0,0,0">
                    <w:txbxContent>
                      <w:p w14:paraId="41BAF758" w14:textId="77777777" w:rsidR="007907F9" w:rsidRPr="00C94B07" w:rsidRDefault="007907F9" w:rsidP="00C94B07">
                        <w:pPr>
                          <w:rPr>
                            <w:sz w:val="20"/>
                            <w:szCs w:val="20"/>
                          </w:rPr>
                        </w:pPr>
                        <w:r w:rsidRPr="00C94B07">
                          <w:rPr>
                            <w:sz w:val="20"/>
                            <w:szCs w:val="20"/>
                          </w:rPr>
                          <w:t>C</w:t>
                        </w:r>
                      </w:p>
                    </w:txbxContent>
                  </v:textbox>
                </v:shape>
                <v:line id="Line 2149" o:spid="_x0000_s1970" style="position:absolute;flip:x;visibility:visible;mso-wrap-style:square" from="8955,8040" to="9405,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">
                  <v:stroke endarrow="block"/>
                </v:line>
                <v:line id="Line 2150" o:spid="_x0000_s1971" style="position:absolute;flip:x;visibility:visible;mso-wrap-style:square" from="9555,8055" to="9615,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">
                  <v:stroke endarrow="block"/>
                </v:line>
                <v:line id="Line 2151" o:spid="_x0000_s1972" style="position:absolute;visibility:visible;mso-wrap-style:square" from="9750,8070" to="10140,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">
                  <v:stroke endarrow="block"/>
                </v:line>
                <v:line id="Line 2152" o:spid="_x0000_s1973" style="position:absolute;flip:x;visibility:visible;mso-wrap-style:square" from="8670,8520" to="8775,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">
                  <v:stroke endarrow="block"/>
                </v:line>
                <v:line id="Line 2153" o:spid="_x0000_s1974" style="position:absolute;visibility:visible;mso-wrap-style:square" from="8865,8505" to="8925,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">
                  <v:stroke endarrow="block"/>
                </v:line>
                <v:shape id="Text Box 2154" o:spid="_x0000_s1975" type="#_x0000_t202" style="position:absolute;left:8580;top:882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" filled="f" stroked="f">
                  <v:textbox inset="0,0,0,0">
                    <w:txbxContent>
                      <w:p w14:paraId="3BB126CE" w14:textId="77777777" w:rsidR="007907F9" w:rsidRPr="00C94B07" w:rsidRDefault="007907F9" w:rsidP="00C94B07">
                        <w:pPr>
                          <w:rPr>
                            <w:sz w:val="20"/>
                            <w:szCs w:val="20"/>
                          </w:rPr>
                        </w:pPr>
                        <w:r w:rsidRPr="00C94B07">
                          <w:rPr>
                            <w:sz w:val="20"/>
                            <w:szCs w:val="20"/>
                          </w:rPr>
                          <w:t>C</w:t>
                        </w:r>
                      </w:p>
                    </w:txbxContent>
                  </v:textbox>
                </v:shape>
                <v:shape id="Text Box 2155" o:spid="_x0000_s1976" type="#_x0000_t202" style="position:absolute;left:8865;top:882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" filled="f" stroked="f">
                  <v:textbox inset="0,0,0,0">
                    <w:txbxContent>
                      <w:p w14:paraId="79971FD8" w14:textId="77777777" w:rsidR="007907F9" w:rsidRPr="00C94B07" w:rsidRDefault="007907F9" w:rsidP="00C94B07">
                        <w:pPr>
                          <w:rPr>
                            <w:sz w:val="20"/>
                            <w:szCs w:val="20"/>
                          </w:rPr>
                        </w:pPr>
                        <w:r>
                          <w:rPr>
                            <w:sz w:val="20"/>
                            <w:szCs w:val="20"/>
                          </w:rPr>
                          <w:t>L</w:t>
                        </w:r>
                      </w:p>
                    </w:txbxContent>
                  </v:textbox>
                </v:shape>
                <v:line id="Line 2156" o:spid="_x0000_s1977" style="position:absolute;flip:x;visibility:visible;mso-wrap-style:square" from="9360,8520" to="9465,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">
                  <v:stroke endarrow="block"/>
                </v:line>
                <v:line id="Line 2157" o:spid="_x0000_s1978" style="position:absolute;visibility:visible;mso-wrap-style:square" from="9555,8505" to="9615,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">
                  <v:stroke endarrow="block"/>
                </v:line>
                <v:shape id="Text Box 2158" o:spid="_x0000_s1979" type="#_x0000_t202" style="position:absolute;left:9270;top:882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" filled="f" stroked="f">
                  <v:textbox inset="0,0,0,0">
                    <w:txbxContent>
                      <w:p w14:paraId="5E06B8EC" w14:textId="77777777" w:rsidR="007907F9" w:rsidRPr="00C94B07" w:rsidRDefault="007907F9" w:rsidP="00C94B07">
                        <w:pPr>
                          <w:rPr>
                            <w:sz w:val="20"/>
                            <w:szCs w:val="20"/>
                          </w:rPr>
                        </w:pPr>
                        <w:r>
                          <w:rPr>
                            <w:sz w:val="20"/>
                            <w:szCs w:val="20"/>
                          </w:rPr>
                          <w:t>D</w:t>
                        </w:r>
                      </w:p>
                    </w:txbxContent>
                  </v:textbox>
                </v:shape>
                <v:shape id="Text Box 2159" o:spid="_x0000_s1980" type="#_x0000_t202" style="position:absolute;left:9555;top:882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" filled="f" stroked="f">
                  <v:textbox inset="0,0,0,0">
                    <w:txbxContent>
                      <w:p w14:paraId="39A3B5E3" w14:textId="77777777" w:rsidR="007907F9" w:rsidRPr="00C94B07" w:rsidRDefault="007907F9" w:rsidP="00C94B07">
                        <w:pPr>
                          <w:rPr>
                            <w:sz w:val="20"/>
                            <w:szCs w:val="20"/>
                          </w:rPr>
                        </w:pPr>
                        <w:r>
                          <w:rPr>
                            <w:sz w:val="20"/>
                            <w:szCs w:val="20"/>
                          </w:rPr>
                          <w:t>L</w:t>
                        </w:r>
                      </w:p>
                    </w:txbxContent>
                  </v:textbox>
                </v:shape>
                <v:line id="Line 2160" o:spid="_x0000_s1981" style="position:absolute;flip:x;visibility:visible;mso-wrap-style:square" from="10065,8520" to="10170,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">
                  <v:stroke endarrow="block"/>
                </v:line>
                <v:line id="Line 2161" o:spid="_x0000_s1982" style="position:absolute;visibility:visible;mso-wrap-style:square" from="10260,8505" to="10320,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">
                  <v:stroke endarrow="block"/>
                </v:line>
                <v:shape id="Text Box 2162" o:spid="_x0000_s1983" type="#_x0000_t202" style="position:absolute;left:9975;top:8820;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" filled="f" stroked="f">
                  <v:textbox inset="0,0,0,0">
                    <w:txbxContent>
                      <w:p w14:paraId="191DA66F" w14:textId="77777777" w:rsidR="007907F9" w:rsidRPr="00C94B07" w:rsidRDefault="007907F9" w:rsidP="00C94B07">
                        <w:pPr>
                          <w:rPr>
                            <w:sz w:val="20"/>
                            <w:szCs w:val="20"/>
                          </w:rPr>
                        </w:pPr>
                        <w:r w:rsidRPr="00C94B07">
                          <w:rPr>
                            <w:sz w:val="20"/>
                            <w:szCs w:val="20"/>
                          </w:rPr>
                          <w:t>C</w:t>
                        </w:r>
                      </w:p>
                    </w:txbxContent>
                  </v:textbox>
                </v:shape>
                <v:shape id="Text Box 2163" o:spid="_x0000_s1984" type="#_x0000_t202" style="position:absolute;left:10260;top:882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" filled="f" stroked="f">
                  <v:textbox inset="0,0,0,0">
                    <w:txbxContent>
                      <w:p w14:paraId="4640D5E5" w14:textId="77777777" w:rsidR="007907F9" w:rsidRPr="00C94B07" w:rsidRDefault="007907F9" w:rsidP="00C94B07">
                        <w:pPr>
                          <w:rPr>
                            <w:sz w:val="20"/>
                            <w:szCs w:val="20"/>
                          </w:rPr>
                        </w:pPr>
                        <w:r>
                          <w:rPr>
                            <w:sz w:val="20"/>
                            <w:szCs w:val="20"/>
                          </w:rPr>
                          <w:t>D</w:t>
                        </w:r>
                      </w:p>
                    </w:txbxContent>
                  </v:textbox>
                </v:shape>
                <v:shape id="Text Box 2164" o:spid="_x0000_s1985" type="#_x0000_t202" style="position:absolute;left:168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" filled="f" stroked="f">
                  <v:textbox inset="0,0,0,0">
                    <w:txbxContent>
                      <w:p w14:paraId="6AACD83E" w14:textId="77777777" w:rsidR="007907F9" w:rsidRPr="00C94B07" w:rsidRDefault="007907F9" w:rsidP="00C94B07">
                        <w:pPr>
                          <w:rPr>
                            <w:sz w:val="20"/>
                            <w:szCs w:val="20"/>
                          </w:rPr>
                        </w:pPr>
                        <w:r w:rsidRPr="00C94B07">
                          <w:rPr>
                            <w:sz w:val="20"/>
                            <w:szCs w:val="20"/>
                          </w:rPr>
                          <w:t>A</w:t>
                        </w:r>
                      </w:p>
                    </w:txbxContent>
                  </v:textbox>
                </v:shape>
                <v:line id="Line 2165" o:spid="_x0000_s1986" style="position:absolute;visibility:visible;mso-wrap-style:square" from="1755,8990" to="175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">
                  <v:stroke endarrow="block"/>
                </v:line>
                <v:shape id="Text Box 2166" o:spid="_x0000_s1987" type="#_x0000_t202" style="position:absolute;left:195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" filled="f" stroked="f">
                  <v:textbox inset="0,0,0,0">
                    <w:txbxContent>
                      <w:p w14:paraId="4462E2A6" w14:textId="77777777" w:rsidR="007907F9" w:rsidRPr="00C94B07" w:rsidRDefault="007907F9" w:rsidP="00C94B07">
                        <w:pPr>
                          <w:rPr>
                            <w:sz w:val="20"/>
                            <w:szCs w:val="20"/>
                          </w:rPr>
                        </w:pPr>
                        <w:r>
                          <w:rPr>
                            <w:sz w:val="20"/>
                            <w:szCs w:val="20"/>
                          </w:rPr>
                          <w:t>C</w:t>
                        </w:r>
                      </w:p>
                    </w:txbxContent>
                  </v:textbox>
                </v:shape>
                <v:line id="Line 2167" o:spid="_x0000_s1988" style="position:absolute;visibility:visible;mso-wrap-style:square" from="2025,8990" to="202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">
                  <v:stroke endarrow="block"/>
                </v:line>
                <v:shape id="Text Box 2168" o:spid="_x0000_s1989" type="#_x0000_t202" style="position:absolute;left:235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" filled="f" stroked="f">
                  <v:textbox inset="0,0,0,0">
                    <w:txbxContent>
                      <w:p w14:paraId="645BA488" w14:textId="77777777" w:rsidR="007907F9" w:rsidRPr="00C94B07" w:rsidRDefault="007907F9" w:rsidP="00C94B07">
                        <w:pPr>
                          <w:rPr>
                            <w:sz w:val="20"/>
                            <w:szCs w:val="20"/>
                          </w:rPr>
                        </w:pPr>
                        <w:r w:rsidRPr="00C94B07">
                          <w:rPr>
                            <w:sz w:val="20"/>
                            <w:szCs w:val="20"/>
                          </w:rPr>
                          <w:t>A</w:t>
                        </w:r>
                      </w:p>
                    </w:txbxContent>
                  </v:textbox>
                </v:shape>
                <v:line id="Line 2169" o:spid="_x0000_s1990" style="position:absolute;visibility:visible;mso-wrap-style:square" from="2425,8990" to="242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">
                  <v:stroke endarrow="block"/>
                </v:line>
                <v:shape id="Text Box 2170" o:spid="_x0000_s1991" type="#_x0000_t202" style="position:absolute;left:265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" filled="f" stroked="f">
                  <v:textbox inset="0,0,0,0">
                    <w:txbxContent>
                      <w:p w14:paraId="365F8523" w14:textId="77777777" w:rsidR="007907F9" w:rsidRPr="00C94B07" w:rsidRDefault="007907F9" w:rsidP="00C94B07">
                        <w:pPr>
                          <w:rPr>
                            <w:sz w:val="20"/>
                            <w:szCs w:val="20"/>
                          </w:rPr>
                        </w:pPr>
                        <w:r>
                          <w:rPr>
                            <w:sz w:val="20"/>
                            <w:szCs w:val="20"/>
                          </w:rPr>
                          <w:t>D</w:t>
                        </w:r>
                      </w:p>
                    </w:txbxContent>
                  </v:textbox>
                </v:shape>
                <v:line id="Line 2171" o:spid="_x0000_s1992" style="position:absolute;visibility:visible;mso-wrap-style:square" from="2725,8990" to="272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">
                  <v:stroke endarrow="block"/>
                </v:line>
                <v:shape id="Text Box 2172" o:spid="_x0000_s1993" type="#_x0000_t202" style="position:absolute;left:306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" filled="f" stroked="f">
                  <v:textbox inset="0,0,0,0">
                    <w:txbxContent>
                      <w:p w14:paraId="0DB24996" w14:textId="77777777" w:rsidR="007907F9" w:rsidRPr="00C94B07" w:rsidRDefault="007907F9" w:rsidP="00C94B07">
                        <w:pPr>
                          <w:rPr>
                            <w:sz w:val="20"/>
                            <w:szCs w:val="20"/>
                          </w:rPr>
                        </w:pPr>
                        <w:r>
                          <w:rPr>
                            <w:sz w:val="20"/>
                            <w:szCs w:val="20"/>
                          </w:rPr>
                          <w:t>D</w:t>
                        </w:r>
                      </w:p>
                    </w:txbxContent>
                  </v:textbox>
                </v:shape>
                <v:line id="Line 2173" o:spid="_x0000_s1994" style="position:absolute;visibility:visible;mso-wrap-style:square" from="3135,8990" to="313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">
                  <v:stroke endarrow="block"/>
                </v:line>
                <v:shape id="Text Box 2174" o:spid="_x0000_s1995" type="#_x0000_t202" style="position:absolute;left:336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" filled="f" stroked="f">
                  <v:textbox inset="0,0,0,0">
                    <w:txbxContent>
                      <w:p w14:paraId="07624773" w14:textId="77777777" w:rsidR="007907F9" w:rsidRPr="00C94B07" w:rsidRDefault="007907F9" w:rsidP="00C94B07">
                        <w:pPr>
                          <w:rPr>
                            <w:sz w:val="20"/>
                            <w:szCs w:val="20"/>
                          </w:rPr>
                        </w:pPr>
                        <w:r>
                          <w:rPr>
                            <w:sz w:val="20"/>
                            <w:szCs w:val="20"/>
                          </w:rPr>
                          <w:t>C</w:t>
                        </w:r>
                      </w:p>
                    </w:txbxContent>
                  </v:textbox>
                </v:shape>
                <v:line id="Line 2175" o:spid="_x0000_s1996" style="position:absolute;visibility:visible;mso-wrap-style:square" from="3435,8990" to="343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">
                  <v:stroke endarrow="block"/>
                </v:line>
                <v:shape id="Text Box 2176" o:spid="_x0000_s1997" type="#_x0000_t202" style="position:absolute;left:381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" filled="f" stroked="f">
                  <v:textbox inset="0,0,0,0">
                    <w:txbxContent>
                      <w:p w14:paraId="3C3B67CF" w14:textId="77777777" w:rsidR="007907F9" w:rsidRPr="00C94B07" w:rsidRDefault="007907F9" w:rsidP="00C94B07">
                        <w:pPr>
                          <w:rPr>
                            <w:sz w:val="20"/>
                            <w:szCs w:val="20"/>
                          </w:rPr>
                        </w:pPr>
                        <w:r w:rsidRPr="00C94B07">
                          <w:rPr>
                            <w:sz w:val="20"/>
                            <w:szCs w:val="20"/>
                          </w:rPr>
                          <w:t>A</w:t>
                        </w:r>
                      </w:p>
                    </w:txbxContent>
                  </v:textbox>
                </v:shape>
                <v:line id="Line 2177" o:spid="_x0000_s1998" style="position:absolute;visibility:visible;mso-wrap-style:square" from="3885,8990" to="388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">
                  <v:stroke endarrow="block"/>
                </v:line>
                <v:shape id="Text Box 2178" o:spid="_x0000_s1999" type="#_x0000_t202" style="position:absolute;left:411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" filled="f" stroked="f">
                  <v:textbox inset="0,0,0,0">
                    <w:txbxContent>
                      <w:p w14:paraId="7AC75ED0" w14:textId="77777777" w:rsidR="007907F9" w:rsidRPr="00C94B07" w:rsidRDefault="007907F9" w:rsidP="00C94B07">
                        <w:pPr>
                          <w:rPr>
                            <w:sz w:val="20"/>
                            <w:szCs w:val="20"/>
                          </w:rPr>
                        </w:pPr>
                        <w:r>
                          <w:rPr>
                            <w:sz w:val="20"/>
                            <w:szCs w:val="20"/>
                          </w:rPr>
                          <w:t>C</w:t>
                        </w:r>
                      </w:p>
                    </w:txbxContent>
                  </v:textbox>
                </v:shape>
                <v:line id="Line 2179" o:spid="_x0000_s2000" style="position:absolute;visibility:visible;mso-wrap-style:square" from="4185,8990" to="418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">
                  <v:stroke endarrow="block"/>
                </v:line>
                <v:shape id="Text Box 2180" o:spid="_x0000_s2001" type="#_x0000_t202" style="position:absolute;left:449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" filled="f" stroked="f">
                  <v:textbox inset="0,0,0,0">
                    <w:txbxContent>
                      <w:p w14:paraId="3EEE9BC0" w14:textId="77777777" w:rsidR="007907F9" w:rsidRPr="00C94B07" w:rsidRDefault="007907F9" w:rsidP="00C94B07">
                        <w:pPr>
                          <w:rPr>
                            <w:sz w:val="20"/>
                            <w:szCs w:val="20"/>
                          </w:rPr>
                        </w:pPr>
                        <w:r w:rsidRPr="00C94B07">
                          <w:rPr>
                            <w:sz w:val="20"/>
                            <w:szCs w:val="20"/>
                          </w:rPr>
                          <w:t>A</w:t>
                        </w:r>
                      </w:p>
                    </w:txbxContent>
                  </v:textbox>
                </v:shape>
                <v:line id="Line 2181" o:spid="_x0000_s2002" style="position:absolute;visibility:visible;mso-wrap-style:square" from="4565,8990" to="456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">
                  <v:stroke endarrow="block"/>
                </v:line>
                <v:shape id="Text Box 2182" o:spid="_x0000_s2003" type="#_x0000_t202" style="position:absolute;left:479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" filled="f" stroked="f">
                  <v:textbox inset="0,0,0,0">
                    <w:txbxContent>
                      <w:p w14:paraId="5C809596" w14:textId="77777777" w:rsidR="007907F9" w:rsidRPr="00C94B07" w:rsidRDefault="007907F9" w:rsidP="00C94B07">
                        <w:pPr>
                          <w:rPr>
                            <w:sz w:val="20"/>
                            <w:szCs w:val="20"/>
                          </w:rPr>
                        </w:pPr>
                        <w:r>
                          <w:rPr>
                            <w:sz w:val="20"/>
                            <w:szCs w:val="20"/>
                          </w:rPr>
                          <w:t>L</w:t>
                        </w:r>
                      </w:p>
                    </w:txbxContent>
                  </v:textbox>
                </v:shape>
                <v:line id="Line 2183" o:spid="_x0000_s2004" style="position:absolute;visibility:visible;mso-wrap-style:square" from="4865,8990" to="486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">
                  <v:stroke endarrow="block"/>
                </v:line>
                <v:shape id="Text Box 2184" o:spid="_x0000_s2005" type="#_x0000_t202" style="position:absolute;left:519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" filled="f" stroked="f">
                  <v:textbox inset="0,0,0,0">
                    <w:txbxContent>
                      <w:p w14:paraId="742E3811" w14:textId="77777777" w:rsidR="007907F9" w:rsidRPr="00C94B07" w:rsidRDefault="007907F9" w:rsidP="00C94B07">
                        <w:pPr>
                          <w:rPr>
                            <w:sz w:val="20"/>
                            <w:szCs w:val="20"/>
                          </w:rPr>
                        </w:pPr>
                        <w:r>
                          <w:rPr>
                            <w:sz w:val="20"/>
                            <w:szCs w:val="20"/>
                          </w:rPr>
                          <w:t>L</w:t>
                        </w:r>
                      </w:p>
                    </w:txbxContent>
                  </v:textbox>
                </v:shape>
                <v:line id="Line 2185" o:spid="_x0000_s2006" style="position:absolute;visibility:visible;mso-wrap-style:square" from="5265,8990" to="526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">
                  <v:stroke endarrow="block"/>
                </v:line>
                <v:shape id="Text Box 2186" o:spid="_x0000_s2007" type="#_x0000_t202" style="position:absolute;left:5490;top:92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" filled="f" stroked="f">
                  <v:textbox inset="0,0,0,0">
                    <w:txbxContent>
                      <w:p w14:paraId="5D9E5565" w14:textId="77777777" w:rsidR="007907F9" w:rsidRPr="00C94B07" w:rsidRDefault="007907F9" w:rsidP="00C94B07">
                        <w:pPr>
                          <w:rPr>
                            <w:sz w:val="20"/>
                            <w:szCs w:val="20"/>
                          </w:rPr>
                        </w:pPr>
                        <w:r>
                          <w:rPr>
                            <w:sz w:val="20"/>
                            <w:szCs w:val="20"/>
                          </w:rPr>
                          <w:t>C</w:t>
                        </w:r>
                      </w:p>
                    </w:txbxContent>
                  </v:textbox>
                </v:shape>
                <v:line id="Line 2187" o:spid="_x0000_s2008" style="position:absolute;visibility:visible;mso-wrap-style:square" from="5565,8990" to="556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">
                  <v:stroke endarrow="block"/>
                </v:line>
                <v:shape id="Text Box 2188" o:spid="_x0000_s2009" type="#_x0000_t202" style="position:absolute;left:6090;top:93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" filled="f" stroked="f">
                  <v:textbox inset="0,0,0,0">
                    <w:txbxContent>
                      <w:p w14:paraId="704EF356" w14:textId="77777777" w:rsidR="007907F9" w:rsidRPr="00C94B07" w:rsidRDefault="007907F9" w:rsidP="00C94B07">
                        <w:pPr>
                          <w:rPr>
                            <w:sz w:val="20"/>
                            <w:szCs w:val="20"/>
                          </w:rPr>
                        </w:pPr>
                        <w:r w:rsidRPr="00C94B07">
                          <w:rPr>
                            <w:sz w:val="20"/>
                            <w:szCs w:val="20"/>
                          </w:rPr>
                          <w:t>A</w:t>
                        </w:r>
                      </w:p>
                    </w:txbxContent>
                  </v:textbox>
                </v:shape>
                <v:line id="Line 2189" o:spid="_x0000_s2010" style="position:absolute;visibility:visible;mso-wrap-style:square" from="6165,9020" to="6165,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">
                  <v:stroke endarrow="block"/>
                </v:line>
                <v:shape id="Text Box 2190" o:spid="_x0000_s2011" type="#_x0000_t202" style="position:absolute;left:6360;top:93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" filled="f" stroked="f">
                  <v:textbox inset="0,0,0,0">
                    <w:txbxContent>
                      <w:p w14:paraId="10787F22" w14:textId="77777777" w:rsidR="007907F9" w:rsidRPr="00C94B07" w:rsidRDefault="007907F9" w:rsidP="00C94B07">
                        <w:pPr>
                          <w:rPr>
                            <w:sz w:val="20"/>
                            <w:szCs w:val="20"/>
                          </w:rPr>
                        </w:pPr>
                        <w:r>
                          <w:rPr>
                            <w:sz w:val="20"/>
                            <w:szCs w:val="20"/>
                          </w:rPr>
                          <w:t>L</w:t>
                        </w:r>
                      </w:p>
                    </w:txbxContent>
                  </v:textbox>
                </v:shape>
                <v:line id="Line 2191" o:spid="_x0000_s2012" style="position:absolute;visibility:visible;mso-wrap-style:square" from="6435,9020" to="6435,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">
                  <v:stroke endarrow="block"/>
                </v:line>
                <v:shape id="Text Box 2192" o:spid="_x0000_s2013" type="#_x0000_t202" style="position:absolute;left:6760;top:93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" filled="f" stroked="f">
                  <v:textbox inset="0,0,0,0">
                    <w:txbxContent>
                      <w:p w14:paraId="38833F71" w14:textId="77777777" w:rsidR="007907F9" w:rsidRPr="00C94B07" w:rsidRDefault="007907F9" w:rsidP="00C94B07">
                        <w:pPr>
                          <w:rPr>
                            <w:sz w:val="20"/>
                            <w:szCs w:val="20"/>
                          </w:rPr>
                        </w:pPr>
                        <w:r w:rsidRPr="00C94B07">
                          <w:rPr>
                            <w:sz w:val="20"/>
                            <w:szCs w:val="20"/>
                          </w:rPr>
                          <w:t>A</w:t>
                        </w:r>
                      </w:p>
                    </w:txbxContent>
                  </v:textbox>
                </v:shape>
                <v:line id="Line 2193" o:spid="_x0000_s2014" style="position:absolute;visibility:visible;mso-wrap-style:square" from="6835,9020" to="6835,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">
                  <v:stroke endarrow="block"/>
                </v:line>
                <v:shape id="Text Box 2194" o:spid="_x0000_s2015" type="#_x0000_t202" style="position:absolute;left:7060;top:93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" filled="f" stroked="f">
                  <v:textbox inset="0,0,0,0">
                    <w:txbxContent>
                      <w:p w14:paraId="23C1F836" w14:textId="77777777" w:rsidR="007907F9" w:rsidRPr="00C94B07" w:rsidRDefault="007907F9" w:rsidP="00C94B07">
                        <w:pPr>
                          <w:rPr>
                            <w:sz w:val="20"/>
                            <w:szCs w:val="20"/>
                          </w:rPr>
                        </w:pPr>
                        <w:r>
                          <w:rPr>
                            <w:sz w:val="20"/>
                            <w:szCs w:val="20"/>
                          </w:rPr>
                          <w:t>D</w:t>
                        </w:r>
                      </w:p>
                    </w:txbxContent>
                  </v:textbox>
                </v:shape>
                <v:line id="Line 2195" o:spid="_x0000_s2016" style="position:absolute;visibility:visible;mso-wrap-style:square" from="7135,9020" to="7135,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">
                  <v:stroke endarrow="block"/>
                </v:line>
                <v:shape id="Text Box 2196" o:spid="_x0000_s2017" type="#_x0000_t202" style="position:absolute;left:7470;top:93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pg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bqNYPrm/QE5OwCAAD//wMAUEsBAi0AFAAGAAgAAAAhANvh9svuAAAAhQEAABMAAAAAAAAA&#10;AAAAAAAAAAAAAFtDb250ZW50X1R5cGVzXS54bWxQSwECLQAUAAYACAAAACEAWvQsW78AAAAVAQAA&#10;CwAAAAAAAAAAAAAAAAAfAQAAX3JlbHMvLnJlbHNQSwECLQAUAAYACAAAACEA7jTqYMYAAADdAAAA&#10;DwAAAAAAAAAAAAAAAAAHAgAAZHJzL2Rvd25yZXYueG1sUEsFBgAAAAADAAMAtwAAAPoCAAAAAA==&#10;" filled="f" stroked="f">
                  <v:textbox inset="0,0,0,0">
                    <w:txbxContent>
                      <w:p w14:paraId="5BF22A0A" w14:textId="77777777" w:rsidR="007907F9" w:rsidRPr="00C94B07" w:rsidRDefault="007907F9" w:rsidP="00C94B07">
                        <w:pPr>
                          <w:rPr>
                            <w:sz w:val="20"/>
                            <w:szCs w:val="20"/>
                          </w:rPr>
                        </w:pPr>
                        <w:r>
                          <w:rPr>
                            <w:sz w:val="20"/>
                            <w:szCs w:val="20"/>
                          </w:rPr>
                          <w:t>D</w:t>
                        </w:r>
                      </w:p>
                    </w:txbxContent>
                  </v:textbox>
                </v:shape>
                <v:line id="Line 2197" o:spid="_x0000_s2018" style="position:absolute;visibility:visible;mso-wrap-style:square" from="7545,9020" to="7545,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">
                  <v:stroke endarrow="block"/>
                </v:line>
                <v:shape id="Text Box 2198" o:spid="_x0000_s2019" type="#_x0000_t202" style="position:absolute;left:7770;top:93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" filled="f" stroked="f">
                  <v:textbox inset="0,0,0,0">
                    <w:txbxContent>
                      <w:p w14:paraId="60C181DA" w14:textId="77777777" w:rsidR="007907F9" w:rsidRPr="00C94B07" w:rsidRDefault="007907F9" w:rsidP="00C94B07">
                        <w:pPr>
                          <w:rPr>
                            <w:sz w:val="20"/>
                            <w:szCs w:val="20"/>
                          </w:rPr>
                        </w:pPr>
                        <w:r>
                          <w:rPr>
                            <w:sz w:val="20"/>
                            <w:szCs w:val="20"/>
                          </w:rPr>
                          <w:t>L</w:t>
                        </w:r>
                      </w:p>
                    </w:txbxContent>
                  </v:textbox>
                </v:shape>
                <v:line id="Line 2199" o:spid="_x0000_s2020" style="position:absolute;visibility:visible;mso-wrap-style:square" from="7845,9020" to="7845,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">
                  <v:stroke endarrow="block"/>
                </v:line>
                <v:shape id="Text Box 2200" o:spid="_x0000_s2021" type="#_x0000_t202" style="position:absolute;left:8570;top:930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" filled="f" stroked="f">
                  <v:textbox inset="0,0,0,0">
                    <w:txbxContent>
                      <w:p w14:paraId="517AAE2E" w14:textId="77777777" w:rsidR="007907F9" w:rsidRPr="00C94B07" w:rsidRDefault="007907F9" w:rsidP="00C94B07">
                        <w:pPr>
                          <w:rPr>
                            <w:sz w:val="20"/>
                            <w:szCs w:val="20"/>
                          </w:rPr>
                        </w:pPr>
                        <w:r>
                          <w:rPr>
                            <w:sz w:val="20"/>
                            <w:szCs w:val="20"/>
                          </w:rPr>
                          <w:t>L</w:t>
                        </w:r>
                      </w:p>
                    </w:txbxContent>
                  </v:textbox>
                </v:shape>
                <v:line id="Line 2201" o:spid="_x0000_s2022" style="position:absolute;visibility:visible;mso-wrap-style:square" from="8645,9010" to="8645,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">
                  <v:stroke endarrow="block"/>
                </v:line>
                <v:shape id="Text Box 2202" o:spid="_x0000_s2023" type="#_x0000_t202" style="position:absolute;left:8840;top:930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" filled="f" stroked="f">
                  <v:textbox inset="0,0,0,0">
                    <w:txbxContent>
                      <w:p w14:paraId="3DC91134" w14:textId="77777777" w:rsidR="007907F9" w:rsidRPr="00C94B07" w:rsidRDefault="007907F9" w:rsidP="00C94B07">
                        <w:pPr>
                          <w:rPr>
                            <w:sz w:val="20"/>
                            <w:szCs w:val="20"/>
                          </w:rPr>
                        </w:pPr>
                        <w:r>
                          <w:rPr>
                            <w:sz w:val="20"/>
                            <w:szCs w:val="20"/>
                          </w:rPr>
                          <w:t>C</w:t>
                        </w:r>
                      </w:p>
                    </w:txbxContent>
                  </v:textbox>
                </v:shape>
                <v:line id="Line 2203" o:spid="_x0000_s2024" style="position:absolute;visibility:visible;mso-wrap-style:square" from="8915,9010" to="8915,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">
                  <v:stroke endarrow="block"/>
                </v:line>
                <v:shape id="Text Box 2204" o:spid="_x0000_s2025" type="#_x0000_t202" style="position:absolute;left:9240;top:930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" filled="f" stroked="f">
                  <v:textbox inset="0,0,0,0">
                    <w:txbxContent>
                      <w:p w14:paraId="26ECF347" w14:textId="77777777" w:rsidR="007907F9" w:rsidRPr="00C94B07" w:rsidRDefault="007907F9" w:rsidP="00C94B07">
                        <w:pPr>
                          <w:rPr>
                            <w:sz w:val="20"/>
                            <w:szCs w:val="20"/>
                          </w:rPr>
                        </w:pPr>
                        <w:r>
                          <w:rPr>
                            <w:sz w:val="20"/>
                            <w:szCs w:val="20"/>
                          </w:rPr>
                          <w:t>L</w:t>
                        </w:r>
                      </w:p>
                    </w:txbxContent>
                  </v:textbox>
                </v:shape>
                <v:line id="Line 2205" o:spid="_x0000_s2026" style="position:absolute;visibility:visible;mso-wrap-style:square" from="9315,9010" to="9315,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">
                  <v:stroke endarrow="block"/>
                </v:line>
                <v:shape id="Text Box 2206" o:spid="_x0000_s2027" type="#_x0000_t202" style="position:absolute;left:9540;top:930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" filled="f" stroked="f">
                  <v:textbox inset="0,0,0,0">
                    <w:txbxContent>
                      <w:p w14:paraId="3957676D" w14:textId="77777777" w:rsidR="007907F9" w:rsidRPr="00C94B07" w:rsidRDefault="007907F9" w:rsidP="00C94B07">
                        <w:pPr>
                          <w:rPr>
                            <w:sz w:val="20"/>
                            <w:szCs w:val="20"/>
                          </w:rPr>
                        </w:pPr>
                        <w:r>
                          <w:rPr>
                            <w:sz w:val="20"/>
                            <w:szCs w:val="20"/>
                          </w:rPr>
                          <w:t>D</w:t>
                        </w:r>
                      </w:p>
                    </w:txbxContent>
                  </v:textbox>
                </v:shape>
                <v:line id="Line 2207" o:spid="_x0000_s2028" style="position:absolute;visibility:visible;mso-wrap-style:square" from="9615,9010" to="9615,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">
                  <v:stroke endarrow="block"/>
                </v:line>
                <v:shape id="Text Box 2208" o:spid="_x0000_s2029" type="#_x0000_t202" style="position:absolute;left:9950;top:930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" filled="f" stroked="f">
                  <v:textbox inset="0,0,0,0">
                    <w:txbxContent>
                      <w:p w14:paraId="2B8B3855" w14:textId="77777777" w:rsidR="007907F9" w:rsidRPr="00C94B07" w:rsidRDefault="007907F9" w:rsidP="00C94B07">
                        <w:pPr>
                          <w:rPr>
                            <w:sz w:val="20"/>
                            <w:szCs w:val="20"/>
                          </w:rPr>
                        </w:pPr>
                        <w:r>
                          <w:rPr>
                            <w:sz w:val="20"/>
                            <w:szCs w:val="20"/>
                          </w:rPr>
                          <w:t>D</w:t>
                        </w:r>
                      </w:p>
                    </w:txbxContent>
                  </v:textbox>
                </v:shape>
                <v:line id="Line 2209" o:spid="_x0000_s2030" style="position:absolute;visibility:visible;mso-wrap-style:square" from="10025,9010" to="10025,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">
                  <v:stroke endarrow="block"/>
                </v:line>
                <v:shape id="Text Box 2210" o:spid="_x0000_s2031" type="#_x0000_t202" style="position:absolute;left:10250;top:930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" filled="f" stroked="f">
                  <v:textbox inset="0,0,0,0">
                    <w:txbxContent>
                      <w:p w14:paraId="7D903AD8" w14:textId="77777777" w:rsidR="007907F9" w:rsidRPr="00C94B07" w:rsidRDefault="007907F9" w:rsidP="00C94B07">
                        <w:pPr>
                          <w:rPr>
                            <w:sz w:val="20"/>
                            <w:szCs w:val="20"/>
                          </w:rPr>
                        </w:pPr>
                        <w:r>
                          <w:rPr>
                            <w:sz w:val="20"/>
                            <w:szCs w:val="20"/>
                          </w:rPr>
                          <w:t>C</w:t>
                        </w:r>
                      </w:p>
                    </w:txbxContent>
                  </v:textbox>
                </v:shape>
                <v:line id="Line 2211" o:spid="_x0000_s2032" style="position:absolute;visibility:visible;mso-wrap-style:square" from="10325,9010" to="10325,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">
                  <v:stroke endarrow="block"/>
                </v:line>
              </v:group>
            </w:pict>
          </mc:Fallback>
        </mc:AlternateContent>
      </w:r>
    </w:p>
    <w:p w14:paraId="3E6977DF" w14:textId="77777777" w:rsidR="00C94B07" w:rsidRDefault="00C94B07" w:rsidP="00F569AB"/>
    <w:p w14:paraId="6F288CF6" w14:textId="77777777" w:rsidR="00C94B07" w:rsidRDefault="00C94B07" w:rsidP="00F569AB"/>
    <w:p w14:paraId="01B4A93D" w14:textId="77777777" w:rsidR="00C94B07" w:rsidRDefault="00C94B07" w:rsidP="00F569AB"/>
    <w:p w14:paraId="0ACD43FC" w14:textId="77777777" w:rsidR="00C94B07" w:rsidRDefault="00C94B07" w:rsidP="00F569AB"/>
    <w:p w14:paraId="7FB5BE36" w14:textId="77777777" w:rsidR="00C94B07" w:rsidRDefault="00C94B07" w:rsidP="00F569AB"/>
    <w:p w14:paraId="7A4F2021" w14:textId="77777777" w:rsidR="00C94B07" w:rsidRDefault="00C94B07" w:rsidP="00F569AB"/>
    <w:p w14:paraId="48909317" w14:textId="77777777" w:rsidR="00C94B07" w:rsidRDefault="00C94B07" w:rsidP="00F569AB"/>
    <w:p w14:paraId="6D67B1FE" w14:textId="77777777" w:rsidR="00C94B07" w:rsidRDefault="00C94B07" w:rsidP="00F569AB"/>
    <w:p w14:paraId="3E2458E8" w14:textId="77777777" w:rsidR="00F9733B" w:rsidRDefault="00F9733B" w:rsidP="00F569AB"/>
    <w:p w14:paraId="13738B09" w14:textId="77777777" w:rsidR="005349EB" w:rsidRDefault="00F9733B" w:rsidP="00F569AB">
      <w:r>
        <w:t xml:space="preserve">Counting the number of routes, we can see there are </w:t>
      </w:r>
      <w:r w:rsidRPr="00F9733B">
        <w:rPr>
          <w:position w:val="-6"/>
        </w:rPr>
        <w:object w:dxaOrig="1320" w:dyaOrig="279" w14:anchorId="370329EC">
          <v:shape id="_x0000_i1047" type="#_x0000_t75" style="width:66pt;height:14.25pt" o:ole="">
            <v:imagedata r:id="rId10" o:title=""/>
          </v:shape>
          <o:OLEObject Type="Embed" ProgID="Equation.DSMT4" ShapeID="_x0000_i1047" DrawAspect="Content" ObjectID="_1719245034" r:id="rId11"/>
        </w:object>
      </w:r>
      <w:r>
        <w:t xml:space="preserve"> routes.  For six cities there would be </w:t>
      </w:r>
      <w:r w:rsidRPr="00F9733B">
        <w:rPr>
          <w:position w:val="-6"/>
        </w:rPr>
        <w:object w:dxaOrig="1640" w:dyaOrig="279" w14:anchorId="0F6C0A98">
          <v:shape id="_x0000_i1048" type="#_x0000_t75" style="width:81.75pt;height:14.25pt" o:ole="">
            <v:imagedata r:id="rId12" o:title=""/>
          </v:shape>
          <o:OLEObject Type="Embed" ProgID="Equation.DSMT4" ShapeID="_x0000_i1048" DrawAspect="Content" ObjectID="_1719245035" r:id="rId13"/>
        </w:object>
      </w:r>
      <w:r>
        <w:t xml:space="preserve"> routes.  </w:t>
      </w:r>
    </w:p>
    <w:p w14:paraId="52A98813" w14:textId="77777777" w:rsidR="005349EB" w:rsidRDefault="005349EB" w:rsidP="00F569AB"/>
    <w:p w14:paraId="4CD61665" w14:textId="77777777" w:rsidR="00BF1A8B" w:rsidRDefault="00BF1A8B" w:rsidP="00F569AB"/>
    <w:p w14:paraId="4C260432" w14:textId="77777777" w:rsidR="005349EB" w:rsidRDefault="005349EB" w:rsidP="005349EB">
      <w:pPr>
        <w:pStyle w:val="DefinitionHeader"/>
      </w:pPr>
      <w:r>
        <w:t>Number of Possible Circuits</w:t>
      </w:r>
    </w:p>
    <w:p w14:paraId="697BD465" w14:textId="77777777" w:rsidR="005349EB" w:rsidRDefault="00F9733B" w:rsidP="005349EB">
      <w:pPr>
        <w:pStyle w:val="DefinitionBody"/>
      </w:pPr>
      <w:r>
        <w:t xml:space="preserve">For </w:t>
      </w:r>
      <w:r w:rsidR="003A7A3A">
        <w:rPr>
          <w:i/>
        </w:rPr>
        <w:t>n</w:t>
      </w:r>
      <w:r w:rsidR="005349EB">
        <w:t xml:space="preserve"> vertices in a complete graph, there will</w:t>
      </w:r>
      <w:r>
        <w:t xml:space="preserve"> be </w:t>
      </w:r>
      <w:r w:rsidR="00FD5CD3" w:rsidRPr="00F9733B">
        <w:rPr>
          <w:position w:val="-10"/>
        </w:rPr>
        <w:object w:dxaOrig="3540" w:dyaOrig="320" w14:anchorId="3EDF241D">
          <v:shape id="_x0000_i1049" type="#_x0000_t75" style="width:177pt;height:15.75pt" o:ole="">
            <v:imagedata r:id="rId14" o:title=""/>
          </v:shape>
          <o:OLEObject Type="Embed" ProgID="Equation.DSMT4" ShapeID="_x0000_i1049" DrawAspect="Content" ObjectID="_1719245036" r:id="rId15"/>
        </w:object>
      </w:r>
      <w:r>
        <w:t xml:space="preserve"> routes.  </w:t>
      </w:r>
      <w:r w:rsidR="005349EB">
        <w:t xml:space="preserve">Half of these are duplicates in reverse order, so there are </w:t>
      </w:r>
      <w:r w:rsidR="00BF1A8B" w:rsidRPr="005349EB">
        <w:rPr>
          <w:position w:val="-24"/>
        </w:rPr>
        <w:object w:dxaOrig="760" w:dyaOrig="620" w14:anchorId="11793D89">
          <v:shape id="_x0000_i1050" type="#_x0000_t75" style="width:38.25pt;height:30.75pt" o:ole="">
            <v:imagedata r:id="rId16" o:title=""/>
          </v:shape>
          <o:OLEObject Type="Embed" ProgID="Equation.3" ShapeID="_x0000_i1050" DrawAspect="Content" ObjectID="_1719245037" r:id="rId17"/>
        </w:object>
      </w:r>
      <w:r w:rsidR="005349EB">
        <w:t xml:space="preserve"> unique circuits.</w:t>
      </w:r>
    </w:p>
    <w:p w14:paraId="4E90058D" w14:textId="77777777" w:rsidR="005349EB" w:rsidRDefault="005349EB" w:rsidP="005349EB">
      <w:pPr>
        <w:pStyle w:val="DefinitionBody"/>
      </w:pPr>
    </w:p>
    <w:p w14:paraId="0631CA6B" w14:textId="77777777" w:rsidR="00FD5CD3" w:rsidRDefault="00FD5CD3" w:rsidP="005349EB">
      <w:pPr>
        <w:pStyle w:val="DefinitionBody"/>
      </w:pPr>
      <w:r>
        <w:t>The exclamation symbol</w:t>
      </w:r>
      <w:proofErr w:type="gramStart"/>
      <w:r w:rsidR="005349EB">
        <w:t>, !</w:t>
      </w:r>
      <w:proofErr w:type="gramEnd"/>
      <w:r w:rsidR="005349EB">
        <w:t xml:space="preserve">, </w:t>
      </w:r>
      <w:r>
        <w:t xml:space="preserve"> is read “factorial” and is shorthand for the product shown.</w:t>
      </w:r>
    </w:p>
    <w:p w14:paraId="3F2F1654" w14:textId="77777777" w:rsidR="005349EB" w:rsidRDefault="005349EB" w:rsidP="00F569AB"/>
    <w:p w14:paraId="0C787BD8" w14:textId="77777777" w:rsidR="00FD5CD3" w:rsidRDefault="00FD5CD3" w:rsidP="00F569AB"/>
    <w:p w14:paraId="0533D375" w14:textId="77777777" w:rsidR="005349EB" w:rsidRPr="005349EB" w:rsidRDefault="00AE6033" w:rsidP="005349EB">
      <w:pPr>
        <w:pStyle w:val="ExampleHeader"/>
      </w:pPr>
      <w:r w:rsidRPr="005349EB">
        <w:t>Example</w:t>
      </w:r>
      <w:r w:rsidR="005349EB" w:rsidRPr="005349EB">
        <w:t xml:space="preserve"> 16</w:t>
      </w:r>
    </w:p>
    <w:p w14:paraId="3043D5A5" w14:textId="77777777" w:rsidR="00BF1A8B" w:rsidRDefault="00BF1A8B" w:rsidP="00BF1A8B">
      <w:pPr>
        <w:pStyle w:val="ExampleBody"/>
      </w:pPr>
      <w:r>
        <w:t>How many circuits would a complete graph with 8 vertices have?</w:t>
      </w:r>
    </w:p>
    <w:p w14:paraId="3567DFE0" w14:textId="77777777" w:rsidR="00BF1A8B" w:rsidRDefault="00BF1A8B" w:rsidP="00BF1A8B">
      <w:pPr>
        <w:pStyle w:val="ExampleBody"/>
      </w:pPr>
    </w:p>
    <w:p w14:paraId="6D047268" w14:textId="77777777" w:rsidR="00BF1A8B" w:rsidRDefault="00AE6033" w:rsidP="00BF1A8B">
      <w:pPr>
        <w:pStyle w:val="ExampleBody"/>
      </w:pPr>
      <w:r>
        <w:t>A</w:t>
      </w:r>
      <w:r w:rsidR="00FD5CD3">
        <w:t xml:space="preserve"> complete graph with 8 vertices would have </w:t>
      </w:r>
      <w:r w:rsidR="00FD5CD3" w:rsidRPr="00FD5CD3">
        <w:rPr>
          <w:position w:val="-10"/>
        </w:rPr>
        <w:object w:dxaOrig="2820" w:dyaOrig="320" w14:anchorId="733A71CE">
          <v:shape id="_x0000_i1051" type="#_x0000_t75" style="width:141pt;height:15.75pt" o:ole="">
            <v:imagedata r:id="rId18" o:title=""/>
          </v:shape>
          <o:OLEObject Type="Embed" ProgID="Equation.DSMT4" ShapeID="_x0000_i1051" DrawAspect="Content" ObjectID="_1719245038" r:id="rId19"/>
        </w:object>
      </w:r>
      <w:r w:rsidR="00FD5CD3">
        <w:t xml:space="preserve"> = 5040 possible Hamiltonian circuits.  </w:t>
      </w:r>
      <w:r w:rsidR="001C2823">
        <w:t xml:space="preserve">Half of the circuits are duplicates of other circuits but in reverse order, leaving 2520 unique routes.  </w:t>
      </w:r>
    </w:p>
    <w:p w14:paraId="5EA5FE69" w14:textId="77777777" w:rsidR="00BF1A8B" w:rsidRDefault="00BF1A8B" w:rsidP="00F569AB"/>
    <w:p w14:paraId="211DDB16" w14:textId="77777777" w:rsidR="00BF1A8B" w:rsidRDefault="00BF1A8B" w:rsidP="00F569AB"/>
    <w:p w14:paraId="116AA5C6" w14:textId="77777777" w:rsidR="00F9733B" w:rsidRDefault="001C2823" w:rsidP="00F569AB">
      <w:r>
        <w:t>While t</w:t>
      </w:r>
      <w:r w:rsidR="0043400F">
        <w:t xml:space="preserve">his is a lot, it doesn’t seem </w:t>
      </w:r>
      <w:r>
        <w:t>unreasonably huge.  But consider what happens as the number of cities increase:</w:t>
      </w:r>
    </w:p>
    <w:p w14:paraId="43665B0C" w14:textId="77777777" w:rsidR="00BF1A8B" w:rsidRDefault="00BF1A8B" w:rsidP="00F569AB"/>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3492"/>
      </w:tblGrid>
      <w:tr w:rsidR="00BF1A8B" w14:paraId="100A8A6D" w14:textId="77777777" w:rsidTr="007907F9">
        <w:tc>
          <w:tcPr>
            <w:tcW w:w="1638" w:type="dxa"/>
          </w:tcPr>
          <w:p w14:paraId="48BFA517" w14:textId="77777777" w:rsidR="00BF1A8B" w:rsidRPr="00B4248E" w:rsidRDefault="00BF1A8B" w:rsidP="007907F9">
            <w:pPr>
              <w:rPr>
                <w:b/>
              </w:rPr>
            </w:pPr>
            <w:r w:rsidRPr="00B4248E">
              <w:rPr>
                <w:b/>
              </w:rPr>
              <w:t>Cities</w:t>
            </w:r>
          </w:p>
        </w:tc>
        <w:tc>
          <w:tcPr>
            <w:tcW w:w="3492" w:type="dxa"/>
          </w:tcPr>
          <w:p w14:paraId="7B2D3300" w14:textId="77777777" w:rsidR="00BF1A8B" w:rsidRPr="00B4248E" w:rsidRDefault="00BF1A8B" w:rsidP="007907F9">
            <w:pPr>
              <w:rPr>
                <w:b/>
              </w:rPr>
            </w:pPr>
            <w:r w:rsidRPr="00B4248E">
              <w:rPr>
                <w:b/>
              </w:rPr>
              <w:t>Unique Hamiltonian Circuits</w:t>
            </w:r>
          </w:p>
        </w:tc>
      </w:tr>
      <w:tr w:rsidR="00BF1A8B" w14:paraId="2A3CCC44" w14:textId="77777777" w:rsidTr="007907F9">
        <w:tc>
          <w:tcPr>
            <w:tcW w:w="1638" w:type="dxa"/>
          </w:tcPr>
          <w:p w14:paraId="7F6D4226" w14:textId="77777777" w:rsidR="00BF1A8B" w:rsidRDefault="00BF1A8B" w:rsidP="007907F9">
            <w:r>
              <w:t>9</w:t>
            </w:r>
          </w:p>
        </w:tc>
        <w:tc>
          <w:tcPr>
            <w:tcW w:w="3492" w:type="dxa"/>
          </w:tcPr>
          <w:p w14:paraId="1D8FA1BF" w14:textId="77777777" w:rsidR="00BF1A8B" w:rsidRDefault="00BF1A8B" w:rsidP="007907F9">
            <w:proofErr w:type="gramStart"/>
            <w:r>
              <w:t>8!/</w:t>
            </w:r>
            <w:proofErr w:type="gramEnd"/>
            <w:r>
              <w:t>2 = 20,160</w:t>
            </w:r>
          </w:p>
        </w:tc>
      </w:tr>
      <w:tr w:rsidR="00BF1A8B" w14:paraId="3C99E942" w14:textId="77777777" w:rsidTr="007907F9">
        <w:tc>
          <w:tcPr>
            <w:tcW w:w="1638" w:type="dxa"/>
          </w:tcPr>
          <w:p w14:paraId="79752929" w14:textId="77777777" w:rsidR="00BF1A8B" w:rsidRDefault="00BF1A8B" w:rsidP="007907F9">
            <w:r>
              <w:t>10</w:t>
            </w:r>
          </w:p>
        </w:tc>
        <w:tc>
          <w:tcPr>
            <w:tcW w:w="3492" w:type="dxa"/>
          </w:tcPr>
          <w:p w14:paraId="1EB90FA5" w14:textId="77777777" w:rsidR="00BF1A8B" w:rsidRDefault="00BF1A8B" w:rsidP="007907F9">
            <w:proofErr w:type="gramStart"/>
            <w:r>
              <w:t>9!/</w:t>
            </w:r>
            <w:proofErr w:type="gramEnd"/>
            <w:r>
              <w:t>2 = 181,440</w:t>
            </w:r>
          </w:p>
        </w:tc>
      </w:tr>
      <w:tr w:rsidR="00BF1A8B" w14:paraId="3DE02DB1" w14:textId="77777777" w:rsidTr="007907F9">
        <w:tc>
          <w:tcPr>
            <w:tcW w:w="1638" w:type="dxa"/>
          </w:tcPr>
          <w:p w14:paraId="77966B48" w14:textId="77777777" w:rsidR="00BF1A8B" w:rsidRDefault="00BF1A8B" w:rsidP="007907F9">
            <w:r>
              <w:t>11</w:t>
            </w:r>
          </w:p>
        </w:tc>
        <w:tc>
          <w:tcPr>
            <w:tcW w:w="3492" w:type="dxa"/>
          </w:tcPr>
          <w:p w14:paraId="609E8EFB" w14:textId="77777777" w:rsidR="00BF1A8B" w:rsidRDefault="00BF1A8B" w:rsidP="007907F9">
            <w:proofErr w:type="gramStart"/>
            <w:r>
              <w:t>10!/</w:t>
            </w:r>
            <w:proofErr w:type="gramEnd"/>
            <w:r>
              <w:t>2 = 1,814,400</w:t>
            </w:r>
          </w:p>
        </w:tc>
      </w:tr>
      <w:tr w:rsidR="00BF1A8B" w14:paraId="37A4C520" w14:textId="77777777" w:rsidTr="007907F9">
        <w:tc>
          <w:tcPr>
            <w:tcW w:w="1638" w:type="dxa"/>
          </w:tcPr>
          <w:p w14:paraId="5C45B877" w14:textId="77777777" w:rsidR="00BF1A8B" w:rsidRDefault="00BF1A8B" w:rsidP="007907F9">
            <w:r>
              <w:t>15</w:t>
            </w:r>
          </w:p>
        </w:tc>
        <w:tc>
          <w:tcPr>
            <w:tcW w:w="3492" w:type="dxa"/>
          </w:tcPr>
          <w:p w14:paraId="79C28CE9" w14:textId="77777777" w:rsidR="00BF1A8B" w:rsidRPr="001C2823" w:rsidRDefault="00BF1A8B" w:rsidP="007907F9">
            <w:proofErr w:type="gramStart"/>
            <w:r>
              <w:t>14!/</w:t>
            </w:r>
            <w:proofErr w:type="gramEnd"/>
            <w:r>
              <w:t xml:space="preserve">2 = </w:t>
            </w:r>
            <w:r w:rsidRPr="001C2823">
              <w:t>43</w:t>
            </w:r>
            <w:r>
              <w:t>,</w:t>
            </w:r>
            <w:r w:rsidRPr="001C2823">
              <w:t>589</w:t>
            </w:r>
            <w:r>
              <w:t>,</w:t>
            </w:r>
            <w:r w:rsidRPr="001C2823">
              <w:t>145</w:t>
            </w:r>
            <w:r>
              <w:t>,</w:t>
            </w:r>
            <w:r w:rsidRPr="001C2823">
              <w:t>600</w:t>
            </w:r>
          </w:p>
        </w:tc>
      </w:tr>
      <w:tr w:rsidR="00BF1A8B" w14:paraId="6CBE712C" w14:textId="77777777" w:rsidTr="007907F9">
        <w:tc>
          <w:tcPr>
            <w:tcW w:w="1638" w:type="dxa"/>
          </w:tcPr>
          <w:p w14:paraId="472B277A" w14:textId="77777777" w:rsidR="00BF1A8B" w:rsidRDefault="00BF1A8B" w:rsidP="007907F9">
            <w:r>
              <w:t>20</w:t>
            </w:r>
          </w:p>
        </w:tc>
        <w:tc>
          <w:tcPr>
            <w:tcW w:w="3492" w:type="dxa"/>
          </w:tcPr>
          <w:p w14:paraId="5D965EC4" w14:textId="77777777" w:rsidR="00BF1A8B" w:rsidRPr="001C2823" w:rsidRDefault="00BF1A8B" w:rsidP="007907F9">
            <w:proofErr w:type="gramStart"/>
            <w:r>
              <w:t>19!/</w:t>
            </w:r>
            <w:proofErr w:type="gramEnd"/>
            <w:r>
              <w:t xml:space="preserve">2 = </w:t>
            </w:r>
            <w:r w:rsidRPr="001C2823">
              <w:t>60</w:t>
            </w:r>
            <w:r>
              <w:t>,</w:t>
            </w:r>
            <w:r w:rsidRPr="001C2823">
              <w:t>822</w:t>
            </w:r>
            <w:r>
              <w:t>,</w:t>
            </w:r>
            <w:r w:rsidRPr="001C2823">
              <w:t>550</w:t>
            </w:r>
            <w:r>
              <w:t>,</w:t>
            </w:r>
            <w:r w:rsidRPr="001C2823">
              <w:t>204</w:t>
            </w:r>
            <w:r>
              <w:t>,</w:t>
            </w:r>
            <w:r w:rsidRPr="001C2823">
              <w:t>416</w:t>
            </w:r>
            <w:r>
              <w:t>,</w:t>
            </w:r>
            <w:r w:rsidRPr="001C2823">
              <w:t>000</w:t>
            </w:r>
          </w:p>
        </w:tc>
      </w:tr>
    </w:tbl>
    <w:p w14:paraId="61089B5F" w14:textId="77777777" w:rsidR="00BF1A8B" w:rsidRDefault="00BF1A8B" w:rsidP="00F569AB"/>
    <w:p w14:paraId="223D650E" w14:textId="77777777" w:rsidR="001C2823" w:rsidRDefault="001C2823" w:rsidP="00F569AB">
      <w:r>
        <w:t xml:space="preserve">As you can see the number of circuits is growing extremely quickly.  If a computer looked at </w:t>
      </w:r>
      <w:r w:rsidR="00327CD6">
        <w:t>one billion</w:t>
      </w:r>
      <w:r>
        <w:t xml:space="preserve"> circuits a second, </w:t>
      </w:r>
      <w:r w:rsidR="00327CD6">
        <w:t xml:space="preserve">it would still take almost two years to examine all the possible circuits with only 20 cities!  </w:t>
      </w:r>
      <w:proofErr w:type="gramStart"/>
      <w:r w:rsidR="00327CD6">
        <w:t>Certainly</w:t>
      </w:r>
      <w:proofErr w:type="gramEnd"/>
      <w:r w:rsidR="00327CD6">
        <w:t xml:space="preserve"> Brute Force is </w:t>
      </w:r>
      <w:r w:rsidR="00327CD6" w:rsidRPr="00327CD6">
        <w:rPr>
          <w:b/>
          <w:u w:val="single"/>
        </w:rPr>
        <w:t>not</w:t>
      </w:r>
      <w:r w:rsidR="00327CD6" w:rsidRPr="00327CD6">
        <w:rPr>
          <w:b/>
        </w:rPr>
        <w:t xml:space="preserve"> </w:t>
      </w:r>
      <w:r w:rsidR="00327CD6">
        <w:t xml:space="preserve">an efficient algorithm.  </w:t>
      </w:r>
    </w:p>
    <w:p w14:paraId="285A7FE3" w14:textId="77777777" w:rsidR="00327CD6" w:rsidRDefault="00327CD6" w:rsidP="00F569AB"/>
    <w:p w14:paraId="32E8EAFA" w14:textId="77777777" w:rsidR="00BF1A8B" w:rsidRDefault="00BF1A8B" w:rsidP="00F569AB"/>
    <w:p w14:paraId="2C8B458C" w14:textId="77777777" w:rsidR="00327CD6" w:rsidRDefault="00327CD6" w:rsidP="00F569AB">
      <w:r>
        <w:lastRenderedPageBreak/>
        <w:t xml:space="preserve">Unfortunately, no one has yet found an efficient </w:t>
      </w:r>
      <w:r w:rsidRPr="00327CD6">
        <w:rPr>
          <w:i/>
        </w:rPr>
        <w:t>and</w:t>
      </w:r>
      <w:r>
        <w:t xml:space="preserve"> optim</w:t>
      </w:r>
      <w:r w:rsidR="00764BC5">
        <w:t xml:space="preserve">al algorithm to solve the TSP, and it is very unlikely anyone ever will.  </w:t>
      </w:r>
      <w:r>
        <w:t xml:space="preserve">Since it is not practical to use brute force to solve the problem, we turn instead to </w:t>
      </w:r>
      <w:r w:rsidRPr="00764BC5">
        <w:rPr>
          <w:b/>
        </w:rPr>
        <w:t>heuristic algorithms</w:t>
      </w:r>
      <w:r>
        <w:t xml:space="preserve">; </w:t>
      </w:r>
      <w:r w:rsidR="00742CD3">
        <w:t>efficient algorithms that give approximate solutions.  In other words, heuristic algorithms are fast, but may or may not produce the optimal circuit.</w:t>
      </w:r>
    </w:p>
    <w:p w14:paraId="75F7E5B2" w14:textId="77777777" w:rsidR="00764BC5" w:rsidRDefault="00764BC5" w:rsidP="00F569AB"/>
    <w:p w14:paraId="4233D5B3" w14:textId="77777777" w:rsidR="00764BC5" w:rsidRDefault="00764BC5" w:rsidP="00F569AB"/>
    <w:p w14:paraId="599A0D91" w14:textId="77777777" w:rsidR="00764BC5" w:rsidRDefault="00764BC5" w:rsidP="00764BC5">
      <w:pPr>
        <w:pStyle w:val="DefinitionHeader"/>
      </w:pPr>
      <w:r>
        <w:t>Nearest Neighbor Algorithm (NNA)</w:t>
      </w:r>
    </w:p>
    <w:p w14:paraId="06074FD7" w14:textId="77777777" w:rsidR="00764BC5" w:rsidRPr="004F090D" w:rsidRDefault="00764BC5" w:rsidP="004F090D">
      <w:pPr>
        <w:pStyle w:val="DefinitionBody"/>
        <w:numPr>
          <w:ilvl w:val="0"/>
          <w:numId w:val="39"/>
        </w:numPr>
      </w:pPr>
      <w:r w:rsidRPr="004F090D">
        <w:t>Select a starting point.</w:t>
      </w:r>
    </w:p>
    <w:p w14:paraId="618EAE9D" w14:textId="77777777" w:rsidR="00764BC5" w:rsidRPr="004F090D" w:rsidRDefault="00764BC5" w:rsidP="004F090D">
      <w:pPr>
        <w:pStyle w:val="DefinitionBody"/>
        <w:numPr>
          <w:ilvl w:val="0"/>
          <w:numId w:val="39"/>
        </w:numPr>
      </w:pPr>
      <w:r w:rsidRPr="004F090D">
        <w:t>Move to the nearest unvisited vertex (the edge with smallest weight).</w:t>
      </w:r>
    </w:p>
    <w:p w14:paraId="39CDB020" w14:textId="77777777" w:rsidR="00764BC5" w:rsidRPr="004F090D" w:rsidRDefault="00764BC5" w:rsidP="004F090D">
      <w:pPr>
        <w:pStyle w:val="DefinitionBody"/>
        <w:numPr>
          <w:ilvl w:val="0"/>
          <w:numId w:val="39"/>
        </w:numPr>
      </w:pPr>
      <w:r w:rsidRPr="004F090D">
        <w:t>Repeat until the circuit is complete.</w:t>
      </w:r>
    </w:p>
    <w:p w14:paraId="22EA9577" w14:textId="77777777" w:rsidR="00764BC5" w:rsidRDefault="00764BC5" w:rsidP="00F569AB"/>
    <w:p w14:paraId="1C74C7E8" w14:textId="77777777" w:rsidR="00193AB4" w:rsidRDefault="00193AB4" w:rsidP="00742CD3">
      <w:pPr>
        <w:rPr>
          <w:rStyle w:val="ExampleChar"/>
        </w:rPr>
      </w:pPr>
    </w:p>
    <w:p w14:paraId="4725C24F" w14:textId="77777777" w:rsidR="00764BC5" w:rsidRPr="00764BC5" w:rsidRDefault="00742CD3" w:rsidP="00764BC5">
      <w:pPr>
        <w:pStyle w:val="ExampleHeader"/>
      </w:pPr>
      <w:r w:rsidRPr="00764BC5">
        <w:t>Example</w:t>
      </w:r>
      <w:r w:rsidR="00764BC5" w:rsidRPr="00764BC5">
        <w:t xml:space="preserve"> 17</w:t>
      </w:r>
    </w:p>
    <w:p w14:paraId="0E9C1EED" w14:textId="77777777" w:rsidR="00764BC5" w:rsidRDefault="0004411F" w:rsidP="00764BC5">
      <w:pPr>
        <w:pStyle w:val="ExampleBody"/>
      </w:pPr>
      <w:r>
        <w:t>Consider our earlier graph</w:t>
      </w:r>
      <w:r w:rsidR="00AF3B35">
        <w:t>, shown to the right</w:t>
      </w:r>
      <w:r>
        <w:t xml:space="preserve">. </w:t>
      </w:r>
      <w:r w:rsidR="00AF3B35">
        <w:t xml:space="preserve"> </w:t>
      </w:r>
    </w:p>
    <w:p w14:paraId="165B35DA" w14:textId="580BCEE2" w:rsidR="00764BC5" w:rsidRDefault="007E3B2B" w:rsidP="00764BC5">
      <w:pPr>
        <w:pStyle w:val="ExampleBody"/>
      </w:pPr>
      <w:r>
        <w:rPr>
          <w:noProof/>
        </w:rPr>
        <mc:AlternateContent>
          <mc:Choice Requires="wpg">
            <w:drawing>
              <wp:anchor distT="0" distB="0" distL="114300" distR="114300" simplePos="0" relativeHeight="251697152" behindDoc="0" locked="0" layoutInCell="1" allowOverlap="1" wp14:anchorId="082746F9" wp14:editId="26F31F7D">
                <wp:simplePos x="0" y="0"/>
                <wp:positionH relativeFrom="column">
                  <wp:posOffset>4641850</wp:posOffset>
                </wp:positionH>
                <wp:positionV relativeFrom="paragraph">
                  <wp:posOffset>1270</wp:posOffset>
                </wp:positionV>
                <wp:extent cx="1076325" cy="990600"/>
                <wp:effectExtent l="3175" t="1270" r="0" b="0"/>
                <wp:wrapSquare wrapText="bothSides"/>
                <wp:docPr id="4901"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90600"/>
                          <a:chOff x="8780" y="6120"/>
                          <a:chExt cx="1695" cy="1560"/>
                        </a:xfrm>
                      </wpg:grpSpPr>
                      <wps:wsp>
                        <wps:cNvPr id="4902" name="Line 2214"/>
                        <wps:cNvCnPr>
                          <a:cxnSpLocks noChangeShapeType="1"/>
                        </wps:cNvCnPr>
                        <wps:spPr bwMode="auto">
                          <a:xfrm flipV="1">
                            <a:off x="9620" y="6313"/>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3" name="Line 2215"/>
                        <wps:cNvCnPr>
                          <a:cxnSpLocks noChangeShapeType="1"/>
                        </wps:cNvCnPr>
                        <wps:spPr bwMode="auto">
                          <a:xfrm flipH="1">
                            <a:off x="8960" y="6350"/>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4" name="Line 2216"/>
                        <wps:cNvCnPr>
                          <a:cxnSpLocks noChangeShapeType="1"/>
                        </wps:cNvCnPr>
                        <wps:spPr bwMode="auto">
                          <a:xfrm>
                            <a:off x="8975" y="7551"/>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5" name="Line 2217"/>
                        <wps:cNvCnPr>
                          <a:cxnSpLocks noChangeShapeType="1"/>
                        </wps:cNvCnPr>
                        <wps:spPr bwMode="auto">
                          <a:xfrm>
                            <a:off x="9635" y="6321"/>
                            <a:ext cx="585"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6" name="Line 2218"/>
                        <wps:cNvCnPr>
                          <a:cxnSpLocks noChangeShapeType="1"/>
                        </wps:cNvCnPr>
                        <wps:spPr bwMode="auto">
                          <a:xfrm flipV="1">
                            <a:off x="8960" y="7146"/>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7" name="Line 2219"/>
                        <wps:cNvCnPr>
                          <a:cxnSpLocks noChangeShapeType="1"/>
                        </wps:cNvCnPr>
                        <wps:spPr bwMode="auto">
                          <a:xfrm>
                            <a:off x="9620" y="7146"/>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8" name="Oval 2220"/>
                        <wps:cNvSpPr>
                          <a:spLocks noChangeArrowheads="1"/>
                        </wps:cNvSpPr>
                        <wps:spPr bwMode="auto">
                          <a:xfrm>
                            <a:off x="9560" y="62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9" name="Oval 2221"/>
                        <wps:cNvSpPr>
                          <a:spLocks noChangeArrowheads="1"/>
                        </wps:cNvSpPr>
                        <wps:spPr bwMode="auto">
                          <a:xfrm>
                            <a:off x="8900" y="74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0" name="Oval 2222"/>
                        <wps:cNvSpPr>
                          <a:spLocks noChangeArrowheads="1"/>
                        </wps:cNvSpPr>
                        <wps:spPr bwMode="auto">
                          <a:xfrm>
                            <a:off x="10145" y="74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1" name="Oval 2223"/>
                        <wps:cNvSpPr>
                          <a:spLocks noChangeArrowheads="1"/>
                        </wps:cNvSpPr>
                        <wps:spPr bwMode="auto">
                          <a:xfrm>
                            <a:off x="9545" y="708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2" name="Text Box 2224"/>
                        <wps:cNvSpPr txBox="1">
                          <a:spLocks noChangeArrowheads="1"/>
                        </wps:cNvSpPr>
                        <wps:spPr bwMode="auto">
                          <a:xfrm>
                            <a:off x="9350" y="612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5295" w14:textId="77777777" w:rsidR="007907F9" w:rsidRDefault="007907F9" w:rsidP="00742CD3">
                              <w:r>
                                <w:t>A</w:t>
                              </w:r>
                            </w:p>
                          </w:txbxContent>
                        </wps:txbx>
                        <wps:bodyPr rot="0" vert="horz" wrap="square" lIns="0" tIns="0" rIns="0" bIns="0" anchor="t" anchorCtr="0" upright="1">
                          <a:noAutofit/>
                        </wps:bodyPr>
                      </wps:wsp>
                      <wps:wsp>
                        <wps:cNvPr id="4913" name="Text Box 2225"/>
                        <wps:cNvSpPr txBox="1">
                          <a:spLocks noChangeArrowheads="1"/>
                        </wps:cNvSpPr>
                        <wps:spPr bwMode="auto">
                          <a:xfrm>
                            <a:off x="8780" y="722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28A2" w14:textId="77777777" w:rsidR="007907F9" w:rsidRDefault="007907F9" w:rsidP="00742CD3">
                              <w:r>
                                <w:t>B</w:t>
                              </w:r>
                            </w:p>
                          </w:txbxContent>
                        </wps:txbx>
                        <wps:bodyPr rot="0" vert="horz" wrap="square" lIns="0" tIns="0" rIns="0" bIns="0" anchor="t" anchorCtr="0" upright="1">
                          <a:noAutofit/>
                        </wps:bodyPr>
                      </wps:wsp>
                      <wps:wsp>
                        <wps:cNvPr id="4914" name="Text Box 2226"/>
                        <wps:cNvSpPr txBox="1">
                          <a:spLocks noChangeArrowheads="1"/>
                        </wps:cNvSpPr>
                        <wps:spPr bwMode="auto">
                          <a:xfrm>
                            <a:off x="10250" y="722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8317" w14:textId="77777777" w:rsidR="007907F9" w:rsidRDefault="007907F9" w:rsidP="00742CD3">
                              <w:r>
                                <w:t>C</w:t>
                              </w:r>
                            </w:p>
                          </w:txbxContent>
                        </wps:txbx>
                        <wps:bodyPr rot="0" vert="horz" wrap="square" lIns="0" tIns="0" rIns="0" bIns="0" anchor="t" anchorCtr="0" upright="1">
                          <a:noAutofit/>
                        </wps:bodyPr>
                      </wps:wsp>
                      <wps:wsp>
                        <wps:cNvPr id="4915" name="Text Box 2227"/>
                        <wps:cNvSpPr txBox="1">
                          <a:spLocks noChangeArrowheads="1"/>
                        </wps:cNvSpPr>
                        <wps:spPr bwMode="auto">
                          <a:xfrm>
                            <a:off x="9665" y="689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35D2" w14:textId="77777777" w:rsidR="007907F9" w:rsidRDefault="007907F9" w:rsidP="00742CD3">
                              <w:r>
                                <w:t>D</w:t>
                              </w:r>
                            </w:p>
                          </w:txbxContent>
                        </wps:txbx>
                        <wps:bodyPr rot="0" vert="horz" wrap="square" lIns="0" tIns="0" rIns="0" bIns="0" anchor="t" anchorCtr="0" upright="1">
                          <a:noAutofit/>
                        </wps:bodyPr>
                      </wps:wsp>
                      <wps:wsp>
                        <wps:cNvPr id="4916" name="Text Box 2228"/>
                        <wps:cNvSpPr txBox="1">
                          <a:spLocks noChangeArrowheads="1"/>
                        </wps:cNvSpPr>
                        <wps:spPr bwMode="auto">
                          <a:xfrm>
                            <a:off x="9185" y="6825"/>
                            <a:ext cx="14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2786C" w14:textId="77777777" w:rsidR="007907F9" w:rsidRPr="00B16717" w:rsidRDefault="007907F9" w:rsidP="00742CD3">
                              <w:pPr>
                                <w:rPr>
                                  <w:sz w:val="20"/>
                                  <w:szCs w:val="20"/>
                                </w:rPr>
                              </w:pPr>
                              <w:r>
                                <w:rPr>
                                  <w:sz w:val="20"/>
                                  <w:szCs w:val="20"/>
                                </w:rPr>
                                <w:t>4</w:t>
                              </w:r>
                            </w:p>
                          </w:txbxContent>
                        </wps:txbx>
                        <wps:bodyPr rot="0" vert="horz" wrap="square" lIns="18288" tIns="0" rIns="0" bIns="0" anchor="t" anchorCtr="0" upright="1">
                          <a:noAutofit/>
                        </wps:bodyPr>
                      </wps:wsp>
                      <wps:wsp>
                        <wps:cNvPr id="4917" name="Text Box 2229"/>
                        <wps:cNvSpPr txBox="1">
                          <a:spLocks noChangeArrowheads="1"/>
                        </wps:cNvSpPr>
                        <wps:spPr bwMode="auto">
                          <a:xfrm>
                            <a:off x="9860" y="678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10FFC" w14:textId="77777777" w:rsidR="007907F9" w:rsidRPr="00B16717" w:rsidRDefault="007907F9" w:rsidP="00742CD3">
                              <w:pPr>
                                <w:rPr>
                                  <w:sz w:val="20"/>
                                  <w:szCs w:val="20"/>
                                </w:rPr>
                              </w:pPr>
                              <w:r>
                                <w:rPr>
                                  <w:sz w:val="20"/>
                                  <w:szCs w:val="20"/>
                                </w:rPr>
                                <w:t>2</w:t>
                              </w:r>
                            </w:p>
                          </w:txbxContent>
                        </wps:txbx>
                        <wps:bodyPr rot="0" vert="horz" wrap="square" lIns="18288" tIns="0" rIns="0" bIns="0" anchor="t" anchorCtr="0" upright="1">
                          <a:noAutofit/>
                        </wps:bodyPr>
                      </wps:wsp>
                      <wps:wsp>
                        <wps:cNvPr id="4918" name="Text Box 2230"/>
                        <wps:cNvSpPr txBox="1">
                          <a:spLocks noChangeArrowheads="1"/>
                        </wps:cNvSpPr>
                        <wps:spPr bwMode="auto">
                          <a:xfrm>
                            <a:off x="9560" y="663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21424" w14:textId="77777777" w:rsidR="007907F9" w:rsidRPr="00B16717" w:rsidRDefault="007907F9" w:rsidP="00742CD3">
                              <w:pPr>
                                <w:rPr>
                                  <w:sz w:val="20"/>
                                  <w:szCs w:val="20"/>
                                </w:rPr>
                              </w:pPr>
                              <w:r>
                                <w:rPr>
                                  <w:sz w:val="20"/>
                                  <w:szCs w:val="20"/>
                                </w:rPr>
                                <w:t>1</w:t>
                              </w:r>
                            </w:p>
                          </w:txbxContent>
                        </wps:txbx>
                        <wps:bodyPr rot="0" vert="horz" wrap="square" lIns="18288" tIns="0" rIns="0" bIns="0" anchor="t" anchorCtr="0" upright="1">
                          <a:noAutofit/>
                        </wps:bodyPr>
                      </wps:wsp>
                      <wps:wsp>
                        <wps:cNvPr id="4919" name="Text Box 2231"/>
                        <wps:cNvSpPr txBox="1">
                          <a:spLocks noChangeArrowheads="1"/>
                        </wps:cNvSpPr>
                        <wps:spPr bwMode="auto">
                          <a:xfrm>
                            <a:off x="9245" y="7215"/>
                            <a:ext cx="1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B5B02" w14:textId="77777777" w:rsidR="007907F9" w:rsidRPr="00B16717" w:rsidRDefault="007907F9" w:rsidP="00742CD3">
                              <w:pPr>
                                <w:rPr>
                                  <w:sz w:val="20"/>
                                  <w:szCs w:val="20"/>
                                </w:rPr>
                              </w:pPr>
                              <w:r>
                                <w:rPr>
                                  <w:sz w:val="20"/>
                                  <w:szCs w:val="20"/>
                                </w:rPr>
                                <w:t>9</w:t>
                              </w:r>
                            </w:p>
                          </w:txbxContent>
                        </wps:txbx>
                        <wps:bodyPr rot="0" vert="horz" wrap="square" lIns="18288" tIns="0" rIns="0" bIns="0" anchor="t" anchorCtr="0" upright="1">
                          <a:noAutofit/>
                        </wps:bodyPr>
                      </wps:wsp>
                      <wps:wsp>
                        <wps:cNvPr id="4920" name="Text Box 2232"/>
                        <wps:cNvSpPr txBox="1">
                          <a:spLocks noChangeArrowheads="1"/>
                        </wps:cNvSpPr>
                        <wps:spPr bwMode="auto">
                          <a:xfrm>
                            <a:off x="9800" y="7230"/>
                            <a:ext cx="1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CC301" w14:textId="77777777" w:rsidR="007907F9" w:rsidRPr="00B16717" w:rsidRDefault="007907F9" w:rsidP="00742CD3">
                              <w:pPr>
                                <w:rPr>
                                  <w:sz w:val="20"/>
                                  <w:szCs w:val="20"/>
                                </w:rPr>
                              </w:pPr>
                              <w:r>
                                <w:rPr>
                                  <w:sz w:val="20"/>
                                  <w:szCs w:val="20"/>
                                </w:rPr>
                                <w:t>8</w:t>
                              </w:r>
                            </w:p>
                          </w:txbxContent>
                        </wps:txbx>
                        <wps:bodyPr rot="0" vert="horz" wrap="square" lIns="18288" tIns="0" rIns="0" bIns="0" anchor="t" anchorCtr="0" upright="1">
                          <a:noAutofit/>
                        </wps:bodyPr>
                      </wps:wsp>
                      <wps:wsp>
                        <wps:cNvPr id="4921" name="Text Box 2233"/>
                        <wps:cNvSpPr txBox="1">
                          <a:spLocks noChangeArrowheads="1"/>
                        </wps:cNvSpPr>
                        <wps:spPr bwMode="auto">
                          <a:xfrm>
                            <a:off x="9500" y="7455"/>
                            <a:ext cx="23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E9FA8" w14:textId="77777777" w:rsidR="007907F9" w:rsidRPr="00B16717" w:rsidRDefault="007907F9" w:rsidP="00742CD3">
                              <w:pPr>
                                <w:rPr>
                                  <w:sz w:val="20"/>
                                  <w:szCs w:val="20"/>
                                </w:rPr>
                              </w:pPr>
                              <w:r>
                                <w:rPr>
                                  <w:sz w:val="20"/>
                                  <w:szCs w:val="20"/>
                                </w:rPr>
                                <w:t>13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746F9" id="Group 2476" o:spid="_x0000_s2033" style="position:absolute;margin-left:365.5pt;margin-top:.1pt;width:84.75pt;height:78pt;z-index:251697152;mso-position-horizontal-relative:text;mso-position-vertical-relative:text" coordorigin="8780,6120" coordsize="169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">
                <v:line id="Line 2214" o:spid="_x0000_s2034" style="position:absolute;flip:y;visibility:visible;mso-wrap-style:square" from="9620,6313" to="9620,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"/>
                <v:line id="Line 2215" o:spid="_x0000_s2035" style="position:absolute;flip:x;visibility:visible;mso-wrap-style:square" from="8960,6350" to="9635,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"/>
                <v:line id="Line 2216" o:spid="_x0000_s2036" style="position:absolute;visibility:visible;mso-wrap-style:square" from="8975,7551" to="10250,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"/>
                <v:line id="Line 2217" o:spid="_x0000_s2037" style="position:absolute;visibility:visible;mso-wrap-style:square" from="9635,6321" to="10220,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"/>
                <v:line id="Line 2218" o:spid="_x0000_s2038" style="position:absolute;flip:y;visibility:visible;mso-wrap-style:square" from="8960,7146" to="9620,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"/>
                <v:line id="Line 2219" o:spid="_x0000_s2039" style="position:absolute;visibility:visible;mso-wrap-style:square" from="9620,7146" to="10220,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"/>
                <v:oval id="Oval 2220" o:spid="_x0000_s2040" style="position:absolute;left:9560;top:62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"/>
                <v:oval id="Oval 2221" o:spid="_x0000_s2041" style="position:absolute;left:8900;top:74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"/>
                <v:oval id="Oval 2222" o:spid="_x0000_s2042" style="position:absolute;left:10145;top:74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"/>
                <v:oval id="Oval 2223" o:spid="_x0000_s2043" style="position:absolute;left:9545;top:708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"/>
                <v:shape id="Text Box 2224" o:spid="_x0000_s2044" type="#_x0000_t202" style="position:absolute;left:9350;top:612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" filled="f" stroked="f">
                  <v:textbox inset="0,0,0,0">
                    <w:txbxContent>
                      <w:p w14:paraId="0CBF5295" w14:textId="77777777" w:rsidR="007907F9" w:rsidRDefault="007907F9" w:rsidP="00742CD3">
                        <w:r>
                          <w:t>A</w:t>
                        </w:r>
                      </w:p>
                    </w:txbxContent>
                  </v:textbox>
                </v:shape>
                <v:shape id="Text Box 2225" o:spid="_x0000_s2045" type="#_x0000_t202" style="position:absolute;left:8780;top:722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" filled="f" stroked="f">
                  <v:textbox inset="0,0,0,0">
                    <w:txbxContent>
                      <w:p w14:paraId="184D28A2" w14:textId="77777777" w:rsidR="007907F9" w:rsidRDefault="007907F9" w:rsidP="00742CD3">
                        <w:r>
                          <w:t>B</w:t>
                        </w:r>
                      </w:p>
                    </w:txbxContent>
                  </v:textbox>
                </v:shape>
                <v:shape id="Text Box 2226" o:spid="_x0000_s2046" type="#_x0000_t202" style="position:absolute;left:10250;top:722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" filled="f" stroked="f">
                  <v:textbox inset="0,0,0,0">
                    <w:txbxContent>
                      <w:p w14:paraId="57AC8317" w14:textId="77777777" w:rsidR="007907F9" w:rsidRDefault="007907F9" w:rsidP="00742CD3">
                        <w:r>
                          <w:t>C</w:t>
                        </w:r>
                      </w:p>
                    </w:txbxContent>
                  </v:textbox>
                </v:shape>
                <v:shape id="Text Box 2227" o:spid="_x0000_s2047" type="#_x0000_t202" style="position:absolute;left:9665;top:689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" filled="f" stroked="f">
                  <v:textbox inset="0,0,0,0">
                    <w:txbxContent>
                      <w:p w14:paraId="4FB335D2" w14:textId="77777777" w:rsidR="007907F9" w:rsidRDefault="007907F9" w:rsidP="00742CD3">
                        <w:r>
                          <w:t>D</w:t>
                        </w:r>
                      </w:p>
                    </w:txbxContent>
                  </v:textbox>
                </v:shape>
                <v:shape id="Text Box 2228" o:spid="_x0000_s2048" type="#_x0000_t202" style="position:absolute;left:9185;top:6825;width:1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" stroked="f">
                  <v:textbox inset="1.44pt,0,0,0">
                    <w:txbxContent>
                      <w:p w14:paraId="7CC2786C" w14:textId="77777777" w:rsidR="007907F9" w:rsidRPr="00B16717" w:rsidRDefault="007907F9" w:rsidP="00742CD3">
                        <w:pPr>
                          <w:rPr>
                            <w:sz w:val="20"/>
                            <w:szCs w:val="20"/>
                          </w:rPr>
                        </w:pPr>
                        <w:r>
                          <w:rPr>
                            <w:sz w:val="20"/>
                            <w:szCs w:val="20"/>
                          </w:rPr>
                          <w:t>4</w:t>
                        </w:r>
                      </w:p>
                    </w:txbxContent>
                  </v:textbox>
                </v:shape>
                <v:shape id="Text Box 2229" o:spid="_x0000_s2049" type="#_x0000_t202" style="position:absolute;left:9860;top:678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" stroked="f">
                  <v:textbox inset="1.44pt,0,0,0">
                    <w:txbxContent>
                      <w:p w14:paraId="58110FFC" w14:textId="77777777" w:rsidR="007907F9" w:rsidRPr="00B16717" w:rsidRDefault="007907F9" w:rsidP="00742CD3">
                        <w:pPr>
                          <w:rPr>
                            <w:sz w:val="20"/>
                            <w:szCs w:val="20"/>
                          </w:rPr>
                        </w:pPr>
                        <w:r>
                          <w:rPr>
                            <w:sz w:val="20"/>
                            <w:szCs w:val="20"/>
                          </w:rPr>
                          <w:t>2</w:t>
                        </w:r>
                      </w:p>
                    </w:txbxContent>
                  </v:textbox>
                </v:shape>
                <v:shape id="Text Box 2230" o:spid="_x0000_s2050" type="#_x0000_t202" style="position:absolute;left:9560;top:663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" stroked="f">
                  <v:textbox inset="1.44pt,0,0,0">
                    <w:txbxContent>
                      <w:p w14:paraId="6E921424" w14:textId="77777777" w:rsidR="007907F9" w:rsidRPr="00B16717" w:rsidRDefault="007907F9" w:rsidP="00742CD3">
                        <w:pPr>
                          <w:rPr>
                            <w:sz w:val="20"/>
                            <w:szCs w:val="20"/>
                          </w:rPr>
                        </w:pPr>
                        <w:r>
                          <w:rPr>
                            <w:sz w:val="20"/>
                            <w:szCs w:val="20"/>
                          </w:rPr>
                          <w:t>1</w:t>
                        </w:r>
                      </w:p>
                    </w:txbxContent>
                  </v:textbox>
                </v:shape>
                <v:shape id="Text Box 2231" o:spid="_x0000_s2051" type="#_x0000_t202" style="position:absolute;left:9245;top:7215;width:1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" stroked="f">
                  <v:textbox inset="1.44pt,0,0,0">
                    <w:txbxContent>
                      <w:p w14:paraId="41BB5B02" w14:textId="77777777" w:rsidR="007907F9" w:rsidRPr="00B16717" w:rsidRDefault="007907F9" w:rsidP="00742CD3">
                        <w:pPr>
                          <w:rPr>
                            <w:sz w:val="20"/>
                            <w:szCs w:val="20"/>
                          </w:rPr>
                        </w:pPr>
                        <w:r>
                          <w:rPr>
                            <w:sz w:val="20"/>
                            <w:szCs w:val="20"/>
                          </w:rPr>
                          <w:t>9</w:t>
                        </w:r>
                      </w:p>
                    </w:txbxContent>
                  </v:textbox>
                </v:shape>
                <v:shape id="Text Box 2232" o:spid="_x0000_s2052" type="#_x0000_t202" style="position:absolute;left:9800;top:7230;width:1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" stroked="f">
                  <v:textbox inset="1.44pt,0,0,0">
                    <w:txbxContent>
                      <w:p w14:paraId="36BCC301" w14:textId="77777777" w:rsidR="007907F9" w:rsidRPr="00B16717" w:rsidRDefault="007907F9" w:rsidP="00742CD3">
                        <w:pPr>
                          <w:rPr>
                            <w:sz w:val="20"/>
                            <w:szCs w:val="20"/>
                          </w:rPr>
                        </w:pPr>
                        <w:r>
                          <w:rPr>
                            <w:sz w:val="20"/>
                            <w:szCs w:val="20"/>
                          </w:rPr>
                          <w:t>8</w:t>
                        </w:r>
                      </w:p>
                    </w:txbxContent>
                  </v:textbox>
                </v:shape>
                <v:shape id="Text Box 2233" o:spid="_x0000_s2053" type="#_x0000_t202" style="position:absolute;left:9500;top:7455;width:23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" stroked="f">
                  <v:textbox inset="1.44pt,0,0,0">
                    <w:txbxContent>
                      <w:p w14:paraId="2C7E9FA8" w14:textId="77777777" w:rsidR="007907F9" w:rsidRPr="00B16717" w:rsidRDefault="007907F9" w:rsidP="00742CD3">
                        <w:pPr>
                          <w:rPr>
                            <w:sz w:val="20"/>
                            <w:szCs w:val="20"/>
                          </w:rPr>
                        </w:pPr>
                        <w:r>
                          <w:rPr>
                            <w:sz w:val="20"/>
                            <w:szCs w:val="20"/>
                          </w:rPr>
                          <w:t>13</w:t>
                        </w:r>
                      </w:p>
                    </w:txbxContent>
                  </v:textbox>
                </v:shape>
                <w10:wrap type="square"/>
              </v:group>
            </w:pict>
          </mc:Fallback>
        </mc:AlternateContent>
      </w:r>
      <w:r w:rsidR="00AF3B35">
        <w:t xml:space="preserve">Starting at vertex A, the nearest neighbor is vertex D with a weight of </w:t>
      </w:r>
      <w:r w:rsidR="00DE502B">
        <w:t>1</w:t>
      </w:r>
      <w:r w:rsidR="00AF3B35">
        <w:t>.</w:t>
      </w:r>
    </w:p>
    <w:p w14:paraId="442DB82C" w14:textId="77777777" w:rsidR="00764BC5" w:rsidRDefault="00AF3B35" w:rsidP="00764BC5">
      <w:pPr>
        <w:pStyle w:val="ExampleBody"/>
      </w:pPr>
      <w:r>
        <w:t xml:space="preserve">From D, the nearest neighbor is C, with a weight of </w:t>
      </w:r>
      <w:r w:rsidR="00DE502B">
        <w:t>8</w:t>
      </w:r>
      <w:r>
        <w:t xml:space="preserve">.  </w:t>
      </w:r>
    </w:p>
    <w:p w14:paraId="28FF50DE" w14:textId="77777777" w:rsidR="00764BC5" w:rsidRDefault="00AF3B35" w:rsidP="00764BC5">
      <w:pPr>
        <w:pStyle w:val="ExampleBody"/>
      </w:pPr>
      <w:r>
        <w:t xml:space="preserve">From C, our only option is to move to vertex B, the only unvisited vertex, with a cost of </w:t>
      </w:r>
      <w:r w:rsidR="00DE502B">
        <w:t>13</w:t>
      </w:r>
      <w:r>
        <w:t xml:space="preserve">.  </w:t>
      </w:r>
    </w:p>
    <w:p w14:paraId="65CE292A" w14:textId="77777777" w:rsidR="00764BC5" w:rsidRDefault="00AF3B35" w:rsidP="00764BC5">
      <w:pPr>
        <w:pStyle w:val="ExampleBody"/>
      </w:pPr>
      <w:r>
        <w:t xml:space="preserve">From B we return to A with a weight of </w:t>
      </w:r>
      <w:r w:rsidR="00DE502B">
        <w:t>4</w:t>
      </w:r>
      <w:r>
        <w:t xml:space="preserve">.  </w:t>
      </w:r>
    </w:p>
    <w:p w14:paraId="310E2C44" w14:textId="77777777" w:rsidR="00764BC5" w:rsidRDefault="00764BC5" w:rsidP="00764BC5">
      <w:pPr>
        <w:pStyle w:val="ExampleBody"/>
      </w:pPr>
    </w:p>
    <w:p w14:paraId="07C4F7C9" w14:textId="77777777" w:rsidR="00742CD3" w:rsidRDefault="00AF3B35" w:rsidP="00764BC5">
      <w:pPr>
        <w:pStyle w:val="ExampleBody"/>
      </w:pPr>
      <w:r>
        <w:t xml:space="preserve">The resulting circuit is ADCBA with a total weight of </w:t>
      </w:r>
      <w:r w:rsidR="00DE502B">
        <w:t>1+8+13+4</w:t>
      </w:r>
      <w:r>
        <w:t xml:space="preserve"> = 2</w:t>
      </w:r>
      <w:r w:rsidR="00DE502B">
        <w:t>6</w:t>
      </w:r>
      <w:r>
        <w:t>.</w:t>
      </w:r>
    </w:p>
    <w:p w14:paraId="2A628DA6" w14:textId="77777777" w:rsidR="00AF3B35" w:rsidRDefault="00AF3B35" w:rsidP="00742CD3"/>
    <w:p w14:paraId="21E0D28D" w14:textId="77777777" w:rsidR="00764BC5" w:rsidRDefault="00764BC5" w:rsidP="00742CD3"/>
    <w:p w14:paraId="48FA3C5F" w14:textId="77777777" w:rsidR="00AF3B35" w:rsidRDefault="00DE502B" w:rsidP="00742CD3">
      <w:r>
        <w:t>We ended up finding the worst circuit in the graph!</w:t>
      </w:r>
      <w:r w:rsidR="00AF3B35">
        <w:t xml:space="preserve">  What happened?  Unfortunately, while it is very easy to implement, the </w:t>
      </w:r>
      <w:r w:rsidR="00A568DF">
        <w:t>NNA</w:t>
      </w:r>
      <w:r w:rsidR="00AF3B35">
        <w:t xml:space="preserve"> is a </w:t>
      </w:r>
      <w:r w:rsidR="00AF3B35">
        <w:rPr>
          <w:b/>
        </w:rPr>
        <w:t>greedy</w:t>
      </w:r>
      <w:r w:rsidR="00AF3B35">
        <w:t xml:space="preserve"> algorithm, meaning it only looks at the immediate decision without considering the consequences in the future.  In this case, following the edge </w:t>
      </w:r>
      <w:r w:rsidR="0043400F">
        <w:t>AD</w:t>
      </w:r>
      <w:r w:rsidR="00AF3B35">
        <w:t xml:space="preserve"> forced us to use the very expensive edge B</w:t>
      </w:r>
      <w:r w:rsidR="0043400F">
        <w:t>C</w:t>
      </w:r>
      <w:r w:rsidR="00AF3B35">
        <w:t xml:space="preserve"> later</w:t>
      </w:r>
      <w:r w:rsidR="0043400F">
        <w:t>.</w:t>
      </w:r>
    </w:p>
    <w:p w14:paraId="42EAD77C" w14:textId="77777777" w:rsidR="00F05F3C" w:rsidRDefault="00F05F3C" w:rsidP="00742CD3"/>
    <w:p w14:paraId="46599B1F" w14:textId="77777777" w:rsidR="00764BC5" w:rsidRDefault="00764BC5" w:rsidP="00742CD3"/>
    <w:p w14:paraId="76A0BD64" w14:textId="77777777" w:rsidR="00764BC5" w:rsidRPr="00764BC5" w:rsidRDefault="00AF3B35" w:rsidP="00764BC5">
      <w:pPr>
        <w:pStyle w:val="ExampleHeader"/>
      </w:pPr>
      <w:r w:rsidRPr="00764BC5">
        <w:t>Example</w:t>
      </w:r>
      <w:r w:rsidR="00764BC5" w:rsidRPr="00764BC5">
        <w:t xml:space="preserve"> 18</w:t>
      </w:r>
    </w:p>
    <w:p w14:paraId="0F8E89F6" w14:textId="2EF2442E" w:rsidR="00AF3B35" w:rsidRDefault="007E3B2B" w:rsidP="00764BC5">
      <w:pPr>
        <w:pStyle w:val="ExampleBody"/>
      </w:pPr>
      <w:r w:rsidRPr="00764BC5">
        <w:rPr>
          <w:noProof/>
        </w:rPr>
        <mc:AlternateContent>
          <mc:Choice Requires="wpg">
            <w:drawing>
              <wp:anchor distT="0" distB="0" distL="114300" distR="114300" simplePos="0" relativeHeight="251698176" behindDoc="0" locked="0" layoutInCell="1" allowOverlap="1" wp14:anchorId="65DA6C9C" wp14:editId="2132A50A">
                <wp:simplePos x="0" y="0"/>
                <wp:positionH relativeFrom="column">
                  <wp:posOffset>3136900</wp:posOffset>
                </wp:positionH>
                <wp:positionV relativeFrom="paragraph">
                  <wp:posOffset>88265</wp:posOffset>
                </wp:positionV>
                <wp:extent cx="2616200" cy="1404620"/>
                <wp:effectExtent l="3175" t="0" r="0" b="0"/>
                <wp:wrapSquare wrapText="bothSides"/>
                <wp:docPr id="4870"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1404620"/>
                          <a:chOff x="6800" y="9749"/>
                          <a:chExt cx="4120" cy="2212"/>
                        </a:xfrm>
                      </wpg:grpSpPr>
                      <wps:wsp>
                        <wps:cNvPr id="4871" name="Line 2235"/>
                        <wps:cNvCnPr>
                          <a:cxnSpLocks noChangeShapeType="1"/>
                        </wps:cNvCnPr>
                        <wps:spPr bwMode="auto">
                          <a:xfrm flipH="1" flipV="1">
                            <a:off x="7205" y="10624"/>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2" name="Line 2236"/>
                        <wps:cNvCnPr>
                          <a:cxnSpLocks noChangeShapeType="1"/>
                        </wps:cNvCnPr>
                        <wps:spPr bwMode="auto">
                          <a:xfrm>
                            <a:off x="8900" y="10115"/>
                            <a:ext cx="1365" cy="5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73" name="Text Box 2237"/>
                        <wps:cNvSpPr txBox="1">
                          <a:spLocks noChangeArrowheads="1"/>
                        </wps:cNvSpPr>
                        <wps:spPr bwMode="auto">
                          <a:xfrm>
                            <a:off x="8450" y="9749"/>
                            <a:ext cx="153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07C3" w14:textId="77777777" w:rsidR="007907F9" w:rsidRDefault="007907F9" w:rsidP="00AF3B35">
                              <w:r>
                                <w:t>Home (</w:t>
                              </w:r>
                              <w:smartTag w:uri="urn:schemas-microsoft-com:office:smarttags" w:element="City">
                                <w:smartTag w:uri="urn:schemas-microsoft-com:office:smarttags" w:element="place">
                                  <w:r>
                                    <w:t>Seattle</w:t>
                                  </w:r>
                                </w:smartTag>
                              </w:smartTag>
                              <w:r>
                                <w:t>)</w:t>
                              </w:r>
                            </w:p>
                          </w:txbxContent>
                        </wps:txbx>
                        <wps:bodyPr rot="0" vert="horz" wrap="square" lIns="0" tIns="0" rIns="0" bIns="0" anchor="t" anchorCtr="0" upright="1">
                          <a:noAutofit/>
                        </wps:bodyPr>
                      </wps:wsp>
                      <wps:wsp>
                        <wps:cNvPr id="4874" name="Text Box 2238"/>
                        <wps:cNvSpPr txBox="1">
                          <a:spLocks noChangeArrowheads="1"/>
                        </wps:cNvSpPr>
                        <wps:spPr bwMode="auto">
                          <a:xfrm>
                            <a:off x="6800" y="10385"/>
                            <a:ext cx="33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E5795" w14:textId="77777777" w:rsidR="007907F9" w:rsidRDefault="007907F9" w:rsidP="00AF3B35">
                              <w:r>
                                <w:t>LA</w:t>
                              </w:r>
                            </w:p>
                          </w:txbxContent>
                        </wps:txbx>
                        <wps:bodyPr rot="0" vert="horz" wrap="square" lIns="0" tIns="0" rIns="0" bIns="0" anchor="t" anchorCtr="0" upright="1">
                          <a:noAutofit/>
                        </wps:bodyPr>
                      </wps:wsp>
                      <wps:wsp>
                        <wps:cNvPr id="4875" name="Text Box 2239"/>
                        <wps:cNvSpPr txBox="1">
                          <a:spLocks noChangeArrowheads="1"/>
                        </wps:cNvSpPr>
                        <wps:spPr bwMode="auto">
                          <a:xfrm>
                            <a:off x="7385" y="11616"/>
                            <a:ext cx="9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6C0CB" w14:textId="77777777" w:rsidR="007907F9" w:rsidRDefault="007907F9" w:rsidP="00AF3B35">
                              <w:smartTag w:uri="urn:schemas-microsoft-com:office:smarttags" w:element="City">
                                <w:smartTag w:uri="urn:schemas-microsoft-com:office:smarttags" w:element="place">
                                  <w:r>
                                    <w:t>Chicago</w:t>
                                  </w:r>
                                </w:smartTag>
                              </w:smartTag>
                            </w:p>
                          </w:txbxContent>
                        </wps:txbx>
                        <wps:bodyPr rot="0" vert="horz" wrap="square" lIns="0" tIns="0" rIns="0" bIns="0" anchor="t" anchorCtr="0" upright="1">
                          <a:noAutofit/>
                        </wps:bodyPr>
                      </wps:wsp>
                      <wps:wsp>
                        <wps:cNvPr id="4876" name="Text Box 2240"/>
                        <wps:cNvSpPr txBox="1">
                          <a:spLocks noChangeArrowheads="1"/>
                        </wps:cNvSpPr>
                        <wps:spPr bwMode="auto">
                          <a:xfrm>
                            <a:off x="10295" y="10296"/>
                            <a:ext cx="6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1D1B" w14:textId="77777777" w:rsidR="007907F9" w:rsidRDefault="007907F9" w:rsidP="00AF3B35">
                              <w:smartTag w:uri="urn:schemas-microsoft-com:office:smarttags" w:element="City">
                                <w:smartTag w:uri="urn:schemas-microsoft-com:office:smarttags" w:element="place">
                                  <w:r>
                                    <w:t>Dallas</w:t>
                                  </w:r>
                                </w:smartTag>
                              </w:smartTag>
                            </w:p>
                          </w:txbxContent>
                        </wps:txbx>
                        <wps:bodyPr rot="0" vert="horz" wrap="square" lIns="0" tIns="0" rIns="0" bIns="0" anchor="t" anchorCtr="0" upright="1">
                          <a:noAutofit/>
                        </wps:bodyPr>
                      </wps:wsp>
                      <wps:wsp>
                        <wps:cNvPr id="4877" name="Text Box 2241"/>
                        <wps:cNvSpPr txBox="1">
                          <a:spLocks noChangeArrowheads="1"/>
                        </wps:cNvSpPr>
                        <wps:spPr bwMode="auto">
                          <a:xfrm>
                            <a:off x="9425" y="11616"/>
                            <a:ext cx="13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2599" w14:textId="77777777" w:rsidR="007907F9" w:rsidRDefault="007907F9" w:rsidP="00AF3B35">
                              <w:smartTag w:uri="urn:schemas-microsoft-com:office:smarttags" w:element="City">
                                <w:smartTag w:uri="urn:schemas-microsoft-com:office:smarttags" w:element="place">
                                  <w:r>
                                    <w:t>Atlanta</w:t>
                                  </w:r>
                                </w:smartTag>
                              </w:smartTag>
                            </w:p>
                          </w:txbxContent>
                        </wps:txbx>
                        <wps:bodyPr rot="0" vert="horz" wrap="square" lIns="0" tIns="0" rIns="0" bIns="0" anchor="t" anchorCtr="0" upright="1">
                          <a:noAutofit/>
                        </wps:bodyPr>
                      </wps:wsp>
                      <wps:wsp>
                        <wps:cNvPr id="4878" name="Line 2242"/>
                        <wps:cNvCnPr>
                          <a:cxnSpLocks noChangeShapeType="1"/>
                        </wps:cNvCnPr>
                        <wps:spPr bwMode="auto">
                          <a:xfrm flipH="1">
                            <a:off x="7550" y="10639"/>
                            <a:ext cx="27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9" name="Line 2243"/>
                        <wps:cNvCnPr>
                          <a:cxnSpLocks noChangeShapeType="1"/>
                        </wps:cNvCnPr>
                        <wps:spPr bwMode="auto">
                          <a:xfrm flipH="1">
                            <a:off x="7595" y="10085"/>
                            <a:ext cx="129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0" name="Line 2244"/>
                        <wps:cNvCnPr>
                          <a:cxnSpLocks noChangeShapeType="1"/>
                        </wps:cNvCnPr>
                        <wps:spPr bwMode="auto">
                          <a:xfrm flipH="1" flipV="1">
                            <a:off x="7580" y="11510"/>
                            <a:ext cx="178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81" name="Line 2245"/>
                        <wps:cNvCnPr>
                          <a:cxnSpLocks noChangeShapeType="1"/>
                        </wps:cNvCnPr>
                        <wps:spPr bwMode="auto">
                          <a:xfrm flipH="1">
                            <a:off x="9380" y="10685"/>
                            <a:ext cx="855" cy="85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82" name="Line 2246"/>
                        <wps:cNvCnPr>
                          <a:cxnSpLocks noChangeShapeType="1"/>
                        </wps:cNvCnPr>
                        <wps:spPr bwMode="auto">
                          <a:xfrm flipH="1" flipV="1">
                            <a:off x="7265" y="10625"/>
                            <a:ext cx="330" cy="88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83" name="Line 2247"/>
                        <wps:cNvCnPr>
                          <a:cxnSpLocks noChangeShapeType="1"/>
                        </wps:cNvCnPr>
                        <wps:spPr bwMode="auto">
                          <a:xfrm>
                            <a:off x="8885" y="10100"/>
                            <a:ext cx="495" cy="1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4" name="Line 2248"/>
                        <wps:cNvCnPr>
                          <a:cxnSpLocks noChangeShapeType="1"/>
                        </wps:cNvCnPr>
                        <wps:spPr bwMode="auto">
                          <a:xfrm flipH="1">
                            <a:off x="7250" y="10115"/>
                            <a:ext cx="1605" cy="48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85" name="Line 2249"/>
                        <wps:cNvCnPr>
                          <a:cxnSpLocks noChangeShapeType="1"/>
                        </wps:cNvCnPr>
                        <wps:spPr bwMode="auto">
                          <a:xfrm>
                            <a:off x="7235" y="10625"/>
                            <a:ext cx="21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6" name="Oval 2250"/>
                        <wps:cNvSpPr>
                          <a:spLocks noChangeArrowheads="1"/>
                        </wps:cNvSpPr>
                        <wps:spPr bwMode="auto">
                          <a:xfrm>
                            <a:off x="8810" y="1001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7" name="Oval 2251"/>
                        <wps:cNvSpPr>
                          <a:spLocks noChangeArrowheads="1"/>
                        </wps:cNvSpPr>
                        <wps:spPr bwMode="auto">
                          <a:xfrm>
                            <a:off x="7535" y="114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8" name="Oval 2252"/>
                        <wps:cNvSpPr>
                          <a:spLocks noChangeArrowheads="1"/>
                        </wps:cNvSpPr>
                        <wps:spPr bwMode="auto">
                          <a:xfrm>
                            <a:off x="9305" y="1146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89" name="Oval 2253"/>
                        <wps:cNvSpPr>
                          <a:spLocks noChangeArrowheads="1"/>
                        </wps:cNvSpPr>
                        <wps:spPr bwMode="auto">
                          <a:xfrm>
                            <a:off x="7175" y="1056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0" name="Oval 2254"/>
                        <wps:cNvSpPr>
                          <a:spLocks noChangeArrowheads="1"/>
                        </wps:cNvSpPr>
                        <wps:spPr bwMode="auto">
                          <a:xfrm>
                            <a:off x="10190" y="1056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1" name="Text Box 2255"/>
                        <wps:cNvSpPr txBox="1">
                          <a:spLocks noChangeArrowheads="1"/>
                        </wps:cNvSpPr>
                        <wps:spPr bwMode="auto">
                          <a:xfrm>
                            <a:off x="9335" y="10787"/>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48EC3" w14:textId="77777777" w:rsidR="007907F9" w:rsidRPr="00B16717" w:rsidRDefault="007907F9" w:rsidP="00AF3B35">
                              <w:pPr>
                                <w:rPr>
                                  <w:sz w:val="20"/>
                                  <w:szCs w:val="20"/>
                                </w:rPr>
                              </w:pPr>
                              <w:r>
                                <w:rPr>
                                  <w:sz w:val="20"/>
                                  <w:szCs w:val="20"/>
                                </w:rPr>
                                <w:t>$165</w:t>
                              </w:r>
                            </w:p>
                          </w:txbxContent>
                        </wps:txbx>
                        <wps:bodyPr rot="0" vert="horz" wrap="square" lIns="18288" tIns="0" rIns="0" bIns="0" anchor="t" anchorCtr="0" upright="1">
                          <a:noAutofit/>
                        </wps:bodyPr>
                      </wps:wsp>
                      <wps:wsp>
                        <wps:cNvPr id="4892" name="Text Box 2256"/>
                        <wps:cNvSpPr txBox="1">
                          <a:spLocks noChangeArrowheads="1"/>
                        </wps:cNvSpPr>
                        <wps:spPr bwMode="auto">
                          <a:xfrm>
                            <a:off x="7775" y="1053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6C372" w14:textId="77777777" w:rsidR="007907F9" w:rsidRPr="00B16717" w:rsidRDefault="007907F9" w:rsidP="00AF3B35">
                              <w:pPr>
                                <w:rPr>
                                  <w:sz w:val="20"/>
                                  <w:szCs w:val="20"/>
                                </w:rPr>
                              </w:pPr>
                              <w:r>
                                <w:rPr>
                                  <w:sz w:val="20"/>
                                  <w:szCs w:val="20"/>
                                </w:rPr>
                                <w:t>$150</w:t>
                              </w:r>
                            </w:p>
                          </w:txbxContent>
                        </wps:txbx>
                        <wps:bodyPr rot="0" vert="horz" wrap="square" lIns="18288" tIns="0" rIns="0" bIns="0" anchor="t" anchorCtr="0" upright="1">
                          <a:noAutofit/>
                        </wps:bodyPr>
                      </wps:wsp>
                      <wps:wsp>
                        <wps:cNvPr id="4893" name="Text Box 2257"/>
                        <wps:cNvSpPr txBox="1">
                          <a:spLocks noChangeArrowheads="1"/>
                        </wps:cNvSpPr>
                        <wps:spPr bwMode="auto">
                          <a:xfrm>
                            <a:off x="9200" y="1017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135AB" w14:textId="77777777" w:rsidR="007907F9" w:rsidRPr="00B16717" w:rsidRDefault="007907F9" w:rsidP="00AF3B35">
                              <w:pPr>
                                <w:rPr>
                                  <w:sz w:val="20"/>
                                  <w:szCs w:val="20"/>
                                </w:rPr>
                              </w:pPr>
                              <w:r>
                                <w:rPr>
                                  <w:sz w:val="20"/>
                                  <w:szCs w:val="20"/>
                                </w:rPr>
                                <w:t>$120</w:t>
                              </w:r>
                            </w:p>
                          </w:txbxContent>
                        </wps:txbx>
                        <wps:bodyPr rot="0" vert="horz" wrap="square" lIns="18288" tIns="0" rIns="0" bIns="0" anchor="t" anchorCtr="0" upright="1">
                          <a:noAutofit/>
                        </wps:bodyPr>
                      </wps:wsp>
                      <wps:wsp>
                        <wps:cNvPr id="4894" name="Text Box 2258"/>
                        <wps:cNvSpPr txBox="1">
                          <a:spLocks noChangeArrowheads="1"/>
                        </wps:cNvSpPr>
                        <wps:spPr bwMode="auto">
                          <a:xfrm>
                            <a:off x="9545" y="1116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24A8A" w14:textId="77777777" w:rsidR="007907F9" w:rsidRPr="00B16717" w:rsidRDefault="007907F9" w:rsidP="00AF3B35">
                              <w:pPr>
                                <w:rPr>
                                  <w:sz w:val="20"/>
                                  <w:szCs w:val="20"/>
                                </w:rPr>
                              </w:pPr>
                              <w:r>
                                <w:rPr>
                                  <w:sz w:val="20"/>
                                  <w:szCs w:val="20"/>
                                </w:rPr>
                                <w:t>$85</w:t>
                              </w:r>
                            </w:p>
                          </w:txbxContent>
                        </wps:txbx>
                        <wps:bodyPr rot="0" vert="horz" wrap="square" lIns="18288" tIns="0" rIns="0" bIns="0" anchor="t" anchorCtr="0" upright="1">
                          <a:noAutofit/>
                        </wps:bodyPr>
                      </wps:wsp>
                      <wps:wsp>
                        <wps:cNvPr id="4895" name="Text Box 2259"/>
                        <wps:cNvSpPr txBox="1">
                          <a:spLocks noChangeArrowheads="1"/>
                        </wps:cNvSpPr>
                        <wps:spPr bwMode="auto">
                          <a:xfrm>
                            <a:off x="8300" y="11417"/>
                            <a:ext cx="3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9B1DC" w14:textId="77777777" w:rsidR="007907F9" w:rsidRPr="00B16717" w:rsidRDefault="007907F9" w:rsidP="00AF3B35">
                              <w:pPr>
                                <w:rPr>
                                  <w:sz w:val="20"/>
                                  <w:szCs w:val="20"/>
                                </w:rPr>
                              </w:pPr>
                              <w:r>
                                <w:rPr>
                                  <w:sz w:val="20"/>
                                  <w:szCs w:val="20"/>
                                </w:rPr>
                                <w:t>$75</w:t>
                              </w:r>
                            </w:p>
                          </w:txbxContent>
                        </wps:txbx>
                        <wps:bodyPr rot="0" vert="horz" wrap="square" lIns="18288" tIns="0" rIns="0" bIns="0" anchor="t" anchorCtr="0" upright="1">
                          <a:noAutofit/>
                        </wps:bodyPr>
                      </wps:wsp>
                      <wps:wsp>
                        <wps:cNvPr id="4896" name="Text Box 2260"/>
                        <wps:cNvSpPr txBox="1">
                          <a:spLocks noChangeArrowheads="1"/>
                        </wps:cNvSpPr>
                        <wps:spPr bwMode="auto">
                          <a:xfrm>
                            <a:off x="7130" y="1098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0D4A2" w14:textId="77777777" w:rsidR="007907F9" w:rsidRPr="00B16717" w:rsidRDefault="007907F9" w:rsidP="00AF3B35">
                              <w:pPr>
                                <w:rPr>
                                  <w:sz w:val="20"/>
                                  <w:szCs w:val="20"/>
                                </w:rPr>
                              </w:pPr>
                              <w:r>
                                <w:rPr>
                                  <w:sz w:val="20"/>
                                  <w:szCs w:val="20"/>
                                </w:rPr>
                                <w:t>$100</w:t>
                              </w:r>
                            </w:p>
                          </w:txbxContent>
                        </wps:txbx>
                        <wps:bodyPr rot="0" vert="horz" wrap="square" lIns="18288" tIns="0" rIns="0" bIns="0" anchor="t" anchorCtr="0" upright="1">
                          <a:noAutofit/>
                        </wps:bodyPr>
                      </wps:wsp>
                      <wps:wsp>
                        <wps:cNvPr id="4897" name="Text Box 2261"/>
                        <wps:cNvSpPr txBox="1">
                          <a:spLocks noChangeArrowheads="1"/>
                        </wps:cNvSpPr>
                        <wps:spPr bwMode="auto">
                          <a:xfrm>
                            <a:off x="7775" y="1023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13B4B" w14:textId="77777777" w:rsidR="007907F9" w:rsidRPr="00B16717" w:rsidRDefault="007907F9" w:rsidP="00AF3B35">
                              <w:pPr>
                                <w:rPr>
                                  <w:sz w:val="20"/>
                                  <w:szCs w:val="20"/>
                                </w:rPr>
                              </w:pPr>
                              <w:r>
                                <w:rPr>
                                  <w:sz w:val="20"/>
                                  <w:szCs w:val="20"/>
                                </w:rPr>
                                <w:t>$70</w:t>
                              </w:r>
                            </w:p>
                          </w:txbxContent>
                        </wps:txbx>
                        <wps:bodyPr rot="0" vert="horz" wrap="square" lIns="18288" tIns="0" rIns="0" bIns="0" anchor="t" anchorCtr="0" upright="1">
                          <a:noAutofit/>
                        </wps:bodyPr>
                      </wps:wsp>
                      <wps:wsp>
                        <wps:cNvPr id="4898" name="Text Box 2262"/>
                        <wps:cNvSpPr txBox="1">
                          <a:spLocks noChangeArrowheads="1"/>
                        </wps:cNvSpPr>
                        <wps:spPr bwMode="auto">
                          <a:xfrm>
                            <a:off x="7670" y="1110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1A536" w14:textId="77777777" w:rsidR="007907F9" w:rsidRPr="00B16717" w:rsidRDefault="007907F9" w:rsidP="00AF3B35">
                              <w:pPr>
                                <w:rPr>
                                  <w:sz w:val="20"/>
                                  <w:szCs w:val="20"/>
                                </w:rPr>
                              </w:pPr>
                              <w:r>
                                <w:rPr>
                                  <w:sz w:val="20"/>
                                  <w:szCs w:val="20"/>
                                </w:rPr>
                                <w:t>$145</w:t>
                              </w:r>
                            </w:p>
                          </w:txbxContent>
                        </wps:txbx>
                        <wps:bodyPr rot="0" vert="horz" wrap="square" lIns="18288" tIns="0" rIns="0" bIns="0" anchor="t" anchorCtr="0" upright="1">
                          <a:noAutofit/>
                        </wps:bodyPr>
                      </wps:wsp>
                      <wps:wsp>
                        <wps:cNvPr id="4899" name="Text Box 2263"/>
                        <wps:cNvSpPr txBox="1">
                          <a:spLocks noChangeArrowheads="1"/>
                        </wps:cNvSpPr>
                        <wps:spPr bwMode="auto">
                          <a:xfrm>
                            <a:off x="8795" y="10697"/>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79FCC" w14:textId="77777777" w:rsidR="007907F9" w:rsidRPr="00B16717" w:rsidRDefault="007907F9" w:rsidP="00AF3B35">
                              <w:pPr>
                                <w:rPr>
                                  <w:sz w:val="20"/>
                                  <w:szCs w:val="20"/>
                                </w:rPr>
                              </w:pPr>
                              <w:r>
                                <w:rPr>
                                  <w:sz w:val="20"/>
                                  <w:szCs w:val="20"/>
                                </w:rPr>
                                <w:t>$140</w:t>
                              </w:r>
                            </w:p>
                          </w:txbxContent>
                        </wps:txbx>
                        <wps:bodyPr rot="0" vert="horz" wrap="square" lIns="18288" tIns="0" rIns="0" bIns="0" anchor="t" anchorCtr="0" upright="1">
                          <a:noAutofit/>
                        </wps:bodyPr>
                      </wps:wsp>
                      <wps:wsp>
                        <wps:cNvPr id="4900" name="Text Box 2264"/>
                        <wps:cNvSpPr txBox="1">
                          <a:spLocks noChangeArrowheads="1"/>
                        </wps:cNvSpPr>
                        <wps:spPr bwMode="auto">
                          <a:xfrm>
                            <a:off x="8180" y="10907"/>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DF228" w14:textId="77777777" w:rsidR="007907F9" w:rsidRPr="00B16717" w:rsidRDefault="007907F9" w:rsidP="00AF3B35">
                              <w:pPr>
                                <w:rPr>
                                  <w:sz w:val="20"/>
                                  <w:szCs w:val="20"/>
                                </w:rPr>
                              </w:pPr>
                              <w:r>
                                <w:rPr>
                                  <w:sz w:val="20"/>
                                  <w:szCs w:val="20"/>
                                </w:rPr>
                                <w:t>$170</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A6C9C" id="Group 2266" o:spid="_x0000_s2054" style="position:absolute;margin-left:247pt;margin-top:6.95pt;width:206pt;height:110.6pt;z-index:251698176;mso-position-horizontal-relative:text;mso-position-vertical-relative:text" coordorigin="6800,9749" coordsize="4120,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">
                <v:line id="Line 2235" o:spid="_x0000_s2055" style="position:absolute;flip:x y;visibility:visible;mso-wrap-style:square" from="7205,10624" to="10265,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"/>
                <v:line id="Line 2236" o:spid="_x0000_s2056" style="position:absolute;visibility:visible;mso-wrap-style:square" from="8900,10115" to="1026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" strokecolor="red" strokeweight="2.25pt"/>
                <v:shape id="Text Box 2237" o:spid="_x0000_s2057" type="#_x0000_t202" style="position:absolute;left:8450;top:9749;width:15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" filled="f" stroked="f">
                  <v:textbox inset="0,0,0,0">
                    <w:txbxContent>
                      <w:p w14:paraId="249A07C3" w14:textId="77777777" w:rsidR="007907F9" w:rsidRDefault="007907F9" w:rsidP="00AF3B35">
                        <w:r>
                          <w:t>Home (</w:t>
                        </w:r>
                        <w:smartTag w:uri="urn:schemas-microsoft-com:office:smarttags" w:element="City">
                          <w:smartTag w:uri="urn:schemas-microsoft-com:office:smarttags" w:element="place">
                            <w:r>
                              <w:t>Seattle</w:t>
                            </w:r>
                          </w:smartTag>
                        </w:smartTag>
                        <w:r>
                          <w:t>)</w:t>
                        </w:r>
                      </w:p>
                    </w:txbxContent>
                  </v:textbox>
                </v:shape>
                <v:shape id="Text Box 2238" o:spid="_x0000_s2058" type="#_x0000_t202" style="position:absolute;left:6800;top:10385;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" filled="f" stroked="f">
                  <v:textbox inset="0,0,0,0">
                    <w:txbxContent>
                      <w:p w14:paraId="645E5795" w14:textId="77777777" w:rsidR="007907F9" w:rsidRDefault="007907F9" w:rsidP="00AF3B35">
                        <w:r>
                          <w:t>LA</w:t>
                        </w:r>
                      </w:p>
                    </w:txbxContent>
                  </v:textbox>
                </v:shape>
                <v:shape id="Text Box 2239" o:spid="_x0000_s2059" type="#_x0000_t202" style="position:absolute;left:7385;top:11616;width:90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" filled="f" stroked="f">
                  <v:textbox inset="0,0,0,0">
                    <w:txbxContent>
                      <w:p w14:paraId="0D36C0CB" w14:textId="77777777" w:rsidR="007907F9" w:rsidRDefault="007907F9" w:rsidP="00AF3B35">
                        <w:smartTag w:uri="urn:schemas-microsoft-com:office:smarttags" w:element="City">
                          <w:smartTag w:uri="urn:schemas-microsoft-com:office:smarttags" w:element="place">
                            <w:r>
                              <w:t>Chicago</w:t>
                            </w:r>
                          </w:smartTag>
                        </w:smartTag>
                      </w:p>
                    </w:txbxContent>
                  </v:textbox>
                </v:shape>
                <v:shape id="Text Box 2240" o:spid="_x0000_s2060" type="#_x0000_t202" style="position:absolute;left:10295;top:10296;width:6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" filled="f" stroked="f">
                  <v:textbox inset="0,0,0,0">
                    <w:txbxContent>
                      <w:p w14:paraId="6F101D1B" w14:textId="77777777" w:rsidR="007907F9" w:rsidRDefault="007907F9" w:rsidP="00AF3B35">
                        <w:smartTag w:uri="urn:schemas-microsoft-com:office:smarttags" w:element="City">
                          <w:smartTag w:uri="urn:schemas-microsoft-com:office:smarttags" w:element="place">
                            <w:r>
                              <w:t>Dallas</w:t>
                            </w:r>
                          </w:smartTag>
                        </w:smartTag>
                      </w:p>
                    </w:txbxContent>
                  </v:textbox>
                </v:shape>
                <v:shape id="Text Box 2241" o:spid="_x0000_s2061" type="#_x0000_t202" style="position:absolute;left:9425;top:11616;width:13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" filled="f" stroked="f">
                  <v:textbox inset="0,0,0,0">
                    <w:txbxContent>
                      <w:p w14:paraId="31562599" w14:textId="77777777" w:rsidR="007907F9" w:rsidRDefault="007907F9" w:rsidP="00AF3B35">
                        <w:smartTag w:uri="urn:schemas-microsoft-com:office:smarttags" w:element="City">
                          <w:smartTag w:uri="urn:schemas-microsoft-com:office:smarttags" w:element="place">
                            <w:r>
                              <w:t>Atlanta</w:t>
                            </w:r>
                          </w:smartTag>
                        </w:smartTag>
                      </w:p>
                    </w:txbxContent>
                  </v:textbox>
                </v:shape>
                <v:line id="Line 2242" o:spid="_x0000_s2062" style="position:absolute;flip:x;visibility:visible;mso-wrap-style:square" from="7550,10639" to="10250,1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"/>
                <v:line id="Line 2243" o:spid="_x0000_s2063" style="position:absolute;flip:x;visibility:visible;mso-wrap-style:square" from="7595,10085" to="888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"/>
                <v:line id="Line 2244" o:spid="_x0000_s2064" style="position:absolute;flip:x y;visibility:visible;mso-wrap-style:square" from="7580,11510" to="9365,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" strokecolor="red" strokeweight="2.25pt"/>
                <v:line id="Line 2245" o:spid="_x0000_s2065" style="position:absolute;flip:x;visibility:visible;mso-wrap-style:square" from="9380,10685" to="10235,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" strokecolor="red" strokeweight="2.25pt"/>
                <v:line id="Line 2246" o:spid="_x0000_s2066" style="position:absolute;flip:x y;visibility:visible;mso-wrap-style:square" from="7265,10625" to="7595,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" strokecolor="red" strokeweight="2.25pt"/>
                <v:line id="Line 2247" o:spid="_x0000_s2067" style="position:absolute;visibility:visible;mso-wrap-style:square" from="8885,10100" to="9380,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"/>
                <v:line id="Line 2248" o:spid="_x0000_s2068" style="position:absolute;flip:x;visibility:visible;mso-wrap-style:square" from="7250,10115" to="885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" strokecolor="red" strokeweight="2.25pt"/>
                <v:line id="Line 2249" o:spid="_x0000_s2069" style="position:absolute;visibility:visible;mso-wrap-style:square" from="7235,10625" to="9395,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"/>
                <v:oval id="Oval 2250" o:spid="_x0000_s2070" style="position:absolute;left:8810;top:1001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"/>
                <v:oval id="Oval 2251" o:spid="_x0000_s2071" style="position:absolute;left:7535;top:114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"/>
                <v:oval id="Oval 2252" o:spid="_x0000_s2072" style="position:absolute;left:9305;top:114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"/>
                <v:oval id="Oval 2253" o:spid="_x0000_s2073" style="position:absolute;left:7175;top:10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"/>
                <v:oval id="Oval 2254" o:spid="_x0000_s2074" style="position:absolute;left:10190;top:105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"/>
                <v:shape id="Text Box 2255" o:spid="_x0000_s2075" type="#_x0000_t202" style="position:absolute;left:9335;top:10787;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" stroked="f">
                  <v:textbox inset="1.44pt,0,0,0">
                    <w:txbxContent>
                      <w:p w14:paraId="35B48EC3" w14:textId="77777777" w:rsidR="007907F9" w:rsidRPr="00B16717" w:rsidRDefault="007907F9" w:rsidP="00AF3B35">
                        <w:pPr>
                          <w:rPr>
                            <w:sz w:val="20"/>
                            <w:szCs w:val="20"/>
                          </w:rPr>
                        </w:pPr>
                        <w:r>
                          <w:rPr>
                            <w:sz w:val="20"/>
                            <w:szCs w:val="20"/>
                          </w:rPr>
                          <w:t>$165</w:t>
                        </w:r>
                      </w:p>
                    </w:txbxContent>
                  </v:textbox>
                </v:shape>
                <v:shape id="Text Box 2256" o:spid="_x0000_s2076" type="#_x0000_t202" style="position:absolute;left:7775;top:1053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" stroked="f">
                  <v:textbox inset="1.44pt,0,0,0">
                    <w:txbxContent>
                      <w:p w14:paraId="2286C372" w14:textId="77777777" w:rsidR="007907F9" w:rsidRPr="00B16717" w:rsidRDefault="007907F9" w:rsidP="00AF3B35">
                        <w:pPr>
                          <w:rPr>
                            <w:sz w:val="20"/>
                            <w:szCs w:val="20"/>
                          </w:rPr>
                        </w:pPr>
                        <w:r>
                          <w:rPr>
                            <w:sz w:val="20"/>
                            <w:szCs w:val="20"/>
                          </w:rPr>
                          <w:t>$150</w:t>
                        </w:r>
                      </w:p>
                    </w:txbxContent>
                  </v:textbox>
                </v:shape>
                <v:shape id="Text Box 2257" o:spid="_x0000_s2077" type="#_x0000_t202" style="position:absolute;left:9200;top:1017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" stroked="f">
                  <v:textbox inset="1.44pt,0,0,0">
                    <w:txbxContent>
                      <w:p w14:paraId="785135AB" w14:textId="77777777" w:rsidR="007907F9" w:rsidRPr="00B16717" w:rsidRDefault="007907F9" w:rsidP="00AF3B35">
                        <w:pPr>
                          <w:rPr>
                            <w:sz w:val="20"/>
                            <w:szCs w:val="20"/>
                          </w:rPr>
                        </w:pPr>
                        <w:r>
                          <w:rPr>
                            <w:sz w:val="20"/>
                            <w:szCs w:val="20"/>
                          </w:rPr>
                          <w:t>$120</w:t>
                        </w:r>
                      </w:p>
                    </w:txbxContent>
                  </v:textbox>
                </v:shape>
                <v:shape id="Text Box 2258" o:spid="_x0000_s2078" type="#_x0000_t202" style="position:absolute;left:9545;top:1116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" stroked="f">
                  <v:textbox inset="1.44pt,0,0,0">
                    <w:txbxContent>
                      <w:p w14:paraId="29C24A8A" w14:textId="77777777" w:rsidR="007907F9" w:rsidRPr="00B16717" w:rsidRDefault="007907F9" w:rsidP="00AF3B35">
                        <w:pPr>
                          <w:rPr>
                            <w:sz w:val="20"/>
                            <w:szCs w:val="20"/>
                          </w:rPr>
                        </w:pPr>
                        <w:r>
                          <w:rPr>
                            <w:sz w:val="20"/>
                            <w:szCs w:val="20"/>
                          </w:rPr>
                          <w:t>$85</w:t>
                        </w:r>
                      </w:p>
                    </w:txbxContent>
                  </v:textbox>
                </v:shape>
                <v:shape id="Text Box 2259" o:spid="_x0000_s2079" type="#_x0000_t202" style="position:absolute;left:8300;top:11417;width:3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" stroked="f">
                  <v:textbox inset="1.44pt,0,0,0">
                    <w:txbxContent>
                      <w:p w14:paraId="5FA9B1DC" w14:textId="77777777" w:rsidR="007907F9" w:rsidRPr="00B16717" w:rsidRDefault="007907F9" w:rsidP="00AF3B35">
                        <w:pPr>
                          <w:rPr>
                            <w:sz w:val="20"/>
                            <w:szCs w:val="20"/>
                          </w:rPr>
                        </w:pPr>
                        <w:r>
                          <w:rPr>
                            <w:sz w:val="20"/>
                            <w:szCs w:val="20"/>
                          </w:rPr>
                          <w:t>$75</w:t>
                        </w:r>
                      </w:p>
                    </w:txbxContent>
                  </v:textbox>
                </v:shape>
                <v:shape id="Text Box 2260" o:spid="_x0000_s2080" type="#_x0000_t202" style="position:absolute;left:7130;top:1098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" stroked="f">
                  <v:textbox inset="1.44pt,0,0,0">
                    <w:txbxContent>
                      <w:p w14:paraId="3FF0D4A2" w14:textId="77777777" w:rsidR="007907F9" w:rsidRPr="00B16717" w:rsidRDefault="007907F9" w:rsidP="00AF3B35">
                        <w:pPr>
                          <w:rPr>
                            <w:sz w:val="20"/>
                            <w:szCs w:val="20"/>
                          </w:rPr>
                        </w:pPr>
                        <w:r>
                          <w:rPr>
                            <w:sz w:val="20"/>
                            <w:szCs w:val="20"/>
                          </w:rPr>
                          <w:t>$100</w:t>
                        </w:r>
                      </w:p>
                    </w:txbxContent>
                  </v:textbox>
                </v:shape>
                <v:shape id="Text Box 2261" o:spid="_x0000_s2081" type="#_x0000_t202" style="position:absolute;left:7775;top:1023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" stroked="f">
                  <v:textbox inset="1.44pt,0,0,0">
                    <w:txbxContent>
                      <w:p w14:paraId="28713B4B" w14:textId="77777777" w:rsidR="007907F9" w:rsidRPr="00B16717" w:rsidRDefault="007907F9" w:rsidP="00AF3B35">
                        <w:pPr>
                          <w:rPr>
                            <w:sz w:val="20"/>
                            <w:szCs w:val="20"/>
                          </w:rPr>
                        </w:pPr>
                        <w:r>
                          <w:rPr>
                            <w:sz w:val="20"/>
                            <w:szCs w:val="20"/>
                          </w:rPr>
                          <w:t>$70</w:t>
                        </w:r>
                      </w:p>
                    </w:txbxContent>
                  </v:textbox>
                </v:shape>
                <v:shape id="Text Box 2262" o:spid="_x0000_s2082" type="#_x0000_t202" style="position:absolute;left:7670;top:1110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" stroked="f">
                  <v:textbox inset="1.44pt,0,0,0">
                    <w:txbxContent>
                      <w:p w14:paraId="5FB1A536" w14:textId="77777777" w:rsidR="007907F9" w:rsidRPr="00B16717" w:rsidRDefault="007907F9" w:rsidP="00AF3B35">
                        <w:pPr>
                          <w:rPr>
                            <w:sz w:val="20"/>
                            <w:szCs w:val="20"/>
                          </w:rPr>
                        </w:pPr>
                        <w:r>
                          <w:rPr>
                            <w:sz w:val="20"/>
                            <w:szCs w:val="20"/>
                          </w:rPr>
                          <w:t>$145</w:t>
                        </w:r>
                      </w:p>
                    </w:txbxContent>
                  </v:textbox>
                </v:shape>
                <v:shape id="Text Box 2263" o:spid="_x0000_s2083" type="#_x0000_t202" style="position:absolute;left:8795;top:10697;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" stroked="f">
                  <v:textbox inset="1.44pt,0,0,0">
                    <w:txbxContent>
                      <w:p w14:paraId="76579FCC" w14:textId="77777777" w:rsidR="007907F9" w:rsidRPr="00B16717" w:rsidRDefault="007907F9" w:rsidP="00AF3B35">
                        <w:pPr>
                          <w:rPr>
                            <w:sz w:val="20"/>
                            <w:szCs w:val="20"/>
                          </w:rPr>
                        </w:pPr>
                        <w:r>
                          <w:rPr>
                            <w:sz w:val="20"/>
                            <w:szCs w:val="20"/>
                          </w:rPr>
                          <w:t>$140</w:t>
                        </w:r>
                      </w:p>
                    </w:txbxContent>
                  </v:textbox>
                </v:shape>
                <v:shape id="Text Box 2264" o:spid="_x0000_s2084" type="#_x0000_t202" style="position:absolute;left:8180;top:10907;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" stroked="f">
                  <v:textbox inset="1.44pt,0,0,0">
                    <w:txbxContent>
                      <w:p w14:paraId="2ACDF228" w14:textId="77777777" w:rsidR="007907F9" w:rsidRPr="00B16717" w:rsidRDefault="007907F9" w:rsidP="00AF3B35">
                        <w:pPr>
                          <w:rPr>
                            <w:sz w:val="20"/>
                            <w:szCs w:val="20"/>
                          </w:rPr>
                        </w:pPr>
                        <w:r>
                          <w:rPr>
                            <w:sz w:val="20"/>
                            <w:szCs w:val="20"/>
                          </w:rPr>
                          <w:t>$170</w:t>
                        </w:r>
                      </w:p>
                    </w:txbxContent>
                  </v:textbox>
                </v:shape>
                <w10:wrap type="square"/>
              </v:group>
            </w:pict>
          </mc:Fallback>
        </mc:AlternateContent>
      </w:r>
      <w:r w:rsidR="00AF3B35">
        <w:t>Consider again our salesman.  Starting in Seattle, the nearest neighbor (cheapest flight) is to LA, at a cost of $70.  From there:</w:t>
      </w:r>
    </w:p>
    <w:p w14:paraId="6A4F53BE" w14:textId="77777777" w:rsidR="00AF3B35" w:rsidRDefault="00AF3B35" w:rsidP="00764BC5">
      <w:pPr>
        <w:pStyle w:val="ExampleBody"/>
      </w:pPr>
    </w:p>
    <w:p w14:paraId="004C94C4" w14:textId="77777777" w:rsidR="00AF3B35" w:rsidRDefault="00AF3B35" w:rsidP="00764BC5">
      <w:pPr>
        <w:pStyle w:val="ExampleBody"/>
      </w:pPr>
      <w:r>
        <w:t>LA to Chicago:  $100</w:t>
      </w:r>
    </w:p>
    <w:p w14:paraId="14F3D688" w14:textId="77777777" w:rsidR="00AF3B35" w:rsidRDefault="00AF3B35" w:rsidP="00764BC5">
      <w:pPr>
        <w:pStyle w:val="ExampleBody"/>
      </w:pPr>
      <w:r>
        <w:t>Chicago to Atlanta: $75</w:t>
      </w:r>
    </w:p>
    <w:p w14:paraId="6979E324" w14:textId="77777777" w:rsidR="00AF3B35" w:rsidRDefault="00AF3B35" w:rsidP="00764BC5">
      <w:pPr>
        <w:pStyle w:val="ExampleBody"/>
      </w:pPr>
      <w:r>
        <w:t>Atlanta to Dallas: $85</w:t>
      </w:r>
    </w:p>
    <w:p w14:paraId="040BCC15" w14:textId="77777777" w:rsidR="00AF3B35" w:rsidRDefault="00AF3B35" w:rsidP="00764BC5">
      <w:pPr>
        <w:pStyle w:val="ExampleBody"/>
      </w:pPr>
      <w:r>
        <w:t>Dallas to Seattle: $120</w:t>
      </w:r>
    </w:p>
    <w:p w14:paraId="53A0EBD0" w14:textId="77777777" w:rsidR="00AF3B35" w:rsidRDefault="00AF3B35" w:rsidP="00764BC5">
      <w:pPr>
        <w:pStyle w:val="ExampleBody"/>
      </w:pPr>
      <w:r>
        <w:t xml:space="preserve">Total cost: </w:t>
      </w:r>
      <w:r w:rsidR="00BD235A">
        <w:t>$450</w:t>
      </w:r>
    </w:p>
    <w:p w14:paraId="5F836E84" w14:textId="77777777" w:rsidR="00BD235A" w:rsidRDefault="00BD235A" w:rsidP="00764BC5">
      <w:pPr>
        <w:pStyle w:val="ExampleBody"/>
      </w:pPr>
    </w:p>
    <w:p w14:paraId="5033A3A1" w14:textId="77777777" w:rsidR="00BD235A" w:rsidRDefault="00BD235A" w:rsidP="00764BC5">
      <w:pPr>
        <w:pStyle w:val="ExampleBody"/>
      </w:pPr>
      <w:r>
        <w:t xml:space="preserve">In this case, nearest neighbor did find the optimal circuit.  </w:t>
      </w:r>
    </w:p>
    <w:p w14:paraId="681943FB" w14:textId="77777777" w:rsidR="00BD235A" w:rsidRDefault="00BD235A" w:rsidP="00742CD3"/>
    <w:p w14:paraId="2C51F4FD" w14:textId="77777777" w:rsidR="00764BC5" w:rsidRDefault="00764BC5" w:rsidP="00742CD3"/>
    <w:p w14:paraId="5F304A9A" w14:textId="77777777" w:rsidR="00F05F3C" w:rsidRDefault="00BD235A" w:rsidP="00742CD3">
      <w:r>
        <w:t>Going back to our first example, how could we improve the outcome?  One option would be to redo the nearest neighbor algorithm with a different starting point to see if the result changed.  Since nearest neighbor is so fast, doing it several times isn’t a big deal.</w:t>
      </w:r>
    </w:p>
    <w:p w14:paraId="5AAAD4BA" w14:textId="77777777" w:rsidR="00F64D49" w:rsidRPr="00BD235A" w:rsidRDefault="00F64D49" w:rsidP="00F64D49">
      <w:pPr>
        <w:pStyle w:val="DefinitionHeader"/>
      </w:pPr>
      <w:r>
        <w:lastRenderedPageBreak/>
        <w:t>Repeated Nearest Neighbor Algorithm (RNNA)</w:t>
      </w:r>
    </w:p>
    <w:p w14:paraId="66AFDB27" w14:textId="77777777" w:rsidR="00F64D49" w:rsidRPr="004F090D" w:rsidRDefault="00F64D49" w:rsidP="004F090D">
      <w:pPr>
        <w:pStyle w:val="DefinitionBody"/>
        <w:numPr>
          <w:ilvl w:val="0"/>
          <w:numId w:val="40"/>
        </w:numPr>
      </w:pPr>
      <w:r w:rsidRPr="004F090D">
        <w:t xml:space="preserve">Do the Nearest Neighbor Algorithm starting at each </w:t>
      </w:r>
      <w:proofErr w:type="gramStart"/>
      <w:r w:rsidRPr="004F090D">
        <w:t>vertex</w:t>
      </w:r>
      <w:proofErr w:type="gramEnd"/>
    </w:p>
    <w:p w14:paraId="0377637A" w14:textId="77777777" w:rsidR="00F64D49" w:rsidRPr="004F090D" w:rsidRDefault="00F64D49" w:rsidP="004F090D">
      <w:pPr>
        <w:pStyle w:val="DefinitionBody"/>
        <w:numPr>
          <w:ilvl w:val="0"/>
          <w:numId w:val="40"/>
        </w:numPr>
      </w:pPr>
      <w:r w:rsidRPr="004F090D">
        <w:t>Choose the circuit produced with minimal total weight</w:t>
      </w:r>
    </w:p>
    <w:p w14:paraId="162FFFE9" w14:textId="77777777" w:rsidR="00A568DF" w:rsidRDefault="00A568DF" w:rsidP="00A568DF"/>
    <w:p w14:paraId="4A795726" w14:textId="77777777" w:rsidR="00F64D49" w:rsidRDefault="00F64D49" w:rsidP="00A568DF">
      <w:pPr>
        <w:rPr>
          <w:rStyle w:val="ExampleChar"/>
        </w:rPr>
      </w:pPr>
    </w:p>
    <w:p w14:paraId="2C112DEA" w14:textId="77777777" w:rsidR="00F64D49" w:rsidRPr="00F64D49" w:rsidRDefault="00A568DF" w:rsidP="00F64D49">
      <w:pPr>
        <w:pStyle w:val="ExampleHeader"/>
      </w:pPr>
      <w:r w:rsidRPr="00F64D49">
        <w:t>Example</w:t>
      </w:r>
      <w:r w:rsidR="00F64D49" w:rsidRPr="00F64D49">
        <w:t xml:space="preserve"> 19</w:t>
      </w:r>
    </w:p>
    <w:p w14:paraId="2A1B2D12" w14:textId="2C98352B" w:rsidR="00F64D49" w:rsidRDefault="007E3B2B" w:rsidP="00F64D49">
      <w:pPr>
        <w:pStyle w:val="ExampleBody"/>
      </w:pPr>
      <w:r w:rsidRPr="00F64D49">
        <w:rPr>
          <w:noProof/>
        </w:rPr>
        <mc:AlternateContent>
          <mc:Choice Requires="wpg">
            <w:drawing>
              <wp:anchor distT="0" distB="0" distL="114300" distR="114300" simplePos="0" relativeHeight="251699200" behindDoc="0" locked="0" layoutInCell="1" allowOverlap="1" wp14:anchorId="078598AF" wp14:editId="7FA308DE">
                <wp:simplePos x="0" y="0"/>
                <wp:positionH relativeFrom="column">
                  <wp:posOffset>4556125</wp:posOffset>
                </wp:positionH>
                <wp:positionV relativeFrom="paragraph">
                  <wp:posOffset>62865</wp:posOffset>
                </wp:positionV>
                <wp:extent cx="1076325" cy="990600"/>
                <wp:effectExtent l="3175" t="0" r="0" b="0"/>
                <wp:wrapSquare wrapText="bothSides"/>
                <wp:docPr id="4849" name="Group 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90600"/>
                          <a:chOff x="8720" y="2634"/>
                          <a:chExt cx="1695" cy="1560"/>
                        </a:xfrm>
                      </wpg:grpSpPr>
                      <wps:wsp>
                        <wps:cNvPr id="4850" name="Line 2268"/>
                        <wps:cNvCnPr>
                          <a:cxnSpLocks noChangeShapeType="1"/>
                        </wps:cNvCnPr>
                        <wps:spPr bwMode="auto">
                          <a:xfrm flipV="1">
                            <a:off x="9560" y="2827"/>
                            <a:ext cx="0"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1" name="Line 2269"/>
                        <wps:cNvCnPr>
                          <a:cxnSpLocks noChangeShapeType="1"/>
                        </wps:cNvCnPr>
                        <wps:spPr bwMode="auto">
                          <a:xfrm flipH="1">
                            <a:off x="8900" y="2864"/>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2" name="Line 2270"/>
                        <wps:cNvCnPr>
                          <a:cxnSpLocks noChangeShapeType="1"/>
                        </wps:cNvCnPr>
                        <wps:spPr bwMode="auto">
                          <a:xfrm>
                            <a:off x="8915" y="4065"/>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3" name="Line 2271"/>
                        <wps:cNvCnPr>
                          <a:cxnSpLocks noChangeShapeType="1"/>
                        </wps:cNvCnPr>
                        <wps:spPr bwMode="auto">
                          <a:xfrm>
                            <a:off x="9575" y="2835"/>
                            <a:ext cx="585"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4" name="Line 2272"/>
                        <wps:cNvCnPr>
                          <a:cxnSpLocks noChangeShapeType="1"/>
                        </wps:cNvCnPr>
                        <wps:spPr bwMode="auto">
                          <a:xfrm flipV="1">
                            <a:off x="8900" y="3660"/>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5" name="Line 2273"/>
                        <wps:cNvCnPr>
                          <a:cxnSpLocks noChangeShapeType="1"/>
                        </wps:cNvCnPr>
                        <wps:spPr bwMode="auto">
                          <a:xfrm>
                            <a:off x="9560" y="3660"/>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6" name="Oval 2274"/>
                        <wps:cNvSpPr>
                          <a:spLocks noChangeArrowheads="1"/>
                        </wps:cNvSpPr>
                        <wps:spPr bwMode="auto">
                          <a:xfrm>
                            <a:off x="9500" y="276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7" name="Oval 2275"/>
                        <wps:cNvSpPr>
                          <a:spLocks noChangeArrowheads="1"/>
                        </wps:cNvSpPr>
                        <wps:spPr bwMode="auto">
                          <a:xfrm>
                            <a:off x="8840" y="400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8" name="Oval 2276"/>
                        <wps:cNvSpPr>
                          <a:spLocks noChangeArrowheads="1"/>
                        </wps:cNvSpPr>
                        <wps:spPr bwMode="auto">
                          <a:xfrm>
                            <a:off x="10085" y="39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59" name="Oval 2277"/>
                        <wps:cNvSpPr>
                          <a:spLocks noChangeArrowheads="1"/>
                        </wps:cNvSpPr>
                        <wps:spPr bwMode="auto">
                          <a:xfrm>
                            <a:off x="9485" y="360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60" name="Text Box 2278"/>
                        <wps:cNvSpPr txBox="1">
                          <a:spLocks noChangeArrowheads="1"/>
                        </wps:cNvSpPr>
                        <wps:spPr bwMode="auto">
                          <a:xfrm>
                            <a:off x="9290" y="2634"/>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3435" w14:textId="77777777" w:rsidR="007907F9" w:rsidRDefault="007907F9" w:rsidP="00A568DF">
                              <w:r>
                                <w:t>A</w:t>
                              </w:r>
                            </w:p>
                          </w:txbxContent>
                        </wps:txbx>
                        <wps:bodyPr rot="0" vert="horz" wrap="square" lIns="0" tIns="0" rIns="0" bIns="0" anchor="t" anchorCtr="0" upright="1">
                          <a:noAutofit/>
                        </wps:bodyPr>
                      </wps:wsp>
                      <wps:wsp>
                        <wps:cNvPr id="4861" name="Text Box 2279"/>
                        <wps:cNvSpPr txBox="1">
                          <a:spLocks noChangeArrowheads="1"/>
                        </wps:cNvSpPr>
                        <wps:spPr bwMode="auto">
                          <a:xfrm>
                            <a:off x="8720" y="3735"/>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1C99" w14:textId="77777777" w:rsidR="007907F9" w:rsidRDefault="007907F9" w:rsidP="00A568DF">
                              <w:r>
                                <w:t>B</w:t>
                              </w:r>
                            </w:p>
                          </w:txbxContent>
                        </wps:txbx>
                        <wps:bodyPr rot="0" vert="horz" wrap="square" lIns="0" tIns="0" rIns="0" bIns="0" anchor="t" anchorCtr="0" upright="1">
                          <a:noAutofit/>
                        </wps:bodyPr>
                      </wps:wsp>
                      <wps:wsp>
                        <wps:cNvPr id="4862" name="Text Box 2280"/>
                        <wps:cNvSpPr txBox="1">
                          <a:spLocks noChangeArrowheads="1"/>
                        </wps:cNvSpPr>
                        <wps:spPr bwMode="auto">
                          <a:xfrm>
                            <a:off x="10190" y="3736"/>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F3C86" w14:textId="77777777" w:rsidR="007907F9" w:rsidRDefault="007907F9" w:rsidP="00A568DF">
                              <w:r>
                                <w:t>C</w:t>
                              </w:r>
                            </w:p>
                          </w:txbxContent>
                        </wps:txbx>
                        <wps:bodyPr rot="0" vert="horz" wrap="square" lIns="0" tIns="0" rIns="0" bIns="0" anchor="t" anchorCtr="0" upright="1">
                          <a:noAutofit/>
                        </wps:bodyPr>
                      </wps:wsp>
                      <wps:wsp>
                        <wps:cNvPr id="4863" name="Text Box 2281"/>
                        <wps:cNvSpPr txBox="1">
                          <a:spLocks noChangeArrowheads="1"/>
                        </wps:cNvSpPr>
                        <wps:spPr bwMode="auto">
                          <a:xfrm>
                            <a:off x="9605" y="3406"/>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EE8D" w14:textId="77777777" w:rsidR="007907F9" w:rsidRDefault="007907F9" w:rsidP="00A568DF">
                              <w:r>
                                <w:t>D</w:t>
                              </w:r>
                            </w:p>
                          </w:txbxContent>
                        </wps:txbx>
                        <wps:bodyPr rot="0" vert="horz" wrap="square" lIns="0" tIns="0" rIns="0" bIns="0" anchor="t" anchorCtr="0" upright="1">
                          <a:noAutofit/>
                        </wps:bodyPr>
                      </wps:wsp>
                      <wps:wsp>
                        <wps:cNvPr id="4864" name="Text Box 2282"/>
                        <wps:cNvSpPr txBox="1">
                          <a:spLocks noChangeArrowheads="1"/>
                        </wps:cNvSpPr>
                        <wps:spPr bwMode="auto">
                          <a:xfrm>
                            <a:off x="9095" y="3339"/>
                            <a:ext cx="2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A9FC1" w14:textId="77777777" w:rsidR="007907F9" w:rsidRPr="00B16717" w:rsidRDefault="007907F9" w:rsidP="00A568DF">
                              <w:pPr>
                                <w:rPr>
                                  <w:sz w:val="20"/>
                                  <w:szCs w:val="20"/>
                                </w:rPr>
                              </w:pPr>
                              <w:r>
                                <w:rPr>
                                  <w:sz w:val="20"/>
                                  <w:szCs w:val="20"/>
                                </w:rPr>
                                <w:t>4</w:t>
                              </w:r>
                            </w:p>
                          </w:txbxContent>
                        </wps:txbx>
                        <wps:bodyPr rot="0" vert="horz" wrap="square" lIns="18288" tIns="0" rIns="0" bIns="0" anchor="t" anchorCtr="0" upright="1">
                          <a:noAutofit/>
                        </wps:bodyPr>
                      </wps:wsp>
                      <wps:wsp>
                        <wps:cNvPr id="4865" name="Text Box 2283"/>
                        <wps:cNvSpPr txBox="1">
                          <a:spLocks noChangeArrowheads="1"/>
                        </wps:cNvSpPr>
                        <wps:spPr bwMode="auto">
                          <a:xfrm>
                            <a:off x="9800" y="3294"/>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8EA7F" w14:textId="77777777" w:rsidR="007907F9" w:rsidRPr="00B16717" w:rsidRDefault="007907F9" w:rsidP="00A568DF">
                              <w:pPr>
                                <w:rPr>
                                  <w:sz w:val="20"/>
                                  <w:szCs w:val="20"/>
                                </w:rPr>
                              </w:pPr>
                              <w:r>
                                <w:rPr>
                                  <w:sz w:val="20"/>
                                  <w:szCs w:val="20"/>
                                </w:rPr>
                                <w:t>2</w:t>
                              </w:r>
                            </w:p>
                          </w:txbxContent>
                        </wps:txbx>
                        <wps:bodyPr rot="0" vert="horz" wrap="square" lIns="18288" tIns="0" rIns="0" bIns="0" anchor="t" anchorCtr="0" upright="1">
                          <a:noAutofit/>
                        </wps:bodyPr>
                      </wps:wsp>
                      <wps:wsp>
                        <wps:cNvPr id="4866" name="Text Box 2284"/>
                        <wps:cNvSpPr txBox="1">
                          <a:spLocks noChangeArrowheads="1"/>
                        </wps:cNvSpPr>
                        <wps:spPr bwMode="auto">
                          <a:xfrm>
                            <a:off x="9500" y="3144"/>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A9A3F" w14:textId="77777777" w:rsidR="007907F9" w:rsidRPr="00B16717" w:rsidRDefault="007907F9" w:rsidP="00A568DF">
                              <w:pPr>
                                <w:rPr>
                                  <w:sz w:val="20"/>
                                  <w:szCs w:val="20"/>
                                </w:rPr>
                              </w:pPr>
                              <w:r>
                                <w:rPr>
                                  <w:sz w:val="20"/>
                                  <w:szCs w:val="20"/>
                                </w:rPr>
                                <w:t>1</w:t>
                              </w:r>
                            </w:p>
                          </w:txbxContent>
                        </wps:txbx>
                        <wps:bodyPr rot="0" vert="horz" wrap="square" lIns="18288" tIns="0" rIns="0" bIns="0" anchor="t" anchorCtr="0" upright="1">
                          <a:noAutofit/>
                        </wps:bodyPr>
                      </wps:wsp>
                      <wps:wsp>
                        <wps:cNvPr id="4867" name="Text Box 2285"/>
                        <wps:cNvSpPr txBox="1">
                          <a:spLocks noChangeArrowheads="1"/>
                        </wps:cNvSpPr>
                        <wps:spPr bwMode="auto">
                          <a:xfrm>
                            <a:off x="9185" y="3729"/>
                            <a:ext cx="1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D39E2" w14:textId="77777777" w:rsidR="007907F9" w:rsidRPr="00B16717" w:rsidRDefault="007907F9" w:rsidP="00A568DF">
                              <w:pPr>
                                <w:rPr>
                                  <w:sz w:val="20"/>
                                  <w:szCs w:val="20"/>
                                </w:rPr>
                              </w:pPr>
                              <w:r>
                                <w:rPr>
                                  <w:sz w:val="20"/>
                                  <w:szCs w:val="20"/>
                                </w:rPr>
                                <w:t>9</w:t>
                              </w:r>
                            </w:p>
                          </w:txbxContent>
                        </wps:txbx>
                        <wps:bodyPr rot="0" vert="horz" wrap="square" lIns="18288" tIns="0" rIns="0" bIns="0" anchor="t" anchorCtr="0" upright="1">
                          <a:noAutofit/>
                        </wps:bodyPr>
                      </wps:wsp>
                      <wps:wsp>
                        <wps:cNvPr id="4868" name="Text Box 2286"/>
                        <wps:cNvSpPr txBox="1">
                          <a:spLocks noChangeArrowheads="1"/>
                        </wps:cNvSpPr>
                        <wps:spPr bwMode="auto">
                          <a:xfrm>
                            <a:off x="9740" y="3744"/>
                            <a:ext cx="1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9E081" w14:textId="77777777" w:rsidR="007907F9" w:rsidRPr="00B16717" w:rsidRDefault="007907F9" w:rsidP="00A568DF">
                              <w:pPr>
                                <w:rPr>
                                  <w:sz w:val="20"/>
                                  <w:szCs w:val="20"/>
                                </w:rPr>
                              </w:pPr>
                              <w:r>
                                <w:rPr>
                                  <w:sz w:val="20"/>
                                  <w:szCs w:val="20"/>
                                </w:rPr>
                                <w:t>8</w:t>
                              </w:r>
                            </w:p>
                          </w:txbxContent>
                        </wps:txbx>
                        <wps:bodyPr rot="0" vert="horz" wrap="square" lIns="18288" tIns="0" rIns="0" bIns="0" anchor="t" anchorCtr="0" upright="1">
                          <a:noAutofit/>
                        </wps:bodyPr>
                      </wps:wsp>
                      <wps:wsp>
                        <wps:cNvPr id="4869" name="Text Box 2287"/>
                        <wps:cNvSpPr txBox="1">
                          <a:spLocks noChangeArrowheads="1"/>
                        </wps:cNvSpPr>
                        <wps:spPr bwMode="auto">
                          <a:xfrm>
                            <a:off x="9440" y="3969"/>
                            <a:ext cx="27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790C4" w14:textId="77777777" w:rsidR="007907F9" w:rsidRPr="00B16717" w:rsidRDefault="007907F9" w:rsidP="00A568DF">
                              <w:pPr>
                                <w:rPr>
                                  <w:sz w:val="20"/>
                                  <w:szCs w:val="20"/>
                                </w:rPr>
                              </w:pPr>
                              <w:r>
                                <w:rPr>
                                  <w:sz w:val="20"/>
                                  <w:szCs w:val="20"/>
                                </w:rPr>
                                <w:t>13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598AF" id="Group 2475" o:spid="_x0000_s2085" style="position:absolute;margin-left:358.75pt;margin-top:4.95pt;width:84.75pt;height:78pt;z-index:251699200;mso-position-horizontal-relative:text;mso-position-vertical-relative:text" coordorigin="8720,2634" coordsize="169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">
                <v:line id="Line 2268" o:spid="_x0000_s2086" style="position:absolute;flip:y;visibility:visible;mso-wrap-style:square" from="9560,2827" to="9560,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"/>
                <v:line id="Line 2269" o:spid="_x0000_s2087" style="position:absolute;flip:x;visibility:visible;mso-wrap-style:square" from="8900,2864" to="9575,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"/>
                <v:line id="Line 2270" o:spid="_x0000_s2088" style="position:absolute;visibility:visible;mso-wrap-style:square" from="8915,4065" to="10190,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"/>
                <v:line id="Line 2271" o:spid="_x0000_s2089" style="position:absolute;visibility:visible;mso-wrap-style:square" from="9575,2835" to="10160,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"/>
                <v:line id="Line 2272" o:spid="_x0000_s2090" style="position:absolute;flip:y;visibility:visible;mso-wrap-style:square" from="8900,3660" to="9560,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"/>
                <v:line id="Line 2273" o:spid="_x0000_s2091" style="position:absolute;visibility:visible;mso-wrap-style:square" from="9560,3660" to="10160,4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"/>
                <v:oval id="Oval 2274" o:spid="_x0000_s2092" style="position:absolute;left:9500;top:27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"/>
                <v:oval id="Oval 2275" o:spid="_x0000_s2093" style="position:absolute;left:8840;top:400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"/>
                <v:oval id="Oval 2276" o:spid="_x0000_s2094" style="position:absolute;left:10085;top:39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"/>
                <v:oval id="Oval 2277" o:spid="_x0000_s2095" style="position:absolute;left:9485;top:36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"/>
                <v:shape id="Text Box 2278" o:spid="_x0000_s2096" type="#_x0000_t202" style="position:absolute;left:9290;top:2634;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" filled="f" stroked="f">
                  <v:textbox inset="0,0,0,0">
                    <w:txbxContent>
                      <w:p w14:paraId="71553435" w14:textId="77777777" w:rsidR="007907F9" w:rsidRDefault="007907F9" w:rsidP="00A568DF">
                        <w:r>
                          <w:t>A</w:t>
                        </w:r>
                      </w:p>
                    </w:txbxContent>
                  </v:textbox>
                </v:shape>
                <v:shape id="Text Box 2279" o:spid="_x0000_s2097" type="#_x0000_t202" style="position:absolute;left:8720;top:3735;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" filled="f" stroked="f">
                  <v:textbox inset="0,0,0,0">
                    <w:txbxContent>
                      <w:p w14:paraId="3CAA1C99" w14:textId="77777777" w:rsidR="007907F9" w:rsidRDefault="007907F9" w:rsidP="00A568DF">
                        <w:r>
                          <w:t>B</w:t>
                        </w:r>
                      </w:p>
                    </w:txbxContent>
                  </v:textbox>
                </v:shape>
                <v:shape id="Text Box 2280" o:spid="_x0000_s2098" type="#_x0000_t202" style="position:absolute;left:10190;top:3736;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" filled="f" stroked="f">
                  <v:textbox inset="0,0,0,0">
                    <w:txbxContent>
                      <w:p w14:paraId="63DF3C86" w14:textId="77777777" w:rsidR="007907F9" w:rsidRDefault="007907F9" w:rsidP="00A568DF">
                        <w:r>
                          <w:t>C</w:t>
                        </w:r>
                      </w:p>
                    </w:txbxContent>
                  </v:textbox>
                </v:shape>
                <v:shape id="Text Box 2281" o:spid="_x0000_s2099" type="#_x0000_t202" style="position:absolute;left:9605;top:3406;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Rv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J6kI/h9E5+AnD0AAAD//wMAUEsBAi0AFAAGAAgAAAAhANvh9svuAAAAhQEAABMAAAAAAAAA&#10;AAAAAAAAAAAAAFtDb250ZW50X1R5cGVzXS54bWxQSwECLQAUAAYACAAAACEAWvQsW78AAAAVAQAA&#10;CwAAAAAAAAAAAAAAAAAfAQAAX3JlbHMvLnJlbHNQSwECLQAUAAYACAAAACEAMzXEb8YAAADdAAAA&#10;DwAAAAAAAAAAAAAAAAAHAgAAZHJzL2Rvd25yZXYueG1sUEsFBgAAAAADAAMAtwAAAPoCAAAAAA==&#10;" filled="f" stroked="f">
                  <v:textbox inset="0,0,0,0">
                    <w:txbxContent>
                      <w:p w14:paraId="5A10EE8D" w14:textId="77777777" w:rsidR="007907F9" w:rsidRDefault="007907F9" w:rsidP="00A568DF">
                        <w:r>
                          <w:t>D</w:t>
                        </w:r>
                      </w:p>
                    </w:txbxContent>
                  </v:textbox>
                </v:shape>
                <v:shape id="Text Box 2282" o:spid="_x0000_s2100" type="#_x0000_t202" style="position:absolute;left:9095;top:3339;width:2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" stroked="f">
                  <v:textbox inset="1.44pt,0,0,0">
                    <w:txbxContent>
                      <w:p w14:paraId="4DDA9FC1" w14:textId="77777777" w:rsidR="007907F9" w:rsidRPr="00B16717" w:rsidRDefault="007907F9" w:rsidP="00A568DF">
                        <w:pPr>
                          <w:rPr>
                            <w:sz w:val="20"/>
                            <w:szCs w:val="20"/>
                          </w:rPr>
                        </w:pPr>
                        <w:r>
                          <w:rPr>
                            <w:sz w:val="20"/>
                            <w:szCs w:val="20"/>
                          </w:rPr>
                          <w:t>4</w:t>
                        </w:r>
                      </w:p>
                    </w:txbxContent>
                  </v:textbox>
                </v:shape>
                <v:shape id="Text Box 2283" o:spid="_x0000_s2101" type="#_x0000_t202" style="position:absolute;left:9800;top:3294;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" stroked="f">
                  <v:textbox inset="1.44pt,0,0,0">
                    <w:txbxContent>
                      <w:p w14:paraId="5868EA7F" w14:textId="77777777" w:rsidR="007907F9" w:rsidRPr="00B16717" w:rsidRDefault="007907F9" w:rsidP="00A568DF">
                        <w:pPr>
                          <w:rPr>
                            <w:sz w:val="20"/>
                            <w:szCs w:val="20"/>
                          </w:rPr>
                        </w:pPr>
                        <w:r>
                          <w:rPr>
                            <w:sz w:val="20"/>
                            <w:szCs w:val="20"/>
                          </w:rPr>
                          <w:t>2</w:t>
                        </w:r>
                      </w:p>
                    </w:txbxContent>
                  </v:textbox>
                </v:shape>
                <v:shape id="Text Box 2284" o:spid="_x0000_s2102" type="#_x0000_t202" style="position:absolute;left:9500;top:3144;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" stroked="f">
                  <v:textbox inset="1.44pt,0,0,0">
                    <w:txbxContent>
                      <w:p w14:paraId="298A9A3F" w14:textId="77777777" w:rsidR="007907F9" w:rsidRPr="00B16717" w:rsidRDefault="007907F9" w:rsidP="00A568DF">
                        <w:pPr>
                          <w:rPr>
                            <w:sz w:val="20"/>
                            <w:szCs w:val="20"/>
                          </w:rPr>
                        </w:pPr>
                        <w:r>
                          <w:rPr>
                            <w:sz w:val="20"/>
                            <w:szCs w:val="20"/>
                          </w:rPr>
                          <w:t>1</w:t>
                        </w:r>
                      </w:p>
                    </w:txbxContent>
                  </v:textbox>
                </v:shape>
                <v:shape id="Text Box 2285" o:spid="_x0000_s2103" type="#_x0000_t202" style="position:absolute;left:9185;top:3729;width:1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" stroked="f">
                  <v:textbox inset="1.44pt,0,0,0">
                    <w:txbxContent>
                      <w:p w14:paraId="190D39E2" w14:textId="77777777" w:rsidR="007907F9" w:rsidRPr="00B16717" w:rsidRDefault="007907F9" w:rsidP="00A568DF">
                        <w:pPr>
                          <w:rPr>
                            <w:sz w:val="20"/>
                            <w:szCs w:val="20"/>
                          </w:rPr>
                        </w:pPr>
                        <w:r>
                          <w:rPr>
                            <w:sz w:val="20"/>
                            <w:szCs w:val="20"/>
                          </w:rPr>
                          <w:t>9</w:t>
                        </w:r>
                      </w:p>
                    </w:txbxContent>
                  </v:textbox>
                </v:shape>
                <v:shape id="Text Box 2286" o:spid="_x0000_s2104" type="#_x0000_t202" style="position:absolute;left:9740;top:3744;width:1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" stroked="f">
                  <v:textbox inset="1.44pt,0,0,0">
                    <w:txbxContent>
                      <w:p w14:paraId="5B29E081" w14:textId="77777777" w:rsidR="007907F9" w:rsidRPr="00B16717" w:rsidRDefault="007907F9" w:rsidP="00A568DF">
                        <w:pPr>
                          <w:rPr>
                            <w:sz w:val="20"/>
                            <w:szCs w:val="20"/>
                          </w:rPr>
                        </w:pPr>
                        <w:r>
                          <w:rPr>
                            <w:sz w:val="20"/>
                            <w:szCs w:val="20"/>
                          </w:rPr>
                          <w:t>8</w:t>
                        </w:r>
                      </w:p>
                    </w:txbxContent>
                  </v:textbox>
                </v:shape>
                <v:shape id="Text Box 2287" o:spid="_x0000_s2105" type="#_x0000_t202" style="position:absolute;left:9440;top:3969;width:27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" stroked="f">
                  <v:textbox inset="1.44pt,0,0,0">
                    <w:txbxContent>
                      <w:p w14:paraId="5C5790C4" w14:textId="77777777" w:rsidR="007907F9" w:rsidRPr="00B16717" w:rsidRDefault="007907F9" w:rsidP="00A568DF">
                        <w:pPr>
                          <w:rPr>
                            <w:sz w:val="20"/>
                            <w:szCs w:val="20"/>
                          </w:rPr>
                        </w:pPr>
                        <w:r>
                          <w:rPr>
                            <w:sz w:val="20"/>
                            <w:szCs w:val="20"/>
                          </w:rPr>
                          <w:t>13</w:t>
                        </w:r>
                      </w:p>
                    </w:txbxContent>
                  </v:textbox>
                </v:shape>
                <w10:wrap type="square"/>
              </v:group>
            </w:pict>
          </mc:Fallback>
        </mc:AlternateContent>
      </w:r>
      <w:r w:rsidR="00F64D49">
        <w:t>We will revisit the graph from Example 17.</w:t>
      </w:r>
    </w:p>
    <w:p w14:paraId="6F9CD4D1" w14:textId="77777777" w:rsidR="00F64D49" w:rsidRDefault="00F64D49" w:rsidP="00F64D49">
      <w:pPr>
        <w:pStyle w:val="ExampleBody"/>
      </w:pPr>
    </w:p>
    <w:p w14:paraId="6E9D487D" w14:textId="77777777" w:rsidR="00A568DF" w:rsidRDefault="00A568DF" w:rsidP="00F64D49">
      <w:pPr>
        <w:pStyle w:val="ExampleBody"/>
      </w:pPr>
      <w:r>
        <w:t xml:space="preserve">Starting at vertex A resulted in a circuit with weight </w:t>
      </w:r>
      <w:r w:rsidR="00741BAB">
        <w:t>26</w:t>
      </w:r>
      <w:r>
        <w:t>.</w:t>
      </w:r>
    </w:p>
    <w:p w14:paraId="22F2D946" w14:textId="77777777" w:rsidR="00F05F3C" w:rsidRDefault="00F05F3C" w:rsidP="00F64D49">
      <w:pPr>
        <w:pStyle w:val="ExampleBody"/>
      </w:pPr>
    </w:p>
    <w:p w14:paraId="598621A1" w14:textId="77777777" w:rsidR="00741BAB" w:rsidRDefault="00741BAB" w:rsidP="00F64D49">
      <w:pPr>
        <w:pStyle w:val="ExampleBody"/>
      </w:pPr>
      <w:r>
        <w:t>Starting at vertex B, the nearest neighbor circuit is BADCB with a weight of 4+1+8+13 = 26.  This is the same circuit we found starting at vertex A.  No better.</w:t>
      </w:r>
    </w:p>
    <w:p w14:paraId="09C4F71B" w14:textId="77777777" w:rsidR="00F05F3C" w:rsidRDefault="00F05F3C" w:rsidP="00F64D49">
      <w:pPr>
        <w:pStyle w:val="ExampleBody"/>
      </w:pPr>
    </w:p>
    <w:p w14:paraId="64488393" w14:textId="77777777" w:rsidR="00741BAB" w:rsidRDefault="00741BAB" w:rsidP="00F64D49">
      <w:pPr>
        <w:pStyle w:val="ExampleBody"/>
      </w:pPr>
      <w:r>
        <w:t>Starting at vertex C, the nearest neighbor circuit is CADBC with a weight of 2+1+9+13 = 25.  Better!</w:t>
      </w:r>
    </w:p>
    <w:p w14:paraId="4CEC8428" w14:textId="77777777" w:rsidR="00F05F3C" w:rsidRDefault="00F05F3C" w:rsidP="00F64D49">
      <w:pPr>
        <w:pStyle w:val="ExampleBody"/>
      </w:pPr>
    </w:p>
    <w:p w14:paraId="2896BFA2" w14:textId="77777777" w:rsidR="00741BAB" w:rsidRDefault="00741BAB" w:rsidP="00F64D49">
      <w:pPr>
        <w:pStyle w:val="ExampleBody"/>
      </w:pPr>
      <w:r>
        <w:t>Starting at vertex D, the ne</w:t>
      </w:r>
      <w:r w:rsidR="00F64D49">
        <w:t xml:space="preserve">arest neighbor circuit is DACBA.  Notice that this is </w:t>
      </w:r>
      <w:proofErr w:type="gramStart"/>
      <w:r w:rsidR="00F64D49">
        <w:t>actually</w:t>
      </w:r>
      <w:r>
        <w:t xml:space="preserve"> the</w:t>
      </w:r>
      <w:proofErr w:type="gramEnd"/>
      <w:r>
        <w:t xml:space="preserve"> same </w:t>
      </w:r>
      <w:r w:rsidR="00F64D49">
        <w:t>circuit we found starting at C, just written with a different starting vertex.</w:t>
      </w:r>
    </w:p>
    <w:p w14:paraId="3A42802B" w14:textId="77777777" w:rsidR="00A568DF" w:rsidRDefault="00A568DF" w:rsidP="00F64D49">
      <w:pPr>
        <w:pStyle w:val="ExampleBody"/>
      </w:pPr>
    </w:p>
    <w:p w14:paraId="243BD50E" w14:textId="77777777" w:rsidR="00A568DF" w:rsidRDefault="00F64D49" w:rsidP="00F64D49">
      <w:pPr>
        <w:pStyle w:val="ExampleBody"/>
      </w:pPr>
      <w:r>
        <w:t>T</w:t>
      </w:r>
      <w:r w:rsidR="00A568DF">
        <w:t xml:space="preserve">he RNNA was able to produce </w:t>
      </w:r>
      <w:r w:rsidR="00DE502B">
        <w:t>a slightly better circuit with a weight of 25, but still not the optimal circuit</w:t>
      </w:r>
      <w:r>
        <w:t xml:space="preserve"> in this case</w:t>
      </w:r>
      <w:r w:rsidR="00A568DF">
        <w:t>.  Notice that even though we found the circuit by starting at vertex C, we could still write the circui</w:t>
      </w:r>
      <w:r w:rsidR="008B25D0">
        <w:t>t starting at A:  ADBCA or ACBDA.</w:t>
      </w:r>
    </w:p>
    <w:p w14:paraId="26692EFD" w14:textId="77777777" w:rsidR="008B25D0" w:rsidRDefault="008B25D0" w:rsidP="00A568DF"/>
    <w:p w14:paraId="2C3C5C87" w14:textId="77777777" w:rsidR="00F64D49" w:rsidRDefault="00F64D49" w:rsidP="00A568DF"/>
    <w:p w14:paraId="22B67EDC" w14:textId="77777777" w:rsidR="00F64D49" w:rsidRDefault="00F64D49" w:rsidP="00F64D49">
      <w:pPr>
        <w:pStyle w:val="TryitNow"/>
      </w:pPr>
      <w:r>
        <w:t>Try it Now 5</w:t>
      </w:r>
    </w:p>
    <w:p w14:paraId="4E2D9344" w14:textId="77777777" w:rsidR="00F64D49" w:rsidRDefault="00F64D49" w:rsidP="00F64D49">
      <w:pPr>
        <w:pStyle w:val="TryitNowbody"/>
      </w:pPr>
      <w:r>
        <w:t xml:space="preserve">The table below shows the time, in milliseconds, it takes to send a packet of data between computers on a network.  </w:t>
      </w:r>
      <w:r w:rsidR="00A571E1">
        <w:t xml:space="preserve">If data needed to be sent in sequence to each computer, then notification needed to come back to the original computer, we would be solving the TSP. </w:t>
      </w:r>
      <w:r>
        <w:t xml:space="preserve">The computers are labeled A-F for convenience. </w:t>
      </w:r>
    </w:p>
    <w:p w14:paraId="45776D45" w14:textId="77777777" w:rsidR="00C5741C" w:rsidRDefault="00C5741C" w:rsidP="00F64D49">
      <w:pPr>
        <w:pStyle w:val="TryitNowbody"/>
      </w:pPr>
    </w:p>
    <w:p w14:paraId="11A7DA8B" w14:textId="7A373796" w:rsidR="00F64D49" w:rsidRDefault="007E3B2B" w:rsidP="00F64D49">
      <w:pPr>
        <w:pStyle w:val="TryitNowbody"/>
      </w:pPr>
      <w:r>
        <w:rPr>
          <w:noProof/>
        </w:rPr>
        <mc:AlternateContent>
          <mc:Choice Requires="wps">
            <w:drawing>
              <wp:inline distT="0" distB="0" distL="0" distR="0" wp14:anchorId="2B3F164A" wp14:editId="627694CC">
                <wp:extent cx="5685790" cy="1299210"/>
                <wp:effectExtent l="0" t="0" r="635" b="0"/>
                <wp:docPr id="4848" name="Text Box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576"/>
                            </w:tblGrid>
                            <w:tr w:rsidR="007907F9" w14:paraId="294ACDA5" w14:textId="77777777" w:rsidTr="00C5741C">
                              <w:tc>
                                <w:tcPr>
                                  <w:tcW w:w="576" w:type="dxa"/>
                                </w:tcPr>
                                <w:p w14:paraId="56861EAA" w14:textId="77777777" w:rsidR="007907F9" w:rsidRDefault="007907F9" w:rsidP="00F64D49"/>
                              </w:tc>
                              <w:tc>
                                <w:tcPr>
                                  <w:tcW w:w="576" w:type="dxa"/>
                                </w:tcPr>
                                <w:p w14:paraId="72533C24" w14:textId="77777777" w:rsidR="007907F9" w:rsidRDefault="007907F9" w:rsidP="00F64D49">
                                  <w:r>
                                    <w:t>A</w:t>
                                  </w:r>
                                </w:p>
                              </w:tc>
                              <w:tc>
                                <w:tcPr>
                                  <w:tcW w:w="576" w:type="dxa"/>
                                </w:tcPr>
                                <w:p w14:paraId="7E372FDA" w14:textId="77777777" w:rsidR="007907F9" w:rsidRDefault="007907F9" w:rsidP="00F64D49">
                                  <w:r>
                                    <w:t>B</w:t>
                                  </w:r>
                                </w:p>
                              </w:tc>
                              <w:tc>
                                <w:tcPr>
                                  <w:tcW w:w="576" w:type="dxa"/>
                                </w:tcPr>
                                <w:p w14:paraId="2633CB4A" w14:textId="77777777" w:rsidR="007907F9" w:rsidRDefault="007907F9" w:rsidP="00F64D49">
                                  <w:r>
                                    <w:t>C</w:t>
                                  </w:r>
                                </w:p>
                              </w:tc>
                              <w:tc>
                                <w:tcPr>
                                  <w:tcW w:w="576" w:type="dxa"/>
                                </w:tcPr>
                                <w:p w14:paraId="2C0A8A8F" w14:textId="77777777" w:rsidR="007907F9" w:rsidRDefault="007907F9" w:rsidP="00F64D49">
                                  <w:r>
                                    <w:t>D</w:t>
                                  </w:r>
                                </w:p>
                              </w:tc>
                              <w:tc>
                                <w:tcPr>
                                  <w:tcW w:w="576" w:type="dxa"/>
                                </w:tcPr>
                                <w:p w14:paraId="2B725E07" w14:textId="77777777" w:rsidR="007907F9" w:rsidRDefault="007907F9" w:rsidP="00F64D49">
                                  <w:r>
                                    <w:t>E</w:t>
                                  </w:r>
                                </w:p>
                              </w:tc>
                              <w:tc>
                                <w:tcPr>
                                  <w:tcW w:w="576" w:type="dxa"/>
                                </w:tcPr>
                                <w:p w14:paraId="5D8DF05B" w14:textId="77777777" w:rsidR="007907F9" w:rsidRDefault="007907F9" w:rsidP="00F64D49">
                                  <w:r>
                                    <w:t>F</w:t>
                                  </w:r>
                                </w:p>
                              </w:tc>
                            </w:tr>
                            <w:tr w:rsidR="007907F9" w14:paraId="74739676" w14:textId="77777777" w:rsidTr="00C5741C">
                              <w:tc>
                                <w:tcPr>
                                  <w:tcW w:w="576" w:type="dxa"/>
                                </w:tcPr>
                                <w:p w14:paraId="35BFECB6" w14:textId="77777777" w:rsidR="007907F9" w:rsidRDefault="007907F9" w:rsidP="00F64D49">
                                  <w:r>
                                    <w:t>A</w:t>
                                  </w:r>
                                </w:p>
                              </w:tc>
                              <w:tc>
                                <w:tcPr>
                                  <w:tcW w:w="576" w:type="dxa"/>
                                </w:tcPr>
                                <w:p w14:paraId="1EE8DDAF" w14:textId="77777777" w:rsidR="007907F9" w:rsidRDefault="007907F9" w:rsidP="00F64D49">
                                  <w:r>
                                    <w:t>--</w:t>
                                  </w:r>
                                </w:p>
                              </w:tc>
                              <w:tc>
                                <w:tcPr>
                                  <w:tcW w:w="576" w:type="dxa"/>
                                </w:tcPr>
                                <w:p w14:paraId="668D34B3" w14:textId="77777777" w:rsidR="007907F9" w:rsidRDefault="007907F9" w:rsidP="00F64D49">
                                  <w:r>
                                    <w:t>44</w:t>
                                  </w:r>
                                </w:p>
                              </w:tc>
                              <w:tc>
                                <w:tcPr>
                                  <w:tcW w:w="576" w:type="dxa"/>
                                </w:tcPr>
                                <w:p w14:paraId="522BA4B9" w14:textId="77777777" w:rsidR="007907F9" w:rsidRDefault="007907F9" w:rsidP="00F64D49">
                                  <w:r>
                                    <w:t>34</w:t>
                                  </w:r>
                                </w:p>
                              </w:tc>
                              <w:tc>
                                <w:tcPr>
                                  <w:tcW w:w="576" w:type="dxa"/>
                                </w:tcPr>
                                <w:p w14:paraId="6F5B240C" w14:textId="77777777" w:rsidR="007907F9" w:rsidRDefault="007907F9" w:rsidP="00F64D49">
                                  <w:r>
                                    <w:t>12</w:t>
                                  </w:r>
                                </w:p>
                              </w:tc>
                              <w:tc>
                                <w:tcPr>
                                  <w:tcW w:w="576" w:type="dxa"/>
                                </w:tcPr>
                                <w:p w14:paraId="1682CE35" w14:textId="77777777" w:rsidR="007907F9" w:rsidRDefault="007907F9" w:rsidP="00F64D49">
                                  <w:r>
                                    <w:t>40</w:t>
                                  </w:r>
                                </w:p>
                              </w:tc>
                              <w:tc>
                                <w:tcPr>
                                  <w:tcW w:w="576" w:type="dxa"/>
                                </w:tcPr>
                                <w:p w14:paraId="332D85D2" w14:textId="77777777" w:rsidR="007907F9" w:rsidRDefault="007907F9" w:rsidP="00F64D49">
                                  <w:r>
                                    <w:t>41</w:t>
                                  </w:r>
                                </w:p>
                              </w:tc>
                            </w:tr>
                            <w:tr w:rsidR="007907F9" w14:paraId="57A24080" w14:textId="77777777" w:rsidTr="00C5741C">
                              <w:tc>
                                <w:tcPr>
                                  <w:tcW w:w="576" w:type="dxa"/>
                                </w:tcPr>
                                <w:p w14:paraId="11603085" w14:textId="77777777" w:rsidR="007907F9" w:rsidRDefault="007907F9" w:rsidP="00F64D49">
                                  <w:r>
                                    <w:t>B</w:t>
                                  </w:r>
                                </w:p>
                              </w:tc>
                              <w:tc>
                                <w:tcPr>
                                  <w:tcW w:w="576" w:type="dxa"/>
                                </w:tcPr>
                                <w:p w14:paraId="32321757" w14:textId="77777777" w:rsidR="007907F9" w:rsidRDefault="007907F9" w:rsidP="00F64D49">
                                  <w:r>
                                    <w:t>44</w:t>
                                  </w:r>
                                </w:p>
                              </w:tc>
                              <w:tc>
                                <w:tcPr>
                                  <w:tcW w:w="576" w:type="dxa"/>
                                </w:tcPr>
                                <w:p w14:paraId="46B620D9" w14:textId="77777777" w:rsidR="007907F9" w:rsidRDefault="007907F9" w:rsidP="00F64D49">
                                  <w:r>
                                    <w:t>--</w:t>
                                  </w:r>
                                </w:p>
                              </w:tc>
                              <w:tc>
                                <w:tcPr>
                                  <w:tcW w:w="576" w:type="dxa"/>
                                </w:tcPr>
                                <w:p w14:paraId="5417002B" w14:textId="77777777" w:rsidR="007907F9" w:rsidRDefault="007907F9" w:rsidP="00F64D49">
                                  <w:r>
                                    <w:t>31</w:t>
                                  </w:r>
                                </w:p>
                              </w:tc>
                              <w:tc>
                                <w:tcPr>
                                  <w:tcW w:w="576" w:type="dxa"/>
                                </w:tcPr>
                                <w:p w14:paraId="116E5B93" w14:textId="77777777" w:rsidR="007907F9" w:rsidRDefault="007907F9" w:rsidP="00F64D49">
                                  <w:r>
                                    <w:t>43</w:t>
                                  </w:r>
                                </w:p>
                              </w:tc>
                              <w:tc>
                                <w:tcPr>
                                  <w:tcW w:w="576" w:type="dxa"/>
                                </w:tcPr>
                                <w:p w14:paraId="51BBC3BC" w14:textId="77777777" w:rsidR="007907F9" w:rsidRDefault="007907F9" w:rsidP="00F64D49">
                                  <w:r>
                                    <w:t>24</w:t>
                                  </w:r>
                                </w:p>
                              </w:tc>
                              <w:tc>
                                <w:tcPr>
                                  <w:tcW w:w="576" w:type="dxa"/>
                                </w:tcPr>
                                <w:p w14:paraId="2B50D904" w14:textId="77777777" w:rsidR="007907F9" w:rsidRDefault="007907F9" w:rsidP="00F64D49">
                                  <w:r>
                                    <w:t>50</w:t>
                                  </w:r>
                                </w:p>
                              </w:tc>
                            </w:tr>
                            <w:tr w:rsidR="007907F9" w14:paraId="25FEDC46" w14:textId="77777777" w:rsidTr="00C5741C">
                              <w:tc>
                                <w:tcPr>
                                  <w:tcW w:w="576" w:type="dxa"/>
                                </w:tcPr>
                                <w:p w14:paraId="0691445F" w14:textId="77777777" w:rsidR="007907F9" w:rsidRDefault="007907F9" w:rsidP="00F64D49">
                                  <w:r>
                                    <w:t>C</w:t>
                                  </w:r>
                                </w:p>
                              </w:tc>
                              <w:tc>
                                <w:tcPr>
                                  <w:tcW w:w="576" w:type="dxa"/>
                                </w:tcPr>
                                <w:p w14:paraId="0DF8AA23" w14:textId="77777777" w:rsidR="007907F9" w:rsidRDefault="007907F9" w:rsidP="00F64D49">
                                  <w:r>
                                    <w:t>34</w:t>
                                  </w:r>
                                </w:p>
                              </w:tc>
                              <w:tc>
                                <w:tcPr>
                                  <w:tcW w:w="576" w:type="dxa"/>
                                </w:tcPr>
                                <w:p w14:paraId="17A3A7FB" w14:textId="77777777" w:rsidR="007907F9" w:rsidRDefault="007907F9" w:rsidP="00F64D49">
                                  <w:r>
                                    <w:t>31</w:t>
                                  </w:r>
                                </w:p>
                              </w:tc>
                              <w:tc>
                                <w:tcPr>
                                  <w:tcW w:w="576" w:type="dxa"/>
                                </w:tcPr>
                                <w:p w14:paraId="7C70028D" w14:textId="77777777" w:rsidR="007907F9" w:rsidRDefault="007907F9" w:rsidP="00F64D49">
                                  <w:r>
                                    <w:t>--</w:t>
                                  </w:r>
                                </w:p>
                              </w:tc>
                              <w:tc>
                                <w:tcPr>
                                  <w:tcW w:w="576" w:type="dxa"/>
                                </w:tcPr>
                                <w:p w14:paraId="701EC82A" w14:textId="77777777" w:rsidR="007907F9" w:rsidRDefault="007907F9" w:rsidP="00F64D49">
                                  <w:r>
                                    <w:t>20</w:t>
                                  </w:r>
                                </w:p>
                              </w:tc>
                              <w:tc>
                                <w:tcPr>
                                  <w:tcW w:w="576" w:type="dxa"/>
                                </w:tcPr>
                                <w:p w14:paraId="67F1F7A7" w14:textId="77777777" w:rsidR="007907F9" w:rsidRDefault="007907F9" w:rsidP="00F64D49">
                                  <w:r>
                                    <w:t>39</w:t>
                                  </w:r>
                                </w:p>
                              </w:tc>
                              <w:tc>
                                <w:tcPr>
                                  <w:tcW w:w="576" w:type="dxa"/>
                                </w:tcPr>
                                <w:p w14:paraId="48B6C05F" w14:textId="77777777" w:rsidR="007907F9" w:rsidRDefault="007907F9" w:rsidP="00F64D49">
                                  <w:r>
                                    <w:t>27</w:t>
                                  </w:r>
                                </w:p>
                              </w:tc>
                            </w:tr>
                            <w:tr w:rsidR="007907F9" w14:paraId="48206D0E" w14:textId="77777777" w:rsidTr="00C5741C">
                              <w:tc>
                                <w:tcPr>
                                  <w:tcW w:w="576" w:type="dxa"/>
                                </w:tcPr>
                                <w:p w14:paraId="3D552227" w14:textId="77777777" w:rsidR="007907F9" w:rsidRDefault="007907F9" w:rsidP="00F64D49">
                                  <w:r>
                                    <w:t>D</w:t>
                                  </w:r>
                                </w:p>
                              </w:tc>
                              <w:tc>
                                <w:tcPr>
                                  <w:tcW w:w="576" w:type="dxa"/>
                                </w:tcPr>
                                <w:p w14:paraId="060BF8E7" w14:textId="77777777" w:rsidR="007907F9" w:rsidRDefault="007907F9" w:rsidP="00F64D49">
                                  <w:r>
                                    <w:t>12</w:t>
                                  </w:r>
                                </w:p>
                              </w:tc>
                              <w:tc>
                                <w:tcPr>
                                  <w:tcW w:w="576" w:type="dxa"/>
                                </w:tcPr>
                                <w:p w14:paraId="14587B61" w14:textId="77777777" w:rsidR="007907F9" w:rsidRDefault="007907F9" w:rsidP="00F64D49">
                                  <w:r>
                                    <w:t>43</w:t>
                                  </w:r>
                                </w:p>
                              </w:tc>
                              <w:tc>
                                <w:tcPr>
                                  <w:tcW w:w="576" w:type="dxa"/>
                                </w:tcPr>
                                <w:p w14:paraId="2181FA54" w14:textId="77777777" w:rsidR="007907F9" w:rsidRDefault="007907F9" w:rsidP="00F64D49">
                                  <w:r>
                                    <w:t>20</w:t>
                                  </w:r>
                                </w:p>
                              </w:tc>
                              <w:tc>
                                <w:tcPr>
                                  <w:tcW w:w="576" w:type="dxa"/>
                                </w:tcPr>
                                <w:p w14:paraId="126D23F0" w14:textId="77777777" w:rsidR="007907F9" w:rsidRDefault="007907F9" w:rsidP="00F64D49">
                                  <w:r>
                                    <w:t>--</w:t>
                                  </w:r>
                                </w:p>
                              </w:tc>
                              <w:tc>
                                <w:tcPr>
                                  <w:tcW w:w="576" w:type="dxa"/>
                                </w:tcPr>
                                <w:p w14:paraId="0008633E" w14:textId="77777777" w:rsidR="007907F9" w:rsidRDefault="007907F9" w:rsidP="00F64D49">
                                  <w:r>
                                    <w:t>11</w:t>
                                  </w:r>
                                </w:p>
                              </w:tc>
                              <w:tc>
                                <w:tcPr>
                                  <w:tcW w:w="576" w:type="dxa"/>
                                </w:tcPr>
                                <w:p w14:paraId="5CD3E5B6" w14:textId="77777777" w:rsidR="007907F9" w:rsidRDefault="007907F9" w:rsidP="00F64D49">
                                  <w:r>
                                    <w:t>17</w:t>
                                  </w:r>
                                </w:p>
                              </w:tc>
                            </w:tr>
                            <w:tr w:rsidR="007907F9" w14:paraId="6C12F4B2" w14:textId="77777777" w:rsidTr="00C5741C">
                              <w:tc>
                                <w:tcPr>
                                  <w:tcW w:w="576" w:type="dxa"/>
                                </w:tcPr>
                                <w:p w14:paraId="1F0495D1" w14:textId="77777777" w:rsidR="007907F9" w:rsidRDefault="007907F9" w:rsidP="00F64D49">
                                  <w:r>
                                    <w:t>E</w:t>
                                  </w:r>
                                </w:p>
                              </w:tc>
                              <w:tc>
                                <w:tcPr>
                                  <w:tcW w:w="576" w:type="dxa"/>
                                </w:tcPr>
                                <w:p w14:paraId="0DF443B4" w14:textId="77777777" w:rsidR="007907F9" w:rsidRDefault="007907F9" w:rsidP="00F64D49">
                                  <w:r>
                                    <w:t>40</w:t>
                                  </w:r>
                                </w:p>
                              </w:tc>
                              <w:tc>
                                <w:tcPr>
                                  <w:tcW w:w="576" w:type="dxa"/>
                                </w:tcPr>
                                <w:p w14:paraId="6ED5FC85" w14:textId="77777777" w:rsidR="007907F9" w:rsidRDefault="007907F9" w:rsidP="00F64D49">
                                  <w:r>
                                    <w:t>24</w:t>
                                  </w:r>
                                </w:p>
                              </w:tc>
                              <w:tc>
                                <w:tcPr>
                                  <w:tcW w:w="576" w:type="dxa"/>
                                </w:tcPr>
                                <w:p w14:paraId="224579FF" w14:textId="77777777" w:rsidR="007907F9" w:rsidRDefault="007907F9" w:rsidP="00F64D49">
                                  <w:r>
                                    <w:t>39</w:t>
                                  </w:r>
                                </w:p>
                              </w:tc>
                              <w:tc>
                                <w:tcPr>
                                  <w:tcW w:w="576" w:type="dxa"/>
                                </w:tcPr>
                                <w:p w14:paraId="5E65F2E4" w14:textId="77777777" w:rsidR="007907F9" w:rsidRDefault="007907F9" w:rsidP="00F64D49">
                                  <w:r>
                                    <w:t>11</w:t>
                                  </w:r>
                                </w:p>
                              </w:tc>
                              <w:tc>
                                <w:tcPr>
                                  <w:tcW w:w="576" w:type="dxa"/>
                                </w:tcPr>
                                <w:p w14:paraId="08240B12" w14:textId="77777777" w:rsidR="007907F9" w:rsidRDefault="007907F9" w:rsidP="00F64D49">
                                  <w:r>
                                    <w:t>--</w:t>
                                  </w:r>
                                </w:p>
                              </w:tc>
                              <w:tc>
                                <w:tcPr>
                                  <w:tcW w:w="576" w:type="dxa"/>
                                </w:tcPr>
                                <w:p w14:paraId="69C956C7" w14:textId="77777777" w:rsidR="007907F9" w:rsidRDefault="007907F9" w:rsidP="00F64D49">
                                  <w:r>
                                    <w:t>42</w:t>
                                  </w:r>
                                </w:p>
                              </w:tc>
                            </w:tr>
                            <w:tr w:rsidR="007907F9" w14:paraId="4590E553" w14:textId="77777777" w:rsidTr="00C5741C">
                              <w:tc>
                                <w:tcPr>
                                  <w:tcW w:w="576" w:type="dxa"/>
                                </w:tcPr>
                                <w:p w14:paraId="2E4239CA" w14:textId="77777777" w:rsidR="007907F9" w:rsidRDefault="007907F9" w:rsidP="00F64D49">
                                  <w:r>
                                    <w:t>F</w:t>
                                  </w:r>
                                </w:p>
                              </w:tc>
                              <w:tc>
                                <w:tcPr>
                                  <w:tcW w:w="576" w:type="dxa"/>
                                </w:tcPr>
                                <w:p w14:paraId="3DAFCE3A" w14:textId="77777777" w:rsidR="007907F9" w:rsidRDefault="007907F9" w:rsidP="00F64D49">
                                  <w:r>
                                    <w:t>41</w:t>
                                  </w:r>
                                </w:p>
                              </w:tc>
                              <w:tc>
                                <w:tcPr>
                                  <w:tcW w:w="576" w:type="dxa"/>
                                </w:tcPr>
                                <w:p w14:paraId="1C876ABA" w14:textId="77777777" w:rsidR="007907F9" w:rsidRDefault="007907F9" w:rsidP="00F64D49">
                                  <w:r>
                                    <w:t>50</w:t>
                                  </w:r>
                                </w:p>
                              </w:tc>
                              <w:tc>
                                <w:tcPr>
                                  <w:tcW w:w="576" w:type="dxa"/>
                                </w:tcPr>
                                <w:p w14:paraId="12162B61" w14:textId="77777777" w:rsidR="007907F9" w:rsidRDefault="007907F9" w:rsidP="00F64D49">
                                  <w:r>
                                    <w:t>27</w:t>
                                  </w:r>
                                </w:p>
                              </w:tc>
                              <w:tc>
                                <w:tcPr>
                                  <w:tcW w:w="576" w:type="dxa"/>
                                </w:tcPr>
                                <w:p w14:paraId="778AD87D" w14:textId="77777777" w:rsidR="007907F9" w:rsidRDefault="007907F9" w:rsidP="00F64D49">
                                  <w:r>
                                    <w:t>17</w:t>
                                  </w:r>
                                </w:p>
                              </w:tc>
                              <w:tc>
                                <w:tcPr>
                                  <w:tcW w:w="576" w:type="dxa"/>
                                </w:tcPr>
                                <w:p w14:paraId="24A032B7" w14:textId="77777777" w:rsidR="007907F9" w:rsidRDefault="007907F9" w:rsidP="00F64D49">
                                  <w:r>
                                    <w:t>42</w:t>
                                  </w:r>
                                </w:p>
                              </w:tc>
                              <w:tc>
                                <w:tcPr>
                                  <w:tcW w:w="576" w:type="dxa"/>
                                </w:tcPr>
                                <w:p w14:paraId="30C66156" w14:textId="77777777" w:rsidR="007907F9" w:rsidRDefault="007907F9" w:rsidP="00F64D49">
                                  <w:r>
                                    <w:t>--</w:t>
                                  </w:r>
                                </w:p>
                              </w:tc>
                            </w:tr>
                          </w:tbl>
                          <w:p w14:paraId="62BA8D1F" w14:textId="77777777" w:rsidR="007907F9" w:rsidRDefault="007907F9" w:rsidP="00F64D49"/>
                        </w:txbxContent>
                      </wps:txbx>
                      <wps:bodyPr rot="0" vert="horz" wrap="square" lIns="91440" tIns="0" rIns="91440" bIns="0" anchor="t" anchorCtr="0" upright="1">
                        <a:noAutofit/>
                      </wps:bodyPr>
                    </wps:wsp>
                  </a:graphicData>
                </a:graphic>
              </wp:inline>
            </w:drawing>
          </mc:Choice>
          <mc:Fallback>
            <w:pict>
              <v:shape w14:anchorId="2B3F164A" id="Text Box 4261" o:spid="_x0000_s2106" type="#_x0000_t202" style="width:447.7pt;height:10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" filled="f" stroked="f">
                <v:textbox inset=",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576"/>
                      </w:tblGrid>
                      <w:tr w:rsidR="007907F9" w14:paraId="294ACDA5" w14:textId="77777777" w:rsidTr="00C5741C">
                        <w:tc>
                          <w:tcPr>
                            <w:tcW w:w="576" w:type="dxa"/>
                          </w:tcPr>
                          <w:p w14:paraId="56861EAA" w14:textId="77777777" w:rsidR="007907F9" w:rsidRDefault="007907F9" w:rsidP="00F64D49"/>
                        </w:tc>
                        <w:tc>
                          <w:tcPr>
                            <w:tcW w:w="576" w:type="dxa"/>
                          </w:tcPr>
                          <w:p w14:paraId="72533C24" w14:textId="77777777" w:rsidR="007907F9" w:rsidRDefault="007907F9" w:rsidP="00F64D49">
                            <w:r>
                              <w:t>A</w:t>
                            </w:r>
                          </w:p>
                        </w:tc>
                        <w:tc>
                          <w:tcPr>
                            <w:tcW w:w="576" w:type="dxa"/>
                          </w:tcPr>
                          <w:p w14:paraId="7E372FDA" w14:textId="77777777" w:rsidR="007907F9" w:rsidRDefault="007907F9" w:rsidP="00F64D49">
                            <w:r>
                              <w:t>B</w:t>
                            </w:r>
                          </w:p>
                        </w:tc>
                        <w:tc>
                          <w:tcPr>
                            <w:tcW w:w="576" w:type="dxa"/>
                          </w:tcPr>
                          <w:p w14:paraId="2633CB4A" w14:textId="77777777" w:rsidR="007907F9" w:rsidRDefault="007907F9" w:rsidP="00F64D49">
                            <w:r>
                              <w:t>C</w:t>
                            </w:r>
                          </w:p>
                        </w:tc>
                        <w:tc>
                          <w:tcPr>
                            <w:tcW w:w="576" w:type="dxa"/>
                          </w:tcPr>
                          <w:p w14:paraId="2C0A8A8F" w14:textId="77777777" w:rsidR="007907F9" w:rsidRDefault="007907F9" w:rsidP="00F64D49">
                            <w:r>
                              <w:t>D</w:t>
                            </w:r>
                          </w:p>
                        </w:tc>
                        <w:tc>
                          <w:tcPr>
                            <w:tcW w:w="576" w:type="dxa"/>
                          </w:tcPr>
                          <w:p w14:paraId="2B725E07" w14:textId="77777777" w:rsidR="007907F9" w:rsidRDefault="007907F9" w:rsidP="00F64D49">
                            <w:r>
                              <w:t>E</w:t>
                            </w:r>
                          </w:p>
                        </w:tc>
                        <w:tc>
                          <w:tcPr>
                            <w:tcW w:w="576" w:type="dxa"/>
                          </w:tcPr>
                          <w:p w14:paraId="5D8DF05B" w14:textId="77777777" w:rsidR="007907F9" w:rsidRDefault="007907F9" w:rsidP="00F64D49">
                            <w:r>
                              <w:t>F</w:t>
                            </w:r>
                          </w:p>
                        </w:tc>
                      </w:tr>
                      <w:tr w:rsidR="007907F9" w14:paraId="74739676" w14:textId="77777777" w:rsidTr="00C5741C">
                        <w:tc>
                          <w:tcPr>
                            <w:tcW w:w="576" w:type="dxa"/>
                          </w:tcPr>
                          <w:p w14:paraId="35BFECB6" w14:textId="77777777" w:rsidR="007907F9" w:rsidRDefault="007907F9" w:rsidP="00F64D49">
                            <w:r>
                              <w:t>A</w:t>
                            </w:r>
                          </w:p>
                        </w:tc>
                        <w:tc>
                          <w:tcPr>
                            <w:tcW w:w="576" w:type="dxa"/>
                          </w:tcPr>
                          <w:p w14:paraId="1EE8DDAF" w14:textId="77777777" w:rsidR="007907F9" w:rsidRDefault="007907F9" w:rsidP="00F64D49">
                            <w:r>
                              <w:t>--</w:t>
                            </w:r>
                          </w:p>
                        </w:tc>
                        <w:tc>
                          <w:tcPr>
                            <w:tcW w:w="576" w:type="dxa"/>
                          </w:tcPr>
                          <w:p w14:paraId="668D34B3" w14:textId="77777777" w:rsidR="007907F9" w:rsidRDefault="007907F9" w:rsidP="00F64D49">
                            <w:r>
                              <w:t>44</w:t>
                            </w:r>
                          </w:p>
                        </w:tc>
                        <w:tc>
                          <w:tcPr>
                            <w:tcW w:w="576" w:type="dxa"/>
                          </w:tcPr>
                          <w:p w14:paraId="522BA4B9" w14:textId="77777777" w:rsidR="007907F9" w:rsidRDefault="007907F9" w:rsidP="00F64D49">
                            <w:r>
                              <w:t>34</w:t>
                            </w:r>
                          </w:p>
                        </w:tc>
                        <w:tc>
                          <w:tcPr>
                            <w:tcW w:w="576" w:type="dxa"/>
                          </w:tcPr>
                          <w:p w14:paraId="6F5B240C" w14:textId="77777777" w:rsidR="007907F9" w:rsidRDefault="007907F9" w:rsidP="00F64D49">
                            <w:r>
                              <w:t>12</w:t>
                            </w:r>
                          </w:p>
                        </w:tc>
                        <w:tc>
                          <w:tcPr>
                            <w:tcW w:w="576" w:type="dxa"/>
                          </w:tcPr>
                          <w:p w14:paraId="1682CE35" w14:textId="77777777" w:rsidR="007907F9" w:rsidRDefault="007907F9" w:rsidP="00F64D49">
                            <w:r>
                              <w:t>40</w:t>
                            </w:r>
                          </w:p>
                        </w:tc>
                        <w:tc>
                          <w:tcPr>
                            <w:tcW w:w="576" w:type="dxa"/>
                          </w:tcPr>
                          <w:p w14:paraId="332D85D2" w14:textId="77777777" w:rsidR="007907F9" w:rsidRDefault="007907F9" w:rsidP="00F64D49">
                            <w:r>
                              <w:t>41</w:t>
                            </w:r>
                          </w:p>
                        </w:tc>
                      </w:tr>
                      <w:tr w:rsidR="007907F9" w14:paraId="57A24080" w14:textId="77777777" w:rsidTr="00C5741C">
                        <w:tc>
                          <w:tcPr>
                            <w:tcW w:w="576" w:type="dxa"/>
                          </w:tcPr>
                          <w:p w14:paraId="11603085" w14:textId="77777777" w:rsidR="007907F9" w:rsidRDefault="007907F9" w:rsidP="00F64D49">
                            <w:r>
                              <w:t>B</w:t>
                            </w:r>
                          </w:p>
                        </w:tc>
                        <w:tc>
                          <w:tcPr>
                            <w:tcW w:w="576" w:type="dxa"/>
                          </w:tcPr>
                          <w:p w14:paraId="32321757" w14:textId="77777777" w:rsidR="007907F9" w:rsidRDefault="007907F9" w:rsidP="00F64D49">
                            <w:r>
                              <w:t>44</w:t>
                            </w:r>
                          </w:p>
                        </w:tc>
                        <w:tc>
                          <w:tcPr>
                            <w:tcW w:w="576" w:type="dxa"/>
                          </w:tcPr>
                          <w:p w14:paraId="46B620D9" w14:textId="77777777" w:rsidR="007907F9" w:rsidRDefault="007907F9" w:rsidP="00F64D49">
                            <w:r>
                              <w:t>--</w:t>
                            </w:r>
                          </w:p>
                        </w:tc>
                        <w:tc>
                          <w:tcPr>
                            <w:tcW w:w="576" w:type="dxa"/>
                          </w:tcPr>
                          <w:p w14:paraId="5417002B" w14:textId="77777777" w:rsidR="007907F9" w:rsidRDefault="007907F9" w:rsidP="00F64D49">
                            <w:r>
                              <w:t>31</w:t>
                            </w:r>
                          </w:p>
                        </w:tc>
                        <w:tc>
                          <w:tcPr>
                            <w:tcW w:w="576" w:type="dxa"/>
                          </w:tcPr>
                          <w:p w14:paraId="116E5B93" w14:textId="77777777" w:rsidR="007907F9" w:rsidRDefault="007907F9" w:rsidP="00F64D49">
                            <w:r>
                              <w:t>43</w:t>
                            </w:r>
                          </w:p>
                        </w:tc>
                        <w:tc>
                          <w:tcPr>
                            <w:tcW w:w="576" w:type="dxa"/>
                          </w:tcPr>
                          <w:p w14:paraId="51BBC3BC" w14:textId="77777777" w:rsidR="007907F9" w:rsidRDefault="007907F9" w:rsidP="00F64D49">
                            <w:r>
                              <w:t>24</w:t>
                            </w:r>
                          </w:p>
                        </w:tc>
                        <w:tc>
                          <w:tcPr>
                            <w:tcW w:w="576" w:type="dxa"/>
                          </w:tcPr>
                          <w:p w14:paraId="2B50D904" w14:textId="77777777" w:rsidR="007907F9" w:rsidRDefault="007907F9" w:rsidP="00F64D49">
                            <w:r>
                              <w:t>50</w:t>
                            </w:r>
                          </w:p>
                        </w:tc>
                      </w:tr>
                      <w:tr w:rsidR="007907F9" w14:paraId="25FEDC46" w14:textId="77777777" w:rsidTr="00C5741C">
                        <w:tc>
                          <w:tcPr>
                            <w:tcW w:w="576" w:type="dxa"/>
                          </w:tcPr>
                          <w:p w14:paraId="0691445F" w14:textId="77777777" w:rsidR="007907F9" w:rsidRDefault="007907F9" w:rsidP="00F64D49">
                            <w:r>
                              <w:t>C</w:t>
                            </w:r>
                          </w:p>
                        </w:tc>
                        <w:tc>
                          <w:tcPr>
                            <w:tcW w:w="576" w:type="dxa"/>
                          </w:tcPr>
                          <w:p w14:paraId="0DF8AA23" w14:textId="77777777" w:rsidR="007907F9" w:rsidRDefault="007907F9" w:rsidP="00F64D49">
                            <w:r>
                              <w:t>34</w:t>
                            </w:r>
                          </w:p>
                        </w:tc>
                        <w:tc>
                          <w:tcPr>
                            <w:tcW w:w="576" w:type="dxa"/>
                          </w:tcPr>
                          <w:p w14:paraId="17A3A7FB" w14:textId="77777777" w:rsidR="007907F9" w:rsidRDefault="007907F9" w:rsidP="00F64D49">
                            <w:r>
                              <w:t>31</w:t>
                            </w:r>
                          </w:p>
                        </w:tc>
                        <w:tc>
                          <w:tcPr>
                            <w:tcW w:w="576" w:type="dxa"/>
                          </w:tcPr>
                          <w:p w14:paraId="7C70028D" w14:textId="77777777" w:rsidR="007907F9" w:rsidRDefault="007907F9" w:rsidP="00F64D49">
                            <w:r>
                              <w:t>--</w:t>
                            </w:r>
                          </w:p>
                        </w:tc>
                        <w:tc>
                          <w:tcPr>
                            <w:tcW w:w="576" w:type="dxa"/>
                          </w:tcPr>
                          <w:p w14:paraId="701EC82A" w14:textId="77777777" w:rsidR="007907F9" w:rsidRDefault="007907F9" w:rsidP="00F64D49">
                            <w:r>
                              <w:t>20</w:t>
                            </w:r>
                          </w:p>
                        </w:tc>
                        <w:tc>
                          <w:tcPr>
                            <w:tcW w:w="576" w:type="dxa"/>
                          </w:tcPr>
                          <w:p w14:paraId="67F1F7A7" w14:textId="77777777" w:rsidR="007907F9" w:rsidRDefault="007907F9" w:rsidP="00F64D49">
                            <w:r>
                              <w:t>39</w:t>
                            </w:r>
                          </w:p>
                        </w:tc>
                        <w:tc>
                          <w:tcPr>
                            <w:tcW w:w="576" w:type="dxa"/>
                          </w:tcPr>
                          <w:p w14:paraId="48B6C05F" w14:textId="77777777" w:rsidR="007907F9" w:rsidRDefault="007907F9" w:rsidP="00F64D49">
                            <w:r>
                              <w:t>27</w:t>
                            </w:r>
                          </w:p>
                        </w:tc>
                      </w:tr>
                      <w:tr w:rsidR="007907F9" w14:paraId="48206D0E" w14:textId="77777777" w:rsidTr="00C5741C">
                        <w:tc>
                          <w:tcPr>
                            <w:tcW w:w="576" w:type="dxa"/>
                          </w:tcPr>
                          <w:p w14:paraId="3D552227" w14:textId="77777777" w:rsidR="007907F9" w:rsidRDefault="007907F9" w:rsidP="00F64D49">
                            <w:r>
                              <w:t>D</w:t>
                            </w:r>
                          </w:p>
                        </w:tc>
                        <w:tc>
                          <w:tcPr>
                            <w:tcW w:w="576" w:type="dxa"/>
                          </w:tcPr>
                          <w:p w14:paraId="060BF8E7" w14:textId="77777777" w:rsidR="007907F9" w:rsidRDefault="007907F9" w:rsidP="00F64D49">
                            <w:r>
                              <w:t>12</w:t>
                            </w:r>
                          </w:p>
                        </w:tc>
                        <w:tc>
                          <w:tcPr>
                            <w:tcW w:w="576" w:type="dxa"/>
                          </w:tcPr>
                          <w:p w14:paraId="14587B61" w14:textId="77777777" w:rsidR="007907F9" w:rsidRDefault="007907F9" w:rsidP="00F64D49">
                            <w:r>
                              <w:t>43</w:t>
                            </w:r>
                          </w:p>
                        </w:tc>
                        <w:tc>
                          <w:tcPr>
                            <w:tcW w:w="576" w:type="dxa"/>
                          </w:tcPr>
                          <w:p w14:paraId="2181FA54" w14:textId="77777777" w:rsidR="007907F9" w:rsidRDefault="007907F9" w:rsidP="00F64D49">
                            <w:r>
                              <w:t>20</w:t>
                            </w:r>
                          </w:p>
                        </w:tc>
                        <w:tc>
                          <w:tcPr>
                            <w:tcW w:w="576" w:type="dxa"/>
                          </w:tcPr>
                          <w:p w14:paraId="126D23F0" w14:textId="77777777" w:rsidR="007907F9" w:rsidRDefault="007907F9" w:rsidP="00F64D49">
                            <w:r>
                              <w:t>--</w:t>
                            </w:r>
                          </w:p>
                        </w:tc>
                        <w:tc>
                          <w:tcPr>
                            <w:tcW w:w="576" w:type="dxa"/>
                          </w:tcPr>
                          <w:p w14:paraId="0008633E" w14:textId="77777777" w:rsidR="007907F9" w:rsidRDefault="007907F9" w:rsidP="00F64D49">
                            <w:r>
                              <w:t>11</w:t>
                            </w:r>
                          </w:p>
                        </w:tc>
                        <w:tc>
                          <w:tcPr>
                            <w:tcW w:w="576" w:type="dxa"/>
                          </w:tcPr>
                          <w:p w14:paraId="5CD3E5B6" w14:textId="77777777" w:rsidR="007907F9" w:rsidRDefault="007907F9" w:rsidP="00F64D49">
                            <w:r>
                              <w:t>17</w:t>
                            </w:r>
                          </w:p>
                        </w:tc>
                      </w:tr>
                      <w:tr w:rsidR="007907F9" w14:paraId="6C12F4B2" w14:textId="77777777" w:rsidTr="00C5741C">
                        <w:tc>
                          <w:tcPr>
                            <w:tcW w:w="576" w:type="dxa"/>
                          </w:tcPr>
                          <w:p w14:paraId="1F0495D1" w14:textId="77777777" w:rsidR="007907F9" w:rsidRDefault="007907F9" w:rsidP="00F64D49">
                            <w:r>
                              <w:t>E</w:t>
                            </w:r>
                          </w:p>
                        </w:tc>
                        <w:tc>
                          <w:tcPr>
                            <w:tcW w:w="576" w:type="dxa"/>
                          </w:tcPr>
                          <w:p w14:paraId="0DF443B4" w14:textId="77777777" w:rsidR="007907F9" w:rsidRDefault="007907F9" w:rsidP="00F64D49">
                            <w:r>
                              <w:t>40</w:t>
                            </w:r>
                          </w:p>
                        </w:tc>
                        <w:tc>
                          <w:tcPr>
                            <w:tcW w:w="576" w:type="dxa"/>
                          </w:tcPr>
                          <w:p w14:paraId="6ED5FC85" w14:textId="77777777" w:rsidR="007907F9" w:rsidRDefault="007907F9" w:rsidP="00F64D49">
                            <w:r>
                              <w:t>24</w:t>
                            </w:r>
                          </w:p>
                        </w:tc>
                        <w:tc>
                          <w:tcPr>
                            <w:tcW w:w="576" w:type="dxa"/>
                          </w:tcPr>
                          <w:p w14:paraId="224579FF" w14:textId="77777777" w:rsidR="007907F9" w:rsidRDefault="007907F9" w:rsidP="00F64D49">
                            <w:r>
                              <w:t>39</w:t>
                            </w:r>
                          </w:p>
                        </w:tc>
                        <w:tc>
                          <w:tcPr>
                            <w:tcW w:w="576" w:type="dxa"/>
                          </w:tcPr>
                          <w:p w14:paraId="5E65F2E4" w14:textId="77777777" w:rsidR="007907F9" w:rsidRDefault="007907F9" w:rsidP="00F64D49">
                            <w:r>
                              <w:t>11</w:t>
                            </w:r>
                          </w:p>
                        </w:tc>
                        <w:tc>
                          <w:tcPr>
                            <w:tcW w:w="576" w:type="dxa"/>
                          </w:tcPr>
                          <w:p w14:paraId="08240B12" w14:textId="77777777" w:rsidR="007907F9" w:rsidRDefault="007907F9" w:rsidP="00F64D49">
                            <w:r>
                              <w:t>--</w:t>
                            </w:r>
                          </w:p>
                        </w:tc>
                        <w:tc>
                          <w:tcPr>
                            <w:tcW w:w="576" w:type="dxa"/>
                          </w:tcPr>
                          <w:p w14:paraId="69C956C7" w14:textId="77777777" w:rsidR="007907F9" w:rsidRDefault="007907F9" w:rsidP="00F64D49">
                            <w:r>
                              <w:t>42</w:t>
                            </w:r>
                          </w:p>
                        </w:tc>
                      </w:tr>
                      <w:tr w:rsidR="007907F9" w14:paraId="4590E553" w14:textId="77777777" w:rsidTr="00C5741C">
                        <w:tc>
                          <w:tcPr>
                            <w:tcW w:w="576" w:type="dxa"/>
                          </w:tcPr>
                          <w:p w14:paraId="2E4239CA" w14:textId="77777777" w:rsidR="007907F9" w:rsidRDefault="007907F9" w:rsidP="00F64D49">
                            <w:r>
                              <w:t>F</w:t>
                            </w:r>
                          </w:p>
                        </w:tc>
                        <w:tc>
                          <w:tcPr>
                            <w:tcW w:w="576" w:type="dxa"/>
                          </w:tcPr>
                          <w:p w14:paraId="3DAFCE3A" w14:textId="77777777" w:rsidR="007907F9" w:rsidRDefault="007907F9" w:rsidP="00F64D49">
                            <w:r>
                              <w:t>41</w:t>
                            </w:r>
                          </w:p>
                        </w:tc>
                        <w:tc>
                          <w:tcPr>
                            <w:tcW w:w="576" w:type="dxa"/>
                          </w:tcPr>
                          <w:p w14:paraId="1C876ABA" w14:textId="77777777" w:rsidR="007907F9" w:rsidRDefault="007907F9" w:rsidP="00F64D49">
                            <w:r>
                              <w:t>50</w:t>
                            </w:r>
                          </w:p>
                        </w:tc>
                        <w:tc>
                          <w:tcPr>
                            <w:tcW w:w="576" w:type="dxa"/>
                          </w:tcPr>
                          <w:p w14:paraId="12162B61" w14:textId="77777777" w:rsidR="007907F9" w:rsidRDefault="007907F9" w:rsidP="00F64D49">
                            <w:r>
                              <w:t>27</w:t>
                            </w:r>
                          </w:p>
                        </w:tc>
                        <w:tc>
                          <w:tcPr>
                            <w:tcW w:w="576" w:type="dxa"/>
                          </w:tcPr>
                          <w:p w14:paraId="778AD87D" w14:textId="77777777" w:rsidR="007907F9" w:rsidRDefault="007907F9" w:rsidP="00F64D49">
                            <w:r>
                              <w:t>17</w:t>
                            </w:r>
                          </w:p>
                        </w:tc>
                        <w:tc>
                          <w:tcPr>
                            <w:tcW w:w="576" w:type="dxa"/>
                          </w:tcPr>
                          <w:p w14:paraId="24A032B7" w14:textId="77777777" w:rsidR="007907F9" w:rsidRDefault="007907F9" w:rsidP="00F64D49">
                            <w:r>
                              <w:t>42</w:t>
                            </w:r>
                          </w:p>
                        </w:tc>
                        <w:tc>
                          <w:tcPr>
                            <w:tcW w:w="576" w:type="dxa"/>
                          </w:tcPr>
                          <w:p w14:paraId="30C66156" w14:textId="77777777" w:rsidR="007907F9" w:rsidRDefault="007907F9" w:rsidP="00F64D49">
                            <w:r>
                              <w:t>--</w:t>
                            </w:r>
                          </w:p>
                        </w:tc>
                      </w:tr>
                    </w:tbl>
                    <w:p w14:paraId="62BA8D1F" w14:textId="77777777" w:rsidR="007907F9" w:rsidRDefault="007907F9" w:rsidP="00F64D49"/>
                  </w:txbxContent>
                </v:textbox>
                <w10:anchorlock/>
              </v:shape>
            </w:pict>
          </mc:Fallback>
        </mc:AlternateContent>
      </w:r>
    </w:p>
    <w:p w14:paraId="6F77BE3D" w14:textId="77777777" w:rsidR="00F64D49" w:rsidRPr="000B3907" w:rsidRDefault="00F64D49" w:rsidP="000B3907">
      <w:pPr>
        <w:pStyle w:val="TryitNowbody"/>
      </w:pPr>
    </w:p>
    <w:p w14:paraId="5FCA2FC1" w14:textId="77777777" w:rsidR="00F64D49" w:rsidRPr="000B3907" w:rsidRDefault="00F64D49" w:rsidP="000B3907">
      <w:pPr>
        <w:pStyle w:val="TryitNowbody"/>
        <w:numPr>
          <w:ilvl w:val="0"/>
          <w:numId w:val="42"/>
        </w:numPr>
      </w:pPr>
      <w:r w:rsidRPr="000B3907">
        <w:t>Find the circuit generated by the NNA starting at vertex B.</w:t>
      </w:r>
    </w:p>
    <w:p w14:paraId="6A96FA38" w14:textId="77777777" w:rsidR="00F64D49" w:rsidRPr="000B3907" w:rsidRDefault="00F64D49" w:rsidP="000B3907">
      <w:pPr>
        <w:pStyle w:val="TryitNowbody"/>
        <w:numPr>
          <w:ilvl w:val="0"/>
          <w:numId w:val="42"/>
        </w:numPr>
      </w:pPr>
      <w:r w:rsidRPr="000B3907">
        <w:t>Find the circuit generated by the RNNA.</w:t>
      </w:r>
    </w:p>
    <w:p w14:paraId="3D0A20E4" w14:textId="77777777" w:rsidR="00C5741C" w:rsidRDefault="00C5741C" w:rsidP="00A568DF"/>
    <w:p w14:paraId="489CAFE8" w14:textId="77777777" w:rsidR="00C5741C" w:rsidRDefault="00C5741C" w:rsidP="00A568DF"/>
    <w:p w14:paraId="3E153265" w14:textId="77777777" w:rsidR="000B3907" w:rsidRDefault="000B3907" w:rsidP="00A568DF"/>
    <w:p w14:paraId="4E3B21BC" w14:textId="77777777" w:rsidR="000B3907" w:rsidRDefault="000B3907" w:rsidP="00A568DF"/>
    <w:p w14:paraId="4D8A095B" w14:textId="77777777" w:rsidR="008B25D0" w:rsidRDefault="00CA62DD" w:rsidP="00A568DF">
      <w:r>
        <w:lastRenderedPageBreak/>
        <w:t>While certainly better than the basic NNA, u</w:t>
      </w:r>
      <w:r w:rsidR="007510AD">
        <w:t xml:space="preserve">nfortunately, the RNNA is still greedy and will produce very bad results for some graphs.  As an alternative, our next approach will step back and look at the “big picture” – it will select first the edges that are shortest, </w:t>
      </w:r>
      <w:r w:rsidR="00DE502B">
        <w:t>and then</w:t>
      </w:r>
      <w:r w:rsidR="007510AD">
        <w:t xml:space="preserve"> fill in the gaps.</w:t>
      </w:r>
    </w:p>
    <w:p w14:paraId="4395BCA7" w14:textId="77777777" w:rsidR="000B3907" w:rsidRDefault="000B3907" w:rsidP="00A568DF"/>
    <w:p w14:paraId="62732F47" w14:textId="77777777" w:rsidR="000B3907" w:rsidRDefault="000B3907" w:rsidP="00A568DF"/>
    <w:p w14:paraId="77E9A41C" w14:textId="77777777" w:rsidR="00E610C4" w:rsidRPr="00E610C4" w:rsidRDefault="00E610C4" w:rsidP="00E610C4">
      <w:pPr>
        <w:pStyle w:val="DefinitionHeader"/>
      </w:pPr>
      <w:r w:rsidRPr="00E610C4">
        <w:t>Sorted Edges Algorithm (a.k.a. Cheapest Link Algorithm)</w:t>
      </w:r>
    </w:p>
    <w:p w14:paraId="5949C6E6" w14:textId="1019AFCD" w:rsidR="007510AD" w:rsidRDefault="007E3B2B" w:rsidP="00E610C4">
      <w:pPr>
        <w:pStyle w:val="DefinitionBody"/>
      </w:pPr>
      <w:r>
        <w:rPr>
          <w:noProof/>
        </w:rPr>
        <mc:AlternateContent>
          <mc:Choice Requires="wps">
            <w:drawing>
              <wp:inline distT="0" distB="0" distL="0" distR="0" wp14:anchorId="7246C09E" wp14:editId="3F89449A">
                <wp:extent cx="5352415" cy="889635"/>
                <wp:effectExtent l="1905" t="0" r="0" b="0"/>
                <wp:docPr id="4847" name="Text Box 4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2415" cy="88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EBDD7" w14:textId="77777777" w:rsidR="007907F9" w:rsidRPr="00E610C4" w:rsidRDefault="007907F9" w:rsidP="00E610C4">
                            <w:pPr>
                              <w:numPr>
                                <w:ilvl w:val="0"/>
                                <w:numId w:val="35"/>
                              </w:numPr>
                            </w:pPr>
                            <w:r w:rsidRPr="00E610C4">
                              <w:t>Select the che</w:t>
                            </w:r>
                            <w:r>
                              <w:t>apest unused edge in the graph.</w:t>
                            </w:r>
                          </w:p>
                          <w:p w14:paraId="5965E3A1" w14:textId="77777777" w:rsidR="007907F9" w:rsidRPr="00E610C4" w:rsidRDefault="007907F9" w:rsidP="00E610C4">
                            <w:pPr>
                              <w:numPr>
                                <w:ilvl w:val="0"/>
                                <w:numId w:val="35"/>
                              </w:numPr>
                            </w:pPr>
                            <w:r w:rsidRPr="00E610C4">
                              <w:t>Repeat step 1, adding the cheapest unused edge to the circuit, unless:</w:t>
                            </w:r>
                          </w:p>
                          <w:p w14:paraId="34DA8183" w14:textId="77777777" w:rsidR="007907F9" w:rsidRPr="00E610C4" w:rsidRDefault="007907F9" w:rsidP="00E610C4">
                            <w:pPr>
                              <w:numPr>
                                <w:ilvl w:val="1"/>
                                <w:numId w:val="35"/>
                              </w:numPr>
                            </w:pPr>
                            <w:r w:rsidRPr="00E610C4">
                              <w:t>adding the edge would create a circuit that doesn’t contain all vertices, or</w:t>
                            </w:r>
                          </w:p>
                          <w:p w14:paraId="3DA75941" w14:textId="77777777" w:rsidR="007907F9" w:rsidRPr="00E610C4" w:rsidRDefault="007907F9" w:rsidP="00E610C4">
                            <w:pPr>
                              <w:numPr>
                                <w:ilvl w:val="1"/>
                                <w:numId w:val="35"/>
                              </w:numPr>
                            </w:pPr>
                            <w:r w:rsidRPr="00E610C4">
                              <w:t>adding the edge would give a vertex degree 3.</w:t>
                            </w:r>
                          </w:p>
                          <w:p w14:paraId="5817E436" w14:textId="77777777" w:rsidR="007907F9" w:rsidRPr="00E610C4" w:rsidRDefault="007907F9" w:rsidP="00E610C4">
                            <w:pPr>
                              <w:numPr>
                                <w:ilvl w:val="0"/>
                                <w:numId w:val="35"/>
                              </w:numPr>
                            </w:pPr>
                            <w:r w:rsidRPr="00E610C4">
                              <w:t>Repeat until a circuit containing all vertices is formed.</w:t>
                            </w:r>
                          </w:p>
                          <w:p w14:paraId="279ABE0A" w14:textId="77777777" w:rsidR="007907F9" w:rsidRDefault="007907F9" w:rsidP="00E610C4"/>
                        </w:txbxContent>
                      </wps:txbx>
                      <wps:bodyPr rot="0" vert="horz" wrap="square" lIns="91440" tIns="0" rIns="91440" bIns="0" anchor="t" anchorCtr="0" upright="1">
                        <a:noAutofit/>
                      </wps:bodyPr>
                    </wps:wsp>
                  </a:graphicData>
                </a:graphic>
              </wp:inline>
            </w:drawing>
          </mc:Choice>
          <mc:Fallback>
            <w:pict>
              <v:shape w14:anchorId="7246C09E" id="Text Box 4262" o:spid="_x0000_s2107" type="#_x0000_t202" style="width:421.45pt;height:7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" filled="f" stroked="f">
                <v:textbox inset=",0,,0">
                  <w:txbxContent>
                    <w:p w14:paraId="7F1EBDD7" w14:textId="77777777" w:rsidR="007907F9" w:rsidRPr="00E610C4" w:rsidRDefault="007907F9" w:rsidP="00E610C4">
                      <w:pPr>
                        <w:numPr>
                          <w:ilvl w:val="0"/>
                          <w:numId w:val="35"/>
                        </w:numPr>
                      </w:pPr>
                      <w:r w:rsidRPr="00E610C4">
                        <w:t>Select the che</w:t>
                      </w:r>
                      <w:r>
                        <w:t>apest unused edge in the graph.</w:t>
                      </w:r>
                    </w:p>
                    <w:p w14:paraId="5965E3A1" w14:textId="77777777" w:rsidR="007907F9" w:rsidRPr="00E610C4" w:rsidRDefault="007907F9" w:rsidP="00E610C4">
                      <w:pPr>
                        <w:numPr>
                          <w:ilvl w:val="0"/>
                          <w:numId w:val="35"/>
                        </w:numPr>
                      </w:pPr>
                      <w:r w:rsidRPr="00E610C4">
                        <w:t>Repeat step 1, adding the cheapest unused edge to the circuit, unless:</w:t>
                      </w:r>
                    </w:p>
                    <w:p w14:paraId="34DA8183" w14:textId="77777777" w:rsidR="007907F9" w:rsidRPr="00E610C4" w:rsidRDefault="007907F9" w:rsidP="00E610C4">
                      <w:pPr>
                        <w:numPr>
                          <w:ilvl w:val="1"/>
                          <w:numId w:val="35"/>
                        </w:numPr>
                      </w:pPr>
                      <w:r w:rsidRPr="00E610C4">
                        <w:t>adding the edge would create a circuit that doesn’t contain all vertices, or</w:t>
                      </w:r>
                    </w:p>
                    <w:p w14:paraId="3DA75941" w14:textId="77777777" w:rsidR="007907F9" w:rsidRPr="00E610C4" w:rsidRDefault="007907F9" w:rsidP="00E610C4">
                      <w:pPr>
                        <w:numPr>
                          <w:ilvl w:val="1"/>
                          <w:numId w:val="35"/>
                        </w:numPr>
                      </w:pPr>
                      <w:r w:rsidRPr="00E610C4">
                        <w:t>adding the edge would give a vertex degree 3.</w:t>
                      </w:r>
                    </w:p>
                    <w:p w14:paraId="5817E436" w14:textId="77777777" w:rsidR="007907F9" w:rsidRPr="00E610C4" w:rsidRDefault="007907F9" w:rsidP="00E610C4">
                      <w:pPr>
                        <w:numPr>
                          <w:ilvl w:val="0"/>
                          <w:numId w:val="35"/>
                        </w:numPr>
                      </w:pPr>
                      <w:r w:rsidRPr="00E610C4">
                        <w:t>Repeat until a circuit containing all vertices is formed.</w:t>
                      </w:r>
                    </w:p>
                    <w:p w14:paraId="279ABE0A" w14:textId="77777777" w:rsidR="007907F9" w:rsidRDefault="007907F9" w:rsidP="00E610C4"/>
                  </w:txbxContent>
                </v:textbox>
                <w10:anchorlock/>
              </v:shape>
            </w:pict>
          </mc:Fallback>
        </mc:AlternateContent>
      </w:r>
    </w:p>
    <w:p w14:paraId="7E6041CA" w14:textId="77777777" w:rsidR="00E610C4" w:rsidRDefault="00E610C4" w:rsidP="00A568DF"/>
    <w:p w14:paraId="4DC8D339" w14:textId="77777777" w:rsidR="00193AB4" w:rsidRDefault="00193AB4" w:rsidP="00966493">
      <w:pPr>
        <w:rPr>
          <w:rStyle w:val="ExampleChar"/>
        </w:rPr>
      </w:pPr>
    </w:p>
    <w:p w14:paraId="2C5C20D4" w14:textId="77777777" w:rsidR="00E610C4" w:rsidRPr="00E610C4" w:rsidRDefault="00966493" w:rsidP="00E610C4">
      <w:pPr>
        <w:pStyle w:val="ExampleHeader"/>
      </w:pPr>
      <w:r w:rsidRPr="00E610C4">
        <w:t>Example</w:t>
      </w:r>
      <w:r w:rsidR="00E610C4" w:rsidRPr="00E610C4">
        <w:t xml:space="preserve"> 20</w:t>
      </w:r>
    </w:p>
    <w:p w14:paraId="656426CD" w14:textId="77777777" w:rsidR="00E610C4" w:rsidRDefault="00966493" w:rsidP="00E610C4">
      <w:pPr>
        <w:pStyle w:val="ExampleBody"/>
      </w:pPr>
      <w:r>
        <w:t xml:space="preserve">Using the </w:t>
      </w:r>
      <w:proofErr w:type="gramStart"/>
      <w:r>
        <w:t>four vertex</w:t>
      </w:r>
      <w:proofErr w:type="gramEnd"/>
      <w:r>
        <w:t xml:space="preserve"> graph from </w:t>
      </w:r>
      <w:r w:rsidR="00E610C4">
        <w:t>earlier, we can use the Sorted Edges algorithm.</w:t>
      </w:r>
    </w:p>
    <w:p w14:paraId="4E3172BE" w14:textId="77777777" w:rsidR="00E610C4" w:rsidRDefault="00E610C4" w:rsidP="00E610C4">
      <w:pPr>
        <w:pStyle w:val="ExampleBody"/>
      </w:pPr>
    </w:p>
    <w:p w14:paraId="5A0BCEEB" w14:textId="77777777" w:rsidR="00E610C4" w:rsidRDefault="00E610C4" w:rsidP="00E610C4">
      <w:pPr>
        <w:pStyle w:val="ExampleBody"/>
      </w:pPr>
      <w:r>
        <w:t>T</w:t>
      </w:r>
      <w:r w:rsidR="00966493">
        <w:t xml:space="preserve">he cheapest edge is AD, with a cost of </w:t>
      </w:r>
      <w:r w:rsidR="00741BAB">
        <w:t>1</w:t>
      </w:r>
      <w:r w:rsidR="00966493">
        <w:t>.  We highlight that edge</w:t>
      </w:r>
      <w:r>
        <w:t xml:space="preserve"> to mark it selected</w:t>
      </w:r>
      <w:r w:rsidR="00966493">
        <w:t>.</w:t>
      </w:r>
      <w:r w:rsidR="00741BAB">
        <w:t xml:space="preserve">  </w:t>
      </w:r>
    </w:p>
    <w:p w14:paraId="120DFCCB" w14:textId="77777777" w:rsidR="00966493" w:rsidRDefault="00741BAB" w:rsidP="00E610C4">
      <w:pPr>
        <w:pStyle w:val="ExampleBody"/>
      </w:pPr>
      <w:r>
        <w:t>The next shortest edge is AC, with a weight of 2, so we highlight that edge.</w:t>
      </w:r>
    </w:p>
    <w:p w14:paraId="3DA7AF0B" w14:textId="2E629135" w:rsidR="00966493" w:rsidRPr="00966493" w:rsidRDefault="007E3B2B" w:rsidP="00E610C4">
      <w:pPr>
        <w:pStyle w:val="ExampleBody"/>
      </w:pPr>
      <w:r>
        <w:rPr>
          <w:noProof/>
        </w:rPr>
        <mc:AlternateContent>
          <mc:Choice Requires="wpg">
            <w:drawing>
              <wp:anchor distT="0" distB="0" distL="114300" distR="114300" simplePos="0" relativeHeight="251701248" behindDoc="0" locked="0" layoutInCell="1" allowOverlap="1" wp14:anchorId="1D240DB2" wp14:editId="1E86A487">
                <wp:simplePos x="0" y="0"/>
                <wp:positionH relativeFrom="column">
                  <wp:posOffset>1454150</wp:posOffset>
                </wp:positionH>
                <wp:positionV relativeFrom="paragraph">
                  <wp:posOffset>95885</wp:posOffset>
                </wp:positionV>
                <wp:extent cx="1076325" cy="990600"/>
                <wp:effectExtent l="0" t="0" r="3175" b="0"/>
                <wp:wrapNone/>
                <wp:docPr id="4826"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90600"/>
                          <a:chOff x="3610" y="10120"/>
                          <a:chExt cx="1695" cy="1560"/>
                        </a:xfrm>
                      </wpg:grpSpPr>
                      <wps:wsp>
                        <wps:cNvPr id="4827" name="Line 2369"/>
                        <wps:cNvCnPr>
                          <a:cxnSpLocks noChangeShapeType="1"/>
                        </wps:cNvCnPr>
                        <wps:spPr bwMode="auto">
                          <a:xfrm flipV="1">
                            <a:off x="4450" y="10313"/>
                            <a:ext cx="0" cy="8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28" name="Line 2370"/>
                        <wps:cNvCnPr>
                          <a:cxnSpLocks noChangeShapeType="1"/>
                        </wps:cNvCnPr>
                        <wps:spPr bwMode="auto">
                          <a:xfrm flipH="1">
                            <a:off x="3790" y="10350"/>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9" name="Line 2371"/>
                        <wps:cNvCnPr>
                          <a:cxnSpLocks noChangeShapeType="1"/>
                        </wps:cNvCnPr>
                        <wps:spPr bwMode="auto">
                          <a:xfrm>
                            <a:off x="3805" y="11551"/>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0" name="Line 2372"/>
                        <wps:cNvCnPr>
                          <a:cxnSpLocks noChangeShapeType="1"/>
                        </wps:cNvCnPr>
                        <wps:spPr bwMode="auto">
                          <a:xfrm>
                            <a:off x="4465" y="10321"/>
                            <a:ext cx="585" cy="121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31" name="Line 2373"/>
                        <wps:cNvCnPr>
                          <a:cxnSpLocks noChangeShapeType="1"/>
                        </wps:cNvCnPr>
                        <wps:spPr bwMode="auto">
                          <a:xfrm flipV="1">
                            <a:off x="3790" y="11146"/>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2" name="Line 2374"/>
                        <wps:cNvCnPr>
                          <a:cxnSpLocks noChangeShapeType="1"/>
                        </wps:cNvCnPr>
                        <wps:spPr bwMode="auto">
                          <a:xfrm>
                            <a:off x="4450" y="11146"/>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3" name="Oval 2375"/>
                        <wps:cNvSpPr>
                          <a:spLocks noChangeArrowheads="1"/>
                        </wps:cNvSpPr>
                        <wps:spPr bwMode="auto">
                          <a:xfrm>
                            <a:off x="4390" y="102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4" name="Oval 2376"/>
                        <wps:cNvSpPr>
                          <a:spLocks noChangeArrowheads="1"/>
                        </wps:cNvSpPr>
                        <wps:spPr bwMode="auto">
                          <a:xfrm>
                            <a:off x="3730" y="114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5" name="Oval 2377"/>
                        <wps:cNvSpPr>
                          <a:spLocks noChangeArrowheads="1"/>
                        </wps:cNvSpPr>
                        <wps:spPr bwMode="auto">
                          <a:xfrm>
                            <a:off x="4975" y="114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6" name="Oval 2378"/>
                        <wps:cNvSpPr>
                          <a:spLocks noChangeArrowheads="1"/>
                        </wps:cNvSpPr>
                        <wps:spPr bwMode="auto">
                          <a:xfrm>
                            <a:off x="4375" y="1108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7" name="Text Box 2379"/>
                        <wps:cNvSpPr txBox="1">
                          <a:spLocks noChangeArrowheads="1"/>
                        </wps:cNvSpPr>
                        <wps:spPr bwMode="auto">
                          <a:xfrm>
                            <a:off x="4180" y="1012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0390" w14:textId="77777777" w:rsidR="007907F9" w:rsidRDefault="007907F9" w:rsidP="00966493">
                              <w:r>
                                <w:t>A</w:t>
                              </w:r>
                            </w:p>
                          </w:txbxContent>
                        </wps:txbx>
                        <wps:bodyPr rot="0" vert="horz" wrap="square" lIns="0" tIns="0" rIns="0" bIns="0" anchor="t" anchorCtr="0" upright="1">
                          <a:noAutofit/>
                        </wps:bodyPr>
                      </wps:wsp>
                      <wps:wsp>
                        <wps:cNvPr id="4838" name="Text Box 2380"/>
                        <wps:cNvSpPr txBox="1">
                          <a:spLocks noChangeArrowheads="1"/>
                        </wps:cNvSpPr>
                        <wps:spPr bwMode="auto">
                          <a:xfrm>
                            <a:off x="3610" y="1122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0C6E" w14:textId="77777777" w:rsidR="007907F9" w:rsidRDefault="007907F9" w:rsidP="00966493">
                              <w:r>
                                <w:t>B</w:t>
                              </w:r>
                            </w:p>
                          </w:txbxContent>
                        </wps:txbx>
                        <wps:bodyPr rot="0" vert="horz" wrap="square" lIns="0" tIns="0" rIns="0" bIns="0" anchor="t" anchorCtr="0" upright="1">
                          <a:noAutofit/>
                        </wps:bodyPr>
                      </wps:wsp>
                      <wps:wsp>
                        <wps:cNvPr id="4839" name="Text Box 2381"/>
                        <wps:cNvSpPr txBox="1">
                          <a:spLocks noChangeArrowheads="1"/>
                        </wps:cNvSpPr>
                        <wps:spPr bwMode="auto">
                          <a:xfrm>
                            <a:off x="5080" y="1122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07188" w14:textId="77777777" w:rsidR="007907F9" w:rsidRDefault="007907F9" w:rsidP="00966493">
                              <w:r>
                                <w:t>C</w:t>
                              </w:r>
                            </w:p>
                          </w:txbxContent>
                        </wps:txbx>
                        <wps:bodyPr rot="0" vert="horz" wrap="square" lIns="0" tIns="0" rIns="0" bIns="0" anchor="t" anchorCtr="0" upright="1">
                          <a:noAutofit/>
                        </wps:bodyPr>
                      </wps:wsp>
                      <wps:wsp>
                        <wps:cNvPr id="4840" name="Text Box 2382"/>
                        <wps:cNvSpPr txBox="1">
                          <a:spLocks noChangeArrowheads="1"/>
                        </wps:cNvSpPr>
                        <wps:spPr bwMode="auto">
                          <a:xfrm>
                            <a:off x="4495" y="1089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6B2FB" w14:textId="77777777" w:rsidR="007907F9" w:rsidRDefault="007907F9" w:rsidP="00966493">
                              <w:r>
                                <w:t>D</w:t>
                              </w:r>
                            </w:p>
                          </w:txbxContent>
                        </wps:txbx>
                        <wps:bodyPr rot="0" vert="horz" wrap="square" lIns="0" tIns="0" rIns="0" bIns="0" anchor="t" anchorCtr="0" upright="1">
                          <a:noAutofit/>
                        </wps:bodyPr>
                      </wps:wsp>
                      <wps:wsp>
                        <wps:cNvPr id="4841" name="Text Box 2383"/>
                        <wps:cNvSpPr txBox="1">
                          <a:spLocks noChangeArrowheads="1"/>
                        </wps:cNvSpPr>
                        <wps:spPr bwMode="auto">
                          <a:xfrm>
                            <a:off x="3985" y="10825"/>
                            <a:ext cx="2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D6B47" w14:textId="77777777" w:rsidR="007907F9" w:rsidRPr="00B16717" w:rsidRDefault="007907F9" w:rsidP="00966493">
                              <w:pPr>
                                <w:rPr>
                                  <w:sz w:val="20"/>
                                  <w:szCs w:val="20"/>
                                </w:rPr>
                              </w:pPr>
                              <w:r>
                                <w:rPr>
                                  <w:sz w:val="20"/>
                                  <w:szCs w:val="20"/>
                                </w:rPr>
                                <w:t>4</w:t>
                              </w:r>
                            </w:p>
                          </w:txbxContent>
                        </wps:txbx>
                        <wps:bodyPr rot="0" vert="horz" wrap="square" lIns="18288" tIns="0" rIns="0" bIns="0" anchor="t" anchorCtr="0" upright="1">
                          <a:noAutofit/>
                        </wps:bodyPr>
                      </wps:wsp>
                      <wps:wsp>
                        <wps:cNvPr id="4842" name="Text Box 2384"/>
                        <wps:cNvSpPr txBox="1">
                          <a:spLocks noChangeArrowheads="1"/>
                        </wps:cNvSpPr>
                        <wps:spPr bwMode="auto">
                          <a:xfrm>
                            <a:off x="4690" y="1078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CBFB9" w14:textId="77777777" w:rsidR="007907F9" w:rsidRPr="00B16717" w:rsidRDefault="007907F9" w:rsidP="00966493">
                              <w:pPr>
                                <w:rPr>
                                  <w:sz w:val="20"/>
                                  <w:szCs w:val="20"/>
                                </w:rPr>
                              </w:pPr>
                              <w:r>
                                <w:rPr>
                                  <w:sz w:val="20"/>
                                  <w:szCs w:val="20"/>
                                </w:rPr>
                                <w:t>2</w:t>
                              </w:r>
                            </w:p>
                          </w:txbxContent>
                        </wps:txbx>
                        <wps:bodyPr rot="0" vert="horz" wrap="square" lIns="18288" tIns="0" rIns="0" bIns="0" anchor="t" anchorCtr="0" upright="1">
                          <a:noAutofit/>
                        </wps:bodyPr>
                      </wps:wsp>
                      <wps:wsp>
                        <wps:cNvPr id="4843" name="Text Box 2385"/>
                        <wps:cNvSpPr txBox="1">
                          <a:spLocks noChangeArrowheads="1"/>
                        </wps:cNvSpPr>
                        <wps:spPr bwMode="auto">
                          <a:xfrm>
                            <a:off x="4390" y="1063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746A3" w14:textId="77777777" w:rsidR="007907F9" w:rsidRPr="00B16717" w:rsidRDefault="007907F9" w:rsidP="00966493">
                              <w:pPr>
                                <w:rPr>
                                  <w:sz w:val="20"/>
                                  <w:szCs w:val="20"/>
                                </w:rPr>
                              </w:pPr>
                              <w:r>
                                <w:rPr>
                                  <w:sz w:val="20"/>
                                  <w:szCs w:val="20"/>
                                </w:rPr>
                                <w:t>1</w:t>
                              </w:r>
                            </w:p>
                          </w:txbxContent>
                        </wps:txbx>
                        <wps:bodyPr rot="0" vert="horz" wrap="square" lIns="18288" tIns="0" rIns="0" bIns="0" anchor="t" anchorCtr="0" upright="1">
                          <a:noAutofit/>
                        </wps:bodyPr>
                      </wps:wsp>
                      <wps:wsp>
                        <wps:cNvPr id="4844" name="Text Box 2386"/>
                        <wps:cNvSpPr txBox="1">
                          <a:spLocks noChangeArrowheads="1"/>
                        </wps:cNvSpPr>
                        <wps:spPr bwMode="auto">
                          <a:xfrm>
                            <a:off x="4075" y="11215"/>
                            <a:ext cx="2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CB934" w14:textId="77777777" w:rsidR="007907F9" w:rsidRPr="00B16717" w:rsidRDefault="007907F9" w:rsidP="00966493">
                              <w:pPr>
                                <w:rPr>
                                  <w:sz w:val="20"/>
                                  <w:szCs w:val="20"/>
                                </w:rPr>
                              </w:pPr>
                              <w:r>
                                <w:rPr>
                                  <w:sz w:val="20"/>
                                  <w:szCs w:val="20"/>
                                </w:rPr>
                                <w:t>9</w:t>
                              </w:r>
                            </w:p>
                          </w:txbxContent>
                        </wps:txbx>
                        <wps:bodyPr rot="0" vert="horz" wrap="square" lIns="18288" tIns="0" rIns="0" bIns="0" anchor="t" anchorCtr="0" upright="1">
                          <a:noAutofit/>
                        </wps:bodyPr>
                      </wps:wsp>
                      <wps:wsp>
                        <wps:cNvPr id="4845" name="Text Box 2387"/>
                        <wps:cNvSpPr txBox="1">
                          <a:spLocks noChangeArrowheads="1"/>
                        </wps:cNvSpPr>
                        <wps:spPr bwMode="auto">
                          <a:xfrm>
                            <a:off x="4630" y="11230"/>
                            <a:ext cx="1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E1FDD" w14:textId="77777777" w:rsidR="007907F9" w:rsidRPr="00B16717" w:rsidRDefault="007907F9" w:rsidP="00966493">
                              <w:pPr>
                                <w:rPr>
                                  <w:sz w:val="20"/>
                                  <w:szCs w:val="20"/>
                                </w:rPr>
                              </w:pPr>
                              <w:r>
                                <w:rPr>
                                  <w:sz w:val="20"/>
                                  <w:szCs w:val="20"/>
                                </w:rPr>
                                <w:t>8</w:t>
                              </w:r>
                            </w:p>
                          </w:txbxContent>
                        </wps:txbx>
                        <wps:bodyPr rot="0" vert="horz" wrap="square" lIns="18288" tIns="0" rIns="0" bIns="0" anchor="t" anchorCtr="0" upright="1">
                          <a:noAutofit/>
                        </wps:bodyPr>
                      </wps:wsp>
                      <wps:wsp>
                        <wps:cNvPr id="4846" name="Text Box 2388"/>
                        <wps:cNvSpPr txBox="1">
                          <a:spLocks noChangeArrowheads="1"/>
                        </wps:cNvSpPr>
                        <wps:spPr bwMode="auto">
                          <a:xfrm>
                            <a:off x="4330" y="11455"/>
                            <a:ext cx="25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21695" w14:textId="77777777" w:rsidR="007907F9" w:rsidRPr="00B16717" w:rsidRDefault="007907F9" w:rsidP="00966493">
                              <w:pPr>
                                <w:rPr>
                                  <w:sz w:val="20"/>
                                  <w:szCs w:val="20"/>
                                </w:rPr>
                              </w:pPr>
                              <w:r>
                                <w:rPr>
                                  <w:sz w:val="20"/>
                                  <w:szCs w:val="20"/>
                                </w:rPr>
                                <w:t>13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40DB2" id="Group 2470" o:spid="_x0000_s2108" style="position:absolute;margin-left:114.5pt;margin-top:7.55pt;width:84.75pt;height:78pt;z-index:251701248;mso-position-horizontal-relative:text;mso-position-vertical-relative:text" coordorigin="3610,10120" coordsize="169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">
                <v:line id="Line 2369" o:spid="_x0000_s2109" style="position:absolute;flip:y;visibility:visible;mso-wrap-style:square" from="4450,10313" to="445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" strokecolor="red" strokeweight="2.25pt"/>
                <v:line id="Line 2370" o:spid="_x0000_s2110" style="position:absolute;flip:x;visibility:visible;mso-wrap-style:square" from="3790,10350" to="4465,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"/>
                <v:line id="Line 2371" o:spid="_x0000_s2111" style="position:absolute;visibility:visible;mso-wrap-style:square" from="3805,11551" to="5080,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"/>
                <v:line id="Line 2372" o:spid="_x0000_s2112" style="position:absolute;visibility:visible;mso-wrap-style:square" from="4465,10321" to="5050,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" strokecolor="red" strokeweight="2.25pt"/>
                <v:line id="Line 2373" o:spid="_x0000_s2113" style="position:absolute;flip:y;visibility:visible;mso-wrap-style:square" from="3790,11146" to="4450,1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"/>
                <v:line id="Line 2374" o:spid="_x0000_s2114" style="position:absolute;visibility:visible;mso-wrap-style:square" from="4450,11146" to="5050,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K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beDSE25v4BOTsCgAA//8DAFBLAQItABQABgAIAAAAIQDb4fbL7gAAAIUBAAATAAAAAAAA&#10;AAAAAAAAAAAAAABbQ29udGVudF9UeXBlc10ueG1sUEsBAi0AFAAGAAgAAAAhAFr0LFu/AAAAFQEA&#10;AAsAAAAAAAAAAAAAAAAAHwEAAF9yZWxzLy5yZWxzUEsBAi0AFAAGAAgAAAAhANf8psrHAAAA3QAA&#10;AA8AAAAAAAAAAAAAAAAABwIAAGRycy9kb3ducmV2LnhtbFBLBQYAAAAAAwADALcAAAD7AgAAAAA=&#10;"/>
                <v:oval id="Oval 2375" o:spid="_x0000_s2115" style="position:absolute;left:4390;top:102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"/>
                <v:oval id="Oval 2376" o:spid="_x0000_s2116" style="position:absolute;left:3730;top:114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"/>
                <v:oval id="Oval 2377" o:spid="_x0000_s2117" style="position:absolute;left:4975;top:114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"/>
                <v:oval id="Oval 2378" o:spid="_x0000_s2118" style="position:absolute;left:4375;top:1108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"/>
                <v:shape id="Text Box 2379" o:spid="_x0000_s2119" type="#_x0000_t202" style="position:absolute;left:4180;top:1012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" filled="f" stroked="f">
                  <v:textbox inset="0,0,0,0">
                    <w:txbxContent>
                      <w:p w14:paraId="28310390" w14:textId="77777777" w:rsidR="007907F9" w:rsidRDefault="007907F9" w:rsidP="00966493">
                        <w:r>
                          <w:t>A</w:t>
                        </w:r>
                      </w:p>
                    </w:txbxContent>
                  </v:textbox>
                </v:shape>
                <v:shape id="Text Box 2380" o:spid="_x0000_s2120" type="#_x0000_t202" style="position:absolute;left:3610;top:1122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" filled="f" stroked="f">
                  <v:textbox inset="0,0,0,0">
                    <w:txbxContent>
                      <w:p w14:paraId="0C140C6E" w14:textId="77777777" w:rsidR="007907F9" w:rsidRDefault="007907F9" w:rsidP="00966493">
                        <w:r>
                          <w:t>B</w:t>
                        </w:r>
                      </w:p>
                    </w:txbxContent>
                  </v:textbox>
                </v:shape>
                <v:shape id="Text Box 2381" o:spid="_x0000_s2121" type="#_x0000_t202" style="position:absolute;left:5080;top:1122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" filled="f" stroked="f">
                  <v:textbox inset="0,0,0,0">
                    <w:txbxContent>
                      <w:p w14:paraId="09C07188" w14:textId="77777777" w:rsidR="007907F9" w:rsidRDefault="007907F9" w:rsidP="00966493">
                        <w:r>
                          <w:t>C</w:t>
                        </w:r>
                      </w:p>
                    </w:txbxContent>
                  </v:textbox>
                </v:shape>
                <v:shape id="Text Box 2382" o:spid="_x0000_s2122" type="#_x0000_t202" style="position:absolute;left:4495;top:1089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" filled="f" stroked="f">
                  <v:textbox inset="0,0,0,0">
                    <w:txbxContent>
                      <w:p w14:paraId="6926B2FB" w14:textId="77777777" w:rsidR="007907F9" w:rsidRDefault="007907F9" w:rsidP="00966493">
                        <w:r>
                          <w:t>D</w:t>
                        </w:r>
                      </w:p>
                    </w:txbxContent>
                  </v:textbox>
                </v:shape>
                <v:shape id="Text Box 2383" o:spid="_x0000_s2123" type="#_x0000_t202" style="position:absolute;left:3985;top:10825;width:2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" stroked="f">
                  <v:textbox inset="1.44pt,0,0,0">
                    <w:txbxContent>
                      <w:p w14:paraId="69AD6B47" w14:textId="77777777" w:rsidR="007907F9" w:rsidRPr="00B16717" w:rsidRDefault="007907F9" w:rsidP="00966493">
                        <w:pPr>
                          <w:rPr>
                            <w:sz w:val="20"/>
                            <w:szCs w:val="20"/>
                          </w:rPr>
                        </w:pPr>
                        <w:r>
                          <w:rPr>
                            <w:sz w:val="20"/>
                            <w:szCs w:val="20"/>
                          </w:rPr>
                          <w:t>4</w:t>
                        </w:r>
                      </w:p>
                    </w:txbxContent>
                  </v:textbox>
                </v:shape>
                <v:shape id="Text Box 2384" o:spid="_x0000_s2124" type="#_x0000_t202" style="position:absolute;left:4690;top:1078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" stroked="f">
                  <v:textbox inset="1.44pt,0,0,0">
                    <w:txbxContent>
                      <w:p w14:paraId="4B5CBFB9" w14:textId="77777777" w:rsidR="007907F9" w:rsidRPr="00B16717" w:rsidRDefault="007907F9" w:rsidP="00966493">
                        <w:pPr>
                          <w:rPr>
                            <w:sz w:val="20"/>
                            <w:szCs w:val="20"/>
                          </w:rPr>
                        </w:pPr>
                        <w:r>
                          <w:rPr>
                            <w:sz w:val="20"/>
                            <w:szCs w:val="20"/>
                          </w:rPr>
                          <w:t>2</w:t>
                        </w:r>
                      </w:p>
                    </w:txbxContent>
                  </v:textbox>
                </v:shape>
                <v:shape id="Text Box 2385" o:spid="_x0000_s2125" type="#_x0000_t202" style="position:absolute;left:4390;top:1063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" stroked="f">
                  <v:textbox inset="1.44pt,0,0,0">
                    <w:txbxContent>
                      <w:p w14:paraId="238746A3" w14:textId="77777777" w:rsidR="007907F9" w:rsidRPr="00B16717" w:rsidRDefault="007907F9" w:rsidP="00966493">
                        <w:pPr>
                          <w:rPr>
                            <w:sz w:val="20"/>
                            <w:szCs w:val="20"/>
                          </w:rPr>
                        </w:pPr>
                        <w:r>
                          <w:rPr>
                            <w:sz w:val="20"/>
                            <w:szCs w:val="20"/>
                          </w:rPr>
                          <w:t>1</w:t>
                        </w:r>
                      </w:p>
                    </w:txbxContent>
                  </v:textbox>
                </v:shape>
                <v:shape id="Text Box 2386" o:spid="_x0000_s2126" type="#_x0000_t202" style="position:absolute;left:4075;top:11215;width:2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" stroked="f">
                  <v:textbox inset="1.44pt,0,0,0">
                    <w:txbxContent>
                      <w:p w14:paraId="7CDCB934" w14:textId="77777777" w:rsidR="007907F9" w:rsidRPr="00B16717" w:rsidRDefault="007907F9" w:rsidP="00966493">
                        <w:pPr>
                          <w:rPr>
                            <w:sz w:val="20"/>
                            <w:szCs w:val="20"/>
                          </w:rPr>
                        </w:pPr>
                        <w:r>
                          <w:rPr>
                            <w:sz w:val="20"/>
                            <w:szCs w:val="20"/>
                          </w:rPr>
                          <w:t>9</w:t>
                        </w:r>
                      </w:p>
                    </w:txbxContent>
                  </v:textbox>
                </v:shape>
                <v:shape id="Text Box 2387" o:spid="_x0000_s2127" type="#_x0000_t202" style="position:absolute;left:4630;top:11230;width:1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" stroked="f">
                  <v:textbox inset="1.44pt,0,0,0">
                    <w:txbxContent>
                      <w:p w14:paraId="0D8E1FDD" w14:textId="77777777" w:rsidR="007907F9" w:rsidRPr="00B16717" w:rsidRDefault="007907F9" w:rsidP="00966493">
                        <w:pPr>
                          <w:rPr>
                            <w:sz w:val="20"/>
                            <w:szCs w:val="20"/>
                          </w:rPr>
                        </w:pPr>
                        <w:r>
                          <w:rPr>
                            <w:sz w:val="20"/>
                            <w:szCs w:val="20"/>
                          </w:rPr>
                          <w:t>8</w:t>
                        </w:r>
                      </w:p>
                    </w:txbxContent>
                  </v:textbox>
                </v:shape>
                <v:shape id="Text Box 2388" o:spid="_x0000_s2128" type="#_x0000_t202" style="position:absolute;left:4330;top:11455;width:2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" stroked="f">
                  <v:textbox inset="1.44pt,0,0,0">
                    <w:txbxContent>
                      <w:p w14:paraId="7C621695" w14:textId="77777777" w:rsidR="007907F9" w:rsidRPr="00B16717" w:rsidRDefault="007907F9" w:rsidP="00966493">
                        <w:pPr>
                          <w:rPr>
                            <w:sz w:val="20"/>
                            <w:szCs w:val="20"/>
                          </w:rPr>
                        </w:pPr>
                        <w:r>
                          <w:rPr>
                            <w:sz w:val="20"/>
                            <w:szCs w:val="20"/>
                          </w:rPr>
                          <w:t>13</w:t>
                        </w:r>
                      </w:p>
                    </w:txbxContent>
                  </v:textbox>
                </v:shape>
              </v:group>
            </w:pict>
          </mc:Fallback>
        </mc:AlternateContent>
      </w:r>
      <w:r>
        <w:rPr>
          <w:noProof/>
        </w:rPr>
        <mc:AlternateContent>
          <mc:Choice Requires="wpg">
            <w:drawing>
              <wp:anchor distT="0" distB="0" distL="114300" distR="114300" simplePos="0" relativeHeight="251700224" behindDoc="0" locked="0" layoutInCell="1" allowOverlap="1" wp14:anchorId="0B2E3158" wp14:editId="0C509C26">
                <wp:simplePos x="0" y="0"/>
                <wp:positionH relativeFrom="column">
                  <wp:posOffset>222250</wp:posOffset>
                </wp:positionH>
                <wp:positionV relativeFrom="paragraph">
                  <wp:posOffset>83185</wp:posOffset>
                </wp:positionV>
                <wp:extent cx="1076325" cy="990600"/>
                <wp:effectExtent l="3175" t="0" r="0" b="3175"/>
                <wp:wrapNone/>
                <wp:docPr id="4805"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90600"/>
                          <a:chOff x="1710" y="10120"/>
                          <a:chExt cx="1695" cy="1560"/>
                        </a:xfrm>
                      </wpg:grpSpPr>
                      <wps:wsp>
                        <wps:cNvPr id="4806" name="Line 2289"/>
                        <wps:cNvCnPr>
                          <a:cxnSpLocks noChangeShapeType="1"/>
                        </wps:cNvCnPr>
                        <wps:spPr bwMode="auto">
                          <a:xfrm flipV="1">
                            <a:off x="2550" y="10313"/>
                            <a:ext cx="0" cy="8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807" name="Line 2290"/>
                        <wps:cNvCnPr>
                          <a:cxnSpLocks noChangeShapeType="1"/>
                        </wps:cNvCnPr>
                        <wps:spPr bwMode="auto">
                          <a:xfrm flipH="1">
                            <a:off x="1890" y="10350"/>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8" name="Line 2291"/>
                        <wps:cNvCnPr>
                          <a:cxnSpLocks noChangeShapeType="1"/>
                        </wps:cNvCnPr>
                        <wps:spPr bwMode="auto">
                          <a:xfrm>
                            <a:off x="1905" y="11551"/>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9" name="Line 2292"/>
                        <wps:cNvCnPr>
                          <a:cxnSpLocks noChangeShapeType="1"/>
                        </wps:cNvCnPr>
                        <wps:spPr bwMode="auto">
                          <a:xfrm>
                            <a:off x="2565" y="10321"/>
                            <a:ext cx="585"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0" name="Line 2293"/>
                        <wps:cNvCnPr>
                          <a:cxnSpLocks noChangeShapeType="1"/>
                        </wps:cNvCnPr>
                        <wps:spPr bwMode="auto">
                          <a:xfrm flipV="1">
                            <a:off x="1890" y="11146"/>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1" name="Line 2294"/>
                        <wps:cNvCnPr>
                          <a:cxnSpLocks noChangeShapeType="1"/>
                        </wps:cNvCnPr>
                        <wps:spPr bwMode="auto">
                          <a:xfrm>
                            <a:off x="2550" y="11146"/>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2" name="Oval 2295"/>
                        <wps:cNvSpPr>
                          <a:spLocks noChangeArrowheads="1"/>
                        </wps:cNvSpPr>
                        <wps:spPr bwMode="auto">
                          <a:xfrm>
                            <a:off x="2490" y="102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3" name="Oval 2296"/>
                        <wps:cNvSpPr>
                          <a:spLocks noChangeArrowheads="1"/>
                        </wps:cNvSpPr>
                        <wps:spPr bwMode="auto">
                          <a:xfrm>
                            <a:off x="1830" y="114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4" name="Oval 2297"/>
                        <wps:cNvSpPr>
                          <a:spLocks noChangeArrowheads="1"/>
                        </wps:cNvSpPr>
                        <wps:spPr bwMode="auto">
                          <a:xfrm>
                            <a:off x="3075" y="114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5" name="Oval 2298"/>
                        <wps:cNvSpPr>
                          <a:spLocks noChangeArrowheads="1"/>
                        </wps:cNvSpPr>
                        <wps:spPr bwMode="auto">
                          <a:xfrm>
                            <a:off x="2475" y="1108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6" name="Text Box 2299"/>
                        <wps:cNvSpPr txBox="1">
                          <a:spLocks noChangeArrowheads="1"/>
                        </wps:cNvSpPr>
                        <wps:spPr bwMode="auto">
                          <a:xfrm>
                            <a:off x="2280" y="1012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F112" w14:textId="77777777" w:rsidR="007907F9" w:rsidRDefault="007907F9" w:rsidP="00966493">
                              <w:r>
                                <w:t>A</w:t>
                              </w:r>
                            </w:p>
                          </w:txbxContent>
                        </wps:txbx>
                        <wps:bodyPr rot="0" vert="horz" wrap="square" lIns="0" tIns="0" rIns="0" bIns="0" anchor="t" anchorCtr="0" upright="1">
                          <a:noAutofit/>
                        </wps:bodyPr>
                      </wps:wsp>
                      <wps:wsp>
                        <wps:cNvPr id="4817" name="Text Box 2300"/>
                        <wps:cNvSpPr txBox="1">
                          <a:spLocks noChangeArrowheads="1"/>
                        </wps:cNvSpPr>
                        <wps:spPr bwMode="auto">
                          <a:xfrm>
                            <a:off x="1710" y="1122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08F01" w14:textId="77777777" w:rsidR="007907F9" w:rsidRDefault="007907F9" w:rsidP="00966493">
                              <w:r>
                                <w:t>B</w:t>
                              </w:r>
                            </w:p>
                          </w:txbxContent>
                        </wps:txbx>
                        <wps:bodyPr rot="0" vert="horz" wrap="square" lIns="0" tIns="0" rIns="0" bIns="0" anchor="t" anchorCtr="0" upright="1">
                          <a:noAutofit/>
                        </wps:bodyPr>
                      </wps:wsp>
                      <wps:wsp>
                        <wps:cNvPr id="4818" name="Text Box 2301"/>
                        <wps:cNvSpPr txBox="1">
                          <a:spLocks noChangeArrowheads="1"/>
                        </wps:cNvSpPr>
                        <wps:spPr bwMode="auto">
                          <a:xfrm>
                            <a:off x="3180" y="1122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CB3EA" w14:textId="77777777" w:rsidR="007907F9" w:rsidRDefault="007907F9" w:rsidP="00966493">
                              <w:r>
                                <w:t>C</w:t>
                              </w:r>
                            </w:p>
                          </w:txbxContent>
                        </wps:txbx>
                        <wps:bodyPr rot="0" vert="horz" wrap="square" lIns="0" tIns="0" rIns="0" bIns="0" anchor="t" anchorCtr="0" upright="1">
                          <a:noAutofit/>
                        </wps:bodyPr>
                      </wps:wsp>
                      <wps:wsp>
                        <wps:cNvPr id="4819" name="Text Box 2302"/>
                        <wps:cNvSpPr txBox="1">
                          <a:spLocks noChangeArrowheads="1"/>
                        </wps:cNvSpPr>
                        <wps:spPr bwMode="auto">
                          <a:xfrm>
                            <a:off x="2595" y="1089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28427" w14:textId="77777777" w:rsidR="007907F9" w:rsidRDefault="007907F9" w:rsidP="00966493">
                              <w:r>
                                <w:t>D</w:t>
                              </w:r>
                            </w:p>
                          </w:txbxContent>
                        </wps:txbx>
                        <wps:bodyPr rot="0" vert="horz" wrap="square" lIns="0" tIns="0" rIns="0" bIns="0" anchor="t" anchorCtr="0" upright="1">
                          <a:noAutofit/>
                        </wps:bodyPr>
                      </wps:wsp>
                      <wps:wsp>
                        <wps:cNvPr id="4820" name="Text Box 2303"/>
                        <wps:cNvSpPr txBox="1">
                          <a:spLocks noChangeArrowheads="1"/>
                        </wps:cNvSpPr>
                        <wps:spPr bwMode="auto">
                          <a:xfrm>
                            <a:off x="2085" y="10825"/>
                            <a:ext cx="2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9CBB2" w14:textId="77777777" w:rsidR="007907F9" w:rsidRPr="00B16717" w:rsidRDefault="007907F9" w:rsidP="00966493">
                              <w:pPr>
                                <w:rPr>
                                  <w:sz w:val="20"/>
                                  <w:szCs w:val="20"/>
                                </w:rPr>
                              </w:pPr>
                              <w:r>
                                <w:rPr>
                                  <w:sz w:val="20"/>
                                  <w:szCs w:val="20"/>
                                </w:rPr>
                                <w:t>4</w:t>
                              </w:r>
                            </w:p>
                          </w:txbxContent>
                        </wps:txbx>
                        <wps:bodyPr rot="0" vert="horz" wrap="square" lIns="18288" tIns="0" rIns="0" bIns="0" anchor="t" anchorCtr="0" upright="1">
                          <a:noAutofit/>
                        </wps:bodyPr>
                      </wps:wsp>
                      <wps:wsp>
                        <wps:cNvPr id="4821" name="Text Box 2304"/>
                        <wps:cNvSpPr txBox="1">
                          <a:spLocks noChangeArrowheads="1"/>
                        </wps:cNvSpPr>
                        <wps:spPr bwMode="auto">
                          <a:xfrm>
                            <a:off x="2790" y="1078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83891" w14:textId="77777777" w:rsidR="007907F9" w:rsidRPr="00B16717" w:rsidRDefault="007907F9" w:rsidP="00966493">
                              <w:pPr>
                                <w:rPr>
                                  <w:sz w:val="20"/>
                                  <w:szCs w:val="20"/>
                                </w:rPr>
                              </w:pPr>
                              <w:r>
                                <w:rPr>
                                  <w:sz w:val="20"/>
                                  <w:szCs w:val="20"/>
                                </w:rPr>
                                <w:t>2</w:t>
                              </w:r>
                            </w:p>
                          </w:txbxContent>
                        </wps:txbx>
                        <wps:bodyPr rot="0" vert="horz" wrap="square" lIns="18288" tIns="0" rIns="0" bIns="0" anchor="t" anchorCtr="0" upright="1">
                          <a:noAutofit/>
                        </wps:bodyPr>
                      </wps:wsp>
                      <wps:wsp>
                        <wps:cNvPr id="4822" name="Text Box 2305"/>
                        <wps:cNvSpPr txBox="1">
                          <a:spLocks noChangeArrowheads="1"/>
                        </wps:cNvSpPr>
                        <wps:spPr bwMode="auto">
                          <a:xfrm>
                            <a:off x="2490" y="1063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3DD93" w14:textId="77777777" w:rsidR="007907F9" w:rsidRPr="00B16717" w:rsidRDefault="007907F9" w:rsidP="00966493">
                              <w:pPr>
                                <w:rPr>
                                  <w:sz w:val="20"/>
                                  <w:szCs w:val="20"/>
                                </w:rPr>
                              </w:pPr>
                              <w:r>
                                <w:rPr>
                                  <w:sz w:val="20"/>
                                  <w:szCs w:val="20"/>
                                </w:rPr>
                                <w:t>1</w:t>
                              </w:r>
                            </w:p>
                          </w:txbxContent>
                        </wps:txbx>
                        <wps:bodyPr rot="0" vert="horz" wrap="square" lIns="18288" tIns="0" rIns="0" bIns="0" anchor="t" anchorCtr="0" upright="1">
                          <a:noAutofit/>
                        </wps:bodyPr>
                      </wps:wsp>
                      <wps:wsp>
                        <wps:cNvPr id="4823" name="Text Box 2306"/>
                        <wps:cNvSpPr txBox="1">
                          <a:spLocks noChangeArrowheads="1"/>
                        </wps:cNvSpPr>
                        <wps:spPr bwMode="auto">
                          <a:xfrm>
                            <a:off x="2175" y="11215"/>
                            <a:ext cx="2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43BF0" w14:textId="77777777" w:rsidR="007907F9" w:rsidRPr="00B16717" w:rsidRDefault="007907F9" w:rsidP="00966493">
                              <w:pPr>
                                <w:rPr>
                                  <w:sz w:val="20"/>
                                  <w:szCs w:val="20"/>
                                </w:rPr>
                              </w:pPr>
                              <w:r>
                                <w:rPr>
                                  <w:sz w:val="20"/>
                                  <w:szCs w:val="20"/>
                                </w:rPr>
                                <w:t>9</w:t>
                              </w:r>
                            </w:p>
                          </w:txbxContent>
                        </wps:txbx>
                        <wps:bodyPr rot="0" vert="horz" wrap="square" lIns="18288" tIns="0" rIns="0" bIns="0" anchor="t" anchorCtr="0" upright="1">
                          <a:noAutofit/>
                        </wps:bodyPr>
                      </wps:wsp>
                      <wps:wsp>
                        <wps:cNvPr id="4824" name="Text Box 2307"/>
                        <wps:cNvSpPr txBox="1">
                          <a:spLocks noChangeArrowheads="1"/>
                        </wps:cNvSpPr>
                        <wps:spPr bwMode="auto">
                          <a:xfrm>
                            <a:off x="2730" y="11230"/>
                            <a:ext cx="1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07040" w14:textId="77777777" w:rsidR="007907F9" w:rsidRPr="00B16717" w:rsidRDefault="007907F9" w:rsidP="00966493">
                              <w:pPr>
                                <w:rPr>
                                  <w:sz w:val="20"/>
                                  <w:szCs w:val="20"/>
                                </w:rPr>
                              </w:pPr>
                              <w:r>
                                <w:rPr>
                                  <w:sz w:val="20"/>
                                  <w:szCs w:val="20"/>
                                </w:rPr>
                                <w:t>8</w:t>
                              </w:r>
                            </w:p>
                          </w:txbxContent>
                        </wps:txbx>
                        <wps:bodyPr rot="0" vert="horz" wrap="square" lIns="18288" tIns="0" rIns="0" bIns="0" anchor="t" anchorCtr="0" upright="1">
                          <a:noAutofit/>
                        </wps:bodyPr>
                      </wps:wsp>
                      <wps:wsp>
                        <wps:cNvPr id="4825" name="Text Box 2308"/>
                        <wps:cNvSpPr txBox="1">
                          <a:spLocks noChangeArrowheads="1"/>
                        </wps:cNvSpPr>
                        <wps:spPr bwMode="auto">
                          <a:xfrm>
                            <a:off x="2430" y="11455"/>
                            <a:ext cx="25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AE5D0" w14:textId="77777777" w:rsidR="007907F9" w:rsidRPr="00B16717" w:rsidRDefault="007907F9" w:rsidP="00966493">
                              <w:pPr>
                                <w:rPr>
                                  <w:sz w:val="20"/>
                                  <w:szCs w:val="20"/>
                                </w:rPr>
                              </w:pPr>
                              <w:r>
                                <w:rPr>
                                  <w:sz w:val="20"/>
                                  <w:szCs w:val="20"/>
                                </w:rPr>
                                <w:t>13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E3158" id="Group 2469" o:spid="_x0000_s2129" style="position:absolute;margin-left:17.5pt;margin-top:6.55pt;width:84.75pt;height:78pt;z-index:251700224;mso-position-horizontal-relative:text;mso-position-vertical-relative:text" coordorigin="1710,10120" coordsize="169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">
                <v:line id="Line 2289" o:spid="_x0000_s2130" style="position:absolute;flip:y;visibility:visible;mso-wrap-style:square" from="2550,10313" to="255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" strokecolor="red" strokeweight="2.25pt"/>
                <v:line id="Line 2290" o:spid="_x0000_s2131" style="position:absolute;flip:x;visibility:visible;mso-wrap-style:square" from="1890,10350" to="2565,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"/>
                <v:line id="Line 2291" o:spid="_x0000_s2132" style="position:absolute;visibility:visible;mso-wrap-style:square" from="1905,11551" to="3180,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"/>
                <v:line id="Line 2292" o:spid="_x0000_s2133" style="position:absolute;visibility:visible;mso-wrap-style:square" from="2565,10321" to="3150,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"/>
                <v:line id="Line 2293" o:spid="_x0000_s2134" style="position:absolute;flip:y;visibility:visible;mso-wrap-style:square" from="1890,11146" to="2550,1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"/>
                <v:line id="Line 2294" o:spid="_x0000_s2135" style="position:absolute;visibility:visible;mso-wrap-style:square" from="2550,11146" to="3150,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"/>
                <v:oval id="Oval 2295" o:spid="_x0000_s2136" style="position:absolute;left:2490;top:102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"/>
                <v:oval id="Oval 2296" o:spid="_x0000_s2137" style="position:absolute;left:1830;top:114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"/>
                <v:oval id="Oval 2297" o:spid="_x0000_s2138" style="position:absolute;left:3075;top:114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"/>
                <v:oval id="Oval 2298" o:spid="_x0000_s2139" style="position:absolute;left:2475;top:1108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"/>
                <v:shape id="Text Box 2299" o:spid="_x0000_s2140" type="#_x0000_t202" style="position:absolute;left:2280;top:1012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" filled="f" stroked="f">
                  <v:textbox inset="0,0,0,0">
                    <w:txbxContent>
                      <w:p w14:paraId="3351F112" w14:textId="77777777" w:rsidR="007907F9" w:rsidRDefault="007907F9" w:rsidP="00966493">
                        <w:r>
                          <w:t>A</w:t>
                        </w:r>
                      </w:p>
                    </w:txbxContent>
                  </v:textbox>
                </v:shape>
                <v:shape id="Text Box 2300" o:spid="_x0000_s2141" type="#_x0000_t202" style="position:absolute;left:1710;top:1122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" filled="f" stroked="f">
                  <v:textbox inset="0,0,0,0">
                    <w:txbxContent>
                      <w:p w14:paraId="57E08F01" w14:textId="77777777" w:rsidR="007907F9" w:rsidRDefault="007907F9" w:rsidP="00966493">
                        <w:r>
                          <w:t>B</w:t>
                        </w:r>
                      </w:p>
                    </w:txbxContent>
                  </v:textbox>
                </v:shape>
                <v:shape id="Text Box 2301" o:spid="_x0000_s2142" type="#_x0000_t202" style="position:absolute;left:3180;top:1122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" filled="f" stroked="f">
                  <v:textbox inset="0,0,0,0">
                    <w:txbxContent>
                      <w:p w14:paraId="580CB3EA" w14:textId="77777777" w:rsidR="007907F9" w:rsidRDefault="007907F9" w:rsidP="00966493">
                        <w:r>
                          <w:t>C</w:t>
                        </w:r>
                      </w:p>
                    </w:txbxContent>
                  </v:textbox>
                </v:shape>
                <v:shape id="Text Box 2302" o:spid="_x0000_s2143" type="#_x0000_t202" style="position:absolute;left:2595;top:1089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" filled="f" stroked="f">
                  <v:textbox inset="0,0,0,0">
                    <w:txbxContent>
                      <w:p w14:paraId="27628427" w14:textId="77777777" w:rsidR="007907F9" w:rsidRDefault="007907F9" w:rsidP="00966493">
                        <w:r>
                          <w:t>D</w:t>
                        </w:r>
                      </w:p>
                    </w:txbxContent>
                  </v:textbox>
                </v:shape>
                <v:shape id="Text Box 2303" o:spid="_x0000_s2144" type="#_x0000_t202" style="position:absolute;left:2085;top:10825;width:2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" stroked="f">
                  <v:textbox inset="1.44pt,0,0,0">
                    <w:txbxContent>
                      <w:p w14:paraId="5859CBB2" w14:textId="77777777" w:rsidR="007907F9" w:rsidRPr="00B16717" w:rsidRDefault="007907F9" w:rsidP="00966493">
                        <w:pPr>
                          <w:rPr>
                            <w:sz w:val="20"/>
                            <w:szCs w:val="20"/>
                          </w:rPr>
                        </w:pPr>
                        <w:r>
                          <w:rPr>
                            <w:sz w:val="20"/>
                            <w:szCs w:val="20"/>
                          </w:rPr>
                          <w:t>4</w:t>
                        </w:r>
                      </w:p>
                    </w:txbxContent>
                  </v:textbox>
                </v:shape>
                <v:shape id="Text Box 2304" o:spid="_x0000_s2145" type="#_x0000_t202" style="position:absolute;left:2790;top:1078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" stroked="f">
                  <v:textbox inset="1.44pt,0,0,0">
                    <w:txbxContent>
                      <w:p w14:paraId="74A83891" w14:textId="77777777" w:rsidR="007907F9" w:rsidRPr="00B16717" w:rsidRDefault="007907F9" w:rsidP="00966493">
                        <w:pPr>
                          <w:rPr>
                            <w:sz w:val="20"/>
                            <w:szCs w:val="20"/>
                          </w:rPr>
                        </w:pPr>
                        <w:r>
                          <w:rPr>
                            <w:sz w:val="20"/>
                            <w:szCs w:val="20"/>
                          </w:rPr>
                          <w:t>2</w:t>
                        </w:r>
                      </w:p>
                    </w:txbxContent>
                  </v:textbox>
                </v:shape>
                <v:shape id="Text Box 2305" o:spid="_x0000_s2146" type="#_x0000_t202" style="position:absolute;left:2490;top:1063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" stroked="f">
                  <v:textbox inset="1.44pt,0,0,0">
                    <w:txbxContent>
                      <w:p w14:paraId="2EF3DD93" w14:textId="77777777" w:rsidR="007907F9" w:rsidRPr="00B16717" w:rsidRDefault="007907F9" w:rsidP="00966493">
                        <w:pPr>
                          <w:rPr>
                            <w:sz w:val="20"/>
                            <w:szCs w:val="20"/>
                          </w:rPr>
                        </w:pPr>
                        <w:r>
                          <w:rPr>
                            <w:sz w:val="20"/>
                            <w:szCs w:val="20"/>
                          </w:rPr>
                          <w:t>1</w:t>
                        </w:r>
                      </w:p>
                    </w:txbxContent>
                  </v:textbox>
                </v:shape>
                <v:shape id="Text Box 2306" o:spid="_x0000_s2147" type="#_x0000_t202" style="position:absolute;left:2175;top:11215;width:2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" stroked="f">
                  <v:textbox inset="1.44pt,0,0,0">
                    <w:txbxContent>
                      <w:p w14:paraId="6C343BF0" w14:textId="77777777" w:rsidR="007907F9" w:rsidRPr="00B16717" w:rsidRDefault="007907F9" w:rsidP="00966493">
                        <w:pPr>
                          <w:rPr>
                            <w:sz w:val="20"/>
                            <w:szCs w:val="20"/>
                          </w:rPr>
                        </w:pPr>
                        <w:r>
                          <w:rPr>
                            <w:sz w:val="20"/>
                            <w:szCs w:val="20"/>
                          </w:rPr>
                          <w:t>9</w:t>
                        </w:r>
                      </w:p>
                    </w:txbxContent>
                  </v:textbox>
                </v:shape>
                <v:shape id="Text Box 2307" o:spid="_x0000_s2148" type="#_x0000_t202" style="position:absolute;left:2730;top:11230;width:1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" stroked="f">
                  <v:textbox inset="1.44pt,0,0,0">
                    <w:txbxContent>
                      <w:p w14:paraId="48607040" w14:textId="77777777" w:rsidR="007907F9" w:rsidRPr="00B16717" w:rsidRDefault="007907F9" w:rsidP="00966493">
                        <w:pPr>
                          <w:rPr>
                            <w:sz w:val="20"/>
                            <w:szCs w:val="20"/>
                          </w:rPr>
                        </w:pPr>
                        <w:r>
                          <w:rPr>
                            <w:sz w:val="20"/>
                            <w:szCs w:val="20"/>
                          </w:rPr>
                          <w:t>8</w:t>
                        </w:r>
                      </w:p>
                    </w:txbxContent>
                  </v:textbox>
                </v:shape>
                <v:shape id="Text Box 2308" o:spid="_x0000_s2149" type="#_x0000_t202" style="position:absolute;left:2430;top:11455;width:2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" stroked="f">
                  <v:textbox inset="1.44pt,0,0,0">
                    <w:txbxContent>
                      <w:p w14:paraId="5CFAE5D0" w14:textId="77777777" w:rsidR="007907F9" w:rsidRPr="00B16717" w:rsidRDefault="007907F9" w:rsidP="00966493">
                        <w:pPr>
                          <w:rPr>
                            <w:sz w:val="20"/>
                            <w:szCs w:val="20"/>
                          </w:rPr>
                        </w:pPr>
                        <w:r>
                          <w:rPr>
                            <w:sz w:val="20"/>
                            <w:szCs w:val="20"/>
                          </w:rPr>
                          <w:t>13</w:t>
                        </w:r>
                      </w:p>
                    </w:txbxContent>
                  </v:textbox>
                </v:shape>
              </v:group>
            </w:pict>
          </mc:Fallback>
        </mc:AlternateContent>
      </w:r>
    </w:p>
    <w:p w14:paraId="64F314C8" w14:textId="77777777" w:rsidR="00A568DF" w:rsidRDefault="00A568DF" w:rsidP="00E610C4">
      <w:pPr>
        <w:pStyle w:val="ExampleBody"/>
      </w:pPr>
    </w:p>
    <w:p w14:paraId="5C712A0D" w14:textId="77777777" w:rsidR="00AF3B35" w:rsidRPr="00AF3B35" w:rsidRDefault="00AF3B35" w:rsidP="00E610C4">
      <w:pPr>
        <w:pStyle w:val="ExampleBody"/>
      </w:pPr>
    </w:p>
    <w:p w14:paraId="7C67160D" w14:textId="77777777" w:rsidR="00742CD3" w:rsidRDefault="00742CD3" w:rsidP="00E610C4">
      <w:pPr>
        <w:pStyle w:val="ExampleBody"/>
      </w:pPr>
    </w:p>
    <w:p w14:paraId="19C5EF0E" w14:textId="77777777" w:rsidR="00742CD3" w:rsidRPr="00742CD3" w:rsidRDefault="00742CD3" w:rsidP="00E610C4">
      <w:pPr>
        <w:pStyle w:val="ExampleBody"/>
      </w:pPr>
    </w:p>
    <w:p w14:paraId="5970A927" w14:textId="77777777" w:rsidR="00F9733B" w:rsidRDefault="00F9733B" w:rsidP="00E610C4">
      <w:pPr>
        <w:pStyle w:val="ExampleBody"/>
      </w:pPr>
    </w:p>
    <w:p w14:paraId="5216186E" w14:textId="77777777" w:rsidR="0004411F" w:rsidRDefault="0004411F" w:rsidP="00E610C4">
      <w:pPr>
        <w:pStyle w:val="ExampleBody"/>
      </w:pPr>
    </w:p>
    <w:p w14:paraId="34B416F1" w14:textId="77777777" w:rsidR="00741BAB" w:rsidRDefault="00741BAB" w:rsidP="00E610C4">
      <w:pPr>
        <w:pStyle w:val="ExampleBody"/>
      </w:pPr>
      <w:r>
        <w:t xml:space="preserve">For the third edge, we’d like to add AB, but that would give vertex A degree 3, which </w:t>
      </w:r>
      <w:r w:rsidR="00E610C4">
        <w:t>is not allowed</w:t>
      </w:r>
      <w:r>
        <w:t xml:space="preserve"> in a Hamiltonian circuit.  The next shortest edge is CD, but that edge would create a circuit ACDA that does not include vertex B, so we reject that edge.  The next shortest edge is BD, so we add that edge to the graph.</w:t>
      </w:r>
    </w:p>
    <w:p w14:paraId="7BE0F35D" w14:textId="36735C5C" w:rsidR="0004411F" w:rsidRDefault="007E3B2B" w:rsidP="00E610C4">
      <w:pPr>
        <w:pStyle w:val="ExampleBody"/>
      </w:pPr>
      <w:r>
        <w:rPr>
          <w:noProof/>
        </w:rPr>
        <mc:AlternateContent>
          <mc:Choice Requires="wps">
            <w:drawing>
              <wp:anchor distT="0" distB="0" distL="114300" distR="114300" simplePos="0" relativeHeight="251707392" behindDoc="0" locked="0" layoutInCell="1" allowOverlap="1" wp14:anchorId="0627C1FB" wp14:editId="64E814D0">
                <wp:simplePos x="0" y="0"/>
                <wp:positionH relativeFrom="column">
                  <wp:posOffset>2279650</wp:posOffset>
                </wp:positionH>
                <wp:positionV relativeFrom="paragraph">
                  <wp:posOffset>174625</wp:posOffset>
                </wp:positionV>
                <wp:extent cx="406400" cy="158750"/>
                <wp:effectExtent l="3175" t="0" r="0" b="0"/>
                <wp:wrapNone/>
                <wp:docPr id="4804" name="Text Box 2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418D" w14:textId="77777777" w:rsidR="007907F9" w:rsidRPr="00F419F5" w:rsidRDefault="007907F9">
                            <w:pPr>
                              <w:rPr>
                                <w:color w:val="FF9900"/>
                              </w:rPr>
                            </w:pPr>
                            <w:r w:rsidRPr="00F419F5">
                              <w:rPr>
                                <w:color w:val="FF9900"/>
                              </w:rPr>
                              <w:t>BAD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7C1FB" id="Text Box 2501" o:spid="_x0000_s2150" type="#_x0000_t202" style="position:absolute;margin-left:179.5pt;margin-top:13.75pt;width:32pt;height: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" filled="f" stroked="f">
                <v:textbox inset="0,0,0,0">
                  <w:txbxContent>
                    <w:p w14:paraId="19B0418D" w14:textId="77777777" w:rsidR="007907F9" w:rsidRPr="00F419F5" w:rsidRDefault="007907F9">
                      <w:pPr>
                        <w:rPr>
                          <w:color w:val="FF9900"/>
                        </w:rPr>
                      </w:pPr>
                      <w:r w:rsidRPr="00F419F5">
                        <w:rPr>
                          <w:color w:val="FF9900"/>
                        </w:rPr>
                        <w:t>BAD</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E4978D3" wp14:editId="39E3D9F2">
                <wp:simplePos x="0" y="0"/>
                <wp:positionH relativeFrom="column">
                  <wp:posOffset>939800</wp:posOffset>
                </wp:positionH>
                <wp:positionV relativeFrom="paragraph">
                  <wp:posOffset>180975</wp:posOffset>
                </wp:positionV>
                <wp:extent cx="406400" cy="158750"/>
                <wp:effectExtent l="0" t="3175" r="0" b="0"/>
                <wp:wrapNone/>
                <wp:docPr id="4803" name="Text 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4CFC2" w14:textId="77777777" w:rsidR="007907F9" w:rsidRPr="00F419F5" w:rsidRDefault="007907F9">
                            <w:pPr>
                              <w:rPr>
                                <w:color w:val="FF9900"/>
                              </w:rPr>
                            </w:pPr>
                            <w:r w:rsidRPr="00F419F5">
                              <w:rPr>
                                <w:color w:val="FF9900"/>
                              </w:rPr>
                              <w:t>BAD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978D3" id="Text Box 2500" o:spid="_x0000_s2151" type="#_x0000_t202" style="position:absolute;margin-left:74pt;margin-top:14.25pt;width:32pt;height: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" filled="f" stroked="f">
                <v:textbox inset="0,0,0,0">
                  <w:txbxContent>
                    <w:p w14:paraId="4674CFC2" w14:textId="77777777" w:rsidR="007907F9" w:rsidRPr="00F419F5" w:rsidRDefault="007907F9">
                      <w:pPr>
                        <w:rPr>
                          <w:color w:val="FF9900"/>
                        </w:rPr>
                      </w:pPr>
                      <w:r w:rsidRPr="00F419F5">
                        <w:rPr>
                          <w:color w:val="FF9900"/>
                        </w:rPr>
                        <w:t>BAD</w:t>
                      </w:r>
                    </w:p>
                  </w:txbxContent>
                </v:textbox>
              </v:shape>
            </w:pict>
          </mc:Fallback>
        </mc:AlternateContent>
      </w:r>
      <w:r>
        <w:rPr>
          <w:noProof/>
        </w:rPr>
        <mc:AlternateContent>
          <mc:Choice Requires="wpg">
            <w:drawing>
              <wp:anchor distT="0" distB="0" distL="114300" distR="114300" simplePos="0" relativeHeight="251704320" behindDoc="0" locked="0" layoutInCell="1" allowOverlap="1" wp14:anchorId="23AD0ACD" wp14:editId="4FDCE354">
                <wp:simplePos x="0" y="0"/>
                <wp:positionH relativeFrom="column">
                  <wp:posOffset>3016250</wp:posOffset>
                </wp:positionH>
                <wp:positionV relativeFrom="paragraph">
                  <wp:posOffset>46990</wp:posOffset>
                </wp:positionV>
                <wp:extent cx="1076325" cy="990600"/>
                <wp:effectExtent l="0" t="2540" r="3175" b="0"/>
                <wp:wrapNone/>
                <wp:docPr id="4782" name="Group 2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90600"/>
                          <a:chOff x="1700" y="12190"/>
                          <a:chExt cx="1695" cy="1560"/>
                        </a:xfrm>
                      </wpg:grpSpPr>
                      <wps:wsp>
                        <wps:cNvPr id="4783" name="Line 2429"/>
                        <wps:cNvCnPr>
                          <a:cxnSpLocks noChangeShapeType="1"/>
                        </wps:cNvCnPr>
                        <wps:spPr bwMode="auto">
                          <a:xfrm flipV="1">
                            <a:off x="2540" y="12383"/>
                            <a:ext cx="0" cy="8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84" name="Line 2430"/>
                        <wps:cNvCnPr>
                          <a:cxnSpLocks noChangeShapeType="1"/>
                        </wps:cNvCnPr>
                        <wps:spPr bwMode="auto">
                          <a:xfrm flipH="1">
                            <a:off x="1880" y="12420"/>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5" name="Line 2431"/>
                        <wps:cNvCnPr>
                          <a:cxnSpLocks noChangeShapeType="1"/>
                        </wps:cNvCnPr>
                        <wps:spPr bwMode="auto">
                          <a:xfrm>
                            <a:off x="1895" y="13621"/>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6" name="Line 2432"/>
                        <wps:cNvCnPr>
                          <a:cxnSpLocks noChangeShapeType="1"/>
                        </wps:cNvCnPr>
                        <wps:spPr bwMode="auto">
                          <a:xfrm>
                            <a:off x="2555" y="12391"/>
                            <a:ext cx="585" cy="121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87" name="Line 2433"/>
                        <wps:cNvCnPr>
                          <a:cxnSpLocks noChangeShapeType="1"/>
                        </wps:cNvCnPr>
                        <wps:spPr bwMode="auto">
                          <a:xfrm flipV="1">
                            <a:off x="1880" y="13216"/>
                            <a:ext cx="660" cy="42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88" name="Line 2434"/>
                        <wps:cNvCnPr>
                          <a:cxnSpLocks noChangeShapeType="1"/>
                        </wps:cNvCnPr>
                        <wps:spPr bwMode="auto">
                          <a:xfrm>
                            <a:off x="2540" y="13216"/>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9" name="Oval 2435"/>
                        <wps:cNvSpPr>
                          <a:spLocks noChangeArrowheads="1"/>
                        </wps:cNvSpPr>
                        <wps:spPr bwMode="auto">
                          <a:xfrm>
                            <a:off x="2480" y="1232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0" name="Oval 2436"/>
                        <wps:cNvSpPr>
                          <a:spLocks noChangeArrowheads="1"/>
                        </wps:cNvSpPr>
                        <wps:spPr bwMode="auto">
                          <a:xfrm>
                            <a:off x="1820" y="135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1" name="Oval 2437"/>
                        <wps:cNvSpPr>
                          <a:spLocks noChangeArrowheads="1"/>
                        </wps:cNvSpPr>
                        <wps:spPr bwMode="auto">
                          <a:xfrm>
                            <a:off x="3065" y="1354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2" name="Oval 2438"/>
                        <wps:cNvSpPr>
                          <a:spLocks noChangeArrowheads="1"/>
                        </wps:cNvSpPr>
                        <wps:spPr bwMode="auto">
                          <a:xfrm>
                            <a:off x="2465" y="1315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3" name="Text Box 2439"/>
                        <wps:cNvSpPr txBox="1">
                          <a:spLocks noChangeArrowheads="1"/>
                        </wps:cNvSpPr>
                        <wps:spPr bwMode="auto">
                          <a:xfrm>
                            <a:off x="2270" y="1219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FFF24" w14:textId="77777777" w:rsidR="007907F9" w:rsidRDefault="007907F9" w:rsidP="00966493">
                              <w:r>
                                <w:t>A</w:t>
                              </w:r>
                            </w:p>
                          </w:txbxContent>
                        </wps:txbx>
                        <wps:bodyPr rot="0" vert="horz" wrap="square" lIns="0" tIns="0" rIns="0" bIns="0" anchor="t" anchorCtr="0" upright="1">
                          <a:noAutofit/>
                        </wps:bodyPr>
                      </wps:wsp>
                      <wps:wsp>
                        <wps:cNvPr id="4794" name="Text Box 2440"/>
                        <wps:cNvSpPr txBox="1">
                          <a:spLocks noChangeArrowheads="1"/>
                        </wps:cNvSpPr>
                        <wps:spPr bwMode="auto">
                          <a:xfrm>
                            <a:off x="1700" y="1329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9752" w14:textId="77777777" w:rsidR="007907F9" w:rsidRDefault="007907F9" w:rsidP="00966493">
                              <w:r>
                                <w:t>B</w:t>
                              </w:r>
                            </w:p>
                          </w:txbxContent>
                        </wps:txbx>
                        <wps:bodyPr rot="0" vert="horz" wrap="square" lIns="0" tIns="0" rIns="0" bIns="0" anchor="t" anchorCtr="0" upright="1">
                          <a:noAutofit/>
                        </wps:bodyPr>
                      </wps:wsp>
                      <wps:wsp>
                        <wps:cNvPr id="4795" name="Text Box 2441"/>
                        <wps:cNvSpPr txBox="1">
                          <a:spLocks noChangeArrowheads="1"/>
                        </wps:cNvSpPr>
                        <wps:spPr bwMode="auto">
                          <a:xfrm>
                            <a:off x="3170" y="1329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5DFEF" w14:textId="77777777" w:rsidR="007907F9" w:rsidRDefault="007907F9" w:rsidP="00966493">
                              <w:r>
                                <w:t>C</w:t>
                              </w:r>
                            </w:p>
                          </w:txbxContent>
                        </wps:txbx>
                        <wps:bodyPr rot="0" vert="horz" wrap="square" lIns="0" tIns="0" rIns="0" bIns="0" anchor="t" anchorCtr="0" upright="1">
                          <a:noAutofit/>
                        </wps:bodyPr>
                      </wps:wsp>
                      <wps:wsp>
                        <wps:cNvPr id="4796" name="Text Box 2442"/>
                        <wps:cNvSpPr txBox="1">
                          <a:spLocks noChangeArrowheads="1"/>
                        </wps:cNvSpPr>
                        <wps:spPr bwMode="auto">
                          <a:xfrm>
                            <a:off x="2585" y="1296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1C36" w14:textId="77777777" w:rsidR="007907F9" w:rsidRDefault="007907F9" w:rsidP="00966493">
                              <w:r>
                                <w:t>D</w:t>
                              </w:r>
                            </w:p>
                          </w:txbxContent>
                        </wps:txbx>
                        <wps:bodyPr rot="0" vert="horz" wrap="square" lIns="0" tIns="0" rIns="0" bIns="0" anchor="t" anchorCtr="0" upright="1">
                          <a:noAutofit/>
                        </wps:bodyPr>
                      </wps:wsp>
                      <wps:wsp>
                        <wps:cNvPr id="4797" name="Text Box 2443"/>
                        <wps:cNvSpPr txBox="1">
                          <a:spLocks noChangeArrowheads="1"/>
                        </wps:cNvSpPr>
                        <wps:spPr bwMode="auto">
                          <a:xfrm>
                            <a:off x="2075" y="12895"/>
                            <a:ext cx="2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CDEFA" w14:textId="77777777" w:rsidR="007907F9" w:rsidRPr="00B16717" w:rsidRDefault="007907F9" w:rsidP="00966493">
                              <w:pPr>
                                <w:rPr>
                                  <w:sz w:val="20"/>
                                  <w:szCs w:val="20"/>
                                </w:rPr>
                              </w:pPr>
                              <w:r>
                                <w:rPr>
                                  <w:sz w:val="20"/>
                                  <w:szCs w:val="20"/>
                                </w:rPr>
                                <w:t>4</w:t>
                              </w:r>
                            </w:p>
                          </w:txbxContent>
                        </wps:txbx>
                        <wps:bodyPr rot="0" vert="horz" wrap="square" lIns="18288" tIns="0" rIns="0" bIns="0" anchor="t" anchorCtr="0" upright="1">
                          <a:noAutofit/>
                        </wps:bodyPr>
                      </wps:wsp>
                      <wps:wsp>
                        <wps:cNvPr id="4798" name="Text Box 2444"/>
                        <wps:cNvSpPr txBox="1">
                          <a:spLocks noChangeArrowheads="1"/>
                        </wps:cNvSpPr>
                        <wps:spPr bwMode="auto">
                          <a:xfrm>
                            <a:off x="2780" y="1285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8DB72" w14:textId="77777777" w:rsidR="007907F9" w:rsidRPr="00B16717" w:rsidRDefault="007907F9" w:rsidP="00966493">
                              <w:pPr>
                                <w:rPr>
                                  <w:sz w:val="20"/>
                                  <w:szCs w:val="20"/>
                                </w:rPr>
                              </w:pPr>
                              <w:r>
                                <w:rPr>
                                  <w:sz w:val="20"/>
                                  <w:szCs w:val="20"/>
                                </w:rPr>
                                <w:t>2</w:t>
                              </w:r>
                            </w:p>
                          </w:txbxContent>
                        </wps:txbx>
                        <wps:bodyPr rot="0" vert="horz" wrap="square" lIns="18288" tIns="0" rIns="0" bIns="0" anchor="t" anchorCtr="0" upright="1">
                          <a:noAutofit/>
                        </wps:bodyPr>
                      </wps:wsp>
                      <wps:wsp>
                        <wps:cNvPr id="4799" name="Text Box 2445"/>
                        <wps:cNvSpPr txBox="1">
                          <a:spLocks noChangeArrowheads="1"/>
                        </wps:cNvSpPr>
                        <wps:spPr bwMode="auto">
                          <a:xfrm>
                            <a:off x="2480" y="1270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9C938" w14:textId="77777777" w:rsidR="007907F9" w:rsidRPr="00B16717" w:rsidRDefault="007907F9" w:rsidP="00966493">
                              <w:pPr>
                                <w:rPr>
                                  <w:sz w:val="20"/>
                                  <w:szCs w:val="20"/>
                                </w:rPr>
                              </w:pPr>
                              <w:r>
                                <w:rPr>
                                  <w:sz w:val="20"/>
                                  <w:szCs w:val="20"/>
                                </w:rPr>
                                <w:t>1</w:t>
                              </w:r>
                            </w:p>
                          </w:txbxContent>
                        </wps:txbx>
                        <wps:bodyPr rot="0" vert="horz" wrap="square" lIns="18288" tIns="0" rIns="0" bIns="0" anchor="t" anchorCtr="0" upright="1">
                          <a:noAutofit/>
                        </wps:bodyPr>
                      </wps:wsp>
                      <wps:wsp>
                        <wps:cNvPr id="4800" name="Text Box 2446"/>
                        <wps:cNvSpPr txBox="1">
                          <a:spLocks noChangeArrowheads="1"/>
                        </wps:cNvSpPr>
                        <wps:spPr bwMode="auto">
                          <a:xfrm>
                            <a:off x="2165" y="13285"/>
                            <a:ext cx="2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12745" w14:textId="77777777" w:rsidR="007907F9" w:rsidRPr="00B16717" w:rsidRDefault="007907F9" w:rsidP="00966493">
                              <w:pPr>
                                <w:rPr>
                                  <w:sz w:val="20"/>
                                  <w:szCs w:val="20"/>
                                </w:rPr>
                              </w:pPr>
                              <w:r>
                                <w:rPr>
                                  <w:sz w:val="20"/>
                                  <w:szCs w:val="20"/>
                                </w:rPr>
                                <w:t>9</w:t>
                              </w:r>
                            </w:p>
                          </w:txbxContent>
                        </wps:txbx>
                        <wps:bodyPr rot="0" vert="horz" wrap="square" lIns="18288" tIns="0" rIns="0" bIns="0" anchor="t" anchorCtr="0" upright="1">
                          <a:noAutofit/>
                        </wps:bodyPr>
                      </wps:wsp>
                      <wps:wsp>
                        <wps:cNvPr id="4801" name="Text Box 2447"/>
                        <wps:cNvSpPr txBox="1">
                          <a:spLocks noChangeArrowheads="1"/>
                        </wps:cNvSpPr>
                        <wps:spPr bwMode="auto">
                          <a:xfrm>
                            <a:off x="2720" y="13300"/>
                            <a:ext cx="1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4D4D9" w14:textId="77777777" w:rsidR="007907F9" w:rsidRPr="00B16717" w:rsidRDefault="007907F9" w:rsidP="00966493">
                              <w:pPr>
                                <w:rPr>
                                  <w:sz w:val="20"/>
                                  <w:szCs w:val="20"/>
                                </w:rPr>
                              </w:pPr>
                              <w:r>
                                <w:rPr>
                                  <w:sz w:val="20"/>
                                  <w:szCs w:val="20"/>
                                </w:rPr>
                                <w:t>8</w:t>
                              </w:r>
                            </w:p>
                          </w:txbxContent>
                        </wps:txbx>
                        <wps:bodyPr rot="0" vert="horz" wrap="square" lIns="18288" tIns="0" rIns="0" bIns="0" anchor="t" anchorCtr="0" upright="1">
                          <a:noAutofit/>
                        </wps:bodyPr>
                      </wps:wsp>
                      <wps:wsp>
                        <wps:cNvPr id="4802" name="Text Box 2448"/>
                        <wps:cNvSpPr txBox="1">
                          <a:spLocks noChangeArrowheads="1"/>
                        </wps:cNvSpPr>
                        <wps:spPr bwMode="auto">
                          <a:xfrm>
                            <a:off x="2420" y="13525"/>
                            <a:ext cx="25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BCE9D" w14:textId="77777777" w:rsidR="007907F9" w:rsidRPr="00B16717" w:rsidRDefault="007907F9" w:rsidP="00966493">
                              <w:pPr>
                                <w:rPr>
                                  <w:sz w:val="20"/>
                                  <w:szCs w:val="20"/>
                                </w:rPr>
                              </w:pPr>
                              <w:r>
                                <w:rPr>
                                  <w:sz w:val="20"/>
                                  <w:szCs w:val="20"/>
                                </w:rPr>
                                <w:t>13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D0ACD" id="Group 2473" o:spid="_x0000_s2152" style="position:absolute;margin-left:237.5pt;margin-top:3.7pt;width:84.75pt;height:78pt;z-index:251704320;mso-position-horizontal-relative:text;mso-position-vertical-relative:text" coordorigin="1700,12190" coordsize="169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">
                <v:line id="Line 2429" o:spid="_x0000_s2153" style="position:absolute;flip:y;visibility:visible;mso-wrap-style:square" from="2540,12383" to="2540,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" strokecolor="red" strokeweight="2.25pt"/>
                <v:line id="Line 2430" o:spid="_x0000_s2154" style="position:absolute;flip:x;visibility:visible;mso-wrap-style:square" from="1880,12420" to="2555,1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"/>
                <v:line id="Line 2431" o:spid="_x0000_s2155" style="position:absolute;visibility:visible;mso-wrap-style:square" from="1895,13621" to="3170,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"/>
                <v:line id="Line 2432" o:spid="_x0000_s2156" style="position:absolute;visibility:visible;mso-wrap-style:square" from="2555,12391" to="3140,1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" strokecolor="red" strokeweight="2.25pt"/>
                <v:line id="Line 2433" o:spid="_x0000_s2157" style="position:absolute;flip:y;visibility:visible;mso-wrap-style:square" from="1880,13216" to="2540,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" strokecolor="red" strokeweight="2.25pt"/>
                <v:line id="Line 2434" o:spid="_x0000_s2158" style="position:absolute;visibility:visible;mso-wrap-style:square" from="2540,13216" to="3140,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"/>
                <v:oval id="Oval 2435" o:spid="_x0000_s2159" style="position:absolute;left:2480;top:12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"/>
                <v:oval id="Oval 2436" o:spid="_x0000_s2160" style="position:absolute;left:1820;top:135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"/>
                <v:oval id="Oval 2437" o:spid="_x0000_s2161" style="position:absolute;left:3065;top:1354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"/>
                <v:oval id="Oval 2438" o:spid="_x0000_s2162" style="position:absolute;left:2465;top:131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"/>
                <v:shape id="Text Box 2439" o:spid="_x0000_s2163" type="#_x0000_t202" style="position:absolute;left:2270;top:1219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" filled="f" stroked="f">
                  <v:textbox inset="0,0,0,0">
                    <w:txbxContent>
                      <w:p w14:paraId="340FFF24" w14:textId="77777777" w:rsidR="007907F9" w:rsidRDefault="007907F9" w:rsidP="00966493">
                        <w:r>
                          <w:t>A</w:t>
                        </w:r>
                      </w:p>
                    </w:txbxContent>
                  </v:textbox>
                </v:shape>
                <v:shape id="Text Box 2440" o:spid="_x0000_s2164" type="#_x0000_t202" style="position:absolute;left:1700;top:1329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" filled="f" stroked="f">
                  <v:textbox inset="0,0,0,0">
                    <w:txbxContent>
                      <w:p w14:paraId="128F9752" w14:textId="77777777" w:rsidR="007907F9" w:rsidRDefault="007907F9" w:rsidP="00966493">
                        <w:r>
                          <w:t>B</w:t>
                        </w:r>
                      </w:p>
                    </w:txbxContent>
                  </v:textbox>
                </v:shape>
                <v:shape id="Text Box 2441" o:spid="_x0000_s2165" type="#_x0000_t202" style="position:absolute;left:3170;top:1329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" filled="f" stroked="f">
                  <v:textbox inset="0,0,0,0">
                    <w:txbxContent>
                      <w:p w14:paraId="6675DFEF" w14:textId="77777777" w:rsidR="007907F9" w:rsidRDefault="007907F9" w:rsidP="00966493">
                        <w:r>
                          <w:t>C</w:t>
                        </w:r>
                      </w:p>
                    </w:txbxContent>
                  </v:textbox>
                </v:shape>
                <v:shape id="Text Box 2442" o:spid="_x0000_s2166" type="#_x0000_t202" style="position:absolute;left:2585;top:1296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" filled="f" stroked="f">
                  <v:textbox inset="0,0,0,0">
                    <w:txbxContent>
                      <w:p w14:paraId="11BD1C36" w14:textId="77777777" w:rsidR="007907F9" w:rsidRDefault="007907F9" w:rsidP="00966493">
                        <w:r>
                          <w:t>D</w:t>
                        </w:r>
                      </w:p>
                    </w:txbxContent>
                  </v:textbox>
                </v:shape>
                <v:shape id="Text Box 2443" o:spid="_x0000_s2167" type="#_x0000_t202" style="position:absolute;left:2075;top:12895;width:2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" stroked="f">
                  <v:textbox inset="1.44pt,0,0,0">
                    <w:txbxContent>
                      <w:p w14:paraId="7A3CDEFA" w14:textId="77777777" w:rsidR="007907F9" w:rsidRPr="00B16717" w:rsidRDefault="007907F9" w:rsidP="00966493">
                        <w:pPr>
                          <w:rPr>
                            <w:sz w:val="20"/>
                            <w:szCs w:val="20"/>
                          </w:rPr>
                        </w:pPr>
                        <w:r>
                          <w:rPr>
                            <w:sz w:val="20"/>
                            <w:szCs w:val="20"/>
                          </w:rPr>
                          <w:t>4</w:t>
                        </w:r>
                      </w:p>
                    </w:txbxContent>
                  </v:textbox>
                </v:shape>
                <v:shape id="Text Box 2444" o:spid="_x0000_s2168" type="#_x0000_t202" style="position:absolute;left:2780;top:1285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" stroked="f">
                  <v:textbox inset="1.44pt,0,0,0">
                    <w:txbxContent>
                      <w:p w14:paraId="0638DB72" w14:textId="77777777" w:rsidR="007907F9" w:rsidRPr="00B16717" w:rsidRDefault="007907F9" w:rsidP="00966493">
                        <w:pPr>
                          <w:rPr>
                            <w:sz w:val="20"/>
                            <w:szCs w:val="20"/>
                          </w:rPr>
                        </w:pPr>
                        <w:r>
                          <w:rPr>
                            <w:sz w:val="20"/>
                            <w:szCs w:val="20"/>
                          </w:rPr>
                          <w:t>2</w:t>
                        </w:r>
                      </w:p>
                    </w:txbxContent>
                  </v:textbox>
                </v:shape>
                <v:shape id="Text Box 2445" o:spid="_x0000_s2169" type="#_x0000_t202" style="position:absolute;left:2480;top:1270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" stroked="f">
                  <v:textbox inset="1.44pt,0,0,0">
                    <w:txbxContent>
                      <w:p w14:paraId="2079C938" w14:textId="77777777" w:rsidR="007907F9" w:rsidRPr="00B16717" w:rsidRDefault="007907F9" w:rsidP="00966493">
                        <w:pPr>
                          <w:rPr>
                            <w:sz w:val="20"/>
                            <w:szCs w:val="20"/>
                          </w:rPr>
                        </w:pPr>
                        <w:r>
                          <w:rPr>
                            <w:sz w:val="20"/>
                            <w:szCs w:val="20"/>
                          </w:rPr>
                          <w:t>1</w:t>
                        </w:r>
                      </w:p>
                    </w:txbxContent>
                  </v:textbox>
                </v:shape>
                <v:shape id="Text Box 2446" o:spid="_x0000_s2170" type="#_x0000_t202" style="position:absolute;left:2165;top:13285;width:2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" stroked="f">
                  <v:textbox inset="1.44pt,0,0,0">
                    <w:txbxContent>
                      <w:p w14:paraId="77512745" w14:textId="77777777" w:rsidR="007907F9" w:rsidRPr="00B16717" w:rsidRDefault="007907F9" w:rsidP="00966493">
                        <w:pPr>
                          <w:rPr>
                            <w:sz w:val="20"/>
                            <w:szCs w:val="20"/>
                          </w:rPr>
                        </w:pPr>
                        <w:r>
                          <w:rPr>
                            <w:sz w:val="20"/>
                            <w:szCs w:val="20"/>
                          </w:rPr>
                          <w:t>9</w:t>
                        </w:r>
                      </w:p>
                    </w:txbxContent>
                  </v:textbox>
                </v:shape>
                <v:shape id="Text Box 2447" o:spid="_x0000_s2171" type="#_x0000_t202" style="position:absolute;left:2720;top:13300;width:1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" stroked="f">
                  <v:textbox inset="1.44pt,0,0,0">
                    <w:txbxContent>
                      <w:p w14:paraId="1C34D4D9" w14:textId="77777777" w:rsidR="007907F9" w:rsidRPr="00B16717" w:rsidRDefault="007907F9" w:rsidP="00966493">
                        <w:pPr>
                          <w:rPr>
                            <w:sz w:val="20"/>
                            <w:szCs w:val="20"/>
                          </w:rPr>
                        </w:pPr>
                        <w:r>
                          <w:rPr>
                            <w:sz w:val="20"/>
                            <w:szCs w:val="20"/>
                          </w:rPr>
                          <w:t>8</w:t>
                        </w:r>
                      </w:p>
                    </w:txbxContent>
                  </v:textbox>
                </v:shape>
                <v:shape id="Text Box 2448" o:spid="_x0000_s2172" type="#_x0000_t202" style="position:absolute;left:2420;top:13525;width:2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" stroked="f">
                  <v:textbox inset="1.44pt,0,0,0">
                    <w:txbxContent>
                      <w:p w14:paraId="061BCE9D" w14:textId="77777777" w:rsidR="007907F9" w:rsidRPr="00B16717" w:rsidRDefault="007907F9" w:rsidP="00966493">
                        <w:pPr>
                          <w:rPr>
                            <w:sz w:val="20"/>
                            <w:szCs w:val="20"/>
                          </w:rPr>
                        </w:pPr>
                        <w:r>
                          <w:rPr>
                            <w:sz w:val="20"/>
                            <w:szCs w:val="20"/>
                          </w:rPr>
                          <w:t>13</w:t>
                        </w:r>
                      </w:p>
                    </w:txbxContent>
                  </v:textbox>
                </v:shape>
              </v:group>
            </w:pict>
          </mc:Fallback>
        </mc:AlternateContent>
      </w:r>
      <w:r>
        <w:rPr>
          <w:noProof/>
        </w:rPr>
        <mc:AlternateContent>
          <mc:Choice Requires="wpg">
            <w:drawing>
              <wp:anchor distT="0" distB="0" distL="114300" distR="114300" simplePos="0" relativeHeight="251702272" behindDoc="0" locked="0" layoutInCell="1" allowOverlap="1" wp14:anchorId="40840D46" wp14:editId="3966F4EC">
                <wp:simplePos x="0" y="0"/>
                <wp:positionH relativeFrom="column">
                  <wp:posOffset>1619250</wp:posOffset>
                </wp:positionH>
                <wp:positionV relativeFrom="paragraph">
                  <wp:posOffset>46990</wp:posOffset>
                </wp:positionV>
                <wp:extent cx="1076325" cy="990600"/>
                <wp:effectExtent l="0" t="2540" r="0" b="0"/>
                <wp:wrapNone/>
                <wp:docPr id="4761" name="Group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90600"/>
                          <a:chOff x="5510" y="10120"/>
                          <a:chExt cx="1695" cy="1560"/>
                        </a:xfrm>
                      </wpg:grpSpPr>
                      <wps:wsp>
                        <wps:cNvPr id="4762" name="Line 2389"/>
                        <wps:cNvCnPr>
                          <a:cxnSpLocks noChangeShapeType="1"/>
                        </wps:cNvCnPr>
                        <wps:spPr bwMode="auto">
                          <a:xfrm flipV="1">
                            <a:off x="6350" y="10313"/>
                            <a:ext cx="0" cy="8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63" name="Line 2390"/>
                        <wps:cNvCnPr>
                          <a:cxnSpLocks noChangeShapeType="1"/>
                        </wps:cNvCnPr>
                        <wps:spPr bwMode="auto">
                          <a:xfrm flipH="1">
                            <a:off x="5690" y="10350"/>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4" name="Line 2391"/>
                        <wps:cNvCnPr>
                          <a:cxnSpLocks noChangeShapeType="1"/>
                        </wps:cNvCnPr>
                        <wps:spPr bwMode="auto">
                          <a:xfrm>
                            <a:off x="5705" y="11551"/>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5" name="Line 2392"/>
                        <wps:cNvCnPr>
                          <a:cxnSpLocks noChangeShapeType="1"/>
                        </wps:cNvCnPr>
                        <wps:spPr bwMode="auto">
                          <a:xfrm>
                            <a:off x="6365" y="10321"/>
                            <a:ext cx="585" cy="121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66" name="Line 2393"/>
                        <wps:cNvCnPr>
                          <a:cxnSpLocks noChangeShapeType="1"/>
                        </wps:cNvCnPr>
                        <wps:spPr bwMode="auto">
                          <a:xfrm flipV="1">
                            <a:off x="5690" y="11146"/>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7" name="Line 2394"/>
                        <wps:cNvCnPr>
                          <a:cxnSpLocks noChangeShapeType="1"/>
                        </wps:cNvCnPr>
                        <wps:spPr bwMode="auto">
                          <a:xfrm>
                            <a:off x="6350" y="11146"/>
                            <a:ext cx="600" cy="40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68" name="Oval 2395"/>
                        <wps:cNvSpPr>
                          <a:spLocks noChangeArrowheads="1"/>
                        </wps:cNvSpPr>
                        <wps:spPr bwMode="auto">
                          <a:xfrm>
                            <a:off x="6290" y="102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69" name="Oval 2396"/>
                        <wps:cNvSpPr>
                          <a:spLocks noChangeArrowheads="1"/>
                        </wps:cNvSpPr>
                        <wps:spPr bwMode="auto">
                          <a:xfrm>
                            <a:off x="5630" y="114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0" name="Oval 2397"/>
                        <wps:cNvSpPr>
                          <a:spLocks noChangeArrowheads="1"/>
                        </wps:cNvSpPr>
                        <wps:spPr bwMode="auto">
                          <a:xfrm>
                            <a:off x="6875" y="114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1" name="Oval 2398"/>
                        <wps:cNvSpPr>
                          <a:spLocks noChangeArrowheads="1"/>
                        </wps:cNvSpPr>
                        <wps:spPr bwMode="auto">
                          <a:xfrm>
                            <a:off x="6275" y="1108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2" name="Text Box 2399"/>
                        <wps:cNvSpPr txBox="1">
                          <a:spLocks noChangeArrowheads="1"/>
                        </wps:cNvSpPr>
                        <wps:spPr bwMode="auto">
                          <a:xfrm>
                            <a:off x="6080" y="1012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29C59" w14:textId="77777777" w:rsidR="007907F9" w:rsidRDefault="007907F9" w:rsidP="00966493">
                              <w:r>
                                <w:t>A</w:t>
                              </w:r>
                            </w:p>
                          </w:txbxContent>
                        </wps:txbx>
                        <wps:bodyPr rot="0" vert="horz" wrap="square" lIns="0" tIns="0" rIns="0" bIns="0" anchor="t" anchorCtr="0" upright="1">
                          <a:noAutofit/>
                        </wps:bodyPr>
                      </wps:wsp>
                      <wps:wsp>
                        <wps:cNvPr id="4773" name="Text Box 2400"/>
                        <wps:cNvSpPr txBox="1">
                          <a:spLocks noChangeArrowheads="1"/>
                        </wps:cNvSpPr>
                        <wps:spPr bwMode="auto">
                          <a:xfrm>
                            <a:off x="5510" y="1122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21ED2" w14:textId="77777777" w:rsidR="007907F9" w:rsidRDefault="007907F9" w:rsidP="00966493">
                              <w:r>
                                <w:t>B</w:t>
                              </w:r>
                            </w:p>
                          </w:txbxContent>
                        </wps:txbx>
                        <wps:bodyPr rot="0" vert="horz" wrap="square" lIns="0" tIns="0" rIns="0" bIns="0" anchor="t" anchorCtr="0" upright="1">
                          <a:noAutofit/>
                        </wps:bodyPr>
                      </wps:wsp>
                      <wps:wsp>
                        <wps:cNvPr id="4774" name="Text Box 2401"/>
                        <wps:cNvSpPr txBox="1">
                          <a:spLocks noChangeArrowheads="1"/>
                        </wps:cNvSpPr>
                        <wps:spPr bwMode="auto">
                          <a:xfrm>
                            <a:off x="6980" y="1122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0BE81" w14:textId="77777777" w:rsidR="007907F9" w:rsidRDefault="007907F9" w:rsidP="00966493">
                              <w:r>
                                <w:t>C</w:t>
                              </w:r>
                            </w:p>
                          </w:txbxContent>
                        </wps:txbx>
                        <wps:bodyPr rot="0" vert="horz" wrap="square" lIns="0" tIns="0" rIns="0" bIns="0" anchor="t" anchorCtr="0" upright="1">
                          <a:noAutofit/>
                        </wps:bodyPr>
                      </wps:wsp>
                      <wps:wsp>
                        <wps:cNvPr id="4775" name="Text Box 2402"/>
                        <wps:cNvSpPr txBox="1">
                          <a:spLocks noChangeArrowheads="1"/>
                        </wps:cNvSpPr>
                        <wps:spPr bwMode="auto">
                          <a:xfrm>
                            <a:off x="6395" y="1089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53F5" w14:textId="77777777" w:rsidR="007907F9" w:rsidRDefault="007907F9" w:rsidP="00966493">
                              <w:r>
                                <w:t>D</w:t>
                              </w:r>
                            </w:p>
                          </w:txbxContent>
                        </wps:txbx>
                        <wps:bodyPr rot="0" vert="horz" wrap="square" lIns="0" tIns="0" rIns="0" bIns="0" anchor="t" anchorCtr="0" upright="1">
                          <a:noAutofit/>
                        </wps:bodyPr>
                      </wps:wsp>
                      <wps:wsp>
                        <wps:cNvPr id="4776" name="Text Box 2403"/>
                        <wps:cNvSpPr txBox="1">
                          <a:spLocks noChangeArrowheads="1"/>
                        </wps:cNvSpPr>
                        <wps:spPr bwMode="auto">
                          <a:xfrm>
                            <a:off x="5885" y="10825"/>
                            <a:ext cx="2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F0FEF" w14:textId="77777777" w:rsidR="007907F9" w:rsidRPr="00B16717" w:rsidRDefault="007907F9" w:rsidP="00966493">
                              <w:pPr>
                                <w:rPr>
                                  <w:sz w:val="20"/>
                                  <w:szCs w:val="20"/>
                                </w:rPr>
                              </w:pPr>
                              <w:r>
                                <w:rPr>
                                  <w:sz w:val="20"/>
                                  <w:szCs w:val="20"/>
                                </w:rPr>
                                <w:t>4</w:t>
                              </w:r>
                            </w:p>
                          </w:txbxContent>
                        </wps:txbx>
                        <wps:bodyPr rot="0" vert="horz" wrap="square" lIns="18288" tIns="0" rIns="0" bIns="0" anchor="t" anchorCtr="0" upright="1">
                          <a:noAutofit/>
                        </wps:bodyPr>
                      </wps:wsp>
                      <wps:wsp>
                        <wps:cNvPr id="4777" name="Text Box 2404"/>
                        <wps:cNvSpPr txBox="1">
                          <a:spLocks noChangeArrowheads="1"/>
                        </wps:cNvSpPr>
                        <wps:spPr bwMode="auto">
                          <a:xfrm>
                            <a:off x="6590" y="1078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833AB" w14:textId="77777777" w:rsidR="007907F9" w:rsidRPr="00B16717" w:rsidRDefault="007907F9" w:rsidP="00966493">
                              <w:pPr>
                                <w:rPr>
                                  <w:sz w:val="20"/>
                                  <w:szCs w:val="20"/>
                                </w:rPr>
                              </w:pPr>
                              <w:r>
                                <w:rPr>
                                  <w:sz w:val="20"/>
                                  <w:szCs w:val="20"/>
                                </w:rPr>
                                <w:t>2</w:t>
                              </w:r>
                            </w:p>
                          </w:txbxContent>
                        </wps:txbx>
                        <wps:bodyPr rot="0" vert="horz" wrap="square" lIns="18288" tIns="0" rIns="0" bIns="0" anchor="t" anchorCtr="0" upright="1">
                          <a:noAutofit/>
                        </wps:bodyPr>
                      </wps:wsp>
                      <wps:wsp>
                        <wps:cNvPr id="4778" name="Text Box 2405"/>
                        <wps:cNvSpPr txBox="1">
                          <a:spLocks noChangeArrowheads="1"/>
                        </wps:cNvSpPr>
                        <wps:spPr bwMode="auto">
                          <a:xfrm>
                            <a:off x="6290" y="1063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26CC4" w14:textId="77777777" w:rsidR="007907F9" w:rsidRPr="00B16717" w:rsidRDefault="007907F9" w:rsidP="00966493">
                              <w:pPr>
                                <w:rPr>
                                  <w:sz w:val="20"/>
                                  <w:szCs w:val="20"/>
                                </w:rPr>
                              </w:pPr>
                              <w:r>
                                <w:rPr>
                                  <w:sz w:val="20"/>
                                  <w:szCs w:val="20"/>
                                </w:rPr>
                                <w:t>1</w:t>
                              </w:r>
                            </w:p>
                          </w:txbxContent>
                        </wps:txbx>
                        <wps:bodyPr rot="0" vert="horz" wrap="square" lIns="18288" tIns="0" rIns="0" bIns="0" anchor="t" anchorCtr="0" upright="1">
                          <a:noAutofit/>
                        </wps:bodyPr>
                      </wps:wsp>
                      <wps:wsp>
                        <wps:cNvPr id="4779" name="Text Box 2406"/>
                        <wps:cNvSpPr txBox="1">
                          <a:spLocks noChangeArrowheads="1"/>
                        </wps:cNvSpPr>
                        <wps:spPr bwMode="auto">
                          <a:xfrm>
                            <a:off x="5975" y="11215"/>
                            <a:ext cx="2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D7623" w14:textId="77777777" w:rsidR="007907F9" w:rsidRPr="00B16717" w:rsidRDefault="007907F9" w:rsidP="00966493">
                              <w:pPr>
                                <w:rPr>
                                  <w:sz w:val="20"/>
                                  <w:szCs w:val="20"/>
                                </w:rPr>
                              </w:pPr>
                              <w:r>
                                <w:rPr>
                                  <w:sz w:val="20"/>
                                  <w:szCs w:val="20"/>
                                </w:rPr>
                                <w:t>9</w:t>
                              </w:r>
                            </w:p>
                          </w:txbxContent>
                        </wps:txbx>
                        <wps:bodyPr rot="0" vert="horz" wrap="square" lIns="18288" tIns="0" rIns="0" bIns="0" anchor="t" anchorCtr="0" upright="1">
                          <a:noAutofit/>
                        </wps:bodyPr>
                      </wps:wsp>
                      <wps:wsp>
                        <wps:cNvPr id="4780" name="Text Box 2407"/>
                        <wps:cNvSpPr txBox="1">
                          <a:spLocks noChangeArrowheads="1"/>
                        </wps:cNvSpPr>
                        <wps:spPr bwMode="auto">
                          <a:xfrm>
                            <a:off x="6530" y="11230"/>
                            <a:ext cx="1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C2F4" w14:textId="77777777" w:rsidR="007907F9" w:rsidRPr="00B16717" w:rsidRDefault="007907F9" w:rsidP="00966493">
                              <w:pPr>
                                <w:rPr>
                                  <w:sz w:val="20"/>
                                  <w:szCs w:val="20"/>
                                </w:rPr>
                              </w:pPr>
                              <w:r>
                                <w:rPr>
                                  <w:sz w:val="20"/>
                                  <w:szCs w:val="20"/>
                                </w:rPr>
                                <w:t>8</w:t>
                              </w:r>
                            </w:p>
                          </w:txbxContent>
                        </wps:txbx>
                        <wps:bodyPr rot="0" vert="horz" wrap="square" lIns="18288" tIns="0" rIns="0" bIns="0" anchor="t" anchorCtr="0" upright="1">
                          <a:noAutofit/>
                        </wps:bodyPr>
                      </wps:wsp>
                      <wps:wsp>
                        <wps:cNvPr id="4781" name="Text Box 2408"/>
                        <wps:cNvSpPr txBox="1">
                          <a:spLocks noChangeArrowheads="1"/>
                        </wps:cNvSpPr>
                        <wps:spPr bwMode="auto">
                          <a:xfrm>
                            <a:off x="6230" y="11455"/>
                            <a:ext cx="25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52C35" w14:textId="77777777" w:rsidR="007907F9" w:rsidRPr="00B16717" w:rsidRDefault="007907F9" w:rsidP="00966493">
                              <w:pPr>
                                <w:rPr>
                                  <w:sz w:val="20"/>
                                  <w:szCs w:val="20"/>
                                </w:rPr>
                              </w:pPr>
                              <w:r>
                                <w:rPr>
                                  <w:sz w:val="20"/>
                                  <w:szCs w:val="20"/>
                                </w:rPr>
                                <w:t>13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40D46" id="Group 2471" o:spid="_x0000_s2173" style="position:absolute;margin-left:127.5pt;margin-top:3.7pt;width:84.75pt;height:78pt;z-index:251702272;mso-position-horizontal-relative:text;mso-position-vertical-relative:text" coordorigin="5510,10120" coordsize="169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">
                <v:line id="Line 2389" o:spid="_x0000_s2174" style="position:absolute;flip:y;visibility:visible;mso-wrap-style:square" from="6350,10313" to="635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" strokecolor="red" strokeweight="2.25pt"/>
                <v:line id="Line 2390" o:spid="_x0000_s2175" style="position:absolute;flip:x;visibility:visible;mso-wrap-style:square" from="5690,10350" to="6365,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jl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"/>
                <v:line id="Line 2391" o:spid="_x0000_s2176" style="position:absolute;visibility:visible;mso-wrap-style:square" from="5705,11551" to="6980,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"/>
                <v:line id="Line 2392" o:spid="_x0000_s2177" style="position:absolute;visibility:visible;mso-wrap-style:square" from="6365,10321" to="6950,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" strokecolor="red" strokeweight="2.25pt"/>
                <v:line id="Line 2393" o:spid="_x0000_s2178" style="position:absolute;flip:y;visibility:visible;mso-wrap-style:square" from="5690,11146" to="6350,1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"/>
                <v:line id="Line 2394" o:spid="_x0000_s2179" style="position:absolute;visibility:visible;mso-wrap-style:square" from="6350,11146" to="6950,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" strokecolor="red" strokeweight="2.25pt"/>
                <v:oval id="Oval 2395" o:spid="_x0000_s2180" style="position:absolute;left:6290;top:102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"/>
                <v:oval id="Oval 2396" o:spid="_x0000_s2181" style="position:absolute;left:5630;top:114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"/>
                <v:oval id="Oval 2397" o:spid="_x0000_s2182" style="position:absolute;left:6875;top:114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"/>
                <v:oval id="Oval 2398" o:spid="_x0000_s2183" style="position:absolute;left:6275;top:1108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"/>
                <v:shape id="Text Box 2399" o:spid="_x0000_s2184" type="#_x0000_t202" style="position:absolute;left:6080;top:1012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" filled="f" stroked="f">
                  <v:textbox inset="0,0,0,0">
                    <w:txbxContent>
                      <w:p w14:paraId="5AA29C59" w14:textId="77777777" w:rsidR="007907F9" w:rsidRDefault="007907F9" w:rsidP="00966493">
                        <w:r>
                          <w:t>A</w:t>
                        </w:r>
                      </w:p>
                    </w:txbxContent>
                  </v:textbox>
                </v:shape>
                <v:shape id="Text Box 2400" o:spid="_x0000_s2185" type="#_x0000_t202" style="position:absolute;left:5510;top:1122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" filled="f" stroked="f">
                  <v:textbox inset="0,0,0,0">
                    <w:txbxContent>
                      <w:p w14:paraId="76521ED2" w14:textId="77777777" w:rsidR="007907F9" w:rsidRDefault="007907F9" w:rsidP="00966493">
                        <w:r>
                          <w:t>B</w:t>
                        </w:r>
                      </w:p>
                    </w:txbxContent>
                  </v:textbox>
                </v:shape>
                <v:shape id="Text Box 2401" o:spid="_x0000_s2186" type="#_x0000_t202" style="position:absolute;left:6980;top:1122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" filled="f" stroked="f">
                  <v:textbox inset="0,0,0,0">
                    <w:txbxContent>
                      <w:p w14:paraId="7980BE81" w14:textId="77777777" w:rsidR="007907F9" w:rsidRDefault="007907F9" w:rsidP="00966493">
                        <w:r>
                          <w:t>C</w:t>
                        </w:r>
                      </w:p>
                    </w:txbxContent>
                  </v:textbox>
                </v:shape>
                <v:shape id="Text Box 2402" o:spid="_x0000_s2187" type="#_x0000_t202" style="position:absolute;left:6395;top:1089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" filled="f" stroked="f">
                  <v:textbox inset="0,0,0,0">
                    <w:txbxContent>
                      <w:p w14:paraId="762953F5" w14:textId="77777777" w:rsidR="007907F9" w:rsidRDefault="007907F9" w:rsidP="00966493">
                        <w:r>
                          <w:t>D</w:t>
                        </w:r>
                      </w:p>
                    </w:txbxContent>
                  </v:textbox>
                </v:shape>
                <v:shape id="Text Box 2403" o:spid="_x0000_s2188" type="#_x0000_t202" style="position:absolute;left:5885;top:10825;width:2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" stroked="f">
                  <v:textbox inset="1.44pt,0,0,0">
                    <w:txbxContent>
                      <w:p w14:paraId="126F0FEF" w14:textId="77777777" w:rsidR="007907F9" w:rsidRPr="00B16717" w:rsidRDefault="007907F9" w:rsidP="00966493">
                        <w:pPr>
                          <w:rPr>
                            <w:sz w:val="20"/>
                            <w:szCs w:val="20"/>
                          </w:rPr>
                        </w:pPr>
                        <w:r>
                          <w:rPr>
                            <w:sz w:val="20"/>
                            <w:szCs w:val="20"/>
                          </w:rPr>
                          <w:t>4</w:t>
                        </w:r>
                      </w:p>
                    </w:txbxContent>
                  </v:textbox>
                </v:shape>
                <v:shape id="Text Box 2404" o:spid="_x0000_s2189" type="#_x0000_t202" style="position:absolute;left:6590;top:1078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" stroked="f">
                  <v:textbox inset="1.44pt,0,0,0">
                    <w:txbxContent>
                      <w:p w14:paraId="57D833AB" w14:textId="77777777" w:rsidR="007907F9" w:rsidRPr="00B16717" w:rsidRDefault="007907F9" w:rsidP="00966493">
                        <w:pPr>
                          <w:rPr>
                            <w:sz w:val="20"/>
                            <w:szCs w:val="20"/>
                          </w:rPr>
                        </w:pPr>
                        <w:r>
                          <w:rPr>
                            <w:sz w:val="20"/>
                            <w:szCs w:val="20"/>
                          </w:rPr>
                          <w:t>2</w:t>
                        </w:r>
                      </w:p>
                    </w:txbxContent>
                  </v:textbox>
                </v:shape>
                <v:shape id="Text Box 2405" o:spid="_x0000_s2190" type="#_x0000_t202" style="position:absolute;left:6290;top:1063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" stroked="f">
                  <v:textbox inset="1.44pt,0,0,0">
                    <w:txbxContent>
                      <w:p w14:paraId="54826CC4" w14:textId="77777777" w:rsidR="007907F9" w:rsidRPr="00B16717" w:rsidRDefault="007907F9" w:rsidP="00966493">
                        <w:pPr>
                          <w:rPr>
                            <w:sz w:val="20"/>
                            <w:szCs w:val="20"/>
                          </w:rPr>
                        </w:pPr>
                        <w:r>
                          <w:rPr>
                            <w:sz w:val="20"/>
                            <w:szCs w:val="20"/>
                          </w:rPr>
                          <w:t>1</w:t>
                        </w:r>
                      </w:p>
                    </w:txbxContent>
                  </v:textbox>
                </v:shape>
                <v:shape id="Text Box 2406" o:spid="_x0000_s2191" type="#_x0000_t202" style="position:absolute;left:5975;top:11215;width:2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" stroked="f">
                  <v:textbox inset="1.44pt,0,0,0">
                    <w:txbxContent>
                      <w:p w14:paraId="78FD7623" w14:textId="77777777" w:rsidR="007907F9" w:rsidRPr="00B16717" w:rsidRDefault="007907F9" w:rsidP="00966493">
                        <w:pPr>
                          <w:rPr>
                            <w:sz w:val="20"/>
                            <w:szCs w:val="20"/>
                          </w:rPr>
                        </w:pPr>
                        <w:r>
                          <w:rPr>
                            <w:sz w:val="20"/>
                            <w:szCs w:val="20"/>
                          </w:rPr>
                          <w:t>9</w:t>
                        </w:r>
                      </w:p>
                    </w:txbxContent>
                  </v:textbox>
                </v:shape>
                <v:shape id="Text Box 2407" o:spid="_x0000_s2192" type="#_x0000_t202" style="position:absolute;left:6530;top:11230;width:1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" stroked="f">
                  <v:textbox inset="1.44pt,0,0,0">
                    <w:txbxContent>
                      <w:p w14:paraId="4B27C2F4" w14:textId="77777777" w:rsidR="007907F9" w:rsidRPr="00B16717" w:rsidRDefault="007907F9" w:rsidP="00966493">
                        <w:pPr>
                          <w:rPr>
                            <w:sz w:val="20"/>
                            <w:szCs w:val="20"/>
                          </w:rPr>
                        </w:pPr>
                        <w:r>
                          <w:rPr>
                            <w:sz w:val="20"/>
                            <w:szCs w:val="20"/>
                          </w:rPr>
                          <w:t>8</w:t>
                        </w:r>
                      </w:p>
                    </w:txbxContent>
                  </v:textbox>
                </v:shape>
                <v:shape id="Text Box 2408" o:spid="_x0000_s2193" type="#_x0000_t202" style="position:absolute;left:6230;top:11455;width:2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" stroked="f">
                  <v:textbox inset="1.44pt,0,0,0">
                    <w:txbxContent>
                      <w:p w14:paraId="6CF52C35" w14:textId="77777777" w:rsidR="007907F9" w:rsidRPr="00B16717" w:rsidRDefault="007907F9" w:rsidP="00966493">
                        <w:pPr>
                          <w:rPr>
                            <w:sz w:val="20"/>
                            <w:szCs w:val="20"/>
                          </w:rPr>
                        </w:pPr>
                        <w:r>
                          <w:rPr>
                            <w:sz w:val="20"/>
                            <w:szCs w:val="20"/>
                          </w:rPr>
                          <w:t>13</w:t>
                        </w:r>
                      </w:p>
                    </w:txbxContent>
                  </v:textbox>
                </v:shape>
              </v:group>
            </w:pict>
          </mc:Fallback>
        </mc:AlternateContent>
      </w:r>
      <w:r>
        <w:rPr>
          <w:noProof/>
        </w:rPr>
        <mc:AlternateContent>
          <mc:Choice Requires="wpg">
            <w:drawing>
              <wp:anchor distT="0" distB="0" distL="114300" distR="114300" simplePos="0" relativeHeight="251703296" behindDoc="0" locked="0" layoutInCell="1" allowOverlap="1" wp14:anchorId="24FE161D" wp14:editId="3D570004">
                <wp:simplePos x="0" y="0"/>
                <wp:positionH relativeFrom="column">
                  <wp:posOffset>273050</wp:posOffset>
                </wp:positionH>
                <wp:positionV relativeFrom="paragraph">
                  <wp:posOffset>46990</wp:posOffset>
                </wp:positionV>
                <wp:extent cx="1076325" cy="990600"/>
                <wp:effectExtent l="0" t="2540" r="3175" b="0"/>
                <wp:wrapNone/>
                <wp:docPr id="4740" name="Group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90600"/>
                          <a:chOff x="7410" y="10120"/>
                          <a:chExt cx="1695" cy="1560"/>
                        </a:xfrm>
                      </wpg:grpSpPr>
                      <wps:wsp>
                        <wps:cNvPr id="4741" name="Line 2409"/>
                        <wps:cNvCnPr>
                          <a:cxnSpLocks noChangeShapeType="1"/>
                        </wps:cNvCnPr>
                        <wps:spPr bwMode="auto">
                          <a:xfrm flipV="1">
                            <a:off x="8250" y="10313"/>
                            <a:ext cx="0" cy="8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42" name="Line 2410"/>
                        <wps:cNvCnPr>
                          <a:cxnSpLocks noChangeShapeType="1"/>
                        </wps:cNvCnPr>
                        <wps:spPr bwMode="auto">
                          <a:xfrm flipH="1">
                            <a:off x="7590" y="10350"/>
                            <a:ext cx="675" cy="118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43" name="Line 2411"/>
                        <wps:cNvCnPr>
                          <a:cxnSpLocks noChangeShapeType="1"/>
                        </wps:cNvCnPr>
                        <wps:spPr bwMode="auto">
                          <a:xfrm>
                            <a:off x="7605" y="11551"/>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4" name="Line 2412"/>
                        <wps:cNvCnPr>
                          <a:cxnSpLocks noChangeShapeType="1"/>
                        </wps:cNvCnPr>
                        <wps:spPr bwMode="auto">
                          <a:xfrm>
                            <a:off x="8265" y="10321"/>
                            <a:ext cx="585" cy="121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45" name="Line 2413"/>
                        <wps:cNvCnPr>
                          <a:cxnSpLocks noChangeShapeType="1"/>
                        </wps:cNvCnPr>
                        <wps:spPr bwMode="auto">
                          <a:xfrm flipV="1">
                            <a:off x="7590" y="11146"/>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6" name="Line 2414"/>
                        <wps:cNvCnPr>
                          <a:cxnSpLocks noChangeShapeType="1"/>
                        </wps:cNvCnPr>
                        <wps:spPr bwMode="auto">
                          <a:xfrm>
                            <a:off x="8250" y="11146"/>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7" name="Oval 2415"/>
                        <wps:cNvSpPr>
                          <a:spLocks noChangeArrowheads="1"/>
                        </wps:cNvSpPr>
                        <wps:spPr bwMode="auto">
                          <a:xfrm>
                            <a:off x="8190" y="102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8" name="Oval 2416"/>
                        <wps:cNvSpPr>
                          <a:spLocks noChangeArrowheads="1"/>
                        </wps:cNvSpPr>
                        <wps:spPr bwMode="auto">
                          <a:xfrm>
                            <a:off x="7530" y="114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9" name="Oval 2417"/>
                        <wps:cNvSpPr>
                          <a:spLocks noChangeArrowheads="1"/>
                        </wps:cNvSpPr>
                        <wps:spPr bwMode="auto">
                          <a:xfrm>
                            <a:off x="8775" y="114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0" name="Oval 2418"/>
                        <wps:cNvSpPr>
                          <a:spLocks noChangeArrowheads="1"/>
                        </wps:cNvSpPr>
                        <wps:spPr bwMode="auto">
                          <a:xfrm>
                            <a:off x="8175" y="1108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1" name="Text Box 2419"/>
                        <wps:cNvSpPr txBox="1">
                          <a:spLocks noChangeArrowheads="1"/>
                        </wps:cNvSpPr>
                        <wps:spPr bwMode="auto">
                          <a:xfrm>
                            <a:off x="7980" y="1012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86C6" w14:textId="77777777" w:rsidR="007907F9" w:rsidRDefault="007907F9" w:rsidP="00966493">
                              <w:r>
                                <w:t>A</w:t>
                              </w:r>
                            </w:p>
                          </w:txbxContent>
                        </wps:txbx>
                        <wps:bodyPr rot="0" vert="horz" wrap="square" lIns="0" tIns="0" rIns="0" bIns="0" anchor="t" anchorCtr="0" upright="1">
                          <a:noAutofit/>
                        </wps:bodyPr>
                      </wps:wsp>
                      <wps:wsp>
                        <wps:cNvPr id="4752" name="Text Box 2420"/>
                        <wps:cNvSpPr txBox="1">
                          <a:spLocks noChangeArrowheads="1"/>
                        </wps:cNvSpPr>
                        <wps:spPr bwMode="auto">
                          <a:xfrm>
                            <a:off x="7410" y="1122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44622" w14:textId="77777777" w:rsidR="007907F9" w:rsidRDefault="007907F9" w:rsidP="00966493">
                              <w:r>
                                <w:t>B</w:t>
                              </w:r>
                            </w:p>
                          </w:txbxContent>
                        </wps:txbx>
                        <wps:bodyPr rot="0" vert="horz" wrap="square" lIns="0" tIns="0" rIns="0" bIns="0" anchor="t" anchorCtr="0" upright="1">
                          <a:noAutofit/>
                        </wps:bodyPr>
                      </wps:wsp>
                      <wps:wsp>
                        <wps:cNvPr id="4753" name="Text Box 2421"/>
                        <wps:cNvSpPr txBox="1">
                          <a:spLocks noChangeArrowheads="1"/>
                        </wps:cNvSpPr>
                        <wps:spPr bwMode="auto">
                          <a:xfrm>
                            <a:off x="8880" y="1122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426E" w14:textId="77777777" w:rsidR="007907F9" w:rsidRDefault="007907F9" w:rsidP="00966493">
                              <w:r>
                                <w:t>C</w:t>
                              </w:r>
                            </w:p>
                          </w:txbxContent>
                        </wps:txbx>
                        <wps:bodyPr rot="0" vert="horz" wrap="square" lIns="0" tIns="0" rIns="0" bIns="0" anchor="t" anchorCtr="0" upright="1">
                          <a:noAutofit/>
                        </wps:bodyPr>
                      </wps:wsp>
                      <wps:wsp>
                        <wps:cNvPr id="4754" name="Text Box 2422"/>
                        <wps:cNvSpPr txBox="1">
                          <a:spLocks noChangeArrowheads="1"/>
                        </wps:cNvSpPr>
                        <wps:spPr bwMode="auto">
                          <a:xfrm>
                            <a:off x="8295" y="1089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EED6C" w14:textId="77777777" w:rsidR="007907F9" w:rsidRDefault="007907F9" w:rsidP="00966493">
                              <w:r>
                                <w:t>D</w:t>
                              </w:r>
                            </w:p>
                          </w:txbxContent>
                        </wps:txbx>
                        <wps:bodyPr rot="0" vert="horz" wrap="square" lIns="0" tIns="0" rIns="0" bIns="0" anchor="t" anchorCtr="0" upright="1">
                          <a:noAutofit/>
                        </wps:bodyPr>
                      </wps:wsp>
                      <wps:wsp>
                        <wps:cNvPr id="4755" name="Text Box 2423"/>
                        <wps:cNvSpPr txBox="1">
                          <a:spLocks noChangeArrowheads="1"/>
                        </wps:cNvSpPr>
                        <wps:spPr bwMode="auto">
                          <a:xfrm>
                            <a:off x="7785" y="10825"/>
                            <a:ext cx="2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58D6C" w14:textId="77777777" w:rsidR="007907F9" w:rsidRPr="00B16717" w:rsidRDefault="007907F9" w:rsidP="00966493">
                              <w:pPr>
                                <w:rPr>
                                  <w:sz w:val="20"/>
                                  <w:szCs w:val="20"/>
                                </w:rPr>
                              </w:pPr>
                              <w:r>
                                <w:rPr>
                                  <w:sz w:val="20"/>
                                  <w:szCs w:val="20"/>
                                </w:rPr>
                                <w:t>4</w:t>
                              </w:r>
                            </w:p>
                          </w:txbxContent>
                        </wps:txbx>
                        <wps:bodyPr rot="0" vert="horz" wrap="square" lIns="18288" tIns="0" rIns="0" bIns="0" anchor="t" anchorCtr="0" upright="1">
                          <a:noAutofit/>
                        </wps:bodyPr>
                      </wps:wsp>
                      <wps:wsp>
                        <wps:cNvPr id="4756" name="Text Box 2424"/>
                        <wps:cNvSpPr txBox="1">
                          <a:spLocks noChangeArrowheads="1"/>
                        </wps:cNvSpPr>
                        <wps:spPr bwMode="auto">
                          <a:xfrm>
                            <a:off x="8490" y="1078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DDCE" w14:textId="77777777" w:rsidR="007907F9" w:rsidRPr="00B16717" w:rsidRDefault="007907F9" w:rsidP="00966493">
                              <w:pPr>
                                <w:rPr>
                                  <w:sz w:val="20"/>
                                  <w:szCs w:val="20"/>
                                </w:rPr>
                              </w:pPr>
                              <w:r>
                                <w:rPr>
                                  <w:sz w:val="20"/>
                                  <w:szCs w:val="20"/>
                                </w:rPr>
                                <w:t>2</w:t>
                              </w:r>
                            </w:p>
                          </w:txbxContent>
                        </wps:txbx>
                        <wps:bodyPr rot="0" vert="horz" wrap="square" lIns="18288" tIns="0" rIns="0" bIns="0" anchor="t" anchorCtr="0" upright="1">
                          <a:noAutofit/>
                        </wps:bodyPr>
                      </wps:wsp>
                      <wps:wsp>
                        <wps:cNvPr id="4757" name="Text Box 2425"/>
                        <wps:cNvSpPr txBox="1">
                          <a:spLocks noChangeArrowheads="1"/>
                        </wps:cNvSpPr>
                        <wps:spPr bwMode="auto">
                          <a:xfrm>
                            <a:off x="8190" y="1063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2F003" w14:textId="77777777" w:rsidR="007907F9" w:rsidRPr="00B16717" w:rsidRDefault="007907F9" w:rsidP="00966493">
                              <w:pPr>
                                <w:rPr>
                                  <w:sz w:val="20"/>
                                  <w:szCs w:val="20"/>
                                </w:rPr>
                              </w:pPr>
                              <w:r>
                                <w:rPr>
                                  <w:sz w:val="20"/>
                                  <w:szCs w:val="20"/>
                                </w:rPr>
                                <w:t>1</w:t>
                              </w:r>
                            </w:p>
                          </w:txbxContent>
                        </wps:txbx>
                        <wps:bodyPr rot="0" vert="horz" wrap="square" lIns="18288" tIns="0" rIns="0" bIns="0" anchor="t" anchorCtr="0" upright="1">
                          <a:noAutofit/>
                        </wps:bodyPr>
                      </wps:wsp>
                      <wps:wsp>
                        <wps:cNvPr id="4758" name="Text Box 2426"/>
                        <wps:cNvSpPr txBox="1">
                          <a:spLocks noChangeArrowheads="1"/>
                        </wps:cNvSpPr>
                        <wps:spPr bwMode="auto">
                          <a:xfrm>
                            <a:off x="7875" y="11215"/>
                            <a:ext cx="2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14E07" w14:textId="77777777" w:rsidR="007907F9" w:rsidRPr="00B16717" w:rsidRDefault="007907F9" w:rsidP="00966493">
                              <w:pPr>
                                <w:rPr>
                                  <w:sz w:val="20"/>
                                  <w:szCs w:val="20"/>
                                </w:rPr>
                              </w:pPr>
                              <w:r>
                                <w:rPr>
                                  <w:sz w:val="20"/>
                                  <w:szCs w:val="20"/>
                                </w:rPr>
                                <w:t>9</w:t>
                              </w:r>
                            </w:p>
                          </w:txbxContent>
                        </wps:txbx>
                        <wps:bodyPr rot="0" vert="horz" wrap="square" lIns="18288" tIns="0" rIns="0" bIns="0" anchor="t" anchorCtr="0" upright="1">
                          <a:noAutofit/>
                        </wps:bodyPr>
                      </wps:wsp>
                      <wps:wsp>
                        <wps:cNvPr id="4759" name="Text Box 2427"/>
                        <wps:cNvSpPr txBox="1">
                          <a:spLocks noChangeArrowheads="1"/>
                        </wps:cNvSpPr>
                        <wps:spPr bwMode="auto">
                          <a:xfrm>
                            <a:off x="8430" y="11230"/>
                            <a:ext cx="1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D0D8" w14:textId="77777777" w:rsidR="007907F9" w:rsidRPr="00B16717" w:rsidRDefault="007907F9" w:rsidP="00966493">
                              <w:pPr>
                                <w:rPr>
                                  <w:sz w:val="20"/>
                                  <w:szCs w:val="20"/>
                                </w:rPr>
                              </w:pPr>
                              <w:r>
                                <w:rPr>
                                  <w:sz w:val="20"/>
                                  <w:szCs w:val="20"/>
                                </w:rPr>
                                <w:t>8</w:t>
                              </w:r>
                            </w:p>
                          </w:txbxContent>
                        </wps:txbx>
                        <wps:bodyPr rot="0" vert="horz" wrap="square" lIns="18288" tIns="0" rIns="0" bIns="0" anchor="t" anchorCtr="0" upright="1">
                          <a:noAutofit/>
                        </wps:bodyPr>
                      </wps:wsp>
                      <wps:wsp>
                        <wps:cNvPr id="4760" name="Text Box 2428"/>
                        <wps:cNvSpPr txBox="1">
                          <a:spLocks noChangeArrowheads="1"/>
                        </wps:cNvSpPr>
                        <wps:spPr bwMode="auto">
                          <a:xfrm>
                            <a:off x="8130" y="11455"/>
                            <a:ext cx="25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0B1A0" w14:textId="77777777" w:rsidR="007907F9" w:rsidRPr="00B16717" w:rsidRDefault="007907F9" w:rsidP="00966493">
                              <w:pPr>
                                <w:rPr>
                                  <w:sz w:val="20"/>
                                  <w:szCs w:val="20"/>
                                </w:rPr>
                              </w:pPr>
                              <w:r>
                                <w:rPr>
                                  <w:sz w:val="20"/>
                                  <w:szCs w:val="20"/>
                                </w:rPr>
                                <w:t>13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E161D" id="Group 2472" o:spid="_x0000_s2194" style="position:absolute;margin-left:21.5pt;margin-top:3.7pt;width:84.75pt;height:78pt;z-index:251703296;mso-position-horizontal-relative:text;mso-position-vertical-relative:text" coordorigin="7410,10120" coordsize="169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">
                <v:line id="Line 2409" o:spid="_x0000_s2195" style="position:absolute;flip:y;visibility:visible;mso-wrap-style:square" from="8250,10313" to="8250,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" strokecolor="red" strokeweight="2.25pt"/>
                <v:line id="Line 2410" o:spid="_x0000_s2196" style="position:absolute;flip:x;visibility:visible;mso-wrap-style:square" from="7590,10350" to="8265,1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" strokecolor="red" strokeweight="2.25pt"/>
                <v:line id="Line 2411" o:spid="_x0000_s2197" style="position:absolute;visibility:visible;mso-wrap-style:square" from="7605,11551" to="8880,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"/>
                <v:line id="Line 2412" o:spid="_x0000_s2198" style="position:absolute;visibility:visible;mso-wrap-style:square" from="8265,10321" to="8850,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" strokecolor="red" strokeweight="2.25pt"/>
                <v:line id="Line 2413" o:spid="_x0000_s2199" style="position:absolute;flip:y;visibility:visible;mso-wrap-style:square" from="7590,11146" to="8250,1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"/>
                <v:line id="Line 2414" o:spid="_x0000_s2200" style="position:absolute;visibility:visible;mso-wrap-style:square" from="8250,11146" to="8850,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"/>
                <v:oval id="Oval 2415" o:spid="_x0000_s2201" style="position:absolute;left:8190;top:102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"/>
                <v:oval id="Oval 2416" o:spid="_x0000_s2202" style="position:absolute;left:7530;top:114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"/>
                <v:oval id="Oval 2417" o:spid="_x0000_s2203" style="position:absolute;left:8775;top:114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"/>
                <v:oval id="Oval 2418" o:spid="_x0000_s2204" style="position:absolute;left:8175;top:1108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"/>
                <v:shape id="Text Box 2419" o:spid="_x0000_s2205" type="#_x0000_t202" style="position:absolute;left:7980;top:1012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" filled="f" stroked="f">
                  <v:textbox inset="0,0,0,0">
                    <w:txbxContent>
                      <w:p w14:paraId="6B0086C6" w14:textId="77777777" w:rsidR="007907F9" w:rsidRDefault="007907F9" w:rsidP="00966493">
                        <w:r>
                          <w:t>A</w:t>
                        </w:r>
                      </w:p>
                    </w:txbxContent>
                  </v:textbox>
                </v:shape>
                <v:shape id="Text Box 2420" o:spid="_x0000_s2206" type="#_x0000_t202" style="position:absolute;left:7410;top:1122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" filled="f" stroked="f">
                  <v:textbox inset="0,0,0,0">
                    <w:txbxContent>
                      <w:p w14:paraId="2E944622" w14:textId="77777777" w:rsidR="007907F9" w:rsidRDefault="007907F9" w:rsidP="00966493">
                        <w:r>
                          <w:t>B</w:t>
                        </w:r>
                      </w:p>
                    </w:txbxContent>
                  </v:textbox>
                </v:shape>
                <v:shape id="Text Box 2421" o:spid="_x0000_s2207" type="#_x0000_t202" style="position:absolute;left:8880;top:1122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" filled="f" stroked="f">
                  <v:textbox inset="0,0,0,0">
                    <w:txbxContent>
                      <w:p w14:paraId="5C73426E" w14:textId="77777777" w:rsidR="007907F9" w:rsidRDefault="007907F9" w:rsidP="00966493">
                        <w:r>
                          <w:t>C</w:t>
                        </w:r>
                      </w:p>
                    </w:txbxContent>
                  </v:textbox>
                </v:shape>
                <v:shape id="Text Box 2422" o:spid="_x0000_s2208" type="#_x0000_t202" style="position:absolute;left:8295;top:1089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" filled="f" stroked="f">
                  <v:textbox inset="0,0,0,0">
                    <w:txbxContent>
                      <w:p w14:paraId="3FCEED6C" w14:textId="77777777" w:rsidR="007907F9" w:rsidRDefault="007907F9" w:rsidP="00966493">
                        <w:r>
                          <w:t>D</w:t>
                        </w:r>
                      </w:p>
                    </w:txbxContent>
                  </v:textbox>
                </v:shape>
                <v:shape id="Text Box 2423" o:spid="_x0000_s2209" type="#_x0000_t202" style="position:absolute;left:7785;top:10825;width:2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" stroked="f">
                  <v:textbox inset="1.44pt,0,0,0">
                    <w:txbxContent>
                      <w:p w14:paraId="77658D6C" w14:textId="77777777" w:rsidR="007907F9" w:rsidRPr="00B16717" w:rsidRDefault="007907F9" w:rsidP="00966493">
                        <w:pPr>
                          <w:rPr>
                            <w:sz w:val="20"/>
                            <w:szCs w:val="20"/>
                          </w:rPr>
                        </w:pPr>
                        <w:r>
                          <w:rPr>
                            <w:sz w:val="20"/>
                            <w:szCs w:val="20"/>
                          </w:rPr>
                          <w:t>4</w:t>
                        </w:r>
                      </w:p>
                    </w:txbxContent>
                  </v:textbox>
                </v:shape>
                <v:shape id="Text Box 2424" o:spid="_x0000_s2210" type="#_x0000_t202" style="position:absolute;left:8490;top:1078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" stroked="f">
                  <v:textbox inset="1.44pt,0,0,0">
                    <w:txbxContent>
                      <w:p w14:paraId="3324DDCE" w14:textId="77777777" w:rsidR="007907F9" w:rsidRPr="00B16717" w:rsidRDefault="007907F9" w:rsidP="00966493">
                        <w:pPr>
                          <w:rPr>
                            <w:sz w:val="20"/>
                            <w:szCs w:val="20"/>
                          </w:rPr>
                        </w:pPr>
                        <w:r>
                          <w:rPr>
                            <w:sz w:val="20"/>
                            <w:szCs w:val="20"/>
                          </w:rPr>
                          <w:t>2</w:t>
                        </w:r>
                      </w:p>
                    </w:txbxContent>
                  </v:textbox>
                </v:shape>
                <v:shape id="Text Box 2425" o:spid="_x0000_s2211" type="#_x0000_t202" style="position:absolute;left:8190;top:1063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" stroked="f">
                  <v:textbox inset="1.44pt,0,0,0">
                    <w:txbxContent>
                      <w:p w14:paraId="3A72F003" w14:textId="77777777" w:rsidR="007907F9" w:rsidRPr="00B16717" w:rsidRDefault="007907F9" w:rsidP="00966493">
                        <w:pPr>
                          <w:rPr>
                            <w:sz w:val="20"/>
                            <w:szCs w:val="20"/>
                          </w:rPr>
                        </w:pPr>
                        <w:r>
                          <w:rPr>
                            <w:sz w:val="20"/>
                            <w:szCs w:val="20"/>
                          </w:rPr>
                          <w:t>1</w:t>
                        </w:r>
                      </w:p>
                    </w:txbxContent>
                  </v:textbox>
                </v:shape>
                <v:shape id="Text Box 2426" o:spid="_x0000_s2212" type="#_x0000_t202" style="position:absolute;left:7875;top:11215;width:2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" stroked="f">
                  <v:textbox inset="1.44pt,0,0,0">
                    <w:txbxContent>
                      <w:p w14:paraId="34714E07" w14:textId="77777777" w:rsidR="007907F9" w:rsidRPr="00B16717" w:rsidRDefault="007907F9" w:rsidP="00966493">
                        <w:pPr>
                          <w:rPr>
                            <w:sz w:val="20"/>
                            <w:szCs w:val="20"/>
                          </w:rPr>
                        </w:pPr>
                        <w:r>
                          <w:rPr>
                            <w:sz w:val="20"/>
                            <w:szCs w:val="20"/>
                          </w:rPr>
                          <w:t>9</w:t>
                        </w:r>
                      </w:p>
                    </w:txbxContent>
                  </v:textbox>
                </v:shape>
                <v:shape id="Text Box 2427" o:spid="_x0000_s2213" type="#_x0000_t202" style="position:absolute;left:8430;top:11230;width:1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" stroked="f">
                  <v:textbox inset="1.44pt,0,0,0">
                    <w:txbxContent>
                      <w:p w14:paraId="01C1D0D8" w14:textId="77777777" w:rsidR="007907F9" w:rsidRPr="00B16717" w:rsidRDefault="007907F9" w:rsidP="00966493">
                        <w:pPr>
                          <w:rPr>
                            <w:sz w:val="20"/>
                            <w:szCs w:val="20"/>
                          </w:rPr>
                        </w:pPr>
                        <w:r>
                          <w:rPr>
                            <w:sz w:val="20"/>
                            <w:szCs w:val="20"/>
                          </w:rPr>
                          <w:t>8</w:t>
                        </w:r>
                      </w:p>
                    </w:txbxContent>
                  </v:textbox>
                </v:shape>
                <v:shape id="Text Box 2428" o:spid="_x0000_s2214" type="#_x0000_t202" style="position:absolute;left:8130;top:11455;width:2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" stroked="f">
                  <v:textbox inset="1.44pt,0,0,0">
                    <w:txbxContent>
                      <w:p w14:paraId="5020B1A0" w14:textId="77777777" w:rsidR="007907F9" w:rsidRPr="00B16717" w:rsidRDefault="007907F9" w:rsidP="00966493">
                        <w:pPr>
                          <w:rPr>
                            <w:sz w:val="20"/>
                            <w:szCs w:val="20"/>
                          </w:rPr>
                        </w:pPr>
                        <w:r>
                          <w:rPr>
                            <w:sz w:val="20"/>
                            <w:szCs w:val="20"/>
                          </w:rPr>
                          <w:t>13</w:t>
                        </w:r>
                      </w:p>
                    </w:txbxContent>
                  </v:textbox>
                </v:shape>
              </v:group>
            </w:pict>
          </mc:Fallback>
        </mc:AlternateContent>
      </w:r>
    </w:p>
    <w:p w14:paraId="7FE5327D" w14:textId="0DBB1983" w:rsidR="00AF3B35" w:rsidRDefault="007E3B2B" w:rsidP="00E610C4">
      <w:pPr>
        <w:pStyle w:val="ExampleBody"/>
      </w:pPr>
      <w:r>
        <w:rPr>
          <w:noProof/>
          <w:lang w:eastAsia="zh-TW"/>
        </w:rPr>
        <mc:AlternateContent>
          <mc:Choice Requires="wps">
            <w:drawing>
              <wp:anchor distT="0" distB="0" distL="114300" distR="114300" simplePos="0" relativeHeight="251817984" behindDoc="0" locked="0" layoutInCell="1" allowOverlap="1" wp14:anchorId="42A32EA7" wp14:editId="5D3D24D6">
                <wp:simplePos x="0" y="0"/>
                <wp:positionH relativeFrom="column">
                  <wp:posOffset>3698875</wp:posOffset>
                </wp:positionH>
                <wp:positionV relativeFrom="paragraph">
                  <wp:posOffset>8890</wp:posOffset>
                </wp:positionV>
                <wp:extent cx="406400" cy="158750"/>
                <wp:effectExtent l="3175" t="0" r="0" b="0"/>
                <wp:wrapNone/>
                <wp:docPr id="4739" name="Text Box 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60F4" w14:textId="77777777" w:rsidR="007907F9" w:rsidRPr="00E610C4" w:rsidRDefault="007907F9">
                            <w:pPr>
                              <w:rPr>
                                <w:color w:val="00B050"/>
                              </w:rPr>
                            </w:pPr>
                            <w:r w:rsidRPr="00E610C4">
                              <w:rPr>
                                <w:color w:val="00B050"/>
                              </w:rPr>
                              <w:t>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32EA7" id="Text Box 4263" o:spid="_x0000_s2215" type="#_x0000_t202" style="position:absolute;margin-left:291.25pt;margin-top:.7pt;width:32pt;height: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" filled="f" stroked="f">
                <v:textbox inset="0,0,0,0">
                  <w:txbxContent>
                    <w:p w14:paraId="0C5B60F4" w14:textId="77777777" w:rsidR="007907F9" w:rsidRPr="00E610C4" w:rsidRDefault="007907F9">
                      <w:pPr>
                        <w:rPr>
                          <w:color w:val="00B050"/>
                        </w:rPr>
                      </w:pPr>
                      <w:r w:rsidRPr="00E610C4">
                        <w:rPr>
                          <w:color w:val="00B050"/>
                        </w:rPr>
                        <w:t>OK</w:t>
                      </w:r>
                    </w:p>
                  </w:txbxContent>
                </v:textbox>
              </v:shape>
            </w:pict>
          </mc:Fallback>
        </mc:AlternateContent>
      </w:r>
    </w:p>
    <w:p w14:paraId="16CEE16B" w14:textId="77777777" w:rsidR="00AF3B35" w:rsidRDefault="00AF3B35" w:rsidP="00E610C4">
      <w:pPr>
        <w:pStyle w:val="ExampleBody"/>
      </w:pPr>
    </w:p>
    <w:p w14:paraId="19AA9107" w14:textId="77777777" w:rsidR="0004411F" w:rsidRDefault="0004411F" w:rsidP="00E610C4">
      <w:pPr>
        <w:pStyle w:val="ExampleBody"/>
      </w:pPr>
    </w:p>
    <w:p w14:paraId="3F8A7423" w14:textId="77777777" w:rsidR="00F419F5" w:rsidRDefault="00F419F5" w:rsidP="00E610C4">
      <w:pPr>
        <w:pStyle w:val="ExampleBody"/>
      </w:pPr>
    </w:p>
    <w:p w14:paraId="3D963E34" w14:textId="77777777" w:rsidR="00F419F5" w:rsidRDefault="00F419F5" w:rsidP="00E610C4">
      <w:pPr>
        <w:pStyle w:val="ExampleBody"/>
      </w:pPr>
    </w:p>
    <w:p w14:paraId="47DD226A" w14:textId="08480068" w:rsidR="00F419F5" w:rsidRDefault="007E3B2B" w:rsidP="00E610C4">
      <w:pPr>
        <w:pStyle w:val="ExampleBody"/>
      </w:pPr>
      <w:r>
        <w:rPr>
          <w:noProof/>
        </w:rPr>
        <mc:AlternateContent>
          <mc:Choice Requires="wpg">
            <w:drawing>
              <wp:anchor distT="0" distB="0" distL="114300" distR="114300" simplePos="0" relativeHeight="251705344" behindDoc="0" locked="0" layoutInCell="1" allowOverlap="1" wp14:anchorId="09418786" wp14:editId="6F00AF0A">
                <wp:simplePos x="0" y="0"/>
                <wp:positionH relativeFrom="column">
                  <wp:posOffset>4298950</wp:posOffset>
                </wp:positionH>
                <wp:positionV relativeFrom="paragraph">
                  <wp:posOffset>63500</wp:posOffset>
                </wp:positionV>
                <wp:extent cx="1076325" cy="990600"/>
                <wp:effectExtent l="3175" t="3175" r="0" b="0"/>
                <wp:wrapSquare wrapText="bothSides"/>
                <wp:docPr id="4718"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990600"/>
                          <a:chOff x="3630" y="12190"/>
                          <a:chExt cx="1695" cy="1560"/>
                        </a:xfrm>
                      </wpg:grpSpPr>
                      <wps:wsp>
                        <wps:cNvPr id="4719" name="Line 2449"/>
                        <wps:cNvCnPr>
                          <a:cxnSpLocks noChangeShapeType="1"/>
                        </wps:cNvCnPr>
                        <wps:spPr bwMode="auto">
                          <a:xfrm flipV="1">
                            <a:off x="4470" y="12383"/>
                            <a:ext cx="0" cy="8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20" name="Line 2450"/>
                        <wps:cNvCnPr>
                          <a:cxnSpLocks noChangeShapeType="1"/>
                        </wps:cNvCnPr>
                        <wps:spPr bwMode="auto">
                          <a:xfrm flipH="1">
                            <a:off x="3810" y="12420"/>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1" name="Line 2451"/>
                        <wps:cNvCnPr>
                          <a:cxnSpLocks noChangeShapeType="1"/>
                        </wps:cNvCnPr>
                        <wps:spPr bwMode="auto">
                          <a:xfrm>
                            <a:off x="3825" y="13621"/>
                            <a:ext cx="127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22" name="Line 2452"/>
                        <wps:cNvCnPr>
                          <a:cxnSpLocks noChangeShapeType="1"/>
                        </wps:cNvCnPr>
                        <wps:spPr bwMode="auto">
                          <a:xfrm>
                            <a:off x="4485" y="12391"/>
                            <a:ext cx="585" cy="121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23" name="Line 2453"/>
                        <wps:cNvCnPr>
                          <a:cxnSpLocks noChangeShapeType="1"/>
                        </wps:cNvCnPr>
                        <wps:spPr bwMode="auto">
                          <a:xfrm flipV="1">
                            <a:off x="3810" y="13216"/>
                            <a:ext cx="660" cy="42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724" name="Line 2454"/>
                        <wps:cNvCnPr>
                          <a:cxnSpLocks noChangeShapeType="1"/>
                        </wps:cNvCnPr>
                        <wps:spPr bwMode="auto">
                          <a:xfrm>
                            <a:off x="4470" y="13216"/>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5" name="Oval 2455"/>
                        <wps:cNvSpPr>
                          <a:spLocks noChangeArrowheads="1"/>
                        </wps:cNvSpPr>
                        <wps:spPr bwMode="auto">
                          <a:xfrm>
                            <a:off x="4410" y="1232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6" name="Oval 2456"/>
                        <wps:cNvSpPr>
                          <a:spLocks noChangeArrowheads="1"/>
                        </wps:cNvSpPr>
                        <wps:spPr bwMode="auto">
                          <a:xfrm>
                            <a:off x="3750" y="135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7" name="Oval 2457"/>
                        <wps:cNvSpPr>
                          <a:spLocks noChangeArrowheads="1"/>
                        </wps:cNvSpPr>
                        <wps:spPr bwMode="auto">
                          <a:xfrm>
                            <a:off x="4995" y="1354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8" name="Oval 2458"/>
                        <wps:cNvSpPr>
                          <a:spLocks noChangeArrowheads="1"/>
                        </wps:cNvSpPr>
                        <wps:spPr bwMode="auto">
                          <a:xfrm>
                            <a:off x="4395" y="1315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9" name="Text Box 2459"/>
                        <wps:cNvSpPr txBox="1">
                          <a:spLocks noChangeArrowheads="1"/>
                        </wps:cNvSpPr>
                        <wps:spPr bwMode="auto">
                          <a:xfrm>
                            <a:off x="4200" y="12190"/>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E1D04" w14:textId="77777777" w:rsidR="007907F9" w:rsidRDefault="007907F9" w:rsidP="00966493">
                              <w:r>
                                <w:t>A</w:t>
                              </w:r>
                            </w:p>
                          </w:txbxContent>
                        </wps:txbx>
                        <wps:bodyPr rot="0" vert="horz" wrap="square" lIns="0" tIns="0" rIns="0" bIns="0" anchor="t" anchorCtr="0" upright="1">
                          <a:noAutofit/>
                        </wps:bodyPr>
                      </wps:wsp>
                      <wps:wsp>
                        <wps:cNvPr id="4730" name="Text Box 2460"/>
                        <wps:cNvSpPr txBox="1">
                          <a:spLocks noChangeArrowheads="1"/>
                        </wps:cNvSpPr>
                        <wps:spPr bwMode="auto">
                          <a:xfrm>
                            <a:off x="3630" y="13291"/>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29DD" w14:textId="77777777" w:rsidR="007907F9" w:rsidRDefault="007907F9" w:rsidP="00966493">
                              <w:r>
                                <w:t>B</w:t>
                              </w:r>
                            </w:p>
                          </w:txbxContent>
                        </wps:txbx>
                        <wps:bodyPr rot="0" vert="horz" wrap="square" lIns="0" tIns="0" rIns="0" bIns="0" anchor="t" anchorCtr="0" upright="1">
                          <a:noAutofit/>
                        </wps:bodyPr>
                      </wps:wsp>
                      <wps:wsp>
                        <wps:cNvPr id="4731" name="Text Box 2461"/>
                        <wps:cNvSpPr txBox="1">
                          <a:spLocks noChangeArrowheads="1"/>
                        </wps:cNvSpPr>
                        <wps:spPr bwMode="auto">
                          <a:xfrm>
                            <a:off x="5100" y="1329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0777" w14:textId="77777777" w:rsidR="007907F9" w:rsidRDefault="007907F9" w:rsidP="00966493">
                              <w:r>
                                <w:t>C</w:t>
                              </w:r>
                            </w:p>
                          </w:txbxContent>
                        </wps:txbx>
                        <wps:bodyPr rot="0" vert="horz" wrap="square" lIns="0" tIns="0" rIns="0" bIns="0" anchor="t" anchorCtr="0" upright="1">
                          <a:noAutofit/>
                        </wps:bodyPr>
                      </wps:wsp>
                      <wps:wsp>
                        <wps:cNvPr id="4732" name="Text Box 2462"/>
                        <wps:cNvSpPr txBox="1">
                          <a:spLocks noChangeArrowheads="1"/>
                        </wps:cNvSpPr>
                        <wps:spPr bwMode="auto">
                          <a:xfrm>
                            <a:off x="4515" y="12962"/>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9B45" w14:textId="77777777" w:rsidR="007907F9" w:rsidRDefault="007907F9" w:rsidP="00966493">
                              <w:r>
                                <w:t>D</w:t>
                              </w:r>
                            </w:p>
                          </w:txbxContent>
                        </wps:txbx>
                        <wps:bodyPr rot="0" vert="horz" wrap="square" lIns="0" tIns="0" rIns="0" bIns="0" anchor="t" anchorCtr="0" upright="1">
                          <a:noAutofit/>
                        </wps:bodyPr>
                      </wps:wsp>
                      <wps:wsp>
                        <wps:cNvPr id="4733" name="Text Box 2463"/>
                        <wps:cNvSpPr txBox="1">
                          <a:spLocks noChangeArrowheads="1"/>
                        </wps:cNvSpPr>
                        <wps:spPr bwMode="auto">
                          <a:xfrm>
                            <a:off x="4005" y="12895"/>
                            <a:ext cx="2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E79EB" w14:textId="77777777" w:rsidR="007907F9" w:rsidRPr="00B16717" w:rsidRDefault="007907F9" w:rsidP="00966493">
                              <w:pPr>
                                <w:rPr>
                                  <w:sz w:val="20"/>
                                  <w:szCs w:val="20"/>
                                </w:rPr>
                              </w:pPr>
                              <w:r>
                                <w:rPr>
                                  <w:sz w:val="20"/>
                                  <w:szCs w:val="20"/>
                                </w:rPr>
                                <w:t>4</w:t>
                              </w:r>
                            </w:p>
                          </w:txbxContent>
                        </wps:txbx>
                        <wps:bodyPr rot="0" vert="horz" wrap="square" lIns="18288" tIns="0" rIns="0" bIns="0" anchor="t" anchorCtr="0" upright="1">
                          <a:noAutofit/>
                        </wps:bodyPr>
                      </wps:wsp>
                      <wps:wsp>
                        <wps:cNvPr id="4734" name="Text Box 2464"/>
                        <wps:cNvSpPr txBox="1">
                          <a:spLocks noChangeArrowheads="1"/>
                        </wps:cNvSpPr>
                        <wps:spPr bwMode="auto">
                          <a:xfrm>
                            <a:off x="4710" y="1285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047F8" w14:textId="77777777" w:rsidR="007907F9" w:rsidRPr="00B16717" w:rsidRDefault="007907F9" w:rsidP="00966493">
                              <w:pPr>
                                <w:rPr>
                                  <w:sz w:val="20"/>
                                  <w:szCs w:val="20"/>
                                </w:rPr>
                              </w:pPr>
                              <w:r>
                                <w:rPr>
                                  <w:sz w:val="20"/>
                                  <w:szCs w:val="20"/>
                                </w:rPr>
                                <w:t>2</w:t>
                              </w:r>
                            </w:p>
                          </w:txbxContent>
                        </wps:txbx>
                        <wps:bodyPr rot="0" vert="horz" wrap="square" lIns="18288" tIns="0" rIns="0" bIns="0" anchor="t" anchorCtr="0" upright="1">
                          <a:noAutofit/>
                        </wps:bodyPr>
                      </wps:wsp>
                      <wps:wsp>
                        <wps:cNvPr id="4735" name="Text Box 2465"/>
                        <wps:cNvSpPr txBox="1">
                          <a:spLocks noChangeArrowheads="1"/>
                        </wps:cNvSpPr>
                        <wps:spPr bwMode="auto">
                          <a:xfrm>
                            <a:off x="4410" y="12700"/>
                            <a:ext cx="19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D207F" w14:textId="77777777" w:rsidR="007907F9" w:rsidRPr="00B16717" w:rsidRDefault="007907F9" w:rsidP="00966493">
                              <w:pPr>
                                <w:rPr>
                                  <w:sz w:val="20"/>
                                  <w:szCs w:val="20"/>
                                </w:rPr>
                              </w:pPr>
                              <w:r>
                                <w:rPr>
                                  <w:sz w:val="20"/>
                                  <w:szCs w:val="20"/>
                                </w:rPr>
                                <w:t>1</w:t>
                              </w:r>
                            </w:p>
                          </w:txbxContent>
                        </wps:txbx>
                        <wps:bodyPr rot="0" vert="horz" wrap="square" lIns="18288" tIns="0" rIns="0" bIns="0" anchor="t" anchorCtr="0" upright="1">
                          <a:noAutofit/>
                        </wps:bodyPr>
                      </wps:wsp>
                      <wps:wsp>
                        <wps:cNvPr id="4736" name="Text Box 2466"/>
                        <wps:cNvSpPr txBox="1">
                          <a:spLocks noChangeArrowheads="1"/>
                        </wps:cNvSpPr>
                        <wps:spPr bwMode="auto">
                          <a:xfrm>
                            <a:off x="4095" y="13285"/>
                            <a:ext cx="25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5A610" w14:textId="77777777" w:rsidR="007907F9" w:rsidRPr="00B16717" w:rsidRDefault="007907F9" w:rsidP="00966493">
                              <w:pPr>
                                <w:rPr>
                                  <w:sz w:val="20"/>
                                  <w:szCs w:val="20"/>
                                </w:rPr>
                              </w:pPr>
                              <w:r>
                                <w:rPr>
                                  <w:sz w:val="20"/>
                                  <w:szCs w:val="20"/>
                                </w:rPr>
                                <w:t>9</w:t>
                              </w:r>
                            </w:p>
                          </w:txbxContent>
                        </wps:txbx>
                        <wps:bodyPr rot="0" vert="horz" wrap="square" lIns="18288" tIns="0" rIns="0" bIns="0" anchor="t" anchorCtr="0" upright="1">
                          <a:noAutofit/>
                        </wps:bodyPr>
                      </wps:wsp>
                      <wps:wsp>
                        <wps:cNvPr id="4737" name="Text Box 2467"/>
                        <wps:cNvSpPr txBox="1">
                          <a:spLocks noChangeArrowheads="1"/>
                        </wps:cNvSpPr>
                        <wps:spPr bwMode="auto">
                          <a:xfrm>
                            <a:off x="4650" y="13300"/>
                            <a:ext cx="16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D36C1" w14:textId="77777777" w:rsidR="007907F9" w:rsidRPr="00B16717" w:rsidRDefault="007907F9" w:rsidP="00966493">
                              <w:pPr>
                                <w:rPr>
                                  <w:sz w:val="20"/>
                                  <w:szCs w:val="20"/>
                                </w:rPr>
                              </w:pPr>
                              <w:r>
                                <w:rPr>
                                  <w:sz w:val="20"/>
                                  <w:szCs w:val="20"/>
                                </w:rPr>
                                <w:t>8</w:t>
                              </w:r>
                            </w:p>
                          </w:txbxContent>
                        </wps:txbx>
                        <wps:bodyPr rot="0" vert="horz" wrap="square" lIns="18288" tIns="0" rIns="0" bIns="0" anchor="t" anchorCtr="0" upright="1">
                          <a:noAutofit/>
                        </wps:bodyPr>
                      </wps:wsp>
                      <wps:wsp>
                        <wps:cNvPr id="4738" name="Text Box 2468"/>
                        <wps:cNvSpPr txBox="1">
                          <a:spLocks noChangeArrowheads="1"/>
                        </wps:cNvSpPr>
                        <wps:spPr bwMode="auto">
                          <a:xfrm>
                            <a:off x="4350" y="13525"/>
                            <a:ext cx="255"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963DD" w14:textId="77777777" w:rsidR="007907F9" w:rsidRPr="00B16717" w:rsidRDefault="007907F9" w:rsidP="00966493">
                              <w:pPr>
                                <w:rPr>
                                  <w:sz w:val="20"/>
                                  <w:szCs w:val="20"/>
                                </w:rPr>
                              </w:pPr>
                              <w:r>
                                <w:rPr>
                                  <w:sz w:val="20"/>
                                  <w:szCs w:val="20"/>
                                </w:rPr>
                                <w:t>13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18786" id="Group 2474" o:spid="_x0000_s2216" style="position:absolute;margin-left:338.5pt;margin-top:5pt;width:84.75pt;height:78pt;z-index:251705344;mso-position-horizontal-relative:text;mso-position-vertical-relative:text" coordorigin="3630,12190" coordsize="169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">
                <v:line id="Line 2449" o:spid="_x0000_s2217" style="position:absolute;flip:y;visibility:visible;mso-wrap-style:square" from="4470,12383" to="4470,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" strokecolor="red" strokeweight="2.25pt"/>
                <v:line id="Line 2450" o:spid="_x0000_s2218" style="position:absolute;flip:x;visibility:visible;mso-wrap-style:square" from="3810,12420" to="4485,1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"/>
                <v:line id="Line 2451" o:spid="_x0000_s2219" style="position:absolute;visibility:visible;mso-wrap-style:square" from="3825,13621" to="5100,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" strokecolor="red" strokeweight="2.25pt"/>
                <v:line id="Line 2452" o:spid="_x0000_s2220" style="position:absolute;visibility:visible;mso-wrap-style:square" from="4485,12391" to="5070,1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" strokecolor="red" strokeweight="2.25pt"/>
                <v:line id="Line 2453" o:spid="_x0000_s2221" style="position:absolute;flip:y;visibility:visible;mso-wrap-style:square" from="3810,13216" to="4470,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" strokecolor="red" strokeweight="2.25pt"/>
                <v:line id="Line 2454" o:spid="_x0000_s2222" style="position:absolute;visibility:visible;mso-wrap-style:square" from="4470,13216" to="5070,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"/>
                <v:oval id="Oval 2455" o:spid="_x0000_s2223" style="position:absolute;left:4410;top:123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"/>
                <v:oval id="Oval 2456" o:spid="_x0000_s2224" style="position:absolute;left:3750;top:135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"/>
                <v:oval id="Oval 2457" o:spid="_x0000_s2225" style="position:absolute;left:4995;top:1354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"/>
                <v:oval id="Oval 2458" o:spid="_x0000_s2226" style="position:absolute;left:4395;top:131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"/>
                <v:shape id="Text Box 2459" o:spid="_x0000_s2227" type="#_x0000_t202" style="position:absolute;left:4200;top:12190;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" filled="f" stroked="f">
                  <v:textbox inset="0,0,0,0">
                    <w:txbxContent>
                      <w:p w14:paraId="138E1D04" w14:textId="77777777" w:rsidR="007907F9" w:rsidRDefault="007907F9" w:rsidP="00966493">
                        <w:r>
                          <w:t>A</w:t>
                        </w:r>
                      </w:p>
                    </w:txbxContent>
                  </v:textbox>
                </v:shape>
                <v:shape id="Text Box 2460" o:spid="_x0000_s2228" type="#_x0000_t202" style="position:absolute;left:3630;top:13291;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" filled="f" stroked="f">
                  <v:textbox inset="0,0,0,0">
                    <w:txbxContent>
                      <w:p w14:paraId="52F729DD" w14:textId="77777777" w:rsidR="007907F9" w:rsidRDefault="007907F9" w:rsidP="00966493">
                        <w:r>
                          <w:t>B</w:t>
                        </w:r>
                      </w:p>
                    </w:txbxContent>
                  </v:textbox>
                </v:shape>
                <v:shape id="Text Box 2461" o:spid="_x0000_s2229" type="#_x0000_t202" style="position:absolute;left:5100;top:1329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" filled="f" stroked="f">
                  <v:textbox inset="0,0,0,0">
                    <w:txbxContent>
                      <w:p w14:paraId="01CF0777" w14:textId="77777777" w:rsidR="007907F9" w:rsidRDefault="007907F9" w:rsidP="00966493">
                        <w:r>
                          <w:t>C</w:t>
                        </w:r>
                      </w:p>
                    </w:txbxContent>
                  </v:textbox>
                </v:shape>
                <v:shape id="Text Box 2462" o:spid="_x0000_s2230" type="#_x0000_t202" style="position:absolute;left:4515;top:12962;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" filled="f" stroked="f">
                  <v:textbox inset="0,0,0,0">
                    <w:txbxContent>
                      <w:p w14:paraId="79E79B45" w14:textId="77777777" w:rsidR="007907F9" w:rsidRDefault="007907F9" w:rsidP="00966493">
                        <w:r>
                          <w:t>D</w:t>
                        </w:r>
                      </w:p>
                    </w:txbxContent>
                  </v:textbox>
                </v:shape>
                <v:shape id="Text Box 2463" o:spid="_x0000_s2231" type="#_x0000_t202" style="position:absolute;left:4005;top:12895;width:2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" stroked="f">
                  <v:textbox inset="1.44pt,0,0,0">
                    <w:txbxContent>
                      <w:p w14:paraId="427E79EB" w14:textId="77777777" w:rsidR="007907F9" w:rsidRPr="00B16717" w:rsidRDefault="007907F9" w:rsidP="00966493">
                        <w:pPr>
                          <w:rPr>
                            <w:sz w:val="20"/>
                            <w:szCs w:val="20"/>
                          </w:rPr>
                        </w:pPr>
                        <w:r>
                          <w:rPr>
                            <w:sz w:val="20"/>
                            <w:szCs w:val="20"/>
                          </w:rPr>
                          <w:t>4</w:t>
                        </w:r>
                      </w:p>
                    </w:txbxContent>
                  </v:textbox>
                </v:shape>
                <v:shape id="Text Box 2464" o:spid="_x0000_s2232" type="#_x0000_t202" style="position:absolute;left:4710;top:1285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" stroked="f">
                  <v:textbox inset="1.44pt,0,0,0">
                    <w:txbxContent>
                      <w:p w14:paraId="784047F8" w14:textId="77777777" w:rsidR="007907F9" w:rsidRPr="00B16717" w:rsidRDefault="007907F9" w:rsidP="00966493">
                        <w:pPr>
                          <w:rPr>
                            <w:sz w:val="20"/>
                            <w:szCs w:val="20"/>
                          </w:rPr>
                        </w:pPr>
                        <w:r>
                          <w:rPr>
                            <w:sz w:val="20"/>
                            <w:szCs w:val="20"/>
                          </w:rPr>
                          <w:t>2</w:t>
                        </w:r>
                      </w:p>
                    </w:txbxContent>
                  </v:textbox>
                </v:shape>
                <v:shape id="Text Box 2465" o:spid="_x0000_s2233" type="#_x0000_t202" style="position:absolute;left:4410;top:12700;width:19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" stroked="f">
                  <v:textbox inset="1.44pt,0,0,0">
                    <w:txbxContent>
                      <w:p w14:paraId="458D207F" w14:textId="77777777" w:rsidR="007907F9" w:rsidRPr="00B16717" w:rsidRDefault="007907F9" w:rsidP="00966493">
                        <w:pPr>
                          <w:rPr>
                            <w:sz w:val="20"/>
                            <w:szCs w:val="20"/>
                          </w:rPr>
                        </w:pPr>
                        <w:r>
                          <w:rPr>
                            <w:sz w:val="20"/>
                            <w:szCs w:val="20"/>
                          </w:rPr>
                          <w:t>1</w:t>
                        </w:r>
                      </w:p>
                    </w:txbxContent>
                  </v:textbox>
                </v:shape>
                <v:shape id="Text Box 2466" o:spid="_x0000_s2234" type="#_x0000_t202" style="position:absolute;left:4095;top:13285;width:25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" stroked="f">
                  <v:textbox inset="1.44pt,0,0,0">
                    <w:txbxContent>
                      <w:p w14:paraId="6055A610" w14:textId="77777777" w:rsidR="007907F9" w:rsidRPr="00B16717" w:rsidRDefault="007907F9" w:rsidP="00966493">
                        <w:pPr>
                          <w:rPr>
                            <w:sz w:val="20"/>
                            <w:szCs w:val="20"/>
                          </w:rPr>
                        </w:pPr>
                        <w:r>
                          <w:rPr>
                            <w:sz w:val="20"/>
                            <w:szCs w:val="20"/>
                          </w:rPr>
                          <w:t>9</w:t>
                        </w:r>
                      </w:p>
                    </w:txbxContent>
                  </v:textbox>
                </v:shape>
                <v:shape id="Text Box 2467" o:spid="_x0000_s2235" type="#_x0000_t202" style="position:absolute;left:4650;top:13300;width:16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" stroked="f">
                  <v:textbox inset="1.44pt,0,0,0">
                    <w:txbxContent>
                      <w:p w14:paraId="70ED36C1" w14:textId="77777777" w:rsidR="007907F9" w:rsidRPr="00B16717" w:rsidRDefault="007907F9" w:rsidP="00966493">
                        <w:pPr>
                          <w:rPr>
                            <w:sz w:val="20"/>
                            <w:szCs w:val="20"/>
                          </w:rPr>
                        </w:pPr>
                        <w:r>
                          <w:rPr>
                            <w:sz w:val="20"/>
                            <w:szCs w:val="20"/>
                          </w:rPr>
                          <w:t>8</w:t>
                        </w:r>
                      </w:p>
                    </w:txbxContent>
                  </v:textbox>
                </v:shape>
                <v:shape id="Text Box 2468" o:spid="_x0000_s2236" type="#_x0000_t202" style="position:absolute;left:4350;top:13525;width:25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" stroked="f">
                  <v:textbox inset="1.44pt,0,0,0">
                    <w:txbxContent>
                      <w:p w14:paraId="439963DD" w14:textId="77777777" w:rsidR="007907F9" w:rsidRPr="00B16717" w:rsidRDefault="007907F9" w:rsidP="00966493">
                        <w:pPr>
                          <w:rPr>
                            <w:sz w:val="20"/>
                            <w:szCs w:val="20"/>
                          </w:rPr>
                        </w:pPr>
                        <w:r>
                          <w:rPr>
                            <w:sz w:val="20"/>
                            <w:szCs w:val="20"/>
                          </w:rPr>
                          <w:t>13</w:t>
                        </w:r>
                      </w:p>
                    </w:txbxContent>
                  </v:textbox>
                </v:shape>
                <w10:wrap type="square"/>
              </v:group>
            </w:pict>
          </mc:Fallback>
        </mc:AlternateContent>
      </w:r>
    </w:p>
    <w:p w14:paraId="097E07F7" w14:textId="77777777" w:rsidR="00E610C4" w:rsidRDefault="00741BAB" w:rsidP="00E610C4">
      <w:pPr>
        <w:pStyle w:val="ExampleBody"/>
      </w:pPr>
      <w:r>
        <w:t>We then add the last edge to complete the circuit: ACBDA</w:t>
      </w:r>
      <w:r w:rsidR="0043400F">
        <w:t xml:space="preserve"> with weight 25</w:t>
      </w:r>
      <w:r>
        <w:t xml:space="preserve">.  </w:t>
      </w:r>
    </w:p>
    <w:p w14:paraId="43043ED6" w14:textId="77777777" w:rsidR="00E610C4" w:rsidRDefault="00E610C4" w:rsidP="00E610C4">
      <w:pPr>
        <w:pStyle w:val="ExampleBody"/>
      </w:pPr>
    </w:p>
    <w:p w14:paraId="14EB62C0" w14:textId="77777777" w:rsidR="00E610C4" w:rsidRDefault="00741BAB" w:rsidP="00E610C4">
      <w:pPr>
        <w:pStyle w:val="ExampleBody"/>
      </w:pPr>
      <w:r>
        <w:t xml:space="preserve">Notice that the algorithm did not produce </w:t>
      </w:r>
      <w:r w:rsidR="00E610C4">
        <w:t xml:space="preserve">the optimal circuit in this case; the optimal </w:t>
      </w:r>
      <w:r w:rsidR="0043400F">
        <w:t xml:space="preserve">circuit </w:t>
      </w:r>
      <w:r w:rsidR="00E610C4">
        <w:t>is ACDBA with weight 23</w:t>
      </w:r>
      <w:r>
        <w:t xml:space="preserve">.  </w:t>
      </w:r>
    </w:p>
    <w:p w14:paraId="25380C69" w14:textId="77777777" w:rsidR="00E610C4" w:rsidRDefault="00E610C4" w:rsidP="00E610C4"/>
    <w:p w14:paraId="7240D582" w14:textId="77777777" w:rsidR="00E610C4" w:rsidRPr="00E610C4" w:rsidRDefault="00E610C4" w:rsidP="00E610C4"/>
    <w:p w14:paraId="3C4BD35D" w14:textId="77777777" w:rsidR="00741BAB" w:rsidRPr="00E610C4" w:rsidRDefault="00741BAB" w:rsidP="00E610C4">
      <w:r w:rsidRPr="00E610C4">
        <w:t>While the Sorted Edge algorithm overcomes some of the shortcomings of NNA, it is still only a heuristic algorithm, and does not guarantee the optimal circuit.</w:t>
      </w:r>
    </w:p>
    <w:p w14:paraId="43F8696E" w14:textId="77777777" w:rsidR="00E610C4" w:rsidRDefault="00E610C4" w:rsidP="00F569AB"/>
    <w:p w14:paraId="2BF18837" w14:textId="77777777" w:rsidR="00E610C4" w:rsidRPr="00E610C4" w:rsidRDefault="00F419F5" w:rsidP="007907F9">
      <w:pPr>
        <w:pStyle w:val="ExampleHeader"/>
      </w:pPr>
      <w:r w:rsidRPr="00E610C4">
        <w:lastRenderedPageBreak/>
        <w:t>Example</w:t>
      </w:r>
      <w:r w:rsidR="00E610C4" w:rsidRPr="00E610C4">
        <w:t xml:space="preserve"> 21</w:t>
      </w:r>
    </w:p>
    <w:p w14:paraId="6C0364FE" w14:textId="77777777" w:rsidR="002C085D" w:rsidRDefault="00E361BC" w:rsidP="00E610C4">
      <w:pPr>
        <w:pStyle w:val="ExampleBody"/>
      </w:pPr>
      <w:r>
        <w:t xml:space="preserve">Your teacher’s band, </w:t>
      </w:r>
      <w:r w:rsidRPr="00193AB4">
        <w:rPr>
          <w:i/>
        </w:rPr>
        <w:t>Derivative Work</w:t>
      </w:r>
      <w:r>
        <w:t>, is doing a bar tour in Oregon.  The driving distances are shown below.  Plan an efficient route for your teacher to visit all the cities and return to the starting location.</w:t>
      </w:r>
      <w:r w:rsidR="009B5EEB">
        <w:t xml:space="preserve">  Use NNA starting at Portland, and </w:t>
      </w:r>
      <w:r w:rsidR="00E610C4">
        <w:t xml:space="preserve">then use </w:t>
      </w:r>
      <w:r w:rsidR="009B5EEB">
        <w:t>Sorted Edges.</w:t>
      </w:r>
    </w:p>
    <w:p w14:paraId="59465B42" w14:textId="77777777" w:rsidR="00E610C4" w:rsidRDefault="00E610C4" w:rsidP="00E610C4">
      <w:pPr>
        <w:pStyle w:val="ExampleBody"/>
      </w:pPr>
    </w:p>
    <w:p w14:paraId="7B27DDE5" w14:textId="37E363AC" w:rsidR="00E610C4" w:rsidRDefault="007E3B2B" w:rsidP="00E610C4">
      <w:pPr>
        <w:pStyle w:val="ExampleBody"/>
      </w:pPr>
      <w:r>
        <w:rPr>
          <w:noProof/>
        </w:rPr>
        <mc:AlternateContent>
          <mc:Choice Requires="wps">
            <w:drawing>
              <wp:inline distT="0" distB="0" distL="0" distR="0" wp14:anchorId="31F8E4C4" wp14:editId="3E2BF85A">
                <wp:extent cx="5685790" cy="3023235"/>
                <wp:effectExtent l="0" t="0" r="635" b="0"/>
                <wp:docPr id="4717" name="Text Box 4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302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293" w:type="pct"/>
                              <w:jc w:val="center"/>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29" w:type="dxa"/>
                                <w:left w:w="29" w:type="dxa"/>
                                <w:bottom w:w="29" w:type="dxa"/>
                                <w:right w:w="29" w:type="dxa"/>
                              </w:tblCellMar>
                              <w:tblLook w:val="0000" w:firstRow="0" w:lastRow="0" w:firstColumn="0" w:lastColumn="0" w:noHBand="0" w:noVBand="0"/>
                            </w:tblPr>
                            <w:tblGrid>
                              <w:gridCol w:w="1362"/>
                              <w:gridCol w:w="633"/>
                              <w:gridCol w:w="633"/>
                              <w:gridCol w:w="632"/>
                              <w:gridCol w:w="632"/>
                              <w:gridCol w:w="632"/>
                              <w:gridCol w:w="632"/>
                              <w:gridCol w:w="633"/>
                              <w:gridCol w:w="633"/>
                              <w:gridCol w:w="633"/>
                              <w:gridCol w:w="632"/>
                            </w:tblGrid>
                            <w:tr w:rsidR="007907F9" w:rsidRPr="00E361BC" w14:paraId="02DDB3C8" w14:textId="77777777" w:rsidTr="00E610C4">
                              <w:trPr>
                                <w:cantSplit/>
                                <w:trHeight w:val="1134"/>
                                <w:jc w:val="center"/>
                              </w:trPr>
                              <w:tc>
                                <w:tcPr>
                                  <w:tcW w:w="885" w:type="pct"/>
                                  <w:vAlign w:val="center"/>
                                </w:tcPr>
                                <w:p w14:paraId="7E78F501" w14:textId="77777777" w:rsidR="007907F9" w:rsidRPr="00E361BC" w:rsidRDefault="007907F9" w:rsidP="007907F9"/>
                              </w:tc>
                              <w:tc>
                                <w:tcPr>
                                  <w:tcW w:w="412" w:type="pct"/>
                                  <w:textDirection w:val="btLr"/>
                                  <w:vAlign w:val="center"/>
                                </w:tcPr>
                                <w:p w14:paraId="015C3402"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Ashland</w:t>
                                      </w:r>
                                    </w:smartTag>
                                  </w:smartTag>
                                </w:p>
                              </w:tc>
                              <w:tc>
                                <w:tcPr>
                                  <w:tcW w:w="412" w:type="pct"/>
                                  <w:textDirection w:val="btLr"/>
                                  <w:vAlign w:val="center"/>
                                </w:tcPr>
                                <w:p w14:paraId="4943E1F4"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Astoria</w:t>
                                      </w:r>
                                    </w:smartTag>
                                  </w:smartTag>
                                </w:p>
                              </w:tc>
                              <w:tc>
                                <w:tcPr>
                                  <w:tcW w:w="411" w:type="pct"/>
                                  <w:textDirection w:val="btLr"/>
                                  <w:vAlign w:val="center"/>
                                </w:tcPr>
                                <w:p w14:paraId="4C403471"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Bend</w:t>
                                      </w:r>
                                    </w:smartTag>
                                  </w:smartTag>
                                </w:p>
                              </w:tc>
                              <w:tc>
                                <w:tcPr>
                                  <w:tcW w:w="411" w:type="pct"/>
                                  <w:textDirection w:val="btLr"/>
                                  <w:vAlign w:val="center"/>
                                </w:tcPr>
                                <w:p w14:paraId="5628C072"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Corvallis</w:t>
                                      </w:r>
                                    </w:smartTag>
                                  </w:smartTag>
                                </w:p>
                              </w:tc>
                              <w:tc>
                                <w:tcPr>
                                  <w:tcW w:w="411" w:type="pct"/>
                                  <w:textDirection w:val="btLr"/>
                                  <w:vAlign w:val="center"/>
                                </w:tcPr>
                                <w:p w14:paraId="746BB6BE" w14:textId="77777777" w:rsidR="007907F9" w:rsidRPr="00804EF4" w:rsidRDefault="007907F9" w:rsidP="007907F9">
                                  <w:pPr>
                                    <w:ind w:left="113" w:right="113"/>
                                    <w:jc w:val="center"/>
                                  </w:pPr>
                                  <w:smartTag w:uri="urn:schemas-microsoft-com:office:smarttags" w:element="place">
                                    <w:r w:rsidRPr="00804EF4">
                                      <w:t>Crater Lake</w:t>
                                    </w:r>
                                  </w:smartTag>
                                </w:p>
                              </w:tc>
                              <w:tc>
                                <w:tcPr>
                                  <w:tcW w:w="411" w:type="pct"/>
                                  <w:textDirection w:val="btLr"/>
                                  <w:vAlign w:val="center"/>
                                </w:tcPr>
                                <w:p w14:paraId="634E955A"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Eugene</w:t>
                                      </w:r>
                                    </w:smartTag>
                                  </w:smartTag>
                                </w:p>
                              </w:tc>
                              <w:tc>
                                <w:tcPr>
                                  <w:tcW w:w="412" w:type="pct"/>
                                  <w:textDirection w:val="btLr"/>
                                  <w:vAlign w:val="center"/>
                                </w:tcPr>
                                <w:p w14:paraId="58C48120"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Newport</w:t>
                                      </w:r>
                                    </w:smartTag>
                                  </w:smartTag>
                                </w:p>
                              </w:tc>
                              <w:tc>
                                <w:tcPr>
                                  <w:tcW w:w="412" w:type="pct"/>
                                  <w:textDirection w:val="btLr"/>
                                  <w:vAlign w:val="center"/>
                                </w:tcPr>
                                <w:p w14:paraId="059A83E4"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Portland</w:t>
                                      </w:r>
                                    </w:smartTag>
                                  </w:smartTag>
                                </w:p>
                              </w:tc>
                              <w:tc>
                                <w:tcPr>
                                  <w:tcW w:w="412" w:type="pct"/>
                                  <w:textDirection w:val="btLr"/>
                                  <w:vAlign w:val="center"/>
                                </w:tcPr>
                                <w:p w14:paraId="13C27E73"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Salem</w:t>
                                      </w:r>
                                    </w:smartTag>
                                  </w:smartTag>
                                </w:p>
                              </w:tc>
                              <w:tc>
                                <w:tcPr>
                                  <w:tcW w:w="411" w:type="pct"/>
                                  <w:textDirection w:val="btLr"/>
                                  <w:vAlign w:val="center"/>
                                </w:tcPr>
                                <w:p w14:paraId="2779B33B"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Seaside</w:t>
                                      </w:r>
                                    </w:smartTag>
                                  </w:smartTag>
                                </w:p>
                              </w:tc>
                            </w:tr>
                            <w:tr w:rsidR="007907F9" w:rsidRPr="00E361BC" w14:paraId="204115CA" w14:textId="77777777" w:rsidTr="00E610C4">
                              <w:trPr>
                                <w:trHeight w:val="255"/>
                                <w:jc w:val="center"/>
                              </w:trPr>
                              <w:tc>
                                <w:tcPr>
                                  <w:tcW w:w="885" w:type="pct"/>
                                  <w:vAlign w:val="center"/>
                                </w:tcPr>
                                <w:p w14:paraId="0E46AEDD" w14:textId="77777777" w:rsidR="007907F9" w:rsidRPr="00E361BC" w:rsidRDefault="007907F9" w:rsidP="007907F9">
                                  <w:smartTag w:uri="urn:schemas-microsoft-com:office:smarttags" w:element="City">
                                    <w:smartTag w:uri="urn:schemas-microsoft-com:office:smarttags" w:element="place">
                                      <w:r w:rsidRPr="00E361BC">
                                        <w:t>Ashland</w:t>
                                      </w:r>
                                    </w:smartTag>
                                  </w:smartTag>
                                </w:p>
                              </w:tc>
                              <w:tc>
                                <w:tcPr>
                                  <w:tcW w:w="412" w:type="pct"/>
                                  <w:vAlign w:val="center"/>
                                </w:tcPr>
                                <w:p w14:paraId="48AF1866" w14:textId="77777777" w:rsidR="007907F9" w:rsidRPr="009B5EEB" w:rsidRDefault="007907F9" w:rsidP="007907F9">
                                  <w:pPr>
                                    <w:jc w:val="center"/>
                                  </w:pPr>
                                  <w:r w:rsidRPr="009B5EEB">
                                    <w:t>-</w:t>
                                  </w:r>
                                </w:p>
                              </w:tc>
                              <w:tc>
                                <w:tcPr>
                                  <w:tcW w:w="412" w:type="pct"/>
                                  <w:vAlign w:val="center"/>
                                </w:tcPr>
                                <w:p w14:paraId="0047CFCF" w14:textId="77777777" w:rsidR="007907F9" w:rsidRPr="009B5EEB" w:rsidRDefault="007907F9" w:rsidP="007907F9">
                                  <w:pPr>
                                    <w:jc w:val="center"/>
                                  </w:pPr>
                                  <w:r w:rsidRPr="009B5EEB">
                                    <w:t>374</w:t>
                                  </w:r>
                                </w:p>
                              </w:tc>
                              <w:tc>
                                <w:tcPr>
                                  <w:tcW w:w="411" w:type="pct"/>
                                  <w:vAlign w:val="center"/>
                                </w:tcPr>
                                <w:p w14:paraId="5DFBE801" w14:textId="77777777" w:rsidR="007907F9" w:rsidRPr="009B5EEB" w:rsidRDefault="007907F9" w:rsidP="007907F9">
                                  <w:pPr>
                                    <w:jc w:val="center"/>
                                  </w:pPr>
                                  <w:r w:rsidRPr="009B5EEB">
                                    <w:t>200</w:t>
                                  </w:r>
                                </w:p>
                              </w:tc>
                              <w:tc>
                                <w:tcPr>
                                  <w:tcW w:w="411" w:type="pct"/>
                                  <w:vAlign w:val="center"/>
                                </w:tcPr>
                                <w:p w14:paraId="240043DC" w14:textId="77777777" w:rsidR="007907F9" w:rsidRPr="00804EF4" w:rsidRDefault="007907F9" w:rsidP="007907F9">
                                  <w:pPr>
                                    <w:jc w:val="center"/>
                                  </w:pPr>
                                  <w:r w:rsidRPr="00804EF4">
                                    <w:t>223</w:t>
                                  </w:r>
                                </w:p>
                              </w:tc>
                              <w:tc>
                                <w:tcPr>
                                  <w:tcW w:w="411" w:type="pct"/>
                                  <w:vAlign w:val="center"/>
                                </w:tcPr>
                                <w:p w14:paraId="39381A73" w14:textId="77777777" w:rsidR="007907F9" w:rsidRPr="00804EF4" w:rsidRDefault="007907F9" w:rsidP="007907F9">
                                  <w:pPr>
                                    <w:jc w:val="center"/>
                                  </w:pPr>
                                  <w:r w:rsidRPr="00804EF4">
                                    <w:t>108</w:t>
                                  </w:r>
                                </w:p>
                              </w:tc>
                              <w:tc>
                                <w:tcPr>
                                  <w:tcW w:w="411" w:type="pct"/>
                                  <w:vAlign w:val="center"/>
                                </w:tcPr>
                                <w:p w14:paraId="385B8B37" w14:textId="77777777" w:rsidR="007907F9" w:rsidRPr="00804EF4" w:rsidRDefault="007907F9" w:rsidP="007907F9">
                                  <w:pPr>
                                    <w:jc w:val="center"/>
                                  </w:pPr>
                                  <w:r w:rsidRPr="00804EF4">
                                    <w:t>178</w:t>
                                  </w:r>
                                </w:p>
                              </w:tc>
                              <w:tc>
                                <w:tcPr>
                                  <w:tcW w:w="412" w:type="pct"/>
                                  <w:vAlign w:val="center"/>
                                </w:tcPr>
                                <w:p w14:paraId="2AF883DD" w14:textId="77777777" w:rsidR="007907F9" w:rsidRPr="00804EF4" w:rsidRDefault="007907F9" w:rsidP="007907F9">
                                  <w:pPr>
                                    <w:jc w:val="center"/>
                                  </w:pPr>
                                  <w:r w:rsidRPr="00804EF4">
                                    <w:t>252</w:t>
                                  </w:r>
                                </w:p>
                              </w:tc>
                              <w:tc>
                                <w:tcPr>
                                  <w:tcW w:w="412" w:type="pct"/>
                                  <w:vAlign w:val="center"/>
                                </w:tcPr>
                                <w:p w14:paraId="1AE788AF" w14:textId="77777777" w:rsidR="007907F9" w:rsidRPr="00804EF4" w:rsidRDefault="007907F9" w:rsidP="007907F9">
                                  <w:pPr>
                                    <w:jc w:val="center"/>
                                  </w:pPr>
                                  <w:r w:rsidRPr="00804EF4">
                                    <w:t>285</w:t>
                                  </w:r>
                                </w:p>
                              </w:tc>
                              <w:tc>
                                <w:tcPr>
                                  <w:tcW w:w="412" w:type="pct"/>
                                  <w:vAlign w:val="center"/>
                                </w:tcPr>
                                <w:p w14:paraId="3F735B6B" w14:textId="77777777" w:rsidR="007907F9" w:rsidRPr="00804EF4" w:rsidRDefault="007907F9" w:rsidP="007907F9">
                                  <w:pPr>
                                    <w:jc w:val="center"/>
                                  </w:pPr>
                                  <w:r w:rsidRPr="00804EF4">
                                    <w:t>240</w:t>
                                  </w:r>
                                </w:p>
                              </w:tc>
                              <w:tc>
                                <w:tcPr>
                                  <w:tcW w:w="411" w:type="pct"/>
                                  <w:vAlign w:val="center"/>
                                </w:tcPr>
                                <w:p w14:paraId="4786FA67" w14:textId="77777777" w:rsidR="007907F9" w:rsidRPr="00804EF4" w:rsidRDefault="007907F9" w:rsidP="007907F9">
                                  <w:pPr>
                                    <w:jc w:val="center"/>
                                  </w:pPr>
                                  <w:r w:rsidRPr="00804EF4">
                                    <w:t>356</w:t>
                                  </w:r>
                                </w:p>
                              </w:tc>
                            </w:tr>
                            <w:tr w:rsidR="007907F9" w:rsidRPr="00E361BC" w14:paraId="577B01CF" w14:textId="77777777" w:rsidTr="00E610C4">
                              <w:trPr>
                                <w:trHeight w:val="255"/>
                                <w:jc w:val="center"/>
                              </w:trPr>
                              <w:tc>
                                <w:tcPr>
                                  <w:tcW w:w="885" w:type="pct"/>
                                  <w:vAlign w:val="center"/>
                                </w:tcPr>
                                <w:p w14:paraId="7BEDAE16" w14:textId="77777777" w:rsidR="007907F9" w:rsidRPr="00E361BC" w:rsidRDefault="007907F9" w:rsidP="007907F9">
                                  <w:smartTag w:uri="urn:schemas-microsoft-com:office:smarttags" w:element="City">
                                    <w:smartTag w:uri="urn:schemas-microsoft-com:office:smarttags" w:element="place">
                                      <w:r w:rsidRPr="00E361BC">
                                        <w:t>Astoria</w:t>
                                      </w:r>
                                    </w:smartTag>
                                  </w:smartTag>
                                </w:p>
                              </w:tc>
                              <w:tc>
                                <w:tcPr>
                                  <w:tcW w:w="412" w:type="pct"/>
                                  <w:vAlign w:val="center"/>
                                </w:tcPr>
                                <w:p w14:paraId="683C7BAC" w14:textId="77777777" w:rsidR="007907F9" w:rsidRPr="009B5EEB" w:rsidRDefault="007907F9" w:rsidP="007907F9">
                                  <w:pPr>
                                    <w:jc w:val="center"/>
                                  </w:pPr>
                                  <w:r w:rsidRPr="009B5EEB">
                                    <w:t>374</w:t>
                                  </w:r>
                                </w:p>
                              </w:tc>
                              <w:tc>
                                <w:tcPr>
                                  <w:tcW w:w="412" w:type="pct"/>
                                  <w:vAlign w:val="center"/>
                                </w:tcPr>
                                <w:p w14:paraId="73617516" w14:textId="77777777" w:rsidR="007907F9" w:rsidRPr="009B5EEB" w:rsidRDefault="007907F9" w:rsidP="007907F9">
                                  <w:pPr>
                                    <w:jc w:val="center"/>
                                  </w:pPr>
                                  <w:r w:rsidRPr="009B5EEB">
                                    <w:t>-</w:t>
                                  </w:r>
                                </w:p>
                              </w:tc>
                              <w:tc>
                                <w:tcPr>
                                  <w:tcW w:w="411" w:type="pct"/>
                                  <w:vAlign w:val="center"/>
                                </w:tcPr>
                                <w:p w14:paraId="7CD5B3A4" w14:textId="77777777" w:rsidR="007907F9" w:rsidRPr="009B5EEB" w:rsidRDefault="007907F9" w:rsidP="007907F9">
                                  <w:pPr>
                                    <w:jc w:val="center"/>
                                  </w:pPr>
                                  <w:r w:rsidRPr="009B5EEB">
                                    <w:t>255</w:t>
                                  </w:r>
                                </w:p>
                              </w:tc>
                              <w:tc>
                                <w:tcPr>
                                  <w:tcW w:w="411" w:type="pct"/>
                                  <w:vAlign w:val="center"/>
                                </w:tcPr>
                                <w:p w14:paraId="2D599516" w14:textId="77777777" w:rsidR="007907F9" w:rsidRPr="00804EF4" w:rsidRDefault="007907F9" w:rsidP="007907F9">
                                  <w:pPr>
                                    <w:jc w:val="center"/>
                                  </w:pPr>
                                  <w:r w:rsidRPr="00804EF4">
                                    <w:t>166</w:t>
                                  </w:r>
                                </w:p>
                              </w:tc>
                              <w:tc>
                                <w:tcPr>
                                  <w:tcW w:w="411" w:type="pct"/>
                                  <w:vAlign w:val="center"/>
                                </w:tcPr>
                                <w:p w14:paraId="60B9463B" w14:textId="77777777" w:rsidR="007907F9" w:rsidRPr="00804EF4" w:rsidRDefault="007907F9" w:rsidP="007907F9">
                                  <w:pPr>
                                    <w:jc w:val="center"/>
                                  </w:pPr>
                                  <w:r w:rsidRPr="00804EF4">
                                    <w:t>433</w:t>
                                  </w:r>
                                </w:p>
                              </w:tc>
                              <w:tc>
                                <w:tcPr>
                                  <w:tcW w:w="411" w:type="pct"/>
                                  <w:vAlign w:val="center"/>
                                </w:tcPr>
                                <w:p w14:paraId="3EC82C16" w14:textId="77777777" w:rsidR="007907F9" w:rsidRPr="00804EF4" w:rsidRDefault="007907F9" w:rsidP="007907F9">
                                  <w:pPr>
                                    <w:jc w:val="center"/>
                                  </w:pPr>
                                  <w:r w:rsidRPr="00804EF4">
                                    <w:t>199</w:t>
                                  </w:r>
                                </w:p>
                              </w:tc>
                              <w:tc>
                                <w:tcPr>
                                  <w:tcW w:w="412" w:type="pct"/>
                                  <w:vAlign w:val="center"/>
                                </w:tcPr>
                                <w:p w14:paraId="20501BFD" w14:textId="77777777" w:rsidR="007907F9" w:rsidRPr="00804EF4" w:rsidRDefault="007907F9" w:rsidP="007907F9">
                                  <w:pPr>
                                    <w:jc w:val="center"/>
                                  </w:pPr>
                                  <w:r w:rsidRPr="00804EF4">
                                    <w:t>135</w:t>
                                  </w:r>
                                </w:p>
                              </w:tc>
                              <w:tc>
                                <w:tcPr>
                                  <w:tcW w:w="412" w:type="pct"/>
                                  <w:vAlign w:val="center"/>
                                </w:tcPr>
                                <w:p w14:paraId="3C4E8424" w14:textId="77777777" w:rsidR="007907F9" w:rsidRPr="00804EF4" w:rsidRDefault="007907F9" w:rsidP="007907F9">
                                  <w:pPr>
                                    <w:jc w:val="center"/>
                                  </w:pPr>
                                  <w:r w:rsidRPr="00804EF4">
                                    <w:t>95</w:t>
                                  </w:r>
                                </w:p>
                              </w:tc>
                              <w:tc>
                                <w:tcPr>
                                  <w:tcW w:w="412" w:type="pct"/>
                                  <w:vAlign w:val="center"/>
                                </w:tcPr>
                                <w:p w14:paraId="2B301AA4" w14:textId="77777777" w:rsidR="007907F9" w:rsidRPr="00804EF4" w:rsidRDefault="007907F9" w:rsidP="007907F9">
                                  <w:pPr>
                                    <w:jc w:val="center"/>
                                  </w:pPr>
                                  <w:r w:rsidRPr="00804EF4">
                                    <w:t>136</w:t>
                                  </w:r>
                                </w:p>
                              </w:tc>
                              <w:tc>
                                <w:tcPr>
                                  <w:tcW w:w="411" w:type="pct"/>
                                  <w:vAlign w:val="center"/>
                                </w:tcPr>
                                <w:p w14:paraId="6F7ADCF1" w14:textId="77777777" w:rsidR="007907F9" w:rsidRPr="00804EF4" w:rsidRDefault="007907F9" w:rsidP="007907F9">
                                  <w:pPr>
                                    <w:jc w:val="center"/>
                                  </w:pPr>
                                  <w:r w:rsidRPr="00804EF4">
                                    <w:t>17</w:t>
                                  </w:r>
                                </w:p>
                              </w:tc>
                            </w:tr>
                            <w:tr w:rsidR="007907F9" w:rsidRPr="00E361BC" w14:paraId="4F186401" w14:textId="77777777" w:rsidTr="00E610C4">
                              <w:trPr>
                                <w:trHeight w:val="255"/>
                                <w:jc w:val="center"/>
                              </w:trPr>
                              <w:tc>
                                <w:tcPr>
                                  <w:tcW w:w="885" w:type="pct"/>
                                  <w:vAlign w:val="center"/>
                                </w:tcPr>
                                <w:p w14:paraId="25015092" w14:textId="77777777" w:rsidR="007907F9" w:rsidRPr="00E361BC" w:rsidRDefault="007907F9" w:rsidP="007907F9">
                                  <w:smartTag w:uri="urn:schemas-microsoft-com:office:smarttags" w:element="City">
                                    <w:smartTag w:uri="urn:schemas-microsoft-com:office:smarttags" w:element="place">
                                      <w:r w:rsidRPr="00E361BC">
                                        <w:t>Bend</w:t>
                                      </w:r>
                                    </w:smartTag>
                                  </w:smartTag>
                                </w:p>
                              </w:tc>
                              <w:tc>
                                <w:tcPr>
                                  <w:tcW w:w="412" w:type="pct"/>
                                  <w:vAlign w:val="center"/>
                                </w:tcPr>
                                <w:p w14:paraId="3E7CB9DF" w14:textId="77777777" w:rsidR="007907F9" w:rsidRPr="009B5EEB" w:rsidRDefault="007907F9" w:rsidP="007907F9">
                                  <w:pPr>
                                    <w:jc w:val="center"/>
                                  </w:pPr>
                                  <w:r w:rsidRPr="009B5EEB">
                                    <w:t>200</w:t>
                                  </w:r>
                                </w:p>
                              </w:tc>
                              <w:tc>
                                <w:tcPr>
                                  <w:tcW w:w="412" w:type="pct"/>
                                  <w:vAlign w:val="center"/>
                                </w:tcPr>
                                <w:p w14:paraId="51F368C4" w14:textId="77777777" w:rsidR="007907F9" w:rsidRPr="009B5EEB" w:rsidRDefault="007907F9" w:rsidP="007907F9">
                                  <w:pPr>
                                    <w:jc w:val="center"/>
                                  </w:pPr>
                                  <w:r w:rsidRPr="009B5EEB">
                                    <w:t>255</w:t>
                                  </w:r>
                                </w:p>
                              </w:tc>
                              <w:tc>
                                <w:tcPr>
                                  <w:tcW w:w="411" w:type="pct"/>
                                  <w:vAlign w:val="center"/>
                                </w:tcPr>
                                <w:p w14:paraId="02070F5C" w14:textId="77777777" w:rsidR="007907F9" w:rsidRPr="009B5EEB" w:rsidRDefault="007907F9" w:rsidP="007907F9">
                                  <w:pPr>
                                    <w:jc w:val="center"/>
                                  </w:pPr>
                                  <w:r w:rsidRPr="009B5EEB">
                                    <w:t>-</w:t>
                                  </w:r>
                                </w:p>
                              </w:tc>
                              <w:tc>
                                <w:tcPr>
                                  <w:tcW w:w="411" w:type="pct"/>
                                  <w:vAlign w:val="center"/>
                                </w:tcPr>
                                <w:p w14:paraId="63E4DBF7" w14:textId="77777777" w:rsidR="007907F9" w:rsidRPr="00804EF4" w:rsidRDefault="007907F9" w:rsidP="007907F9">
                                  <w:pPr>
                                    <w:jc w:val="center"/>
                                  </w:pPr>
                                  <w:r w:rsidRPr="00804EF4">
                                    <w:t>128</w:t>
                                  </w:r>
                                </w:p>
                              </w:tc>
                              <w:tc>
                                <w:tcPr>
                                  <w:tcW w:w="411" w:type="pct"/>
                                  <w:vAlign w:val="center"/>
                                </w:tcPr>
                                <w:p w14:paraId="5DD77EA1" w14:textId="77777777" w:rsidR="007907F9" w:rsidRPr="00804EF4" w:rsidRDefault="007907F9" w:rsidP="007907F9">
                                  <w:pPr>
                                    <w:jc w:val="center"/>
                                  </w:pPr>
                                  <w:r w:rsidRPr="00804EF4">
                                    <w:t>277</w:t>
                                  </w:r>
                                </w:p>
                              </w:tc>
                              <w:tc>
                                <w:tcPr>
                                  <w:tcW w:w="411" w:type="pct"/>
                                  <w:vAlign w:val="center"/>
                                </w:tcPr>
                                <w:p w14:paraId="2F21C68C" w14:textId="77777777" w:rsidR="007907F9" w:rsidRPr="00804EF4" w:rsidRDefault="007907F9" w:rsidP="007907F9">
                                  <w:pPr>
                                    <w:jc w:val="center"/>
                                  </w:pPr>
                                  <w:r w:rsidRPr="00804EF4">
                                    <w:t>128</w:t>
                                  </w:r>
                                </w:p>
                              </w:tc>
                              <w:tc>
                                <w:tcPr>
                                  <w:tcW w:w="412" w:type="pct"/>
                                  <w:vAlign w:val="center"/>
                                </w:tcPr>
                                <w:p w14:paraId="3DCABD74" w14:textId="77777777" w:rsidR="007907F9" w:rsidRPr="00804EF4" w:rsidRDefault="007907F9" w:rsidP="007907F9">
                                  <w:pPr>
                                    <w:jc w:val="center"/>
                                  </w:pPr>
                                  <w:r w:rsidRPr="00804EF4">
                                    <w:t>180</w:t>
                                  </w:r>
                                </w:p>
                              </w:tc>
                              <w:tc>
                                <w:tcPr>
                                  <w:tcW w:w="412" w:type="pct"/>
                                  <w:vAlign w:val="center"/>
                                </w:tcPr>
                                <w:p w14:paraId="25D2E7C1" w14:textId="77777777" w:rsidR="007907F9" w:rsidRPr="00804EF4" w:rsidRDefault="007907F9" w:rsidP="007907F9">
                                  <w:pPr>
                                    <w:jc w:val="center"/>
                                  </w:pPr>
                                  <w:r w:rsidRPr="00804EF4">
                                    <w:t>160</w:t>
                                  </w:r>
                                </w:p>
                              </w:tc>
                              <w:tc>
                                <w:tcPr>
                                  <w:tcW w:w="412" w:type="pct"/>
                                  <w:vAlign w:val="center"/>
                                </w:tcPr>
                                <w:p w14:paraId="27119E12" w14:textId="77777777" w:rsidR="007907F9" w:rsidRPr="00804EF4" w:rsidRDefault="007907F9" w:rsidP="007907F9">
                                  <w:pPr>
                                    <w:jc w:val="center"/>
                                  </w:pPr>
                                  <w:r w:rsidRPr="00804EF4">
                                    <w:t>131</w:t>
                                  </w:r>
                                </w:p>
                              </w:tc>
                              <w:tc>
                                <w:tcPr>
                                  <w:tcW w:w="411" w:type="pct"/>
                                  <w:vAlign w:val="center"/>
                                </w:tcPr>
                                <w:p w14:paraId="69E9F2E6" w14:textId="77777777" w:rsidR="007907F9" w:rsidRPr="00804EF4" w:rsidRDefault="007907F9" w:rsidP="007907F9">
                                  <w:pPr>
                                    <w:jc w:val="center"/>
                                  </w:pPr>
                                  <w:r w:rsidRPr="00804EF4">
                                    <w:t>247</w:t>
                                  </w:r>
                                </w:p>
                              </w:tc>
                            </w:tr>
                            <w:tr w:rsidR="007907F9" w:rsidRPr="00E361BC" w14:paraId="2B457094" w14:textId="77777777" w:rsidTr="00E610C4">
                              <w:trPr>
                                <w:trHeight w:val="255"/>
                                <w:jc w:val="center"/>
                              </w:trPr>
                              <w:tc>
                                <w:tcPr>
                                  <w:tcW w:w="885" w:type="pct"/>
                                  <w:vAlign w:val="center"/>
                                </w:tcPr>
                                <w:p w14:paraId="75C15D44" w14:textId="77777777" w:rsidR="007907F9" w:rsidRPr="00E361BC" w:rsidRDefault="007907F9" w:rsidP="007907F9">
                                  <w:smartTag w:uri="urn:schemas-microsoft-com:office:smarttags" w:element="City">
                                    <w:smartTag w:uri="urn:schemas-microsoft-com:office:smarttags" w:element="place">
                                      <w:r w:rsidRPr="00E361BC">
                                        <w:t>Corvallis</w:t>
                                      </w:r>
                                    </w:smartTag>
                                  </w:smartTag>
                                </w:p>
                              </w:tc>
                              <w:tc>
                                <w:tcPr>
                                  <w:tcW w:w="412" w:type="pct"/>
                                  <w:vAlign w:val="center"/>
                                </w:tcPr>
                                <w:p w14:paraId="1623F0EB" w14:textId="77777777" w:rsidR="007907F9" w:rsidRPr="009B5EEB" w:rsidRDefault="007907F9" w:rsidP="007907F9">
                                  <w:pPr>
                                    <w:jc w:val="center"/>
                                  </w:pPr>
                                  <w:r w:rsidRPr="009B5EEB">
                                    <w:t>223</w:t>
                                  </w:r>
                                </w:p>
                              </w:tc>
                              <w:tc>
                                <w:tcPr>
                                  <w:tcW w:w="412" w:type="pct"/>
                                  <w:vAlign w:val="center"/>
                                </w:tcPr>
                                <w:p w14:paraId="7BDE1A8B" w14:textId="77777777" w:rsidR="007907F9" w:rsidRPr="009B5EEB" w:rsidRDefault="007907F9" w:rsidP="007907F9">
                                  <w:pPr>
                                    <w:jc w:val="center"/>
                                  </w:pPr>
                                  <w:r w:rsidRPr="009B5EEB">
                                    <w:t>166</w:t>
                                  </w:r>
                                </w:p>
                              </w:tc>
                              <w:tc>
                                <w:tcPr>
                                  <w:tcW w:w="411" w:type="pct"/>
                                  <w:vAlign w:val="center"/>
                                </w:tcPr>
                                <w:p w14:paraId="12AD4906" w14:textId="77777777" w:rsidR="007907F9" w:rsidRPr="009B5EEB" w:rsidRDefault="007907F9" w:rsidP="007907F9">
                                  <w:pPr>
                                    <w:jc w:val="center"/>
                                  </w:pPr>
                                  <w:r w:rsidRPr="009B5EEB">
                                    <w:t>128</w:t>
                                  </w:r>
                                </w:p>
                              </w:tc>
                              <w:tc>
                                <w:tcPr>
                                  <w:tcW w:w="411" w:type="pct"/>
                                  <w:vAlign w:val="center"/>
                                </w:tcPr>
                                <w:p w14:paraId="1CD72ED8" w14:textId="77777777" w:rsidR="007907F9" w:rsidRPr="00804EF4" w:rsidRDefault="007907F9" w:rsidP="007907F9">
                                  <w:pPr>
                                    <w:jc w:val="center"/>
                                  </w:pPr>
                                  <w:r w:rsidRPr="00804EF4">
                                    <w:t>-</w:t>
                                  </w:r>
                                </w:p>
                              </w:tc>
                              <w:tc>
                                <w:tcPr>
                                  <w:tcW w:w="411" w:type="pct"/>
                                  <w:vAlign w:val="center"/>
                                </w:tcPr>
                                <w:p w14:paraId="062CC8C6" w14:textId="77777777" w:rsidR="007907F9" w:rsidRPr="00804EF4" w:rsidRDefault="007907F9" w:rsidP="007907F9">
                                  <w:pPr>
                                    <w:jc w:val="center"/>
                                  </w:pPr>
                                  <w:r w:rsidRPr="00804EF4">
                                    <w:t>430</w:t>
                                  </w:r>
                                </w:p>
                              </w:tc>
                              <w:tc>
                                <w:tcPr>
                                  <w:tcW w:w="411" w:type="pct"/>
                                  <w:vAlign w:val="center"/>
                                </w:tcPr>
                                <w:p w14:paraId="7F1EFF29" w14:textId="77777777" w:rsidR="007907F9" w:rsidRPr="00804EF4" w:rsidRDefault="007907F9" w:rsidP="007907F9">
                                  <w:pPr>
                                    <w:jc w:val="center"/>
                                  </w:pPr>
                                  <w:r w:rsidRPr="00804EF4">
                                    <w:t>47</w:t>
                                  </w:r>
                                </w:p>
                              </w:tc>
                              <w:tc>
                                <w:tcPr>
                                  <w:tcW w:w="412" w:type="pct"/>
                                  <w:vAlign w:val="center"/>
                                </w:tcPr>
                                <w:p w14:paraId="632FC0AD" w14:textId="77777777" w:rsidR="007907F9" w:rsidRPr="00804EF4" w:rsidRDefault="007907F9" w:rsidP="007907F9">
                                  <w:pPr>
                                    <w:jc w:val="center"/>
                                  </w:pPr>
                                  <w:r w:rsidRPr="00804EF4">
                                    <w:t>52</w:t>
                                  </w:r>
                                </w:p>
                              </w:tc>
                              <w:tc>
                                <w:tcPr>
                                  <w:tcW w:w="412" w:type="pct"/>
                                  <w:vAlign w:val="center"/>
                                </w:tcPr>
                                <w:p w14:paraId="39FFA58F" w14:textId="77777777" w:rsidR="007907F9" w:rsidRPr="00804EF4" w:rsidRDefault="007907F9" w:rsidP="007907F9">
                                  <w:pPr>
                                    <w:jc w:val="center"/>
                                  </w:pPr>
                                  <w:r w:rsidRPr="00804EF4">
                                    <w:t>84</w:t>
                                  </w:r>
                                </w:p>
                              </w:tc>
                              <w:tc>
                                <w:tcPr>
                                  <w:tcW w:w="412" w:type="pct"/>
                                  <w:vAlign w:val="center"/>
                                </w:tcPr>
                                <w:p w14:paraId="1F7F2A54" w14:textId="77777777" w:rsidR="007907F9" w:rsidRPr="00804EF4" w:rsidRDefault="007907F9" w:rsidP="007907F9">
                                  <w:pPr>
                                    <w:jc w:val="center"/>
                                  </w:pPr>
                                  <w:r w:rsidRPr="00804EF4">
                                    <w:t>40</w:t>
                                  </w:r>
                                </w:p>
                              </w:tc>
                              <w:tc>
                                <w:tcPr>
                                  <w:tcW w:w="411" w:type="pct"/>
                                  <w:vAlign w:val="center"/>
                                </w:tcPr>
                                <w:p w14:paraId="6C87A803" w14:textId="77777777" w:rsidR="007907F9" w:rsidRPr="00804EF4" w:rsidRDefault="007907F9" w:rsidP="007907F9">
                                  <w:pPr>
                                    <w:jc w:val="center"/>
                                  </w:pPr>
                                  <w:r w:rsidRPr="00804EF4">
                                    <w:t>155</w:t>
                                  </w:r>
                                </w:p>
                              </w:tc>
                            </w:tr>
                            <w:tr w:rsidR="007907F9" w:rsidRPr="00E361BC" w14:paraId="1034953F" w14:textId="77777777" w:rsidTr="00E610C4">
                              <w:trPr>
                                <w:trHeight w:val="255"/>
                                <w:jc w:val="center"/>
                              </w:trPr>
                              <w:tc>
                                <w:tcPr>
                                  <w:tcW w:w="885" w:type="pct"/>
                                  <w:vAlign w:val="center"/>
                                </w:tcPr>
                                <w:p w14:paraId="21FCB06A" w14:textId="77777777" w:rsidR="007907F9" w:rsidRPr="00E361BC" w:rsidRDefault="007907F9" w:rsidP="007907F9">
                                  <w:smartTag w:uri="urn:schemas-microsoft-com:office:smarttags" w:element="place">
                                    <w:r w:rsidRPr="00E361BC">
                                      <w:t>Crater Lake</w:t>
                                    </w:r>
                                  </w:smartTag>
                                </w:p>
                              </w:tc>
                              <w:tc>
                                <w:tcPr>
                                  <w:tcW w:w="412" w:type="pct"/>
                                  <w:vAlign w:val="center"/>
                                </w:tcPr>
                                <w:p w14:paraId="76089365" w14:textId="77777777" w:rsidR="007907F9" w:rsidRPr="009B5EEB" w:rsidRDefault="007907F9" w:rsidP="007907F9">
                                  <w:pPr>
                                    <w:jc w:val="center"/>
                                  </w:pPr>
                                  <w:r w:rsidRPr="009B5EEB">
                                    <w:t>108</w:t>
                                  </w:r>
                                </w:p>
                              </w:tc>
                              <w:tc>
                                <w:tcPr>
                                  <w:tcW w:w="412" w:type="pct"/>
                                  <w:vAlign w:val="center"/>
                                </w:tcPr>
                                <w:p w14:paraId="420B6F12" w14:textId="77777777" w:rsidR="007907F9" w:rsidRPr="009B5EEB" w:rsidRDefault="007907F9" w:rsidP="007907F9">
                                  <w:pPr>
                                    <w:jc w:val="center"/>
                                  </w:pPr>
                                  <w:r w:rsidRPr="009B5EEB">
                                    <w:t>433</w:t>
                                  </w:r>
                                </w:p>
                              </w:tc>
                              <w:tc>
                                <w:tcPr>
                                  <w:tcW w:w="411" w:type="pct"/>
                                  <w:vAlign w:val="center"/>
                                </w:tcPr>
                                <w:p w14:paraId="4BB0D63D" w14:textId="77777777" w:rsidR="007907F9" w:rsidRPr="009B5EEB" w:rsidRDefault="007907F9" w:rsidP="007907F9">
                                  <w:pPr>
                                    <w:jc w:val="center"/>
                                  </w:pPr>
                                  <w:r w:rsidRPr="009B5EEB">
                                    <w:t>277</w:t>
                                  </w:r>
                                </w:p>
                              </w:tc>
                              <w:tc>
                                <w:tcPr>
                                  <w:tcW w:w="411" w:type="pct"/>
                                  <w:vAlign w:val="center"/>
                                </w:tcPr>
                                <w:p w14:paraId="5A17ADB0" w14:textId="77777777" w:rsidR="007907F9" w:rsidRPr="00804EF4" w:rsidRDefault="007907F9" w:rsidP="007907F9">
                                  <w:pPr>
                                    <w:jc w:val="center"/>
                                  </w:pPr>
                                  <w:r w:rsidRPr="00804EF4">
                                    <w:t>430</w:t>
                                  </w:r>
                                </w:p>
                              </w:tc>
                              <w:tc>
                                <w:tcPr>
                                  <w:tcW w:w="411" w:type="pct"/>
                                  <w:vAlign w:val="center"/>
                                </w:tcPr>
                                <w:p w14:paraId="596F165F" w14:textId="77777777" w:rsidR="007907F9" w:rsidRPr="00804EF4" w:rsidRDefault="007907F9" w:rsidP="007907F9">
                                  <w:pPr>
                                    <w:jc w:val="center"/>
                                  </w:pPr>
                                  <w:r w:rsidRPr="00804EF4">
                                    <w:t>-</w:t>
                                  </w:r>
                                </w:p>
                              </w:tc>
                              <w:tc>
                                <w:tcPr>
                                  <w:tcW w:w="411" w:type="pct"/>
                                  <w:vAlign w:val="center"/>
                                </w:tcPr>
                                <w:p w14:paraId="15BA27C3" w14:textId="77777777" w:rsidR="007907F9" w:rsidRPr="00804EF4" w:rsidRDefault="007907F9" w:rsidP="007907F9">
                                  <w:pPr>
                                    <w:jc w:val="center"/>
                                  </w:pPr>
                                  <w:r w:rsidRPr="00804EF4">
                                    <w:t>453</w:t>
                                  </w:r>
                                </w:p>
                              </w:tc>
                              <w:tc>
                                <w:tcPr>
                                  <w:tcW w:w="412" w:type="pct"/>
                                  <w:vAlign w:val="center"/>
                                </w:tcPr>
                                <w:p w14:paraId="219410E0" w14:textId="77777777" w:rsidR="007907F9" w:rsidRPr="00804EF4" w:rsidRDefault="007907F9" w:rsidP="007907F9">
                                  <w:pPr>
                                    <w:jc w:val="center"/>
                                  </w:pPr>
                                  <w:r w:rsidRPr="00804EF4">
                                    <w:t>478</w:t>
                                  </w:r>
                                </w:p>
                              </w:tc>
                              <w:tc>
                                <w:tcPr>
                                  <w:tcW w:w="412" w:type="pct"/>
                                  <w:vAlign w:val="center"/>
                                </w:tcPr>
                                <w:p w14:paraId="48581B38" w14:textId="77777777" w:rsidR="007907F9" w:rsidRPr="00804EF4" w:rsidRDefault="007907F9" w:rsidP="007907F9">
                                  <w:pPr>
                                    <w:jc w:val="center"/>
                                  </w:pPr>
                                  <w:r w:rsidRPr="00804EF4">
                                    <w:t>344</w:t>
                                  </w:r>
                                </w:p>
                              </w:tc>
                              <w:tc>
                                <w:tcPr>
                                  <w:tcW w:w="412" w:type="pct"/>
                                  <w:vAlign w:val="center"/>
                                </w:tcPr>
                                <w:p w14:paraId="771915DF" w14:textId="77777777" w:rsidR="007907F9" w:rsidRPr="00804EF4" w:rsidRDefault="007907F9" w:rsidP="007907F9">
                                  <w:pPr>
                                    <w:jc w:val="center"/>
                                  </w:pPr>
                                  <w:r w:rsidRPr="00804EF4">
                                    <w:t>389</w:t>
                                  </w:r>
                                </w:p>
                              </w:tc>
                              <w:tc>
                                <w:tcPr>
                                  <w:tcW w:w="411" w:type="pct"/>
                                  <w:vAlign w:val="center"/>
                                </w:tcPr>
                                <w:p w14:paraId="186906BF" w14:textId="77777777" w:rsidR="007907F9" w:rsidRPr="00804EF4" w:rsidRDefault="007907F9" w:rsidP="007907F9">
                                  <w:pPr>
                                    <w:jc w:val="center"/>
                                  </w:pPr>
                                  <w:r w:rsidRPr="00804EF4">
                                    <w:t>423</w:t>
                                  </w:r>
                                </w:p>
                              </w:tc>
                            </w:tr>
                            <w:tr w:rsidR="007907F9" w:rsidRPr="00E361BC" w14:paraId="2740737B" w14:textId="77777777" w:rsidTr="00E610C4">
                              <w:trPr>
                                <w:trHeight w:val="255"/>
                                <w:jc w:val="center"/>
                              </w:trPr>
                              <w:tc>
                                <w:tcPr>
                                  <w:tcW w:w="885" w:type="pct"/>
                                  <w:vAlign w:val="center"/>
                                </w:tcPr>
                                <w:p w14:paraId="4C4E4CC8" w14:textId="77777777" w:rsidR="007907F9" w:rsidRPr="00E361BC" w:rsidRDefault="007907F9" w:rsidP="007907F9">
                                  <w:smartTag w:uri="urn:schemas-microsoft-com:office:smarttags" w:element="City">
                                    <w:smartTag w:uri="urn:schemas-microsoft-com:office:smarttags" w:element="place">
                                      <w:r w:rsidRPr="00E361BC">
                                        <w:t>Eugene</w:t>
                                      </w:r>
                                    </w:smartTag>
                                  </w:smartTag>
                                </w:p>
                              </w:tc>
                              <w:tc>
                                <w:tcPr>
                                  <w:tcW w:w="412" w:type="pct"/>
                                  <w:vAlign w:val="center"/>
                                </w:tcPr>
                                <w:p w14:paraId="72E465A7" w14:textId="77777777" w:rsidR="007907F9" w:rsidRPr="009B5EEB" w:rsidRDefault="007907F9" w:rsidP="007907F9">
                                  <w:pPr>
                                    <w:jc w:val="center"/>
                                  </w:pPr>
                                  <w:r w:rsidRPr="009B5EEB">
                                    <w:t>178</w:t>
                                  </w:r>
                                </w:p>
                              </w:tc>
                              <w:tc>
                                <w:tcPr>
                                  <w:tcW w:w="412" w:type="pct"/>
                                  <w:vAlign w:val="center"/>
                                </w:tcPr>
                                <w:p w14:paraId="3F1C9F12" w14:textId="77777777" w:rsidR="007907F9" w:rsidRPr="009B5EEB" w:rsidRDefault="007907F9" w:rsidP="007907F9">
                                  <w:pPr>
                                    <w:jc w:val="center"/>
                                  </w:pPr>
                                  <w:r w:rsidRPr="009B5EEB">
                                    <w:t>199</w:t>
                                  </w:r>
                                </w:p>
                              </w:tc>
                              <w:tc>
                                <w:tcPr>
                                  <w:tcW w:w="411" w:type="pct"/>
                                  <w:vAlign w:val="center"/>
                                </w:tcPr>
                                <w:p w14:paraId="480F427E" w14:textId="77777777" w:rsidR="007907F9" w:rsidRPr="009B5EEB" w:rsidRDefault="007907F9" w:rsidP="007907F9">
                                  <w:pPr>
                                    <w:jc w:val="center"/>
                                  </w:pPr>
                                  <w:r w:rsidRPr="009B5EEB">
                                    <w:t>128</w:t>
                                  </w:r>
                                </w:p>
                              </w:tc>
                              <w:tc>
                                <w:tcPr>
                                  <w:tcW w:w="411" w:type="pct"/>
                                  <w:vAlign w:val="center"/>
                                </w:tcPr>
                                <w:p w14:paraId="0C76A428" w14:textId="77777777" w:rsidR="007907F9" w:rsidRPr="00804EF4" w:rsidRDefault="007907F9" w:rsidP="007907F9">
                                  <w:pPr>
                                    <w:jc w:val="center"/>
                                  </w:pPr>
                                  <w:r w:rsidRPr="00804EF4">
                                    <w:t>47</w:t>
                                  </w:r>
                                </w:p>
                              </w:tc>
                              <w:tc>
                                <w:tcPr>
                                  <w:tcW w:w="411" w:type="pct"/>
                                  <w:vAlign w:val="center"/>
                                </w:tcPr>
                                <w:p w14:paraId="3E8457D7" w14:textId="77777777" w:rsidR="007907F9" w:rsidRPr="00804EF4" w:rsidRDefault="007907F9" w:rsidP="007907F9">
                                  <w:pPr>
                                    <w:jc w:val="center"/>
                                  </w:pPr>
                                  <w:r w:rsidRPr="00804EF4">
                                    <w:t>453</w:t>
                                  </w:r>
                                </w:p>
                              </w:tc>
                              <w:tc>
                                <w:tcPr>
                                  <w:tcW w:w="411" w:type="pct"/>
                                  <w:vAlign w:val="center"/>
                                </w:tcPr>
                                <w:p w14:paraId="762AAD9E" w14:textId="77777777" w:rsidR="007907F9" w:rsidRPr="00804EF4" w:rsidRDefault="007907F9" w:rsidP="007907F9">
                                  <w:pPr>
                                    <w:jc w:val="center"/>
                                  </w:pPr>
                                  <w:r w:rsidRPr="00804EF4">
                                    <w:t>-</w:t>
                                  </w:r>
                                </w:p>
                              </w:tc>
                              <w:tc>
                                <w:tcPr>
                                  <w:tcW w:w="412" w:type="pct"/>
                                  <w:vAlign w:val="center"/>
                                </w:tcPr>
                                <w:p w14:paraId="5E53706C" w14:textId="77777777" w:rsidR="007907F9" w:rsidRPr="00804EF4" w:rsidRDefault="007907F9" w:rsidP="007907F9">
                                  <w:pPr>
                                    <w:jc w:val="center"/>
                                  </w:pPr>
                                  <w:r w:rsidRPr="00804EF4">
                                    <w:t>91</w:t>
                                  </w:r>
                                </w:p>
                              </w:tc>
                              <w:tc>
                                <w:tcPr>
                                  <w:tcW w:w="412" w:type="pct"/>
                                  <w:vAlign w:val="center"/>
                                </w:tcPr>
                                <w:p w14:paraId="420CB9F9" w14:textId="77777777" w:rsidR="007907F9" w:rsidRPr="00804EF4" w:rsidRDefault="007907F9" w:rsidP="007907F9">
                                  <w:pPr>
                                    <w:jc w:val="center"/>
                                  </w:pPr>
                                  <w:r w:rsidRPr="00804EF4">
                                    <w:t>110</w:t>
                                  </w:r>
                                </w:p>
                              </w:tc>
                              <w:tc>
                                <w:tcPr>
                                  <w:tcW w:w="412" w:type="pct"/>
                                  <w:vAlign w:val="center"/>
                                </w:tcPr>
                                <w:p w14:paraId="7D475E05" w14:textId="77777777" w:rsidR="007907F9" w:rsidRPr="00804EF4" w:rsidRDefault="007907F9" w:rsidP="007907F9">
                                  <w:pPr>
                                    <w:jc w:val="center"/>
                                  </w:pPr>
                                  <w:r w:rsidRPr="00804EF4">
                                    <w:t>64</w:t>
                                  </w:r>
                                </w:p>
                              </w:tc>
                              <w:tc>
                                <w:tcPr>
                                  <w:tcW w:w="411" w:type="pct"/>
                                  <w:vAlign w:val="center"/>
                                </w:tcPr>
                                <w:p w14:paraId="35EEDA7B" w14:textId="77777777" w:rsidR="007907F9" w:rsidRPr="00804EF4" w:rsidRDefault="007907F9" w:rsidP="007907F9">
                                  <w:pPr>
                                    <w:jc w:val="center"/>
                                  </w:pPr>
                                  <w:r w:rsidRPr="00804EF4">
                                    <w:t>181</w:t>
                                  </w:r>
                                </w:p>
                              </w:tc>
                            </w:tr>
                            <w:tr w:rsidR="007907F9" w:rsidRPr="00E361BC" w14:paraId="4CDFFE8E" w14:textId="77777777" w:rsidTr="00E610C4">
                              <w:trPr>
                                <w:trHeight w:val="255"/>
                                <w:jc w:val="center"/>
                              </w:trPr>
                              <w:tc>
                                <w:tcPr>
                                  <w:tcW w:w="885" w:type="pct"/>
                                  <w:vAlign w:val="center"/>
                                </w:tcPr>
                                <w:p w14:paraId="6E9B0481" w14:textId="77777777" w:rsidR="007907F9" w:rsidRPr="00E361BC" w:rsidRDefault="007907F9" w:rsidP="007907F9">
                                  <w:smartTag w:uri="urn:schemas-microsoft-com:office:smarttags" w:element="City">
                                    <w:smartTag w:uri="urn:schemas-microsoft-com:office:smarttags" w:element="place">
                                      <w:r w:rsidRPr="00E361BC">
                                        <w:t>Newport</w:t>
                                      </w:r>
                                    </w:smartTag>
                                  </w:smartTag>
                                </w:p>
                              </w:tc>
                              <w:tc>
                                <w:tcPr>
                                  <w:tcW w:w="412" w:type="pct"/>
                                  <w:vAlign w:val="center"/>
                                </w:tcPr>
                                <w:p w14:paraId="4C08CC5D" w14:textId="77777777" w:rsidR="007907F9" w:rsidRPr="009B5EEB" w:rsidRDefault="007907F9" w:rsidP="007907F9">
                                  <w:pPr>
                                    <w:jc w:val="center"/>
                                  </w:pPr>
                                  <w:r w:rsidRPr="009B5EEB">
                                    <w:t>252</w:t>
                                  </w:r>
                                </w:p>
                              </w:tc>
                              <w:tc>
                                <w:tcPr>
                                  <w:tcW w:w="412" w:type="pct"/>
                                  <w:vAlign w:val="center"/>
                                </w:tcPr>
                                <w:p w14:paraId="0894DD3C" w14:textId="77777777" w:rsidR="007907F9" w:rsidRPr="009B5EEB" w:rsidRDefault="007907F9" w:rsidP="007907F9">
                                  <w:pPr>
                                    <w:jc w:val="center"/>
                                  </w:pPr>
                                  <w:r w:rsidRPr="009B5EEB">
                                    <w:t>135</w:t>
                                  </w:r>
                                </w:p>
                              </w:tc>
                              <w:tc>
                                <w:tcPr>
                                  <w:tcW w:w="411" w:type="pct"/>
                                  <w:vAlign w:val="center"/>
                                </w:tcPr>
                                <w:p w14:paraId="51F80B48" w14:textId="77777777" w:rsidR="007907F9" w:rsidRPr="009B5EEB" w:rsidRDefault="007907F9" w:rsidP="007907F9">
                                  <w:pPr>
                                    <w:jc w:val="center"/>
                                  </w:pPr>
                                  <w:r w:rsidRPr="009B5EEB">
                                    <w:t>180</w:t>
                                  </w:r>
                                </w:p>
                              </w:tc>
                              <w:tc>
                                <w:tcPr>
                                  <w:tcW w:w="411" w:type="pct"/>
                                  <w:vAlign w:val="center"/>
                                </w:tcPr>
                                <w:p w14:paraId="33D5A3BF" w14:textId="77777777" w:rsidR="007907F9" w:rsidRPr="00804EF4" w:rsidRDefault="007907F9" w:rsidP="007907F9">
                                  <w:pPr>
                                    <w:jc w:val="center"/>
                                  </w:pPr>
                                  <w:r w:rsidRPr="00804EF4">
                                    <w:t>52</w:t>
                                  </w:r>
                                </w:p>
                              </w:tc>
                              <w:tc>
                                <w:tcPr>
                                  <w:tcW w:w="411" w:type="pct"/>
                                  <w:vAlign w:val="center"/>
                                </w:tcPr>
                                <w:p w14:paraId="25F7A104" w14:textId="77777777" w:rsidR="007907F9" w:rsidRPr="00804EF4" w:rsidRDefault="007907F9" w:rsidP="007907F9">
                                  <w:pPr>
                                    <w:jc w:val="center"/>
                                  </w:pPr>
                                  <w:r w:rsidRPr="00804EF4">
                                    <w:t>478</w:t>
                                  </w:r>
                                </w:p>
                              </w:tc>
                              <w:tc>
                                <w:tcPr>
                                  <w:tcW w:w="411" w:type="pct"/>
                                  <w:vAlign w:val="center"/>
                                </w:tcPr>
                                <w:p w14:paraId="27E8ECFF" w14:textId="77777777" w:rsidR="007907F9" w:rsidRPr="00804EF4" w:rsidRDefault="007907F9" w:rsidP="007907F9">
                                  <w:pPr>
                                    <w:jc w:val="center"/>
                                  </w:pPr>
                                  <w:r w:rsidRPr="00804EF4">
                                    <w:t>91</w:t>
                                  </w:r>
                                </w:p>
                              </w:tc>
                              <w:tc>
                                <w:tcPr>
                                  <w:tcW w:w="412" w:type="pct"/>
                                  <w:vAlign w:val="center"/>
                                </w:tcPr>
                                <w:p w14:paraId="2DD8C49C" w14:textId="77777777" w:rsidR="007907F9" w:rsidRPr="00804EF4" w:rsidRDefault="007907F9" w:rsidP="007907F9">
                                  <w:pPr>
                                    <w:jc w:val="center"/>
                                  </w:pPr>
                                  <w:r w:rsidRPr="00804EF4">
                                    <w:t>-</w:t>
                                  </w:r>
                                </w:p>
                              </w:tc>
                              <w:tc>
                                <w:tcPr>
                                  <w:tcW w:w="412" w:type="pct"/>
                                  <w:vAlign w:val="center"/>
                                </w:tcPr>
                                <w:p w14:paraId="6FFB6392" w14:textId="77777777" w:rsidR="007907F9" w:rsidRPr="00804EF4" w:rsidRDefault="007907F9" w:rsidP="007907F9">
                                  <w:pPr>
                                    <w:jc w:val="center"/>
                                  </w:pPr>
                                  <w:r w:rsidRPr="00804EF4">
                                    <w:t>114</w:t>
                                  </w:r>
                                </w:p>
                              </w:tc>
                              <w:tc>
                                <w:tcPr>
                                  <w:tcW w:w="412" w:type="pct"/>
                                  <w:vAlign w:val="center"/>
                                </w:tcPr>
                                <w:p w14:paraId="1A27BC25" w14:textId="77777777" w:rsidR="007907F9" w:rsidRPr="00804EF4" w:rsidRDefault="007907F9" w:rsidP="007907F9">
                                  <w:pPr>
                                    <w:jc w:val="center"/>
                                  </w:pPr>
                                  <w:r w:rsidRPr="00804EF4">
                                    <w:t>83</w:t>
                                  </w:r>
                                </w:p>
                              </w:tc>
                              <w:tc>
                                <w:tcPr>
                                  <w:tcW w:w="411" w:type="pct"/>
                                  <w:vAlign w:val="center"/>
                                </w:tcPr>
                                <w:p w14:paraId="0169A4B2" w14:textId="77777777" w:rsidR="007907F9" w:rsidRPr="00804EF4" w:rsidRDefault="007907F9" w:rsidP="007907F9">
                                  <w:pPr>
                                    <w:jc w:val="center"/>
                                  </w:pPr>
                                  <w:r w:rsidRPr="00804EF4">
                                    <w:t>117</w:t>
                                  </w:r>
                                </w:p>
                              </w:tc>
                            </w:tr>
                            <w:tr w:rsidR="007907F9" w:rsidRPr="00E361BC" w14:paraId="4DFB7A42" w14:textId="77777777" w:rsidTr="00E610C4">
                              <w:trPr>
                                <w:trHeight w:val="255"/>
                                <w:jc w:val="center"/>
                              </w:trPr>
                              <w:tc>
                                <w:tcPr>
                                  <w:tcW w:w="885" w:type="pct"/>
                                  <w:vAlign w:val="center"/>
                                </w:tcPr>
                                <w:p w14:paraId="483568C6" w14:textId="77777777" w:rsidR="007907F9" w:rsidRPr="00E361BC" w:rsidRDefault="007907F9" w:rsidP="007907F9">
                                  <w:smartTag w:uri="urn:schemas-microsoft-com:office:smarttags" w:element="City">
                                    <w:smartTag w:uri="urn:schemas-microsoft-com:office:smarttags" w:element="place">
                                      <w:r w:rsidRPr="00E361BC">
                                        <w:t>Portland</w:t>
                                      </w:r>
                                    </w:smartTag>
                                  </w:smartTag>
                                </w:p>
                              </w:tc>
                              <w:tc>
                                <w:tcPr>
                                  <w:tcW w:w="412" w:type="pct"/>
                                  <w:vAlign w:val="center"/>
                                </w:tcPr>
                                <w:p w14:paraId="44015B68" w14:textId="77777777" w:rsidR="007907F9" w:rsidRPr="009B5EEB" w:rsidRDefault="007907F9" w:rsidP="007907F9">
                                  <w:pPr>
                                    <w:jc w:val="center"/>
                                  </w:pPr>
                                  <w:r w:rsidRPr="009B5EEB">
                                    <w:t>285</w:t>
                                  </w:r>
                                </w:p>
                              </w:tc>
                              <w:tc>
                                <w:tcPr>
                                  <w:tcW w:w="412" w:type="pct"/>
                                  <w:vAlign w:val="center"/>
                                </w:tcPr>
                                <w:p w14:paraId="031C78B4" w14:textId="77777777" w:rsidR="007907F9" w:rsidRPr="009B5EEB" w:rsidRDefault="007907F9" w:rsidP="007907F9">
                                  <w:pPr>
                                    <w:jc w:val="center"/>
                                  </w:pPr>
                                  <w:r w:rsidRPr="009B5EEB">
                                    <w:t>95</w:t>
                                  </w:r>
                                </w:p>
                              </w:tc>
                              <w:tc>
                                <w:tcPr>
                                  <w:tcW w:w="411" w:type="pct"/>
                                  <w:vAlign w:val="center"/>
                                </w:tcPr>
                                <w:p w14:paraId="764F55A6" w14:textId="77777777" w:rsidR="007907F9" w:rsidRPr="009B5EEB" w:rsidRDefault="007907F9" w:rsidP="007907F9">
                                  <w:pPr>
                                    <w:jc w:val="center"/>
                                  </w:pPr>
                                  <w:r w:rsidRPr="009B5EEB">
                                    <w:t>160</w:t>
                                  </w:r>
                                </w:p>
                              </w:tc>
                              <w:tc>
                                <w:tcPr>
                                  <w:tcW w:w="411" w:type="pct"/>
                                  <w:vAlign w:val="center"/>
                                </w:tcPr>
                                <w:p w14:paraId="5C95AD5A" w14:textId="77777777" w:rsidR="007907F9" w:rsidRPr="00804EF4" w:rsidRDefault="007907F9" w:rsidP="007907F9">
                                  <w:pPr>
                                    <w:jc w:val="center"/>
                                  </w:pPr>
                                  <w:r w:rsidRPr="00804EF4">
                                    <w:t>84</w:t>
                                  </w:r>
                                </w:p>
                              </w:tc>
                              <w:tc>
                                <w:tcPr>
                                  <w:tcW w:w="411" w:type="pct"/>
                                  <w:vAlign w:val="center"/>
                                </w:tcPr>
                                <w:p w14:paraId="752843C3" w14:textId="77777777" w:rsidR="007907F9" w:rsidRPr="00804EF4" w:rsidRDefault="007907F9" w:rsidP="007907F9">
                                  <w:pPr>
                                    <w:jc w:val="center"/>
                                  </w:pPr>
                                  <w:r w:rsidRPr="00804EF4">
                                    <w:t>344</w:t>
                                  </w:r>
                                </w:p>
                              </w:tc>
                              <w:tc>
                                <w:tcPr>
                                  <w:tcW w:w="411" w:type="pct"/>
                                  <w:vAlign w:val="center"/>
                                </w:tcPr>
                                <w:p w14:paraId="24BC8986" w14:textId="77777777" w:rsidR="007907F9" w:rsidRPr="00804EF4" w:rsidRDefault="007907F9" w:rsidP="007907F9">
                                  <w:pPr>
                                    <w:jc w:val="center"/>
                                  </w:pPr>
                                  <w:r w:rsidRPr="00804EF4">
                                    <w:t>110</w:t>
                                  </w:r>
                                </w:p>
                              </w:tc>
                              <w:tc>
                                <w:tcPr>
                                  <w:tcW w:w="412" w:type="pct"/>
                                  <w:vAlign w:val="center"/>
                                </w:tcPr>
                                <w:p w14:paraId="6FF4B2EB" w14:textId="77777777" w:rsidR="007907F9" w:rsidRPr="00804EF4" w:rsidRDefault="007907F9" w:rsidP="007907F9">
                                  <w:pPr>
                                    <w:jc w:val="center"/>
                                  </w:pPr>
                                  <w:r w:rsidRPr="00804EF4">
                                    <w:t>114</w:t>
                                  </w:r>
                                </w:p>
                              </w:tc>
                              <w:tc>
                                <w:tcPr>
                                  <w:tcW w:w="412" w:type="pct"/>
                                  <w:vAlign w:val="center"/>
                                </w:tcPr>
                                <w:p w14:paraId="1980C807" w14:textId="77777777" w:rsidR="007907F9" w:rsidRPr="00804EF4" w:rsidRDefault="007907F9" w:rsidP="007907F9">
                                  <w:pPr>
                                    <w:jc w:val="center"/>
                                  </w:pPr>
                                  <w:r w:rsidRPr="00804EF4">
                                    <w:t>-</w:t>
                                  </w:r>
                                </w:p>
                              </w:tc>
                              <w:tc>
                                <w:tcPr>
                                  <w:tcW w:w="412" w:type="pct"/>
                                  <w:vAlign w:val="center"/>
                                </w:tcPr>
                                <w:p w14:paraId="7C866252" w14:textId="77777777" w:rsidR="007907F9" w:rsidRPr="00804EF4" w:rsidRDefault="007907F9" w:rsidP="007907F9">
                                  <w:pPr>
                                    <w:jc w:val="center"/>
                                  </w:pPr>
                                  <w:r w:rsidRPr="00804EF4">
                                    <w:t>47</w:t>
                                  </w:r>
                                </w:p>
                              </w:tc>
                              <w:tc>
                                <w:tcPr>
                                  <w:tcW w:w="411" w:type="pct"/>
                                  <w:vAlign w:val="center"/>
                                </w:tcPr>
                                <w:p w14:paraId="4A76E351" w14:textId="77777777" w:rsidR="007907F9" w:rsidRPr="00804EF4" w:rsidRDefault="007907F9" w:rsidP="007907F9">
                                  <w:pPr>
                                    <w:jc w:val="center"/>
                                  </w:pPr>
                                  <w:r w:rsidRPr="00804EF4">
                                    <w:t>78</w:t>
                                  </w:r>
                                </w:p>
                              </w:tc>
                            </w:tr>
                            <w:tr w:rsidR="007907F9" w:rsidRPr="00E361BC" w14:paraId="53981646" w14:textId="77777777" w:rsidTr="00E610C4">
                              <w:trPr>
                                <w:trHeight w:val="255"/>
                                <w:jc w:val="center"/>
                              </w:trPr>
                              <w:tc>
                                <w:tcPr>
                                  <w:tcW w:w="885" w:type="pct"/>
                                  <w:vAlign w:val="center"/>
                                </w:tcPr>
                                <w:p w14:paraId="438E1C07" w14:textId="77777777" w:rsidR="007907F9" w:rsidRPr="00E361BC" w:rsidRDefault="007907F9" w:rsidP="007907F9">
                                  <w:smartTag w:uri="urn:schemas-microsoft-com:office:smarttags" w:element="City">
                                    <w:smartTag w:uri="urn:schemas-microsoft-com:office:smarttags" w:element="place">
                                      <w:r w:rsidRPr="00E361BC">
                                        <w:t>Salem</w:t>
                                      </w:r>
                                    </w:smartTag>
                                  </w:smartTag>
                                </w:p>
                              </w:tc>
                              <w:tc>
                                <w:tcPr>
                                  <w:tcW w:w="412" w:type="pct"/>
                                  <w:vAlign w:val="center"/>
                                </w:tcPr>
                                <w:p w14:paraId="3DD62185" w14:textId="77777777" w:rsidR="007907F9" w:rsidRPr="009B5EEB" w:rsidRDefault="007907F9" w:rsidP="007907F9">
                                  <w:pPr>
                                    <w:jc w:val="center"/>
                                  </w:pPr>
                                  <w:r w:rsidRPr="009B5EEB">
                                    <w:t>240</w:t>
                                  </w:r>
                                </w:p>
                              </w:tc>
                              <w:tc>
                                <w:tcPr>
                                  <w:tcW w:w="412" w:type="pct"/>
                                  <w:vAlign w:val="center"/>
                                </w:tcPr>
                                <w:p w14:paraId="5AD0B126" w14:textId="77777777" w:rsidR="007907F9" w:rsidRPr="009B5EEB" w:rsidRDefault="007907F9" w:rsidP="007907F9">
                                  <w:pPr>
                                    <w:jc w:val="center"/>
                                  </w:pPr>
                                  <w:r w:rsidRPr="009B5EEB">
                                    <w:t>136</w:t>
                                  </w:r>
                                </w:p>
                              </w:tc>
                              <w:tc>
                                <w:tcPr>
                                  <w:tcW w:w="411" w:type="pct"/>
                                  <w:vAlign w:val="center"/>
                                </w:tcPr>
                                <w:p w14:paraId="1328E3BC" w14:textId="77777777" w:rsidR="007907F9" w:rsidRPr="009B5EEB" w:rsidRDefault="007907F9" w:rsidP="007907F9">
                                  <w:pPr>
                                    <w:jc w:val="center"/>
                                  </w:pPr>
                                  <w:r w:rsidRPr="009B5EEB">
                                    <w:t>131</w:t>
                                  </w:r>
                                </w:p>
                              </w:tc>
                              <w:tc>
                                <w:tcPr>
                                  <w:tcW w:w="411" w:type="pct"/>
                                  <w:vAlign w:val="center"/>
                                </w:tcPr>
                                <w:p w14:paraId="22B5707A" w14:textId="77777777" w:rsidR="007907F9" w:rsidRPr="00804EF4" w:rsidRDefault="007907F9" w:rsidP="007907F9">
                                  <w:pPr>
                                    <w:jc w:val="center"/>
                                  </w:pPr>
                                  <w:r w:rsidRPr="00804EF4">
                                    <w:t>40</w:t>
                                  </w:r>
                                </w:p>
                              </w:tc>
                              <w:tc>
                                <w:tcPr>
                                  <w:tcW w:w="411" w:type="pct"/>
                                  <w:vAlign w:val="center"/>
                                </w:tcPr>
                                <w:p w14:paraId="25A8AF3F" w14:textId="77777777" w:rsidR="007907F9" w:rsidRPr="00804EF4" w:rsidRDefault="007907F9" w:rsidP="007907F9">
                                  <w:pPr>
                                    <w:jc w:val="center"/>
                                  </w:pPr>
                                  <w:r w:rsidRPr="00804EF4">
                                    <w:t>389</w:t>
                                  </w:r>
                                </w:p>
                              </w:tc>
                              <w:tc>
                                <w:tcPr>
                                  <w:tcW w:w="411" w:type="pct"/>
                                  <w:vAlign w:val="center"/>
                                </w:tcPr>
                                <w:p w14:paraId="5357BCD5" w14:textId="77777777" w:rsidR="007907F9" w:rsidRPr="00804EF4" w:rsidRDefault="007907F9" w:rsidP="007907F9">
                                  <w:pPr>
                                    <w:jc w:val="center"/>
                                  </w:pPr>
                                  <w:r w:rsidRPr="00804EF4">
                                    <w:t>64</w:t>
                                  </w:r>
                                </w:p>
                              </w:tc>
                              <w:tc>
                                <w:tcPr>
                                  <w:tcW w:w="412" w:type="pct"/>
                                  <w:vAlign w:val="center"/>
                                </w:tcPr>
                                <w:p w14:paraId="67F41304" w14:textId="77777777" w:rsidR="007907F9" w:rsidRPr="00804EF4" w:rsidRDefault="007907F9" w:rsidP="007907F9">
                                  <w:pPr>
                                    <w:jc w:val="center"/>
                                  </w:pPr>
                                  <w:r w:rsidRPr="00804EF4">
                                    <w:t>83</w:t>
                                  </w:r>
                                </w:p>
                              </w:tc>
                              <w:tc>
                                <w:tcPr>
                                  <w:tcW w:w="412" w:type="pct"/>
                                  <w:vAlign w:val="center"/>
                                </w:tcPr>
                                <w:p w14:paraId="198A5FEA" w14:textId="77777777" w:rsidR="007907F9" w:rsidRPr="00804EF4" w:rsidRDefault="007907F9" w:rsidP="007907F9">
                                  <w:pPr>
                                    <w:jc w:val="center"/>
                                  </w:pPr>
                                  <w:r w:rsidRPr="00804EF4">
                                    <w:t>47</w:t>
                                  </w:r>
                                </w:p>
                              </w:tc>
                              <w:tc>
                                <w:tcPr>
                                  <w:tcW w:w="412" w:type="pct"/>
                                  <w:vAlign w:val="center"/>
                                </w:tcPr>
                                <w:p w14:paraId="6C8E5737" w14:textId="77777777" w:rsidR="007907F9" w:rsidRPr="00804EF4" w:rsidRDefault="007907F9" w:rsidP="007907F9">
                                  <w:pPr>
                                    <w:jc w:val="center"/>
                                  </w:pPr>
                                  <w:r w:rsidRPr="00804EF4">
                                    <w:t>-</w:t>
                                  </w:r>
                                </w:p>
                              </w:tc>
                              <w:tc>
                                <w:tcPr>
                                  <w:tcW w:w="411" w:type="pct"/>
                                  <w:vAlign w:val="center"/>
                                </w:tcPr>
                                <w:p w14:paraId="2BB4D690" w14:textId="77777777" w:rsidR="007907F9" w:rsidRPr="00804EF4" w:rsidRDefault="007907F9" w:rsidP="007907F9">
                                  <w:pPr>
                                    <w:jc w:val="center"/>
                                  </w:pPr>
                                  <w:r w:rsidRPr="00804EF4">
                                    <w:t>118</w:t>
                                  </w:r>
                                </w:p>
                              </w:tc>
                            </w:tr>
                            <w:tr w:rsidR="007907F9" w:rsidRPr="00E361BC" w14:paraId="2041BB66" w14:textId="77777777" w:rsidTr="00E610C4">
                              <w:trPr>
                                <w:trHeight w:val="255"/>
                                <w:jc w:val="center"/>
                              </w:trPr>
                              <w:tc>
                                <w:tcPr>
                                  <w:tcW w:w="885" w:type="pct"/>
                                  <w:vAlign w:val="center"/>
                                </w:tcPr>
                                <w:p w14:paraId="0C9B4B9B" w14:textId="77777777" w:rsidR="007907F9" w:rsidRPr="00E361BC" w:rsidRDefault="007907F9" w:rsidP="007907F9">
                                  <w:smartTag w:uri="urn:schemas-microsoft-com:office:smarttags" w:element="City">
                                    <w:smartTag w:uri="urn:schemas-microsoft-com:office:smarttags" w:element="place">
                                      <w:r w:rsidRPr="00E361BC">
                                        <w:t>Seaside</w:t>
                                      </w:r>
                                    </w:smartTag>
                                  </w:smartTag>
                                </w:p>
                              </w:tc>
                              <w:tc>
                                <w:tcPr>
                                  <w:tcW w:w="412" w:type="pct"/>
                                  <w:vAlign w:val="center"/>
                                </w:tcPr>
                                <w:p w14:paraId="3CB03A6C" w14:textId="77777777" w:rsidR="007907F9" w:rsidRPr="009B5EEB" w:rsidRDefault="007907F9" w:rsidP="007907F9">
                                  <w:pPr>
                                    <w:jc w:val="center"/>
                                  </w:pPr>
                                  <w:r w:rsidRPr="009B5EEB">
                                    <w:t>356</w:t>
                                  </w:r>
                                </w:p>
                              </w:tc>
                              <w:tc>
                                <w:tcPr>
                                  <w:tcW w:w="412" w:type="pct"/>
                                  <w:vAlign w:val="center"/>
                                </w:tcPr>
                                <w:p w14:paraId="4FBE1527" w14:textId="77777777" w:rsidR="007907F9" w:rsidRPr="009B5EEB" w:rsidRDefault="007907F9" w:rsidP="007907F9">
                                  <w:pPr>
                                    <w:jc w:val="center"/>
                                  </w:pPr>
                                  <w:r w:rsidRPr="009B5EEB">
                                    <w:t>17</w:t>
                                  </w:r>
                                </w:p>
                              </w:tc>
                              <w:tc>
                                <w:tcPr>
                                  <w:tcW w:w="411" w:type="pct"/>
                                  <w:vAlign w:val="center"/>
                                </w:tcPr>
                                <w:p w14:paraId="4A3E63CA" w14:textId="77777777" w:rsidR="007907F9" w:rsidRPr="009B5EEB" w:rsidRDefault="007907F9" w:rsidP="007907F9">
                                  <w:pPr>
                                    <w:jc w:val="center"/>
                                  </w:pPr>
                                  <w:r w:rsidRPr="009B5EEB">
                                    <w:t>247</w:t>
                                  </w:r>
                                </w:p>
                              </w:tc>
                              <w:tc>
                                <w:tcPr>
                                  <w:tcW w:w="411" w:type="pct"/>
                                  <w:vAlign w:val="center"/>
                                </w:tcPr>
                                <w:p w14:paraId="5687286E" w14:textId="77777777" w:rsidR="007907F9" w:rsidRPr="00804EF4" w:rsidRDefault="007907F9" w:rsidP="007907F9">
                                  <w:pPr>
                                    <w:jc w:val="center"/>
                                  </w:pPr>
                                  <w:r w:rsidRPr="00804EF4">
                                    <w:t>155</w:t>
                                  </w:r>
                                </w:p>
                              </w:tc>
                              <w:tc>
                                <w:tcPr>
                                  <w:tcW w:w="411" w:type="pct"/>
                                  <w:vAlign w:val="center"/>
                                </w:tcPr>
                                <w:p w14:paraId="1A26DAF5" w14:textId="77777777" w:rsidR="007907F9" w:rsidRPr="00804EF4" w:rsidRDefault="007907F9" w:rsidP="007907F9">
                                  <w:pPr>
                                    <w:jc w:val="center"/>
                                  </w:pPr>
                                  <w:r w:rsidRPr="00804EF4">
                                    <w:t>423</w:t>
                                  </w:r>
                                </w:p>
                              </w:tc>
                              <w:tc>
                                <w:tcPr>
                                  <w:tcW w:w="411" w:type="pct"/>
                                  <w:vAlign w:val="center"/>
                                </w:tcPr>
                                <w:p w14:paraId="5FAA980F" w14:textId="77777777" w:rsidR="007907F9" w:rsidRPr="00804EF4" w:rsidRDefault="007907F9" w:rsidP="007907F9">
                                  <w:pPr>
                                    <w:jc w:val="center"/>
                                  </w:pPr>
                                  <w:r w:rsidRPr="00804EF4">
                                    <w:t>181</w:t>
                                  </w:r>
                                </w:p>
                              </w:tc>
                              <w:tc>
                                <w:tcPr>
                                  <w:tcW w:w="412" w:type="pct"/>
                                  <w:vAlign w:val="center"/>
                                </w:tcPr>
                                <w:p w14:paraId="2E9853FD" w14:textId="77777777" w:rsidR="007907F9" w:rsidRPr="00804EF4" w:rsidRDefault="007907F9" w:rsidP="007907F9">
                                  <w:pPr>
                                    <w:jc w:val="center"/>
                                  </w:pPr>
                                  <w:r w:rsidRPr="00804EF4">
                                    <w:t>117</w:t>
                                  </w:r>
                                </w:p>
                              </w:tc>
                              <w:tc>
                                <w:tcPr>
                                  <w:tcW w:w="412" w:type="pct"/>
                                  <w:vAlign w:val="center"/>
                                </w:tcPr>
                                <w:p w14:paraId="24DAD0E7" w14:textId="77777777" w:rsidR="007907F9" w:rsidRPr="00804EF4" w:rsidRDefault="007907F9" w:rsidP="007907F9">
                                  <w:pPr>
                                    <w:jc w:val="center"/>
                                  </w:pPr>
                                  <w:r w:rsidRPr="00804EF4">
                                    <w:t>78</w:t>
                                  </w:r>
                                </w:p>
                              </w:tc>
                              <w:tc>
                                <w:tcPr>
                                  <w:tcW w:w="412" w:type="pct"/>
                                  <w:vAlign w:val="center"/>
                                </w:tcPr>
                                <w:p w14:paraId="798CE609" w14:textId="77777777" w:rsidR="007907F9" w:rsidRPr="00804EF4" w:rsidRDefault="007907F9" w:rsidP="007907F9">
                                  <w:pPr>
                                    <w:jc w:val="center"/>
                                  </w:pPr>
                                  <w:r w:rsidRPr="00804EF4">
                                    <w:t>118</w:t>
                                  </w:r>
                                </w:p>
                              </w:tc>
                              <w:tc>
                                <w:tcPr>
                                  <w:tcW w:w="411" w:type="pct"/>
                                  <w:vAlign w:val="center"/>
                                </w:tcPr>
                                <w:p w14:paraId="2D61E959" w14:textId="77777777" w:rsidR="007907F9" w:rsidRPr="00804EF4" w:rsidRDefault="007907F9" w:rsidP="007907F9">
                                  <w:pPr>
                                    <w:jc w:val="center"/>
                                  </w:pPr>
                                  <w:r w:rsidRPr="00804EF4">
                                    <w:t>-</w:t>
                                  </w:r>
                                </w:p>
                              </w:tc>
                            </w:tr>
                          </w:tbl>
                          <w:p w14:paraId="14BEF726" w14:textId="77777777" w:rsidR="007907F9" w:rsidRDefault="007907F9" w:rsidP="00E610C4"/>
                        </w:txbxContent>
                      </wps:txbx>
                      <wps:bodyPr rot="0" vert="horz" wrap="square" lIns="0" tIns="0" rIns="0" bIns="0" anchor="t" anchorCtr="0" upright="1">
                        <a:noAutofit/>
                      </wps:bodyPr>
                    </wps:wsp>
                  </a:graphicData>
                </a:graphic>
              </wp:inline>
            </w:drawing>
          </mc:Choice>
          <mc:Fallback>
            <w:pict>
              <v:shape w14:anchorId="31F8E4C4" id="Text Box 4264" o:spid="_x0000_s2237" type="#_x0000_t202" style="width:447.7pt;height:2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" filled="f" stroked="f">
                <v:textbox inset="0,0,0,0">
                  <w:txbxContent>
                    <w:tbl>
                      <w:tblPr>
                        <w:tblW w:w="4293" w:type="pct"/>
                        <w:jc w:val="center"/>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29" w:type="dxa"/>
                          <w:left w:w="29" w:type="dxa"/>
                          <w:bottom w:w="29" w:type="dxa"/>
                          <w:right w:w="29" w:type="dxa"/>
                        </w:tblCellMar>
                        <w:tblLook w:val="0000" w:firstRow="0" w:lastRow="0" w:firstColumn="0" w:lastColumn="0" w:noHBand="0" w:noVBand="0"/>
                      </w:tblPr>
                      <w:tblGrid>
                        <w:gridCol w:w="1362"/>
                        <w:gridCol w:w="633"/>
                        <w:gridCol w:w="633"/>
                        <w:gridCol w:w="632"/>
                        <w:gridCol w:w="632"/>
                        <w:gridCol w:w="632"/>
                        <w:gridCol w:w="632"/>
                        <w:gridCol w:w="633"/>
                        <w:gridCol w:w="633"/>
                        <w:gridCol w:w="633"/>
                        <w:gridCol w:w="632"/>
                      </w:tblGrid>
                      <w:tr w:rsidR="007907F9" w:rsidRPr="00E361BC" w14:paraId="02DDB3C8" w14:textId="77777777" w:rsidTr="00E610C4">
                        <w:trPr>
                          <w:cantSplit/>
                          <w:trHeight w:val="1134"/>
                          <w:jc w:val="center"/>
                        </w:trPr>
                        <w:tc>
                          <w:tcPr>
                            <w:tcW w:w="885" w:type="pct"/>
                            <w:vAlign w:val="center"/>
                          </w:tcPr>
                          <w:p w14:paraId="7E78F501" w14:textId="77777777" w:rsidR="007907F9" w:rsidRPr="00E361BC" w:rsidRDefault="007907F9" w:rsidP="007907F9"/>
                        </w:tc>
                        <w:tc>
                          <w:tcPr>
                            <w:tcW w:w="412" w:type="pct"/>
                            <w:textDirection w:val="btLr"/>
                            <w:vAlign w:val="center"/>
                          </w:tcPr>
                          <w:p w14:paraId="015C3402"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Ashland</w:t>
                                </w:r>
                              </w:smartTag>
                            </w:smartTag>
                          </w:p>
                        </w:tc>
                        <w:tc>
                          <w:tcPr>
                            <w:tcW w:w="412" w:type="pct"/>
                            <w:textDirection w:val="btLr"/>
                            <w:vAlign w:val="center"/>
                          </w:tcPr>
                          <w:p w14:paraId="4943E1F4"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Astoria</w:t>
                                </w:r>
                              </w:smartTag>
                            </w:smartTag>
                          </w:p>
                        </w:tc>
                        <w:tc>
                          <w:tcPr>
                            <w:tcW w:w="411" w:type="pct"/>
                            <w:textDirection w:val="btLr"/>
                            <w:vAlign w:val="center"/>
                          </w:tcPr>
                          <w:p w14:paraId="4C403471"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Bend</w:t>
                                </w:r>
                              </w:smartTag>
                            </w:smartTag>
                          </w:p>
                        </w:tc>
                        <w:tc>
                          <w:tcPr>
                            <w:tcW w:w="411" w:type="pct"/>
                            <w:textDirection w:val="btLr"/>
                            <w:vAlign w:val="center"/>
                          </w:tcPr>
                          <w:p w14:paraId="5628C072"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Corvallis</w:t>
                                </w:r>
                              </w:smartTag>
                            </w:smartTag>
                          </w:p>
                        </w:tc>
                        <w:tc>
                          <w:tcPr>
                            <w:tcW w:w="411" w:type="pct"/>
                            <w:textDirection w:val="btLr"/>
                            <w:vAlign w:val="center"/>
                          </w:tcPr>
                          <w:p w14:paraId="746BB6BE" w14:textId="77777777" w:rsidR="007907F9" w:rsidRPr="00804EF4" w:rsidRDefault="007907F9" w:rsidP="007907F9">
                            <w:pPr>
                              <w:ind w:left="113" w:right="113"/>
                              <w:jc w:val="center"/>
                            </w:pPr>
                            <w:smartTag w:uri="urn:schemas-microsoft-com:office:smarttags" w:element="place">
                              <w:r w:rsidRPr="00804EF4">
                                <w:t>Crater Lake</w:t>
                              </w:r>
                            </w:smartTag>
                          </w:p>
                        </w:tc>
                        <w:tc>
                          <w:tcPr>
                            <w:tcW w:w="411" w:type="pct"/>
                            <w:textDirection w:val="btLr"/>
                            <w:vAlign w:val="center"/>
                          </w:tcPr>
                          <w:p w14:paraId="634E955A"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Eugene</w:t>
                                </w:r>
                              </w:smartTag>
                            </w:smartTag>
                          </w:p>
                        </w:tc>
                        <w:tc>
                          <w:tcPr>
                            <w:tcW w:w="412" w:type="pct"/>
                            <w:textDirection w:val="btLr"/>
                            <w:vAlign w:val="center"/>
                          </w:tcPr>
                          <w:p w14:paraId="58C48120"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Newport</w:t>
                                </w:r>
                              </w:smartTag>
                            </w:smartTag>
                          </w:p>
                        </w:tc>
                        <w:tc>
                          <w:tcPr>
                            <w:tcW w:w="412" w:type="pct"/>
                            <w:textDirection w:val="btLr"/>
                            <w:vAlign w:val="center"/>
                          </w:tcPr>
                          <w:p w14:paraId="059A83E4"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Portland</w:t>
                                </w:r>
                              </w:smartTag>
                            </w:smartTag>
                          </w:p>
                        </w:tc>
                        <w:tc>
                          <w:tcPr>
                            <w:tcW w:w="412" w:type="pct"/>
                            <w:textDirection w:val="btLr"/>
                            <w:vAlign w:val="center"/>
                          </w:tcPr>
                          <w:p w14:paraId="13C27E73"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Salem</w:t>
                                </w:r>
                              </w:smartTag>
                            </w:smartTag>
                          </w:p>
                        </w:tc>
                        <w:tc>
                          <w:tcPr>
                            <w:tcW w:w="411" w:type="pct"/>
                            <w:textDirection w:val="btLr"/>
                            <w:vAlign w:val="center"/>
                          </w:tcPr>
                          <w:p w14:paraId="2779B33B"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Seaside</w:t>
                                </w:r>
                              </w:smartTag>
                            </w:smartTag>
                          </w:p>
                        </w:tc>
                      </w:tr>
                      <w:tr w:rsidR="007907F9" w:rsidRPr="00E361BC" w14:paraId="204115CA" w14:textId="77777777" w:rsidTr="00E610C4">
                        <w:trPr>
                          <w:trHeight w:val="255"/>
                          <w:jc w:val="center"/>
                        </w:trPr>
                        <w:tc>
                          <w:tcPr>
                            <w:tcW w:w="885" w:type="pct"/>
                            <w:vAlign w:val="center"/>
                          </w:tcPr>
                          <w:p w14:paraId="0E46AEDD" w14:textId="77777777" w:rsidR="007907F9" w:rsidRPr="00E361BC" w:rsidRDefault="007907F9" w:rsidP="007907F9">
                            <w:smartTag w:uri="urn:schemas-microsoft-com:office:smarttags" w:element="City">
                              <w:smartTag w:uri="urn:schemas-microsoft-com:office:smarttags" w:element="place">
                                <w:r w:rsidRPr="00E361BC">
                                  <w:t>Ashland</w:t>
                                </w:r>
                              </w:smartTag>
                            </w:smartTag>
                          </w:p>
                        </w:tc>
                        <w:tc>
                          <w:tcPr>
                            <w:tcW w:w="412" w:type="pct"/>
                            <w:vAlign w:val="center"/>
                          </w:tcPr>
                          <w:p w14:paraId="48AF1866" w14:textId="77777777" w:rsidR="007907F9" w:rsidRPr="009B5EEB" w:rsidRDefault="007907F9" w:rsidP="007907F9">
                            <w:pPr>
                              <w:jc w:val="center"/>
                            </w:pPr>
                            <w:r w:rsidRPr="009B5EEB">
                              <w:t>-</w:t>
                            </w:r>
                          </w:p>
                        </w:tc>
                        <w:tc>
                          <w:tcPr>
                            <w:tcW w:w="412" w:type="pct"/>
                            <w:vAlign w:val="center"/>
                          </w:tcPr>
                          <w:p w14:paraId="0047CFCF" w14:textId="77777777" w:rsidR="007907F9" w:rsidRPr="009B5EEB" w:rsidRDefault="007907F9" w:rsidP="007907F9">
                            <w:pPr>
                              <w:jc w:val="center"/>
                            </w:pPr>
                            <w:r w:rsidRPr="009B5EEB">
                              <w:t>374</w:t>
                            </w:r>
                          </w:p>
                        </w:tc>
                        <w:tc>
                          <w:tcPr>
                            <w:tcW w:w="411" w:type="pct"/>
                            <w:vAlign w:val="center"/>
                          </w:tcPr>
                          <w:p w14:paraId="5DFBE801" w14:textId="77777777" w:rsidR="007907F9" w:rsidRPr="009B5EEB" w:rsidRDefault="007907F9" w:rsidP="007907F9">
                            <w:pPr>
                              <w:jc w:val="center"/>
                            </w:pPr>
                            <w:r w:rsidRPr="009B5EEB">
                              <w:t>200</w:t>
                            </w:r>
                          </w:p>
                        </w:tc>
                        <w:tc>
                          <w:tcPr>
                            <w:tcW w:w="411" w:type="pct"/>
                            <w:vAlign w:val="center"/>
                          </w:tcPr>
                          <w:p w14:paraId="240043DC" w14:textId="77777777" w:rsidR="007907F9" w:rsidRPr="00804EF4" w:rsidRDefault="007907F9" w:rsidP="007907F9">
                            <w:pPr>
                              <w:jc w:val="center"/>
                            </w:pPr>
                            <w:r w:rsidRPr="00804EF4">
                              <w:t>223</w:t>
                            </w:r>
                          </w:p>
                        </w:tc>
                        <w:tc>
                          <w:tcPr>
                            <w:tcW w:w="411" w:type="pct"/>
                            <w:vAlign w:val="center"/>
                          </w:tcPr>
                          <w:p w14:paraId="39381A73" w14:textId="77777777" w:rsidR="007907F9" w:rsidRPr="00804EF4" w:rsidRDefault="007907F9" w:rsidP="007907F9">
                            <w:pPr>
                              <w:jc w:val="center"/>
                            </w:pPr>
                            <w:r w:rsidRPr="00804EF4">
                              <w:t>108</w:t>
                            </w:r>
                          </w:p>
                        </w:tc>
                        <w:tc>
                          <w:tcPr>
                            <w:tcW w:w="411" w:type="pct"/>
                            <w:vAlign w:val="center"/>
                          </w:tcPr>
                          <w:p w14:paraId="385B8B37" w14:textId="77777777" w:rsidR="007907F9" w:rsidRPr="00804EF4" w:rsidRDefault="007907F9" w:rsidP="007907F9">
                            <w:pPr>
                              <w:jc w:val="center"/>
                            </w:pPr>
                            <w:r w:rsidRPr="00804EF4">
                              <w:t>178</w:t>
                            </w:r>
                          </w:p>
                        </w:tc>
                        <w:tc>
                          <w:tcPr>
                            <w:tcW w:w="412" w:type="pct"/>
                            <w:vAlign w:val="center"/>
                          </w:tcPr>
                          <w:p w14:paraId="2AF883DD" w14:textId="77777777" w:rsidR="007907F9" w:rsidRPr="00804EF4" w:rsidRDefault="007907F9" w:rsidP="007907F9">
                            <w:pPr>
                              <w:jc w:val="center"/>
                            </w:pPr>
                            <w:r w:rsidRPr="00804EF4">
                              <w:t>252</w:t>
                            </w:r>
                          </w:p>
                        </w:tc>
                        <w:tc>
                          <w:tcPr>
                            <w:tcW w:w="412" w:type="pct"/>
                            <w:vAlign w:val="center"/>
                          </w:tcPr>
                          <w:p w14:paraId="1AE788AF" w14:textId="77777777" w:rsidR="007907F9" w:rsidRPr="00804EF4" w:rsidRDefault="007907F9" w:rsidP="007907F9">
                            <w:pPr>
                              <w:jc w:val="center"/>
                            </w:pPr>
                            <w:r w:rsidRPr="00804EF4">
                              <w:t>285</w:t>
                            </w:r>
                          </w:p>
                        </w:tc>
                        <w:tc>
                          <w:tcPr>
                            <w:tcW w:w="412" w:type="pct"/>
                            <w:vAlign w:val="center"/>
                          </w:tcPr>
                          <w:p w14:paraId="3F735B6B" w14:textId="77777777" w:rsidR="007907F9" w:rsidRPr="00804EF4" w:rsidRDefault="007907F9" w:rsidP="007907F9">
                            <w:pPr>
                              <w:jc w:val="center"/>
                            </w:pPr>
                            <w:r w:rsidRPr="00804EF4">
                              <w:t>240</w:t>
                            </w:r>
                          </w:p>
                        </w:tc>
                        <w:tc>
                          <w:tcPr>
                            <w:tcW w:w="411" w:type="pct"/>
                            <w:vAlign w:val="center"/>
                          </w:tcPr>
                          <w:p w14:paraId="4786FA67" w14:textId="77777777" w:rsidR="007907F9" w:rsidRPr="00804EF4" w:rsidRDefault="007907F9" w:rsidP="007907F9">
                            <w:pPr>
                              <w:jc w:val="center"/>
                            </w:pPr>
                            <w:r w:rsidRPr="00804EF4">
                              <w:t>356</w:t>
                            </w:r>
                          </w:p>
                        </w:tc>
                      </w:tr>
                      <w:tr w:rsidR="007907F9" w:rsidRPr="00E361BC" w14:paraId="577B01CF" w14:textId="77777777" w:rsidTr="00E610C4">
                        <w:trPr>
                          <w:trHeight w:val="255"/>
                          <w:jc w:val="center"/>
                        </w:trPr>
                        <w:tc>
                          <w:tcPr>
                            <w:tcW w:w="885" w:type="pct"/>
                            <w:vAlign w:val="center"/>
                          </w:tcPr>
                          <w:p w14:paraId="7BEDAE16" w14:textId="77777777" w:rsidR="007907F9" w:rsidRPr="00E361BC" w:rsidRDefault="007907F9" w:rsidP="007907F9">
                            <w:smartTag w:uri="urn:schemas-microsoft-com:office:smarttags" w:element="City">
                              <w:smartTag w:uri="urn:schemas-microsoft-com:office:smarttags" w:element="place">
                                <w:r w:rsidRPr="00E361BC">
                                  <w:t>Astoria</w:t>
                                </w:r>
                              </w:smartTag>
                            </w:smartTag>
                          </w:p>
                        </w:tc>
                        <w:tc>
                          <w:tcPr>
                            <w:tcW w:w="412" w:type="pct"/>
                            <w:vAlign w:val="center"/>
                          </w:tcPr>
                          <w:p w14:paraId="683C7BAC" w14:textId="77777777" w:rsidR="007907F9" w:rsidRPr="009B5EEB" w:rsidRDefault="007907F9" w:rsidP="007907F9">
                            <w:pPr>
                              <w:jc w:val="center"/>
                            </w:pPr>
                            <w:r w:rsidRPr="009B5EEB">
                              <w:t>374</w:t>
                            </w:r>
                          </w:p>
                        </w:tc>
                        <w:tc>
                          <w:tcPr>
                            <w:tcW w:w="412" w:type="pct"/>
                            <w:vAlign w:val="center"/>
                          </w:tcPr>
                          <w:p w14:paraId="73617516" w14:textId="77777777" w:rsidR="007907F9" w:rsidRPr="009B5EEB" w:rsidRDefault="007907F9" w:rsidP="007907F9">
                            <w:pPr>
                              <w:jc w:val="center"/>
                            </w:pPr>
                            <w:r w:rsidRPr="009B5EEB">
                              <w:t>-</w:t>
                            </w:r>
                          </w:p>
                        </w:tc>
                        <w:tc>
                          <w:tcPr>
                            <w:tcW w:w="411" w:type="pct"/>
                            <w:vAlign w:val="center"/>
                          </w:tcPr>
                          <w:p w14:paraId="7CD5B3A4" w14:textId="77777777" w:rsidR="007907F9" w:rsidRPr="009B5EEB" w:rsidRDefault="007907F9" w:rsidP="007907F9">
                            <w:pPr>
                              <w:jc w:val="center"/>
                            </w:pPr>
                            <w:r w:rsidRPr="009B5EEB">
                              <w:t>255</w:t>
                            </w:r>
                          </w:p>
                        </w:tc>
                        <w:tc>
                          <w:tcPr>
                            <w:tcW w:w="411" w:type="pct"/>
                            <w:vAlign w:val="center"/>
                          </w:tcPr>
                          <w:p w14:paraId="2D599516" w14:textId="77777777" w:rsidR="007907F9" w:rsidRPr="00804EF4" w:rsidRDefault="007907F9" w:rsidP="007907F9">
                            <w:pPr>
                              <w:jc w:val="center"/>
                            </w:pPr>
                            <w:r w:rsidRPr="00804EF4">
                              <w:t>166</w:t>
                            </w:r>
                          </w:p>
                        </w:tc>
                        <w:tc>
                          <w:tcPr>
                            <w:tcW w:w="411" w:type="pct"/>
                            <w:vAlign w:val="center"/>
                          </w:tcPr>
                          <w:p w14:paraId="60B9463B" w14:textId="77777777" w:rsidR="007907F9" w:rsidRPr="00804EF4" w:rsidRDefault="007907F9" w:rsidP="007907F9">
                            <w:pPr>
                              <w:jc w:val="center"/>
                            </w:pPr>
                            <w:r w:rsidRPr="00804EF4">
                              <w:t>433</w:t>
                            </w:r>
                          </w:p>
                        </w:tc>
                        <w:tc>
                          <w:tcPr>
                            <w:tcW w:w="411" w:type="pct"/>
                            <w:vAlign w:val="center"/>
                          </w:tcPr>
                          <w:p w14:paraId="3EC82C16" w14:textId="77777777" w:rsidR="007907F9" w:rsidRPr="00804EF4" w:rsidRDefault="007907F9" w:rsidP="007907F9">
                            <w:pPr>
                              <w:jc w:val="center"/>
                            </w:pPr>
                            <w:r w:rsidRPr="00804EF4">
                              <w:t>199</w:t>
                            </w:r>
                          </w:p>
                        </w:tc>
                        <w:tc>
                          <w:tcPr>
                            <w:tcW w:w="412" w:type="pct"/>
                            <w:vAlign w:val="center"/>
                          </w:tcPr>
                          <w:p w14:paraId="20501BFD" w14:textId="77777777" w:rsidR="007907F9" w:rsidRPr="00804EF4" w:rsidRDefault="007907F9" w:rsidP="007907F9">
                            <w:pPr>
                              <w:jc w:val="center"/>
                            </w:pPr>
                            <w:r w:rsidRPr="00804EF4">
                              <w:t>135</w:t>
                            </w:r>
                          </w:p>
                        </w:tc>
                        <w:tc>
                          <w:tcPr>
                            <w:tcW w:w="412" w:type="pct"/>
                            <w:vAlign w:val="center"/>
                          </w:tcPr>
                          <w:p w14:paraId="3C4E8424" w14:textId="77777777" w:rsidR="007907F9" w:rsidRPr="00804EF4" w:rsidRDefault="007907F9" w:rsidP="007907F9">
                            <w:pPr>
                              <w:jc w:val="center"/>
                            </w:pPr>
                            <w:r w:rsidRPr="00804EF4">
                              <w:t>95</w:t>
                            </w:r>
                          </w:p>
                        </w:tc>
                        <w:tc>
                          <w:tcPr>
                            <w:tcW w:w="412" w:type="pct"/>
                            <w:vAlign w:val="center"/>
                          </w:tcPr>
                          <w:p w14:paraId="2B301AA4" w14:textId="77777777" w:rsidR="007907F9" w:rsidRPr="00804EF4" w:rsidRDefault="007907F9" w:rsidP="007907F9">
                            <w:pPr>
                              <w:jc w:val="center"/>
                            </w:pPr>
                            <w:r w:rsidRPr="00804EF4">
                              <w:t>136</w:t>
                            </w:r>
                          </w:p>
                        </w:tc>
                        <w:tc>
                          <w:tcPr>
                            <w:tcW w:w="411" w:type="pct"/>
                            <w:vAlign w:val="center"/>
                          </w:tcPr>
                          <w:p w14:paraId="6F7ADCF1" w14:textId="77777777" w:rsidR="007907F9" w:rsidRPr="00804EF4" w:rsidRDefault="007907F9" w:rsidP="007907F9">
                            <w:pPr>
                              <w:jc w:val="center"/>
                            </w:pPr>
                            <w:r w:rsidRPr="00804EF4">
                              <w:t>17</w:t>
                            </w:r>
                          </w:p>
                        </w:tc>
                      </w:tr>
                      <w:tr w:rsidR="007907F9" w:rsidRPr="00E361BC" w14:paraId="4F186401" w14:textId="77777777" w:rsidTr="00E610C4">
                        <w:trPr>
                          <w:trHeight w:val="255"/>
                          <w:jc w:val="center"/>
                        </w:trPr>
                        <w:tc>
                          <w:tcPr>
                            <w:tcW w:w="885" w:type="pct"/>
                            <w:vAlign w:val="center"/>
                          </w:tcPr>
                          <w:p w14:paraId="25015092" w14:textId="77777777" w:rsidR="007907F9" w:rsidRPr="00E361BC" w:rsidRDefault="007907F9" w:rsidP="007907F9">
                            <w:smartTag w:uri="urn:schemas-microsoft-com:office:smarttags" w:element="City">
                              <w:smartTag w:uri="urn:schemas-microsoft-com:office:smarttags" w:element="place">
                                <w:r w:rsidRPr="00E361BC">
                                  <w:t>Bend</w:t>
                                </w:r>
                              </w:smartTag>
                            </w:smartTag>
                          </w:p>
                        </w:tc>
                        <w:tc>
                          <w:tcPr>
                            <w:tcW w:w="412" w:type="pct"/>
                            <w:vAlign w:val="center"/>
                          </w:tcPr>
                          <w:p w14:paraId="3E7CB9DF" w14:textId="77777777" w:rsidR="007907F9" w:rsidRPr="009B5EEB" w:rsidRDefault="007907F9" w:rsidP="007907F9">
                            <w:pPr>
                              <w:jc w:val="center"/>
                            </w:pPr>
                            <w:r w:rsidRPr="009B5EEB">
                              <w:t>200</w:t>
                            </w:r>
                          </w:p>
                        </w:tc>
                        <w:tc>
                          <w:tcPr>
                            <w:tcW w:w="412" w:type="pct"/>
                            <w:vAlign w:val="center"/>
                          </w:tcPr>
                          <w:p w14:paraId="51F368C4" w14:textId="77777777" w:rsidR="007907F9" w:rsidRPr="009B5EEB" w:rsidRDefault="007907F9" w:rsidP="007907F9">
                            <w:pPr>
                              <w:jc w:val="center"/>
                            </w:pPr>
                            <w:r w:rsidRPr="009B5EEB">
                              <w:t>255</w:t>
                            </w:r>
                          </w:p>
                        </w:tc>
                        <w:tc>
                          <w:tcPr>
                            <w:tcW w:w="411" w:type="pct"/>
                            <w:vAlign w:val="center"/>
                          </w:tcPr>
                          <w:p w14:paraId="02070F5C" w14:textId="77777777" w:rsidR="007907F9" w:rsidRPr="009B5EEB" w:rsidRDefault="007907F9" w:rsidP="007907F9">
                            <w:pPr>
                              <w:jc w:val="center"/>
                            </w:pPr>
                            <w:r w:rsidRPr="009B5EEB">
                              <w:t>-</w:t>
                            </w:r>
                          </w:p>
                        </w:tc>
                        <w:tc>
                          <w:tcPr>
                            <w:tcW w:w="411" w:type="pct"/>
                            <w:vAlign w:val="center"/>
                          </w:tcPr>
                          <w:p w14:paraId="63E4DBF7" w14:textId="77777777" w:rsidR="007907F9" w:rsidRPr="00804EF4" w:rsidRDefault="007907F9" w:rsidP="007907F9">
                            <w:pPr>
                              <w:jc w:val="center"/>
                            </w:pPr>
                            <w:r w:rsidRPr="00804EF4">
                              <w:t>128</w:t>
                            </w:r>
                          </w:p>
                        </w:tc>
                        <w:tc>
                          <w:tcPr>
                            <w:tcW w:w="411" w:type="pct"/>
                            <w:vAlign w:val="center"/>
                          </w:tcPr>
                          <w:p w14:paraId="5DD77EA1" w14:textId="77777777" w:rsidR="007907F9" w:rsidRPr="00804EF4" w:rsidRDefault="007907F9" w:rsidP="007907F9">
                            <w:pPr>
                              <w:jc w:val="center"/>
                            </w:pPr>
                            <w:r w:rsidRPr="00804EF4">
                              <w:t>277</w:t>
                            </w:r>
                          </w:p>
                        </w:tc>
                        <w:tc>
                          <w:tcPr>
                            <w:tcW w:w="411" w:type="pct"/>
                            <w:vAlign w:val="center"/>
                          </w:tcPr>
                          <w:p w14:paraId="2F21C68C" w14:textId="77777777" w:rsidR="007907F9" w:rsidRPr="00804EF4" w:rsidRDefault="007907F9" w:rsidP="007907F9">
                            <w:pPr>
                              <w:jc w:val="center"/>
                            </w:pPr>
                            <w:r w:rsidRPr="00804EF4">
                              <w:t>128</w:t>
                            </w:r>
                          </w:p>
                        </w:tc>
                        <w:tc>
                          <w:tcPr>
                            <w:tcW w:w="412" w:type="pct"/>
                            <w:vAlign w:val="center"/>
                          </w:tcPr>
                          <w:p w14:paraId="3DCABD74" w14:textId="77777777" w:rsidR="007907F9" w:rsidRPr="00804EF4" w:rsidRDefault="007907F9" w:rsidP="007907F9">
                            <w:pPr>
                              <w:jc w:val="center"/>
                            </w:pPr>
                            <w:r w:rsidRPr="00804EF4">
                              <w:t>180</w:t>
                            </w:r>
                          </w:p>
                        </w:tc>
                        <w:tc>
                          <w:tcPr>
                            <w:tcW w:w="412" w:type="pct"/>
                            <w:vAlign w:val="center"/>
                          </w:tcPr>
                          <w:p w14:paraId="25D2E7C1" w14:textId="77777777" w:rsidR="007907F9" w:rsidRPr="00804EF4" w:rsidRDefault="007907F9" w:rsidP="007907F9">
                            <w:pPr>
                              <w:jc w:val="center"/>
                            </w:pPr>
                            <w:r w:rsidRPr="00804EF4">
                              <w:t>160</w:t>
                            </w:r>
                          </w:p>
                        </w:tc>
                        <w:tc>
                          <w:tcPr>
                            <w:tcW w:w="412" w:type="pct"/>
                            <w:vAlign w:val="center"/>
                          </w:tcPr>
                          <w:p w14:paraId="27119E12" w14:textId="77777777" w:rsidR="007907F9" w:rsidRPr="00804EF4" w:rsidRDefault="007907F9" w:rsidP="007907F9">
                            <w:pPr>
                              <w:jc w:val="center"/>
                            </w:pPr>
                            <w:r w:rsidRPr="00804EF4">
                              <w:t>131</w:t>
                            </w:r>
                          </w:p>
                        </w:tc>
                        <w:tc>
                          <w:tcPr>
                            <w:tcW w:w="411" w:type="pct"/>
                            <w:vAlign w:val="center"/>
                          </w:tcPr>
                          <w:p w14:paraId="69E9F2E6" w14:textId="77777777" w:rsidR="007907F9" w:rsidRPr="00804EF4" w:rsidRDefault="007907F9" w:rsidP="007907F9">
                            <w:pPr>
                              <w:jc w:val="center"/>
                            </w:pPr>
                            <w:r w:rsidRPr="00804EF4">
                              <w:t>247</w:t>
                            </w:r>
                          </w:p>
                        </w:tc>
                      </w:tr>
                      <w:tr w:rsidR="007907F9" w:rsidRPr="00E361BC" w14:paraId="2B457094" w14:textId="77777777" w:rsidTr="00E610C4">
                        <w:trPr>
                          <w:trHeight w:val="255"/>
                          <w:jc w:val="center"/>
                        </w:trPr>
                        <w:tc>
                          <w:tcPr>
                            <w:tcW w:w="885" w:type="pct"/>
                            <w:vAlign w:val="center"/>
                          </w:tcPr>
                          <w:p w14:paraId="75C15D44" w14:textId="77777777" w:rsidR="007907F9" w:rsidRPr="00E361BC" w:rsidRDefault="007907F9" w:rsidP="007907F9">
                            <w:smartTag w:uri="urn:schemas-microsoft-com:office:smarttags" w:element="City">
                              <w:smartTag w:uri="urn:schemas-microsoft-com:office:smarttags" w:element="place">
                                <w:r w:rsidRPr="00E361BC">
                                  <w:t>Corvallis</w:t>
                                </w:r>
                              </w:smartTag>
                            </w:smartTag>
                          </w:p>
                        </w:tc>
                        <w:tc>
                          <w:tcPr>
                            <w:tcW w:w="412" w:type="pct"/>
                            <w:vAlign w:val="center"/>
                          </w:tcPr>
                          <w:p w14:paraId="1623F0EB" w14:textId="77777777" w:rsidR="007907F9" w:rsidRPr="009B5EEB" w:rsidRDefault="007907F9" w:rsidP="007907F9">
                            <w:pPr>
                              <w:jc w:val="center"/>
                            </w:pPr>
                            <w:r w:rsidRPr="009B5EEB">
                              <w:t>223</w:t>
                            </w:r>
                          </w:p>
                        </w:tc>
                        <w:tc>
                          <w:tcPr>
                            <w:tcW w:w="412" w:type="pct"/>
                            <w:vAlign w:val="center"/>
                          </w:tcPr>
                          <w:p w14:paraId="7BDE1A8B" w14:textId="77777777" w:rsidR="007907F9" w:rsidRPr="009B5EEB" w:rsidRDefault="007907F9" w:rsidP="007907F9">
                            <w:pPr>
                              <w:jc w:val="center"/>
                            </w:pPr>
                            <w:r w:rsidRPr="009B5EEB">
                              <w:t>166</w:t>
                            </w:r>
                          </w:p>
                        </w:tc>
                        <w:tc>
                          <w:tcPr>
                            <w:tcW w:w="411" w:type="pct"/>
                            <w:vAlign w:val="center"/>
                          </w:tcPr>
                          <w:p w14:paraId="12AD4906" w14:textId="77777777" w:rsidR="007907F9" w:rsidRPr="009B5EEB" w:rsidRDefault="007907F9" w:rsidP="007907F9">
                            <w:pPr>
                              <w:jc w:val="center"/>
                            </w:pPr>
                            <w:r w:rsidRPr="009B5EEB">
                              <w:t>128</w:t>
                            </w:r>
                          </w:p>
                        </w:tc>
                        <w:tc>
                          <w:tcPr>
                            <w:tcW w:w="411" w:type="pct"/>
                            <w:vAlign w:val="center"/>
                          </w:tcPr>
                          <w:p w14:paraId="1CD72ED8" w14:textId="77777777" w:rsidR="007907F9" w:rsidRPr="00804EF4" w:rsidRDefault="007907F9" w:rsidP="007907F9">
                            <w:pPr>
                              <w:jc w:val="center"/>
                            </w:pPr>
                            <w:r w:rsidRPr="00804EF4">
                              <w:t>-</w:t>
                            </w:r>
                          </w:p>
                        </w:tc>
                        <w:tc>
                          <w:tcPr>
                            <w:tcW w:w="411" w:type="pct"/>
                            <w:vAlign w:val="center"/>
                          </w:tcPr>
                          <w:p w14:paraId="062CC8C6" w14:textId="77777777" w:rsidR="007907F9" w:rsidRPr="00804EF4" w:rsidRDefault="007907F9" w:rsidP="007907F9">
                            <w:pPr>
                              <w:jc w:val="center"/>
                            </w:pPr>
                            <w:r w:rsidRPr="00804EF4">
                              <w:t>430</w:t>
                            </w:r>
                          </w:p>
                        </w:tc>
                        <w:tc>
                          <w:tcPr>
                            <w:tcW w:w="411" w:type="pct"/>
                            <w:vAlign w:val="center"/>
                          </w:tcPr>
                          <w:p w14:paraId="7F1EFF29" w14:textId="77777777" w:rsidR="007907F9" w:rsidRPr="00804EF4" w:rsidRDefault="007907F9" w:rsidP="007907F9">
                            <w:pPr>
                              <w:jc w:val="center"/>
                            </w:pPr>
                            <w:r w:rsidRPr="00804EF4">
                              <w:t>47</w:t>
                            </w:r>
                          </w:p>
                        </w:tc>
                        <w:tc>
                          <w:tcPr>
                            <w:tcW w:w="412" w:type="pct"/>
                            <w:vAlign w:val="center"/>
                          </w:tcPr>
                          <w:p w14:paraId="632FC0AD" w14:textId="77777777" w:rsidR="007907F9" w:rsidRPr="00804EF4" w:rsidRDefault="007907F9" w:rsidP="007907F9">
                            <w:pPr>
                              <w:jc w:val="center"/>
                            </w:pPr>
                            <w:r w:rsidRPr="00804EF4">
                              <w:t>52</w:t>
                            </w:r>
                          </w:p>
                        </w:tc>
                        <w:tc>
                          <w:tcPr>
                            <w:tcW w:w="412" w:type="pct"/>
                            <w:vAlign w:val="center"/>
                          </w:tcPr>
                          <w:p w14:paraId="39FFA58F" w14:textId="77777777" w:rsidR="007907F9" w:rsidRPr="00804EF4" w:rsidRDefault="007907F9" w:rsidP="007907F9">
                            <w:pPr>
                              <w:jc w:val="center"/>
                            </w:pPr>
                            <w:r w:rsidRPr="00804EF4">
                              <w:t>84</w:t>
                            </w:r>
                          </w:p>
                        </w:tc>
                        <w:tc>
                          <w:tcPr>
                            <w:tcW w:w="412" w:type="pct"/>
                            <w:vAlign w:val="center"/>
                          </w:tcPr>
                          <w:p w14:paraId="1F7F2A54" w14:textId="77777777" w:rsidR="007907F9" w:rsidRPr="00804EF4" w:rsidRDefault="007907F9" w:rsidP="007907F9">
                            <w:pPr>
                              <w:jc w:val="center"/>
                            </w:pPr>
                            <w:r w:rsidRPr="00804EF4">
                              <w:t>40</w:t>
                            </w:r>
                          </w:p>
                        </w:tc>
                        <w:tc>
                          <w:tcPr>
                            <w:tcW w:w="411" w:type="pct"/>
                            <w:vAlign w:val="center"/>
                          </w:tcPr>
                          <w:p w14:paraId="6C87A803" w14:textId="77777777" w:rsidR="007907F9" w:rsidRPr="00804EF4" w:rsidRDefault="007907F9" w:rsidP="007907F9">
                            <w:pPr>
                              <w:jc w:val="center"/>
                            </w:pPr>
                            <w:r w:rsidRPr="00804EF4">
                              <w:t>155</w:t>
                            </w:r>
                          </w:p>
                        </w:tc>
                      </w:tr>
                      <w:tr w:rsidR="007907F9" w:rsidRPr="00E361BC" w14:paraId="1034953F" w14:textId="77777777" w:rsidTr="00E610C4">
                        <w:trPr>
                          <w:trHeight w:val="255"/>
                          <w:jc w:val="center"/>
                        </w:trPr>
                        <w:tc>
                          <w:tcPr>
                            <w:tcW w:w="885" w:type="pct"/>
                            <w:vAlign w:val="center"/>
                          </w:tcPr>
                          <w:p w14:paraId="21FCB06A" w14:textId="77777777" w:rsidR="007907F9" w:rsidRPr="00E361BC" w:rsidRDefault="007907F9" w:rsidP="007907F9">
                            <w:smartTag w:uri="urn:schemas-microsoft-com:office:smarttags" w:element="place">
                              <w:r w:rsidRPr="00E361BC">
                                <w:t>Crater Lake</w:t>
                              </w:r>
                            </w:smartTag>
                          </w:p>
                        </w:tc>
                        <w:tc>
                          <w:tcPr>
                            <w:tcW w:w="412" w:type="pct"/>
                            <w:vAlign w:val="center"/>
                          </w:tcPr>
                          <w:p w14:paraId="76089365" w14:textId="77777777" w:rsidR="007907F9" w:rsidRPr="009B5EEB" w:rsidRDefault="007907F9" w:rsidP="007907F9">
                            <w:pPr>
                              <w:jc w:val="center"/>
                            </w:pPr>
                            <w:r w:rsidRPr="009B5EEB">
                              <w:t>108</w:t>
                            </w:r>
                          </w:p>
                        </w:tc>
                        <w:tc>
                          <w:tcPr>
                            <w:tcW w:w="412" w:type="pct"/>
                            <w:vAlign w:val="center"/>
                          </w:tcPr>
                          <w:p w14:paraId="420B6F12" w14:textId="77777777" w:rsidR="007907F9" w:rsidRPr="009B5EEB" w:rsidRDefault="007907F9" w:rsidP="007907F9">
                            <w:pPr>
                              <w:jc w:val="center"/>
                            </w:pPr>
                            <w:r w:rsidRPr="009B5EEB">
                              <w:t>433</w:t>
                            </w:r>
                          </w:p>
                        </w:tc>
                        <w:tc>
                          <w:tcPr>
                            <w:tcW w:w="411" w:type="pct"/>
                            <w:vAlign w:val="center"/>
                          </w:tcPr>
                          <w:p w14:paraId="4BB0D63D" w14:textId="77777777" w:rsidR="007907F9" w:rsidRPr="009B5EEB" w:rsidRDefault="007907F9" w:rsidP="007907F9">
                            <w:pPr>
                              <w:jc w:val="center"/>
                            </w:pPr>
                            <w:r w:rsidRPr="009B5EEB">
                              <w:t>277</w:t>
                            </w:r>
                          </w:p>
                        </w:tc>
                        <w:tc>
                          <w:tcPr>
                            <w:tcW w:w="411" w:type="pct"/>
                            <w:vAlign w:val="center"/>
                          </w:tcPr>
                          <w:p w14:paraId="5A17ADB0" w14:textId="77777777" w:rsidR="007907F9" w:rsidRPr="00804EF4" w:rsidRDefault="007907F9" w:rsidP="007907F9">
                            <w:pPr>
                              <w:jc w:val="center"/>
                            </w:pPr>
                            <w:r w:rsidRPr="00804EF4">
                              <w:t>430</w:t>
                            </w:r>
                          </w:p>
                        </w:tc>
                        <w:tc>
                          <w:tcPr>
                            <w:tcW w:w="411" w:type="pct"/>
                            <w:vAlign w:val="center"/>
                          </w:tcPr>
                          <w:p w14:paraId="596F165F" w14:textId="77777777" w:rsidR="007907F9" w:rsidRPr="00804EF4" w:rsidRDefault="007907F9" w:rsidP="007907F9">
                            <w:pPr>
                              <w:jc w:val="center"/>
                            </w:pPr>
                            <w:r w:rsidRPr="00804EF4">
                              <w:t>-</w:t>
                            </w:r>
                          </w:p>
                        </w:tc>
                        <w:tc>
                          <w:tcPr>
                            <w:tcW w:w="411" w:type="pct"/>
                            <w:vAlign w:val="center"/>
                          </w:tcPr>
                          <w:p w14:paraId="15BA27C3" w14:textId="77777777" w:rsidR="007907F9" w:rsidRPr="00804EF4" w:rsidRDefault="007907F9" w:rsidP="007907F9">
                            <w:pPr>
                              <w:jc w:val="center"/>
                            </w:pPr>
                            <w:r w:rsidRPr="00804EF4">
                              <w:t>453</w:t>
                            </w:r>
                          </w:p>
                        </w:tc>
                        <w:tc>
                          <w:tcPr>
                            <w:tcW w:w="412" w:type="pct"/>
                            <w:vAlign w:val="center"/>
                          </w:tcPr>
                          <w:p w14:paraId="219410E0" w14:textId="77777777" w:rsidR="007907F9" w:rsidRPr="00804EF4" w:rsidRDefault="007907F9" w:rsidP="007907F9">
                            <w:pPr>
                              <w:jc w:val="center"/>
                            </w:pPr>
                            <w:r w:rsidRPr="00804EF4">
                              <w:t>478</w:t>
                            </w:r>
                          </w:p>
                        </w:tc>
                        <w:tc>
                          <w:tcPr>
                            <w:tcW w:w="412" w:type="pct"/>
                            <w:vAlign w:val="center"/>
                          </w:tcPr>
                          <w:p w14:paraId="48581B38" w14:textId="77777777" w:rsidR="007907F9" w:rsidRPr="00804EF4" w:rsidRDefault="007907F9" w:rsidP="007907F9">
                            <w:pPr>
                              <w:jc w:val="center"/>
                            </w:pPr>
                            <w:r w:rsidRPr="00804EF4">
                              <w:t>344</w:t>
                            </w:r>
                          </w:p>
                        </w:tc>
                        <w:tc>
                          <w:tcPr>
                            <w:tcW w:w="412" w:type="pct"/>
                            <w:vAlign w:val="center"/>
                          </w:tcPr>
                          <w:p w14:paraId="771915DF" w14:textId="77777777" w:rsidR="007907F9" w:rsidRPr="00804EF4" w:rsidRDefault="007907F9" w:rsidP="007907F9">
                            <w:pPr>
                              <w:jc w:val="center"/>
                            </w:pPr>
                            <w:r w:rsidRPr="00804EF4">
                              <w:t>389</w:t>
                            </w:r>
                          </w:p>
                        </w:tc>
                        <w:tc>
                          <w:tcPr>
                            <w:tcW w:w="411" w:type="pct"/>
                            <w:vAlign w:val="center"/>
                          </w:tcPr>
                          <w:p w14:paraId="186906BF" w14:textId="77777777" w:rsidR="007907F9" w:rsidRPr="00804EF4" w:rsidRDefault="007907F9" w:rsidP="007907F9">
                            <w:pPr>
                              <w:jc w:val="center"/>
                            </w:pPr>
                            <w:r w:rsidRPr="00804EF4">
                              <w:t>423</w:t>
                            </w:r>
                          </w:p>
                        </w:tc>
                      </w:tr>
                      <w:tr w:rsidR="007907F9" w:rsidRPr="00E361BC" w14:paraId="2740737B" w14:textId="77777777" w:rsidTr="00E610C4">
                        <w:trPr>
                          <w:trHeight w:val="255"/>
                          <w:jc w:val="center"/>
                        </w:trPr>
                        <w:tc>
                          <w:tcPr>
                            <w:tcW w:w="885" w:type="pct"/>
                            <w:vAlign w:val="center"/>
                          </w:tcPr>
                          <w:p w14:paraId="4C4E4CC8" w14:textId="77777777" w:rsidR="007907F9" w:rsidRPr="00E361BC" w:rsidRDefault="007907F9" w:rsidP="007907F9">
                            <w:smartTag w:uri="urn:schemas-microsoft-com:office:smarttags" w:element="City">
                              <w:smartTag w:uri="urn:schemas-microsoft-com:office:smarttags" w:element="place">
                                <w:r w:rsidRPr="00E361BC">
                                  <w:t>Eugene</w:t>
                                </w:r>
                              </w:smartTag>
                            </w:smartTag>
                          </w:p>
                        </w:tc>
                        <w:tc>
                          <w:tcPr>
                            <w:tcW w:w="412" w:type="pct"/>
                            <w:vAlign w:val="center"/>
                          </w:tcPr>
                          <w:p w14:paraId="72E465A7" w14:textId="77777777" w:rsidR="007907F9" w:rsidRPr="009B5EEB" w:rsidRDefault="007907F9" w:rsidP="007907F9">
                            <w:pPr>
                              <w:jc w:val="center"/>
                            </w:pPr>
                            <w:r w:rsidRPr="009B5EEB">
                              <w:t>178</w:t>
                            </w:r>
                          </w:p>
                        </w:tc>
                        <w:tc>
                          <w:tcPr>
                            <w:tcW w:w="412" w:type="pct"/>
                            <w:vAlign w:val="center"/>
                          </w:tcPr>
                          <w:p w14:paraId="3F1C9F12" w14:textId="77777777" w:rsidR="007907F9" w:rsidRPr="009B5EEB" w:rsidRDefault="007907F9" w:rsidP="007907F9">
                            <w:pPr>
                              <w:jc w:val="center"/>
                            </w:pPr>
                            <w:r w:rsidRPr="009B5EEB">
                              <w:t>199</w:t>
                            </w:r>
                          </w:p>
                        </w:tc>
                        <w:tc>
                          <w:tcPr>
                            <w:tcW w:w="411" w:type="pct"/>
                            <w:vAlign w:val="center"/>
                          </w:tcPr>
                          <w:p w14:paraId="480F427E" w14:textId="77777777" w:rsidR="007907F9" w:rsidRPr="009B5EEB" w:rsidRDefault="007907F9" w:rsidP="007907F9">
                            <w:pPr>
                              <w:jc w:val="center"/>
                            </w:pPr>
                            <w:r w:rsidRPr="009B5EEB">
                              <w:t>128</w:t>
                            </w:r>
                          </w:p>
                        </w:tc>
                        <w:tc>
                          <w:tcPr>
                            <w:tcW w:w="411" w:type="pct"/>
                            <w:vAlign w:val="center"/>
                          </w:tcPr>
                          <w:p w14:paraId="0C76A428" w14:textId="77777777" w:rsidR="007907F9" w:rsidRPr="00804EF4" w:rsidRDefault="007907F9" w:rsidP="007907F9">
                            <w:pPr>
                              <w:jc w:val="center"/>
                            </w:pPr>
                            <w:r w:rsidRPr="00804EF4">
                              <w:t>47</w:t>
                            </w:r>
                          </w:p>
                        </w:tc>
                        <w:tc>
                          <w:tcPr>
                            <w:tcW w:w="411" w:type="pct"/>
                            <w:vAlign w:val="center"/>
                          </w:tcPr>
                          <w:p w14:paraId="3E8457D7" w14:textId="77777777" w:rsidR="007907F9" w:rsidRPr="00804EF4" w:rsidRDefault="007907F9" w:rsidP="007907F9">
                            <w:pPr>
                              <w:jc w:val="center"/>
                            </w:pPr>
                            <w:r w:rsidRPr="00804EF4">
                              <w:t>453</w:t>
                            </w:r>
                          </w:p>
                        </w:tc>
                        <w:tc>
                          <w:tcPr>
                            <w:tcW w:w="411" w:type="pct"/>
                            <w:vAlign w:val="center"/>
                          </w:tcPr>
                          <w:p w14:paraId="762AAD9E" w14:textId="77777777" w:rsidR="007907F9" w:rsidRPr="00804EF4" w:rsidRDefault="007907F9" w:rsidP="007907F9">
                            <w:pPr>
                              <w:jc w:val="center"/>
                            </w:pPr>
                            <w:r w:rsidRPr="00804EF4">
                              <w:t>-</w:t>
                            </w:r>
                          </w:p>
                        </w:tc>
                        <w:tc>
                          <w:tcPr>
                            <w:tcW w:w="412" w:type="pct"/>
                            <w:vAlign w:val="center"/>
                          </w:tcPr>
                          <w:p w14:paraId="5E53706C" w14:textId="77777777" w:rsidR="007907F9" w:rsidRPr="00804EF4" w:rsidRDefault="007907F9" w:rsidP="007907F9">
                            <w:pPr>
                              <w:jc w:val="center"/>
                            </w:pPr>
                            <w:r w:rsidRPr="00804EF4">
                              <w:t>91</w:t>
                            </w:r>
                          </w:p>
                        </w:tc>
                        <w:tc>
                          <w:tcPr>
                            <w:tcW w:w="412" w:type="pct"/>
                            <w:vAlign w:val="center"/>
                          </w:tcPr>
                          <w:p w14:paraId="420CB9F9" w14:textId="77777777" w:rsidR="007907F9" w:rsidRPr="00804EF4" w:rsidRDefault="007907F9" w:rsidP="007907F9">
                            <w:pPr>
                              <w:jc w:val="center"/>
                            </w:pPr>
                            <w:r w:rsidRPr="00804EF4">
                              <w:t>110</w:t>
                            </w:r>
                          </w:p>
                        </w:tc>
                        <w:tc>
                          <w:tcPr>
                            <w:tcW w:w="412" w:type="pct"/>
                            <w:vAlign w:val="center"/>
                          </w:tcPr>
                          <w:p w14:paraId="7D475E05" w14:textId="77777777" w:rsidR="007907F9" w:rsidRPr="00804EF4" w:rsidRDefault="007907F9" w:rsidP="007907F9">
                            <w:pPr>
                              <w:jc w:val="center"/>
                            </w:pPr>
                            <w:r w:rsidRPr="00804EF4">
                              <w:t>64</w:t>
                            </w:r>
                          </w:p>
                        </w:tc>
                        <w:tc>
                          <w:tcPr>
                            <w:tcW w:w="411" w:type="pct"/>
                            <w:vAlign w:val="center"/>
                          </w:tcPr>
                          <w:p w14:paraId="35EEDA7B" w14:textId="77777777" w:rsidR="007907F9" w:rsidRPr="00804EF4" w:rsidRDefault="007907F9" w:rsidP="007907F9">
                            <w:pPr>
                              <w:jc w:val="center"/>
                            </w:pPr>
                            <w:r w:rsidRPr="00804EF4">
                              <w:t>181</w:t>
                            </w:r>
                          </w:p>
                        </w:tc>
                      </w:tr>
                      <w:tr w:rsidR="007907F9" w:rsidRPr="00E361BC" w14:paraId="4CDFFE8E" w14:textId="77777777" w:rsidTr="00E610C4">
                        <w:trPr>
                          <w:trHeight w:val="255"/>
                          <w:jc w:val="center"/>
                        </w:trPr>
                        <w:tc>
                          <w:tcPr>
                            <w:tcW w:w="885" w:type="pct"/>
                            <w:vAlign w:val="center"/>
                          </w:tcPr>
                          <w:p w14:paraId="6E9B0481" w14:textId="77777777" w:rsidR="007907F9" w:rsidRPr="00E361BC" w:rsidRDefault="007907F9" w:rsidP="007907F9">
                            <w:smartTag w:uri="urn:schemas-microsoft-com:office:smarttags" w:element="City">
                              <w:smartTag w:uri="urn:schemas-microsoft-com:office:smarttags" w:element="place">
                                <w:r w:rsidRPr="00E361BC">
                                  <w:t>Newport</w:t>
                                </w:r>
                              </w:smartTag>
                            </w:smartTag>
                          </w:p>
                        </w:tc>
                        <w:tc>
                          <w:tcPr>
                            <w:tcW w:w="412" w:type="pct"/>
                            <w:vAlign w:val="center"/>
                          </w:tcPr>
                          <w:p w14:paraId="4C08CC5D" w14:textId="77777777" w:rsidR="007907F9" w:rsidRPr="009B5EEB" w:rsidRDefault="007907F9" w:rsidP="007907F9">
                            <w:pPr>
                              <w:jc w:val="center"/>
                            </w:pPr>
                            <w:r w:rsidRPr="009B5EEB">
                              <w:t>252</w:t>
                            </w:r>
                          </w:p>
                        </w:tc>
                        <w:tc>
                          <w:tcPr>
                            <w:tcW w:w="412" w:type="pct"/>
                            <w:vAlign w:val="center"/>
                          </w:tcPr>
                          <w:p w14:paraId="0894DD3C" w14:textId="77777777" w:rsidR="007907F9" w:rsidRPr="009B5EEB" w:rsidRDefault="007907F9" w:rsidP="007907F9">
                            <w:pPr>
                              <w:jc w:val="center"/>
                            </w:pPr>
                            <w:r w:rsidRPr="009B5EEB">
                              <w:t>135</w:t>
                            </w:r>
                          </w:p>
                        </w:tc>
                        <w:tc>
                          <w:tcPr>
                            <w:tcW w:w="411" w:type="pct"/>
                            <w:vAlign w:val="center"/>
                          </w:tcPr>
                          <w:p w14:paraId="51F80B48" w14:textId="77777777" w:rsidR="007907F9" w:rsidRPr="009B5EEB" w:rsidRDefault="007907F9" w:rsidP="007907F9">
                            <w:pPr>
                              <w:jc w:val="center"/>
                            </w:pPr>
                            <w:r w:rsidRPr="009B5EEB">
                              <w:t>180</w:t>
                            </w:r>
                          </w:p>
                        </w:tc>
                        <w:tc>
                          <w:tcPr>
                            <w:tcW w:w="411" w:type="pct"/>
                            <w:vAlign w:val="center"/>
                          </w:tcPr>
                          <w:p w14:paraId="33D5A3BF" w14:textId="77777777" w:rsidR="007907F9" w:rsidRPr="00804EF4" w:rsidRDefault="007907F9" w:rsidP="007907F9">
                            <w:pPr>
                              <w:jc w:val="center"/>
                            </w:pPr>
                            <w:r w:rsidRPr="00804EF4">
                              <w:t>52</w:t>
                            </w:r>
                          </w:p>
                        </w:tc>
                        <w:tc>
                          <w:tcPr>
                            <w:tcW w:w="411" w:type="pct"/>
                            <w:vAlign w:val="center"/>
                          </w:tcPr>
                          <w:p w14:paraId="25F7A104" w14:textId="77777777" w:rsidR="007907F9" w:rsidRPr="00804EF4" w:rsidRDefault="007907F9" w:rsidP="007907F9">
                            <w:pPr>
                              <w:jc w:val="center"/>
                            </w:pPr>
                            <w:r w:rsidRPr="00804EF4">
                              <w:t>478</w:t>
                            </w:r>
                          </w:p>
                        </w:tc>
                        <w:tc>
                          <w:tcPr>
                            <w:tcW w:w="411" w:type="pct"/>
                            <w:vAlign w:val="center"/>
                          </w:tcPr>
                          <w:p w14:paraId="27E8ECFF" w14:textId="77777777" w:rsidR="007907F9" w:rsidRPr="00804EF4" w:rsidRDefault="007907F9" w:rsidP="007907F9">
                            <w:pPr>
                              <w:jc w:val="center"/>
                            </w:pPr>
                            <w:r w:rsidRPr="00804EF4">
                              <w:t>91</w:t>
                            </w:r>
                          </w:p>
                        </w:tc>
                        <w:tc>
                          <w:tcPr>
                            <w:tcW w:w="412" w:type="pct"/>
                            <w:vAlign w:val="center"/>
                          </w:tcPr>
                          <w:p w14:paraId="2DD8C49C" w14:textId="77777777" w:rsidR="007907F9" w:rsidRPr="00804EF4" w:rsidRDefault="007907F9" w:rsidP="007907F9">
                            <w:pPr>
                              <w:jc w:val="center"/>
                            </w:pPr>
                            <w:r w:rsidRPr="00804EF4">
                              <w:t>-</w:t>
                            </w:r>
                          </w:p>
                        </w:tc>
                        <w:tc>
                          <w:tcPr>
                            <w:tcW w:w="412" w:type="pct"/>
                            <w:vAlign w:val="center"/>
                          </w:tcPr>
                          <w:p w14:paraId="6FFB6392" w14:textId="77777777" w:rsidR="007907F9" w:rsidRPr="00804EF4" w:rsidRDefault="007907F9" w:rsidP="007907F9">
                            <w:pPr>
                              <w:jc w:val="center"/>
                            </w:pPr>
                            <w:r w:rsidRPr="00804EF4">
                              <w:t>114</w:t>
                            </w:r>
                          </w:p>
                        </w:tc>
                        <w:tc>
                          <w:tcPr>
                            <w:tcW w:w="412" w:type="pct"/>
                            <w:vAlign w:val="center"/>
                          </w:tcPr>
                          <w:p w14:paraId="1A27BC25" w14:textId="77777777" w:rsidR="007907F9" w:rsidRPr="00804EF4" w:rsidRDefault="007907F9" w:rsidP="007907F9">
                            <w:pPr>
                              <w:jc w:val="center"/>
                            </w:pPr>
                            <w:r w:rsidRPr="00804EF4">
                              <w:t>83</w:t>
                            </w:r>
                          </w:p>
                        </w:tc>
                        <w:tc>
                          <w:tcPr>
                            <w:tcW w:w="411" w:type="pct"/>
                            <w:vAlign w:val="center"/>
                          </w:tcPr>
                          <w:p w14:paraId="0169A4B2" w14:textId="77777777" w:rsidR="007907F9" w:rsidRPr="00804EF4" w:rsidRDefault="007907F9" w:rsidP="007907F9">
                            <w:pPr>
                              <w:jc w:val="center"/>
                            </w:pPr>
                            <w:r w:rsidRPr="00804EF4">
                              <w:t>117</w:t>
                            </w:r>
                          </w:p>
                        </w:tc>
                      </w:tr>
                      <w:tr w:rsidR="007907F9" w:rsidRPr="00E361BC" w14:paraId="4DFB7A42" w14:textId="77777777" w:rsidTr="00E610C4">
                        <w:trPr>
                          <w:trHeight w:val="255"/>
                          <w:jc w:val="center"/>
                        </w:trPr>
                        <w:tc>
                          <w:tcPr>
                            <w:tcW w:w="885" w:type="pct"/>
                            <w:vAlign w:val="center"/>
                          </w:tcPr>
                          <w:p w14:paraId="483568C6" w14:textId="77777777" w:rsidR="007907F9" w:rsidRPr="00E361BC" w:rsidRDefault="007907F9" w:rsidP="007907F9">
                            <w:smartTag w:uri="urn:schemas-microsoft-com:office:smarttags" w:element="City">
                              <w:smartTag w:uri="urn:schemas-microsoft-com:office:smarttags" w:element="place">
                                <w:r w:rsidRPr="00E361BC">
                                  <w:t>Portland</w:t>
                                </w:r>
                              </w:smartTag>
                            </w:smartTag>
                          </w:p>
                        </w:tc>
                        <w:tc>
                          <w:tcPr>
                            <w:tcW w:w="412" w:type="pct"/>
                            <w:vAlign w:val="center"/>
                          </w:tcPr>
                          <w:p w14:paraId="44015B68" w14:textId="77777777" w:rsidR="007907F9" w:rsidRPr="009B5EEB" w:rsidRDefault="007907F9" w:rsidP="007907F9">
                            <w:pPr>
                              <w:jc w:val="center"/>
                            </w:pPr>
                            <w:r w:rsidRPr="009B5EEB">
                              <w:t>285</w:t>
                            </w:r>
                          </w:p>
                        </w:tc>
                        <w:tc>
                          <w:tcPr>
                            <w:tcW w:w="412" w:type="pct"/>
                            <w:vAlign w:val="center"/>
                          </w:tcPr>
                          <w:p w14:paraId="031C78B4" w14:textId="77777777" w:rsidR="007907F9" w:rsidRPr="009B5EEB" w:rsidRDefault="007907F9" w:rsidP="007907F9">
                            <w:pPr>
                              <w:jc w:val="center"/>
                            </w:pPr>
                            <w:r w:rsidRPr="009B5EEB">
                              <w:t>95</w:t>
                            </w:r>
                          </w:p>
                        </w:tc>
                        <w:tc>
                          <w:tcPr>
                            <w:tcW w:w="411" w:type="pct"/>
                            <w:vAlign w:val="center"/>
                          </w:tcPr>
                          <w:p w14:paraId="764F55A6" w14:textId="77777777" w:rsidR="007907F9" w:rsidRPr="009B5EEB" w:rsidRDefault="007907F9" w:rsidP="007907F9">
                            <w:pPr>
                              <w:jc w:val="center"/>
                            </w:pPr>
                            <w:r w:rsidRPr="009B5EEB">
                              <w:t>160</w:t>
                            </w:r>
                          </w:p>
                        </w:tc>
                        <w:tc>
                          <w:tcPr>
                            <w:tcW w:w="411" w:type="pct"/>
                            <w:vAlign w:val="center"/>
                          </w:tcPr>
                          <w:p w14:paraId="5C95AD5A" w14:textId="77777777" w:rsidR="007907F9" w:rsidRPr="00804EF4" w:rsidRDefault="007907F9" w:rsidP="007907F9">
                            <w:pPr>
                              <w:jc w:val="center"/>
                            </w:pPr>
                            <w:r w:rsidRPr="00804EF4">
                              <w:t>84</w:t>
                            </w:r>
                          </w:p>
                        </w:tc>
                        <w:tc>
                          <w:tcPr>
                            <w:tcW w:w="411" w:type="pct"/>
                            <w:vAlign w:val="center"/>
                          </w:tcPr>
                          <w:p w14:paraId="752843C3" w14:textId="77777777" w:rsidR="007907F9" w:rsidRPr="00804EF4" w:rsidRDefault="007907F9" w:rsidP="007907F9">
                            <w:pPr>
                              <w:jc w:val="center"/>
                            </w:pPr>
                            <w:r w:rsidRPr="00804EF4">
                              <w:t>344</w:t>
                            </w:r>
                          </w:p>
                        </w:tc>
                        <w:tc>
                          <w:tcPr>
                            <w:tcW w:w="411" w:type="pct"/>
                            <w:vAlign w:val="center"/>
                          </w:tcPr>
                          <w:p w14:paraId="24BC8986" w14:textId="77777777" w:rsidR="007907F9" w:rsidRPr="00804EF4" w:rsidRDefault="007907F9" w:rsidP="007907F9">
                            <w:pPr>
                              <w:jc w:val="center"/>
                            </w:pPr>
                            <w:r w:rsidRPr="00804EF4">
                              <w:t>110</w:t>
                            </w:r>
                          </w:p>
                        </w:tc>
                        <w:tc>
                          <w:tcPr>
                            <w:tcW w:w="412" w:type="pct"/>
                            <w:vAlign w:val="center"/>
                          </w:tcPr>
                          <w:p w14:paraId="6FF4B2EB" w14:textId="77777777" w:rsidR="007907F9" w:rsidRPr="00804EF4" w:rsidRDefault="007907F9" w:rsidP="007907F9">
                            <w:pPr>
                              <w:jc w:val="center"/>
                            </w:pPr>
                            <w:r w:rsidRPr="00804EF4">
                              <w:t>114</w:t>
                            </w:r>
                          </w:p>
                        </w:tc>
                        <w:tc>
                          <w:tcPr>
                            <w:tcW w:w="412" w:type="pct"/>
                            <w:vAlign w:val="center"/>
                          </w:tcPr>
                          <w:p w14:paraId="1980C807" w14:textId="77777777" w:rsidR="007907F9" w:rsidRPr="00804EF4" w:rsidRDefault="007907F9" w:rsidP="007907F9">
                            <w:pPr>
                              <w:jc w:val="center"/>
                            </w:pPr>
                            <w:r w:rsidRPr="00804EF4">
                              <w:t>-</w:t>
                            </w:r>
                          </w:p>
                        </w:tc>
                        <w:tc>
                          <w:tcPr>
                            <w:tcW w:w="412" w:type="pct"/>
                            <w:vAlign w:val="center"/>
                          </w:tcPr>
                          <w:p w14:paraId="7C866252" w14:textId="77777777" w:rsidR="007907F9" w:rsidRPr="00804EF4" w:rsidRDefault="007907F9" w:rsidP="007907F9">
                            <w:pPr>
                              <w:jc w:val="center"/>
                            </w:pPr>
                            <w:r w:rsidRPr="00804EF4">
                              <w:t>47</w:t>
                            </w:r>
                          </w:p>
                        </w:tc>
                        <w:tc>
                          <w:tcPr>
                            <w:tcW w:w="411" w:type="pct"/>
                            <w:vAlign w:val="center"/>
                          </w:tcPr>
                          <w:p w14:paraId="4A76E351" w14:textId="77777777" w:rsidR="007907F9" w:rsidRPr="00804EF4" w:rsidRDefault="007907F9" w:rsidP="007907F9">
                            <w:pPr>
                              <w:jc w:val="center"/>
                            </w:pPr>
                            <w:r w:rsidRPr="00804EF4">
                              <w:t>78</w:t>
                            </w:r>
                          </w:p>
                        </w:tc>
                      </w:tr>
                      <w:tr w:rsidR="007907F9" w:rsidRPr="00E361BC" w14:paraId="53981646" w14:textId="77777777" w:rsidTr="00E610C4">
                        <w:trPr>
                          <w:trHeight w:val="255"/>
                          <w:jc w:val="center"/>
                        </w:trPr>
                        <w:tc>
                          <w:tcPr>
                            <w:tcW w:w="885" w:type="pct"/>
                            <w:vAlign w:val="center"/>
                          </w:tcPr>
                          <w:p w14:paraId="438E1C07" w14:textId="77777777" w:rsidR="007907F9" w:rsidRPr="00E361BC" w:rsidRDefault="007907F9" w:rsidP="007907F9">
                            <w:smartTag w:uri="urn:schemas-microsoft-com:office:smarttags" w:element="City">
                              <w:smartTag w:uri="urn:schemas-microsoft-com:office:smarttags" w:element="place">
                                <w:r w:rsidRPr="00E361BC">
                                  <w:t>Salem</w:t>
                                </w:r>
                              </w:smartTag>
                            </w:smartTag>
                          </w:p>
                        </w:tc>
                        <w:tc>
                          <w:tcPr>
                            <w:tcW w:w="412" w:type="pct"/>
                            <w:vAlign w:val="center"/>
                          </w:tcPr>
                          <w:p w14:paraId="3DD62185" w14:textId="77777777" w:rsidR="007907F9" w:rsidRPr="009B5EEB" w:rsidRDefault="007907F9" w:rsidP="007907F9">
                            <w:pPr>
                              <w:jc w:val="center"/>
                            </w:pPr>
                            <w:r w:rsidRPr="009B5EEB">
                              <w:t>240</w:t>
                            </w:r>
                          </w:p>
                        </w:tc>
                        <w:tc>
                          <w:tcPr>
                            <w:tcW w:w="412" w:type="pct"/>
                            <w:vAlign w:val="center"/>
                          </w:tcPr>
                          <w:p w14:paraId="5AD0B126" w14:textId="77777777" w:rsidR="007907F9" w:rsidRPr="009B5EEB" w:rsidRDefault="007907F9" w:rsidP="007907F9">
                            <w:pPr>
                              <w:jc w:val="center"/>
                            </w:pPr>
                            <w:r w:rsidRPr="009B5EEB">
                              <w:t>136</w:t>
                            </w:r>
                          </w:p>
                        </w:tc>
                        <w:tc>
                          <w:tcPr>
                            <w:tcW w:w="411" w:type="pct"/>
                            <w:vAlign w:val="center"/>
                          </w:tcPr>
                          <w:p w14:paraId="1328E3BC" w14:textId="77777777" w:rsidR="007907F9" w:rsidRPr="009B5EEB" w:rsidRDefault="007907F9" w:rsidP="007907F9">
                            <w:pPr>
                              <w:jc w:val="center"/>
                            </w:pPr>
                            <w:r w:rsidRPr="009B5EEB">
                              <w:t>131</w:t>
                            </w:r>
                          </w:p>
                        </w:tc>
                        <w:tc>
                          <w:tcPr>
                            <w:tcW w:w="411" w:type="pct"/>
                            <w:vAlign w:val="center"/>
                          </w:tcPr>
                          <w:p w14:paraId="22B5707A" w14:textId="77777777" w:rsidR="007907F9" w:rsidRPr="00804EF4" w:rsidRDefault="007907F9" w:rsidP="007907F9">
                            <w:pPr>
                              <w:jc w:val="center"/>
                            </w:pPr>
                            <w:r w:rsidRPr="00804EF4">
                              <w:t>40</w:t>
                            </w:r>
                          </w:p>
                        </w:tc>
                        <w:tc>
                          <w:tcPr>
                            <w:tcW w:w="411" w:type="pct"/>
                            <w:vAlign w:val="center"/>
                          </w:tcPr>
                          <w:p w14:paraId="25A8AF3F" w14:textId="77777777" w:rsidR="007907F9" w:rsidRPr="00804EF4" w:rsidRDefault="007907F9" w:rsidP="007907F9">
                            <w:pPr>
                              <w:jc w:val="center"/>
                            </w:pPr>
                            <w:r w:rsidRPr="00804EF4">
                              <w:t>389</w:t>
                            </w:r>
                          </w:p>
                        </w:tc>
                        <w:tc>
                          <w:tcPr>
                            <w:tcW w:w="411" w:type="pct"/>
                            <w:vAlign w:val="center"/>
                          </w:tcPr>
                          <w:p w14:paraId="5357BCD5" w14:textId="77777777" w:rsidR="007907F9" w:rsidRPr="00804EF4" w:rsidRDefault="007907F9" w:rsidP="007907F9">
                            <w:pPr>
                              <w:jc w:val="center"/>
                            </w:pPr>
                            <w:r w:rsidRPr="00804EF4">
                              <w:t>64</w:t>
                            </w:r>
                          </w:p>
                        </w:tc>
                        <w:tc>
                          <w:tcPr>
                            <w:tcW w:w="412" w:type="pct"/>
                            <w:vAlign w:val="center"/>
                          </w:tcPr>
                          <w:p w14:paraId="67F41304" w14:textId="77777777" w:rsidR="007907F9" w:rsidRPr="00804EF4" w:rsidRDefault="007907F9" w:rsidP="007907F9">
                            <w:pPr>
                              <w:jc w:val="center"/>
                            </w:pPr>
                            <w:r w:rsidRPr="00804EF4">
                              <w:t>83</w:t>
                            </w:r>
                          </w:p>
                        </w:tc>
                        <w:tc>
                          <w:tcPr>
                            <w:tcW w:w="412" w:type="pct"/>
                            <w:vAlign w:val="center"/>
                          </w:tcPr>
                          <w:p w14:paraId="198A5FEA" w14:textId="77777777" w:rsidR="007907F9" w:rsidRPr="00804EF4" w:rsidRDefault="007907F9" w:rsidP="007907F9">
                            <w:pPr>
                              <w:jc w:val="center"/>
                            </w:pPr>
                            <w:r w:rsidRPr="00804EF4">
                              <w:t>47</w:t>
                            </w:r>
                          </w:p>
                        </w:tc>
                        <w:tc>
                          <w:tcPr>
                            <w:tcW w:w="412" w:type="pct"/>
                            <w:vAlign w:val="center"/>
                          </w:tcPr>
                          <w:p w14:paraId="6C8E5737" w14:textId="77777777" w:rsidR="007907F9" w:rsidRPr="00804EF4" w:rsidRDefault="007907F9" w:rsidP="007907F9">
                            <w:pPr>
                              <w:jc w:val="center"/>
                            </w:pPr>
                            <w:r w:rsidRPr="00804EF4">
                              <w:t>-</w:t>
                            </w:r>
                          </w:p>
                        </w:tc>
                        <w:tc>
                          <w:tcPr>
                            <w:tcW w:w="411" w:type="pct"/>
                            <w:vAlign w:val="center"/>
                          </w:tcPr>
                          <w:p w14:paraId="2BB4D690" w14:textId="77777777" w:rsidR="007907F9" w:rsidRPr="00804EF4" w:rsidRDefault="007907F9" w:rsidP="007907F9">
                            <w:pPr>
                              <w:jc w:val="center"/>
                            </w:pPr>
                            <w:r w:rsidRPr="00804EF4">
                              <w:t>118</w:t>
                            </w:r>
                          </w:p>
                        </w:tc>
                      </w:tr>
                      <w:tr w:rsidR="007907F9" w:rsidRPr="00E361BC" w14:paraId="2041BB66" w14:textId="77777777" w:rsidTr="00E610C4">
                        <w:trPr>
                          <w:trHeight w:val="255"/>
                          <w:jc w:val="center"/>
                        </w:trPr>
                        <w:tc>
                          <w:tcPr>
                            <w:tcW w:w="885" w:type="pct"/>
                            <w:vAlign w:val="center"/>
                          </w:tcPr>
                          <w:p w14:paraId="0C9B4B9B" w14:textId="77777777" w:rsidR="007907F9" w:rsidRPr="00E361BC" w:rsidRDefault="007907F9" w:rsidP="007907F9">
                            <w:smartTag w:uri="urn:schemas-microsoft-com:office:smarttags" w:element="City">
                              <w:smartTag w:uri="urn:schemas-microsoft-com:office:smarttags" w:element="place">
                                <w:r w:rsidRPr="00E361BC">
                                  <w:t>Seaside</w:t>
                                </w:r>
                              </w:smartTag>
                            </w:smartTag>
                          </w:p>
                        </w:tc>
                        <w:tc>
                          <w:tcPr>
                            <w:tcW w:w="412" w:type="pct"/>
                            <w:vAlign w:val="center"/>
                          </w:tcPr>
                          <w:p w14:paraId="3CB03A6C" w14:textId="77777777" w:rsidR="007907F9" w:rsidRPr="009B5EEB" w:rsidRDefault="007907F9" w:rsidP="007907F9">
                            <w:pPr>
                              <w:jc w:val="center"/>
                            </w:pPr>
                            <w:r w:rsidRPr="009B5EEB">
                              <w:t>356</w:t>
                            </w:r>
                          </w:p>
                        </w:tc>
                        <w:tc>
                          <w:tcPr>
                            <w:tcW w:w="412" w:type="pct"/>
                            <w:vAlign w:val="center"/>
                          </w:tcPr>
                          <w:p w14:paraId="4FBE1527" w14:textId="77777777" w:rsidR="007907F9" w:rsidRPr="009B5EEB" w:rsidRDefault="007907F9" w:rsidP="007907F9">
                            <w:pPr>
                              <w:jc w:val="center"/>
                            </w:pPr>
                            <w:r w:rsidRPr="009B5EEB">
                              <w:t>17</w:t>
                            </w:r>
                          </w:p>
                        </w:tc>
                        <w:tc>
                          <w:tcPr>
                            <w:tcW w:w="411" w:type="pct"/>
                            <w:vAlign w:val="center"/>
                          </w:tcPr>
                          <w:p w14:paraId="4A3E63CA" w14:textId="77777777" w:rsidR="007907F9" w:rsidRPr="009B5EEB" w:rsidRDefault="007907F9" w:rsidP="007907F9">
                            <w:pPr>
                              <w:jc w:val="center"/>
                            </w:pPr>
                            <w:r w:rsidRPr="009B5EEB">
                              <w:t>247</w:t>
                            </w:r>
                          </w:p>
                        </w:tc>
                        <w:tc>
                          <w:tcPr>
                            <w:tcW w:w="411" w:type="pct"/>
                            <w:vAlign w:val="center"/>
                          </w:tcPr>
                          <w:p w14:paraId="5687286E" w14:textId="77777777" w:rsidR="007907F9" w:rsidRPr="00804EF4" w:rsidRDefault="007907F9" w:rsidP="007907F9">
                            <w:pPr>
                              <w:jc w:val="center"/>
                            </w:pPr>
                            <w:r w:rsidRPr="00804EF4">
                              <w:t>155</w:t>
                            </w:r>
                          </w:p>
                        </w:tc>
                        <w:tc>
                          <w:tcPr>
                            <w:tcW w:w="411" w:type="pct"/>
                            <w:vAlign w:val="center"/>
                          </w:tcPr>
                          <w:p w14:paraId="1A26DAF5" w14:textId="77777777" w:rsidR="007907F9" w:rsidRPr="00804EF4" w:rsidRDefault="007907F9" w:rsidP="007907F9">
                            <w:pPr>
                              <w:jc w:val="center"/>
                            </w:pPr>
                            <w:r w:rsidRPr="00804EF4">
                              <w:t>423</w:t>
                            </w:r>
                          </w:p>
                        </w:tc>
                        <w:tc>
                          <w:tcPr>
                            <w:tcW w:w="411" w:type="pct"/>
                            <w:vAlign w:val="center"/>
                          </w:tcPr>
                          <w:p w14:paraId="5FAA980F" w14:textId="77777777" w:rsidR="007907F9" w:rsidRPr="00804EF4" w:rsidRDefault="007907F9" w:rsidP="007907F9">
                            <w:pPr>
                              <w:jc w:val="center"/>
                            </w:pPr>
                            <w:r w:rsidRPr="00804EF4">
                              <w:t>181</w:t>
                            </w:r>
                          </w:p>
                        </w:tc>
                        <w:tc>
                          <w:tcPr>
                            <w:tcW w:w="412" w:type="pct"/>
                            <w:vAlign w:val="center"/>
                          </w:tcPr>
                          <w:p w14:paraId="2E9853FD" w14:textId="77777777" w:rsidR="007907F9" w:rsidRPr="00804EF4" w:rsidRDefault="007907F9" w:rsidP="007907F9">
                            <w:pPr>
                              <w:jc w:val="center"/>
                            </w:pPr>
                            <w:r w:rsidRPr="00804EF4">
                              <w:t>117</w:t>
                            </w:r>
                          </w:p>
                        </w:tc>
                        <w:tc>
                          <w:tcPr>
                            <w:tcW w:w="412" w:type="pct"/>
                            <w:vAlign w:val="center"/>
                          </w:tcPr>
                          <w:p w14:paraId="24DAD0E7" w14:textId="77777777" w:rsidR="007907F9" w:rsidRPr="00804EF4" w:rsidRDefault="007907F9" w:rsidP="007907F9">
                            <w:pPr>
                              <w:jc w:val="center"/>
                            </w:pPr>
                            <w:r w:rsidRPr="00804EF4">
                              <w:t>78</w:t>
                            </w:r>
                          </w:p>
                        </w:tc>
                        <w:tc>
                          <w:tcPr>
                            <w:tcW w:w="412" w:type="pct"/>
                            <w:vAlign w:val="center"/>
                          </w:tcPr>
                          <w:p w14:paraId="798CE609" w14:textId="77777777" w:rsidR="007907F9" w:rsidRPr="00804EF4" w:rsidRDefault="007907F9" w:rsidP="007907F9">
                            <w:pPr>
                              <w:jc w:val="center"/>
                            </w:pPr>
                            <w:r w:rsidRPr="00804EF4">
                              <w:t>118</w:t>
                            </w:r>
                          </w:p>
                        </w:tc>
                        <w:tc>
                          <w:tcPr>
                            <w:tcW w:w="411" w:type="pct"/>
                            <w:vAlign w:val="center"/>
                          </w:tcPr>
                          <w:p w14:paraId="2D61E959" w14:textId="77777777" w:rsidR="007907F9" w:rsidRPr="00804EF4" w:rsidRDefault="007907F9" w:rsidP="007907F9">
                            <w:pPr>
                              <w:jc w:val="center"/>
                            </w:pPr>
                            <w:r w:rsidRPr="00804EF4">
                              <w:t>-</w:t>
                            </w:r>
                          </w:p>
                        </w:tc>
                      </w:tr>
                    </w:tbl>
                    <w:p w14:paraId="14BEF726" w14:textId="77777777" w:rsidR="007907F9" w:rsidRDefault="007907F9" w:rsidP="00E610C4"/>
                  </w:txbxContent>
                </v:textbox>
                <w10:anchorlock/>
              </v:shape>
            </w:pict>
          </mc:Fallback>
        </mc:AlternateContent>
      </w:r>
    </w:p>
    <w:p w14:paraId="4378A21D" w14:textId="77777777" w:rsidR="00E361BC" w:rsidRPr="00E361BC" w:rsidRDefault="00E361BC" w:rsidP="00E610C4">
      <w:pPr>
        <w:pStyle w:val="ExampleBody"/>
      </w:pPr>
    </w:p>
    <w:p w14:paraId="05EFF932" w14:textId="77777777" w:rsidR="009B5EEB" w:rsidRDefault="009B5EEB" w:rsidP="00E610C4">
      <w:pPr>
        <w:pStyle w:val="ExampleBody"/>
      </w:pPr>
      <w:r>
        <w:t xml:space="preserve">Using NNA with </w:t>
      </w:r>
      <w:proofErr w:type="gramStart"/>
      <w:r>
        <w:t>a large number of</w:t>
      </w:r>
      <w:proofErr w:type="gramEnd"/>
      <w:r>
        <w:t xml:space="preserve"> cities, you might find it helpful to mark off the cities as they’re visited to keep from accidently visiting them again.  Looking in the row for Portland, the smallest distance is 47, to Salem.  Following that idea, our circuit will be:</w:t>
      </w:r>
    </w:p>
    <w:p w14:paraId="6237B1A7" w14:textId="77777777" w:rsidR="009B5EEB" w:rsidRDefault="009B5EEB" w:rsidP="00E610C4">
      <w:pPr>
        <w:pStyle w:val="ExampleBody"/>
      </w:pPr>
    </w:p>
    <w:p w14:paraId="0DA7403E" w14:textId="77777777" w:rsidR="009B5EEB" w:rsidRDefault="009B5EEB" w:rsidP="00E610C4">
      <w:pPr>
        <w:pStyle w:val="ExampleBody"/>
      </w:pPr>
      <w:r>
        <w:t>Portland to Salem</w:t>
      </w:r>
      <w:r>
        <w:tab/>
      </w:r>
      <w:r>
        <w:tab/>
        <w:t>47</w:t>
      </w:r>
    </w:p>
    <w:p w14:paraId="64584591" w14:textId="77777777" w:rsidR="009B5EEB" w:rsidRDefault="009B5EEB" w:rsidP="00E610C4">
      <w:pPr>
        <w:pStyle w:val="ExampleBody"/>
      </w:pPr>
      <w:r>
        <w:t>Salem to Corvallis</w:t>
      </w:r>
      <w:r>
        <w:tab/>
      </w:r>
      <w:r>
        <w:tab/>
        <w:t>40</w:t>
      </w:r>
    </w:p>
    <w:p w14:paraId="2971AA9D" w14:textId="77777777" w:rsidR="009B5EEB" w:rsidRDefault="009B5EEB" w:rsidP="00E610C4">
      <w:pPr>
        <w:pStyle w:val="ExampleBody"/>
      </w:pPr>
      <w:r>
        <w:t xml:space="preserve">Corvallis to </w:t>
      </w:r>
      <w:r w:rsidR="0043400F">
        <w:t>Eugene</w:t>
      </w:r>
      <w:r w:rsidR="0043400F">
        <w:tab/>
      </w:r>
      <w:r w:rsidR="0043400F">
        <w:tab/>
        <w:t>47</w:t>
      </w:r>
    </w:p>
    <w:p w14:paraId="08AB01D6" w14:textId="77777777" w:rsidR="009B5EEB" w:rsidRDefault="009B5EEB" w:rsidP="00E610C4">
      <w:pPr>
        <w:pStyle w:val="ExampleBody"/>
      </w:pPr>
      <w:r>
        <w:t>Eugene</w:t>
      </w:r>
      <w:r w:rsidR="00B478D6">
        <w:t xml:space="preserve"> to Newport</w:t>
      </w:r>
      <w:r>
        <w:tab/>
      </w:r>
      <w:r>
        <w:tab/>
        <w:t>91</w:t>
      </w:r>
    </w:p>
    <w:p w14:paraId="23721615" w14:textId="77777777" w:rsidR="00B478D6" w:rsidRDefault="00B478D6" w:rsidP="00E610C4">
      <w:pPr>
        <w:pStyle w:val="ExampleBody"/>
      </w:pPr>
      <w:r>
        <w:t>Newport to Seaside</w:t>
      </w:r>
      <w:r>
        <w:tab/>
      </w:r>
      <w:r>
        <w:tab/>
        <w:t>117</w:t>
      </w:r>
    </w:p>
    <w:p w14:paraId="6AC5E4F7" w14:textId="77777777" w:rsidR="00B478D6" w:rsidRDefault="00B478D6" w:rsidP="00E610C4">
      <w:pPr>
        <w:pStyle w:val="ExampleBody"/>
      </w:pPr>
      <w:r>
        <w:t>Seaside to Astoria</w:t>
      </w:r>
      <w:r>
        <w:tab/>
      </w:r>
      <w:r>
        <w:tab/>
        <w:t>17</w:t>
      </w:r>
    </w:p>
    <w:p w14:paraId="44EDC08E" w14:textId="77777777" w:rsidR="00B478D6" w:rsidRDefault="00B478D6" w:rsidP="00E610C4">
      <w:pPr>
        <w:pStyle w:val="ExampleBody"/>
      </w:pPr>
      <w:r>
        <w:t>Astoria to Bend</w:t>
      </w:r>
      <w:r>
        <w:tab/>
      </w:r>
      <w:r>
        <w:tab/>
        <w:t>255</w:t>
      </w:r>
    </w:p>
    <w:p w14:paraId="7000E5EB" w14:textId="77777777" w:rsidR="00B478D6" w:rsidRDefault="00B478D6" w:rsidP="00E610C4">
      <w:pPr>
        <w:pStyle w:val="ExampleBody"/>
      </w:pPr>
      <w:r>
        <w:t>Bend to Ashland</w:t>
      </w:r>
      <w:r>
        <w:tab/>
      </w:r>
      <w:r>
        <w:tab/>
        <w:t>200</w:t>
      </w:r>
    </w:p>
    <w:p w14:paraId="6D815C82" w14:textId="77777777" w:rsidR="00B478D6" w:rsidRDefault="00B478D6" w:rsidP="00E610C4">
      <w:pPr>
        <w:pStyle w:val="ExampleBody"/>
      </w:pPr>
      <w:r>
        <w:t>Ashland to Crater Lake</w:t>
      </w:r>
      <w:r>
        <w:tab/>
        <w:t>108</w:t>
      </w:r>
    </w:p>
    <w:p w14:paraId="16C6D60C" w14:textId="77777777" w:rsidR="00B478D6" w:rsidRDefault="00B478D6" w:rsidP="00E610C4">
      <w:pPr>
        <w:pStyle w:val="ExampleBody"/>
      </w:pPr>
      <w:r>
        <w:t>Crater Lake to Portland</w:t>
      </w:r>
      <w:r>
        <w:tab/>
        <w:t>344</w:t>
      </w:r>
    </w:p>
    <w:p w14:paraId="650E56B6" w14:textId="5FB2A3B8" w:rsidR="009B5EEB" w:rsidRDefault="007E3B2B" w:rsidP="00E610C4">
      <w:pPr>
        <w:pStyle w:val="ExampleBody"/>
      </w:pPr>
      <w:r>
        <w:rPr>
          <w:noProof/>
          <w:lang w:eastAsia="zh-TW"/>
        </w:rPr>
        <mc:AlternateContent>
          <mc:Choice Requires="wpc">
            <w:drawing>
              <wp:anchor distT="0" distB="0" distL="114300" distR="114300" simplePos="0" relativeHeight="251819008" behindDoc="0" locked="0" layoutInCell="1" allowOverlap="1" wp14:anchorId="53921396" wp14:editId="023FABE8">
                <wp:simplePos x="0" y="0"/>
                <wp:positionH relativeFrom="column">
                  <wp:posOffset>3133725</wp:posOffset>
                </wp:positionH>
                <wp:positionV relativeFrom="paragraph">
                  <wp:posOffset>11430</wp:posOffset>
                </wp:positionV>
                <wp:extent cx="2581275" cy="1847850"/>
                <wp:effectExtent l="0" t="0" r="0" b="4445"/>
                <wp:wrapSquare wrapText="bothSides"/>
                <wp:docPr id="4716" name="Canvas 42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95" name="Group 4270"/>
                        <wpg:cNvGrpSpPr>
                          <a:grpSpLocks/>
                        </wpg:cNvGrpSpPr>
                        <wpg:grpSpPr bwMode="auto">
                          <a:xfrm>
                            <a:off x="161925" y="0"/>
                            <a:ext cx="2419350" cy="1847850"/>
                            <a:chOff x="7170" y="3930"/>
                            <a:chExt cx="3810" cy="2910"/>
                          </a:xfrm>
                        </wpg:grpSpPr>
                        <wps:wsp>
                          <wps:cNvPr id="4696" name="Oval 4271"/>
                          <wps:cNvSpPr>
                            <a:spLocks noChangeArrowheads="1"/>
                          </wps:cNvSpPr>
                          <wps:spPr bwMode="auto">
                            <a:xfrm>
                              <a:off x="8490" y="420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7" name="Oval 4272"/>
                          <wps:cNvSpPr>
                            <a:spLocks noChangeArrowheads="1"/>
                          </wps:cNvSpPr>
                          <wps:spPr bwMode="auto">
                            <a:xfrm>
                              <a:off x="9150" y="41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8" name="Oval 4273"/>
                          <wps:cNvSpPr>
                            <a:spLocks noChangeArrowheads="1"/>
                          </wps:cNvSpPr>
                          <wps:spPr bwMode="auto">
                            <a:xfrm>
                              <a:off x="9735" y="45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9" name="Oval 4274"/>
                          <wps:cNvSpPr>
                            <a:spLocks noChangeArrowheads="1"/>
                          </wps:cNvSpPr>
                          <wps:spPr bwMode="auto">
                            <a:xfrm>
                              <a:off x="7875" y="46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0" name="Oval 4275"/>
                          <wps:cNvSpPr>
                            <a:spLocks noChangeArrowheads="1"/>
                          </wps:cNvSpPr>
                          <wps:spPr bwMode="auto">
                            <a:xfrm>
                              <a:off x="9960"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1" name="Oval 4276"/>
                          <wps:cNvSpPr>
                            <a:spLocks noChangeArrowheads="1"/>
                          </wps:cNvSpPr>
                          <wps:spPr bwMode="auto">
                            <a:xfrm>
                              <a:off x="7695"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2" name="Oval 4277"/>
                          <wps:cNvSpPr>
                            <a:spLocks noChangeArrowheads="1"/>
                          </wps:cNvSpPr>
                          <wps:spPr bwMode="auto">
                            <a:xfrm>
                              <a:off x="7890" y="59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3" name="Oval 4278"/>
                          <wps:cNvSpPr>
                            <a:spLocks noChangeArrowheads="1"/>
                          </wps:cNvSpPr>
                          <wps:spPr bwMode="auto">
                            <a:xfrm>
                              <a:off x="8490" y="636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4" name="Oval 4279"/>
                          <wps:cNvSpPr>
                            <a:spLocks noChangeArrowheads="1"/>
                          </wps:cNvSpPr>
                          <wps:spPr bwMode="auto">
                            <a:xfrm>
                              <a:off x="9180" y="63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5" name="Oval 4280"/>
                          <wps:cNvSpPr>
                            <a:spLocks noChangeArrowheads="1"/>
                          </wps:cNvSpPr>
                          <wps:spPr bwMode="auto">
                            <a:xfrm>
                              <a:off x="9765" y="59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6" name="Text Box 4281"/>
                          <wps:cNvSpPr txBox="1">
                            <a:spLocks noChangeArrowheads="1"/>
                          </wps:cNvSpPr>
                          <wps:spPr bwMode="auto">
                            <a:xfrm>
                              <a:off x="8160" y="396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8FFB5" w14:textId="77777777" w:rsidR="007907F9" w:rsidRPr="00C600F4" w:rsidRDefault="007907F9" w:rsidP="00E610C4">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wps:txbx>
                          <wps:bodyPr rot="0" vert="horz" wrap="square" lIns="0" tIns="0" rIns="0" bIns="0" anchor="t" anchorCtr="0" upright="1">
                            <a:noAutofit/>
                          </wps:bodyPr>
                        </wps:wsp>
                        <wps:wsp>
                          <wps:cNvPr id="4707" name="Text Box 4282"/>
                          <wps:cNvSpPr txBox="1">
                            <a:spLocks noChangeArrowheads="1"/>
                          </wps:cNvSpPr>
                          <wps:spPr bwMode="auto">
                            <a:xfrm>
                              <a:off x="9015" y="39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B6EC" w14:textId="77777777" w:rsidR="007907F9" w:rsidRPr="00C600F4" w:rsidRDefault="007907F9" w:rsidP="00E610C4">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wps:txbx>
                          <wps:bodyPr rot="0" vert="horz" wrap="square" lIns="0" tIns="0" rIns="0" bIns="0" anchor="t" anchorCtr="0" upright="1">
                            <a:noAutofit/>
                          </wps:bodyPr>
                        </wps:wsp>
                        <wps:wsp>
                          <wps:cNvPr id="4708" name="Text Box 4283"/>
                          <wps:cNvSpPr txBox="1">
                            <a:spLocks noChangeArrowheads="1"/>
                          </wps:cNvSpPr>
                          <wps:spPr bwMode="auto">
                            <a:xfrm>
                              <a:off x="9630" y="42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E078"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Bend</w:t>
                                    </w:r>
                                  </w:smartTag>
                                </w:smartTag>
                              </w:p>
                            </w:txbxContent>
                          </wps:txbx>
                          <wps:bodyPr rot="0" vert="horz" wrap="square" lIns="0" tIns="0" rIns="0" bIns="0" anchor="t" anchorCtr="0" upright="1">
                            <a:noAutofit/>
                          </wps:bodyPr>
                        </wps:wsp>
                        <wps:wsp>
                          <wps:cNvPr id="4709" name="Text Box 4284"/>
                          <wps:cNvSpPr txBox="1">
                            <a:spLocks noChangeArrowheads="1"/>
                          </wps:cNvSpPr>
                          <wps:spPr bwMode="auto">
                            <a:xfrm>
                              <a:off x="10020" y="505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EC79F"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Corvallis</w:t>
                                    </w:r>
                                  </w:smartTag>
                                </w:smartTag>
                              </w:p>
                            </w:txbxContent>
                          </wps:txbx>
                          <wps:bodyPr rot="0" vert="horz" wrap="square" lIns="0" tIns="0" rIns="0" bIns="0" anchor="t" anchorCtr="0" upright="1">
                            <a:noAutofit/>
                          </wps:bodyPr>
                        </wps:wsp>
                        <wps:wsp>
                          <wps:cNvPr id="4710" name="Text Box 4285"/>
                          <wps:cNvSpPr txBox="1">
                            <a:spLocks noChangeArrowheads="1"/>
                          </wps:cNvSpPr>
                          <wps:spPr bwMode="auto">
                            <a:xfrm>
                              <a:off x="9780" y="609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0A14F" w14:textId="77777777" w:rsidR="007907F9" w:rsidRPr="00C600F4" w:rsidRDefault="007907F9" w:rsidP="00E610C4">
                                <w:pPr>
                                  <w:rPr>
                                    <w:sz w:val="20"/>
                                    <w:szCs w:val="20"/>
                                  </w:rPr>
                                </w:pPr>
                                <w:r>
                                  <w:rPr>
                                    <w:sz w:val="20"/>
                                    <w:szCs w:val="20"/>
                                  </w:rPr>
                                  <w:t>Crater Lk</w:t>
                                </w:r>
                              </w:p>
                            </w:txbxContent>
                          </wps:txbx>
                          <wps:bodyPr rot="0" vert="horz" wrap="square" lIns="0" tIns="0" rIns="0" bIns="0" anchor="t" anchorCtr="0" upright="1">
                            <a:noAutofit/>
                          </wps:bodyPr>
                        </wps:wsp>
                        <wps:wsp>
                          <wps:cNvPr id="4711" name="Text Box 4286"/>
                          <wps:cNvSpPr txBox="1">
                            <a:spLocks noChangeArrowheads="1"/>
                          </wps:cNvSpPr>
                          <wps:spPr bwMode="auto">
                            <a:xfrm>
                              <a:off x="9285" y="646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AE63"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Eugene</w:t>
                                    </w:r>
                                  </w:smartTag>
                                </w:smartTag>
                              </w:p>
                            </w:txbxContent>
                          </wps:txbx>
                          <wps:bodyPr rot="0" vert="horz" wrap="square" lIns="0" tIns="0" rIns="0" bIns="0" anchor="t" anchorCtr="0" upright="1">
                            <a:noAutofit/>
                          </wps:bodyPr>
                        </wps:wsp>
                        <wps:wsp>
                          <wps:cNvPr id="4712" name="Text Box 4287"/>
                          <wps:cNvSpPr txBox="1">
                            <a:spLocks noChangeArrowheads="1"/>
                          </wps:cNvSpPr>
                          <wps:spPr bwMode="auto">
                            <a:xfrm>
                              <a:off x="8010" y="649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B1CE"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Newport</w:t>
                                    </w:r>
                                  </w:smartTag>
                                </w:smartTag>
                              </w:p>
                            </w:txbxContent>
                          </wps:txbx>
                          <wps:bodyPr rot="0" vert="horz" wrap="square" lIns="0" tIns="0" rIns="0" bIns="0" anchor="t" anchorCtr="0" upright="1">
                            <a:noAutofit/>
                          </wps:bodyPr>
                        </wps:wsp>
                        <wps:wsp>
                          <wps:cNvPr id="4713" name="Text Box 4288"/>
                          <wps:cNvSpPr txBox="1">
                            <a:spLocks noChangeArrowheads="1"/>
                          </wps:cNvSpPr>
                          <wps:spPr bwMode="auto">
                            <a:xfrm>
                              <a:off x="7230" y="610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2F13"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Portland</w:t>
                                    </w:r>
                                  </w:smartTag>
                                </w:smartTag>
                              </w:p>
                            </w:txbxContent>
                          </wps:txbx>
                          <wps:bodyPr rot="0" vert="horz" wrap="square" lIns="0" tIns="0" rIns="0" bIns="0" anchor="t" anchorCtr="0" upright="1">
                            <a:noAutofit/>
                          </wps:bodyPr>
                        </wps:wsp>
                        <wps:wsp>
                          <wps:cNvPr id="4714" name="Text Box 4289"/>
                          <wps:cNvSpPr txBox="1">
                            <a:spLocks noChangeArrowheads="1"/>
                          </wps:cNvSpPr>
                          <wps:spPr bwMode="auto">
                            <a:xfrm>
                              <a:off x="7170" y="510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0E93"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Salem</w:t>
                                    </w:r>
                                  </w:smartTag>
                                </w:smartTag>
                              </w:p>
                            </w:txbxContent>
                          </wps:txbx>
                          <wps:bodyPr rot="0" vert="horz" wrap="square" lIns="0" tIns="0" rIns="0" bIns="0" anchor="t" anchorCtr="0" upright="1">
                            <a:noAutofit/>
                          </wps:bodyPr>
                        </wps:wsp>
                        <wps:wsp>
                          <wps:cNvPr id="4715" name="Text Box 4290"/>
                          <wps:cNvSpPr txBox="1">
                            <a:spLocks noChangeArrowheads="1"/>
                          </wps:cNvSpPr>
                          <wps:spPr bwMode="auto">
                            <a:xfrm>
                              <a:off x="7275" y="441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5E6E3"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Seaside</w:t>
                                    </w:r>
                                  </w:smartTag>
                                </w:smartTag>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53921396" id="Canvas 4292" o:spid="_x0000_s2238" editas="canvas" style="position:absolute;margin-left:246.75pt;margin-top:.9pt;width:203.25pt;height:145.5pt;z-index:251819008;mso-position-horizontal-relative:text;mso-position-vertical-relative:text" coordsize="25812,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">
                <v:shape id="_x0000_s2239" type="#_x0000_t75" style="position:absolute;width:25812;height:18478;visibility:visible;mso-wrap-style:square">
                  <v:fill o:detectmouseclick="t"/>
                  <v:path o:connecttype="none"/>
                </v:shape>
                <v:group id="Group 4270" o:spid="_x0000_s2240" style="position:absolute;left:1619;width:24193;height:18478"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">
                  <v:oval id="Oval 4271" o:spid="_x0000_s2241" style="position:absolute;left:8490;top:420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"/>
                  <v:oval id="Oval 4272" o:spid="_x0000_s2242" style="position:absolute;left:9150;top:41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"/>
                  <v:oval id="Oval 4273" o:spid="_x0000_s2243" style="position:absolute;left:9735;top:45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"/>
                  <v:oval id="Oval 4274" o:spid="_x0000_s2244" style="position:absolute;left:7875;top:46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"/>
                  <v:oval id="Oval 4275" o:spid="_x0000_s2245" style="position:absolute;left:9960;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"/>
                  <v:oval id="Oval 4276" o:spid="_x0000_s2246" style="position:absolute;left:7695;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"/>
                  <v:oval id="Oval 4277" o:spid="_x0000_s2247" style="position:absolute;left:7890;top:59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"/>
                  <v:oval id="Oval 4278" o:spid="_x0000_s2248" style="position:absolute;left:8490;top:63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"/>
                  <v:oval id="Oval 4279" o:spid="_x0000_s2249" style="position:absolute;left:9180;top:63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"/>
                  <v:oval id="Oval 4280" o:spid="_x0000_s2250" style="position:absolute;left:9765;top:59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"/>
                  <v:shape id="Text Box 4281" o:spid="_x0000_s2251" type="#_x0000_t202" style="position:absolute;left:8160;top:396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YB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ZMXlcHfm/QE5PwKAAD//wMAUEsBAi0AFAAGAAgAAAAhANvh9svuAAAAhQEAABMAAAAAAAAA&#10;AAAAAAAAAAAAAFtDb250ZW50X1R5cGVzXS54bWxQSwECLQAUAAYACAAAACEAWvQsW78AAAAVAQAA&#10;CwAAAAAAAAAAAAAAAAAfAQAAX3JlbHMvLnJlbHNQSwECLQAUAAYACAAAACEACCkWAcYAAADdAAAA&#10;DwAAAAAAAAAAAAAAAAAHAgAAZHJzL2Rvd25yZXYueG1sUEsFBgAAAAADAAMAtwAAAPoCAAAAAA==&#10;" filled="f" stroked="f">
                    <v:textbox inset="0,0,0,0">
                      <w:txbxContent>
                        <w:p w14:paraId="3AB8FFB5" w14:textId="77777777" w:rsidR="007907F9" w:rsidRPr="00C600F4" w:rsidRDefault="007907F9" w:rsidP="00E610C4">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v:textbox>
                  </v:shape>
                  <v:shape id="Text Box 4282" o:spid="_x0000_s2252" type="#_x0000_t202" style="position:absolute;left:9015;top:39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" filled="f" stroked="f">
                    <v:textbox inset="0,0,0,0">
                      <w:txbxContent>
                        <w:p w14:paraId="5958B6EC" w14:textId="77777777" w:rsidR="007907F9" w:rsidRPr="00C600F4" w:rsidRDefault="007907F9" w:rsidP="00E610C4">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v:textbox>
                  </v:shape>
                  <v:shape id="Text Box 4283" o:spid="_x0000_s2253" type="#_x0000_t202" style="position:absolute;left:9630;top:42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" filled="f" stroked="f">
                    <v:textbox inset="0,0,0,0">
                      <w:txbxContent>
                        <w:p w14:paraId="150EE078"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Bend</w:t>
                              </w:r>
                            </w:smartTag>
                          </w:smartTag>
                        </w:p>
                      </w:txbxContent>
                    </v:textbox>
                  </v:shape>
                  <v:shape id="Text Box 4284" o:spid="_x0000_s2254" type="#_x0000_t202" style="position:absolute;left:10020;top:505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" filled="f" stroked="f">
                    <v:textbox inset="0,0,0,0">
                      <w:txbxContent>
                        <w:p w14:paraId="2B5EC79F"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Corvallis</w:t>
                              </w:r>
                            </w:smartTag>
                          </w:smartTag>
                        </w:p>
                      </w:txbxContent>
                    </v:textbox>
                  </v:shape>
                  <v:shape id="Text Box 4285" o:spid="_x0000_s2255" type="#_x0000_t202" style="position:absolute;left:9780;top:609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" filled="f" stroked="f">
                    <v:textbox inset="0,0,0,0">
                      <w:txbxContent>
                        <w:p w14:paraId="6560A14F" w14:textId="77777777" w:rsidR="007907F9" w:rsidRPr="00C600F4" w:rsidRDefault="007907F9" w:rsidP="00E610C4">
                          <w:pPr>
                            <w:rPr>
                              <w:sz w:val="20"/>
                              <w:szCs w:val="20"/>
                            </w:rPr>
                          </w:pPr>
                          <w:r>
                            <w:rPr>
                              <w:sz w:val="20"/>
                              <w:szCs w:val="20"/>
                            </w:rPr>
                            <w:t>Crater Lk</w:t>
                          </w:r>
                        </w:p>
                      </w:txbxContent>
                    </v:textbox>
                  </v:shape>
                  <v:shape id="Text Box 4286" o:spid="_x0000_s2256" type="#_x0000_t202" style="position:absolute;left:9285;top:646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" filled="f" stroked="f">
                    <v:textbox inset="0,0,0,0">
                      <w:txbxContent>
                        <w:p w14:paraId="2FA3AE63"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Eugene</w:t>
                              </w:r>
                            </w:smartTag>
                          </w:smartTag>
                        </w:p>
                      </w:txbxContent>
                    </v:textbox>
                  </v:shape>
                  <v:shape id="Text Box 4287" o:spid="_x0000_s2257" type="#_x0000_t202" style="position:absolute;left:8010;top:649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" filled="f" stroked="f">
                    <v:textbox inset="0,0,0,0">
                      <w:txbxContent>
                        <w:p w14:paraId="1FC3B1CE"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Newport</w:t>
                              </w:r>
                            </w:smartTag>
                          </w:smartTag>
                        </w:p>
                      </w:txbxContent>
                    </v:textbox>
                  </v:shape>
                  <v:shape id="Text Box 4288" o:spid="_x0000_s2258" type="#_x0000_t202" style="position:absolute;left:7230;top:610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" filled="f" stroked="f">
                    <v:textbox inset="0,0,0,0">
                      <w:txbxContent>
                        <w:p w14:paraId="6DEE2F13"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Portland</w:t>
                              </w:r>
                            </w:smartTag>
                          </w:smartTag>
                        </w:p>
                      </w:txbxContent>
                    </v:textbox>
                  </v:shape>
                  <v:shape id="Text Box 4289" o:spid="_x0000_s2259" type="#_x0000_t202" style="position:absolute;left:7170;top:510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" filled="f" stroked="f">
                    <v:textbox inset="0,0,0,0">
                      <w:txbxContent>
                        <w:p w14:paraId="7F240E93"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Salem</w:t>
                              </w:r>
                            </w:smartTag>
                          </w:smartTag>
                        </w:p>
                      </w:txbxContent>
                    </v:textbox>
                  </v:shape>
                  <v:shape id="Text Box 4290" o:spid="_x0000_s2260" type="#_x0000_t202" style="position:absolute;left:7275;top:441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" filled="f" stroked="f">
                    <v:textbox inset="0,0,0,0">
                      <w:txbxContent>
                        <w:p w14:paraId="0EC5E6E3" w14:textId="77777777" w:rsidR="007907F9" w:rsidRPr="00C600F4" w:rsidRDefault="007907F9" w:rsidP="00E610C4">
                          <w:pPr>
                            <w:rPr>
                              <w:sz w:val="20"/>
                              <w:szCs w:val="20"/>
                            </w:rPr>
                          </w:pPr>
                          <w:smartTag w:uri="urn:schemas-microsoft-com:office:smarttags" w:element="City">
                            <w:smartTag w:uri="urn:schemas-microsoft-com:office:smarttags" w:element="place">
                              <w:r>
                                <w:rPr>
                                  <w:sz w:val="20"/>
                                  <w:szCs w:val="20"/>
                                </w:rPr>
                                <w:t>Seaside</w:t>
                              </w:r>
                            </w:smartTag>
                          </w:smartTag>
                        </w:p>
                      </w:txbxContent>
                    </v:textbox>
                  </v:shape>
                </v:group>
                <w10:wrap type="square"/>
              </v:group>
            </w:pict>
          </mc:Fallback>
        </mc:AlternateContent>
      </w:r>
      <w:r w:rsidR="009B5EEB">
        <w:t>Total trip length:</w:t>
      </w:r>
      <w:r w:rsidR="009B5EEB">
        <w:tab/>
      </w:r>
      <w:r w:rsidR="00B478D6">
        <w:tab/>
      </w:r>
      <w:r w:rsidR="009B5EEB">
        <w:t>12</w:t>
      </w:r>
      <w:r w:rsidR="00B478D6">
        <w:t>66</w:t>
      </w:r>
      <w:r w:rsidR="009B5EEB">
        <w:t xml:space="preserve"> miles</w:t>
      </w:r>
    </w:p>
    <w:p w14:paraId="7221617A" w14:textId="77777777" w:rsidR="000403EC" w:rsidRDefault="000403EC" w:rsidP="00E610C4">
      <w:pPr>
        <w:pStyle w:val="ExampleBody"/>
      </w:pPr>
    </w:p>
    <w:p w14:paraId="05A56B9A" w14:textId="77777777" w:rsidR="009B5EEB" w:rsidRDefault="009B5EEB" w:rsidP="00E610C4">
      <w:pPr>
        <w:pStyle w:val="ExampleBody"/>
      </w:pPr>
    </w:p>
    <w:p w14:paraId="361DA42D" w14:textId="77777777" w:rsidR="009B5EEB" w:rsidRDefault="009B5EEB" w:rsidP="00E610C4">
      <w:pPr>
        <w:pStyle w:val="ExampleBody"/>
      </w:pPr>
      <w:r>
        <w:t xml:space="preserve">Using Sorted Edges, you might find it helpful to draw an empty graph, perhaps by drawing vertices in a circular pattern.  Adding edges to the graph as you select them will help you visualize any </w:t>
      </w:r>
      <w:r w:rsidR="00C600F4">
        <w:t>circuits or vertices with degree 3.</w:t>
      </w:r>
    </w:p>
    <w:p w14:paraId="2A3012CA" w14:textId="77777777" w:rsidR="00C600F4" w:rsidRDefault="00C600F4" w:rsidP="00E610C4">
      <w:pPr>
        <w:pStyle w:val="ExampleBody"/>
      </w:pPr>
    </w:p>
    <w:p w14:paraId="114D8AF4" w14:textId="77777777" w:rsidR="000B3907" w:rsidRDefault="000B3907" w:rsidP="00E610C4">
      <w:pPr>
        <w:pStyle w:val="ExampleBody"/>
      </w:pPr>
    </w:p>
    <w:p w14:paraId="66D875A0" w14:textId="77777777" w:rsidR="000403EC" w:rsidRDefault="000403EC" w:rsidP="00E610C4">
      <w:pPr>
        <w:pStyle w:val="ExampleBody"/>
      </w:pPr>
      <w:r>
        <w:lastRenderedPageBreak/>
        <w:t>We start adding the shortest edges:</w:t>
      </w:r>
    </w:p>
    <w:p w14:paraId="192563CD" w14:textId="77777777" w:rsidR="000403EC" w:rsidRDefault="000403EC" w:rsidP="00E610C4">
      <w:pPr>
        <w:pStyle w:val="ExampleBody"/>
      </w:pPr>
    </w:p>
    <w:p w14:paraId="4A727FCC" w14:textId="77777777" w:rsidR="00C600F4" w:rsidRDefault="00C600F4" w:rsidP="00E610C4">
      <w:pPr>
        <w:pStyle w:val="ExampleBody"/>
      </w:pPr>
      <w:r>
        <w:t>Seaside to Astoria</w:t>
      </w:r>
      <w:r>
        <w:tab/>
        <w:t>17 miles</w:t>
      </w:r>
    </w:p>
    <w:p w14:paraId="259D8429" w14:textId="3DDB9CB9" w:rsidR="00096095" w:rsidRDefault="007E3B2B" w:rsidP="00E610C4">
      <w:pPr>
        <w:pStyle w:val="ExampleBody"/>
      </w:pPr>
      <w:r>
        <w:rPr>
          <w:noProof/>
        </w:rPr>
        <mc:AlternateContent>
          <mc:Choice Requires="wpg">
            <w:drawing>
              <wp:anchor distT="0" distB="0" distL="114300" distR="114300" simplePos="0" relativeHeight="251708416" behindDoc="0" locked="0" layoutInCell="1" allowOverlap="1" wp14:anchorId="26063B09" wp14:editId="44B3B961">
                <wp:simplePos x="0" y="0"/>
                <wp:positionH relativeFrom="column">
                  <wp:posOffset>3409950</wp:posOffset>
                </wp:positionH>
                <wp:positionV relativeFrom="paragraph">
                  <wp:posOffset>34290</wp:posOffset>
                </wp:positionV>
                <wp:extent cx="2419350" cy="1847850"/>
                <wp:effectExtent l="0" t="0" r="0" b="1905"/>
                <wp:wrapSquare wrapText="bothSides"/>
                <wp:docPr id="4669" name="Group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847850"/>
                          <a:chOff x="7170" y="3930"/>
                          <a:chExt cx="3810" cy="2910"/>
                        </a:xfrm>
                      </wpg:grpSpPr>
                      <wps:wsp>
                        <wps:cNvPr id="4670" name="Line 2530"/>
                        <wps:cNvCnPr>
                          <a:cxnSpLocks noChangeShapeType="1"/>
                        </wps:cNvCnPr>
                        <wps:spPr bwMode="auto">
                          <a:xfrm flipH="1">
                            <a:off x="7950" y="4256"/>
                            <a:ext cx="1275"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1" name="Line 2531"/>
                        <wps:cNvCnPr>
                          <a:cxnSpLocks noChangeShapeType="1"/>
                        </wps:cNvCnPr>
                        <wps:spPr bwMode="auto">
                          <a:xfrm flipH="1" flipV="1">
                            <a:off x="7770" y="5336"/>
                            <a:ext cx="18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2" name="Line 2532"/>
                        <wps:cNvCnPr>
                          <a:cxnSpLocks noChangeShapeType="1"/>
                        </wps:cNvCnPr>
                        <wps:spPr bwMode="auto">
                          <a:xfrm flipH="1">
                            <a:off x="9255" y="5321"/>
                            <a:ext cx="780" cy="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3" name="Line 2538"/>
                        <wps:cNvCnPr>
                          <a:cxnSpLocks noChangeShapeType="1"/>
                        </wps:cNvCnPr>
                        <wps:spPr bwMode="auto">
                          <a:xfrm>
                            <a:off x="7760" y="5340"/>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74" name="Group 2527"/>
                        <wpg:cNvGrpSpPr>
                          <a:grpSpLocks/>
                        </wpg:cNvGrpSpPr>
                        <wpg:grpSpPr bwMode="auto">
                          <a:xfrm>
                            <a:off x="7170" y="3930"/>
                            <a:ext cx="3810" cy="2910"/>
                            <a:chOff x="7170" y="3930"/>
                            <a:chExt cx="3810" cy="2910"/>
                          </a:xfrm>
                        </wpg:grpSpPr>
                        <wps:wsp>
                          <wps:cNvPr id="4675" name="Oval 2504"/>
                          <wps:cNvSpPr>
                            <a:spLocks noChangeArrowheads="1"/>
                          </wps:cNvSpPr>
                          <wps:spPr bwMode="auto">
                            <a:xfrm>
                              <a:off x="8490" y="420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6" name="Oval 2505"/>
                          <wps:cNvSpPr>
                            <a:spLocks noChangeArrowheads="1"/>
                          </wps:cNvSpPr>
                          <wps:spPr bwMode="auto">
                            <a:xfrm>
                              <a:off x="9150" y="41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7" name="Oval 2506"/>
                          <wps:cNvSpPr>
                            <a:spLocks noChangeArrowheads="1"/>
                          </wps:cNvSpPr>
                          <wps:spPr bwMode="auto">
                            <a:xfrm>
                              <a:off x="9735" y="45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8" name="Oval 2507"/>
                          <wps:cNvSpPr>
                            <a:spLocks noChangeArrowheads="1"/>
                          </wps:cNvSpPr>
                          <wps:spPr bwMode="auto">
                            <a:xfrm>
                              <a:off x="7875" y="46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9" name="Oval 2508"/>
                          <wps:cNvSpPr>
                            <a:spLocks noChangeArrowheads="1"/>
                          </wps:cNvSpPr>
                          <wps:spPr bwMode="auto">
                            <a:xfrm>
                              <a:off x="9960"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0" name="Oval 2509"/>
                          <wps:cNvSpPr>
                            <a:spLocks noChangeArrowheads="1"/>
                          </wps:cNvSpPr>
                          <wps:spPr bwMode="auto">
                            <a:xfrm>
                              <a:off x="7695"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1" name="Oval 2511"/>
                          <wps:cNvSpPr>
                            <a:spLocks noChangeArrowheads="1"/>
                          </wps:cNvSpPr>
                          <wps:spPr bwMode="auto">
                            <a:xfrm>
                              <a:off x="7890" y="59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2" name="Oval 2512"/>
                          <wps:cNvSpPr>
                            <a:spLocks noChangeArrowheads="1"/>
                          </wps:cNvSpPr>
                          <wps:spPr bwMode="auto">
                            <a:xfrm>
                              <a:off x="8490" y="636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3" name="Oval 2513"/>
                          <wps:cNvSpPr>
                            <a:spLocks noChangeArrowheads="1"/>
                          </wps:cNvSpPr>
                          <wps:spPr bwMode="auto">
                            <a:xfrm>
                              <a:off x="9180" y="63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4" name="Oval 2514"/>
                          <wps:cNvSpPr>
                            <a:spLocks noChangeArrowheads="1"/>
                          </wps:cNvSpPr>
                          <wps:spPr bwMode="auto">
                            <a:xfrm>
                              <a:off x="9765" y="59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5" name="Text Box 2517"/>
                          <wps:cNvSpPr txBox="1">
                            <a:spLocks noChangeArrowheads="1"/>
                          </wps:cNvSpPr>
                          <wps:spPr bwMode="auto">
                            <a:xfrm>
                              <a:off x="8160" y="396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E0DBB"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wps:txbx>
                          <wps:bodyPr rot="0" vert="horz" wrap="square" lIns="0" tIns="0" rIns="0" bIns="0" anchor="t" anchorCtr="0" upright="1">
                            <a:noAutofit/>
                          </wps:bodyPr>
                        </wps:wsp>
                        <wps:wsp>
                          <wps:cNvPr id="4686" name="Text Box 2518"/>
                          <wps:cNvSpPr txBox="1">
                            <a:spLocks noChangeArrowheads="1"/>
                          </wps:cNvSpPr>
                          <wps:spPr bwMode="auto">
                            <a:xfrm>
                              <a:off x="9015" y="39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9AE4E"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wps:txbx>
                          <wps:bodyPr rot="0" vert="horz" wrap="square" lIns="0" tIns="0" rIns="0" bIns="0" anchor="t" anchorCtr="0" upright="1">
                            <a:noAutofit/>
                          </wps:bodyPr>
                        </wps:wsp>
                        <wps:wsp>
                          <wps:cNvPr id="4687" name="Text Box 2519"/>
                          <wps:cNvSpPr txBox="1">
                            <a:spLocks noChangeArrowheads="1"/>
                          </wps:cNvSpPr>
                          <wps:spPr bwMode="auto">
                            <a:xfrm>
                              <a:off x="9630" y="42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210BD"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Bend</w:t>
                                    </w:r>
                                  </w:smartTag>
                                </w:smartTag>
                              </w:p>
                            </w:txbxContent>
                          </wps:txbx>
                          <wps:bodyPr rot="0" vert="horz" wrap="square" lIns="0" tIns="0" rIns="0" bIns="0" anchor="t" anchorCtr="0" upright="1">
                            <a:noAutofit/>
                          </wps:bodyPr>
                        </wps:wsp>
                        <wps:wsp>
                          <wps:cNvPr id="4688" name="Text Box 2520"/>
                          <wps:cNvSpPr txBox="1">
                            <a:spLocks noChangeArrowheads="1"/>
                          </wps:cNvSpPr>
                          <wps:spPr bwMode="auto">
                            <a:xfrm>
                              <a:off x="10020" y="505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FE12E"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Corvallis</w:t>
                                    </w:r>
                                  </w:smartTag>
                                </w:smartTag>
                              </w:p>
                            </w:txbxContent>
                          </wps:txbx>
                          <wps:bodyPr rot="0" vert="horz" wrap="square" lIns="0" tIns="0" rIns="0" bIns="0" anchor="t" anchorCtr="0" upright="1">
                            <a:noAutofit/>
                          </wps:bodyPr>
                        </wps:wsp>
                        <wps:wsp>
                          <wps:cNvPr id="4689" name="Text Box 2521"/>
                          <wps:cNvSpPr txBox="1">
                            <a:spLocks noChangeArrowheads="1"/>
                          </wps:cNvSpPr>
                          <wps:spPr bwMode="auto">
                            <a:xfrm>
                              <a:off x="9780" y="609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AB35" w14:textId="77777777" w:rsidR="007907F9" w:rsidRPr="00C600F4" w:rsidRDefault="007907F9">
                                <w:pPr>
                                  <w:rPr>
                                    <w:sz w:val="20"/>
                                    <w:szCs w:val="20"/>
                                  </w:rPr>
                                </w:pPr>
                                <w:r>
                                  <w:rPr>
                                    <w:sz w:val="20"/>
                                    <w:szCs w:val="20"/>
                                  </w:rPr>
                                  <w:t>Crater Lk</w:t>
                                </w:r>
                              </w:p>
                            </w:txbxContent>
                          </wps:txbx>
                          <wps:bodyPr rot="0" vert="horz" wrap="square" lIns="0" tIns="0" rIns="0" bIns="0" anchor="t" anchorCtr="0" upright="1">
                            <a:noAutofit/>
                          </wps:bodyPr>
                        </wps:wsp>
                        <wps:wsp>
                          <wps:cNvPr id="4690" name="Text Box 2522"/>
                          <wps:cNvSpPr txBox="1">
                            <a:spLocks noChangeArrowheads="1"/>
                          </wps:cNvSpPr>
                          <wps:spPr bwMode="auto">
                            <a:xfrm>
                              <a:off x="9285" y="646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3EC2"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Eugene</w:t>
                                    </w:r>
                                  </w:smartTag>
                                </w:smartTag>
                              </w:p>
                            </w:txbxContent>
                          </wps:txbx>
                          <wps:bodyPr rot="0" vert="horz" wrap="square" lIns="0" tIns="0" rIns="0" bIns="0" anchor="t" anchorCtr="0" upright="1">
                            <a:noAutofit/>
                          </wps:bodyPr>
                        </wps:wsp>
                        <wps:wsp>
                          <wps:cNvPr id="4691" name="Text Box 2523"/>
                          <wps:cNvSpPr txBox="1">
                            <a:spLocks noChangeArrowheads="1"/>
                          </wps:cNvSpPr>
                          <wps:spPr bwMode="auto">
                            <a:xfrm>
                              <a:off x="8010" y="649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31147"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Newport</w:t>
                                    </w:r>
                                  </w:smartTag>
                                </w:smartTag>
                              </w:p>
                            </w:txbxContent>
                          </wps:txbx>
                          <wps:bodyPr rot="0" vert="horz" wrap="square" lIns="0" tIns="0" rIns="0" bIns="0" anchor="t" anchorCtr="0" upright="1">
                            <a:noAutofit/>
                          </wps:bodyPr>
                        </wps:wsp>
                        <wps:wsp>
                          <wps:cNvPr id="4692" name="Text Box 2524"/>
                          <wps:cNvSpPr txBox="1">
                            <a:spLocks noChangeArrowheads="1"/>
                          </wps:cNvSpPr>
                          <wps:spPr bwMode="auto">
                            <a:xfrm>
                              <a:off x="7230" y="610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8308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Portland</w:t>
                                    </w:r>
                                  </w:smartTag>
                                </w:smartTag>
                              </w:p>
                            </w:txbxContent>
                          </wps:txbx>
                          <wps:bodyPr rot="0" vert="horz" wrap="square" lIns="0" tIns="0" rIns="0" bIns="0" anchor="t" anchorCtr="0" upright="1">
                            <a:noAutofit/>
                          </wps:bodyPr>
                        </wps:wsp>
                        <wps:wsp>
                          <wps:cNvPr id="4693" name="Text Box 2525"/>
                          <wps:cNvSpPr txBox="1">
                            <a:spLocks noChangeArrowheads="1"/>
                          </wps:cNvSpPr>
                          <wps:spPr bwMode="auto">
                            <a:xfrm>
                              <a:off x="7170" y="510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9DE4A"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Salem</w:t>
                                    </w:r>
                                  </w:smartTag>
                                </w:smartTag>
                              </w:p>
                            </w:txbxContent>
                          </wps:txbx>
                          <wps:bodyPr rot="0" vert="horz" wrap="square" lIns="0" tIns="0" rIns="0" bIns="0" anchor="t" anchorCtr="0" upright="1">
                            <a:noAutofit/>
                          </wps:bodyPr>
                        </wps:wsp>
                        <wps:wsp>
                          <wps:cNvPr id="4694" name="Text Box 2526"/>
                          <wps:cNvSpPr txBox="1">
                            <a:spLocks noChangeArrowheads="1"/>
                          </wps:cNvSpPr>
                          <wps:spPr bwMode="auto">
                            <a:xfrm>
                              <a:off x="7275" y="441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76F5"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Seaside</w:t>
                                    </w:r>
                                  </w:smartTag>
                                </w:smartTag>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063B09" id="Group 2540" o:spid="_x0000_s2261" style="position:absolute;margin-left:268.5pt;margin-top:2.7pt;width:190.5pt;height:145.5pt;z-index:251708416;mso-position-horizontal-relative:text;mso-position-vertical-relative:text" coordorigin="7170,3930" coordsize="381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">
                <v:line id="Line 2530" o:spid="_x0000_s2262" style="position:absolute;flip:x;visibility:visible;mso-wrap-style:square" from="7950,4256" to="9225,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"/>
                <v:line id="Line 2531" o:spid="_x0000_s2263" style="position:absolute;flip:x y;visibility:visible;mso-wrap-style:square" from="7770,5336" to="7950,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"/>
                <v:line id="Line 2532" o:spid="_x0000_s2264" style="position:absolute;flip:x;visibility:visible;mso-wrap-style:square" from="9255,5321" to="10035,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"/>
                <v:line id="Line 2538" o:spid="_x0000_s2265" style="position:absolute;visibility:visible;mso-wrap-style:square" from="7760,5340" to="1000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"/>
                <v:group id="Group 2527" o:spid="_x0000_s2266" style="position:absolute;left:7170;top:3930;width:3810;height:2910"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">
                  <v:oval id="Oval 2504" o:spid="_x0000_s2267" style="position:absolute;left:8490;top:420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"/>
                  <v:oval id="Oval 2505" o:spid="_x0000_s2268" style="position:absolute;left:9150;top:41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"/>
                  <v:oval id="Oval 2506" o:spid="_x0000_s2269" style="position:absolute;left:9735;top:45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"/>
                  <v:oval id="Oval 2507" o:spid="_x0000_s2270" style="position:absolute;left:7875;top:46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"/>
                  <v:oval id="Oval 2508" o:spid="_x0000_s2271" style="position:absolute;left:9960;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"/>
                  <v:oval id="Oval 2509" o:spid="_x0000_s2272" style="position:absolute;left:7695;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"/>
                  <v:oval id="Oval 2511" o:spid="_x0000_s2273" style="position:absolute;left:7890;top:59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"/>
                  <v:oval id="Oval 2512" o:spid="_x0000_s2274" style="position:absolute;left:8490;top:63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"/>
                  <v:oval id="Oval 2513" o:spid="_x0000_s2275" style="position:absolute;left:9180;top:63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"/>
                  <v:oval id="Oval 2514" o:spid="_x0000_s2276" style="position:absolute;left:9765;top:59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"/>
                  <v:shape id="Text Box 2517" o:spid="_x0000_s2277" type="#_x0000_t202" style="position:absolute;left:8160;top:396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Sx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MEonY/h9E5+AnD0AAAD//wMAUEsBAi0AFAAGAAgAAAAhANvh9svuAAAAhQEAABMAAAAAAAAA&#10;AAAAAAAAAAAAAFtDb250ZW50X1R5cGVzXS54bWxQSwECLQAUAAYACAAAACEAWvQsW78AAAAVAQAA&#10;CwAAAAAAAAAAAAAAAAAfAQAAX3JlbHMvLnJlbHNQSwECLQAUAAYACAAAACEA48mEscYAAADdAAAA&#10;DwAAAAAAAAAAAAAAAAAHAgAAZHJzL2Rvd25yZXYueG1sUEsFBgAAAAADAAMAtwAAAPoCAAAAAA==&#10;" filled="f" stroked="f">
                    <v:textbox inset="0,0,0,0">
                      <w:txbxContent>
                        <w:p w14:paraId="3A1E0DBB"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v:textbox>
                  </v:shape>
                  <v:shape id="Text Box 2518" o:spid="_x0000_s2278" type="#_x0000_t202" style="position:absolute;left:9015;top:39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" filled="f" stroked="f">
                    <v:textbox inset="0,0,0,0">
                      <w:txbxContent>
                        <w:p w14:paraId="0C29AE4E"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v:textbox>
                  </v:shape>
                  <v:shape id="Text Box 2519" o:spid="_x0000_s2279" type="#_x0000_t202" style="position:absolute;left:9630;top:42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" filled="f" stroked="f">
                    <v:textbox inset="0,0,0,0">
                      <w:txbxContent>
                        <w:p w14:paraId="38D210BD"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Bend</w:t>
                              </w:r>
                            </w:smartTag>
                          </w:smartTag>
                        </w:p>
                      </w:txbxContent>
                    </v:textbox>
                  </v:shape>
                  <v:shape id="Text Box 2520" o:spid="_x0000_s2280" type="#_x0000_t202" style="position:absolute;left:10020;top:505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" filled="f" stroked="f">
                    <v:textbox inset="0,0,0,0">
                      <w:txbxContent>
                        <w:p w14:paraId="394FE12E"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Corvallis</w:t>
                              </w:r>
                            </w:smartTag>
                          </w:smartTag>
                        </w:p>
                      </w:txbxContent>
                    </v:textbox>
                  </v:shape>
                  <v:shape id="Text Box 2521" o:spid="_x0000_s2281" type="#_x0000_t202" style="position:absolute;left:9780;top:609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" filled="f" stroked="f">
                    <v:textbox inset="0,0,0,0">
                      <w:txbxContent>
                        <w:p w14:paraId="3687AB35" w14:textId="77777777" w:rsidR="007907F9" w:rsidRPr="00C600F4" w:rsidRDefault="007907F9">
                          <w:pPr>
                            <w:rPr>
                              <w:sz w:val="20"/>
                              <w:szCs w:val="20"/>
                            </w:rPr>
                          </w:pPr>
                          <w:r>
                            <w:rPr>
                              <w:sz w:val="20"/>
                              <w:szCs w:val="20"/>
                            </w:rPr>
                            <w:t>Crater Lk</w:t>
                          </w:r>
                        </w:p>
                      </w:txbxContent>
                    </v:textbox>
                  </v:shape>
                  <v:shape id="Text Box 2522" o:spid="_x0000_s2282" type="#_x0000_t202" style="position:absolute;left:9285;top:646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" filled="f" stroked="f">
                    <v:textbox inset="0,0,0,0">
                      <w:txbxContent>
                        <w:p w14:paraId="14EC3EC2"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Eugene</w:t>
                              </w:r>
                            </w:smartTag>
                          </w:smartTag>
                        </w:p>
                      </w:txbxContent>
                    </v:textbox>
                  </v:shape>
                  <v:shape id="Text Box 2523" o:spid="_x0000_s2283" type="#_x0000_t202" style="position:absolute;left:8010;top:649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" filled="f" stroked="f">
                    <v:textbox inset="0,0,0,0">
                      <w:txbxContent>
                        <w:p w14:paraId="47431147"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Newport</w:t>
                              </w:r>
                            </w:smartTag>
                          </w:smartTag>
                        </w:p>
                      </w:txbxContent>
                    </v:textbox>
                  </v:shape>
                  <v:shape id="Text Box 2524" o:spid="_x0000_s2284" type="#_x0000_t202" style="position:absolute;left:7230;top:610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" filled="f" stroked="f">
                    <v:textbox inset="0,0,0,0">
                      <w:txbxContent>
                        <w:p w14:paraId="1388308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Portland</w:t>
                              </w:r>
                            </w:smartTag>
                          </w:smartTag>
                        </w:p>
                      </w:txbxContent>
                    </v:textbox>
                  </v:shape>
                  <v:shape id="Text Box 2525" o:spid="_x0000_s2285" type="#_x0000_t202" style="position:absolute;left:7170;top:510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" filled="f" stroked="f">
                    <v:textbox inset="0,0,0,0">
                      <w:txbxContent>
                        <w:p w14:paraId="7539DE4A"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Salem</w:t>
                              </w:r>
                            </w:smartTag>
                          </w:smartTag>
                        </w:p>
                      </w:txbxContent>
                    </v:textbox>
                  </v:shape>
                  <v:shape id="Text Box 2526" o:spid="_x0000_s2286" type="#_x0000_t202" style="position:absolute;left:7275;top:441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" filled="f" stroked="f">
                    <v:textbox inset="0,0,0,0">
                      <w:txbxContent>
                        <w:p w14:paraId="6CEE76F5"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Seaside</w:t>
                              </w:r>
                            </w:smartTag>
                          </w:smartTag>
                        </w:p>
                      </w:txbxContent>
                    </v:textbox>
                  </v:shape>
                </v:group>
                <w10:wrap type="square"/>
              </v:group>
            </w:pict>
          </mc:Fallback>
        </mc:AlternateContent>
      </w:r>
      <w:r w:rsidR="00096095">
        <w:t>Corvallis to Salem</w:t>
      </w:r>
      <w:r w:rsidR="00096095">
        <w:tab/>
        <w:t>40 miles</w:t>
      </w:r>
    </w:p>
    <w:p w14:paraId="26E3E493" w14:textId="77777777" w:rsidR="00C600F4" w:rsidRDefault="00C600F4" w:rsidP="00E610C4">
      <w:pPr>
        <w:pStyle w:val="ExampleBody"/>
      </w:pPr>
      <w:r>
        <w:t>Portland to Salem</w:t>
      </w:r>
      <w:r>
        <w:tab/>
        <w:t>47 miles</w:t>
      </w:r>
    </w:p>
    <w:p w14:paraId="0FC4A06A" w14:textId="77777777" w:rsidR="00C600F4" w:rsidRDefault="00C600F4" w:rsidP="00E610C4">
      <w:pPr>
        <w:pStyle w:val="ExampleBody"/>
      </w:pPr>
      <w:r>
        <w:t>Corvallis to Eugene</w:t>
      </w:r>
      <w:r>
        <w:tab/>
        <w:t>47 miles</w:t>
      </w:r>
    </w:p>
    <w:p w14:paraId="054AC127" w14:textId="77777777" w:rsidR="000B3907" w:rsidRDefault="000B3907" w:rsidP="00E610C4">
      <w:pPr>
        <w:pStyle w:val="ExampleBody"/>
      </w:pPr>
    </w:p>
    <w:p w14:paraId="1FE0A2F4" w14:textId="77777777" w:rsidR="00C600F4" w:rsidRDefault="00096095" w:rsidP="00E610C4">
      <w:pPr>
        <w:pStyle w:val="ExampleBody"/>
      </w:pPr>
      <w:r>
        <w:t xml:space="preserve">The graph after adding these edges is shown to the right.   The next shortest edge is from Corvallis to Newport at 52 </w:t>
      </w:r>
      <w:proofErr w:type="gramStart"/>
      <w:r>
        <w:t>miles, but</w:t>
      </w:r>
      <w:proofErr w:type="gramEnd"/>
      <w:r>
        <w:t xml:space="preserve"> adding that edge would give Corvallis degree 3.  </w:t>
      </w:r>
    </w:p>
    <w:p w14:paraId="07D81D72" w14:textId="77777777" w:rsidR="00096095" w:rsidRDefault="00096095" w:rsidP="00E610C4">
      <w:pPr>
        <w:pStyle w:val="ExampleBody"/>
      </w:pPr>
    </w:p>
    <w:p w14:paraId="08EE57BD" w14:textId="77777777" w:rsidR="00096095" w:rsidRDefault="00804EF4" w:rsidP="00E610C4">
      <w:pPr>
        <w:pStyle w:val="ExampleBody"/>
      </w:pPr>
      <w:proofErr w:type="gramStart"/>
      <w:r>
        <w:t>Continuing on</w:t>
      </w:r>
      <w:proofErr w:type="gramEnd"/>
      <w:r>
        <w:t>, we can skip over any edge pair that contains Salem or Corvallis, since they both already have degree 2.</w:t>
      </w:r>
    </w:p>
    <w:p w14:paraId="3AA89F6A" w14:textId="40FA9425" w:rsidR="00096095" w:rsidRDefault="007E3B2B" w:rsidP="00E610C4">
      <w:pPr>
        <w:pStyle w:val="ExampleBody"/>
      </w:pPr>
      <w:r>
        <w:rPr>
          <w:noProof/>
        </w:rPr>
        <mc:AlternateContent>
          <mc:Choice Requires="wpg">
            <w:drawing>
              <wp:anchor distT="0" distB="0" distL="114300" distR="114300" simplePos="0" relativeHeight="251709440" behindDoc="0" locked="0" layoutInCell="1" allowOverlap="1" wp14:anchorId="58137E11" wp14:editId="009DCE28">
                <wp:simplePos x="0" y="0"/>
                <wp:positionH relativeFrom="column">
                  <wp:posOffset>3435350</wp:posOffset>
                </wp:positionH>
                <wp:positionV relativeFrom="paragraph">
                  <wp:posOffset>100330</wp:posOffset>
                </wp:positionV>
                <wp:extent cx="2419350" cy="1847850"/>
                <wp:effectExtent l="0" t="0" r="3175" b="4445"/>
                <wp:wrapSquare wrapText="bothSides"/>
                <wp:docPr id="4319" name="Group 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847850"/>
                          <a:chOff x="7030" y="7894"/>
                          <a:chExt cx="3810" cy="2910"/>
                        </a:xfrm>
                      </wpg:grpSpPr>
                      <wps:wsp>
                        <wps:cNvPr id="4640" name="Line 2569"/>
                        <wps:cNvCnPr>
                          <a:cxnSpLocks noChangeShapeType="1"/>
                        </wps:cNvCnPr>
                        <wps:spPr bwMode="auto">
                          <a:xfrm flipV="1">
                            <a:off x="7820" y="8664"/>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1" name="Line 2572"/>
                        <wps:cNvCnPr>
                          <a:cxnSpLocks noChangeShapeType="1"/>
                        </wps:cNvCnPr>
                        <wps:spPr bwMode="auto">
                          <a:xfrm flipH="1">
                            <a:off x="8420" y="10392"/>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2" name="Line 2575"/>
                        <wps:cNvCnPr>
                          <a:cxnSpLocks noChangeShapeType="1"/>
                        </wps:cNvCnPr>
                        <wps:spPr bwMode="auto">
                          <a:xfrm>
                            <a:off x="8420" y="8240"/>
                            <a:ext cx="1280" cy="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43" name="Group 2541"/>
                        <wpg:cNvGrpSpPr>
                          <a:grpSpLocks/>
                        </wpg:cNvGrpSpPr>
                        <wpg:grpSpPr bwMode="auto">
                          <a:xfrm>
                            <a:off x="7030" y="7894"/>
                            <a:ext cx="3810" cy="2910"/>
                            <a:chOff x="7170" y="3930"/>
                            <a:chExt cx="3810" cy="2910"/>
                          </a:xfrm>
                        </wpg:grpSpPr>
                        <wps:wsp>
                          <wps:cNvPr id="4644" name="Line 2542"/>
                          <wps:cNvCnPr>
                            <a:cxnSpLocks noChangeShapeType="1"/>
                          </wps:cNvCnPr>
                          <wps:spPr bwMode="auto">
                            <a:xfrm flipH="1">
                              <a:off x="7950" y="4256"/>
                              <a:ext cx="1275"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5" name="Line 2543"/>
                          <wps:cNvCnPr>
                            <a:cxnSpLocks noChangeShapeType="1"/>
                          </wps:cNvCnPr>
                          <wps:spPr bwMode="auto">
                            <a:xfrm flipH="1" flipV="1">
                              <a:off x="7770" y="5336"/>
                              <a:ext cx="18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6" name="Line 2544"/>
                          <wps:cNvCnPr>
                            <a:cxnSpLocks noChangeShapeType="1"/>
                          </wps:cNvCnPr>
                          <wps:spPr bwMode="auto">
                            <a:xfrm flipH="1">
                              <a:off x="9255" y="5321"/>
                              <a:ext cx="780" cy="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7" name="Line 2545"/>
                          <wps:cNvCnPr>
                            <a:cxnSpLocks noChangeShapeType="1"/>
                          </wps:cNvCnPr>
                          <wps:spPr bwMode="auto">
                            <a:xfrm>
                              <a:off x="7760" y="5340"/>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48" name="Group 2546"/>
                          <wpg:cNvGrpSpPr>
                            <a:grpSpLocks/>
                          </wpg:cNvGrpSpPr>
                          <wpg:grpSpPr bwMode="auto">
                            <a:xfrm>
                              <a:off x="7170" y="3930"/>
                              <a:ext cx="3810" cy="2910"/>
                              <a:chOff x="7170" y="3930"/>
                              <a:chExt cx="3810" cy="2910"/>
                            </a:xfrm>
                          </wpg:grpSpPr>
                          <wps:wsp>
                            <wps:cNvPr id="4649" name="Oval 2547"/>
                            <wps:cNvSpPr>
                              <a:spLocks noChangeArrowheads="1"/>
                            </wps:cNvSpPr>
                            <wps:spPr bwMode="auto">
                              <a:xfrm>
                                <a:off x="8490" y="420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0" name="Oval 2548"/>
                            <wps:cNvSpPr>
                              <a:spLocks noChangeArrowheads="1"/>
                            </wps:cNvSpPr>
                            <wps:spPr bwMode="auto">
                              <a:xfrm>
                                <a:off x="9150" y="41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1" name="Oval 2549"/>
                            <wps:cNvSpPr>
                              <a:spLocks noChangeArrowheads="1"/>
                            </wps:cNvSpPr>
                            <wps:spPr bwMode="auto">
                              <a:xfrm>
                                <a:off x="9735" y="45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2" name="Oval 2550"/>
                            <wps:cNvSpPr>
                              <a:spLocks noChangeArrowheads="1"/>
                            </wps:cNvSpPr>
                            <wps:spPr bwMode="auto">
                              <a:xfrm>
                                <a:off x="7875" y="46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3" name="Oval 2551"/>
                            <wps:cNvSpPr>
                              <a:spLocks noChangeArrowheads="1"/>
                            </wps:cNvSpPr>
                            <wps:spPr bwMode="auto">
                              <a:xfrm>
                                <a:off x="9960"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4" name="Oval 2552"/>
                            <wps:cNvSpPr>
                              <a:spLocks noChangeArrowheads="1"/>
                            </wps:cNvSpPr>
                            <wps:spPr bwMode="auto">
                              <a:xfrm>
                                <a:off x="7695"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5" name="Oval 2553"/>
                            <wps:cNvSpPr>
                              <a:spLocks noChangeArrowheads="1"/>
                            </wps:cNvSpPr>
                            <wps:spPr bwMode="auto">
                              <a:xfrm>
                                <a:off x="7890" y="59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6" name="Oval 2554"/>
                            <wps:cNvSpPr>
                              <a:spLocks noChangeArrowheads="1"/>
                            </wps:cNvSpPr>
                            <wps:spPr bwMode="auto">
                              <a:xfrm>
                                <a:off x="8490" y="636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7" name="Oval 2555"/>
                            <wps:cNvSpPr>
                              <a:spLocks noChangeArrowheads="1"/>
                            </wps:cNvSpPr>
                            <wps:spPr bwMode="auto">
                              <a:xfrm>
                                <a:off x="9180" y="63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8" name="Oval 2556"/>
                            <wps:cNvSpPr>
                              <a:spLocks noChangeArrowheads="1"/>
                            </wps:cNvSpPr>
                            <wps:spPr bwMode="auto">
                              <a:xfrm>
                                <a:off x="9765" y="59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9" name="Text Box 2557"/>
                            <wps:cNvSpPr txBox="1">
                              <a:spLocks noChangeArrowheads="1"/>
                            </wps:cNvSpPr>
                            <wps:spPr bwMode="auto">
                              <a:xfrm>
                                <a:off x="8160" y="396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5BFA8"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wps:txbx>
                            <wps:bodyPr rot="0" vert="horz" wrap="square" lIns="0" tIns="0" rIns="0" bIns="0" anchor="t" anchorCtr="0" upright="1">
                              <a:noAutofit/>
                            </wps:bodyPr>
                          </wps:wsp>
                          <wps:wsp>
                            <wps:cNvPr id="4660" name="Text Box 2558"/>
                            <wps:cNvSpPr txBox="1">
                              <a:spLocks noChangeArrowheads="1"/>
                            </wps:cNvSpPr>
                            <wps:spPr bwMode="auto">
                              <a:xfrm>
                                <a:off x="9015" y="39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E47A"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wps:txbx>
                            <wps:bodyPr rot="0" vert="horz" wrap="square" lIns="0" tIns="0" rIns="0" bIns="0" anchor="t" anchorCtr="0" upright="1">
                              <a:noAutofit/>
                            </wps:bodyPr>
                          </wps:wsp>
                          <wps:wsp>
                            <wps:cNvPr id="4661" name="Text Box 2559"/>
                            <wps:cNvSpPr txBox="1">
                              <a:spLocks noChangeArrowheads="1"/>
                            </wps:cNvSpPr>
                            <wps:spPr bwMode="auto">
                              <a:xfrm>
                                <a:off x="9630" y="42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876C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Bend</w:t>
                                      </w:r>
                                    </w:smartTag>
                                  </w:smartTag>
                                </w:p>
                              </w:txbxContent>
                            </wps:txbx>
                            <wps:bodyPr rot="0" vert="horz" wrap="square" lIns="0" tIns="0" rIns="0" bIns="0" anchor="t" anchorCtr="0" upright="1">
                              <a:noAutofit/>
                            </wps:bodyPr>
                          </wps:wsp>
                          <wps:wsp>
                            <wps:cNvPr id="4662" name="Text Box 2560"/>
                            <wps:cNvSpPr txBox="1">
                              <a:spLocks noChangeArrowheads="1"/>
                            </wps:cNvSpPr>
                            <wps:spPr bwMode="auto">
                              <a:xfrm>
                                <a:off x="10020" y="505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CBEF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Corvallis</w:t>
                                      </w:r>
                                    </w:smartTag>
                                  </w:smartTag>
                                </w:p>
                              </w:txbxContent>
                            </wps:txbx>
                            <wps:bodyPr rot="0" vert="horz" wrap="square" lIns="0" tIns="0" rIns="0" bIns="0" anchor="t" anchorCtr="0" upright="1">
                              <a:noAutofit/>
                            </wps:bodyPr>
                          </wps:wsp>
                          <wps:wsp>
                            <wps:cNvPr id="4663" name="Text Box 2561"/>
                            <wps:cNvSpPr txBox="1">
                              <a:spLocks noChangeArrowheads="1"/>
                            </wps:cNvSpPr>
                            <wps:spPr bwMode="auto">
                              <a:xfrm>
                                <a:off x="9780" y="609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283B4" w14:textId="77777777" w:rsidR="007907F9" w:rsidRPr="00C600F4" w:rsidRDefault="007907F9">
                                  <w:pPr>
                                    <w:rPr>
                                      <w:sz w:val="20"/>
                                      <w:szCs w:val="20"/>
                                    </w:rPr>
                                  </w:pPr>
                                  <w:r>
                                    <w:rPr>
                                      <w:sz w:val="20"/>
                                      <w:szCs w:val="20"/>
                                    </w:rPr>
                                    <w:t>Crater Lk</w:t>
                                  </w:r>
                                </w:p>
                              </w:txbxContent>
                            </wps:txbx>
                            <wps:bodyPr rot="0" vert="horz" wrap="square" lIns="0" tIns="0" rIns="0" bIns="0" anchor="t" anchorCtr="0" upright="1">
                              <a:noAutofit/>
                            </wps:bodyPr>
                          </wps:wsp>
                          <wps:wsp>
                            <wps:cNvPr id="4664" name="Text Box 2562"/>
                            <wps:cNvSpPr txBox="1">
                              <a:spLocks noChangeArrowheads="1"/>
                            </wps:cNvSpPr>
                            <wps:spPr bwMode="auto">
                              <a:xfrm>
                                <a:off x="9285" y="646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E5DDC"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Eugene</w:t>
                                      </w:r>
                                    </w:smartTag>
                                  </w:smartTag>
                                </w:p>
                              </w:txbxContent>
                            </wps:txbx>
                            <wps:bodyPr rot="0" vert="horz" wrap="square" lIns="0" tIns="0" rIns="0" bIns="0" anchor="t" anchorCtr="0" upright="1">
                              <a:noAutofit/>
                            </wps:bodyPr>
                          </wps:wsp>
                          <wps:wsp>
                            <wps:cNvPr id="4665" name="Text Box 2563"/>
                            <wps:cNvSpPr txBox="1">
                              <a:spLocks noChangeArrowheads="1"/>
                            </wps:cNvSpPr>
                            <wps:spPr bwMode="auto">
                              <a:xfrm>
                                <a:off x="8010" y="649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F959"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Newport</w:t>
                                      </w:r>
                                    </w:smartTag>
                                  </w:smartTag>
                                </w:p>
                              </w:txbxContent>
                            </wps:txbx>
                            <wps:bodyPr rot="0" vert="horz" wrap="square" lIns="0" tIns="0" rIns="0" bIns="0" anchor="t" anchorCtr="0" upright="1">
                              <a:noAutofit/>
                            </wps:bodyPr>
                          </wps:wsp>
                          <wps:wsp>
                            <wps:cNvPr id="4666" name="Text Box 2564"/>
                            <wps:cNvSpPr txBox="1">
                              <a:spLocks noChangeArrowheads="1"/>
                            </wps:cNvSpPr>
                            <wps:spPr bwMode="auto">
                              <a:xfrm>
                                <a:off x="7230" y="610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99C2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Portland</w:t>
                                      </w:r>
                                    </w:smartTag>
                                  </w:smartTag>
                                </w:p>
                              </w:txbxContent>
                            </wps:txbx>
                            <wps:bodyPr rot="0" vert="horz" wrap="square" lIns="0" tIns="0" rIns="0" bIns="0" anchor="t" anchorCtr="0" upright="1">
                              <a:noAutofit/>
                            </wps:bodyPr>
                          </wps:wsp>
                          <wps:wsp>
                            <wps:cNvPr id="4667" name="Text Box 2565"/>
                            <wps:cNvSpPr txBox="1">
                              <a:spLocks noChangeArrowheads="1"/>
                            </wps:cNvSpPr>
                            <wps:spPr bwMode="auto">
                              <a:xfrm>
                                <a:off x="7170" y="510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E17C"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Salem</w:t>
                                      </w:r>
                                    </w:smartTag>
                                  </w:smartTag>
                                </w:p>
                              </w:txbxContent>
                            </wps:txbx>
                            <wps:bodyPr rot="0" vert="horz" wrap="square" lIns="0" tIns="0" rIns="0" bIns="0" anchor="t" anchorCtr="0" upright="1">
                              <a:noAutofit/>
                            </wps:bodyPr>
                          </wps:wsp>
                          <wps:wsp>
                            <wps:cNvPr id="4668" name="Text Box 2566"/>
                            <wps:cNvSpPr txBox="1">
                              <a:spLocks noChangeArrowheads="1"/>
                            </wps:cNvSpPr>
                            <wps:spPr bwMode="auto">
                              <a:xfrm>
                                <a:off x="7275" y="441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84D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Seaside</w:t>
                                      </w:r>
                                    </w:smartTag>
                                  </w:smartTag>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8137E11" id="Group 2606" o:spid="_x0000_s2287" style="position:absolute;margin-left:270.5pt;margin-top:7.9pt;width:190.5pt;height:145.5pt;z-index:251709440;mso-position-horizontal-relative:text;mso-position-vertical-relative:text" coordorigin="7030,7894" coordsize="381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">
                <v:line id="Line 2569" o:spid="_x0000_s2288" style="position:absolute;flip:y;visibility:visible;mso-wrap-style:square" from="7820,8664" to="782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"/>
                <v:line id="Line 2572" o:spid="_x0000_s2289" style="position:absolute;flip:x;visibility:visible;mso-wrap-style:square" from="8420,10392" to="9120,1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"/>
                <v:line id="Line 2575" o:spid="_x0000_s2290" style="position:absolute;visibility:visible;mso-wrap-style:square" from="8420,8240" to="9700,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58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"/>
                <v:group id="Group 2541" o:spid="_x0000_s2291" style="position:absolute;left:7030;top:7894;width:3810;height:2910"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">
                  <v:line id="Line 2542" o:spid="_x0000_s2292" style="position:absolute;flip:x;visibility:visible;mso-wrap-style:square" from="7950,4256" to="9225,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"/>
                  <v:line id="Line 2543" o:spid="_x0000_s2293" style="position:absolute;flip:x y;visibility:visible;mso-wrap-style:square" from="7770,5336" to="7950,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"/>
                  <v:line id="Line 2544" o:spid="_x0000_s2294" style="position:absolute;flip:x;visibility:visible;mso-wrap-style:square" from="9255,5321" to="10035,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"/>
                  <v:line id="Line 2545" o:spid="_x0000_s2295" style="position:absolute;visibility:visible;mso-wrap-style:square" from="7760,5340" to="1000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"/>
                  <v:group id="Group 2546" o:spid="_x0000_s2296" style="position:absolute;left:7170;top:3930;width:3810;height:2910"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">
                    <v:oval id="Oval 2547" o:spid="_x0000_s2297" style="position:absolute;left:8490;top:420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"/>
                    <v:oval id="Oval 2548" o:spid="_x0000_s2298" style="position:absolute;left:9150;top:41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"/>
                    <v:oval id="Oval 2549" o:spid="_x0000_s2299" style="position:absolute;left:9735;top:45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"/>
                    <v:oval id="Oval 2550" o:spid="_x0000_s2300" style="position:absolute;left:7875;top:46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"/>
                    <v:oval id="Oval 2551" o:spid="_x0000_s2301" style="position:absolute;left:9960;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"/>
                    <v:oval id="Oval 2552" o:spid="_x0000_s2302" style="position:absolute;left:7695;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"/>
                    <v:oval id="Oval 2553" o:spid="_x0000_s2303" style="position:absolute;left:7890;top:59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"/>
                    <v:oval id="Oval 2554" o:spid="_x0000_s2304" style="position:absolute;left:8490;top:63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"/>
                    <v:oval id="Oval 2555" o:spid="_x0000_s2305" style="position:absolute;left:9180;top:63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"/>
                    <v:oval id="Oval 2556" o:spid="_x0000_s2306" style="position:absolute;left:9765;top:59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"/>
                    <v:shape id="Text Box 2557" o:spid="_x0000_s2307" type="#_x0000_t202" style="position:absolute;left:8160;top:396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" filled="f" stroked="f">
                      <v:textbox inset="0,0,0,0">
                        <w:txbxContent>
                          <w:p w14:paraId="7C05BFA8"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v:textbox>
                    </v:shape>
                    <v:shape id="Text Box 2558" o:spid="_x0000_s2308" type="#_x0000_t202" style="position:absolute;left:9015;top:39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" filled="f" stroked="f">
                      <v:textbox inset="0,0,0,0">
                        <w:txbxContent>
                          <w:p w14:paraId="3EF4E47A"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v:textbox>
                    </v:shape>
                    <v:shape id="Text Box 2559" o:spid="_x0000_s2309" type="#_x0000_t202" style="position:absolute;left:9630;top:42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" filled="f" stroked="f">
                      <v:textbox inset="0,0,0,0">
                        <w:txbxContent>
                          <w:p w14:paraId="6AD876C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Bend</w:t>
                                </w:r>
                              </w:smartTag>
                            </w:smartTag>
                          </w:p>
                        </w:txbxContent>
                      </v:textbox>
                    </v:shape>
                    <v:shape id="Text Box 2560" o:spid="_x0000_s2310" type="#_x0000_t202" style="position:absolute;left:10020;top:505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" filled="f" stroked="f">
                      <v:textbox inset="0,0,0,0">
                        <w:txbxContent>
                          <w:p w14:paraId="79DCBEF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Corvallis</w:t>
                                </w:r>
                              </w:smartTag>
                            </w:smartTag>
                          </w:p>
                        </w:txbxContent>
                      </v:textbox>
                    </v:shape>
                    <v:shape id="Text Box 2561" o:spid="_x0000_s2311" type="#_x0000_t202" style="position:absolute;left:9780;top:609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k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JKmz/D/Jj4BufoDAAD//wMAUEsBAi0AFAAGAAgAAAAhANvh9svuAAAAhQEAABMAAAAAAAAA&#10;AAAAAAAAAAAAAFtDb250ZW50X1R5cGVzXS54bWxQSwECLQAUAAYACAAAACEAWvQsW78AAAAVAQAA&#10;CwAAAAAAAAAAAAAAAAAfAQAAX3JlbHMvLnJlbHNQSwECLQAUAAYACAAAACEAs2BfpMYAAADdAAAA&#10;DwAAAAAAAAAAAAAAAAAHAgAAZHJzL2Rvd25yZXYueG1sUEsFBgAAAAADAAMAtwAAAPoCAAAAAA==&#10;" filled="f" stroked="f">
                      <v:textbox inset="0,0,0,0">
                        <w:txbxContent>
                          <w:p w14:paraId="3B8283B4" w14:textId="77777777" w:rsidR="007907F9" w:rsidRPr="00C600F4" w:rsidRDefault="007907F9">
                            <w:pPr>
                              <w:rPr>
                                <w:sz w:val="20"/>
                                <w:szCs w:val="20"/>
                              </w:rPr>
                            </w:pPr>
                            <w:r>
                              <w:rPr>
                                <w:sz w:val="20"/>
                                <w:szCs w:val="20"/>
                              </w:rPr>
                              <w:t>Crater Lk</w:t>
                            </w:r>
                          </w:p>
                        </w:txbxContent>
                      </v:textbox>
                    </v:shape>
                    <v:shape id="Text Box 2562" o:spid="_x0000_s2312" type="#_x0000_t202" style="position:absolute;left:9285;top:646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" filled="f" stroked="f">
                      <v:textbox inset="0,0,0,0">
                        <w:txbxContent>
                          <w:p w14:paraId="316E5DDC"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Eugene</w:t>
                                </w:r>
                              </w:smartTag>
                            </w:smartTag>
                          </w:p>
                        </w:txbxContent>
                      </v:textbox>
                    </v:shape>
                    <v:shape id="Text Box 2563" o:spid="_x0000_s2313" type="#_x0000_t202" style="position:absolute;left:8010;top:649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" filled="f" stroked="f">
                      <v:textbox inset="0,0,0,0">
                        <w:txbxContent>
                          <w:p w14:paraId="72A3F959"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Newport</w:t>
                                </w:r>
                              </w:smartTag>
                            </w:smartTag>
                          </w:p>
                        </w:txbxContent>
                      </v:textbox>
                    </v:shape>
                    <v:shape id="Text Box 2564" o:spid="_x0000_s2314" type="#_x0000_t202" style="position:absolute;left:7230;top:610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" filled="f" stroked="f">
                      <v:textbox inset="0,0,0,0">
                        <w:txbxContent>
                          <w:p w14:paraId="34B99C2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Portland</w:t>
                                </w:r>
                              </w:smartTag>
                            </w:smartTag>
                          </w:p>
                        </w:txbxContent>
                      </v:textbox>
                    </v:shape>
                    <v:shape id="Text Box 2565" o:spid="_x0000_s2315" type="#_x0000_t202" style="position:absolute;left:7170;top:510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" filled="f" stroked="f">
                      <v:textbox inset="0,0,0,0">
                        <w:txbxContent>
                          <w:p w14:paraId="7331E17C"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Salem</w:t>
                                </w:r>
                              </w:smartTag>
                            </w:smartTag>
                          </w:p>
                        </w:txbxContent>
                      </v:textbox>
                    </v:shape>
                    <v:shape id="Text Box 2566" o:spid="_x0000_s2316" type="#_x0000_t202" style="position:absolute;left:7275;top:441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" filled="f" stroked="f">
                      <v:textbox inset="0,0,0,0">
                        <w:txbxContent>
                          <w:p w14:paraId="4B2D84D3"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Seaside</w:t>
                                </w:r>
                              </w:smartTag>
                            </w:smartTag>
                          </w:p>
                        </w:txbxContent>
                      </v:textbox>
                    </v:shape>
                  </v:group>
                </v:group>
                <w10:wrap type="square"/>
              </v:group>
            </w:pict>
          </mc:Fallback>
        </mc:AlternateContent>
      </w:r>
    </w:p>
    <w:p w14:paraId="71F8705C" w14:textId="77777777" w:rsidR="00096095" w:rsidRDefault="00096095" w:rsidP="00E610C4">
      <w:pPr>
        <w:pStyle w:val="ExampleBody"/>
      </w:pPr>
      <w:r>
        <w:t xml:space="preserve">Portland to Seaside </w:t>
      </w:r>
      <w:r>
        <w:tab/>
      </w:r>
      <w:r w:rsidR="000403EC">
        <w:tab/>
      </w:r>
      <w:r>
        <w:t>78 miles</w:t>
      </w:r>
    </w:p>
    <w:p w14:paraId="62FB64DE" w14:textId="77777777" w:rsidR="00096095" w:rsidRDefault="00096095" w:rsidP="00E610C4">
      <w:pPr>
        <w:pStyle w:val="ExampleBody"/>
      </w:pPr>
      <w:r>
        <w:t>Eugene to Newport</w:t>
      </w:r>
      <w:r>
        <w:tab/>
      </w:r>
      <w:r w:rsidR="000403EC">
        <w:tab/>
      </w:r>
      <w:r>
        <w:t>91 miles</w:t>
      </w:r>
    </w:p>
    <w:p w14:paraId="615984C5" w14:textId="77777777" w:rsidR="00096095" w:rsidRDefault="00096095" w:rsidP="00E610C4">
      <w:pPr>
        <w:pStyle w:val="ExampleBody"/>
      </w:pPr>
      <w:r>
        <w:t>Portland to Astoria</w:t>
      </w:r>
      <w:r>
        <w:tab/>
      </w:r>
      <w:r w:rsidR="000403EC">
        <w:tab/>
      </w:r>
      <w:r>
        <w:t>(reject – closes circuit)</w:t>
      </w:r>
    </w:p>
    <w:p w14:paraId="42475787" w14:textId="77777777" w:rsidR="00096095" w:rsidRDefault="00096095" w:rsidP="00E610C4">
      <w:pPr>
        <w:pStyle w:val="ExampleBody"/>
      </w:pPr>
      <w:r>
        <w:t>Ashland to Crater Lk</w:t>
      </w:r>
      <w:r>
        <w:tab/>
        <w:t>108 miles</w:t>
      </w:r>
    </w:p>
    <w:p w14:paraId="45F5A757" w14:textId="77777777" w:rsidR="00804EF4" w:rsidRDefault="00804EF4" w:rsidP="00E610C4">
      <w:pPr>
        <w:pStyle w:val="ExampleBody"/>
      </w:pPr>
    </w:p>
    <w:p w14:paraId="7C219183" w14:textId="77777777" w:rsidR="00804EF4" w:rsidRDefault="00193AB4" w:rsidP="00E610C4">
      <w:pPr>
        <w:pStyle w:val="ExampleBody"/>
      </w:pPr>
      <w:r>
        <w:t xml:space="preserve">The graph after adding these edges is shown to the right.  </w:t>
      </w:r>
      <w:r w:rsidR="00804EF4">
        <w:t>At this point, we can skip over any edge pair that contains Salem, Seaside, Eugene, Portland, or Corvallis since they already have degree 2.</w:t>
      </w:r>
    </w:p>
    <w:p w14:paraId="2ED857C9" w14:textId="77777777" w:rsidR="00804EF4" w:rsidRPr="00E361BC" w:rsidRDefault="00804EF4" w:rsidP="00E610C4">
      <w:pPr>
        <w:pStyle w:val="ExampleBody"/>
      </w:pPr>
    </w:p>
    <w:p w14:paraId="3CAC83F9" w14:textId="77777777" w:rsidR="00096095" w:rsidRDefault="00804EF4" w:rsidP="00E610C4">
      <w:pPr>
        <w:pStyle w:val="ExampleBody"/>
      </w:pPr>
      <w:r>
        <w:t>Newport to Astoria</w:t>
      </w:r>
      <w:r>
        <w:tab/>
      </w:r>
      <w:r w:rsidR="000403EC">
        <w:tab/>
      </w:r>
      <w:r>
        <w:t>(reject – closes circuit)</w:t>
      </w:r>
    </w:p>
    <w:p w14:paraId="414FCC03" w14:textId="77777777" w:rsidR="00C600F4" w:rsidRDefault="00804EF4" w:rsidP="00E610C4">
      <w:pPr>
        <w:pStyle w:val="ExampleBody"/>
      </w:pPr>
      <w:r>
        <w:t>Newport to Bend</w:t>
      </w:r>
      <w:r>
        <w:tab/>
      </w:r>
      <w:r w:rsidR="000403EC">
        <w:tab/>
      </w:r>
      <w:r>
        <w:t>180 miles</w:t>
      </w:r>
    </w:p>
    <w:p w14:paraId="2D525FCA" w14:textId="33F0D8BB" w:rsidR="00C600F4" w:rsidRDefault="007E3B2B" w:rsidP="00E610C4">
      <w:pPr>
        <w:pStyle w:val="ExampleBody"/>
      </w:pPr>
      <w:r>
        <w:rPr>
          <w:noProof/>
        </w:rPr>
        <mc:AlternateContent>
          <mc:Choice Requires="wpg">
            <w:drawing>
              <wp:anchor distT="0" distB="0" distL="114300" distR="114300" simplePos="0" relativeHeight="251710464" behindDoc="0" locked="0" layoutInCell="1" allowOverlap="1" wp14:anchorId="7ED83C0C" wp14:editId="7D0E982C">
                <wp:simplePos x="0" y="0"/>
                <wp:positionH relativeFrom="column">
                  <wp:posOffset>3473450</wp:posOffset>
                </wp:positionH>
                <wp:positionV relativeFrom="paragraph">
                  <wp:posOffset>108585</wp:posOffset>
                </wp:positionV>
                <wp:extent cx="2419350" cy="1847850"/>
                <wp:effectExtent l="0" t="0" r="3175" b="4445"/>
                <wp:wrapSquare wrapText="bothSides"/>
                <wp:docPr id="4637" name="Group 2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847850"/>
                          <a:chOff x="7130" y="11290"/>
                          <a:chExt cx="3810" cy="2910"/>
                        </a:xfrm>
                      </wpg:grpSpPr>
                      <wps:wsp>
                        <wps:cNvPr id="4638" name="Line 2612"/>
                        <wps:cNvCnPr>
                          <a:cxnSpLocks noChangeShapeType="1"/>
                        </wps:cNvCnPr>
                        <wps:spPr bwMode="auto">
                          <a:xfrm flipV="1">
                            <a:off x="8500" y="12000"/>
                            <a:ext cx="126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9" name="Line 2615"/>
                        <wps:cNvCnPr>
                          <a:cxnSpLocks noChangeShapeType="1"/>
                        </wps:cNvCnPr>
                        <wps:spPr bwMode="auto">
                          <a:xfrm>
                            <a:off x="8500" y="11640"/>
                            <a:ext cx="124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8" name="Line 2618"/>
                        <wps:cNvCnPr>
                          <a:cxnSpLocks noChangeShapeType="1"/>
                        </wps:cNvCnPr>
                        <wps:spPr bwMode="auto">
                          <a:xfrm>
                            <a:off x="9180" y="11620"/>
                            <a:ext cx="620" cy="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9" name="Line 2577"/>
                        <wps:cNvCnPr>
                          <a:cxnSpLocks noChangeShapeType="1"/>
                        </wps:cNvCnPr>
                        <wps:spPr bwMode="auto">
                          <a:xfrm flipV="1">
                            <a:off x="7920" y="12060"/>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0" name="Line 2578"/>
                        <wps:cNvCnPr>
                          <a:cxnSpLocks noChangeShapeType="1"/>
                        </wps:cNvCnPr>
                        <wps:spPr bwMode="auto">
                          <a:xfrm flipH="1">
                            <a:off x="8520" y="13788"/>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1" name="Line 2579"/>
                        <wps:cNvCnPr>
                          <a:cxnSpLocks noChangeShapeType="1"/>
                        </wps:cNvCnPr>
                        <wps:spPr bwMode="auto">
                          <a:xfrm>
                            <a:off x="8520" y="11636"/>
                            <a:ext cx="1280" cy="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92" name="Group 2580"/>
                        <wpg:cNvGrpSpPr>
                          <a:grpSpLocks/>
                        </wpg:cNvGrpSpPr>
                        <wpg:grpSpPr bwMode="auto">
                          <a:xfrm>
                            <a:off x="7130" y="11290"/>
                            <a:ext cx="3810" cy="2910"/>
                            <a:chOff x="7170" y="3930"/>
                            <a:chExt cx="3810" cy="2910"/>
                          </a:xfrm>
                        </wpg:grpSpPr>
                        <wps:wsp>
                          <wps:cNvPr id="4294" name="Line 2581"/>
                          <wps:cNvCnPr>
                            <a:cxnSpLocks noChangeShapeType="1"/>
                          </wps:cNvCnPr>
                          <wps:spPr bwMode="auto">
                            <a:xfrm flipH="1">
                              <a:off x="7950" y="4256"/>
                              <a:ext cx="1275"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5" name="Line 2582"/>
                          <wps:cNvCnPr>
                            <a:cxnSpLocks noChangeShapeType="1"/>
                          </wps:cNvCnPr>
                          <wps:spPr bwMode="auto">
                            <a:xfrm flipH="1" flipV="1">
                              <a:off x="7770" y="5336"/>
                              <a:ext cx="18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6" name="Line 2583"/>
                          <wps:cNvCnPr>
                            <a:cxnSpLocks noChangeShapeType="1"/>
                          </wps:cNvCnPr>
                          <wps:spPr bwMode="auto">
                            <a:xfrm flipH="1">
                              <a:off x="9255" y="5321"/>
                              <a:ext cx="780" cy="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7" name="Line 2584"/>
                          <wps:cNvCnPr>
                            <a:cxnSpLocks noChangeShapeType="1"/>
                          </wps:cNvCnPr>
                          <wps:spPr bwMode="auto">
                            <a:xfrm>
                              <a:off x="7760" y="5340"/>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98" name="Group 2585"/>
                          <wpg:cNvGrpSpPr>
                            <a:grpSpLocks/>
                          </wpg:cNvGrpSpPr>
                          <wpg:grpSpPr bwMode="auto">
                            <a:xfrm>
                              <a:off x="7170" y="3930"/>
                              <a:ext cx="3810" cy="2910"/>
                              <a:chOff x="7170" y="3930"/>
                              <a:chExt cx="3810" cy="2910"/>
                            </a:xfrm>
                          </wpg:grpSpPr>
                          <wps:wsp>
                            <wps:cNvPr id="4299" name="Oval 2586"/>
                            <wps:cNvSpPr>
                              <a:spLocks noChangeArrowheads="1"/>
                            </wps:cNvSpPr>
                            <wps:spPr bwMode="auto">
                              <a:xfrm>
                                <a:off x="8490" y="420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0" name="Oval 2587"/>
                            <wps:cNvSpPr>
                              <a:spLocks noChangeArrowheads="1"/>
                            </wps:cNvSpPr>
                            <wps:spPr bwMode="auto">
                              <a:xfrm>
                                <a:off x="9150" y="41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1" name="Oval 2588"/>
                            <wps:cNvSpPr>
                              <a:spLocks noChangeArrowheads="1"/>
                            </wps:cNvSpPr>
                            <wps:spPr bwMode="auto">
                              <a:xfrm>
                                <a:off x="9735" y="45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2" name="Oval 2589"/>
                            <wps:cNvSpPr>
                              <a:spLocks noChangeArrowheads="1"/>
                            </wps:cNvSpPr>
                            <wps:spPr bwMode="auto">
                              <a:xfrm>
                                <a:off x="7875" y="46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3" name="Oval 2590"/>
                            <wps:cNvSpPr>
                              <a:spLocks noChangeArrowheads="1"/>
                            </wps:cNvSpPr>
                            <wps:spPr bwMode="auto">
                              <a:xfrm>
                                <a:off x="9960"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4" name="Oval 2591"/>
                            <wps:cNvSpPr>
                              <a:spLocks noChangeArrowheads="1"/>
                            </wps:cNvSpPr>
                            <wps:spPr bwMode="auto">
                              <a:xfrm>
                                <a:off x="7695"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5" name="Oval 2592"/>
                            <wps:cNvSpPr>
                              <a:spLocks noChangeArrowheads="1"/>
                            </wps:cNvSpPr>
                            <wps:spPr bwMode="auto">
                              <a:xfrm>
                                <a:off x="7890" y="59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6" name="Oval 2593"/>
                            <wps:cNvSpPr>
                              <a:spLocks noChangeArrowheads="1"/>
                            </wps:cNvSpPr>
                            <wps:spPr bwMode="auto">
                              <a:xfrm>
                                <a:off x="8490" y="636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7" name="Oval 2594"/>
                            <wps:cNvSpPr>
                              <a:spLocks noChangeArrowheads="1"/>
                            </wps:cNvSpPr>
                            <wps:spPr bwMode="auto">
                              <a:xfrm>
                                <a:off x="9180" y="63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8" name="Oval 2595"/>
                            <wps:cNvSpPr>
                              <a:spLocks noChangeArrowheads="1"/>
                            </wps:cNvSpPr>
                            <wps:spPr bwMode="auto">
                              <a:xfrm>
                                <a:off x="9765" y="59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9" name="Text Box 2596"/>
                            <wps:cNvSpPr txBox="1">
                              <a:spLocks noChangeArrowheads="1"/>
                            </wps:cNvSpPr>
                            <wps:spPr bwMode="auto">
                              <a:xfrm>
                                <a:off x="8160" y="396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2FCF4"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wps:txbx>
                            <wps:bodyPr rot="0" vert="horz" wrap="square" lIns="0" tIns="0" rIns="0" bIns="0" anchor="t" anchorCtr="0" upright="1">
                              <a:noAutofit/>
                            </wps:bodyPr>
                          </wps:wsp>
                          <wps:wsp>
                            <wps:cNvPr id="4310" name="Text Box 2597"/>
                            <wps:cNvSpPr txBox="1">
                              <a:spLocks noChangeArrowheads="1"/>
                            </wps:cNvSpPr>
                            <wps:spPr bwMode="auto">
                              <a:xfrm>
                                <a:off x="9015" y="39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D970E"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wps:txbx>
                            <wps:bodyPr rot="0" vert="horz" wrap="square" lIns="0" tIns="0" rIns="0" bIns="0" anchor="t" anchorCtr="0" upright="1">
                              <a:noAutofit/>
                            </wps:bodyPr>
                          </wps:wsp>
                          <wps:wsp>
                            <wps:cNvPr id="4311" name="Text Box 2598"/>
                            <wps:cNvSpPr txBox="1">
                              <a:spLocks noChangeArrowheads="1"/>
                            </wps:cNvSpPr>
                            <wps:spPr bwMode="auto">
                              <a:xfrm>
                                <a:off x="9630" y="42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94D46"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Bend</w:t>
                                      </w:r>
                                    </w:smartTag>
                                  </w:smartTag>
                                </w:p>
                              </w:txbxContent>
                            </wps:txbx>
                            <wps:bodyPr rot="0" vert="horz" wrap="square" lIns="0" tIns="0" rIns="0" bIns="0" anchor="t" anchorCtr="0" upright="1">
                              <a:noAutofit/>
                            </wps:bodyPr>
                          </wps:wsp>
                          <wps:wsp>
                            <wps:cNvPr id="4312" name="Text Box 2599"/>
                            <wps:cNvSpPr txBox="1">
                              <a:spLocks noChangeArrowheads="1"/>
                            </wps:cNvSpPr>
                            <wps:spPr bwMode="auto">
                              <a:xfrm>
                                <a:off x="10020" y="505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8DBF"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Corvallis</w:t>
                                      </w:r>
                                    </w:smartTag>
                                  </w:smartTag>
                                </w:p>
                              </w:txbxContent>
                            </wps:txbx>
                            <wps:bodyPr rot="0" vert="horz" wrap="square" lIns="0" tIns="0" rIns="0" bIns="0" anchor="t" anchorCtr="0" upright="1">
                              <a:noAutofit/>
                            </wps:bodyPr>
                          </wps:wsp>
                          <wps:wsp>
                            <wps:cNvPr id="4313" name="Text Box 2600"/>
                            <wps:cNvSpPr txBox="1">
                              <a:spLocks noChangeArrowheads="1"/>
                            </wps:cNvSpPr>
                            <wps:spPr bwMode="auto">
                              <a:xfrm>
                                <a:off x="9780" y="609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360D" w14:textId="77777777" w:rsidR="007907F9" w:rsidRPr="00C600F4" w:rsidRDefault="007907F9">
                                  <w:pPr>
                                    <w:rPr>
                                      <w:sz w:val="20"/>
                                      <w:szCs w:val="20"/>
                                    </w:rPr>
                                  </w:pPr>
                                  <w:r>
                                    <w:rPr>
                                      <w:sz w:val="20"/>
                                      <w:szCs w:val="20"/>
                                    </w:rPr>
                                    <w:t>Crater Lk</w:t>
                                  </w:r>
                                </w:p>
                              </w:txbxContent>
                            </wps:txbx>
                            <wps:bodyPr rot="0" vert="horz" wrap="square" lIns="0" tIns="0" rIns="0" bIns="0" anchor="t" anchorCtr="0" upright="1">
                              <a:noAutofit/>
                            </wps:bodyPr>
                          </wps:wsp>
                          <wps:wsp>
                            <wps:cNvPr id="4314" name="Text Box 2601"/>
                            <wps:cNvSpPr txBox="1">
                              <a:spLocks noChangeArrowheads="1"/>
                            </wps:cNvSpPr>
                            <wps:spPr bwMode="auto">
                              <a:xfrm>
                                <a:off x="9285" y="646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7822"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Eugene</w:t>
                                      </w:r>
                                    </w:smartTag>
                                  </w:smartTag>
                                </w:p>
                              </w:txbxContent>
                            </wps:txbx>
                            <wps:bodyPr rot="0" vert="horz" wrap="square" lIns="0" tIns="0" rIns="0" bIns="0" anchor="t" anchorCtr="0" upright="1">
                              <a:noAutofit/>
                            </wps:bodyPr>
                          </wps:wsp>
                          <wps:wsp>
                            <wps:cNvPr id="4315" name="Text Box 2602"/>
                            <wps:cNvSpPr txBox="1">
                              <a:spLocks noChangeArrowheads="1"/>
                            </wps:cNvSpPr>
                            <wps:spPr bwMode="auto">
                              <a:xfrm>
                                <a:off x="8010" y="649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BB70"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Newport</w:t>
                                      </w:r>
                                    </w:smartTag>
                                  </w:smartTag>
                                </w:p>
                              </w:txbxContent>
                            </wps:txbx>
                            <wps:bodyPr rot="0" vert="horz" wrap="square" lIns="0" tIns="0" rIns="0" bIns="0" anchor="t" anchorCtr="0" upright="1">
                              <a:noAutofit/>
                            </wps:bodyPr>
                          </wps:wsp>
                          <wps:wsp>
                            <wps:cNvPr id="4316" name="Text Box 2603"/>
                            <wps:cNvSpPr txBox="1">
                              <a:spLocks noChangeArrowheads="1"/>
                            </wps:cNvSpPr>
                            <wps:spPr bwMode="auto">
                              <a:xfrm>
                                <a:off x="7230" y="610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0FB4"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Portland</w:t>
                                      </w:r>
                                    </w:smartTag>
                                  </w:smartTag>
                                </w:p>
                              </w:txbxContent>
                            </wps:txbx>
                            <wps:bodyPr rot="0" vert="horz" wrap="square" lIns="0" tIns="0" rIns="0" bIns="0" anchor="t" anchorCtr="0" upright="1">
                              <a:noAutofit/>
                            </wps:bodyPr>
                          </wps:wsp>
                          <wps:wsp>
                            <wps:cNvPr id="4317" name="Text Box 2604"/>
                            <wps:cNvSpPr txBox="1">
                              <a:spLocks noChangeArrowheads="1"/>
                            </wps:cNvSpPr>
                            <wps:spPr bwMode="auto">
                              <a:xfrm>
                                <a:off x="7170" y="510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C5FC5"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Salem</w:t>
                                      </w:r>
                                    </w:smartTag>
                                  </w:smartTag>
                                </w:p>
                              </w:txbxContent>
                            </wps:txbx>
                            <wps:bodyPr rot="0" vert="horz" wrap="square" lIns="0" tIns="0" rIns="0" bIns="0" anchor="t" anchorCtr="0" upright="1">
                              <a:noAutofit/>
                            </wps:bodyPr>
                          </wps:wsp>
                          <wps:wsp>
                            <wps:cNvPr id="4318" name="Text Box 2605"/>
                            <wps:cNvSpPr txBox="1">
                              <a:spLocks noChangeArrowheads="1"/>
                            </wps:cNvSpPr>
                            <wps:spPr bwMode="auto">
                              <a:xfrm>
                                <a:off x="7275" y="441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76154"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Seaside</w:t>
                                      </w:r>
                                    </w:smartTag>
                                  </w:smartTag>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ED83C0C" id="Group 2619" o:spid="_x0000_s2317" style="position:absolute;margin-left:273.5pt;margin-top:8.55pt;width:190.5pt;height:145.5pt;z-index:251710464;mso-position-horizontal-relative:text;mso-position-vertical-relative:text" coordorigin="7130,11290" coordsize="381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">
                <v:line id="Line 2612" o:spid="_x0000_s2318" style="position:absolute;flip:y;visibility:visible;mso-wrap-style:square" from="8500,12000" to="9760,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"/>
                <v:line id="Line 2615" o:spid="_x0000_s2319" style="position:absolute;visibility:visible;mso-wrap-style:square" from="8500,11640" to="9740,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"/>
                <v:line id="Line 2618" o:spid="_x0000_s2320" style="position:absolute;visibility:visible;mso-wrap-style:square" from="9180,11620" to="9800,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"/>
                <v:line id="Line 2577" o:spid="_x0000_s2321" style="position:absolute;flip:y;visibility:visible;mso-wrap-style:square" from="7920,12060" to="7920,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"/>
                <v:line id="Line 2578" o:spid="_x0000_s2322" style="position:absolute;flip:x;visibility:visible;mso-wrap-style:square" from="8520,13788" to="9220,1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"/>
                <v:line id="Line 2579" o:spid="_x0000_s2323" style="position:absolute;visibility:visible;mso-wrap-style:square" from="8520,11636" to="9800,1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"/>
                <v:group id="Group 2580" o:spid="_x0000_s2324" style="position:absolute;left:7130;top:11290;width:3810;height:2910"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">
                  <v:line id="Line 2581" o:spid="_x0000_s2325" style="position:absolute;flip:x;visibility:visible;mso-wrap-style:square" from="7950,4256" to="9225,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"/>
                  <v:line id="Line 2582" o:spid="_x0000_s2326" style="position:absolute;flip:x y;visibility:visible;mso-wrap-style:square" from="7770,5336" to="7950,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"/>
                  <v:line id="Line 2583" o:spid="_x0000_s2327" style="position:absolute;flip:x;visibility:visible;mso-wrap-style:square" from="9255,5321" to="10035,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"/>
                  <v:line id="Line 2584" o:spid="_x0000_s2328" style="position:absolute;visibility:visible;mso-wrap-style:square" from="7760,5340" to="1000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"/>
                  <v:group id="Group 2585" o:spid="_x0000_s2329" style="position:absolute;left:7170;top:3930;width:3810;height:2910"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">
                    <v:oval id="Oval 2586" o:spid="_x0000_s2330" style="position:absolute;left:8490;top:420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"/>
                    <v:oval id="Oval 2587" o:spid="_x0000_s2331" style="position:absolute;left:9150;top:41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"/>
                    <v:oval id="Oval 2588" o:spid="_x0000_s2332" style="position:absolute;left:9735;top:45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"/>
                    <v:oval id="Oval 2589" o:spid="_x0000_s2333" style="position:absolute;left:7875;top:46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"/>
                    <v:oval id="Oval 2590" o:spid="_x0000_s2334" style="position:absolute;left:9960;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"/>
                    <v:oval id="Oval 2591" o:spid="_x0000_s2335" style="position:absolute;left:7695;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"/>
                    <v:oval id="Oval 2592" o:spid="_x0000_s2336" style="position:absolute;left:7890;top:59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"/>
                    <v:oval id="Oval 2593" o:spid="_x0000_s2337" style="position:absolute;left:8490;top:63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"/>
                    <v:oval id="Oval 2594" o:spid="_x0000_s2338" style="position:absolute;left:9180;top:63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"/>
                    <v:oval id="Oval 2595" o:spid="_x0000_s2339" style="position:absolute;left:9765;top:59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"/>
                    <v:shape id="Text Box 2596" o:spid="_x0000_s2340" type="#_x0000_t202" style="position:absolute;left:8160;top:396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" filled="f" stroked="f">
                      <v:textbox inset="0,0,0,0">
                        <w:txbxContent>
                          <w:p w14:paraId="32E2FCF4"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v:textbox>
                    </v:shape>
                    <v:shape id="Text Box 2597" o:spid="_x0000_s2341" type="#_x0000_t202" style="position:absolute;left:9015;top:39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" filled="f" stroked="f">
                      <v:textbox inset="0,0,0,0">
                        <w:txbxContent>
                          <w:p w14:paraId="5BED970E" w14:textId="77777777" w:rsidR="007907F9" w:rsidRPr="00C600F4" w:rsidRDefault="007907F9">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v:textbox>
                    </v:shape>
                    <v:shape id="Text Box 2598" o:spid="_x0000_s2342" type="#_x0000_t202" style="position:absolute;left:9630;top:42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" filled="f" stroked="f">
                      <v:textbox inset="0,0,0,0">
                        <w:txbxContent>
                          <w:p w14:paraId="69794D46"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Bend</w:t>
                                </w:r>
                              </w:smartTag>
                            </w:smartTag>
                          </w:p>
                        </w:txbxContent>
                      </v:textbox>
                    </v:shape>
                    <v:shape id="Text Box 2599" o:spid="_x0000_s2343" type="#_x0000_t202" style="position:absolute;left:10020;top:505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" filled="f" stroked="f">
                      <v:textbox inset="0,0,0,0">
                        <w:txbxContent>
                          <w:p w14:paraId="3B868DBF"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Corvallis</w:t>
                                </w:r>
                              </w:smartTag>
                            </w:smartTag>
                          </w:p>
                        </w:txbxContent>
                      </v:textbox>
                    </v:shape>
                    <v:shape id="Text Box 2600" o:spid="_x0000_s2344" type="#_x0000_t202" style="position:absolute;left:9780;top:609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" filled="f" stroked="f">
                      <v:textbox inset="0,0,0,0">
                        <w:txbxContent>
                          <w:p w14:paraId="660B360D" w14:textId="77777777" w:rsidR="007907F9" w:rsidRPr="00C600F4" w:rsidRDefault="007907F9">
                            <w:pPr>
                              <w:rPr>
                                <w:sz w:val="20"/>
                                <w:szCs w:val="20"/>
                              </w:rPr>
                            </w:pPr>
                            <w:r>
                              <w:rPr>
                                <w:sz w:val="20"/>
                                <w:szCs w:val="20"/>
                              </w:rPr>
                              <w:t>Crater Lk</w:t>
                            </w:r>
                          </w:p>
                        </w:txbxContent>
                      </v:textbox>
                    </v:shape>
                    <v:shape id="Text Box 2601" o:spid="_x0000_s2345" type="#_x0000_t202" style="position:absolute;left:9285;top:646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" filled="f" stroked="f">
                      <v:textbox inset="0,0,0,0">
                        <w:txbxContent>
                          <w:p w14:paraId="559D7822"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Eugene</w:t>
                                </w:r>
                              </w:smartTag>
                            </w:smartTag>
                          </w:p>
                        </w:txbxContent>
                      </v:textbox>
                    </v:shape>
                    <v:shape id="Text Box 2602" o:spid="_x0000_s2346" type="#_x0000_t202" style="position:absolute;left:8010;top:649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" filled="f" stroked="f">
                      <v:textbox inset="0,0,0,0">
                        <w:txbxContent>
                          <w:p w14:paraId="1E24BB70"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Newport</w:t>
                                </w:r>
                              </w:smartTag>
                            </w:smartTag>
                          </w:p>
                        </w:txbxContent>
                      </v:textbox>
                    </v:shape>
                    <v:shape id="Text Box 2603" o:spid="_x0000_s2347" type="#_x0000_t202" style="position:absolute;left:7230;top:610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" filled="f" stroked="f">
                      <v:textbox inset="0,0,0,0">
                        <w:txbxContent>
                          <w:p w14:paraId="26EE0FB4"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Portland</w:t>
                                </w:r>
                              </w:smartTag>
                            </w:smartTag>
                          </w:p>
                        </w:txbxContent>
                      </v:textbox>
                    </v:shape>
                    <v:shape id="Text Box 2604" o:spid="_x0000_s2348" type="#_x0000_t202" style="position:absolute;left:7170;top:510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" filled="f" stroked="f">
                      <v:textbox inset="0,0,0,0">
                        <w:txbxContent>
                          <w:p w14:paraId="608C5FC5"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Salem</w:t>
                                </w:r>
                              </w:smartTag>
                            </w:smartTag>
                          </w:p>
                        </w:txbxContent>
                      </v:textbox>
                    </v:shape>
                    <v:shape id="Text Box 2605" o:spid="_x0000_s2349" type="#_x0000_t202" style="position:absolute;left:7275;top:441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" filled="f" stroked="f">
                      <v:textbox inset="0,0,0,0">
                        <w:txbxContent>
                          <w:p w14:paraId="14F76154" w14:textId="77777777" w:rsidR="007907F9" w:rsidRPr="00C600F4" w:rsidRDefault="007907F9">
                            <w:pPr>
                              <w:rPr>
                                <w:sz w:val="20"/>
                                <w:szCs w:val="20"/>
                              </w:rPr>
                            </w:pPr>
                            <w:smartTag w:uri="urn:schemas-microsoft-com:office:smarttags" w:element="City">
                              <w:smartTag w:uri="urn:schemas-microsoft-com:office:smarttags" w:element="place">
                                <w:r>
                                  <w:rPr>
                                    <w:sz w:val="20"/>
                                    <w:szCs w:val="20"/>
                                  </w:rPr>
                                  <w:t>Seaside</w:t>
                                </w:r>
                              </w:smartTag>
                            </w:smartTag>
                          </w:p>
                        </w:txbxContent>
                      </v:textbox>
                    </v:shape>
                  </v:group>
                </v:group>
                <w10:wrap type="square"/>
              </v:group>
            </w:pict>
          </mc:Fallback>
        </mc:AlternateContent>
      </w:r>
      <w:r w:rsidR="00804EF4">
        <w:t>Bend to Ashland</w:t>
      </w:r>
      <w:r w:rsidR="00804EF4">
        <w:tab/>
      </w:r>
      <w:r w:rsidR="000403EC">
        <w:tab/>
      </w:r>
      <w:r w:rsidR="00804EF4">
        <w:t>200 miles</w:t>
      </w:r>
    </w:p>
    <w:p w14:paraId="4C3193E9" w14:textId="77777777" w:rsidR="00C600F4" w:rsidRDefault="00C600F4" w:rsidP="00E610C4">
      <w:pPr>
        <w:pStyle w:val="ExampleBody"/>
      </w:pPr>
    </w:p>
    <w:p w14:paraId="25042F15" w14:textId="77777777" w:rsidR="00804EF4" w:rsidRDefault="00804EF4" w:rsidP="00E610C4">
      <w:pPr>
        <w:pStyle w:val="ExampleBody"/>
      </w:pPr>
      <w:r>
        <w:t>At this point the only wa</w:t>
      </w:r>
      <w:r w:rsidR="00193AB4">
        <w:t xml:space="preserve">y to complete the circuit is to </w:t>
      </w:r>
      <w:r>
        <w:t>add:</w:t>
      </w:r>
    </w:p>
    <w:p w14:paraId="2C8EFF83" w14:textId="77777777" w:rsidR="00804EF4" w:rsidRDefault="00804EF4" w:rsidP="00E610C4">
      <w:pPr>
        <w:pStyle w:val="ExampleBody"/>
      </w:pPr>
      <w:r>
        <w:t>Crater Lk to Astoria</w:t>
      </w:r>
      <w:r>
        <w:tab/>
        <w:t>433 miles</w:t>
      </w:r>
    </w:p>
    <w:p w14:paraId="04ED17FD" w14:textId="77777777" w:rsidR="00C600F4" w:rsidRDefault="00C600F4" w:rsidP="00E610C4">
      <w:pPr>
        <w:pStyle w:val="ExampleBody"/>
      </w:pPr>
    </w:p>
    <w:p w14:paraId="16BDFEC2" w14:textId="77777777" w:rsidR="000B3907" w:rsidRDefault="000B3907" w:rsidP="00E610C4">
      <w:pPr>
        <w:pStyle w:val="ExampleBody"/>
      </w:pPr>
      <w:r>
        <w:t>The final circuit, written to start at Portland, is:</w:t>
      </w:r>
    </w:p>
    <w:p w14:paraId="11E314A6" w14:textId="77777777" w:rsidR="000B3907" w:rsidRDefault="000B3907" w:rsidP="00E610C4">
      <w:pPr>
        <w:pStyle w:val="ExampleBody"/>
      </w:pPr>
      <w:r>
        <w:t>Portland, Salem, Corvallis, Eugene, Newport, Bend, Ashland, Crater Lake, Astoria, Seaside, Portland.</w:t>
      </w:r>
    </w:p>
    <w:p w14:paraId="4F9BD24F" w14:textId="77777777" w:rsidR="000B3907" w:rsidRDefault="000B3907" w:rsidP="00E610C4">
      <w:pPr>
        <w:pStyle w:val="ExampleBody"/>
      </w:pPr>
    </w:p>
    <w:p w14:paraId="27E00EC5" w14:textId="77777777" w:rsidR="00C600F4" w:rsidRDefault="00804EF4" w:rsidP="00E610C4">
      <w:pPr>
        <w:pStyle w:val="ExampleBody"/>
      </w:pPr>
      <w:r>
        <w:t xml:space="preserve">Total </w:t>
      </w:r>
      <w:r w:rsidR="00352EC0">
        <w:t>trip</w:t>
      </w:r>
      <w:r>
        <w:t xml:space="preserve"> length:  </w:t>
      </w:r>
      <w:r w:rsidR="00352EC0">
        <w:t>1241 miles</w:t>
      </w:r>
      <w:r w:rsidR="000B3907">
        <w:t>.</w:t>
      </w:r>
    </w:p>
    <w:p w14:paraId="59A36EE3" w14:textId="77777777" w:rsidR="00C600F4" w:rsidRDefault="00C600F4" w:rsidP="00E610C4">
      <w:pPr>
        <w:pStyle w:val="ExampleBody"/>
      </w:pPr>
    </w:p>
    <w:p w14:paraId="6DE1D3B4" w14:textId="77777777" w:rsidR="000B3907" w:rsidRPr="00F9733B" w:rsidRDefault="000403EC" w:rsidP="00E610C4">
      <w:pPr>
        <w:pStyle w:val="ExampleBody"/>
      </w:pPr>
      <w:r>
        <w:t>While better than the NNA route, n</w:t>
      </w:r>
      <w:r w:rsidR="00352EC0">
        <w:t>either algorithm produced the optimal route.  The following route can make the tour in 1069 miles:</w:t>
      </w:r>
    </w:p>
    <w:p w14:paraId="0B83870C" w14:textId="77777777" w:rsidR="00193AB4" w:rsidRDefault="00352EC0" w:rsidP="000403EC">
      <w:pPr>
        <w:pStyle w:val="ExampleBody"/>
      </w:pPr>
      <w:r>
        <w:t>Portland, Astoria, Seaside, Newport, Corvallis, Eugene, Ashland</w:t>
      </w:r>
      <w:r w:rsidR="000B3907">
        <w:t>, Crater Lake, Bend, Salem, Portland</w:t>
      </w:r>
    </w:p>
    <w:p w14:paraId="4FE08524" w14:textId="77777777" w:rsidR="004F3169" w:rsidRDefault="004F3169" w:rsidP="00F569AB"/>
    <w:p w14:paraId="73608F3D" w14:textId="77777777" w:rsidR="000B3907" w:rsidRDefault="000B3907" w:rsidP="00F569AB"/>
    <w:p w14:paraId="5A641D35" w14:textId="77777777" w:rsidR="000B3907" w:rsidRDefault="000B3907" w:rsidP="00F569AB"/>
    <w:p w14:paraId="4DC15272" w14:textId="77777777" w:rsidR="000B3907" w:rsidRDefault="000B3907" w:rsidP="00F569AB"/>
    <w:p w14:paraId="0C84B13D" w14:textId="77777777" w:rsidR="00193AB4" w:rsidRDefault="000403EC" w:rsidP="004F3169">
      <w:pPr>
        <w:pStyle w:val="TryitNow"/>
      </w:pPr>
      <w:r>
        <w:lastRenderedPageBreak/>
        <w:t>Try it Now 6</w:t>
      </w:r>
    </w:p>
    <w:p w14:paraId="5990321F" w14:textId="77777777" w:rsidR="000403EC" w:rsidRDefault="000403EC" w:rsidP="004F3169">
      <w:pPr>
        <w:pStyle w:val="TryitNowbody"/>
      </w:pPr>
      <w:r>
        <w:t>Find the circuit produced by the Sorted Edges algorithm using the graph below.</w:t>
      </w:r>
    </w:p>
    <w:p w14:paraId="0BDFBB9D" w14:textId="54EC989B" w:rsidR="000403EC" w:rsidRDefault="007E3B2B" w:rsidP="004F3169">
      <w:pPr>
        <w:pStyle w:val="TryitNowbody"/>
      </w:pPr>
      <w:r>
        <w:rPr>
          <w:noProof/>
        </w:rPr>
        <mc:AlternateContent>
          <mc:Choice Requires="wpc">
            <w:drawing>
              <wp:inline distT="0" distB="0" distL="0" distR="0" wp14:anchorId="48848B73" wp14:editId="4AA91DE4">
                <wp:extent cx="2933700" cy="1686560"/>
                <wp:effectExtent l="0" t="1270" r="0" b="0"/>
                <wp:docPr id="4293" name="Canvas 42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95" name="Line 4319"/>
                        <wps:cNvCnPr>
                          <a:cxnSpLocks noChangeShapeType="1"/>
                        </wps:cNvCnPr>
                        <wps:spPr bwMode="auto">
                          <a:xfrm>
                            <a:off x="859790" y="297180"/>
                            <a:ext cx="1617345" cy="534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6" name="Line 4321"/>
                        <wps:cNvCnPr>
                          <a:cxnSpLocks noChangeShapeType="1"/>
                        </wps:cNvCnPr>
                        <wps:spPr bwMode="auto">
                          <a:xfrm flipV="1">
                            <a:off x="847725" y="842645"/>
                            <a:ext cx="1645920" cy="541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7" name="Line 4320"/>
                        <wps:cNvCnPr>
                          <a:cxnSpLocks noChangeShapeType="1"/>
                        </wps:cNvCnPr>
                        <wps:spPr bwMode="auto">
                          <a:xfrm flipV="1">
                            <a:off x="297815" y="298450"/>
                            <a:ext cx="1645920" cy="541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8" name="Line 4322"/>
                        <wps:cNvCnPr>
                          <a:cxnSpLocks noChangeShapeType="1"/>
                        </wps:cNvCnPr>
                        <wps:spPr bwMode="auto">
                          <a:xfrm>
                            <a:off x="335915" y="849630"/>
                            <a:ext cx="1617345" cy="534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9" name="Line 4323"/>
                        <wps:cNvCnPr>
                          <a:cxnSpLocks noChangeShapeType="1"/>
                        </wps:cNvCnPr>
                        <wps:spPr bwMode="auto">
                          <a:xfrm>
                            <a:off x="300355" y="854075"/>
                            <a:ext cx="2202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0" name="AutoShape 4295"/>
                        <wps:cNvCnPr>
                          <a:cxnSpLocks noChangeShapeType="1"/>
                        </wps:cNvCnPr>
                        <wps:spPr bwMode="auto">
                          <a:xfrm>
                            <a:off x="845820" y="304165"/>
                            <a:ext cx="635"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AutoShape 4296"/>
                        <wps:cNvCnPr>
                          <a:cxnSpLocks noChangeShapeType="1"/>
                        </wps:cNvCnPr>
                        <wps:spPr bwMode="auto">
                          <a:xfrm>
                            <a:off x="1950720" y="323215"/>
                            <a:ext cx="635"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2" name="Line 4297"/>
                        <wps:cNvCnPr>
                          <a:cxnSpLocks noChangeShapeType="1"/>
                        </wps:cNvCnPr>
                        <wps:spPr bwMode="auto">
                          <a:xfrm>
                            <a:off x="852805" y="292100"/>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3" name="Line 4298"/>
                        <wps:cNvCnPr>
                          <a:cxnSpLocks noChangeShapeType="1"/>
                        </wps:cNvCnPr>
                        <wps:spPr bwMode="auto">
                          <a:xfrm flipV="1">
                            <a:off x="292100" y="287020"/>
                            <a:ext cx="580390" cy="560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4" name="Line 4299"/>
                        <wps:cNvCnPr>
                          <a:cxnSpLocks noChangeShapeType="1"/>
                        </wps:cNvCnPr>
                        <wps:spPr bwMode="auto">
                          <a:xfrm flipV="1">
                            <a:off x="840105" y="312420"/>
                            <a:ext cx="1108710" cy="106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5" name="Line 4300"/>
                        <wps:cNvCnPr>
                          <a:cxnSpLocks noChangeShapeType="1"/>
                        </wps:cNvCnPr>
                        <wps:spPr bwMode="auto">
                          <a:xfrm>
                            <a:off x="1969135" y="319405"/>
                            <a:ext cx="539750" cy="534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6" name="Line 4301"/>
                        <wps:cNvCnPr>
                          <a:cxnSpLocks noChangeShapeType="1"/>
                        </wps:cNvCnPr>
                        <wps:spPr bwMode="auto">
                          <a:xfrm>
                            <a:off x="850265" y="297180"/>
                            <a:ext cx="1093470" cy="107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7" name="Line 4302"/>
                        <wps:cNvCnPr>
                          <a:cxnSpLocks noChangeShapeType="1"/>
                        </wps:cNvCnPr>
                        <wps:spPr bwMode="auto">
                          <a:xfrm flipV="1">
                            <a:off x="1936750" y="863600"/>
                            <a:ext cx="542925"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8" name="Line 4303"/>
                        <wps:cNvCnPr>
                          <a:cxnSpLocks noChangeShapeType="1"/>
                        </wps:cNvCnPr>
                        <wps:spPr bwMode="auto">
                          <a:xfrm>
                            <a:off x="305435" y="847090"/>
                            <a:ext cx="54610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9" name="Text Box 4304"/>
                        <wps:cNvSpPr txBox="1">
                          <a:spLocks noChangeArrowheads="1"/>
                        </wps:cNvSpPr>
                        <wps:spPr bwMode="auto">
                          <a:xfrm>
                            <a:off x="59690" y="55245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37D6" w14:textId="77777777" w:rsidR="007907F9" w:rsidRDefault="007907F9" w:rsidP="00AD2FF4">
                              <w:r>
                                <w:t>A</w:t>
                              </w:r>
                            </w:p>
                          </w:txbxContent>
                        </wps:txbx>
                        <wps:bodyPr rot="0" vert="horz" wrap="square" lIns="91440" tIns="45720" rIns="91440" bIns="45720" anchor="t" anchorCtr="0" upright="1">
                          <a:noAutofit/>
                        </wps:bodyPr>
                      </wps:wsp>
                      <wps:wsp>
                        <wps:cNvPr id="4610" name="Line 4305"/>
                        <wps:cNvCnPr>
                          <a:cxnSpLocks noChangeShapeType="1"/>
                        </wps:cNvCnPr>
                        <wps:spPr bwMode="auto">
                          <a:xfrm>
                            <a:off x="854075" y="1398905"/>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1" name="Oval 4306"/>
                        <wps:cNvSpPr>
                          <a:spLocks noChangeArrowheads="1"/>
                        </wps:cNvSpPr>
                        <wps:spPr bwMode="auto">
                          <a:xfrm>
                            <a:off x="2444115" y="79629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2" name="Oval 4307"/>
                        <wps:cNvSpPr>
                          <a:spLocks noChangeArrowheads="1"/>
                        </wps:cNvSpPr>
                        <wps:spPr bwMode="auto">
                          <a:xfrm>
                            <a:off x="1895475" y="134493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3" name="Oval 4308"/>
                        <wps:cNvSpPr>
                          <a:spLocks noChangeArrowheads="1"/>
                        </wps:cNvSpPr>
                        <wps:spPr bwMode="auto">
                          <a:xfrm>
                            <a:off x="798195" y="1344930"/>
                            <a:ext cx="90805"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4" name="Oval 4309"/>
                        <wps:cNvSpPr>
                          <a:spLocks noChangeArrowheads="1"/>
                        </wps:cNvSpPr>
                        <wps:spPr bwMode="auto">
                          <a:xfrm>
                            <a:off x="249555" y="79629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5" name="Oval 4310"/>
                        <wps:cNvSpPr>
                          <a:spLocks noChangeArrowheads="1"/>
                        </wps:cNvSpPr>
                        <wps:spPr bwMode="auto">
                          <a:xfrm>
                            <a:off x="798195" y="247650"/>
                            <a:ext cx="9144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6" name="Oval 4312"/>
                        <wps:cNvSpPr>
                          <a:spLocks noChangeArrowheads="1"/>
                        </wps:cNvSpPr>
                        <wps:spPr bwMode="auto">
                          <a:xfrm>
                            <a:off x="1895475" y="247650"/>
                            <a:ext cx="90170" cy="92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7" name="Text Box 4313"/>
                        <wps:cNvSpPr txBox="1">
                          <a:spLocks noChangeArrowheads="1"/>
                        </wps:cNvSpPr>
                        <wps:spPr bwMode="auto">
                          <a:xfrm>
                            <a:off x="674370" y="15240"/>
                            <a:ext cx="2571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51211" w14:textId="77777777" w:rsidR="007907F9" w:rsidRDefault="007907F9" w:rsidP="00AD2FF4">
                              <w:r>
                                <w:t>B</w:t>
                              </w:r>
                            </w:p>
                          </w:txbxContent>
                        </wps:txbx>
                        <wps:bodyPr rot="0" vert="horz" wrap="square" lIns="91440" tIns="45720" rIns="91440" bIns="45720" anchor="t" anchorCtr="0" upright="1">
                          <a:noAutofit/>
                        </wps:bodyPr>
                      </wps:wsp>
                      <wps:wsp>
                        <wps:cNvPr id="4618" name="Text Box 4314"/>
                        <wps:cNvSpPr txBox="1">
                          <a:spLocks noChangeArrowheads="1"/>
                        </wps:cNvSpPr>
                        <wps:spPr bwMode="auto">
                          <a:xfrm>
                            <a:off x="2505075" y="62865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D511" w14:textId="77777777" w:rsidR="007907F9" w:rsidRDefault="007907F9" w:rsidP="00AD2FF4">
                              <w:r>
                                <w:t>G</w:t>
                              </w:r>
                            </w:p>
                          </w:txbxContent>
                        </wps:txbx>
                        <wps:bodyPr rot="0" vert="horz" wrap="square" lIns="91440" tIns="45720" rIns="91440" bIns="45720" anchor="t" anchorCtr="0" upright="1">
                          <a:noAutofit/>
                        </wps:bodyPr>
                      </wps:wsp>
                      <wps:wsp>
                        <wps:cNvPr id="4619" name="Text Box 4315"/>
                        <wps:cNvSpPr txBox="1">
                          <a:spLocks noChangeArrowheads="1"/>
                        </wps:cNvSpPr>
                        <wps:spPr bwMode="auto">
                          <a:xfrm>
                            <a:off x="1863725" y="1425575"/>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67D0E" w14:textId="77777777" w:rsidR="007907F9" w:rsidRDefault="007907F9" w:rsidP="00AD2FF4">
                              <w:r>
                                <w:t>F</w:t>
                              </w:r>
                            </w:p>
                          </w:txbxContent>
                        </wps:txbx>
                        <wps:bodyPr rot="0" vert="horz" wrap="square" lIns="91440" tIns="45720" rIns="91440" bIns="45720" anchor="t" anchorCtr="0" upright="1">
                          <a:noAutofit/>
                        </wps:bodyPr>
                      </wps:wsp>
                      <wps:wsp>
                        <wps:cNvPr id="4620" name="Text Box 4316"/>
                        <wps:cNvSpPr txBox="1">
                          <a:spLocks noChangeArrowheads="1"/>
                        </wps:cNvSpPr>
                        <wps:spPr bwMode="auto">
                          <a:xfrm>
                            <a:off x="692150" y="143891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7D99" w14:textId="77777777" w:rsidR="007907F9" w:rsidRDefault="007907F9" w:rsidP="00AD2FF4">
                              <w:r>
                                <w:t>C</w:t>
                              </w:r>
                            </w:p>
                          </w:txbxContent>
                        </wps:txbx>
                        <wps:bodyPr rot="0" vert="horz" wrap="square" lIns="91440" tIns="45720" rIns="91440" bIns="45720" anchor="t" anchorCtr="0" upright="1">
                          <a:noAutofit/>
                        </wps:bodyPr>
                      </wps:wsp>
                      <wps:wsp>
                        <wps:cNvPr id="4621" name="Text Box 4318"/>
                        <wps:cNvSpPr txBox="1">
                          <a:spLocks noChangeArrowheads="1"/>
                        </wps:cNvSpPr>
                        <wps:spPr bwMode="auto">
                          <a:xfrm>
                            <a:off x="1802765" y="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084C" w14:textId="77777777" w:rsidR="007907F9" w:rsidRDefault="007907F9" w:rsidP="00AD2FF4">
                              <w:r>
                                <w:t>E</w:t>
                              </w:r>
                            </w:p>
                          </w:txbxContent>
                        </wps:txbx>
                        <wps:bodyPr rot="0" vert="horz" wrap="square" lIns="91440" tIns="45720" rIns="91440" bIns="45720" anchor="t" anchorCtr="0" upright="1">
                          <a:noAutofit/>
                        </wps:bodyPr>
                      </wps:wsp>
                      <wps:wsp>
                        <wps:cNvPr id="4622" name="Text Box 4324"/>
                        <wps:cNvSpPr txBox="1">
                          <a:spLocks noChangeArrowheads="1"/>
                        </wps:cNvSpPr>
                        <wps:spPr bwMode="auto">
                          <a:xfrm>
                            <a:off x="1331595" y="21526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EED60" w14:textId="77777777" w:rsidR="007907F9" w:rsidRPr="00AD2FF4" w:rsidRDefault="007907F9" w:rsidP="00AD2FF4">
                              <w:pPr>
                                <w:rPr>
                                  <w:sz w:val="20"/>
                                  <w:szCs w:val="20"/>
                                </w:rPr>
                              </w:pPr>
                              <w:r>
                                <w:rPr>
                                  <w:sz w:val="20"/>
                                  <w:szCs w:val="20"/>
                                </w:rPr>
                                <w:t>43</w:t>
                              </w:r>
                            </w:p>
                          </w:txbxContent>
                        </wps:txbx>
                        <wps:bodyPr rot="0" vert="horz" wrap="square" lIns="0" tIns="0" rIns="0" bIns="0" anchor="t" anchorCtr="0" upright="1">
                          <a:noAutofit/>
                        </wps:bodyPr>
                      </wps:wsp>
                      <wps:wsp>
                        <wps:cNvPr id="4623" name="Text Box 4325"/>
                        <wps:cNvSpPr txBox="1">
                          <a:spLocks noChangeArrowheads="1"/>
                        </wps:cNvSpPr>
                        <wps:spPr bwMode="auto">
                          <a:xfrm>
                            <a:off x="2122170" y="4533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1E95B" w14:textId="77777777" w:rsidR="007907F9" w:rsidRPr="00AD2FF4" w:rsidRDefault="007907F9" w:rsidP="00AD2FF4">
                              <w:pPr>
                                <w:rPr>
                                  <w:sz w:val="20"/>
                                  <w:szCs w:val="20"/>
                                </w:rPr>
                              </w:pPr>
                              <w:r>
                                <w:rPr>
                                  <w:sz w:val="20"/>
                                  <w:szCs w:val="20"/>
                                </w:rPr>
                                <w:t>45</w:t>
                              </w:r>
                            </w:p>
                          </w:txbxContent>
                        </wps:txbx>
                        <wps:bodyPr rot="0" vert="horz" wrap="square" lIns="0" tIns="0" rIns="0" bIns="0" anchor="t" anchorCtr="0" upright="1">
                          <a:noAutofit/>
                        </wps:bodyPr>
                      </wps:wsp>
                      <wps:wsp>
                        <wps:cNvPr id="4624" name="Text Box 4326"/>
                        <wps:cNvSpPr txBox="1">
                          <a:spLocks noChangeArrowheads="1"/>
                        </wps:cNvSpPr>
                        <wps:spPr bwMode="auto">
                          <a:xfrm>
                            <a:off x="2152650" y="10629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63487" w14:textId="77777777" w:rsidR="007907F9" w:rsidRPr="00AD2FF4" w:rsidRDefault="007907F9" w:rsidP="00AD2FF4">
                              <w:pPr>
                                <w:rPr>
                                  <w:sz w:val="20"/>
                                  <w:szCs w:val="20"/>
                                </w:rPr>
                              </w:pPr>
                              <w:r>
                                <w:rPr>
                                  <w:sz w:val="20"/>
                                  <w:szCs w:val="20"/>
                                </w:rPr>
                                <w:t>19</w:t>
                              </w:r>
                            </w:p>
                          </w:txbxContent>
                        </wps:txbx>
                        <wps:bodyPr rot="0" vert="horz" wrap="square" lIns="0" tIns="0" rIns="0" bIns="0" anchor="t" anchorCtr="0" upright="1">
                          <a:noAutofit/>
                        </wps:bodyPr>
                      </wps:wsp>
                      <wps:wsp>
                        <wps:cNvPr id="4625" name="Text Box 4327"/>
                        <wps:cNvSpPr txBox="1">
                          <a:spLocks noChangeArrowheads="1"/>
                        </wps:cNvSpPr>
                        <wps:spPr bwMode="auto">
                          <a:xfrm>
                            <a:off x="1878330" y="4305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D6C81" w14:textId="77777777" w:rsidR="007907F9" w:rsidRPr="00AD2FF4" w:rsidRDefault="007907F9" w:rsidP="00AD2FF4">
                              <w:pPr>
                                <w:rPr>
                                  <w:sz w:val="20"/>
                                  <w:szCs w:val="20"/>
                                </w:rPr>
                              </w:pPr>
                              <w:r w:rsidRPr="00AD2FF4">
                                <w:rPr>
                                  <w:sz w:val="20"/>
                                  <w:szCs w:val="20"/>
                                </w:rPr>
                                <w:t>15</w:t>
                              </w:r>
                            </w:p>
                          </w:txbxContent>
                        </wps:txbx>
                        <wps:bodyPr rot="0" vert="horz" wrap="square" lIns="0" tIns="0" rIns="0" bIns="0" anchor="t" anchorCtr="0" upright="1">
                          <a:noAutofit/>
                        </wps:bodyPr>
                      </wps:wsp>
                      <wps:wsp>
                        <wps:cNvPr id="4626" name="Text Box 4328"/>
                        <wps:cNvSpPr txBox="1">
                          <a:spLocks noChangeArrowheads="1"/>
                        </wps:cNvSpPr>
                        <wps:spPr bwMode="auto">
                          <a:xfrm>
                            <a:off x="1575435" y="31877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CAE6D" w14:textId="77777777" w:rsidR="007907F9" w:rsidRPr="00AD2FF4" w:rsidRDefault="007907F9" w:rsidP="00AD2FF4">
                              <w:pPr>
                                <w:rPr>
                                  <w:sz w:val="20"/>
                                  <w:szCs w:val="20"/>
                                </w:rPr>
                              </w:pPr>
                              <w:r w:rsidRPr="00AD2FF4">
                                <w:rPr>
                                  <w:sz w:val="20"/>
                                  <w:szCs w:val="20"/>
                                </w:rPr>
                                <w:t>1</w:t>
                              </w:r>
                              <w:r>
                                <w:rPr>
                                  <w:sz w:val="20"/>
                                  <w:szCs w:val="20"/>
                                </w:rPr>
                                <w:t>4</w:t>
                              </w:r>
                            </w:p>
                          </w:txbxContent>
                        </wps:txbx>
                        <wps:bodyPr rot="0" vert="horz" wrap="square" lIns="0" tIns="0" rIns="0" bIns="0" anchor="t" anchorCtr="0" upright="1">
                          <a:noAutofit/>
                        </wps:bodyPr>
                      </wps:wsp>
                      <wps:wsp>
                        <wps:cNvPr id="4627" name="Text Box 4329"/>
                        <wps:cNvSpPr txBox="1">
                          <a:spLocks noChangeArrowheads="1"/>
                        </wps:cNvSpPr>
                        <wps:spPr bwMode="auto">
                          <a:xfrm>
                            <a:off x="1072515" y="32131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71CCD" w14:textId="77777777" w:rsidR="007907F9" w:rsidRPr="00AD2FF4" w:rsidRDefault="007907F9" w:rsidP="00AD2FF4">
                              <w:pPr>
                                <w:rPr>
                                  <w:sz w:val="20"/>
                                  <w:szCs w:val="20"/>
                                </w:rPr>
                              </w:pPr>
                              <w:r w:rsidRPr="00AD2FF4">
                                <w:rPr>
                                  <w:sz w:val="20"/>
                                  <w:szCs w:val="20"/>
                                </w:rPr>
                                <w:t>1</w:t>
                              </w:r>
                              <w:r>
                                <w:rPr>
                                  <w:sz w:val="20"/>
                                  <w:szCs w:val="20"/>
                                </w:rPr>
                                <w:t>3</w:t>
                              </w:r>
                            </w:p>
                          </w:txbxContent>
                        </wps:txbx>
                        <wps:bodyPr rot="0" vert="horz" wrap="square" lIns="0" tIns="0" rIns="0" bIns="0" anchor="t" anchorCtr="0" upright="1">
                          <a:noAutofit/>
                        </wps:bodyPr>
                      </wps:wsp>
                      <wps:wsp>
                        <wps:cNvPr id="4628" name="Text Box 4330"/>
                        <wps:cNvSpPr txBox="1">
                          <a:spLocks noChangeArrowheads="1"/>
                        </wps:cNvSpPr>
                        <wps:spPr bwMode="auto">
                          <a:xfrm>
                            <a:off x="779145" y="41910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B7FDD" w14:textId="77777777" w:rsidR="007907F9" w:rsidRPr="00AD2FF4" w:rsidRDefault="007907F9" w:rsidP="00AD2FF4">
                              <w:pPr>
                                <w:rPr>
                                  <w:sz w:val="20"/>
                                  <w:szCs w:val="20"/>
                                </w:rPr>
                              </w:pPr>
                              <w:r>
                                <w:rPr>
                                  <w:sz w:val="20"/>
                                  <w:szCs w:val="20"/>
                                </w:rPr>
                                <w:t>25</w:t>
                              </w:r>
                            </w:p>
                          </w:txbxContent>
                        </wps:txbx>
                        <wps:bodyPr rot="0" vert="horz" wrap="square" lIns="0" tIns="0" rIns="0" bIns="0" anchor="t" anchorCtr="0" upright="1">
                          <a:noAutofit/>
                        </wps:bodyPr>
                      </wps:wsp>
                      <wps:wsp>
                        <wps:cNvPr id="4629" name="Text Box 4331"/>
                        <wps:cNvSpPr txBox="1">
                          <a:spLocks noChangeArrowheads="1"/>
                        </wps:cNvSpPr>
                        <wps:spPr bwMode="auto">
                          <a:xfrm>
                            <a:off x="514350" y="4787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89DE6" w14:textId="77777777" w:rsidR="007907F9" w:rsidRPr="00AD2FF4" w:rsidRDefault="007907F9" w:rsidP="00AD2FF4">
                              <w:pPr>
                                <w:rPr>
                                  <w:sz w:val="20"/>
                                  <w:szCs w:val="20"/>
                                </w:rPr>
                              </w:pPr>
                              <w:r>
                                <w:rPr>
                                  <w:sz w:val="20"/>
                                  <w:szCs w:val="20"/>
                                </w:rPr>
                                <w:t>11</w:t>
                              </w:r>
                            </w:p>
                          </w:txbxContent>
                        </wps:txbx>
                        <wps:bodyPr rot="0" vert="horz" wrap="square" lIns="0" tIns="0" rIns="0" bIns="0" anchor="t" anchorCtr="0" upright="1">
                          <a:noAutofit/>
                        </wps:bodyPr>
                      </wps:wsp>
                      <wps:wsp>
                        <wps:cNvPr id="4630" name="Text Box 4332"/>
                        <wps:cNvSpPr txBox="1">
                          <a:spLocks noChangeArrowheads="1"/>
                        </wps:cNvSpPr>
                        <wps:spPr bwMode="auto">
                          <a:xfrm>
                            <a:off x="535305" y="108140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E1349" w14:textId="77777777" w:rsidR="007907F9" w:rsidRPr="00AD2FF4" w:rsidRDefault="007907F9" w:rsidP="00AD2FF4">
                              <w:pPr>
                                <w:rPr>
                                  <w:sz w:val="20"/>
                                  <w:szCs w:val="20"/>
                                </w:rPr>
                              </w:pPr>
                              <w:r>
                                <w:rPr>
                                  <w:sz w:val="20"/>
                                  <w:szCs w:val="20"/>
                                </w:rPr>
                                <w:t>33</w:t>
                              </w:r>
                            </w:p>
                          </w:txbxContent>
                        </wps:txbx>
                        <wps:bodyPr rot="0" vert="horz" wrap="square" lIns="0" tIns="0" rIns="0" bIns="0" anchor="t" anchorCtr="0" upright="1">
                          <a:noAutofit/>
                        </wps:bodyPr>
                      </wps:wsp>
                      <wps:wsp>
                        <wps:cNvPr id="4631" name="Text Box 4333"/>
                        <wps:cNvSpPr txBox="1">
                          <a:spLocks noChangeArrowheads="1"/>
                        </wps:cNvSpPr>
                        <wps:spPr bwMode="auto">
                          <a:xfrm>
                            <a:off x="1108710" y="11925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2A7AA" w14:textId="77777777" w:rsidR="007907F9" w:rsidRPr="00AD2FF4" w:rsidRDefault="007907F9" w:rsidP="00AD2FF4">
                              <w:pPr>
                                <w:rPr>
                                  <w:sz w:val="20"/>
                                  <w:szCs w:val="20"/>
                                </w:rPr>
                              </w:pPr>
                              <w:r>
                                <w:rPr>
                                  <w:sz w:val="20"/>
                                  <w:szCs w:val="20"/>
                                </w:rPr>
                                <w:t>36</w:t>
                              </w:r>
                            </w:p>
                          </w:txbxContent>
                        </wps:txbx>
                        <wps:bodyPr rot="0" vert="horz" wrap="square" lIns="0" tIns="0" rIns="0" bIns="0" anchor="t" anchorCtr="0" upright="1">
                          <a:noAutofit/>
                        </wps:bodyPr>
                      </wps:wsp>
                      <wps:wsp>
                        <wps:cNvPr id="4632" name="Text Box 4334"/>
                        <wps:cNvSpPr txBox="1">
                          <a:spLocks noChangeArrowheads="1"/>
                        </wps:cNvSpPr>
                        <wps:spPr bwMode="auto">
                          <a:xfrm>
                            <a:off x="1577340" y="119888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0C8E" w14:textId="77777777" w:rsidR="007907F9" w:rsidRPr="00AD2FF4" w:rsidRDefault="007907F9" w:rsidP="00AD2FF4">
                              <w:pPr>
                                <w:rPr>
                                  <w:sz w:val="20"/>
                                  <w:szCs w:val="20"/>
                                </w:rPr>
                              </w:pPr>
                              <w:r>
                                <w:rPr>
                                  <w:sz w:val="20"/>
                                  <w:szCs w:val="20"/>
                                </w:rPr>
                                <w:t>41</w:t>
                              </w:r>
                            </w:p>
                          </w:txbxContent>
                        </wps:txbx>
                        <wps:bodyPr rot="0" vert="horz" wrap="square" lIns="0" tIns="0" rIns="0" bIns="0" anchor="t" anchorCtr="0" upright="1">
                          <a:noAutofit/>
                        </wps:bodyPr>
                      </wps:wsp>
                      <wps:wsp>
                        <wps:cNvPr id="4633" name="Text Box 4335"/>
                        <wps:cNvSpPr txBox="1">
                          <a:spLocks noChangeArrowheads="1"/>
                        </wps:cNvSpPr>
                        <wps:spPr bwMode="auto">
                          <a:xfrm>
                            <a:off x="1337310" y="13449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29352" w14:textId="77777777" w:rsidR="007907F9" w:rsidRPr="00AD2FF4" w:rsidRDefault="007907F9" w:rsidP="00AD2FF4">
                              <w:pPr>
                                <w:rPr>
                                  <w:sz w:val="20"/>
                                  <w:szCs w:val="20"/>
                                </w:rPr>
                              </w:pPr>
                              <w:r>
                                <w:rPr>
                                  <w:sz w:val="20"/>
                                  <w:szCs w:val="20"/>
                                </w:rPr>
                                <w:t>37</w:t>
                              </w:r>
                            </w:p>
                          </w:txbxContent>
                        </wps:txbx>
                        <wps:bodyPr rot="0" vert="horz" wrap="square" lIns="0" tIns="0" rIns="0" bIns="0" anchor="t" anchorCtr="0" upright="1">
                          <a:noAutofit/>
                        </wps:bodyPr>
                      </wps:wsp>
                      <wps:wsp>
                        <wps:cNvPr id="4634" name="Text Box 4336"/>
                        <wps:cNvSpPr txBox="1">
                          <a:spLocks noChangeArrowheads="1"/>
                        </wps:cNvSpPr>
                        <wps:spPr bwMode="auto">
                          <a:xfrm>
                            <a:off x="965835" y="78295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7EFC9" w14:textId="77777777" w:rsidR="007907F9" w:rsidRPr="00AD2FF4" w:rsidRDefault="007907F9" w:rsidP="00AD2FF4">
                              <w:pPr>
                                <w:rPr>
                                  <w:sz w:val="20"/>
                                  <w:szCs w:val="20"/>
                                </w:rPr>
                              </w:pPr>
                              <w:r>
                                <w:rPr>
                                  <w:sz w:val="20"/>
                                  <w:szCs w:val="20"/>
                                </w:rPr>
                                <w:t>27</w:t>
                              </w:r>
                            </w:p>
                          </w:txbxContent>
                        </wps:txbx>
                        <wps:bodyPr rot="0" vert="horz" wrap="square" lIns="0" tIns="0" rIns="0" bIns="0" anchor="t" anchorCtr="0" upright="1">
                          <a:noAutofit/>
                        </wps:bodyPr>
                      </wps:wsp>
                      <wps:wsp>
                        <wps:cNvPr id="4635" name="Text Box 4337"/>
                        <wps:cNvSpPr txBox="1">
                          <a:spLocks noChangeArrowheads="1"/>
                        </wps:cNvSpPr>
                        <wps:spPr bwMode="auto">
                          <a:xfrm>
                            <a:off x="1175385" y="61150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64B45" w14:textId="77777777" w:rsidR="007907F9" w:rsidRPr="00AD2FF4" w:rsidRDefault="007907F9" w:rsidP="00AD2FF4">
                              <w:pPr>
                                <w:rPr>
                                  <w:sz w:val="20"/>
                                  <w:szCs w:val="20"/>
                                </w:rPr>
                              </w:pPr>
                              <w:r>
                                <w:rPr>
                                  <w:sz w:val="20"/>
                                  <w:szCs w:val="20"/>
                                </w:rPr>
                                <w:t>23</w:t>
                              </w:r>
                            </w:p>
                          </w:txbxContent>
                        </wps:txbx>
                        <wps:bodyPr rot="0" vert="horz" wrap="square" lIns="0" tIns="0" rIns="0" bIns="0" anchor="t" anchorCtr="0" upright="1">
                          <a:noAutofit/>
                        </wps:bodyPr>
                      </wps:wsp>
                      <wps:wsp>
                        <wps:cNvPr id="4636" name="Text Box 4338"/>
                        <wps:cNvSpPr txBox="1">
                          <a:spLocks noChangeArrowheads="1"/>
                        </wps:cNvSpPr>
                        <wps:spPr bwMode="auto">
                          <a:xfrm>
                            <a:off x="1480185" y="6210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BD866" w14:textId="77777777" w:rsidR="007907F9" w:rsidRPr="00AD2FF4" w:rsidRDefault="007907F9" w:rsidP="00AD2FF4">
                              <w:pPr>
                                <w:rPr>
                                  <w:sz w:val="20"/>
                                  <w:szCs w:val="20"/>
                                </w:rPr>
                              </w:pPr>
                              <w:r>
                                <w:rPr>
                                  <w:sz w:val="20"/>
                                  <w:szCs w:val="20"/>
                                </w:rPr>
                                <w:t>17</w:t>
                              </w:r>
                            </w:p>
                          </w:txbxContent>
                        </wps:txbx>
                        <wps:bodyPr rot="0" vert="horz" wrap="square" lIns="0" tIns="0" rIns="0" bIns="0" anchor="t" anchorCtr="0" upright="1">
                          <a:noAutofit/>
                        </wps:bodyPr>
                      </wps:wsp>
                    </wpc:wpc>
                  </a:graphicData>
                </a:graphic>
              </wp:inline>
            </w:drawing>
          </mc:Choice>
          <mc:Fallback>
            <w:pict>
              <v:group w14:anchorId="48848B73" id="Canvas 4293" o:spid="_x0000_s2350" editas="canvas" style="width:231pt;height:132.8pt;mso-position-horizontal-relative:char;mso-position-vertical-relative:line" coordsize="29337,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">
                <v:shape id="_x0000_s2351" type="#_x0000_t75" style="position:absolute;width:29337;height:16865;visibility:visible;mso-wrap-style:square">
                  <v:fill o:detectmouseclick="t"/>
                  <v:path o:connecttype="none"/>
                </v:shape>
                <v:line id="Line 4319" o:spid="_x0000_s2352" style="position:absolute;visibility:visible;mso-wrap-style:square" from="8597,2971" to="24771,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"/>
                <v:line id="Line 4321" o:spid="_x0000_s2353" style="position:absolute;flip:y;visibility:visible;mso-wrap-style:square" from="8477,8426" to="24936,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"/>
                <v:line id="Line 4320" o:spid="_x0000_s2354" style="position:absolute;flip:y;visibility:visible;mso-wrap-style:square" from="2978,2984" to="19437,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"/>
                <v:line id="Line 4322" o:spid="_x0000_s2355" style="position:absolute;visibility:visible;mso-wrap-style:square" from="3359,8496" to="19532,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"/>
                <v:line id="Line 4323" o:spid="_x0000_s2356" style="position:absolute;visibility:visible;mso-wrap-style:square" from="3003,8540" to="25025,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"/>
                <v:shape id="AutoShape 4295" o:spid="_x0000_s2357" type="#_x0000_t32" style="position:absolute;left:8458;top:3041;width:6;height:10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"/>
                <v:shape id="AutoShape 4296" o:spid="_x0000_s2358" type="#_x0000_t32" style="position:absolute;left:19507;top:3232;width:6;height:10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"/>
                <v:line id="Line 4297" o:spid="_x0000_s2359" style="position:absolute;visibility:visible;mso-wrap-style:square" from="8528,2921" to="19500,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e8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vCcJhP4exOfgFz8AgAA//8DAFBLAQItABQABgAIAAAAIQDb4fbL7gAAAIUBAAATAAAAAAAA&#10;AAAAAAAAAAAAAABbQ29udGVudF9UeXBlc10ueG1sUEsBAi0AFAAGAAgAAAAhAFr0LFu/AAAAFQEA&#10;AAsAAAAAAAAAAAAAAAAAHwEAAF9yZWxzLy5yZWxzUEsBAi0AFAAGAAgAAAAhAJnF97zHAAAA3QAA&#10;AA8AAAAAAAAAAAAAAAAABwIAAGRycy9kb3ducmV2LnhtbFBLBQYAAAAAAwADALcAAAD7AgAAAAA=&#10;"/>
                <v:line id="Line 4298" o:spid="_x0000_s2360" style="position:absolute;flip:y;visibility:visible;mso-wrap-style:square" from="2921,2870" to="8724,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"/>
                <v:line id="Line 4299" o:spid="_x0000_s2361" style="position:absolute;flip:y;visibility:visible;mso-wrap-style:square" from="8401,3124" to="19488,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"/>
                <v:line id="Line 4300" o:spid="_x0000_s2362" style="position:absolute;visibility:visible;mso-wrap-style:square" from="19691,3194" to="25088,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"/>
                <v:line id="Line 4301" o:spid="_x0000_s2363" style="position:absolute;visibility:visible;mso-wrap-style:square" from="8502,2971" to="19437,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"/>
                <v:line id="Line 4302" o:spid="_x0000_s2364" style="position:absolute;flip:y;visibility:visible;mso-wrap-style:square" from="19367,8636" to="24796,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Tb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"/>
                <v:line id="Line 4303" o:spid="_x0000_s2365" style="position:absolute;visibility:visible;mso-wrap-style:square" from="3054,8470" to="8515,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"/>
                <v:shape id="Text Box 4304" o:spid="_x0000_s2366" type="#_x0000_t202" style="position:absolute;left:596;top:5524;width:428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" filled="f" stroked="f">
                  <v:textbox>
                    <w:txbxContent>
                      <w:p w14:paraId="2B6137D6" w14:textId="77777777" w:rsidR="007907F9" w:rsidRDefault="007907F9" w:rsidP="00AD2FF4">
                        <w:r>
                          <w:t>A</w:t>
                        </w:r>
                      </w:p>
                    </w:txbxContent>
                  </v:textbox>
                </v:shape>
                <v:line id="Line 4305" o:spid="_x0000_s2367" style="position:absolute;visibility:visible;mso-wrap-style:square" from="8540,13989" to="19513,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"/>
                <v:oval id="Oval 4306" o:spid="_x0000_s2368" style="position:absolute;left:24441;top:796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"/>
                <v:oval id="Oval 4307" o:spid="_x0000_s2369" style="position:absolute;left:18954;top:13449;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"/>
                <v:oval id="Oval 4308" o:spid="_x0000_s2370" style="position:absolute;left:7981;top:13449;width:90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"/>
                <v:oval id="Oval 4309" o:spid="_x0000_s2371" style="position:absolute;left:2495;top:796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"/>
                <v:oval id="Oval 4310" o:spid="_x0000_s2372" style="position:absolute;left:7981;top:2476;width:91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"/>
                <v:oval id="Oval 4312" o:spid="_x0000_s2373" style="position:absolute;left:18954;top:2476;width:90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"/>
                <v:shape id="Text Box 4313" o:spid="_x0000_s2374" type="#_x0000_t202" style="position:absolute;left:6743;top:152;width:257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" filled="f" stroked="f">
                  <v:textbox>
                    <w:txbxContent>
                      <w:p w14:paraId="00A51211" w14:textId="77777777" w:rsidR="007907F9" w:rsidRDefault="007907F9" w:rsidP="00AD2FF4">
                        <w:r>
                          <w:t>B</w:t>
                        </w:r>
                      </w:p>
                    </w:txbxContent>
                  </v:textbox>
                </v:shape>
                <v:shape id="Text Box 4314" o:spid="_x0000_s2375" type="#_x0000_t202" style="position:absolute;left:25050;top:6286;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" filled="f" stroked="f">
                  <v:textbox>
                    <w:txbxContent>
                      <w:p w14:paraId="01A6D511" w14:textId="77777777" w:rsidR="007907F9" w:rsidRDefault="007907F9" w:rsidP="00AD2FF4">
                        <w:r>
                          <w:t>G</w:t>
                        </w:r>
                      </w:p>
                    </w:txbxContent>
                  </v:textbox>
                </v:shape>
                <v:shape id="Text Box 4315" o:spid="_x0000_s2376" type="#_x0000_t202" style="position:absolute;left:18637;top:14255;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" filled="f" stroked="f">
                  <v:textbox>
                    <w:txbxContent>
                      <w:p w14:paraId="17A67D0E" w14:textId="77777777" w:rsidR="007907F9" w:rsidRDefault="007907F9" w:rsidP="00AD2FF4">
                        <w:r>
                          <w:t>F</w:t>
                        </w:r>
                      </w:p>
                    </w:txbxContent>
                  </v:textbox>
                </v:shape>
                <v:shape id="Text Box 4316" o:spid="_x0000_s2377" type="#_x0000_t202" style="position:absolute;left:6921;top:14389;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" filled="f" stroked="f">
                  <v:textbox>
                    <w:txbxContent>
                      <w:p w14:paraId="64637D99" w14:textId="77777777" w:rsidR="007907F9" w:rsidRDefault="007907F9" w:rsidP="00AD2FF4">
                        <w:r>
                          <w:t>C</w:t>
                        </w:r>
                      </w:p>
                    </w:txbxContent>
                  </v:textbox>
                </v:shape>
                <v:shape id="Text Box 4318" o:spid="_x0000_s2378" type="#_x0000_t202" style="position:absolute;left:18027;width:428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" filled="f" stroked="f">
                  <v:textbox>
                    <w:txbxContent>
                      <w:p w14:paraId="5293084C" w14:textId="77777777" w:rsidR="007907F9" w:rsidRDefault="007907F9" w:rsidP="00AD2FF4">
                        <w:r>
                          <w:t>E</w:t>
                        </w:r>
                      </w:p>
                    </w:txbxContent>
                  </v:textbox>
                </v:shape>
                <v:shape id="Text Box 4324" o:spid="_x0000_s2379" type="#_x0000_t202" style="position:absolute;left:13315;top:2152;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" stroked="f">
                  <v:textbox inset="0,0,0,0">
                    <w:txbxContent>
                      <w:p w14:paraId="67CEED60" w14:textId="77777777" w:rsidR="007907F9" w:rsidRPr="00AD2FF4" w:rsidRDefault="007907F9" w:rsidP="00AD2FF4">
                        <w:pPr>
                          <w:rPr>
                            <w:sz w:val="20"/>
                            <w:szCs w:val="20"/>
                          </w:rPr>
                        </w:pPr>
                        <w:r>
                          <w:rPr>
                            <w:sz w:val="20"/>
                            <w:szCs w:val="20"/>
                          </w:rPr>
                          <w:t>43</w:t>
                        </w:r>
                      </w:p>
                    </w:txbxContent>
                  </v:textbox>
                </v:shape>
                <v:shape id="Text Box 4325" o:spid="_x0000_s2380" type="#_x0000_t202" style="position:absolute;left:21221;top:4533;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" stroked="f">
                  <v:textbox inset="0,0,0,0">
                    <w:txbxContent>
                      <w:p w14:paraId="1D11E95B" w14:textId="77777777" w:rsidR="007907F9" w:rsidRPr="00AD2FF4" w:rsidRDefault="007907F9" w:rsidP="00AD2FF4">
                        <w:pPr>
                          <w:rPr>
                            <w:sz w:val="20"/>
                            <w:szCs w:val="20"/>
                          </w:rPr>
                        </w:pPr>
                        <w:r>
                          <w:rPr>
                            <w:sz w:val="20"/>
                            <w:szCs w:val="20"/>
                          </w:rPr>
                          <w:t>45</w:t>
                        </w:r>
                      </w:p>
                    </w:txbxContent>
                  </v:textbox>
                </v:shape>
                <v:shape id="Text Box 4326" o:spid="_x0000_s2381" type="#_x0000_t202" style="position:absolute;left:21526;top:10629;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" stroked="f">
                  <v:textbox inset="0,0,0,0">
                    <w:txbxContent>
                      <w:p w14:paraId="41463487" w14:textId="77777777" w:rsidR="007907F9" w:rsidRPr="00AD2FF4" w:rsidRDefault="007907F9" w:rsidP="00AD2FF4">
                        <w:pPr>
                          <w:rPr>
                            <w:sz w:val="20"/>
                            <w:szCs w:val="20"/>
                          </w:rPr>
                        </w:pPr>
                        <w:r>
                          <w:rPr>
                            <w:sz w:val="20"/>
                            <w:szCs w:val="20"/>
                          </w:rPr>
                          <w:t>19</w:t>
                        </w:r>
                      </w:p>
                    </w:txbxContent>
                  </v:textbox>
                </v:shape>
                <v:shape id="Text Box 4327" o:spid="_x0000_s2382" type="#_x0000_t202" style="position:absolute;left:18783;top:4305;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" stroked="f">
                  <v:textbox inset="0,0,0,0">
                    <w:txbxContent>
                      <w:p w14:paraId="3C7D6C81" w14:textId="77777777" w:rsidR="007907F9" w:rsidRPr="00AD2FF4" w:rsidRDefault="007907F9" w:rsidP="00AD2FF4">
                        <w:pPr>
                          <w:rPr>
                            <w:sz w:val="20"/>
                            <w:szCs w:val="20"/>
                          </w:rPr>
                        </w:pPr>
                        <w:r w:rsidRPr="00AD2FF4">
                          <w:rPr>
                            <w:sz w:val="20"/>
                            <w:szCs w:val="20"/>
                          </w:rPr>
                          <w:t>15</w:t>
                        </w:r>
                      </w:p>
                    </w:txbxContent>
                  </v:textbox>
                </v:shape>
                <v:shape id="Text Box 4328" o:spid="_x0000_s2383" type="#_x0000_t202" style="position:absolute;left:15754;top:3187;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" stroked="f">
                  <v:textbox inset="0,0,0,0">
                    <w:txbxContent>
                      <w:p w14:paraId="64FCAE6D" w14:textId="77777777" w:rsidR="007907F9" w:rsidRPr="00AD2FF4" w:rsidRDefault="007907F9" w:rsidP="00AD2FF4">
                        <w:pPr>
                          <w:rPr>
                            <w:sz w:val="20"/>
                            <w:szCs w:val="20"/>
                          </w:rPr>
                        </w:pPr>
                        <w:r w:rsidRPr="00AD2FF4">
                          <w:rPr>
                            <w:sz w:val="20"/>
                            <w:szCs w:val="20"/>
                          </w:rPr>
                          <w:t>1</w:t>
                        </w:r>
                        <w:r>
                          <w:rPr>
                            <w:sz w:val="20"/>
                            <w:szCs w:val="20"/>
                          </w:rPr>
                          <w:t>4</w:t>
                        </w:r>
                      </w:p>
                    </w:txbxContent>
                  </v:textbox>
                </v:shape>
                <v:shape id="Text Box 4329" o:spid="_x0000_s2384" type="#_x0000_t202" style="position:absolute;left:10725;top:3213;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" stroked="f">
                  <v:textbox inset="0,0,0,0">
                    <w:txbxContent>
                      <w:p w14:paraId="76971CCD" w14:textId="77777777" w:rsidR="007907F9" w:rsidRPr="00AD2FF4" w:rsidRDefault="007907F9" w:rsidP="00AD2FF4">
                        <w:pPr>
                          <w:rPr>
                            <w:sz w:val="20"/>
                            <w:szCs w:val="20"/>
                          </w:rPr>
                        </w:pPr>
                        <w:r w:rsidRPr="00AD2FF4">
                          <w:rPr>
                            <w:sz w:val="20"/>
                            <w:szCs w:val="20"/>
                          </w:rPr>
                          <w:t>1</w:t>
                        </w:r>
                        <w:r>
                          <w:rPr>
                            <w:sz w:val="20"/>
                            <w:szCs w:val="20"/>
                          </w:rPr>
                          <w:t>3</w:t>
                        </w:r>
                      </w:p>
                    </w:txbxContent>
                  </v:textbox>
                </v:shape>
                <v:shape id="Text Box 4330" o:spid="_x0000_s2385" type="#_x0000_t202" style="position:absolute;left:7791;top:4191;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" stroked="f">
                  <v:textbox inset="0,0,0,0">
                    <w:txbxContent>
                      <w:p w14:paraId="03BB7FDD" w14:textId="77777777" w:rsidR="007907F9" w:rsidRPr="00AD2FF4" w:rsidRDefault="007907F9" w:rsidP="00AD2FF4">
                        <w:pPr>
                          <w:rPr>
                            <w:sz w:val="20"/>
                            <w:szCs w:val="20"/>
                          </w:rPr>
                        </w:pPr>
                        <w:r>
                          <w:rPr>
                            <w:sz w:val="20"/>
                            <w:szCs w:val="20"/>
                          </w:rPr>
                          <w:t>25</w:t>
                        </w:r>
                      </w:p>
                    </w:txbxContent>
                  </v:textbox>
                </v:shape>
                <v:shape id="Text Box 4331" o:spid="_x0000_s2386" type="#_x0000_t202" style="position:absolute;left:5143;top:4787;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" stroked="f">
                  <v:textbox inset="0,0,0,0">
                    <w:txbxContent>
                      <w:p w14:paraId="62789DE6" w14:textId="77777777" w:rsidR="007907F9" w:rsidRPr="00AD2FF4" w:rsidRDefault="007907F9" w:rsidP="00AD2FF4">
                        <w:pPr>
                          <w:rPr>
                            <w:sz w:val="20"/>
                            <w:szCs w:val="20"/>
                          </w:rPr>
                        </w:pPr>
                        <w:r>
                          <w:rPr>
                            <w:sz w:val="20"/>
                            <w:szCs w:val="20"/>
                          </w:rPr>
                          <w:t>11</w:t>
                        </w:r>
                      </w:p>
                    </w:txbxContent>
                  </v:textbox>
                </v:shape>
                <v:shape id="Text Box 4332" o:spid="_x0000_s2387" type="#_x0000_t202" style="position:absolute;left:5353;top:10814;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" stroked="f">
                  <v:textbox inset="0,0,0,0">
                    <w:txbxContent>
                      <w:p w14:paraId="055E1349" w14:textId="77777777" w:rsidR="007907F9" w:rsidRPr="00AD2FF4" w:rsidRDefault="007907F9" w:rsidP="00AD2FF4">
                        <w:pPr>
                          <w:rPr>
                            <w:sz w:val="20"/>
                            <w:szCs w:val="20"/>
                          </w:rPr>
                        </w:pPr>
                        <w:r>
                          <w:rPr>
                            <w:sz w:val="20"/>
                            <w:szCs w:val="20"/>
                          </w:rPr>
                          <w:t>33</w:t>
                        </w:r>
                      </w:p>
                    </w:txbxContent>
                  </v:textbox>
                </v:shape>
                <v:shape id="Text Box 4333" o:spid="_x0000_s2388" type="#_x0000_t202" style="position:absolute;left:11087;top:11925;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" stroked="f">
                  <v:textbox inset="0,0,0,0">
                    <w:txbxContent>
                      <w:p w14:paraId="4A52A7AA" w14:textId="77777777" w:rsidR="007907F9" w:rsidRPr="00AD2FF4" w:rsidRDefault="007907F9" w:rsidP="00AD2FF4">
                        <w:pPr>
                          <w:rPr>
                            <w:sz w:val="20"/>
                            <w:szCs w:val="20"/>
                          </w:rPr>
                        </w:pPr>
                        <w:r>
                          <w:rPr>
                            <w:sz w:val="20"/>
                            <w:szCs w:val="20"/>
                          </w:rPr>
                          <w:t>36</w:t>
                        </w:r>
                      </w:p>
                    </w:txbxContent>
                  </v:textbox>
                </v:shape>
                <v:shape id="Text Box 4334" o:spid="_x0000_s2389" type="#_x0000_t202" style="position:absolute;left:15773;top:11988;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" stroked="f">
                  <v:textbox inset="0,0,0,0">
                    <w:txbxContent>
                      <w:p w14:paraId="23B70C8E" w14:textId="77777777" w:rsidR="007907F9" w:rsidRPr="00AD2FF4" w:rsidRDefault="007907F9" w:rsidP="00AD2FF4">
                        <w:pPr>
                          <w:rPr>
                            <w:sz w:val="20"/>
                            <w:szCs w:val="20"/>
                          </w:rPr>
                        </w:pPr>
                        <w:r>
                          <w:rPr>
                            <w:sz w:val="20"/>
                            <w:szCs w:val="20"/>
                          </w:rPr>
                          <w:t>41</w:t>
                        </w:r>
                      </w:p>
                    </w:txbxContent>
                  </v:textbox>
                </v:shape>
                <v:shape id="Text Box 4335" o:spid="_x0000_s2390" type="#_x0000_t202" style="position:absolute;left:13373;top:13449;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" stroked="f">
                  <v:textbox inset="0,0,0,0">
                    <w:txbxContent>
                      <w:p w14:paraId="26F29352" w14:textId="77777777" w:rsidR="007907F9" w:rsidRPr="00AD2FF4" w:rsidRDefault="007907F9" w:rsidP="00AD2FF4">
                        <w:pPr>
                          <w:rPr>
                            <w:sz w:val="20"/>
                            <w:szCs w:val="20"/>
                          </w:rPr>
                        </w:pPr>
                        <w:r>
                          <w:rPr>
                            <w:sz w:val="20"/>
                            <w:szCs w:val="20"/>
                          </w:rPr>
                          <w:t>37</w:t>
                        </w:r>
                      </w:p>
                    </w:txbxContent>
                  </v:textbox>
                </v:shape>
                <v:shape id="Text Box 4336" o:spid="_x0000_s2391" type="#_x0000_t202" style="position:absolute;left:9658;top:7829;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" stroked="f">
                  <v:textbox inset="0,0,0,0">
                    <w:txbxContent>
                      <w:p w14:paraId="0147EFC9" w14:textId="77777777" w:rsidR="007907F9" w:rsidRPr="00AD2FF4" w:rsidRDefault="007907F9" w:rsidP="00AD2FF4">
                        <w:pPr>
                          <w:rPr>
                            <w:sz w:val="20"/>
                            <w:szCs w:val="20"/>
                          </w:rPr>
                        </w:pPr>
                        <w:r>
                          <w:rPr>
                            <w:sz w:val="20"/>
                            <w:szCs w:val="20"/>
                          </w:rPr>
                          <w:t>27</w:t>
                        </w:r>
                      </w:p>
                    </w:txbxContent>
                  </v:textbox>
                </v:shape>
                <v:shape id="Text Box 4337" o:spid="_x0000_s2392" type="#_x0000_t202" style="position:absolute;left:11753;top:6115;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" stroked="f">
                  <v:textbox inset="0,0,0,0">
                    <w:txbxContent>
                      <w:p w14:paraId="3FF64B45" w14:textId="77777777" w:rsidR="007907F9" w:rsidRPr="00AD2FF4" w:rsidRDefault="007907F9" w:rsidP="00AD2FF4">
                        <w:pPr>
                          <w:rPr>
                            <w:sz w:val="20"/>
                            <w:szCs w:val="20"/>
                          </w:rPr>
                        </w:pPr>
                        <w:r>
                          <w:rPr>
                            <w:sz w:val="20"/>
                            <w:szCs w:val="20"/>
                          </w:rPr>
                          <w:t>23</w:t>
                        </w:r>
                      </w:p>
                    </w:txbxContent>
                  </v:textbox>
                </v:shape>
                <v:shape id="Text Box 4338" o:spid="_x0000_s2393" type="#_x0000_t202" style="position:absolute;left:14801;top:6210;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" stroked="f">
                  <v:textbox inset="0,0,0,0">
                    <w:txbxContent>
                      <w:p w14:paraId="67EBD866" w14:textId="77777777" w:rsidR="007907F9" w:rsidRPr="00AD2FF4" w:rsidRDefault="007907F9" w:rsidP="00AD2FF4">
                        <w:pPr>
                          <w:rPr>
                            <w:sz w:val="20"/>
                            <w:szCs w:val="20"/>
                          </w:rPr>
                        </w:pPr>
                        <w:r>
                          <w:rPr>
                            <w:sz w:val="20"/>
                            <w:szCs w:val="20"/>
                          </w:rPr>
                          <w:t>17</w:t>
                        </w:r>
                      </w:p>
                    </w:txbxContent>
                  </v:textbox>
                </v:shape>
                <w10:anchorlock/>
              </v:group>
            </w:pict>
          </mc:Fallback>
        </mc:AlternateContent>
      </w:r>
    </w:p>
    <w:p w14:paraId="781881DB" w14:textId="77777777" w:rsidR="007E3B2B" w:rsidRDefault="007E3B2B" w:rsidP="007E3B2B"/>
    <w:p w14:paraId="212D1C2D" w14:textId="4B939719" w:rsidR="00F569AB" w:rsidRDefault="007E3B2B" w:rsidP="000B3907">
      <w:pPr>
        <w:pStyle w:val="Heading2"/>
      </w:pPr>
      <w:r>
        <w:rPr>
          <w:noProof/>
        </w:rPr>
        <mc:AlternateContent>
          <mc:Choice Requires="wpg">
            <w:drawing>
              <wp:anchor distT="0" distB="0" distL="114300" distR="114300" simplePos="0" relativeHeight="251711488" behindDoc="0" locked="0" layoutInCell="1" allowOverlap="1" wp14:anchorId="6BE04311" wp14:editId="11753527">
                <wp:simplePos x="0" y="0"/>
                <wp:positionH relativeFrom="column">
                  <wp:posOffset>3346450</wp:posOffset>
                </wp:positionH>
                <wp:positionV relativeFrom="paragraph">
                  <wp:posOffset>222885</wp:posOffset>
                </wp:positionV>
                <wp:extent cx="2305050" cy="1391920"/>
                <wp:effectExtent l="3175" t="0" r="0" b="0"/>
                <wp:wrapSquare wrapText="bothSides"/>
                <wp:docPr id="4564" name="Group 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391920"/>
                          <a:chOff x="6830" y="2639"/>
                          <a:chExt cx="3630" cy="2192"/>
                        </a:xfrm>
                      </wpg:grpSpPr>
                      <wps:wsp>
                        <wps:cNvPr id="4565" name="Line 2629"/>
                        <wps:cNvCnPr>
                          <a:cxnSpLocks noChangeShapeType="1"/>
                        </wps:cNvCnPr>
                        <wps:spPr bwMode="auto">
                          <a:xfrm flipH="1" flipV="1">
                            <a:off x="7155" y="3514"/>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6" name="Line 2630"/>
                        <wps:cNvCnPr>
                          <a:cxnSpLocks noChangeShapeType="1"/>
                        </wps:cNvCnPr>
                        <wps:spPr bwMode="auto">
                          <a:xfrm>
                            <a:off x="8850" y="3005"/>
                            <a:ext cx="1365"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7" name="Text Box 2631"/>
                        <wps:cNvSpPr txBox="1">
                          <a:spLocks noChangeArrowheads="1"/>
                        </wps:cNvSpPr>
                        <wps:spPr bwMode="auto">
                          <a:xfrm>
                            <a:off x="8680" y="2639"/>
                            <a:ext cx="2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6C517" w14:textId="77777777" w:rsidR="007907F9" w:rsidRDefault="007907F9" w:rsidP="007F06D8">
                              <w:r>
                                <w:t>A</w:t>
                              </w:r>
                            </w:p>
                          </w:txbxContent>
                        </wps:txbx>
                        <wps:bodyPr rot="0" vert="horz" wrap="square" lIns="0" tIns="0" rIns="0" bIns="0" anchor="t" anchorCtr="0" upright="1">
                          <a:noAutofit/>
                        </wps:bodyPr>
                      </wps:wsp>
                      <wps:wsp>
                        <wps:cNvPr id="4568" name="Text Box 2632"/>
                        <wps:cNvSpPr txBox="1">
                          <a:spLocks noChangeArrowheads="1"/>
                        </wps:cNvSpPr>
                        <wps:spPr bwMode="auto">
                          <a:xfrm>
                            <a:off x="6830" y="3275"/>
                            <a:ext cx="19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D62D0" w14:textId="77777777" w:rsidR="007907F9" w:rsidRDefault="007907F9" w:rsidP="007F06D8">
                              <w:r>
                                <w:t>E</w:t>
                              </w:r>
                            </w:p>
                          </w:txbxContent>
                        </wps:txbx>
                        <wps:bodyPr rot="0" vert="horz" wrap="square" lIns="0" tIns="0" rIns="0" bIns="0" anchor="t" anchorCtr="0" upright="1">
                          <a:noAutofit/>
                        </wps:bodyPr>
                      </wps:wsp>
                      <wps:wsp>
                        <wps:cNvPr id="4569" name="Text Box 2633"/>
                        <wps:cNvSpPr txBox="1">
                          <a:spLocks noChangeArrowheads="1"/>
                        </wps:cNvSpPr>
                        <wps:spPr bwMode="auto">
                          <a:xfrm>
                            <a:off x="7275" y="4546"/>
                            <a:ext cx="22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A35CE" w14:textId="77777777" w:rsidR="007907F9" w:rsidRDefault="007907F9" w:rsidP="007F06D8">
                              <w:r>
                                <w:t>D</w:t>
                              </w:r>
                            </w:p>
                          </w:txbxContent>
                        </wps:txbx>
                        <wps:bodyPr rot="0" vert="horz" wrap="square" lIns="0" tIns="0" rIns="0" bIns="0" anchor="t" anchorCtr="0" upright="1">
                          <a:noAutofit/>
                        </wps:bodyPr>
                      </wps:wsp>
                      <wps:wsp>
                        <wps:cNvPr id="4570" name="Text Box 2634"/>
                        <wps:cNvSpPr txBox="1">
                          <a:spLocks noChangeArrowheads="1"/>
                        </wps:cNvSpPr>
                        <wps:spPr bwMode="auto">
                          <a:xfrm>
                            <a:off x="10245" y="3186"/>
                            <a:ext cx="21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E4D6" w14:textId="77777777" w:rsidR="007907F9" w:rsidRDefault="007907F9" w:rsidP="007F06D8">
                              <w:r>
                                <w:t>B</w:t>
                              </w:r>
                            </w:p>
                          </w:txbxContent>
                        </wps:txbx>
                        <wps:bodyPr rot="0" vert="horz" wrap="square" lIns="0" tIns="0" rIns="0" bIns="0" anchor="t" anchorCtr="0" upright="1">
                          <a:noAutofit/>
                        </wps:bodyPr>
                      </wps:wsp>
                      <wps:wsp>
                        <wps:cNvPr id="4571" name="Text Box 2635"/>
                        <wps:cNvSpPr txBox="1">
                          <a:spLocks noChangeArrowheads="1"/>
                        </wps:cNvSpPr>
                        <wps:spPr bwMode="auto">
                          <a:xfrm>
                            <a:off x="9375" y="4506"/>
                            <a:ext cx="21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B5D2D" w14:textId="77777777" w:rsidR="007907F9" w:rsidRDefault="007907F9" w:rsidP="007F06D8">
                              <w:r>
                                <w:t>C</w:t>
                              </w:r>
                            </w:p>
                          </w:txbxContent>
                        </wps:txbx>
                        <wps:bodyPr rot="0" vert="horz" wrap="square" lIns="0" tIns="0" rIns="0" bIns="0" anchor="t" anchorCtr="0" upright="1">
                          <a:noAutofit/>
                        </wps:bodyPr>
                      </wps:wsp>
                      <wps:wsp>
                        <wps:cNvPr id="4572" name="Line 2636"/>
                        <wps:cNvCnPr>
                          <a:cxnSpLocks noChangeShapeType="1"/>
                        </wps:cNvCnPr>
                        <wps:spPr bwMode="auto">
                          <a:xfrm flipH="1">
                            <a:off x="7500" y="3529"/>
                            <a:ext cx="27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3" name="Line 2637"/>
                        <wps:cNvCnPr>
                          <a:cxnSpLocks noChangeShapeType="1"/>
                        </wps:cNvCnPr>
                        <wps:spPr bwMode="auto">
                          <a:xfrm flipH="1">
                            <a:off x="7545" y="2975"/>
                            <a:ext cx="129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4" name="Line 2638"/>
                        <wps:cNvCnPr>
                          <a:cxnSpLocks noChangeShapeType="1"/>
                        </wps:cNvCnPr>
                        <wps:spPr bwMode="auto">
                          <a:xfrm flipH="1" flipV="1">
                            <a:off x="7530" y="4400"/>
                            <a:ext cx="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5" name="Line 2639"/>
                        <wps:cNvCnPr>
                          <a:cxnSpLocks noChangeShapeType="1"/>
                        </wps:cNvCnPr>
                        <wps:spPr bwMode="auto">
                          <a:xfrm flipH="1">
                            <a:off x="9330" y="3575"/>
                            <a:ext cx="85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6" name="Line 2640"/>
                        <wps:cNvCnPr>
                          <a:cxnSpLocks noChangeShapeType="1"/>
                        </wps:cNvCnPr>
                        <wps:spPr bwMode="auto">
                          <a:xfrm flipH="1" flipV="1">
                            <a:off x="7215" y="3515"/>
                            <a:ext cx="33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7" name="Line 2641"/>
                        <wps:cNvCnPr>
                          <a:cxnSpLocks noChangeShapeType="1"/>
                        </wps:cNvCnPr>
                        <wps:spPr bwMode="auto">
                          <a:xfrm>
                            <a:off x="8835" y="2990"/>
                            <a:ext cx="495" cy="1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8" name="Line 2642"/>
                        <wps:cNvCnPr>
                          <a:cxnSpLocks noChangeShapeType="1"/>
                        </wps:cNvCnPr>
                        <wps:spPr bwMode="auto">
                          <a:xfrm flipH="1">
                            <a:off x="7200" y="3005"/>
                            <a:ext cx="1605"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9" name="Line 2643"/>
                        <wps:cNvCnPr>
                          <a:cxnSpLocks noChangeShapeType="1"/>
                        </wps:cNvCnPr>
                        <wps:spPr bwMode="auto">
                          <a:xfrm>
                            <a:off x="7185" y="3515"/>
                            <a:ext cx="21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0" name="Oval 2644"/>
                        <wps:cNvSpPr>
                          <a:spLocks noChangeArrowheads="1"/>
                        </wps:cNvSpPr>
                        <wps:spPr bwMode="auto">
                          <a:xfrm>
                            <a:off x="8760" y="29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1" name="Oval 2645"/>
                        <wps:cNvSpPr>
                          <a:spLocks noChangeArrowheads="1"/>
                        </wps:cNvSpPr>
                        <wps:spPr bwMode="auto">
                          <a:xfrm>
                            <a:off x="7485" y="43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2" name="Oval 2646"/>
                        <wps:cNvSpPr>
                          <a:spLocks noChangeArrowheads="1"/>
                        </wps:cNvSpPr>
                        <wps:spPr bwMode="auto">
                          <a:xfrm>
                            <a:off x="9255" y="435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3" name="Oval 2647"/>
                        <wps:cNvSpPr>
                          <a:spLocks noChangeArrowheads="1"/>
                        </wps:cNvSpPr>
                        <wps:spPr bwMode="auto">
                          <a:xfrm>
                            <a:off x="7125" y="34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4" name="Oval 2648"/>
                        <wps:cNvSpPr>
                          <a:spLocks noChangeArrowheads="1"/>
                        </wps:cNvSpPr>
                        <wps:spPr bwMode="auto">
                          <a:xfrm>
                            <a:off x="10140" y="34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5" name="Text Box 2649"/>
                        <wps:cNvSpPr txBox="1">
                          <a:spLocks noChangeArrowheads="1"/>
                        </wps:cNvSpPr>
                        <wps:spPr bwMode="auto">
                          <a:xfrm>
                            <a:off x="9385" y="3617"/>
                            <a:ext cx="3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E7F64" w14:textId="77777777" w:rsidR="007907F9" w:rsidRPr="00B16717" w:rsidRDefault="007907F9" w:rsidP="007F06D8">
                              <w:pPr>
                                <w:rPr>
                                  <w:sz w:val="20"/>
                                  <w:szCs w:val="20"/>
                                </w:rPr>
                              </w:pPr>
                              <w:r>
                                <w:rPr>
                                  <w:sz w:val="20"/>
                                  <w:szCs w:val="20"/>
                                </w:rPr>
                                <w:t>$14</w:t>
                              </w:r>
                            </w:p>
                          </w:txbxContent>
                        </wps:txbx>
                        <wps:bodyPr rot="0" vert="horz" wrap="square" lIns="18288" tIns="0" rIns="0" bIns="0" anchor="t" anchorCtr="0" upright="1">
                          <a:noAutofit/>
                        </wps:bodyPr>
                      </wps:wsp>
                      <wps:wsp>
                        <wps:cNvPr id="4586" name="Text Box 2650"/>
                        <wps:cNvSpPr txBox="1">
                          <a:spLocks noChangeArrowheads="1"/>
                        </wps:cNvSpPr>
                        <wps:spPr bwMode="auto">
                          <a:xfrm>
                            <a:off x="8525" y="3382"/>
                            <a:ext cx="2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1E4D6" w14:textId="77777777" w:rsidR="007907F9" w:rsidRPr="00B16717" w:rsidRDefault="007907F9" w:rsidP="007F06D8">
                              <w:pPr>
                                <w:rPr>
                                  <w:sz w:val="20"/>
                                  <w:szCs w:val="20"/>
                                </w:rPr>
                              </w:pPr>
                              <w:r>
                                <w:rPr>
                                  <w:sz w:val="20"/>
                                  <w:szCs w:val="20"/>
                                </w:rPr>
                                <w:t>$6</w:t>
                              </w:r>
                            </w:p>
                          </w:txbxContent>
                        </wps:txbx>
                        <wps:bodyPr rot="0" vert="horz" wrap="square" lIns="18288" tIns="0" rIns="0" bIns="0" anchor="t" anchorCtr="0" upright="1">
                          <a:noAutofit/>
                        </wps:bodyPr>
                      </wps:wsp>
                      <wps:wsp>
                        <wps:cNvPr id="4587" name="Text Box 2651"/>
                        <wps:cNvSpPr txBox="1">
                          <a:spLocks noChangeArrowheads="1"/>
                        </wps:cNvSpPr>
                        <wps:spPr bwMode="auto">
                          <a:xfrm>
                            <a:off x="9230" y="3102"/>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22DA5" w14:textId="77777777" w:rsidR="007907F9" w:rsidRPr="00B16717" w:rsidRDefault="007907F9" w:rsidP="007F06D8">
                              <w:pPr>
                                <w:rPr>
                                  <w:sz w:val="20"/>
                                  <w:szCs w:val="20"/>
                                </w:rPr>
                              </w:pPr>
                              <w:r>
                                <w:rPr>
                                  <w:sz w:val="20"/>
                                  <w:szCs w:val="20"/>
                                </w:rPr>
                                <w:t>$4</w:t>
                              </w:r>
                            </w:p>
                          </w:txbxContent>
                        </wps:txbx>
                        <wps:bodyPr rot="0" vert="horz" wrap="square" lIns="18288" tIns="0" rIns="0" bIns="0" anchor="t" anchorCtr="0" upright="1">
                          <a:noAutofit/>
                        </wps:bodyPr>
                      </wps:wsp>
                      <wps:wsp>
                        <wps:cNvPr id="4588" name="Text Box 2652"/>
                        <wps:cNvSpPr txBox="1">
                          <a:spLocks noChangeArrowheads="1"/>
                        </wps:cNvSpPr>
                        <wps:spPr bwMode="auto">
                          <a:xfrm>
                            <a:off x="9495" y="405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A2C18" w14:textId="77777777" w:rsidR="007907F9" w:rsidRPr="00B16717" w:rsidRDefault="007907F9" w:rsidP="007F06D8">
                              <w:pPr>
                                <w:rPr>
                                  <w:sz w:val="20"/>
                                  <w:szCs w:val="20"/>
                                </w:rPr>
                              </w:pPr>
                              <w:r>
                                <w:rPr>
                                  <w:sz w:val="20"/>
                                  <w:szCs w:val="20"/>
                                </w:rPr>
                                <w:t>$10</w:t>
                              </w:r>
                            </w:p>
                          </w:txbxContent>
                        </wps:txbx>
                        <wps:bodyPr rot="0" vert="horz" wrap="square" lIns="18288" tIns="0" rIns="0" bIns="0" anchor="t" anchorCtr="0" upright="1">
                          <a:noAutofit/>
                        </wps:bodyPr>
                      </wps:wsp>
                      <wps:wsp>
                        <wps:cNvPr id="4589" name="Text Box 2653"/>
                        <wps:cNvSpPr txBox="1">
                          <a:spLocks noChangeArrowheads="1"/>
                        </wps:cNvSpPr>
                        <wps:spPr bwMode="auto">
                          <a:xfrm>
                            <a:off x="8250" y="4307"/>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BA04C" w14:textId="77777777" w:rsidR="007907F9" w:rsidRPr="00B16717" w:rsidRDefault="007907F9" w:rsidP="007F06D8">
                              <w:pPr>
                                <w:rPr>
                                  <w:sz w:val="20"/>
                                  <w:szCs w:val="20"/>
                                </w:rPr>
                              </w:pPr>
                              <w:r>
                                <w:rPr>
                                  <w:sz w:val="20"/>
                                  <w:szCs w:val="20"/>
                                </w:rPr>
                                <w:t>$7</w:t>
                              </w:r>
                            </w:p>
                          </w:txbxContent>
                        </wps:txbx>
                        <wps:bodyPr rot="0" vert="horz" wrap="square" lIns="18288" tIns="0" rIns="0" bIns="0" anchor="t" anchorCtr="0" upright="1">
                          <a:noAutofit/>
                        </wps:bodyPr>
                      </wps:wsp>
                      <wps:wsp>
                        <wps:cNvPr id="4590" name="Text Box 2654"/>
                        <wps:cNvSpPr txBox="1">
                          <a:spLocks noChangeArrowheads="1"/>
                        </wps:cNvSpPr>
                        <wps:spPr bwMode="auto">
                          <a:xfrm>
                            <a:off x="7140" y="3812"/>
                            <a:ext cx="3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EB98E" w14:textId="77777777" w:rsidR="007907F9" w:rsidRPr="00B16717" w:rsidRDefault="007907F9" w:rsidP="007F06D8">
                              <w:pPr>
                                <w:rPr>
                                  <w:sz w:val="20"/>
                                  <w:szCs w:val="20"/>
                                </w:rPr>
                              </w:pPr>
                              <w:r>
                                <w:rPr>
                                  <w:sz w:val="20"/>
                                  <w:szCs w:val="20"/>
                                </w:rPr>
                                <w:t>$13</w:t>
                              </w:r>
                            </w:p>
                          </w:txbxContent>
                        </wps:txbx>
                        <wps:bodyPr rot="0" vert="horz" wrap="square" lIns="18288" tIns="0" rIns="0" bIns="0" anchor="t" anchorCtr="0" upright="1">
                          <a:noAutofit/>
                        </wps:bodyPr>
                      </wps:wsp>
                      <wps:wsp>
                        <wps:cNvPr id="4591" name="Text Box 2655"/>
                        <wps:cNvSpPr txBox="1">
                          <a:spLocks noChangeArrowheads="1"/>
                        </wps:cNvSpPr>
                        <wps:spPr bwMode="auto">
                          <a:xfrm>
                            <a:off x="7725" y="3122"/>
                            <a:ext cx="2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B7E28" w14:textId="77777777" w:rsidR="007907F9" w:rsidRPr="00B16717" w:rsidRDefault="007907F9" w:rsidP="007F06D8">
                              <w:pPr>
                                <w:rPr>
                                  <w:sz w:val="20"/>
                                  <w:szCs w:val="20"/>
                                </w:rPr>
                              </w:pPr>
                              <w:r>
                                <w:rPr>
                                  <w:sz w:val="20"/>
                                  <w:szCs w:val="20"/>
                                </w:rPr>
                                <w:t>$5</w:t>
                              </w:r>
                            </w:p>
                          </w:txbxContent>
                        </wps:txbx>
                        <wps:bodyPr rot="0" vert="horz" wrap="square" lIns="18288" tIns="0" rIns="0" bIns="0" anchor="t" anchorCtr="0" upright="1">
                          <a:noAutofit/>
                        </wps:bodyPr>
                      </wps:wsp>
                      <wps:wsp>
                        <wps:cNvPr id="4592" name="Text Box 2656"/>
                        <wps:cNvSpPr txBox="1">
                          <a:spLocks noChangeArrowheads="1"/>
                        </wps:cNvSpPr>
                        <wps:spPr bwMode="auto">
                          <a:xfrm>
                            <a:off x="7680" y="4012"/>
                            <a:ext cx="23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82EC0" w14:textId="77777777" w:rsidR="007907F9" w:rsidRPr="00B16717" w:rsidRDefault="007907F9" w:rsidP="007F06D8">
                              <w:pPr>
                                <w:rPr>
                                  <w:sz w:val="20"/>
                                  <w:szCs w:val="20"/>
                                </w:rPr>
                              </w:pPr>
                              <w:r>
                                <w:rPr>
                                  <w:sz w:val="20"/>
                                  <w:szCs w:val="20"/>
                                </w:rPr>
                                <w:t>$9</w:t>
                              </w:r>
                            </w:p>
                          </w:txbxContent>
                        </wps:txbx>
                        <wps:bodyPr rot="0" vert="horz" wrap="square" lIns="18288" tIns="0" rIns="0" bIns="0" anchor="t" anchorCtr="0" upright="1">
                          <a:noAutofit/>
                        </wps:bodyPr>
                      </wps:wsp>
                      <wps:wsp>
                        <wps:cNvPr id="4593" name="Text Box 2657"/>
                        <wps:cNvSpPr txBox="1">
                          <a:spLocks noChangeArrowheads="1"/>
                        </wps:cNvSpPr>
                        <wps:spPr bwMode="auto">
                          <a:xfrm>
                            <a:off x="8925" y="3587"/>
                            <a:ext cx="23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BB3F9" w14:textId="77777777" w:rsidR="007907F9" w:rsidRPr="00B16717" w:rsidRDefault="007907F9" w:rsidP="007F06D8">
                              <w:pPr>
                                <w:rPr>
                                  <w:sz w:val="20"/>
                                  <w:szCs w:val="20"/>
                                </w:rPr>
                              </w:pPr>
                              <w:r>
                                <w:rPr>
                                  <w:sz w:val="20"/>
                                  <w:szCs w:val="20"/>
                                </w:rPr>
                                <w:t>$8</w:t>
                              </w:r>
                            </w:p>
                          </w:txbxContent>
                        </wps:txbx>
                        <wps:bodyPr rot="0" vert="horz" wrap="square" lIns="18288" tIns="0" rIns="0" bIns="0" anchor="t" anchorCtr="0" upright="1">
                          <a:noAutofit/>
                        </wps:bodyPr>
                      </wps:wsp>
                      <wps:wsp>
                        <wps:cNvPr id="4594" name="Text Box 2658"/>
                        <wps:cNvSpPr txBox="1">
                          <a:spLocks noChangeArrowheads="1"/>
                        </wps:cNvSpPr>
                        <wps:spPr bwMode="auto">
                          <a:xfrm>
                            <a:off x="8170" y="3797"/>
                            <a:ext cx="33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210C3" w14:textId="77777777" w:rsidR="007907F9" w:rsidRPr="00B16717" w:rsidRDefault="007907F9" w:rsidP="007F06D8">
                              <w:pPr>
                                <w:rPr>
                                  <w:sz w:val="20"/>
                                  <w:szCs w:val="20"/>
                                </w:rPr>
                              </w:pPr>
                              <w:r>
                                <w:rPr>
                                  <w:sz w:val="20"/>
                                  <w:szCs w:val="20"/>
                                </w:rPr>
                                <w:t>$11</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04311" id="Group 2709" o:spid="_x0000_s2394" style="position:absolute;left:0;text-align:left;margin-left:263.5pt;margin-top:17.55pt;width:181.5pt;height:109.6pt;z-index:251711488;mso-position-horizontal-relative:text;mso-position-vertical-relative:text" coordorigin="6830,2639" coordsize="3630,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">
                <v:line id="Line 2629" o:spid="_x0000_s2395" style="position:absolute;flip:x y;visibility:visible;mso-wrap-style:square" from="7155,3514" to="1021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"/>
                <v:line id="Line 2630" o:spid="_x0000_s2396" style="position:absolute;visibility:visible;mso-wrap-style:square" from="8850,3005" to="1021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Vj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"/>
                <v:shape id="Text Box 2631" o:spid="_x0000_s2397" type="#_x0000_t202" style="position:absolute;left:8680;top:2639;width:25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" filled="f" stroked="f">
                  <v:textbox inset="0,0,0,0">
                    <w:txbxContent>
                      <w:p w14:paraId="0176C517" w14:textId="77777777" w:rsidR="007907F9" w:rsidRDefault="007907F9" w:rsidP="007F06D8">
                        <w:r>
                          <w:t>A</w:t>
                        </w:r>
                      </w:p>
                    </w:txbxContent>
                  </v:textbox>
                </v:shape>
                <v:shape id="Text Box 2632" o:spid="_x0000_s2398" type="#_x0000_t202" style="position:absolute;left:6830;top:3275;width:19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" filled="f" stroked="f">
                  <v:textbox inset="0,0,0,0">
                    <w:txbxContent>
                      <w:p w14:paraId="258D62D0" w14:textId="77777777" w:rsidR="007907F9" w:rsidRDefault="007907F9" w:rsidP="007F06D8">
                        <w:r>
                          <w:t>E</w:t>
                        </w:r>
                      </w:p>
                    </w:txbxContent>
                  </v:textbox>
                </v:shape>
                <v:shape id="Text Box 2633" o:spid="_x0000_s2399" type="#_x0000_t202" style="position:absolute;left:7275;top:4546;width:22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" filled="f" stroked="f">
                  <v:textbox inset="0,0,0,0">
                    <w:txbxContent>
                      <w:p w14:paraId="7CAA35CE" w14:textId="77777777" w:rsidR="007907F9" w:rsidRDefault="007907F9" w:rsidP="007F06D8">
                        <w:r>
                          <w:t>D</w:t>
                        </w:r>
                      </w:p>
                    </w:txbxContent>
                  </v:textbox>
                </v:shape>
                <v:shape id="Text Box 2634" o:spid="_x0000_s2400" type="#_x0000_t202" style="position:absolute;left:10245;top:3186;width:21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" filled="f" stroked="f">
                  <v:textbox inset="0,0,0,0">
                    <w:txbxContent>
                      <w:p w14:paraId="112AE4D6" w14:textId="77777777" w:rsidR="007907F9" w:rsidRDefault="007907F9" w:rsidP="007F06D8">
                        <w:r>
                          <w:t>B</w:t>
                        </w:r>
                      </w:p>
                    </w:txbxContent>
                  </v:textbox>
                </v:shape>
                <v:shape id="Text Box 2635" o:spid="_x0000_s2401" type="#_x0000_t202" style="position:absolute;left:9375;top:4506;width:21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" filled="f" stroked="f">
                  <v:textbox inset="0,0,0,0">
                    <w:txbxContent>
                      <w:p w14:paraId="61CB5D2D" w14:textId="77777777" w:rsidR="007907F9" w:rsidRDefault="007907F9" w:rsidP="007F06D8">
                        <w:r>
                          <w:t>C</w:t>
                        </w:r>
                      </w:p>
                    </w:txbxContent>
                  </v:textbox>
                </v:shape>
                <v:line id="Line 2636" o:spid="_x0000_s2402" style="position:absolute;flip:x;visibility:visible;mso-wrap-style:square" from="7500,3529" to="10200,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VC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"/>
                <v:line id="Line 2637" o:spid="_x0000_s2403" style="position:absolute;flip:x;visibility:visible;mso-wrap-style:square" from="7545,2975" to="8835,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DZ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"/>
                <v:line id="Line 2638" o:spid="_x0000_s2404" style="position:absolute;flip:x y;visibility:visible;mso-wrap-style:square" from="7530,4400" to="931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"/>
                <v:line id="Line 2639" o:spid="_x0000_s2405" style="position:absolute;flip:x;visibility:visible;mso-wrap-style:square" from="9330,3575" to="10185,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"/>
                <v:line id="Line 2640" o:spid="_x0000_s2406" style="position:absolute;flip:x y;visibility:visible;mso-wrap-style:square" from="7215,3515" to="754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"/>
                <v:line id="Line 2641" o:spid="_x0000_s2407" style="position:absolute;visibility:visible;mso-wrap-style:square" from="8835,2990" to="933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"/>
                <v:line id="Line 2642" o:spid="_x0000_s2408" style="position:absolute;flip:x;visibility:visible;mso-wrap-style:square" from="7200,3005" to="8805,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"/>
                <v:line id="Line 2643" o:spid="_x0000_s2409" style="position:absolute;visibility:visible;mso-wrap-style:square" from="7185,3515" to="9345,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"/>
                <v:oval id="Oval 2644" o:spid="_x0000_s2410" style="position:absolute;left:8760;top:29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"/>
                <v:oval id="Oval 2645" o:spid="_x0000_s2411" style="position:absolute;left:7485;top:43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"/>
                <v:oval id="Oval 2646" o:spid="_x0000_s2412" style="position:absolute;left:9255;top:43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"/>
                <v:oval id="Oval 2647" o:spid="_x0000_s2413" style="position:absolute;left:7125;top:34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"/>
                <v:oval id="Oval 2648" o:spid="_x0000_s2414" style="position:absolute;left:10140;top:34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"/>
                <v:shape id="Text Box 2649" o:spid="_x0000_s2415" type="#_x0000_t202" style="position:absolute;left:9385;top:3617;width:3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" stroked="f">
                  <v:textbox inset="1.44pt,0,0,0">
                    <w:txbxContent>
                      <w:p w14:paraId="2BEE7F64" w14:textId="77777777" w:rsidR="007907F9" w:rsidRPr="00B16717" w:rsidRDefault="007907F9" w:rsidP="007F06D8">
                        <w:pPr>
                          <w:rPr>
                            <w:sz w:val="20"/>
                            <w:szCs w:val="20"/>
                          </w:rPr>
                        </w:pPr>
                        <w:r>
                          <w:rPr>
                            <w:sz w:val="20"/>
                            <w:szCs w:val="20"/>
                          </w:rPr>
                          <w:t>$14</w:t>
                        </w:r>
                      </w:p>
                    </w:txbxContent>
                  </v:textbox>
                </v:shape>
                <v:shape id="Text Box 2650" o:spid="_x0000_s2416" type="#_x0000_t202" style="position:absolute;left:8525;top:3382;width:2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" stroked="f">
                  <v:textbox inset="1.44pt,0,0,0">
                    <w:txbxContent>
                      <w:p w14:paraId="67E1E4D6" w14:textId="77777777" w:rsidR="007907F9" w:rsidRPr="00B16717" w:rsidRDefault="007907F9" w:rsidP="007F06D8">
                        <w:pPr>
                          <w:rPr>
                            <w:sz w:val="20"/>
                            <w:szCs w:val="20"/>
                          </w:rPr>
                        </w:pPr>
                        <w:r>
                          <w:rPr>
                            <w:sz w:val="20"/>
                            <w:szCs w:val="20"/>
                          </w:rPr>
                          <w:t>$6</w:t>
                        </w:r>
                      </w:p>
                    </w:txbxContent>
                  </v:textbox>
                </v:shape>
                <v:shape id="Text Box 2651" o:spid="_x0000_s2417" type="#_x0000_t202" style="position:absolute;left:9230;top:3102;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" stroked="f">
                  <v:textbox inset="1.44pt,0,0,0">
                    <w:txbxContent>
                      <w:p w14:paraId="19622DA5" w14:textId="77777777" w:rsidR="007907F9" w:rsidRPr="00B16717" w:rsidRDefault="007907F9" w:rsidP="007F06D8">
                        <w:pPr>
                          <w:rPr>
                            <w:sz w:val="20"/>
                            <w:szCs w:val="20"/>
                          </w:rPr>
                        </w:pPr>
                        <w:r>
                          <w:rPr>
                            <w:sz w:val="20"/>
                            <w:szCs w:val="20"/>
                          </w:rPr>
                          <w:t>$4</w:t>
                        </w:r>
                      </w:p>
                    </w:txbxContent>
                  </v:textbox>
                </v:shape>
                <v:shape id="Text Box 2652" o:spid="_x0000_s2418" type="#_x0000_t202" style="position:absolute;left:9495;top:405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" stroked="f">
                  <v:textbox inset="1.44pt,0,0,0">
                    <w:txbxContent>
                      <w:p w14:paraId="04AA2C18" w14:textId="77777777" w:rsidR="007907F9" w:rsidRPr="00B16717" w:rsidRDefault="007907F9" w:rsidP="007F06D8">
                        <w:pPr>
                          <w:rPr>
                            <w:sz w:val="20"/>
                            <w:szCs w:val="20"/>
                          </w:rPr>
                        </w:pPr>
                        <w:r>
                          <w:rPr>
                            <w:sz w:val="20"/>
                            <w:szCs w:val="20"/>
                          </w:rPr>
                          <w:t>$10</w:t>
                        </w:r>
                      </w:p>
                    </w:txbxContent>
                  </v:textbox>
                </v:shape>
                <v:shape id="Text Box 2653" o:spid="_x0000_s2419" type="#_x0000_t202" style="position:absolute;left:8250;top:4307;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" stroked="f">
                  <v:textbox inset="1.44pt,0,0,0">
                    <w:txbxContent>
                      <w:p w14:paraId="7D6BA04C" w14:textId="77777777" w:rsidR="007907F9" w:rsidRPr="00B16717" w:rsidRDefault="007907F9" w:rsidP="007F06D8">
                        <w:pPr>
                          <w:rPr>
                            <w:sz w:val="20"/>
                            <w:szCs w:val="20"/>
                          </w:rPr>
                        </w:pPr>
                        <w:r>
                          <w:rPr>
                            <w:sz w:val="20"/>
                            <w:szCs w:val="20"/>
                          </w:rPr>
                          <w:t>$7</w:t>
                        </w:r>
                      </w:p>
                    </w:txbxContent>
                  </v:textbox>
                </v:shape>
                <v:shape id="Text Box 2654" o:spid="_x0000_s2420" type="#_x0000_t202" style="position:absolute;left:7140;top:3812;width:3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" stroked="f">
                  <v:textbox inset="1.44pt,0,0,0">
                    <w:txbxContent>
                      <w:p w14:paraId="5D1EB98E" w14:textId="77777777" w:rsidR="007907F9" w:rsidRPr="00B16717" w:rsidRDefault="007907F9" w:rsidP="007F06D8">
                        <w:pPr>
                          <w:rPr>
                            <w:sz w:val="20"/>
                            <w:szCs w:val="20"/>
                          </w:rPr>
                        </w:pPr>
                        <w:r>
                          <w:rPr>
                            <w:sz w:val="20"/>
                            <w:szCs w:val="20"/>
                          </w:rPr>
                          <w:t>$13</w:t>
                        </w:r>
                      </w:p>
                    </w:txbxContent>
                  </v:textbox>
                </v:shape>
                <v:shape id="Text Box 2655" o:spid="_x0000_s2421" type="#_x0000_t202" style="position:absolute;left:7725;top:3122;width:2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" stroked="f">
                  <v:textbox inset="1.44pt,0,0,0">
                    <w:txbxContent>
                      <w:p w14:paraId="5ABB7E28" w14:textId="77777777" w:rsidR="007907F9" w:rsidRPr="00B16717" w:rsidRDefault="007907F9" w:rsidP="007F06D8">
                        <w:pPr>
                          <w:rPr>
                            <w:sz w:val="20"/>
                            <w:szCs w:val="20"/>
                          </w:rPr>
                        </w:pPr>
                        <w:r>
                          <w:rPr>
                            <w:sz w:val="20"/>
                            <w:szCs w:val="20"/>
                          </w:rPr>
                          <w:t>$5</w:t>
                        </w:r>
                      </w:p>
                    </w:txbxContent>
                  </v:textbox>
                </v:shape>
                <v:shape id="Text Box 2656" o:spid="_x0000_s2422" type="#_x0000_t202" style="position:absolute;left:7680;top:4012;width:23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" stroked="f">
                  <v:textbox inset="1.44pt,0,0,0">
                    <w:txbxContent>
                      <w:p w14:paraId="68B82EC0" w14:textId="77777777" w:rsidR="007907F9" w:rsidRPr="00B16717" w:rsidRDefault="007907F9" w:rsidP="007F06D8">
                        <w:pPr>
                          <w:rPr>
                            <w:sz w:val="20"/>
                            <w:szCs w:val="20"/>
                          </w:rPr>
                        </w:pPr>
                        <w:r>
                          <w:rPr>
                            <w:sz w:val="20"/>
                            <w:szCs w:val="20"/>
                          </w:rPr>
                          <w:t>$9</w:t>
                        </w:r>
                      </w:p>
                    </w:txbxContent>
                  </v:textbox>
                </v:shape>
                <v:shape id="Text Box 2657" o:spid="_x0000_s2423" type="#_x0000_t202" style="position:absolute;left:8925;top:3587;width:23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" stroked="f">
                  <v:textbox inset="1.44pt,0,0,0">
                    <w:txbxContent>
                      <w:p w14:paraId="2E2BB3F9" w14:textId="77777777" w:rsidR="007907F9" w:rsidRPr="00B16717" w:rsidRDefault="007907F9" w:rsidP="007F06D8">
                        <w:pPr>
                          <w:rPr>
                            <w:sz w:val="20"/>
                            <w:szCs w:val="20"/>
                          </w:rPr>
                        </w:pPr>
                        <w:r>
                          <w:rPr>
                            <w:sz w:val="20"/>
                            <w:szCs w:val="20"/>
                          </w:rPr>
                          <w:t>$8</w:t>
                        </w:r>
                      </w:p>
                    </w:txbxContent>
                  </v:textbox>
                </v:shape>
                <v:shape id="Text Box 2658" o:spid="_x0000_s2424" type="#_x0000_t202" style="position:absolute;left:8170;top:3797;width:33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" stroked="f">
                  <v:textbox inset="1.44pt,0,0,0">
                    <w:txbxContent>
                      <w:p w14:paraId="7DC210C3" w14:textId="77777777" w:rsidR="007907F9" w:rsidRPr="00B16717" w:rsidRDefault="007907F9" w:rsidP="007F06D8">
                        <w:pPr>
                          <w:rPr>
                            <w:sz w:val="20"/>
                            <w:szCs w:val="20"/>
                          </w:rPr>
                        </w:pPr>
                        <w:r>
                          <w:rPr>
                            <w:sz w:val="20"/>
                            <w:szCs w:val="20"/>
                          </w:rPr>
                          <w:t>$11</w:t>
                        </w:r>
                      </w:p>
                    </w:txbxContent>
                  </v:textbox>
                </v:shape>
                <w10:wrap type="square"/>
              </v:group>
            </w:pict>
          </mc:Fallback>
        </mc:AlternateContent>
      </w:r>
      <w:r w:rsidR="00F569AB">
        <w:t xml:space="preserve">Spanning </w:t>
      </w:r>
      <w:r w:rsidR="00F569AB" w:rsidRPr="000B3907">
        <w:t>Trees</w:t>
      </w:r>
    </w:p>
    <w:p w14:paraId="5A9EAF48" w14:textId="77777777" w:rsidR="00F569AB" w:rsidRDefault="007F06D8" w:rsidP="00F569AB">
      <w:r>
        <w:t>A company requires reliable internet and phone connectivity between their five offices</w:t>
      </w:r>
      <w:r w:rsidR="00F82FBD">
        <w:t xml:space="preserve"> (named A, B, C, D, and E for simplicity)</w:t>
      </w:r>
      <w:r>
        <w:t xml:space="preserve"> in </w:t>
      </w:r>
      <w:smartTag w:uri="urn:schemas-microsoft-com:office:smarttags" w:element="State">
        <w:smartTag w:uri="urn:schemas-microsoft-com:office:smarttags" w:element="place">
          <w:r>
            <w:t>New York</w:t>
          </w:r>
        </w:smartTag>
      </w:smartTag>
      <w:r>
        <w:t>, so they decide to lease dedicated lines from the phone company.  The phone company will charge for each link made.  The costs, in thousands of dollars p</w:t>
      </w:r>
      <w:r w:rsidR="00F82FBD">
        <w:t>er year, are shown in the graph.</w:t>
      </w:r>
    </w:p>
    <w:p w14:paraId="14B73B32" w14:textId="77777777" w:rsidR="007F06D8" w:rsidRDefault="007F06D8" w:rsidP="00F569AB"/>
    <w:p w14:paraId="54669F11" w14:textId="77777777" w:rsidR="007F06D8" w:rsidRDefault="00F82FBD" w:rsidP="00F569AB">
      <w:r>
        <w:t>In this case, we don’t need to f</w:t>
      </w:r>
      <w:r w:rsidR="007907F9">
        <w:t xml:space="preserve">ind a circuit, or even a specific path; all we </w:t>
      </w:r>
      <w:r>
        <w:t xml:space="preserve">need to do is make sure </w:t>
      </w:r>
      <w:r w:rsidR="007907F9">
        <w:t xml:space="preserve">we can make a call from any office to any other.  In other words, we need to be sure </w:t>
      </w:r>
      <w:r>
        <w:t xml:space="preserve">there is a </w:t>
      </w:r>
      <w:r w:rsidR="007907F9">
        <w:t>path</w:t>
      </w:r>
      <w:r>
        <w:t xml:space="preserve"> from any vertex to any other vertex.</w:t>
      </w:r>
    </w:p>
    <w:p w14:paraId="7FF127F6" w14:textId="77777777" w:rsidR="00F82FBD" w:rsidRDefault="00F82FBD" w:rsidP="00F569AB"/>
    <w:p w14:paraId="619711EF" w14:textId="77777777" w:rsidR="007907F9" w:rsidRDefault="007907F9" w:rsidP="00F569AB"/>
    <w:p w14:paraId="7B97EA8B" w14:textId="77777777" w:rsidR="007907F9" w:rsidRDefault="007907F9" w:rsidP="007907F9">
      <w:pPr>
        <w:pStyle w:val="DefinitionHeader"/>
      </w:pPr>
      <w:r>
        <w:t>Spanning Tree</w:t>
      </w:r>
    </w:p>
    <w:p w14:paraId="0E0DC5D8" w14:textId="77777777" w:rsidR="007907F9" w:rsidRDefault="00F82FBD" w:rsidP="007907F9">
      <w:pPr>
        <w:pStyle w:val="DefinitionBody"/>
      </w:pPr>
      <w:r>
        <w:t xml:space="preserve">A </w:t>
      </w:r>
      <w:r>
        <w:rPr>
          <w:b/>
        </w:rPr>
        <w:t>spanning tree</w:t>
      </w:r>
      <w:r>
        <w:t xml:space="preserve"> is a </w:t>
      </w:r>
      <w:r w:rsidRPr="007907F9">
        <w:t>connected</w:t>
      </w:r>
      <w:r>
        <w:t xml:space="preserve"> graph using </w:t>
      </w:r>
      <w:r w:rsidRPr="007907F9">
        <w:t>all</w:t>
      </w:r>
      <w:r>
        <w:t xml:space="preserve"> vertices in which there are no circuits.  </w:t>
      </w:r>
    </w:p>
    <w:p w14:paraId="416B9FF3" w14:textId="77777777" w:rsidR="007907F9" w:rsidRDefault="00F82FBD" w:rsidP="007907F9">
      <w:pPr>
        <w:pStyle w:val="DefinitionBody"/>
      </w:pPr>
      <w:r>
        <w:t xml:space="preserve">In other words, there is a path from any vertex to any other vertex, but no circuits.   </w:t>
      </w:r>
    </w:p>
    <w:p w14:paraId="58E3F4C2" w14:textId="77777777" w:rsidR="007907F9" w:rsidRDefault="007907F9" w:rsidP="00F569AB"/>
    <w:p w14:paraId="3C319B41" w14:textId="77777777" w:rsidR="007907F9" w:rsidRDefault="007907F9" w:rsidP="00F569AB"/>
    <w:p w14:paraId="561DF237" w14:textId="77777777" w:rsidR="00F82FBD" w:rsidRDefault="00F82FBD" w:rsidP="00F569AB">
      <w:r>
        <w:t>S</w:t>
      </w:r>
      <w:r w:rsidR="009E6825">
        <w:t>ome examples of spanning trees are shown below.  Notice there are no circuits in the trees, and it is fine to have vertices with degree higher than two.</w:t>
      </w:r>
    </w:p>
    <w:p w14:paraId="55E20D82" w14:textId="631C9639" w:rsidR="00F82FBD" w:rsidRDefault="007E3B2B" w:rsidP="00F569AB">
      <w:r>
        <w:rPr>
          <w:noProof/>
        </w:rPr>
        <mc:AlternateContent>
          <mc:Choice Requires="wps">
            <w:drawing>
              <wp:anchor distT="0" distB="0" distL="114300" distR="114300" simplePos="0" relativeHeight="251743232" behindDoc="0" locked="0" layoutInCell="1" allowOverlap="1" wp14:anchorId="1579E2EE" wp14:editId="238C9428">
                <wp:simplePos x="0" y="0"/>
                <wp:positionH relativeFrom="column">
                  <wp:posOffset>4473575</wp:posOffset>
                </wp:positionH>
                <wp:positionV relativeFrom="paragraph">
                  <wp:posOffset>120015</wp:posOffset>
                </wp:positionV>
                <wp:extent cx="0" cy="317500"/>
                <wp:effectExtent l="6350" t="7620" r="12700" b="8255"/>
                <wp:wrapNone/>
                <wp:docPr id="4563" name="Line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9F633" id="Line 2704"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5pt,9.45pt" to="352.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"/>
            </w:pict>
          </mc:Fallback>
        </mc:AlternateContent>
      </w:r>
      <w:r>
        <w:rPr>
          <w:noProof/>
        </w:rPr>
        <mc:AlternateContent>
          <mc:Choice Requires="wps">
            <w:drawing>
              <wp:anchor distT="0" distB="0" distL="114300" distR="114300" simplePos="0" relativeHeight="251736064" behindDoc="0" locked="0" layoutInCell="1" allowOverlap="1" wp14:anchorId="000392C4" wp14:editId="1FBEE9C6">
                <wp:simplePos x="0" y="0"/>
                <wp:positionH relativeFrom="column">
                  <wp:posOffset>3508375</wp:posOffset>
                </wp:positionH>
                <wp:positionV relativeFrom="paragraph">
                  <wp:posOffset>120015</wp:posOffset>
                </wp:positionV>
                <wp:extent cx="0" cy="330200"/>
                <wp:effectExtent l="12700" t="7620" r="6350" b="5080"/>
                <wp:wrapNone/>
                <wp:docPr id="4562" name="Line 2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0AD95" id="Line 269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5pt,9.45pt" to="276.2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"/>
            </w:pict>
          </mc:Fallback>
        </mc:AlternateContent>
      </w:r>
      <w:r>
        <w:rPr>
          <w:noProof/>
        </w:rPr>
        <mc:AlternateContent>
          <mc:Choice Requires="wps">
            <w:drawing>
              <wp:anchor distT="0" distB="0" distL="114300" distR="114300" simplePos="0" relativeHeight="251746304" behindDoc="0" locked="0" layoutInCell="1" allowOverlap="1" wp14:anchorId="24221590" wp14:editId="09EF046A">
                <wp:simplePos x="0" y="0"/>
                <wp:positionH relativeFrom="column">
                  <wp:posOffset>4679950</wp:posOffset>
                </wp:positionH>
                <wp:positionV relativeFrom="paragraph">
                  <wp:posOffset>533400</wp:posOffset>
                </wp:positionV>
                <wp:extent cx="90805" cy="90805"/>
                <wp:effectExtent l="12700" t="11430" r="10795" b="12065"/>
                <wp:wrapNone/>
                <wp:docPr id="4561" name="Oval 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B74417" id="Oval 2707" o:spid="_x0000_s1026" style="position:absolute;margin-left:368.5pt;margin-top:42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"/>
            </w:pict>
          </mc:Fallback>
        </mc:AlternateContent>
      </w:r>
      <w:r>
        <w:rPr>
          <w:noProof/>
        </w:rPr>
        <mc:AlternateContent>
          <mc:Choice Requires="wps">
            <w:drawing>
              <wp:anchor distT="0" distB="0" distL="114300" distR="114300" simplePos="0" relativeHeight="251745280" behindDoc="0" locked="0" layoutInCell="1" allowOverlap="1" wp14:anchorId="4AA1FD2B" wp14:editId="4B437708">
                <wp:simplePos x="0" y="0"/>
                <wp:positionH relativeFrom="column">
                  <wp:posOffset>4168775</wp:posOffset>
                </wp:positionH>
                <wp:positionV relativeFrom="paragraph">
                  <wp:posOffset>542290</wp:posOffset>
                </wp:positionV>
                <wp:extent cx="90805" cy="90805"/>
                <wp:effectExtent l="6350" t="10795" r="7620" b="12700"/>
                <wp:wrapNone/>
                <wp:docPr id="4560" name="Oval 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54321E" id="Oval 2706" o:spid="_x0000_s1026" style="position:absolute;margin-left:328.25pt;margin-top:42.7pt;width:7.15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"/>
            </w:pict>
          </mc:Fallback>
        </mc:AlternateContent>
      </w:r>
      <w:r>
        <w:rPr>
          <w:noProof/>
        </w:rPr>
        <mc:AlternateContent>
          <mc:Choice Requires="wps">
            <w:drawing>
              <wp:anchor distT="0" distB="0" distL="114300" distR="114300" simplePos="0" relativeHeight="251744256" behindDoc="0" locked="0" layoutInCell="1" allowOverlap="1" wp14:anchorId="437A49B4" wp14:editId="0F2F7980">
                <wp:simplePos x="0" y="0"/>
                <wp:positionH relativeFrom="column">
                  <wp:posOffset>4435475</wp:posOffset>
                </wp:positionH>
                <wp:positionV relativeFrom="paragraph">
                  <wp:posOffset>36830</wp:posOffset>
                </wp:positionV>
                <wp:extent cx="90805" cy="90805"/>
                <wp:effectExtent l="6350" t="10160" r="7620" b="13335"/>
                <wp:wrapNone/>
                <wp:docPr id="4559" name="Oval 2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782C18" id="Oval 2705" o:spid="_x0000_s1026" style="position:absolute;margin-left:349.25pt;margin-top:2.9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"/>
            </w:pict>
          </mc:Fallback>
        </mc:AlternateContent>
      </w:r>
      <w:r>
        <w:rPr>
          <w:noProof/>
        </w:rPr>
        <mc:AlternateContent>
          <mc:Choice Requires="wps">
            <w:drawing>
              <wp:anchor distT="0" distB="0" distL="114300" distR="114300" simplePos="0" relativeHeight="251742208" behindDoc="0" locked="0" layoutInCell="1" allowOverlap="1" wp14:anchorId="456A4FEA" wp14:editId="7B19096E">
                <wp:simplePos x="0" y="0"/>
                <wp:positionH relativeFrom="column">
                  <wp:posOffset>4483100</wp:posOffset>
                </wp:positionH>
                <wp:positionV relativeFrom="paragraph">
                  <wp:posOffset>78740</wp:posOffset>
                </wp:positionV>
                <wp:extent cx="244475" cy="504825"/>
                <wp:effectExtent l="6350" t="13970" r="6350" b="5080"/>
                <wp:wrapNone/>
                <wp:docPr id="4558" name="Line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504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7239F" id="Line 270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6.2pt" to="372.2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"/>
            </w:pict>
          </mc:Fallback>
        </mc:AlternateContent>
      </w:r>
      <w:r>
        <w:rPr>
          <w:noProof/>
        </w:rPr>
        <mc:AlternateContent>
          <mc:Choice Requires="wps">
            <w:drawing>
              <wp:anchor distT="0" distB="0" distL="114300" distR="114300" simplePos="0" relativeHeight="251747328" behindDoc="0" locked="0" layoutInCell="1" allowOverlap="1" wp14:anchorId="1A888F77" wp14:editId="0FDDF45E">
                <wp:simplePos x="0" y="0"/>
                <wp:positionH relativeFrom="column">
                  <wp:posOffset>4425950</wp:posOffset>
                </wp:positionH>
                <wp:positionV relativeFrom="paragraph">
                  <wp:posOffset>386715</wp:posOffset>
                </wp:positionV>
                <wp:extent cx="90805" cy="90805"/>
                <wp:effectExtent l="6350" t="7620" r="7620" b="6350"/>
                <wp:wrapNone/>
                <wp:docPr id="4557" name="Oval 2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5BCCB7" id="Oval 2708" o:spid="_x0000_s1026" style="position:absolute;margin-left:348.5pt;margin-top:30.45pt;width:7.1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"/>
            </w:pict>
          </mc:Fallback>
        </mc:AlternateContent>
      </w:r>
      <w:r>
        <w:rPr>
          <w:noProof/>
        </w:rPr>
        <mc:AlternateContent>
          <mc:Choice Requires="wps">
            <w:drawing>
              <wp:anchor distT="0" distB="0" distL="114300" distR="114300" simplePos="0" relativeHeight="251739136" behindDoc="0" locked="0" layoutInCell="1" allowOverlap="1" wp14:anchorId="03F47857" wp14:editId="48FED207">
                <wp:simplePos x="0" y="0"/>
                <wp:positionH relativeFrom="column">
                  <wp:posOffset>3714750</wp:posOffset>
                </wp:positionH>
                <wp:positionV relativeFrom="paragraph">
                  <wp:posOffset>546100</wp:posOffset>
                </wp:positionV>
                <wp:extent cx="90805" cy="90805"/>
                <wp:effectExtent l="9525" t="5080" r="13970" b="8890"/>
                <wp:wrapNone/>
                <wp:docPr id="4556" name="Oval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09869E" id="Oval 2700" o:spid="_x0000_s1026" style="position:absolute;margin-left:292.5pt;margin-top:43pt;width:7.15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"/>
            </w:pict>
          </mc:Fallback>
        </mc:AlternateContent>
      </w:r>
      <w:r>
        <w:rPr>
          <w:noProof/>
        </w:rPr>
        <mc:AlternateContent>
          <mc:Choice Requires="wps">
            <w:drawing>
              <wp:anchor distT="0" distB="0" distL="114300" distR="114300" simplePos="0" relativeHeight="251738112" behindDoc="0" locked="0" layoutInCell="1" allowOverlap="1" wp14:anchorId="54B9463F" wp14:editId="561FD8F3">
                <wp:simplePos x="0" y="0"/>
                <wp:positionH relativeFrom="column">
                  <wp:posOffset>3203575</wp:posOffset>
                </wp:positionH>
                <wp:positionV relativeFrom="paragraph">
                  <wp:posOffset>554990</wp:posOffset>
                </wp:positionV>
                <wp:extent cx="90805" cy="90805"/>
                <wp:effectExtent l="12700" t="13970" r="10795" b="9525"/>
                <wp:wrapNone/>
                <wp:docPr id="4555" name="Oval 2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5D4439" id="Oval 2699" o:spid="_x0000_s1026" style="position:absolute;margin-left:252.25pt;margin-top:43.7pt;width:7.1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"/>
            </w:pict>
          </mc:Fallback>
        </mc:AlternateContent>
      </w:r>
      <w:r>
        <w:rPr>
          <w:noProof/>
        </w:rPr>
        <mc:AlternateContent>
          <mc:Choice Requires="wps">
            <w:drawing>
              <wp:anchor distT="0" distB="0" distL="114300" distR="114300" simplePos="0" relativeHeight="251737088" behindDoc="0" locked="0" layoutInCell="1" allowOverlap="1" wp14:anchorId="62C8B1E8" wp14:editId="7AFB2001">
                <wp:simplePos x="0" y="0"/>
                <wp:positionH relativeFrom="column">
                  <wp:posOffset>3470275</wp:posOffset>
                </wp:positionH>
                <wp:positionV relativeFrom="paragraph">
                  <wp:posOffset>49530</wp:posOffset>
                </wp:positionV>
                <wp:extent cx="90805" cy="90805"/>
                <wp:effectExtent l="12700" t="13335" r="10795" b="10160"/>
                <wp:wrapNone/>
                <wp:docPr id="4554" name="Oval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E49E1" id="Oval 2698" o:spid="_x0000_s1026" style="position:absolute;margin-left:273.25pt;margin-top:3.9pt;width:7.1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"/>
            </w:pict>
          </mc:Fallback>
        </mc:AlternateContent>
      </w:r>
      <w:r>
        <w:rPr>
          <w:noProof/>
        </w:rPr>
        <mc:AlternateContent>
          <mc:Choice Requires="wps">
            <w:drawing>
              <wp:anchor distT="0" distB="0" distL="114300" distR="114300" simplePos="0" relativeHeight="251735040" behindDoc="0" locked="0" layoutInCell="1" allowOverlap="1" wp14:anchorId="485DF503" wp14:editId="785E5399">
                <wp:simplePos x="0" y="0"/>
                <wp:positionH relativeFrom="column">
                  <wp:posOffset>3517900</wp:posOffset>
                </wp:positionH>
                <wp:positionV relativeFrom="paragraph">
                  <wp:posOffset>91440</wp:posOffset>
                </wp:positionV>
                <wp:extent cx="244475" cy="504825"/>
                <wp:effectExtent l="12700" t="7620" r="9525" b="11430"/>
                <wp:wrapNone/>
                <wp:docPr id="4553" name="Line 2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504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5B821" id="Line 269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7.2pt" to="29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"/>
            </w:pict>
          </mc:Fallback>
        </mc:AlternateContent>
      </w:r>
      <w:r>
        <w:rPr>
          <w:noProof/>
        </w:rPr>
        <mc:AlternateContent>
          <mc:Choice Requires="wps">
            <w:drawing>
              <wp:anchor distT="0" distB="0" distL="114300" distR="114300" simplePos="0" relativeHeight="251734016" behindDoc="0" locked="0" layoutInCell="1" allowOverlap="1" wp14:anchorId="578D44DD" wp14:editId="68841F67">
                <wp:simplePos x="0" y="0"/>
                <wp:positionH relativeFrom="column">
                  <wp:posOffset>3241675</wp:posOffset>
                </wp:positionH>
                <wp:positionV relativeFrom="paragraph">
                  <wp:posOffset>109855</wp:posOffset>
                </wp:positionV>
                <wp:extent cx="276225" cy="485775"/>
                <wp:effectExtent l="12700" t="6985" r="6350" b="12065"/>
                <wp:wrapNone/>
                <wp:docPr id="4552" name="Lin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5422A" id="Line 2695"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5pt,8.65pt" to="277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"/>
            </w:pict>
          </mc:Fallback>
        </mc:AlternateContent>
      </w:r>
      <w:r>
        <w:rPr>
          <w:noProof/>
        </w:rPr>
        <mc:AlternateContent>
          <mc:Choice Requires="wps">
            <w:drawing>
              <wp:anchor distT="0" distB="0" distL="114300" distR="114300" simplePos="0" relativeHeight="251740160" behindDoc="0" locked="0" layoutInCell="1" allowOverlap="1" wp14:anchorId="6197A4C8" wp14:editId="22D59F1E">
                <wp:simplePos x="0" y="0"/>
                <wp:positionH relativeFrom="column">
                  <wp:posOffset>3460750</wp:posOffset>
                </wp:positionH>
                <wp:positionV relativeFrom="paragraph">
                  <wp:posOffset>399415</wp:posOffset>
                </wp:positionV>
                <wp:extent cx="90805" cy="90805"/>
                <wp:effectExtent l="12700" t="10795" r="10795" b="12700"/>
                <wp:wrapNone/>
                <wp:docPr id="4551" name="Oval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D4729" id="Oval 2701" o:spid="_x0000_s1026" style="position:absolute;margin-left:272.5pt;margin-top:31.45pt;width:7.15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"/>
            </w:pict>
          </mc:Fallback>
        </mc:AlternateContent>
      </w:r>
      <w:r>
        <w:rPr>
          <w:noProof/>
        </w:rPr>
        <mc:AlternateContent>
          <mc:Choice Requires="wps">
            <w:drawing>
              <wp:anchor distT="0" distB="0" distL="114300" distR="114300" simplePos="0" relativeHeight="251731968" behindDoc="0" locked="0" layoutInCell="1" allowOverlap="1" wp14:anchorId="119965F9" wp14:editId="64B23FBB">
                <wp:simplePos x="0" y="0"/>
                <wp:positionH relativeFrom="column">
                  <wp:posOffset>2749550</wp:posOffset>
                </wp:positionH>
                <wp:positionV relativeFrom="paragraph">
                  <wp:posOffset>558800</wp:posOffset>
                </wp:positionV>
                <wp:extent cx="90805" cy="90805"/>
                <wp:effectExtent l="6350" t="8255" r="7620" b="5715"/>
                <wp:wrapNone/>
                <wp:docPr id="4550" name="Oval 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E4CC24" id="Oval 2693" o:spid="_x0000_s1026" style="position:absolute;margin-left:216.5pt;margin-top:44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"/>
            </w:pict>
          </mc:Fallback>
        </mc:AlternateContent>
      </w:r>
      <w:r>
        <w:rPr>
          <w:noProof/>
        </w:rPr>
        <mc:AlternateContent>
          <mc:Choice Requires="wps">
            <w:drawing>
              <wp:anchor distT="0" distB="0" distL="114300" distR="114300" simplePos="0" relativeHeight="251730944" behindDoc="0" locked="0" layoutInCell="1" allowOverlap="1" wp14:anchorId="44E9C8B7" wp14:editId="49BD6183">
                <wp:simplePos x="0" y="0"/>
                <wp:positionH relativeFrom="column">
                  <wp:posOffset>2238375</wp:posOffset>
                </wp:positionH>
                <wp:positionV relativeFrom="paragraph">
                  <wp:posOffset>567690</wp:posOffset>
                </wp:positionV>
                <wp:extent cx="90805" cy="90805"/>
                <wp:effectExtent l="9525" t="7620" r="13970" b="6350"/>
                <wp:wrapNone/>
                <wp:docPr id="4549" name="Oval 2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50C3E" id="Oval 2692" o:spid="_x0000_s1026" style="position:absolute;margin-left:176.25pt;margin-top:44.7pt;width:7.1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"/>
            </w:pict>
          </mc:Fallback>
        </mc:AlternateContent>
      </w:r>
      <w:r>
        <w:rPr>
          <w:noProof/>
        </w:rPr>
        <mc:AlternateContent>
          <mc:Choice Requires="wps">
            <w:drawing>
              <wp:anchor distT="0" distB="0" distL="114300" distR="114300" simplePos="0" relativeHeight="251729920" behindDoc="0" locked="0" layoutInCell="1" allowOverlap="1" wp14:anchorId="57C5E45A" wp14:editId="647FAA82">
                <wp:simplePos x="0" y="0"/>
                <wp:positionH relativeFrom="column">
                  <wp:posOffset>2505075</wp:posOffset>
                </wp:positionH>
                <wp:positionV relativeFrom="paragraph">
                  <wp:posOffset>62230</wp:posOffset>
                </wp:positionV>
                <wp:extent cx="90805" cy="90805"/>
                <wp:effectExtent l="9525" t="6985" r="13970" b="6985"/>
                <wp:wrapNone/>
                <wp:docPr id="4548" name="Oval 2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D0F67" id="Oval 2691" o:spid="_x0000_s1026" style="position:absolute;margin-left:197.25pt;margin-top:4.9pt;width:7.1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"/>
            </w:pict>
          </mc:Fallback>
        </mc:AlternateContent>
      </w:r>
      <w:r>
        <w:rPr>
          <w:noProof/>
        </w:rPr>
        <mc:AlternateContent>
          <mc:Choice Requires="wps">
            <w:drawing>
              <wp:anchor distT="0" distB="0" distL="114300" distR="114300" simplePos="0" relativeHeight="251728896" behindDoc="0" locked="0" layoutInCell="1" allowOverlap="1" wp14:anchorId="5DD642A9" wp14:editId="31B3DDD5">
                <wp:simplePos x="0" y="0"/>
                <wp:positionH relativeFrom="column">
                  <wp:posOffset>2289175</wp:posOffset>
                </wp:positionH>
                <wp:positionV relativeFrom="paragraph">
                  <wp:posOffset>462915</wp:posOffset>
                </wp:positionV>
                <wp:extent cx="254000" cy="139700"/>
                <wp:effectExtent l="12700" t="7620" r="9525" b="5080"/>
                <wp:wrapNone/>
                <wp:docPr id="4547" name="Line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13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02C0A" id="Line 269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25pt,36.45pt" to="200.2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"/>
            </w:pict>
          </mc:Fallback>
        </mc:AlternateContent>
      </w:r>
      <w:r>
        <w:rPr>
          <w:noProof/>
        </w:rPr>
        <mc:AlternateContent>
          <mc:Choice Requires="wps">
            <w:drawing>
              <wp:anchor distT="0" distB="0" distL="114300" distR="114300" simplePos="0" relativeHeight="251726848" behindDoc="0" locked="0" layoutInCell="1" allowOverlap="1" wp14:anchorId="7FC831CB" wp14:editId="27F4DBB3">
                <wp:simplePos x="0" y="0"/>
                <wp:positionH relativeFrom="column">
                  <wp:posOffset>2276475</wp:posOffset>
                </wp:positionH>
                <wp:positionV relativeFrom="paragraph">
                  <wp:posOffset>122555</wp:posOffset>
                </wp:positionV>
                <wp:extent cx="276225" cy="485775"/>
                <wp:effectExtent l="9525" t="10160" r="9525" b="8890"/>
                <wp:wrapNone/>
                <wp:docPr id="4546" name="Line 2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2B340" id="Line 268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9.65pt" to="201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"/>
            </w:pict>
          </mc:Fallback>
        </mc:AlternateContent>
      </w:r>
      <w:r>
        <w:rPr>
          <w:noProof/>
        </w:rPr>
        <mc:AlternateContent>
          <mc:Choice Requires="wps">
            <w:drawing>
              <wp:anchor distT="0" distB="0" distL="114300" distR="114300" simplePos="0" relativeHeight="251732992" behindDoc="0" locked="0" layoutInCell="1" allowOverlap="1" wp14:anchorId="3E2B483C" wp14:editId="535AEFC3">
                <wp:simplePos x="0" y="0"/>
                <wp:positionH relativeFrom="column">
                  <wp:posOffset>2495550</wp:posOffset>
                </wp:positionH>
                <wp:positionV relativeFrom="paragraph">
                  <wp:posOffset>412115</wp:posOffset>
                </wp:positionV>
                <wp:extent cx="90805" cy="90805"/>
                <wp:effectExtent l="9525" t="13970" r="13970" b="9525"/>
                <wp:wrapNone/>
                <wp:docPr id="4545" name="Oval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90CA6" id="Oval 2694" o:spid="_x0000_s1026" style="position:absolute;margin-left:196.5pt;margin-top:32.45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"/>
            </w:pict>
          </mc:Fallback>
        </mc:AlternateContent>
      </w:r>
      <w:r>
        <w:rPr>
          <w:noProof/>
        </w:rPr>
        <mc:AlternateContent>
          <mc:Choice Requires="wps">
            <w:drawing>
              <wp:anchor distT="0" distB="0" distL="114300" distR="114300" simplePos="0" relativeHeight="251723776" behindDoc="0" locked="0" layoutInCell="1" allowOverlap="1" wp14:anchorId="1D7EF9A5" wp14:editId="75C3FE55">
                <wp:simplePos x="0" y="0"/>
                <wp:positionH relativeFrom="column">
                  <wp:posOffset>1273175</wp:posOffset>
                </wp:positionH>
                <wp:positionV relativeFrom="paragraph">
                  <wp:posOffset>580390</wp:posOffset>
                </wp:positionV>
                <wp:extent cx="90805" cy="90805"/>
                <wp:effectExtent l="6350" t="10795" r="7620" b="12700"/>
                <wp:wrapNone/>
                <wp:docPr id="4544" name="Oval 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70438C" id="Oval 2685" o:spid="_x0000_s1026" style="position:absolute;margin-left:100.25pt;margin-top:45.7pt;width:7.1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"/>
            </w:pict>
          </mc:Fallback>
        </mc:AlternateContent>
      </w:r>
      <w:r>
        <w:rPr>
          <w:noProof/>
        </w:rPr>
        <mc:AlternateContent>
          <mc:Choice Requires="wps">
            <w:drawing>
              <wp:anchor distT="0" distB="0" distL="114300" distR="114300" simplePos="0" relativeHeight="251722752" behindDoc="0" locked="0" layoutInCell="1" allowOverlap="1" wp14:anchorId="2B3BEC3C" wp14:editId="1574CABD">
                <wp:simplePos x="0" y="0"/>
                <wp:positionH relativeFrom="column">
                  <wp:posOffset>1539875</wp:posOffset>
                </wp:positionH>
                <wp:positionV relativeFrom="paragraph">
                  <wp:posOffset>74930</wp:posOffset>
                </wp:positionV>
                <wp:extent cx="90805" cy="90805"/>
                <wp:effectExtent l="6350" t="10160" r="7620" b="13335"/>
                <wp:wrapNone/>
                <wp:docPr id="4543" name="Oval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38C376" id="Oval 2684" o:spid="_x0000_s1026" style="position:absolute;margin-left:121.25pt;margin-top:5.9pt;width:7.1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"/>
            </w:pict>
          </mc:Fallback>
        </mc:AlternateContent>
      </w:r>
      <w:r>
        <w:rPr>
          <w:noProof/>
        </w:rPr>
        <mc:AlternateContent>
          <mc:Choice Requires="wps">
            <w:drawing>
              <wp:anchor distT="0" distB="0" distL="114300" distR="114300" simplePos="0" relativeHeight="251720704" behindDoc="0" locked="0" layoutInCell="1" allowOverlap="1" wp14:anchorId="34E2839A" wp14:editId="3F2C767C">
                <wp:simplePos x="0" y="0"/>
                <wp:positionH relativeFrom="column">
                  <wp:posOffset>1587500</wp:posOffset>
                </wp:positionH>
                <wp:positionV relativeFrom="paragraph">
                  <wp:posOffset>116840</wp:posOffset>
                </wp:positionV>
                <wp:extent cx="244475" cy="504825"/>
                <wp:effectExtent l="6350" t="13970" r="6350" b="5080"/>
                <wp:wrapNone/>
                <wp:docPr id="4542" name="Line 2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504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44F3B" id="Line 268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9.2pt" to="144.2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"/>
            </w:pict>
          </mc:Fallback>
        </mc:AlternateContent>
      </w:r>
      <w:r>
        <w:rPr>
          <w:noProof/>
        </w:rPr>
        <mc:AlternateContent>
          <mc:Choice Requires="wps">
            <w:drawing>
              <wp:anchor distT="0" distB="0" distL="114300" distR="114300" simplePos="0" relativeHeight="251719680" behindDoc="0" locked="0" layoutInCell="1" allowOverlap="1" wp14:anchorId="70DF818F" wp14:editId="30872FF3">
                <wp:simplePos x="0" y="0"/>
                <wp:positionH relativeFrom="column">
                  <wp:posOffset>1311275</wp:posOffset>
                </wp:positionH>
                <wp:positionV relativeFrom="paragraph">
                  <wp:posOffset>135255</wp:posOffset>
                </wp:positionV>
                <wp:extent cx="276225" cy="485775"/>
                <wp:effectExtent l="6350" t="13335" r="12700" b="5715"/>
                <wp:wrapNone/>
                <wp:docPr id="4541" name="Line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6CE31" id="Line 2681"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5pt,10.65pt" to="12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"/>
            </w:pict>
          </mc:Fallback>
        </mc:AlternateContent>
      </w:r>
      <w:r>
        <w:rPr>
          <w:noProof/>
        </w:rPr>
        <mc:AlternateContent>
          <mc:Choice Requires="wps">
            <w:drawing>
              <wp:anchor distT="0" distB="0" distL="114300" distR="114300" simplePos="0" relativeHeight="251725824" behindDoc="0" locked="0" layoutInCell="1" allowOverlap="1" wp14:anchorId="497A4A41" wp14:editId="4E183F12">
                <wp:simplePos x="0" y="0"/>
                <wp:positionH relativeFrom="column">
                  <wp:posOffset>1530350</wp:posOffset>
                </wp:positionH>
                <wp:positionV relativeFrom="paragraph">
                  <wp:posOffset>424815</wp:posOffset>
                </wp:positionV>
                <wp:extent cx="90805" cy="90805"/>
                <wp:effectExtent l="6350" t="7620" r="7620" b="6350"/>
                <wp:wrapNone/>
                <wp:docPr id="4540" name="Oval 2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07DD7F" id="Oval 2687" o:spid="_x0000_s1026" style="position:absolute;margin-left:120.5pt;margin-top:33.4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"/>
            </w:pict>
          </mc:Fallback>
        </mc:AlternateContent>
      </w:r>
      <w:r>
        <w:rPr>
          <w:noProof/>
        </w:rPr>
        <mc:AlternateContent>
          <mc:Choice Requires="wps">
            <w:drawing>
              <wp:anchor distT="0" distB="0" distL="114300" distR="114300" simplePos="0" relativeHeight="251724800" behindDoc="0" locked="0" layoutInCell="1" allowOverlap="1" wp14:anchorId="737F6A77" wp14:editId="4439DE3F">
                <wp:simplePos x="0" y="0"/>
                <wp:positionH relativeFrom="column">
                  <wp:posOffset>1784350</wp:posOffset>
                </wp:positionH>
                <wp:positionV relativeFrom="paragraph">
                  <wp:posOffset>571500</wp:posOffset>
                </wp:positionV>
                <wp:extent cx="90805" cy="90805"/>
                <wp:effectExtent l="12700" t="11430" r="10795" b="12065"/>
                <wp:wrapNone/>
                <wp:docPr id="4539" name="Oval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C1B7E" id="Oval 2686" o:spid="_x0000_s1026" style="position:absolute;margin-left:140.5pt;margin-top:45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"/>
            </w:pict>
          </mc:Fallback>
        </mc:AlternateContent>
      </w:r>
      <w:r>
        <w:rPr>
          <w:noProof/>
        </w:rPr>
        <mc:AlternateContent>
          <mc:Choice Requires="wps">
            <w:drawing>
              <wp:anchor distT="0" distB="0" distL="114300" distR="114300" simplePos="0" relativeHeight="251712512" behindDoc="0" locked="0" layoutInCell="1" allowOverlap="1" wp14:anchorId="7A2442AD" wp14:editId="32D1DECC">
                <wp:simplePos x="0" y="0"/>
                <wp:positionH relativeFrom="column">
                  <wp:posOffset>346075</wp:posOffset>
                </wp:positionH>
                <wp:positionV relativeFrom="paragraph">
                  <wp:posOffset>147955</wp:posOffset>
                </wp:positionV>
                <wp:extent cx="276225" cy="485775"/>
                <wp:effectExtent l="12700" t="6985" r="6350" b="12065"/>
                <wp:wrapNone/>
                <wp:docPr id="4538" name="Line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FB03" id="Line 2660"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11.65pt" to="49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"/>
            </w:pict>
          </mc:Fallback>
        </mc:AlternateContent>
      </w:r>
      <w:r>
        <w:rPr>
          <w:noProof/>
        </w:rPr>
        <mc:AlternateContent>
          <mc:Choice Requires="wps">
            <w:drawing>
              <wp:anchor distT="0" distB="0" distL="114300" distR="114300" simplePos="0" relativeHeight="251713536" behindDoc="0" locked="0" layoutInCell="1" allowOverlap="1" wp14:anchorId="5C1ED2F8" wp14:editId="69D9C2CB">
                <wp:simplePos x="0" y="0"/>
                <wp:positionH relativeFrom="column">
                  <wp:posOffset>622300</wp:posOffset>
                </wp:positionH>
                <wp:positionV relativeFrom="paragraph">
                  <wp:posOffset>129540</wp:posOffset>
                </wp:positionV>
                <wp:extent cx="244475" cy="504825"/>
                <wp:effectExtent l="12700" t="7620" r="9525" b="11430"/>
                <wp:wrapNone/>
                <wp:docPr id="4537" name="Line 2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504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962B2" id="Line 266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0.2pt" to="68.2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"/>
            </w:pict>
          </mc:Fallback>
        </mc:AlternateContent>
      </w:r>
      <w:r>
        <w:rPr>
          <w:noProof/>
        </w:rPr>
        <mc:AlternateContent>
          <mc:Choice Requires="wps">
            <w:drawing>
              <wp:anchor distT="0" distB="0" distL="114300" distR="114300" simplePos="0" relativeHeight="251715584" behindDoc="0" locked="0" layoutInCell="1" allowOverlap="1" wp14:anchorId="25905221" wp14:editId="56684CC2">
                <wp:simplePos x="0" y="0"/>
                <wp:positionH relativeFrom="column">
                  <wp:posOffset>574675</wp:posOffset>
                </wp:positionH>
                <wp:positionV relativeFrom="paragraph">
                  <wp:posOffset>87630</wp:posOffset>
                </wp:positionV>
                <wp:extent cx="90805" cy="90805"/>
                <wp:effectExtent l="12700" t="13335" r="10795" b="10160"/>
                <wp:wrapNone/>
                <wp:docPr id="4536" name="Oval 2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3DD5B0" id="Oval 2665" o:spid="_x0000_s1026" style="position:absolute;margin-left:45.25pt;margin-top:6.9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"/>
            </w:pict>
          </mc:Fallback>
        </mc:AlternateContent>
      </w:r>
    </w:p>
    <w:p w14:paraId="5C2D12C9" w14:textId="77777777" w:rsidR="00F82FBD" w:rsidRDefault="00F82FBD" w:rsidP="00F569AB"/>
    <w:p w14:paraId="48368BB3" w14:textId="40FEA587" w:rsidR="007F06D8" w:rsidRDefault="007E3B2B" w:rsidP="00F569AB">
      <w:r>
        <w:rPr>
          <w:noProof/>
        </w:rPr>
        <mc:AlternateContent>
          <mc:Choice Requires="wps">
            <w:drawing>
              <wp:anchor distT="0" distB="0" distL="114300" distR="114300" simplePos="0" relativeHeight="251721728" behindDoc="0" locked="0" layoutInCell="1" allowOverlap="1" wp14:anchorId="2CAB9441" wp14:editId="06E958C1">
                <wp:simplePos x="0" y="0"/>
                <wp:positionH relativeFrom="column">
                  <wp:posOffset>1577975</wp:posOffset>
                </wp:positionH>
                <wp:positionV relativeFrom="paragraph">
                  <wp:posOffset>125095</wp:posOffset>
                </wp:positionV>
                <wp:extent cx="254000" cy="152400"/>
                <wp:effectExtent l="6350" t="10795" r="6350" b="8255"/>
                <wp:wrapNone/>
                <wp:docPr id="4535" name="Line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4976B" id="Line 2683"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9.85pt" to="144.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"/>
            </w:pict>
          </mc:Fallback>
        </mc:AlternateContent>
      </w:r>
      <w:r>
        <w:rPr>
          <w:noProof/>
        </w:rPr>
        <mc:AlternateContent>
          <mc:Choice Requires="wps">
            <w:drawing>
              <wp:anchor distT="0" distB="0" distL="114300" distR="114300" simplePos="0" relativeHeight="251714560" behindDoc="0" locked="0" layoutInCell="1" allowOverlap="1" wp14:anchorId="4D635A67" wp14:editId="099E5F22">
                <wp:simplePos x="0" y="0"/>
                <wp:positionH relativeFrom="column">
                  <wp:posOffset>358775</wp:posOffset>
                </wp:positionH>
                <wp:positionV relativeFrom="paragraph">
                  <wp:posOffset>137795</wp:posOffset>
                </wp:positionV>
                <wp:extent cx="254000" cy="139700"/>
                <wp:effectExtent l="6350" t="13970" r="6350" b="8255"/>
                <wp:wrapNone/>
                <wp:docPr id="4534" name="Line 2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13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BE6E8" id="Line 2663"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10.85pt" to="48.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"/>
            </w:pict>
          </mc:Fallback>
        </mc:AlternateContent>
      </w:r>
      <w:r>
        <w:rPr>
          <w:noProof/>
        </w:rPr>
        <mc:AlternateContent>
          <mc:Choice Requires="wps">
            <w:drawing>
              <wp:anchor distT="0" distB="0" distL="114300" distR="114300" simplePos="0" relativeHeight="251718656" behindDoc="0" locked="0" layoutInCell="1" allowOverlap="1" wp14:anchorId="7790049F" wp14:editId="1740B00F">
                <wp:simplePos x="0" y="0"/>
                <wp:positionH relativeFrom="column">
                  <wp:posOffset>565150</wp:posOffset>
                </wp:positionH>
                <wp:positionV relativeFrom="paragraph">
                  <wp:posOffset>86995</wp:posOffset>
                </wp:positionV>
                <wp:extent cx="90805" cy="90805"/>
                <wp:effectExtent l="12700" t="10795" r="10795" b="12700"/>
                <wp:wrapNone/>
                <wp:docPr id="4533" name="Oval 2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090C1" id="Oval 2668" o:spid="_x0000_s1026" style="position:absolute;margin-left:44.5pt;margin-top:6.85pt;width:7.1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"/>
            </w:pict>
          </mc:Fallback>
        </mc:AlternateContent>
      </w:r>
    </w:p>
    <w:p w14:paraId="6F9A3455" w14:textId="12DFC6B2" w:rsidR="007F06D8" w:rsidRDefault="007E3B2B" w:rsidP="00F569AB">
      <w:r>
        <w:rPr>
          <w:noProof/>
        </w:rPr>
        <mc:AlternateContent>
          <mc:Choice Requires="wps">
            <w:drawing>
              <wp:anchor distT="0" distB="0" distL="114300" distR="114300" simplePos="0" relativeHeight="251741184" behindDoc="0" locked="0" layoutInCell="1" allowOverlap="1" wp14:anchorId="6B0E347B" wp14:editId="390BC05F">
                <wp:simplePos x="0" y="0"/>
                <wp:positionH relativeFrom="column">
                  <wp:posOffset>4206875</wp:posOffset>
                </wp:positionH>
                <wp:positionV relativeFrom="paragraph">
                  <wp:posOffset>57150</wp:posOffset>
                </wp:positionV>
                <wp:extent cx="517525" cy="9525"/>
                <wp:effectExtent l="6350" t="13335" r="9525" b="5715"/>
                <wp:wrapNone/>
                <wp:docPr id="4532" name="Lin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75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AA111" id="Line 2702"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4.5pt" to="37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"/>
            </w:pict>
          </mc:Fallback>
        </mc:AlternateContent>
      </w:r>
      <w:r>
        <w:rPr>
          <w:noProof/>
        </w:rPr>
        <mc:AlternateContent>
          <mc:Choice Requires="wps">
            <w:drawing>
              <wp:anchor distT="0" distB="0" distL="114300" distR="114300" simplePos="0" relativeHeight="251727872" behindDoc="0" locked="0" layoutInCell="1" allowOverlap="1" wp14:anchorId="1B00421B" wp14:editId="6A6E1B65">
                <wp:simplePos x="0" y="0"/>
                <wp:positionH relativeFrom="column">
                  <wp:posOffset>2286000</wp:posOffset>
                </wp:positionH>
                <wp:positionV relativeFrom="paragraph">
                  <wp:posOffset>83185</wp:posOffset>
                </wp:positionV>
                <wp:extent cx="511175" cy="3175"/>
                <wp:effectExtent l="9525" t="10795" r="12700" b="5080"/>
                <wp:wrapNone/>
                <wp:docPr id="4531" name="Line 2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17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0E58A" id="Line 2689"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55pt" to="220.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"/>
            </w:pict>
          </mc:Fallback>
        </mc:AlternateContent>
      </w:r>
      <w:r>
        <w:rPr>
          <w:noProof/>
        </w:rPr>
        <mc:AlternateContent>
          <mc:Choice Requires="wps">
            <w:drawing>
              <wp:anchor distT="0" distB="0" distL="114300" distR="114300" simplePos="0" relativeHeight="251717632" behindDoc="0" locked="0" layoutInCell="1" allowOverlap="1" wp14:anchorId="73F4BD2E" wp14:editId="32532CBB">
                <wp:simplePos x="0" y="0"/>
                <wp:positionH relativeFrom="column">
                  <wp:posOffset>819150</wp:posOffset>
                </wp:positionH>
                <wp:positionV relativeFrom="paragraph">
                  <wp:posOffset>58420</wp:posOffset>
                </wp:positionV>
                <wp:extent cx="90805" cy="90805"/>
                <wp:effectExtent l="9525" t="5080" r="13970" b="8890"/>
                <wp:wrapNone/>
                <wp:docPr id="4530" name="Oval 2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2AC52F" id="Oval 2667" o:spid="_x0000_s1026" style="position:absolute;margin-left:64.5pt;margin-top:4.6pt;width:7.1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"/>
            </w:pict>
          </mc:Fallback>
        </mc:AlternateContent>
      </w:r>
      <w:r>
        <w:rPr>
          <w:noProof/>
        </w:rPr>
        <mc:AlternateContent>
          <mc:Choice Requires="wps">
            <w:drawing>
              <wp:anchor distT="0" distB="0" distL="114300" distR="114300" simplePos="0" relativeHeight="251716608" behindDoc="0" locked="0" layoutInCell="1" allowOverlap="1" wp14:anchorId="0F0A7078" wp14:editId="080AEB4B">
                <wp:simplePos x="0" y="0"/>
                <wp:positionH relativeFrom="column">
                  <wp:posOffset>307975</wp:posOffset>
                </wp:positionH>
                <wp:positionV relativeFrom="paragraph">
                  <wp:posOffset>67310</wp:posOffset>
                </wp:positionV>
                <wp:extent cx="90805" cy="90805"/>
                <wp:effectExtent l="12700" t="13970" r="10795" b="9525"/>
                <wp:wrapNone/>
                <wp:docPr id="4529" name="Oval 2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D7B07" id="Oval 2666" o:spid="_x0000_s1026" style="position:absolute;margin-left:24.25pt;margin-top:5.3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"/>
            </w:pict>
          </mc:Fallback>
        </mc:AlternateContent>
      </w:r>
    </w:p>
    <w:p w14:paraId="09D686B6" w14:textId="77777777" w:rsidR="00320957" w:rsidRDefault="00320957" w:rsidP="00F569AB"/>
    <w:p w14:paraId="05FAA1E7" w14:textId="77777777" w:rsidR="007F06D8" w:rsidRDefault="009E6825" w:rsidP="00F569AB">
      <w:proofErr w:type="gramStart"/>
      <w:r>
        <w:t>Usually</w:t>
      </w:r>
      <w:proofErr w:type="gramEnd"/>
      <w:r>
        <w:t xml:space="preserve"> we have a starting graph to work from, like in the phone example above.  In this case, we form our spanning tree by finding a </w:t>
      </w:r>
      <w:r>
        <w:rPr>
          <w:b/>
        </w:rPr>
        <w:t>subgraph</w:t>
      </w:r>
      <w:r>
        <w:t xml:space="preserve"> – a new graph formed using all the vertices </w:t>
      </w:r>
      <w:r w:rsidR="007907F9">
        <w:t xml:space="preserve">but only </w:t>
      </w:r>
      <w:r>
        <w:t>some of the edges from the original graph.  No edges will be created where they didn’t already exist.</w:t>
      </w:r>
    </w:p>
    <w:p w14:paraId="7B21CDB7" w14:textId="77777777" w:rsidR="009E6825" w:rsidRDefault="009E6825" w:rsidP="00F569AB"/>
    <w:p w14:paraId="5ADDEB87" w14:textId="77777777" w:rsidR="007907F9" w:rsidRDefault="009E6825" w:rsidP="00F569AB">
      <w:r>
        <w:t xml:space="preserve">Of course, any random spanning tree isn’t really what we want.  We want the </w:t>
      </w:r>
      <w:r>
        <w:rPr>
          <w:b/>
        </w:rPr>
        <w:t>minimum cost spanning tree</w:t>
      </w:r>
      <w:r w:rsidR="0047247D">
        <w:rPr>
          <w:b/>
        </w:rPr>
        <w:t xml:space="preserve"> (MCST)</w:t>
      </w:r>
      <w:r w:rsidR="007907F9">
        <w:t>.</w:t>
      </w:r>
    </w:p>
    <w:p w14:paraId="0EA1723D" w14:textId="77777777" w:rsidR="007907F9" w:rsidRDefault="007907F9" w:rsidP="007907F9">
      <w:pPr>
        <w:pStyle w:val="DefinitionHeader"/>
      </w:pPr>
      <w:r>
        <w:lastRenderedPageBreak/>
        <w:t>Minimum Cost Spanning Tree (MCST)</w:t>
      </w:r>
    </w:p>
    <w:p w14:paraId="62A8399E" w14:textId="77777777" w:rsidR="007907F9" w:rsidRDefault="007907F9" w:rsidP="007907F9">
      <w:pPr>
        <w:pStyle w:val="DefinitionBody"/>
      </w:pPr>
      <w:r>
        <w:t>T</w:t>
      </w:r>
      <w:r w:rsidR="009E6825">
        <w:t xml:space="preserve">he </w:t>
      </w:r>
      <w:r>
        <w:t xml:space="preserve">minimum cost spanning tree is the </w:t>
      </w:r>
      <w:r w:rsidR="009E6825">
        <w:t xml:space="preserve">spanning tree with the smallest total edge weight.  </w:t>
      </w:r>
    </w:p>
    <w:p w14:paraId="6AB749B9" w14:textId="77777777" w:rsidR="007907F9" w:rsidRDefault="007907F9" w:rsidP="00F569AB"/>
    <w:p w14:paraId="14942A8E" w14:textId="77777777" w:rsidR="007907F9" w:rsidRDefault="007907F9" w:rsidP="00F569AB"/>
    <w:p w14:paraId="13315617" w14:textId="77777777" w:rsidR="009E6825" w:rsidRDefault="009E6825" w:rsidP="00F569AB">
      <w:r>
        <w:t xml:space="preserve">A nearest neighbor style approach doesn’t make as much sense here since we don’t need a circuit, so instead we will take an approach </w:t>
      </w:r>
      <w:proofErr w:type="gramStart"/>
      <w:r>
        <w:t>similar to</w:t>
      </w:r>
      <w:proofErr w:type="gramEnd"/>
      <w:r>
        <w:t xml:space="preserve"> sorted edges.</w:t>
      </w:r>
    </w:p>
    <w:p w14:paraId="66C0754A" w14:textId="77777777" w:rsidR="007907F9" w:rsidRDefault="007907F9" w:rsidP="00F569AB"/>
    <w:p w14:paraId="006075EC" w14:textId="77777777" w:rsidR="007907F9" w:rsidRDefault="007907F9" w:rsidP="00F569AB"/>
    <w:p w14:paraId="0F9890A4" w14:textId="77777777" w:rsidR="007907F9" w:rsidRDefault="007907F9" w:rsidP="007907F9">
      <w:pPr>
        <w:pStyle w:val="DefinitionHeader"/>
      </w:pPr>
      <w:r>
        <w:t>Kruskal’s Algorithm</w:t>
      </w:r>
    </w:p>
    <w:p w14:paraId="6AF19601" w14:textId="4F6E47E7" w:rsidR="007907F9" w:rsidRDefault="007E3B2B" w:rsidP="007907F9">
      <w:pPr>
        <w:pStyle w:val="DefinitionBody"/>
      </w:pPr>
      <w:r>
        <w:rPr>
          <w:noProof/>
        </w:rPr>
        <mc:AlternateContent>
          <mc:Choice Requires="wps">
            <w:drawing>
              <wp:inline distT="0" distB="0" distL="0" distR="0" wp14:anchorId="1E896EA8" wp14:editId="466C9A75">
                <wp:extent cx="5371465" cy="765810"/>
                <wp:effectExtent l="1905" t="0" r="0" b="0"/>
                <wp:docPr id="4528" name="Text Box 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67B73" w14:textId="77777777" w:rsidR="007907F9" w:rsidRDefault="007907F9" w:rsidP="007907F9">
                            <w:pPr>
                              <w:numPr>
                                <w:ilvl w:val="0"/>
                                <w:numId w:val="36"/>
                              </w:numPr>
                            </w:pPr>
                            <w:r>
                              <w:t>Select the cheapest unused edge in the graph.</w:t>
                            </w:r>
                          </w:p>
                          <w:p w14:paraId="2C5AC84A" w14:textId="77777777" w:rsidR="007907F9" w:rsidRDefault="007907F9" w:rsidP="007907F9">
                            <w:pPr>
                              <w:numPr>
                                <w:ilvl w:val="0"/>
                                <w:numId w:val="36"/>
                              </w:numPr>
                            </w:pPr>
                            <w:r>
                              <w:t xml:space="preserve">Repeat step 1, adding the cheapest unused edge, </w:t>
                            </w:r>
                            <w:r w:rsidRPr="00966493">
                              <w:rPr>
                                <w:u w:val="single"/>
                              </w:rPr>
                              <w:t>unless</w:t>
                            </w:r>
                            <w:r>
                              <w:t>:</w:t>
                            </w:r>
                          </w:p>
                          <w:p w14:paraId="31C28CBC" w14:textId="77777777" w:rsidR="007907F9" w:rsidRDefault="007907F9" w:rsidP="007907F9">
                            <w:pPr>
                              <w:numPr>
                                <w:ilvl w:val="0"/>
                                <w:numId w:val="8"/>
                              </w:numPr>
                            </w:pPr>
                            <w:r>
                              <w:t>adding the edge would create a circuit</w:t>
                            </w:r>
                          </w:p>
                          <w:p w14:paraId="0F9DD793" w14:textId="77777777" w:rsidR="007907F9" w:rsidRDefault="007907F9" w:rsidP="007907F9">
                            <w:pPr>
                              <w:numPr>
                                <w:ilvl w:val="0"/>
                                <w:numId w:val="36"/>
                              </w:numPr>
                            </w:pPr>
                            <w:r>
                              <w:t>Repeat until a spanning tree is formed</w:t>
                            </w:r>
                          </w:p>
                          <w:p w14:paraId="3563DC9F" w14:textId="77777777" w:rsidR="007907F9" w:rsidRDefault="007907F9" w:rsidP="007907F9"/>
                        </w:txbxContent>
                      </wps:txbx>
                      <wps:bodyPr rot="0" vert="horz" wrap="square" lIns="91440" tIns="0" rIns="91440" bIns="0" anchor="t" anchorCtr="0" upright="1">
                        <a:noAutofit/>
                      </wps:bodyPr>
                    </wps:wsp>
                  </a:graphicData>
                </a:graphic>
              </wp:inline>
            </w:drawing>
          </mc:Choice>
          <mc:Fallback>
            <w:pict>
              <v:shape w14:anchorId="1E896EA8" id="Text Box 4385" o:spid="_x0000_s2425" type="#_x0000_t202" style="width:422.95pt;height: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" filled="f" stroked="f">
                <v:textbox inset=",0,,0">
                  <w:txbxContent>
                    <w:p w14:paraId="31267B73" w14:textId="77777777" w:rsidR="007907F9" w:rsidRDefault="007907F9" w:rsidP="007907F9">
                      <w:pPr>
                        <w:numPr>
                          <w:ilvl w:val="0"/>
                          <w:numId w:val="36"/>
                        </w:numPr>
                      </w:pPr>
                      <w:r>
                        <w:t>Select the cheapest unused edge in the graph.</w:t>
                      </w:r>
                    </w:p>
                    <w:p w14:paraId="2C5AC84A" w14:textId="77777777" w:rsidR="007907F9" w:rsidRDefault="007907F9" w:rsidP="007907F9">
                      <w:pPr>
                        <w:numPr>
                          <w:ilvl w:val="0"/>
                          <w:numId w:val="36"/>
                        </w:numPr>
                      </w:pPr>
                      <w:r>
                        <w:t xml:space="preserve">Repeat step 1, adding the cheapest unused edge, </w:t>
                      </w:r>
                      <w:r w:rsidRPr="00966493">
                        <w:rPr>
                          <w:u w:val="single"/>
                        </w:rPr>
                        <w:t>unless</w:t>
                      </w:r>
                      <w:r>
                        <w:t>:</w:t>
                      </w:r>
                    </w:p>
                    <w:p w14:paraId="31C28CBC" w14:textId="77777777" w:rsidR="007907F9" w:rsidRDefault="007907F9" w:rsidP="007907F9">
                      <w:pPr>
                        <w:numPr>
                          <w:ilvl w:val="0"/>
                          <w:numId w:val="8"/>
                        </w:numPr>
                      </w:pPr>
                      <w:r>
                        <w:t>adding the edge would create a circuit</w:t>
                      </w:r>
                    </w:p>
                    <w:p w14:paraId="0F9DD793" w14:textId="77777777" w:rsidR="007907F9" w:rsidRDefault="007907F9" w:rsidP="007907F9">
                      <w:pPr>
                        <w:numPr>
                          <w:ilvl w:val="0"/>
                          <w:numId w:val="36"/>
                        </w:numPr>
                      </w:pPr>
                      <w:r>
                        <w:t>Repeat until a spanning tree is formed</w:t>
                      </w:r>
                    </w:p>
                    <w:p w14:paraId="3563DC9F" w14:textId="77777777" w:rsidR="007907F9" w:rsidRDefault="007907F9" w:rsidP="007907F9"/>
                  </w:txbxContent>
                </v:textbox>
                <w10:anchorlock/>
              </v:shape>
            </w:pict>
          </mc:Fallback>
        </mc:AlternateContent>
      </w:r>
    </w:p>
    <w:p w14:paraId="511495EF" w14:textId="77777777" w:rsidR="000B3907" w:rsidRDefault="000B3907" w:rsidP="000B3907"/>
    <w:p w14:paraId="1DC8E1B2" w14:textId="77777777" w:rsidR="000B3907" w:rsidRPr="000B3907" w:rsidRDefault="000B3907" w:rsidP="000B3907"/>
    <w:p w14:paraId="3E872469" w14:textId="77777777" w:rsidR="007907F9" w:rsidRPr="007907F9" w:rsidRDefault="0047247D" w:rsidP="007907F9">
      <w:pPr>
        <w:pStyle w:val="ExampleHeader"/>
      </w:pPr>
      <w:r w:rsidRPr="007907F9">
        <w:t>Example</w:t>
      </w:r>
      <w:r w:rsidR="007907F9" w:rsidRPr="007907F9">
        <w:t xml:space="preserve"> 22</w:t>
      </w:r>
    </w:p>
    <w:p w14:paraId="618C9334" w14:textId="77777777" w:rsidR="007F06D8" w:rsidRDefault="0047247D" w:rsidP="007907F9">
      <w:pPr>
        <w:pStyle w:val="ExampleBody"/>
      </w:pPr>
      <w:r>
        <w:t>Using our phone line graph from above, begin adding edges:</w:t>
      </w:r>
    </w:p>
    <w:p w14:paraId="68F82188" w14:textId="2D6E81A5" w:rsidR="0047247D" w:rsidRDefault="007E3B2B" w:rsidP="007907F9">
      <w:pPr>
        <w:pStyle w:val="ExampleBody"/>
      </w:pPr>
      <w:r w:rsidRPr="00193AB4">
        <w:rPr>
          <w:rStyle w:val="ExampleChar"/>
          <w:noProof/>
        </w:rPr>
        <mc:AlternateContent>
          <mc:Choice Requires="wpg">
            <w:drawing>
              <wp:anchor distT="0" distB="0" distL="114300" distR="114300" simplePos="0" relativeHeight="251748352" behindDoc="0" locked="0" layoutInCell="1" allowOverlap="1" wp14:anchorId="1C848544" wp14:editId="6BEAE560">
                <wp:simplePos x="0" y="0"/>
                <wp:positionH relativeFrom="column">
                  <wp:posOffset>3365500</wp:posOffset>
                </wp:positionH>
                <wp:positionV relativeFrom="paragraph">
                  <wp:posOffset>39370</wp:posOffset>
                </wp:positionV>
                <wp:extent cx="2305050" cy="1391920"/>
                <wp:effectExtent l="3175" t="635" r="0" b="0"/>
                <wp:wrapSquare wrapText="bothSides"/>
                <wp:docPr id="4497" name="Group 2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391920"/>
                          <a:chOff x="6830" y="2639"/>
                          <a:chExt cx="3630" cy="2192"/>
                        </a:xfrm>
                      </wpg:grpSpPr>
                      <wps:wsp>
                        <wps:cNvPr id="4498" name="Line 2711"/>
                        <wps:cNvCnPr>
                          <a:cxnSpLocks noChangeShapeType="1"/>
                        </wps:cNvCnPr>
                        <wps:spPr bwMode="auto">
                          <a:xfrm flipH="1" flipV="1">
                            <a:off x="7155" y="3514"/>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9" name="Line 2712"/>
                        <wps:cNvCnPr>
                          <a:cxnSpLocks noChangeShapeType="1"/>
                        </wps:cNvCnPr>
                        <wps:spPr bwMode="auto">
                          <a:xfrm>
                            <a:off x="8850" y="3005"/>
                            <a:ext cx="1365" cy="5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500" name="Text Box 2713"/>
                        <wps:cNvSpPr txBox="1">
                          <a:spLocks noChangeArrowheads="1"/>
                        </wps:cNvSpPr>
                        <wps:spPr bwMode="auto">
                          <a:xfrm>
                            <a:off x="8680" y="2639"/>
                            <a:ext cx="2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D1B2" w14:textId="77777777" w:rsidR="007907F9" w:rsidRDefault="007907F9" w:rsidP="0047247D">
                              <w:r>
                                <w:t>A</w:t>
                              </w:r>
                            </w:p>
                          </w:txbxContent>
                        </wps:txbx>
                        <wps:bodyPr rot="0" vert="horz" wrap="square" lIns="0" tIns="0" rIns="0" bIns="0" anchor="t" anchorCtr="0" upright="1">
                          <a:noAutofit/>
                        </wps:bodyPr>
                      </wps:wsp>
                      <wps:wsp>
                        <wps:cNvPr id="4501" name="Text Box 2714"/>
                        <wps:cNvSpPr txBox="1">
                          <a:spLocks noChangeArrowheads="1"/>
                        </wps:cNvSpPr>
                        <wps:spPr bwMode="auto">
                          <a:xfrm>
                            <a:off x="6830" y="3275"/>
                            <a:ext cx="19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2998" w14:textId="77777777" w:rsidR="007907F9" w:rsidRDefault="007907F9" w:rsidP="0047247D">
                              <w:r>
                                <w:t>E</w:t>
                              </w:r>
                            </w:p>
                          </w:txbxContent>
                        </wps:txbx>
                        <wps:bodyPr rot="0" vert="horz" wrap="square" lIns="0" tIns="0" rIns="0" bIns="0" anchor="t" anchorCtr="0" upright="1">
                          <a:noAutofit/>
                        </wps:bodyPr>
                      </wps:wsp>
                      <wps:wsp>
                        <wps:cNvPr id="4502" name="Text Box 2715"/>
                        <wps:cNvSpPr txBox="1">
                          <a:spLocks noChangeArrowheads="1"/>
                        </wps:cNvSpPr>
                        <wps:spPr bwMode="auto">
                          <a:xfrm>
                            <a:off x="7275" y="4546"/>
                            <a:ext cx="22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491F" w14:textId="77777777" w:rsidR="007907F9" w:rsidRDefault="007907F9" w:rsidP="0047247D">
                              <w:r>
                                <w:t>D</w:t>
                              </w:r>
                            </w:p>
                          </w:txbxContent>
                        </wps:txbx>
                        <wps:bodyPr rot="0" vert="horz" wrap="square" lIns="0" tIns="0" rIns="0" bIns="0" anchor="t" anchorCtr="0" upright="1">
                          <a:noAutofit/>
                        </wps:bodyPr>
                      </wps:wsp>
                      <wps:wsp>
                        <wps:cNvPr id="4503" name="Text Box 2716"/>
                        <wps:cNvSpPr txBox="1">
                          <a:spLocks noChangeArrowheads="1"/>
                        </wps:cNvSpPr>
                        <wps:spPr bwMode="auto">
                          <a:xfrm>
                            <a:off x="10245" y="3186"/>
                            <a:ext cx="21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E8BB" w14:textId="77777777" w:rsidR="007907F9" w:rsidRDefault="007907F9" w:rsidP="0047247D">
                              <w:r>
                                <w:t>B</w:t>
                              </w:r>
                            </w:p>
                          </w:txbxContent>
                        </wps:txbx>
                        <wps:bodyPr rot="0" vert="horz" wrap="square" lIns="0" tIns="0" rIns="0" bIns="0" anchor="t" anchorCtr="0" upright="1">
                          <a:noAutofit/>
                        </wps:bodyPr>
                      </wps:wsp>
                      <wps:wsp>
                        <wps:cNvPr id="4504" name="Text Box 2717"/>
                        <wps:cNvSpPr txBox="1">
                          <a:spLocks noChangeArrowheads="1"/>
                        </wps:cNvSpPr>
                        <wps:spPr bwMode="auto">
                          <a:xfrm>
                            <a:off x="9375" y="4506"/>
                            <a:ext cx="21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E1AD" w14:textId="77777777" w:rsidR="007907F9" w:rsidRDefault="007907F9" w:rsidP="0047247D">
                              <w:r>
                                <w:t>C</w:t>
                              </w:r>
                            </w:p>
                          </w:txbxContent>
                        </wps:txbx>
                        <wps:bodyPr rot="0" vert="horz" wrap="square" lIns="0" tIns="0" rIns="0" bIns="0" anchor="t" anchorCtr="0" upright="1">
                          <a:noAutofit/>
                        </wps:bodyPr>
                      </wps:wsp>
                      <wps:wsp>
                        <wps:cNvPr id="4505" name="Line 2718"/>
                        <wps:cNvCnPr>
                          <a:cxnSpLocks noChangeShapeType="1"/>
                        </wps:cNvCnPr>
                        <wps:spPr bwMode="auto">
                          <a:xfrm flipH="1">
                            <a:off x="7500" y="3529"/>
                            <a:ext cx="27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6" name="Line 2719"/>
                        <wps:cNvCnPr>
                          <a:cxnSpLocks noChangeShapeType="1"/>
                        </wps:cNvCnPr>
                        <wps:spPr bwMode="auto">
                          <a:xfrm flipH="1">
                            <a:off x="7545" y="2975"/>
                            <a:ext cx="129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7" name="Line 2720"/>
                        <wps:cNvCnPr>
                          <a:cxnSpLocks noChangeShapeType="1"/>
                        </wps:cNvCnPr>
                        <wps:spPr bwMode="auto">
                          <a:xfrm flipH="1" flipV="1">
                            <a:off x="7530" y="4400"/>
                            <a:ext cx="178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508" name="Line 2721"/>
                        <wps:cNvCnPr>
                          <a:cxnSpLocks noChangeShapeType="1"/>
                        </wps:cNvCnPr>
                        <wps:spPr bwMode="auto">
                          <a:xfrm flipH="1">
                            <a:off x="9330" y="3575"/>
                            <a:ext cx="85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9" name="Line 2722"/>
                        <wps:cNvCnPr>
                          <a:cxnSpLocks noChangeShapeType="1"/>
                        </wps:cNvCnPr>
                        <wps:spPr bwMode="auto">
                          <a:xfrm flipH="1" flipV="1">
                            <a:off x="7215" y="3515"/>
                            <a:ext cx="33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0" name="Line 2723"/>
                        <wps:cNvCnPr>
                          <a:cxnSpLocks noChangeShapeType="1"/>
                        </wps:cNvCnPr>
                        <wps:spPr bwMode="auto">
                          <a:xfrm>
                            <a:off x="8835" y="2990"/>
                            <a:ext cx="495" cy="151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511" name="Line 2724"/>
                        <wps:cNvCnPr>
                          <a:cxnSpLocks noChangeShapeType="1"/>
                        </wps:cNvCnPr>
                        <wps:spPr bwMode="auto">
                          <a:xfrm flipH="1">
                            <a:off x="7200" y="3005"/>
                            <a:ext cx="1605" cy="48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512" name="Line 2725"/>
                        <wps:cNvCnPr>
                          <a:cxnSpLocks noChangeShapeType="1"/>
                        </wps:cNvCnPr>
                        <wps:spPr bwMode="auto">
                          <a:xfrm>
                            <a:off x="7185" y="3515"/>
                            <a:ext cx="21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3" name="Oval 2726"/>
                        <wps:cNvSpPr>
                          <a:spLocks noChangeArrowheads="1"/>
                        </wps:cNvSpPr>
                        <wps:spPr bwMode="auto">
                          <a:xfrm>
                            <a:off x="8760" y="29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4" name="Oval 2727"/>
                        <wps:cNvSpPr>
                          <a:spLocks noChangeArrowheads="1"/>
                        </wps:cNvSpPr>
                        <wps:spPr bwMode="auto">
                          <a:xfrm>
                            <a:off x="7485" y="43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5" name="Oval 2728"/>
                        <wps:cNvSpPr>
                          <a:spLocks noChangeArrowheads="1"/>
                        </wps:cNvSpPr>
                        <wps:spPr bwMode="auto">
                          <a:xfrm>
                            <a:off x="9255" y="435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6" name="Oval 2729"/>
                        <wps:cNvSpPr>
                          <a:spLocks noChangeArrowheads="1"/>
                        </wps:cNvSpPr>
                        <wps:spPr bwMode="auto">
                          <a:xfrm>
                            <a:off x="7125" y="34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7" name="Oval 2730"/>
                        <wps:cNvSpPr>
                          <a:spLocks noChangeArrowheads="1"/>
                        </wps:cNvSpPr>
                        <wps:spPr bwMode="auto">
                          <a:xfrm>
                            <a:off x="10140" y="345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8" name="Text Box 2731"/>
                        <wps:cNvSpPr txBox="1">
                          <a:spLocks noChangeArrowheads="1"/>
                        </wps:cNvSpPr>
                        <wps:spPr bwMode="auto">
                          <a:xfrm>
                            <a:off x="9385" y="3617"/>
                            <a:ext cx="3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8FF7F" w14:textId="77777777" w:rsidR="007907F9" w:rsidRPr="00B16717" w:rsidRDefault="007907F9" w:rsidP="0047247D">
                              <w:pPr>
                                <w:rPr>
                                  <w:sz w:val="20"/>
                                  <w:szCs w:val="20"/>
                                </w:rPr>
                              </w:pPr>
                              <w:r>
                                <w:rPr>
                                  <w:sz w:val="20"/>
                                  <w:szCs w:val="20"/>
                                </w:rPr>
                                <w:t>$14</w:t>
                              </w:r>
                            </w:p>
                          </w:txbxContent>
                        </wps:txbx>
                        <wps:bodyPr rot="0" vert="horz" wrap="square" lIns="18288" tIns="0" rIns="0" bIns="0" anchor="t" anchorCtr="0" upright="1">
                          <a:noAutofit/>
                        </wps:bodyPr>
                      </wps:wsp>
                      <wps:wsp>
                        <wps:cNvPr id="4519" name="Text Box 2732"/>
                        <wps:cNvSpPr txBox="1">
                          <a:spLocks noChangeArrowheads="1"/>
                        </wps:cNvSpPr>
                        <wps:spPr bwMode="auto">
                          <a:xfrm>
                            <a:off x="8525" y="3382"/>
                            <a:ext cx="2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2DA25" w14:textId="77777777" w:rsidR="007907F9" w:rsidRPr="00B16717" w:rsidRDefault="007907F9" w:rsidP="0047247D">
                              <w:pPr>
                                <w:rPr>
                                  <w:sz w:val="20"/>
                                  <w:szCs w:val="20"/>
                                </w:rPr>
                              </w:pPr>
                              <w:r>
                                <w:rPr>
                                  <w:sz w:val="20"/>
                                  <w:szCs w:val="20"/>
                                </w:rPr>
                                <w:t>$6</w:t>
                              </w:r>
                            </w:p>
                          </w:txbxContent>
                        </wps:txbx>
                        <wps:bodyPr rot="0" vert="horz" wrap="square" lIns="18288" tIns="0" rIns="0" bIns="0" anchor="t" anchorCtr="0" upright="1">
                          <a:noAutofit/>
                        </wps:bodyPr>
                      </wps:wsp>
                      <wps:wsp>
                        <wps:cNvPr id="4520" name="Text Box 2733"/>
                        <wps:cNvSpPr txBox="1">
                          <a:spLocks noChangeArrowheads="1"/>
                        </wps:cNvSpPr>
                        <wps:spPr bwMode="auto">
                          <a:xfrm>
                            <a:off x="9230" y="3102"/>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3DCA6" w14:textId="77777777" w:rsidR="007907F9" w:rsidRPr="00B16717" w:rsidRDefault="007907F9" w:rsidP="0047247D">
                              <w:pPr>
                                <w:rPr>
                                  <w:sz w:val="20"/>
                                  <w:szCs w:val="20"/>
                                </w:rPr>
                              </w:pPr>
                              <w:r>
                                <w:rPr>
                                  <w:sz w:val="20"/>
                                  <w:szCs w:val="20"/>
                                </w:rPr>
                                <w:t>$4</w:t>
                              </w:r>
                            </w:p>
                          </w:txbxContent>
                        </wps:txbx>
                        <wps:bodyPr rot="0" vert="horz" wrap="square" lIns="18288" tIns="0" rIns="0" bIns="0" anchor="t" anchorCtr="0" upright="1">
                          <a:noAutofit/>
                        </wps:bodyPr>
                      </wps:wsp>
                      <wps:wsp>
                        <wps:cNvPr id="4521" name="Text Box 2734"/>
                        <wps:cNvSpPr txBox="1">
                          <a:spLocks noChangeArrowheads="1"/>
                        </wps:cNvSpPr>
                        <wps:spPr bwMode="auto">
                          <a:xfrm>
                            <a:off x="9495" y="405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C6F1B" w14:textId="77777777" w:rsidR="007907F9" w:rsidRPr="00B16717" w:rsidRDefault="007907F9" w:rsidP="0047247D">
                              <w:pPr>
                                <w:rPr>
                                  <w:sz w:val="20"/>
                                  <w:szCs w:val="20"/>
                                </w:rPr>
                              </w:pPr>
                              <w:r>
                                <w:rPr>
                                  <w:sz w:val="20"/>
                                  <w:szCs w:val="20"/>
                                </w:rPr>
                                <w:t>$10</w:t>
                              </w:r>
                            </w:p>
                          </w:txbxContent>
                        </wps:txbx>
                        <wps:bodyPr rot="0" vert="horz" wrap="square" lIns="18288" tIns="0" rIns="0" bIns="0" anchor="t" anchorCtr="0" upright="1">
                          <a:noAutofit/>
                        </wps:bodyPr>
                      </wps:wsp>
                      <wps:wsp>
                        <wps:cNvPr id="4522" name="Text Box 2735"/>
                        <wps:cNvSpPr txBox="1">
                          <a:spLocks noChangeArrowheads="1"/>
                        </wps:cNvSpPr>
                        <wps:spPr bwMode="auto">
                          <a:xfrm>
                            <a:off x="8250" y="4307"/>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1C068" w14:textId="77777777" w:rsidR="007907F9" w:rsidRPr="00B16717" w:rsidRDefault="007907F9" w:rsidP="0047247D">
                              <w:pPr>
                                <w:rPr>
                                  <w:sz w:val="20"/>
                                  <w:szCs w:val="20"/>
                                </w:rPr>
                              </w:pPr>
                              <w:r>
                                <w:rPr>
                                  <w:sz w:val="20"/>
                                  <w:szCs w:val="20"/>
                                </w:rPr>
                                <w:t>$7</w:t>
                              </w:r>
                            </w:p>
                          </w:txbxContent>
                        </wps:txbx>
                        <wps:bodyPr rot="0" vert="horz" wrap="square" lIns="18288" tIns="0" rIns="0" bIns="0" anchor="t" anchorCtr="0" upright="1">
                          <a:noAutofit/>
                        </wps:bodyPr>
                      </wps:wsp>
                      <wps:wsp>
                        <wps:cNvPr id="4523" name="Text Box 2736"/>
                        <wps:cNvSpPr txBox="1">
                          <a:spLocks noChangeArrowheads="1"/>
                        </wps:cNvSpPr>
                        <wps:spPr bwMode="auto">
                          <a:xfrm>
                            <a:off x="7140" y="3812"/>
                            <a:ext cx="3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C35DA" w14:textId="77777777" w:rsidR="007907F9" w:rsidRPr="00B16717" w:rsidRDefault="007907F9" w:rsidP="0047247D">
                              <w:pPr>
                                <w:rPr>
                                  <w:sz w:val="20"/>
                                  <w:szCs w:val="20"/>
                                </w:rPr>
                              </w:pPr>
                              <w:r>
                                <w:rPr>
                                  <w:sz w:val="20"/>
                                  <w:szCs w:val="20"/>
                                </w:rPr>
                                <w:t>$13</w:t>
                              </w:r>
                            </w:p>
                          </w:txbxContent>
                        </wps:txbx>
                        <wps:bodyPr rot="0" vert="horz" wrap="square" lIns="18288" tIns="0" rIns="0" bIns="0" anchor="t" anchorCtr="0" upright="1">
                          <a:noAutofit/>
                        </wps:bodyPr>
                      </wps:wsp>
                      <wps:wsp>
                        <wps:cNvPr id="4524" name="Text Box 2737"/>
                        <wps:cNvSpPr txBox="1">
                          <a:spLocks noChangeArrowheads="1"/>
                        </wps:cNvSpPr>
                        <wps:spPr bwMode="auto">
                          <a:xfrm>
                            <a:off x="7725" y="3122"/>
                            <a:ext cx="2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0A5C2" w14:textId="77777777" w:rsidR="007907F9" w:rsidRPr="00B16717" w:rsidRDefault="007907F9" w:rsidP="0047247D">
                              <w:pPr>
                                <w:rPr>
                                  <w:sz w:val="20"/>
                                  <w:szCs w:val="20"/>
                                </w:rPr>
                              </w:pPr>
                              <w:r>
                                <w:rPr>
                                  <w:sz w:val="20"/>
                                  <w:szCs w:val="20"/>
                                </w:rPr>
                                <w:t>$5</w:t>
                              </w:r>
                            </w:p>
                          </w:txbxContent>
                        </wps:txbx>
                        <wps:bodyPr rot="0" vert="horz" wrap="square" lIns="18288" tIns="0" rIns="0" bIns="0" anchor="t" anchorCtr="0" upright="1">
                          <a:noAutofit/>
                        </wps:bodyPr>
                      </wps:wsp>
                      <wps:wsp>
                        <wps:cNvPr id="4525" name="Text Box 2738"/>
                        <wps:cNvSpPr txBox="1">
                          <a:spLocks noChangeArrowheads="1"/>
                        </wps:cNvSpPr>
                        <wps:spPr bwMode="auto">
                          <a:xfrm>
                            <a:off x="7680" y="4012"/>
                            <a:ext cx="23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30968" w14:textId="77777777" w:rsidR="007907F9" w:rsidRPr="00B16717" w:rsidRDefault="007907F9" w:rsidP="0047247D">
                              <w:pPr>
                                <w:rPr>
                                  <w:sz w:val="20"/>
                                  <w:szCs w:val="20"/>
                                </w:rPr>
                              </w:pPr>
                              <w:r>
                                <w:rPr>
                                  <w:sz w:val="20"/>
                                  <w:szCs w:val="20"/>
                                </w:rPr>
                                <w:t>$9</w:t>
                              </w:r>
                            </w:p>
                          </w:txbxContent>
                        </wps:txbx>
                        <wps:bodyPr rot="0" vert="horz" wrap="square" lIns="18288" tIns="0" rIns="0" bIns="0" anchor="t" anchorCtr="0" upright="1">
                          <a:noAutofit/>
                        </wps:bodyPr>
                      </wps:wsp>
                      <wps:wsp>
                        <wps:cNvPr id="4526" name="Text Box 2739"/>
                        <wps:cNvSpPr txBox="1">
                          <a:spLocks noChangeArrowheads="1"/>
                        </wps:cNvSpPr>
                        <wps:spPr bwMode="auto">
                          <a:xfrm>
                            <a:off x="8925" y="3587"/>
                            <a:ext cx="23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112CD" w14:textId="77777777" w:rsidR="007907F9" w:rsidRPr="00B16717" w:rsidRDefault="007907F9" w:rsidP="0047247D">
                              <w:pPr>
                                <w:rPr>
                                  <w:sz w:val="20"/>
                                  <w:szCs w:val="20"/>
                                </w:rPr>
                              </w:pPr>
                              <w:r>
                                <w:rPr>
                                  <w:sz w:val="20"/>
                                  <w:szCs w:val="20"/>
                                </w:rPr>
                                <w:t>$8</w:t>
                              </w:r>
                            </w:p>
                          </w:txbxContent>
                        </wps:txbx>
                        <wps:bodyPr rot="0" vert="horz" wrap="square" lIns="18288" tIns="0" rIns="0" bIns="0" anchor="t" anchorCtr="0" upright="1">
                          <a:noAutofit/>
                        </wps:bodyPr>
                      </wps:wsp>
                      <wps:wsp>
                        <wps:cNvPr id="4527" name="Text Box 2740"/>
                        <wps:cNvSpPr txBox="1">
                          <a:spLocks noChangeArrowheads="1"/>
                        </wps:cNvSpPr>
                        <wps:spPr bwMode="auto">
                          <a:xfrm>
                            <a:off x="8170" y="3797"/>
                            <a:ext cx="33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0CE30" w14:textId="77777777" w:rsidR="007907F9" w:rsidRPr="00B16717" w:rsidRDefault="007907F9" w:rsidP="0047247D">
                              <w:pPr>
                                <w:rPr>
                                  <w:sz w:val="20"/>
                                  <w:szCs w:val="20"/>
                                </w:rPr>
                              </w:pPr>
                              <w:r>
                                <w:rPr>
                                  <w:sz w:val="20"/>
                                  <w:szCs w:val="20"/>
                                </w:rPr>
                                <w:t>$11</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48544" id="Group 2710" o:spid="_x0000_s2426" style="position:absolute;margin-left:265pt;margin-top:3.1pt;width:181.5pt;height:109.6pt;z-index:251748352;mso-position-horizontal-relative:text;mso-position-vertical-relative:text" coordorigin="6830,2639" coordsize="3630,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">
                <v:line id="Line 2711" o:spid="_x0000_s2427" style="position:absolute;flip:x y;visibility:visible;mso-wrap-style:square" from="7155,3514" to="10215,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"/>
                <v:line id="Line 2712" o:spid="_x0000_s2428" style="position:absolute;visibility:visible;mso-wrap-style:square" from="8850,3005" to="1021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" strokecolor="red" strokeweight="2.25pt"/>
                <v:shape id="Text Box 2713" o:spid="_x0000_s2429" type="#_x0000_t202" style="position:absolute;left:8680;top:2639;width:25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" filled="f" stroked="f">
                  <v:textbox inset="0,0,0,0">
                    <w:txbxContent>
                      <w:p w14:paraId="32BED1B2" w14:textId="77777777" w:rsidR="007907F9" w:rsidRDefault="007907F9" w:rsidP="0047247D">
                        <w:r>
                          <w:t>A</w:t>
                        </w:r>
                      </w:p>
                    </w:txbxContent>
                  </v:textbox>
                </v:shape>
                <v:shape id="Text Box 2714" o:spid="_x0000_s2430" type="#_x0000_t202" style="position:absolute;left:6830;top:3275;width:19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" filled="f" stroked="f">
                  <v:textbox inset="0,0,0,0">
                    <w:txbxContent>
                      <w:p w14:paraId="7B0F2998" w14:textId="77777777" w:rsidR="007907F9" w:rsidRDefault="007907F9" w:rsidP="0047247D">
                        <w:r>
                          <w:t>E</w:t>
                        </w:r>
                      </w:p>
                    </w:txbxContent>
                  </v:textbox>
                </v:shape>
                <v:shape id="Text Box 2715" o:spid="_x0000_s2431" type="#_x0000_t202" style="position:absolute;left:7275;top:4546;width:22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" filled="f" stroked="f">
                  <v:textbox inset="0,0,0,0">
                    <w:txbxContent>
                      <w:p w14:paraId="2F8A491F" w14:textId="77777777" w:rsidR="007907F9" w:rsidRDefault="007907F9" w:rsidP="0047247D">
                        <w:r>
                          <w:t>D</w:t>
                        </w:r>
                      </w:p>
                    </w:txbxContent>
                  </v:textbox>
                </v:shape>
                <v:shape id="Text Box 2716" o:spid="_x0000_s2432" type="#_x0000_t202" style="position:absolute;left:10245;top:3186;width:21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" filled="f" stroked="f">
                  <v:textbox inset="0,0,0,0">
                    <w:txbxContent>
                      <w:p w14:paraId="692BE8BB" w14:textId="77777777" w:rsidR="007907F9" w:rsidRDefault="007907F9" w:rsidP="0047247D">
                        <w:r>
                          <w:t>B</w:t>
                        </w:r>
                      </w:p>
                    </w:txbxContent>
                  </v:textbox>
                </v:shape>
                <v:shape id="Text Box 2717" o:spid="_x0000_s2433" type="#_x0000_t202" style="position:absolute;left:9375;top:4506;width:21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" filled="f" stroked="f">
                  <v:textbox inset="0,0,0,0">
                    <w:txbxContent>
                      <w:p w14:paraId="233FE1AD" w14:textId="77777777" w:rsidR="007907F9" w:rsidRDefault="007907F9" w:rsidP="0047247D">
                        <w:r>
                          <w:t>C</w:t>
                        </w:r>
                      </w:p>
                    </w:txbxContent>
                  </v:textbox>
                </v:shape>
                <v:line id="Line 2718" o:spid="_x0000_s2434" style="position:absolute;flip:x;visibility:visible;mso-wrap-style:square" from="7500,3529" to="10200,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"/>
                <v:line id="Line 2719" o:spid="_x0000_s2435" style="position:absolute;flip:x;visibility:visible;mso-wrap-style:square" from="7545,2975" to="8835,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"/>
                <v:line id="Line 2720" o:spid="_x0000_s2436" style="position:absolute;flip:x y;visibility:visible;mso-wrap-style:square" from="7530,4400" to="931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" strokecolor="red" strokeweight="2.25pt"/>
                <v:line id="Line 2721" o:spid="_x0000_s2437" style="position:absolute;flip:x;visibility:visible;mso-wrap-style:square" from="9330,3575" to="10185,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"/>
                <v:line id="Line 2722" o:spid="_x0000_s2438" style="position:absolute;flip:x y;visibility:visible;mso-wrap-style:square" from="7215,3515" to="7545,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"/>
                <v:line id="Line 2723" o:spid="_x0000_s2439" style="position:absolute;visibility:visible;mso-wrap-style:square" from="8835,2990" to="933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" strokecolor="red" strokeweight="2.25pt"/>
                <v:line id="Line 2724" o:spid="_x0000_s2440" style="position:absolute;flip:x;visibility:visible;mso-wrap-style:square" from="7200,3005" to="8805,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" strokecolor="red" strokeweight="2.25pt"/>
                <v:line id="Line 2725" o:spid="_x0000_s2441" style="position:absolute;visibility:visible;mso-wrap-style:square" from="7185,3515" to="9345,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"/>
                <v:oval id="Oval 2726" o:spid="_x0000_s2442" style="position:absolute;left:8760;top:29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"/>
                <v:oval id="Oval 2727" o:spid="_x0000_s2443" style="position:absolute;left:7485;top:43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"/>
                <v:oval id="Oval 2728" o:spid="_x0000_s2444" style="position:absolute;left:9255;top:43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"/>
                <v:oval id="Oval 2729" o:spid="_x0000_s2445" style="position:absolute;left:7125;top:34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"/>
                <v:oval id="Oval 2730" o:spid="_x0000_s2446" style="position:absolute;left:10140;top:345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"/>
                <v:shape id="Text Box 2731" o:spid="_x0000_s2447" type="#_x0000_t202" style="position:absolute;left:9385;top:3617;width:3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" stroked="f">
                  <v:textbox inset="1.44pt,0,0,0">
                    <w:txbxContent>
                      <w:p w14:paraId="6CE8FF7F" w14:textId="77777777" w:rsidR="007907F9" w:rsidRPr="00B16717" w:rsidRDefault="007907F9" w:rsidP="0047247D">
                        <w:pPr>
                          <w:rPr>
                            <w:sz w:val="20"/>
                            <w:szCs w:val="20"/>
                          </w:rPr>
                        </w:pPr>
                        <w:r>
                          <w:rPr>
                            <w:sz w:val="20"/>
                            <w:szCs w:val="20"/>
                          </w:rPr>
                          <w:t>$14</w:t>
                        </w:r>
                      </w:p>
                    </w:txbxContent>
                  </v:textbox>
                </v:shape>
                <v:shape id="Text Box 2732" o:spid="_x0000_s2448" type="#_x0000_t202" style="position:absolute;left:8525;top:3382;width:2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" stroked="f">
                  <v:textbox inset="1.44pt,0,0,0">
                    <w:txbxContent>
                      <w:p w14:paraId="7F22DA25" w14:textId="77777777" w:rsidR="007907F9" w:rsidRPr="00B16717" w:rsidRDefault="007907F9" w:rsidP="0047247D">
                        <w:pPr>
                          <w:rPr>
                            <w:sz w:val="20"/>
                            <w:szCs w:val="20"/>
                          </w:rPr>
                        </w:pPr>
                        <w:r>
                          <w:rPr>
                            <w:sz w:val="20"/>
                            <w:szCs w:val="20"/>
                          </w:rPr>
                          <w:t>$6</w:t>
                        </w:r>
                      </w:p>
                    </w:txbxContent>
                  </v:textbox>
                </v:shape>
                <v:shape id="Text Box 2733" o:spid="_x0000_s2449" type="#_x0000_t202" style="position:absolute;left:9230;top:3102;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" stroked="f">
                  <v:textbox inset="1.44pt,0,0,0">
                    <w:txbxContent>
                      <w:p w14:paraId="6423DCA6" w14:textId="77777777" w:rsidR="007907F9" w:rsidRPr="00B16717" w:rsidRDefault="007907F9" w:rsidP="0047247D">
                        <w:pPr>
                          <w:rPr>
                            <w:sz w:val="20"/>
                            <w:szCs w:val="20"/>
                          </w:rPr>
                        </w:pPr>
                        <w:r>
                          <w:rPr>
                            <w:sz w:val="20"/>
                            <w:szCs w:val="20"/>
                          </w:rPr>
                          <w:t>$4</w:t>
                        </w:r>
                      </w:p>
                    </w:txbxContent>
                  </v:textbox>
                </v:shape>
                <v:shape id="Text Box 2734" o:spid="_x0000_s2450" type="#_x0000_t202" style="position:absolute;left:9495;top:405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" stroked="f">
                  <v:textbox inset="1.44pt,0,0,0">
                    <w:txbxContent>
                      <w:p w14:paraId="542C6F1B" w14:textId="77777777" w:rsidR="007907F9" w:rsidRPr="00B16717" w:rsidRDefault="007907F9" w:rsidP="0047247D">
                        <w:pPr>
                          <w:rPr>
                            <w:sz w:val="20"/>
                            <w:szCs w:val="20"/>
                          </w:rPr>
                        </w:pPr>
                        <w:r>
                          <w:rPr>
                            <w:sz w:val="20"/>
                            <w:szCs w:val="20"/>
                          </w:rPr>
                          <w:t>$10</w:t>
                        </w:r>
                      </w:p>
                    </w:txbxContent>
                  </v:textbox>
                </v:shape>
                <v:shape id="Text Box 2735" o:spid="_x0000_s2451" type="#_x0000_t202" style="position:absolute;left:8250;top:4307;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" stroked="f">
                  <v:textbox inset="1.44pt,0,0,0">
                    <w:txbxContent>
                      <w:p w14:paraId="28F1C068" w14:textId="77777777" w:rsidR="007907F9" w:rsidRPr="00B16717" w:rsidRDefault="007907F9" w:rsidP="0047247D">
                        <w:pPr>
                          <w:rPr>
                            <w:sz w:val="20"/>
                            <w:szCs w:val="20"/>
                          </w:rPr>
                        </w:pPr>
                        <w:r>
                          <w:rPr>
                            <w:sz w:val="20"/>
                            <w:szCs w:val="20"/>
                          </w:rPr>
                          <w:t>$7</w:t>
                        </w:r>
                      </w:p>
                    </w:txbxContent>
                  </v:textbox>
                </v:shape>
                <v:shape id="Text Box 2736" o:spid="_x0000_s2452" type="#_x0000_t202" style="position:absolute;left:7140;top:3812;width:3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" stroked="f">
                  <v:textbox inset="1.44pt,0,0,0">
                    <w:txbxContent>
                      <w:p w14:paraId="0DBC35DA" w14:textId="77777777" w:rsidR="007907F9" w:rsidRPr="00B16717" w:rsidRDefault="007907F9" w:rsidP="0047247D">
                        <w:pPr>
                          <w:rPr>
                            <w:sz w:val="20"/>
                            <w:szCs w:val="20"/>
                          </w:rPr>
                        </w:pPr>
                        <w:r>
                          <w:rPr>
                            <w:sz w:val="20"/>
                            <w:szCs w:val="20"/>
                          </w:rPr>
                          <w:t>$13</w:t>
                        </w:r>
                      </w:p>
                    </w:txbxContent>
                  </v:textbox>
                </v:shape>
                <v:shape id="Text Box 2737" o:spid="_x0000_s2453" type="#_x0000_t202" style="position:absolute;left:7725;top:3122;width:2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" stroked="f">
                  <v:textbox inset="1.44pt,0,0,0">
                    <w:txbxContent>
                      <w:p w14:paraId="7C90A5C2" w14:textId="77777777" w:rsidR="007907F9" w:rsidRPr="00B16717" w:rsidRDefault="007907F9" w:rsidP="0047247D">
                        <w:pPr>
                          <w:rPr>
                            <w:sz w:val="20"/>
                            <w:szCs w:val="20"/>
                          </w:rPr>
                        </w:pPr>
                        <w:r>
                          <w:rPr>
                            <w:sz w:val="20"/>
                            <w:szCs w:val="20"/>
                          </w:rPr>
                          <w:t>$5</w:t>
                        </w:r>
                      </w:p>
                    </w:txbxContent>
                  </v:textbox>
                </v:shape>
                <v:shape id="Text Box 2738" o:spid="_x0000_s2454" type="#_x0000_t202" style="position:absolute;left:7680;top:4012;width:23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" stroked="f">
                  <v:textbox inset="1.44pt,0,0,0">
                    <w:txbxContent>
                      <w:p w14:paraId="69530968" w14:textId="77777777" w:rsidR="007907F9" w:rsidRPr="00B16717" w:rsidRDefault="007907F9" w:rsidP="0047247D">
                        <w:pPr>
                          <w:rPr>
                            <w:sz w:val="20"/>
                            <w:szCs w:val="20"/>
                          </w:rPr>
                        </w:pPr>
                        <w:r>
                          <w:rPr>
                            <w:sz w:val="20"/>
                            <w:szCs w:val="20"/>
                          </w:rPr>
                          <w:t>$9</w:t>
                        </w:r>
                      </w:p>
                    </w:txbxContent>
                  </v:textbox>
                </v:shape>
                <v:shape id="Text Box 2739" o:spid="_x0000_s2455" type="#_x0000_t202" style="position:absolute;left:8925;top:3587;width:23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" stroked="f">
                  <v:textbox inset="1.44pt,0,0,0">
                    <w:txbxContent>
                      <w:p w14:paraId="65C112CD" w14:textId="77777777" w:rsidR="007907F9" w:rsidRPr="00B16717" w:rsidRDefault="007907F9" w:rsidP="0047247D">
                        <w:pPr>
                          <w:rPr>
                            <w:sz w:val="20"/>
                            <w:szCs w:val="20"/>
                          </w:rPr>
                        </w:pPr>
                        <w:r>
                          <w:rPr>
                            <w:sz w:val="20"/>
                            <w:szCs w:val="20"/>
                          </w:rPr>
                          <w:t>$8</w:t>
                        </w:r>
                      </w:p>
                    </w:txbxContent>
                  </v:textbox>
                </v:shape>
                <v:shape id="Text Box 2740" o:spid="_x0000_s2456" type="#_x0000_t202" style="position:absolute;left:8170;top:3797;width:33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" stroked="f">
                  <v:textbox inset="1.44pt,0,0,0">
                    <w:txbxContent>
                      <w:p w14:paraId="4F90CE30" w14:textId="77777777" w:rsidR="007907F9" w:rsidRPr="00B16717" w:rsidRDefault="007907F9" w:rsidP="0047247D">
                        <w:pPr>
                          <w:rPr>
                            <w:sz w:val="20"/>
                            <w:szCs w:val="20"/>
                          </w:rPr>
                        </w:pPr>
                        <w:r>
                          <w:rPr>
                            <w:sz w:val="20"/>
                            <w:szCs w:val="20"/>
                          </w:rPr>
                          <w:t>$11</w:t>
                        </w:r>
                      </w:p>
                    </w:txbxContent>
                  </v:textbox>
                </v:shape>
                <w10:wrap type="square"/>
              </v:group>
            </w:pict>
          </mc:Fallback>
        </mc:AlternateContent>
      </w:r>
      <w:r w:rsidR="0047247D">
        <w:t>AB</w:t>
      </w:r>
      <w:r w:rsidR="0047247D">
        <w:tab/>
        <w:t>$4</w:t>
      </w:r>
      <w:r w:rsidR="0047247D">
        <w:tab/>
        <w:t>OK</w:t>
      </w:r>
    </w:p>
    <w:p w14:paraId="122B50FA" w14:textId="77777777" w:rsidR="0047247D" w:rsidRDefault="0047247D" w:rsidP="007907F9">
      <w:pPr>
        <w:pStyle w:val="ExampleBody"/>
      </w:pPr>
      <w:r>
        <w:t>AE</w:t>
      </w:r>
      <w:r>
        <w:tab/>
        <w:t>$5</w:t>
      </w:r>
      <w:r>
        <w:tab/>
        <w:t>OK</w:t>
      </w:r>
    </w:p>
    <w:p w14:paraId="22CE2FE2" w14:textId="77777777" w:rsidR="0047247D" w:rsidRDefault="0047247D" w:rsidP="007907F9">
      <w:pPr>
        <w:pStyle w:val="ExampleBody"/>
      </w:pPr>
      <w:r>
        <w:t>BE</w:t>
      </w:r>
      <w:r>
        <w:tab/>
        <w:t>$6</w:t>
      </w:r>
      <w:r>
        <w:tab/>
        <w:t>reject – closes circuit ABEA</w:t>
      </w:r>
    </w:p>
    <w:p w14:paraId="5B0FB942" w14:textId="77777777" w:rsidR="0047247D" w:rsidRDefault="0047247D" w:rsidP="007907F9">
      <w:pPr>
        <w:pStyle w:val="ExampleBody"/>
      </w:pPr>
      <w:r>
        <w:t>DC</w:t>
      </w:r>
      <w:r>
        <w:tab/>
        <w:t>$7</w:t>
      </w:r>
      <w:r>
        <w:tab/>
        <w:t>OK</w:t>
      </w:r>
    </w:p>
    <w:p w14:paraId="0542EFBF" w14:textId="77777777" w:rsidR="0047247D" w:rsidRDefault="0047247D" w:rsidP="007907F9">
      <w:pPr>
        <w:pStyle w:val="ExampleBody"/>
      </w:pPr>
      <w:r>
        <w:t>AC</w:t>
      </w:r>
      <w:r>
        <w:tab/>
        <w:t>$8</w:t>
      </w:r>
      <w:r>
        <w:tab/>
        <w:t>OK</w:t>
      </w:r>
    </w:p>
    <w:p w14:paraId="73F432E6" w14:textId="77777777" w:rsidR="00320957" w:rsidRDefault="00320957" w:rsidP="007907F9">
      <w:pPr>
        <w:pStyle w:val="ExampleBody"/>
      </w:pPr>
    </w:p>
    <w:p w14:paraId="7A518A73" w14:textId="77777777" w:rsidR="0047247D" w:rsidRDefault="0047247D" w:rsidP="007907F9">
      <w:pPr>
        <w:pStyle w:val="ExampleBody"/>
      </w:pPr>
      <w:r>
        <w:t>At this point we stop – every vertex is now connected, so we have formed a spanning tree with cost $24 thousand a year.</w:t>
      </w:r>
    </w:p>
    <w:p w14:paraId="2539695F" w14:textId="77777777" w:rsidR="0047247D" w:rsidRDefault="0047247D" w:rsidP="00F569AB"/>
    <w:p w14:paraId="268C2446" w14:textId="77777777" w:rsidR="007907F9" w:rsidRDefault="007907F9" w:rsidP="00F569AB"/>
    <w:p w14:paraId="69586533" w14:textId="77777777" w:rsidR="0047247D" w:rsidRDefault="0047247D" w:rsidP="00F569AB">
      <w:r>
        <w:t xml:space="preserve">Remarkably, Kruskal’s algorithm is both optimal and efficient; we are guaranteed to </w:t>
      </w:r>
      <w:r w:rsidR="007907F9">
        <w:t xml:space="preserve">always </w:t>
      </w:r>
      <w:r>
        <w:t>produce the optimal MCST.</w:t>
      </w:r>
    </w:p>
    <w:p w14:paraId="7F2F3236" w14:textId="77777777" w:rsidR="00320957" w:rsidRDefault="00320957" w:rsidP="00F569AB"/>
    <w:p w14:paraId="50A635E8" w14:textId="77777777" w:rsidR="007907F9" w:rsidRDefault="007907F9" w:rsidP="00F569AB"/>
    <w:p w14:paraId="136EDB87" w14:textId="77777777" w:rsidR="000B3907" w:rsidRDefault="000B3907" w:rsidP="00F569AB"/>
    <w:p w14:paraId="1EE88025" w14:textId="77777777" w:rsidR="000B3907" w:rsidRDefault="000B3907" w:rsidP="00F569AB"/>
    <w:p w14:paraId="5888C476" w14:textId="77777777" w:rsidR="000B3907" w:rsidRDefault="000B3907" w:rsidP="00F569AB"/>
    <w:p w14:paraId="11E5C57A" w14:textId="77777777" w:rsidR="000B3907" w:rsidRDefault="000B3907" w:rsidP="00F569AB"/>
    <w:p w14:paraId="36D58E4C" w14:textId="77777777" w:rsidR="000B3907" w:rsidRDefault="000B3907" w:rsidP="00F569AB"/>
    <w:p w14:paraId="39C0BD32" w14:textId="77777777" w:rsidR="000B3907" w:rsidRDefault="000B3907" w:rsidP="00F569AB"/>
    <w:p w14:paraId="3226FADC" w14:textId="77777777" w:rsidR="000B3907" w:rsidRDefault="000B3907" w:rsidP="00F569AB"/>
    <w:p w14:paraId="1C729FA4" w14:textId="77777777" w:rsidR="000B3907" w:rsidRDefault="000B3907" w:rsidP="00F569AB"/>
    <w:p w14:paraId="7463289F" w14:textId="77777777" w:rsidR="000B3907" w:rsidRDefault="000B3907" w:rsidP="00F569AB"/>
    <w:p w14:paraId="1B1A57FF" w14:textId="77777777" w:rsidR="000B3907" w:rsidRDefault="000B3907" w:rsidP="00F569AB"/>
    <w:p w14:paraId="5CAE8B68" w14:textId="77777777" w:rsidR="000B3907" w:rsidRDefault="000B3907" w:rsidP="00F569AB"/>
    <w:p w14:paraId="2F26F058" w14:textId="77777777" w:rsidR="000B3907" w:rsidRDefault="000B3907" w:rsidP="00F569AB"/>
    <w:p w14:paraId="03DF3877" w14:textId="77777777" w:rsidR="000B3907" w:rsidRDefault="000B3907" w:rsidP="00F569AB"/>
    <w:p w14:paraId="2585CE33" w14:textId="77777777" w:rsidR="000B3907" w:rsidRDefault="000B3907" w:rsidP="00F569AB"/>
    <w:p w14:paraId="1944515F" w14:textId="77777777" w:rsidR="007907F9" w:rsidRPr="007907F9" w:rsidRDefault="001B27D5" w:rsidP="007907F9">
      <w:pPr>
        <w:pStyle w:val="ExampleHeader"/>
      </w:pPr>
      <w:r w:rsidRPr="007907F9">
        <w:lastRenderedPageBreak/>
        <w:t>Example</w:t>
      </w:r>
      <w:r w:rsidR="007907F9" w:rsidRPr="007907F9">
        <w:t xml:space="preserve"> 23</w:t>
      </w:r>
    </w:p>
    <w:p w14:paraId="6CF270FE" w14:textId="77777777" w:rsidR="00110A86" w:rsidRDefault="00305135" w:rsidP="00CB2598">
      <w:pPr>
        <w:pStyle w:val="ExampleBody"/>
      </w:pPr>
      <w:r>
        <w:t>The power company needs to lay updated distribution lines connecting the ten Oregon cities below to the power grid.  How can they minimize the amount of</w:t>
      </w:r>
      <w:r w:rsidR="00110A86">
        <w:t xml:space="preserve"> new line to lay?</w:t>
      </w:r>
    </w:p>
    <w:p w14:paraId="2BE5A50E" w14:textId="77777777" w:rsidR="00110A86" w:rsidRDefault="00305135" w:rsidP="00CB2598">
      <w:pPr>
        <w:pStyle w:val="ExampleBody"/>
      </w:pPr>
      <w:r>
        <w:t xml:space="preserve"> </w:t>
      </w:r>
    </w:p>
    <w:p w14:paraId="23F9C967" w14:textId="0423E536" w:rsidR="00110A86" w:rsidRPr="00E361BC" w:rsidRDefault="007E3B2B" w:rsidP="00CB2598">
      <w:pPr>
        <w:pStyle w:val="ExampleBody"/>
      </w:pPr>
      <w:r>
        <w:rPr>
          <w:noProof/>
        </w:rPr>
        <mc:AlternateContent>
          <mc:Choice Requires="wps">
            <w:drawing>
              <wp:inline distT="0" distB="0" distL="0" distR="0" wp14:anchorId="22F95121" wp14:editId="7C0C6FA4">
                <wp:extent cx="5685790" cy="3023235"/>
                <wp:effectExtent l="0" t="0" r="635" b="0"/>
                <wp:docPr id="4496" name="Text Box 4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302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293" w:type="pct"/>
                              <w:jc w:val="center"/>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29" w:type="dxa"/>
                                <w:left w:w="29" w:type="dxa"/>
                                <w:bottom w:w="29" w:type="dxa"/>
                                <w:right w:w="29" w:type="dxa"/>
                              </w:tblCellMar>
                              <w:tblLook w:val="0000" w:firstRow="0" w:lastRow="0" w:firstColumn="0" w:lastColumn="0" w:noHBand="0" w:noVBand="0"/>
                            </w:tblPr>
                            <w:tblGrid>
                              <w:gridCol w:w="1362"/>
                              <w:gridCol w:w="633"/>
                              <w:gridCol w:w="633"/>
                              <w:gridCol w:w="632"/>
                              <w:gridCol w:w="632"/>
                              <w:gridCol w:w="632"/>
                              <w:gridCol w:w="632"/>
                              <w:gridCol w:w="633"/>
                              <w:gridCol w:w="633"/>
                              <w:gridCol w:w="633"/>
                              <w:gridCol w:w="632"/>
                            </w:tblGrid>
                            <w:tr w:rsidR="007907F9" w:rsidRPr="00E361BC" w14:paraId="7423CCD7" w14:textId="77777777" w:rsidTr="00E610C4">
                              <w:trPr>
                                <w:cantSplit/>
                                <w:trHeight w:val="1134"/>
                                <w:jc w:val="center"/>
                              </w:trPr>
                              <w:tc>
                                <w:tcPr>
                                  <w:tcW w:w="885" w:type="pct"/>
                                  <w:vAlign w:val="center"/>
                                </w:tcPr>
                                <w:p w14:paraId="010DACD6" w14:textId="77777777" w:rsidR="007907F9" w:rsidRPr="00E361BC" w:rsidRDefault="007907F9" w:rsidP="007907F9"/>
                              </w:tc>
                              <w:tc>
                                <w:tcPr>
                                  <w:tcW w:w="412" w:type="pct"/>
                                  <w:textDirection w:val="btLr"/>
                                  <w:vAlign w:val="center"/>
                                </w:tcPr>
                                <w:p w14:paraId="04AC36CF"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Ashland</w:t>
                                      </w:r>
                                    </w:smartTag>
                                  </w:smartTag>
                                </w:p>
                              </w:tc>
                              <w:tc>
                                <w:tcPr>
                                  <w:tcW w:w="412" w:type="pct"/>
                                  <w:textDirection w:val="btLr"/>
                                  <w:vAlign w:val="center"/>
                                </w:tcPr>
                                <w:p w14:paraId="5DBF507D"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Astoria</w:t>
                                      </w:r>
                                    </w:smartTag>
                                  </w:smartTag>
                                </w:p>
                              </w:tc>
                              <w:tc>
                                <w:tcPr>
                                  <w:tcW w:w="411" w:type="pct"/>
                                  <w:textDirection w:val="btLr"/>
                                  <w:vAlign w:val="center"/>
                                </w:tcPr>
                                <w:p w14:paraId="0F7FC033"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Bend</w:t>
                                      </w:r>
                                    </w:smartTag>
                                  </w:smartTag>
                                </w:p>
                              </w:tc>
                              <w:tc>
                                <w:tcPr>
                                  <w:tcW w:w="411" w:type="pct"/>
                                  <w:textDirection w:val="btLr"/>
                                  <w:vAlign w:val="center"/>
                                </w:tcPr>
                                <w:p w14:paraId="32FD1768"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Corvallis</w:t>
                                      </w:r>
                                    </w:smartTag>
                                  </w:smartTag>
                                </w:p>
                              </w:tc>
                              <w:tc>
                                <w:tcPr>
                                  <w:tcW w:w="411" w:type="pct"/>
                                  <w:textDirection w:val="btLr"/>
                                  <w:vAlign w:val="center"/>
                                </w:tcPr>
                                <w:p w14:paraId="3277B112" w14:textId="77777777" w:rsidR="007907F9" w:rsidRPr="00804EF4" w:rsidRDefault="007907F9" w:rsidP="007907F9">
                                  <w:pPr>
                                    <w:ind w:left="113" w:right="113"/>
                                    <w:jc w:val="center"/>
                                  </w:pPr>
                                  <w:smartTag w:uri="urn:schemas-microsoft-com:office:smarttags" w:element="place">
                                    <w:r w:rsidRPr="00804EF4">
                                      <w:t>Crater Lake</w:t>
                                    </w:r>
                                  </w:smartTag>
                                </w:p>
                              </w:tc>
                              <w:tc>
                                <w:tcPr>
                                  <w:tcW w:w="411" w:type="pct"/>
                                  <w:textDirection w:val="btLr"/>
                                  <w:vAlign w:val="center"/>
                                </w:tcPr>
                                <w:p w14:paraId="34D0D389"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Eugene</w:t>
                                      </w:r>
                                    </w:smartTag>
                                  </w:smartTag>
                                </w:p>
                              </w:tc>
                              <w:tc>
                                <w:tcPr>
                                  <w:tcW w:w="412" w:type="pct"/>
                                  <w:textDirection w:val="btLr"/>
                                  <w:vAlign w:val="center"/>
                                </w:tcPr>
                                <w:p w14:paraId="4A4FF9FF"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Newport</w:t>
                                      </w:r>
                                    </w:smartTag>
                                  </w:smartTag>
                                </w:p>
                              </w:tc>
                              <w:tc>
                                <w:tcPr>
                                  <w:tcW w:w="412" w:type="pct"/>
                                  <w:textDirection w:val="btLr"/>
                                  <w:vAlign w:val="center"/>
                                </w:tcPr>
                                <w:p w14:paraId="7936938F"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Portland</w:t>
                                      </w:r>
                                    </w:smartTag>
                                  </w:smartTag>
                                </w:p>
                              </w:tc>
                              <w:tc>
                                <w:tcPr>
                                  <w:tcW w:w="412" w:type="pct"/>
                                  <w:textDirection w:val="btLr"/>
                                  <w:vAlign w:val="center"/>
                                </w:tcPr>
                                <w:p w14:paraId="3DC7D2AE"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Salem</w:t>
                                      </w:r>
                                    </w:smartTag>
                                  </w:smartTag>
                                </w:p>
                              </w:tc>
                              <w:tc>
                                <w:tcPr>
                                  <w:tcW w:w="411" w:type="pct"/>
                                  <w:textDirection w:val="btLr"/>
                                  <w:vAlign w:val="center"/>
                                </w:tcPr>
                                <w:p w14:paraId="35EA2F42"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Seaside</w:t>
                                      </w:r>
                                    </w:smartTag>
                                  </w:smartTag>
                                </w:p>
                              </w:tc>
                            </w:tr>
                            <w:tr w:rsidR="007907F9" w:rsidRPr="00E361BC" w14:paraId="7EABD4CA" w14:textId="77777777" w:rsidTr="00E610C4">
                              <w:trPr>
                                <w:trHeight w:val="255"/>
                                <w:jc w:val="center"/>
                              </w:trPr>
                              <w:tc>
                                <w:tcPr>
                                  <w:tcW w:w="885" w:type="pct"/>
                                  <w:vAlign w:val="center"/>
                                </w:tcPr>
                                <w:p w14:paraId="1C765A74" w14:textId="77777777" w:rsidR="007907F9" w:rsidRPr="00E361BC" w:rsidRDefault="007907F9" w:rsidP="007907F9">
                                  <w:smartTag w:uri="urn:schemas-microsoft-com:office:smarttags" w:element="City">
                                    <w:smartTag w:uri="urn:schemas-microsoft-com:office:smarttags" w:element="place">
                                      <w:r w:rsidRPr="00E361BC">
                                        <w:t>Ashland</w:t>
                                      </w:r>
                                    </w:smartTag>
                                  </w:smartTag>
                                </w:p>
                              </w:tc>
                              <w:tc>
                                <w:tcPr>
                                  <w:tcW w:w="412" w:type="pct"/>
                                  <w:vAlign w:val="center"/>
                                </w:tcPr>
                                <w:p w14:paraId="0378E1D8" w14:textId="77777777" w:rsidR="007907F9" w:rsidRPr="009B5EEB" w:rsidRDefault="007907F9" w:rsidP="007907F9">
                                  <w:pPr>
                                    <w:jc w:val="center"/>
                                  </w:pPr>
                                  <w:r w:rsidRPr="009B5EEB">
                                    <w:t>-</w:t>
                                  </w:r>
                                </w:p>
                              </w:tc>
                              <w:tc>
                                <w:tcPr>
                                  <w:tcW w:w="412" w:type="pct"/>
                                  <w:vAlign w:val="center"/>
                                </w:tcPr>
                                <w:p w14:paraId="4F7CDCCE" w14:textId="77777777" w:rsidR="007907F9" w:rsidRPr="009B5EEB" w:rsidRDefault="007907F9" w:rsidP="007907F9">
                                  <w:pPr>
                                    <w:jc w:val="center"/>
                                  </w:pPr>
                                  <w:r w:rsidRPr="009B5EEB">
                                    <w:t>374</w:t>
                                  </w:r>
                                </w:p>
                              </w:tc>
                              <w:tc>
                                <w:tcPr>
                                  <w:tcW w:w="411" w:type="pct"/>
                                  <w:vAlign w:val="center"/>
                                </w:tcPr>
                                <w:p w14:paraId="042FB3AA" w14:textId="77777777" w:rsidR="007907F9" w:rsidRPr="009B5EEB" w:rsidRDefault="007907F9" w:rsidP="007907F9">
                                  <w:pPr>
                                    <w:jc w:val="center"/>
                                  </w:pPr>
                                  <w:r w:rsidRPr="009B5EEB">
                                    <w:t>200</w:t>
                                  </w:r>
                                </w:p>
                              </w:tc>
                              <w:tc>
                                <w:tcPr>
                                  <w:tcW w:w="411" w:type="pct"/>
                                  <w:vAlign w:val="center"/>
                                </w:tcPr>
                                <w:p w14:paraId="350C38A8" w14:textId="77777777" w:rsidR="007907F9" w:rsidRPr="00804EF4" w:rsidRDefault="007907F9" w:rsidP="007907F9">
                                  <w:pPr>
                                    <w:jc w:val="center"/>
                                  </w:pPr>
                                  <w:r w:rsidRPr="00804EF4">
                                    <w:t>223</w:t>
                                  </w:r>
                                </w:p>
                              </w:tc>
                              <w:tc>
                                <w:tcPr>
                                  <w:tcW w:w="411" w:type="pct"/>
                                  <w:vAlign w:val="center"/>
                                </w:tcPr>
                                <w:p w14:paraId="30E64BD7" w14:textId="77777777" w:rsidR="007907F9" w:rsidRPr="00804EF4" w:rsidRDefault="007907F9" w:rsidP="007907F9">
                                  <w:pPr>
                                    <w:jc w:val="center"/>
                                  </w:pPr>
                                  <w:r w:rsidRPr="00804EF4">
                                    <w:t>108</w:t>
                                  </w:r>
                                </w:p>
                              </w:tc>
                              <w:tc>
                                <w:tcPr>
                                  <w:tcW w:w="411" w:type="pct"/>
                                  <w:vAlign w:val="center"/>
                                </w:tcPr>
                                <w:p w14:paraId="0DF84389" w14:textId="77777777" w:rsidR="007907F9" w:rsidRPr="00804EF4" w:rsidRDefault="007907F9" w:rsidP="007907F9">
                                  <w:pPr>
                                    <w:jc w:val="center"/>
                                  </w:pPr>
                                  <w:r w:rsidRPr="00804EF4">
                                    <w:t>178</w:t>
                                  </w:r>
                                </w:p>
                              </w:tc>
                              <w:tc>
                                <w:tcPr>
                                  <w:tcW w:w="412" w:type="pct"/>
                                  <w:vAlign w:val="center"/>
                                </w:tcPr>
                                <w:p w14:paraId="08439CBD" w14:textId="77777777" w:rsidR="007907F9" w:rsidRPr="00804EF4" w:rsidRDefault="007907F9" w:rsidP="007907F9">
                                  <w:pPr>
                                    <w:jc w:val="center"/>
                                  </w:pPr>
                                  <w:r w:rsidRPr="00804EF4">
                                    <w:t>252</w:t>
                                  </w:r>
                                </w:p>
                              </w:tc>
                              <w:tc>
                                <w:tcPr>
                                  <w:tcW w:w="412" w:type="pct"/>
                                  <w:vAlign w:val="center"/>
                                </w:tcPr>
                                <w:p w14:paraId="24E0BA74" w14:textId="77777777" w:rsidR="007907F9" w:rsidRPr="00804EF4" w:rsidRDefault="007907F9" w:rsidP="007907F9">
                                  <w:pPr>
                                    <w:jc w:val="center"/>
                                  </w:pPr>
                                  <w:r w:rsidRPr="00804EF4">
                                    <w:t>285</w:t>
                                  </w:r>
                                </w:p>
                              </w:tc>
                              <w:tc>
                                <w:tcPr>
                                  <w:tcW w:w="412" w:type="pct"/>
                                  <w:vAlign w:val="center"/>
                                </w:tcPr>
                                <w:p w14:paraId="5C5DCC08" w14:textId="77777777" w:rsidR="007907F9" w:rsidRPr="00804EF4" w:rsidRDefault="007907F9" w:rsidP="007907F9">
                                  <w:pPr>
                                    <w:jc w:val="center"/>
                                  </w:pPr>
                                  <w:r w:rsidRPr="00804EF4">
                                    <w:t>240</w:t>
                                  </w:r>
                                </w:p>
                              </w:tc>
                              <w:tc>
                                <w:tcPr>
                                  <w:tcW w:w="411" w:type="pct"/>
                                  <w:vAlign w:val="center"/>
                                </w:tcPr>
                                <w:p w14:paraId="15692B39" w14:textId="77777777" w:rsidR="007907F9" w:rsidRPr="00804EF4" w:rsidRDefault="007907F9" w:rsidP="007907F9">
                                  <w:pPr>
                                    <w:jc w:val="center"/>
                                  </w:pPr>
                                  <w:r w:rsidRPr="00804EF4">
                                    <w:t>356</w:t>
                                  </w:r>
                                </w:p>
                              </w:tc>
                            </w:tr>
                            <w:tr w:rsidR="007907F9" w:rsidRPr="00E361BC" w14:paraId="0541CF6C" w14:textId="77777777" w:rsidTr="00E610C4">
                              <w:trPr>
                                <w:trHeight w:val="255"/>
                                <w:jc w:val="center"/>
                              </w:trPr>
                              <w:tc>
                                <w:tcPr>
                                  <w:tcW w:w="885" w:type="pct"/>
                                  <w:vAlign w:val="center"/>
                                </w:tcPr>
                                <w:p w14:paraId="210F343C" w14:textId="77777777" w:rsidR="007907F9" w:rsidRPr="00E361BC" w:rsidRDefault="007907F9" w:rsidP="007907F9">
                                  <w:smartTag w:uri="urn:schemas-microsoft-com:office:smarttags" w:element="City">
                                    <w:smartTag w:uri="urn:schemas-microsoft-com:office:smarttags" w:element="place">
                                      <w:r w:rsidRPr="00E361BC">
                                        <w:t>Astoria</w:t>
                                      </w:r>
                                    </w:smartTag>
                                  </w:smartTag>
                                </w:p>
                              </w:tc>
                              <w:tc>
                                <w:tcPr>
                                  <w:tcW w:w="412" w:type="pct"/>
                                  <w:vAlign w:val="center"/>
                                </w:tcPr>
                                <w:p w14:paraId="5F53962C" w14:textId="77777777" w:rsidR="007907F9" w:rsidRPr="009B5EEB" w:rsidRDefault="007907F9" w:rsidP="007907F9">
                                  <w:pPr>
                                    <w:jc w:val="center"/>
                                  </w:pPr>
                                  <w:r w:rsidRPr="009B5EEB">
                                    <w:t>374</w:t>
                                  </w:r>
                                </w:p>
                              </w:tc>
                              <w:tc>
                                <w:tcPr>
                                  <w:tcW w:w="412" w:type="pct"/>
                                  <w:vAlign w:val="center"/>
                                </w:tcPr>
                                <w:p w14:paraId="24B4EE8D" w14:textId="77777777" w:rsidR="007907F9" w:rsidRPr="009B5EEB" w:rsidRDefault="007907F9" w:rsidP="007907F9">
                                  <w:pPr>
                                    <w:jc w:val="center"/>
                                  </w:pPr>
                                  <w:r w:rsidRPr="009B5EEB">
                                    <w:t>-</w:t>
                                  </w:r>
                                </w:p>
                              </w:tc>
                              <w:tc>
                                <w:tcPr>
                                  <w:tcW w:w="411" w:type="pct"/>
                                  <w:vAlign w:val="center"/>
                                </w:tcPr>
                                <w:p w14:paraId="4C306586" w14:textId="77777777" w:rsidR="007907F9" w:rsidRPr="009B5EEB" w:rsidRDefault="007907F9" w:rsidP="007907F9">
                                  <w:pPr>
                                    <w:jc w:val="center"/>
                                  </w:pPr>
                                  <w:r w:rsidRPr="009B5EEB">
                                    <w:t>255</w:t>
                                  </w:r>
                                </w:p>
                              </w:tc>
                              <w:tc>
                                <w:tcPr>
                                  <w:tcW w:w="411" w:type="pct"/>
                                  <w:vAlign w:val="center"/>
                                </w:tcPr>
                                <w:p w14:paraId="77B39866" w14:textId="77777777" w:rsidR="007907F9" w:rsidRPr="00804EF4" w:rsidRDefault="007907F9" w:rsidP="007907F9">
                                  <w:pPr>
                                    <w:jc w:val="center"/>
                                  </w:pPr>
                                  <w:r w:rsidRPr="00804EF4">
                                    <w:t>166</w:t>
                                  </w:r>
                                </w:p>
                              </w:tc>
                              <w:tc>
                                <w:tcPr>
                                  <w:tcW w:w="411" w:type="pct"/>
                                  <w:vAlign w:val="center"/>
                                </w:tcPr>
                                <w:p w14:paraId="3FEA6F46" w14:textId="77777777" w:rsidR="007907F9" w:rsidRPr="00804EF4" w:rsidRDefault="007907F9" w:rsidP="007907F9">
                                  <w:pPr>
                                    <w:jc w:val="center"/>
                                  </w:pPr>
                                  <w:r w:rsidRPr="00804EF4">
                                    <w:t>433</w:t>
                                  </w:r>
                                </w:p>
                              </w:tc>
                              <w:tc>
                                <w:tcPr>
                                  <w:tcW w:w="411" w:type="pct"/>
                                  <w:vAlign w:val="center"/>
                                </w:tcPr>
                                <w:p w14:paraId="1FBBB1C4" w14:textId="77777777" w:rsidR="007907F9" w:rsidRPr="00804EF4" w:rsidRDefault="007907F9" w:rsidP="007907F9">
                                  <w:pPr>
                                    <w:jc w:val="center"/>
                                  </w:pPr>
                                  <w:r w:rsidRPr="00804EF4">
                                    <w:t>199</w:t>
                                  </w:r>
                                </w:p>
                              </w:tc>
                              <w:tc>
                                <w:tcPr>
                                  <w:tcW w:w="412" w:type="pct"/>
                                  <w:vAlign w:val="center"/>
                                </w:tcPr>
                                <w:p w14:paraId="7E9F5DCD" w14:textId="77777777" w:rsidR="007907F9" w:rsidRPr="00804EF4" w:rsidRDefault="007907F9" w:rsidP="007907F9">
                                  <w:pPr>
                                    <w:jc w:val="center"/>
                                  </w:pPr>
                                  <w:r w:rsidRPr="00804EF4">
                                    <w:t>135</w:t>
                                  </w:r>
                                </w:p>
                              </w:tc>
                              <w:tc>
                                <w:tcPr>
                                  <w:tcW w:w="412" w:type="pct"/>
                                  <w:vAlign w:val="center"/>
                                </w:tcPr>
                                <w:p w14:paraId="42DE8B1E" w14:textId="77777777" w:rsidR="007907F9" w:rsidRPr="00804EF4" w:rsidRDefault="007907F9" w:rsidP="007907F9">
                                  <w:pPr>
                                    <w:jc w:val="center"/>
                                  </w:pPr>
                                  <w:r w:rsidRPr="00804EF4">
                                    <w:t>95</w:t>
                                  </w:r>
                                </w:p>
                              </w:tc>
                              <w:tc>
                                <w:tcPr>
                                  <w:tcW w:w="412" w:type="pct"/>
                                  <w:vAlign w:val="center"/>
                                </w:tcPr>
                                <w:p w14:paraId="6E8BCB4C" w14:textId="77777777" w:rsidR="007907F9" w:rsidRPr="00804EF4" w:rsidRDefault="007907F9" w:rsidP="007907F9">
                                  <w:pPr>
                                    <w:jc w:val="center"/>
                                  </w:pPr>
                                  <w:r w:rsidRPr="00804EF4">
                                    <w:t>136</w:t>
                                  </w:r>
                                </w:p>
                              </w:tc>
                              <w:tc>
                                <w:tcPr>
                                  <w:tcW w:w="411" w:type="pct"/>
                                  <w:vAlign w:val="center"/>
                                </w:tcPr>
                                <w:p w14:paraId="040314CE" w14:textId="77777777" w:rsidR="007907F9" w:rsidRPr="00804EF4" w:rsidRDefault="007907F9" w:rsidP="007907F9">
                                  <w:pPr>
                                    <w:jc w:val="center"/>
                                  </w:pPr>
                                  <w:r w:rsidRPr="00804EF4">
                                    <w:t>17</w:t>
                                  </w:r>
                                </w:p>
                              </w:tc>
                            </w:tr>
                            <w:tr w:rsidR="007907F9" w:rsidRPr="00E361BC" w14:paraId="78D0BC56" w14:textId="77777777" w:rsidTr="00E610C4">
                              <w:trPr>
                                <w:trHeight w:val="255"/>
                                <w:jc w:val="center"/>
                              </w:trPr>
                              <w:tc>
                                <w:tcPr>
                                  <w:tcW w:w="885" w:type="pct"/>
                                  <w:vAlign w:val="center"/>
                                </w:tcPr>
                                <w:p w14:paraId="48BF18A2" w14:textId="77777777" w:rsidR="007907F9" w:rsidRPr="00E361BC" w:rsidRDefault="007907F9" w:rsidP="007907F9">
                                  <w:smartTag w:uri="urn:schemas-microsoft-com:office:smarttags" w:element="City">
                                    <w:smartTag w:uri="urn:schemas-microsoft-com:office:smarttags" w:element="place">
                                      <w:r w:rsidRPr="00E361BC">
                                        <w:t>Bend</w:t>
                                      </w:r>
                                    </w:smartTag>
                                  </w:smartTag>
                                </w:p>
                              </w:tc>
                              <w:tc>
                                <w:tcPr>
                                  <w:tcW w:w="412" w:type="pct"/>
                                  <w:vAlign w:val="center"/>
                                </w:tcPr>
                                <w:p w14:paraId="6620D3BE" w14:textId="77777777" w:rsidR="007907F9" w:rsidRPr="009B5EEB" w:rsidRDefault="007907F9" w:rsidP="007907F9">
                                  <w:pPr>
                                    <w:jc w:val="center"/>
                                  </w:pPr>
                                  <w:r w:rsidRPr="009B5EEB">
                                    <w:t>200</w:t>
                                  </w:r>
                                </w:p>
                              </w:tc>
                              <w:tc>
                                <w:tcPr>
                                  <w:tcW w:w="412" w:type="pct"/>
                                  <w:vAlign w:val="center"/>
                                </w:tcPr>
                                <w:p w14:paraId="14681883" w14:textId="77777777" w:rsidR="007907F9" w:rsidRPr="009B5EEB" w:rsidRDefault="007907F9" w:rsidP="007907F9">
                                  <w:pPr>
                                    <w:jc w:val="center"/>
                                  </w:pPr>
                                  <w:r w:rsidRPr="009B5EEB">
                                    <w:t>255</w:t>
                                  </w:r>
                                </w:p>
                              </w:tc>
                              <w:tc>
                                <w:tcPr>
                                  <w:tcW w:w="411" w:type="pct"/>
                                  <w:vAlign w:val="center"/>
                                </w:tcPr>
                                <w:p w14:paraId="7881100F" w14:textId="77777777" w:rsidR="007907F9" w:rsidRPr="009B5EEB" w:rsidRDefault="007907F9" w:rsidP="007907F9">
                                  <w:pPr>
                                    <w:jc w:val="center"/>
                                  </w:pPr>
                                  <w:r w:rsidRPr="009B5EEB">
                                    <w:t>-</w:t>
                                  </w:r>
                                </w:p>
                              </w:tc>
                              <w:tc>
                                <w:tcPr>
                                  <w:tcW w:w="411" w:type="pct"/>
                                  <w:vAlign w:val="center"/>
                                </w:tcPr>
                                <w:p w14:paraId="0A5211AE" w14:textId="77777777" w:rsidR="007907F9" w:rsidRPr="00804EF4" w:rsidRDefault="007907F9" w:rsidP="007907F9">
                                  <w:pPr>
                                    <w:jc w:val="center"/>
                                  </w:pPr>
                                  <w:r w:rsidRPr="00804EF4">
                                    <w:t>128</w:t>
                                  </w:r>
                                </w:p>
                              </w:tc>
                              <w:tc>
                                <w:tcPr>
                                  <w:tcW w:w="411" w:type="pct"/>
                                  <w:vAlign w:val="center"/>
                                </w:tcPr>
                                <w:p w14:paraId="097CE800" w14:textId="77777777" w:rsidR="007907F9" w:rsidRPr="00804EF4" w:rsidRDefault="007907F9" w:rsidP="007907F9">
                                  <w:pPr>
                                    <w:jc w:val="center"/>
                                  </w:pPr>
                                  <w:r w:rsidRPr="00804EF4">
                                    <w:t>277</w:t>
                                  </w:r>
                                </w:p>
                              </w:tc>
                              <w:tc>
                                <w:tcPr>
                                  <w:tcW w:w="411" w:type="pct"/>
                                  <w:vAlign w:val="center"/>
                                </w:tcPr>
                                <w:p w14:paraId="17DD0CC9" w14:textId="77777777" w:rsidR="007907F9" w:rsidRPr="00804EF4" w:rsidRDefault="007907F9" w:rsidP="007907F9">
                                  <w:pPr>
                                    <w:jc w:val="center"/>
                                  </w:pPr>
                                  <w:r w:rsidRPr="00804EF4">
                                    <w:t>128</w:t>
                                  </w:r>
                                </w:p>
                              </w:tc>
                              <w:tc>
                                <w:tcPr>
                                  <w:tcW w:w="412" w:type="pct"/>
                                  <w:vAlign w:val="center"/>
                                </w:tcPr>
                                <w:p w14:paraId="16404B1F" w14:textId="77777777" w:rsidR="007907F9" w:rsidRPr="00804EF4" w:rsidRDefault="007907F9" w:rsidP="007907F9">
                                  <w:pPr>
                                    <w:jc w:val="center"/>
                                  </w:pPr>
                                  <w:r w:rsidRPr="00804EF4">
                                    <w:t>180</w:t>
                                  </w:r>
                                </w:p>
                              </w:tc>
                              <w:tc>
                                <w:tcPr>
                                  <w:tcW w:w="412" w:type="pct"/>
                                  <w:vAlign w:val="center"/>
                                </w:tcPr>
                                <w:p w14:paraId="3B8E9E68" w14:textId="77777777" w:rsidR="007907F9" w:rsidRPr="00804EF4" w:rsidRDefault="007907F9" w:rsidP="007907F9">
                                  <w:pPr>
                                    <w:jc w:val="center"/>
                                  </w:pPr>
                                  <w:r w:rsidRPr="00804EF4">
                                    <w:t>160</w:t>
                                  </w:r>
                                </w:p>
                              </w:tc>
                              <w:tc>
                                <w:tcPr>
                                  <w:tcW w:w="412" w:type="pct"/>
                                  <w:vAlign w:val="center"/>
                                </w:tcPr>
                                <w:p w14:paraId="695FD3D2" w14:textId="77777777" w:rsidR="007907F9" w:rsidRPr="00804EF4" w:rsidRDefault="007907F9" w:rsidP="007907F9">
                                  <w:pPr>
                                    <w:jc w:val="center"/>
                                  </w:pPr>
                                  <w:r w:rsidRPr="00804EF4">
                                    <w:t>131</w:t>
                                  </w:r>
                                </w:p>
                              </w:tc>
                              <w:tc>
                                <w:tcPr>
                                  <w:tcW w:w="411" w:type="pct"/>
                                  <w:vAlign w:val="center"/>
                                </w:tcPr>
                                <w:p w14:paraId="1C4E098A" w14:textId="77777777" w:rsidR="007907F9" w:rsidRPr="00804EF4" w:rsidRDefault="007907F9" w:rsidP="007907F9">
                                  <w:pPr>
                                    <w:jc w:val="center"/>
                                  </w:pPr>
                                  <w:r w:rsidRPr="00804EF4">
                                    <w:t>247</w:t>
                                  </w:r>
                                </w:p>
                              </w:tc>
                            </w:tr>
                            <w:tr w:rsidR="007907F9" w:rsidRPr="00E361BC" w14:paraId="11E9F665" w14:textId="77777777" w:rsidTr="00E610C4">
                              <w:trPr>
                                <w:trHeight w:val="255"/>
                                <w:jc w:val="center"/>
                              </w:trPr>
                              <w:tc>
                                <w:tcPr>
                                  <w:tcW w:w="885" w:type="pct"/>
                                  <w:vAlign w:val="center"/>
                                </w:tcPr>
                                <w:p w14:paraId="7AD61AD6" w14:textId="77777777" w:rsidR="007907F9" w:rsidRPr="00E361BC" w:rsidRDefault="007907F9" w:rsidP="007907F9">
                                  <w:smartTag w:uri="urn:schemas-microsoft-com:office:smarttags" w:element="City">
                                    <w:smartTag w:uri="urn:schemas-microsoft-com:office:smarttags" w:element="place">
                                      <w:r w:rsidRPr="00E361BC">
                                        <w:t>Corvallis</w:t>
                                      </w:r>
                                    </w:smartTag>
                                  </w:smartTag>
                                </w:p>
                              </w:tc>
                              <w:tc>
                                <w:tcPr>
                                  <w:tcW w:w="412" w:type="pct"/>
                                  <w:vAlign w:val="center"/>
                                </w:tcPr>
                                <w:p w14:paraId="02D07DA8" w14:textId="77777777" w:rsidR="007907F9" w:rsidRPr="009B5EEB" w:rsidRDefault="007907F9" w:rsidP="007907F9">
                                  <w:pPr>
                                    <w:jc w:val="center"/>
                                  </w:pPr>
                                  <w:r w:rsidRPr="009B5EEB">
                                    <w:t>223</w:t>
                                  </w:r>
                                </w:p>
                              </w:tc>
                              <w:tc>
                                <w:tcPr>
                                  <w:tcW w:w="412" w:type="pct"/>
                                  <w:vAlign w:val="center"/>
                                </w:tcPr>
                                <w:p w14:paraId="13713787" w14:textId="77777777" w:rsidR="007907F9" w:rsidRPr="009B5EEB" w:rsidRDefault="007907F9" w:rsidP="007907F9">
                                  <w:pPr>
                                    <w:jc w:val="center"/>
                                  </w:pPr>
                                  <w:r w:rsidRPr="009B5EEB">
                                    <w:t>166</w:t>
                                  </w:r>
                                </w:p>
                              </w:tc>
                              <w:tc>
                                <w:tcPr>
                                  <w:tcW w:w="411" w:type="pct"/>
                                  <w:vAlign w:val="center"/>
                                </w:tcPr>
                                <w:p w14:paraId="796BF0F0" w14:textId="77777777" w:rsidR="007907F9" w:rsidRPr="009B5EEB" w:rsidRDefault="007907F9" w:rsidP="007907F9">
                                  <w:pPr>
                                    <w:jc w:val="center"/>
                                  </w:pPr>
                                  <w:r w:rsidRPr="009B5EEB">
                                    <w:t>128</w:t>
                                  </w:r>
                                </w:p>
                              </w:tc>
                              <w:tc>
                                <w:tcPr>
                                  <w:tcW w:w="411" w:type="pct"/>
                                  <w:vAlign w:val="center"/>
                                </w:tcPr>
                                <w:p w14:paraId="3D070F30" w14:textId="77777777" w:rsidR="007907F9" w:rsidRPr="00804EF4" w:rsidRDefault="007907F9" w:rsidP="007907F9">
                                  <w:pPr>
                                    <w:jc w:val="center"/>
                                  </w:pPr>
                                  <w:r w:rsidRPr="00804EF4">
                                    <w:t>-</w:t>
                                  </w:r>
                                </w:p>
                              </w:tc>
                              <w:tc>
                                <w:tcPr>
                                  <w:tcW w:w="411" w:type="pct"/>
                                  <w:vAlign w:val="center"/>
                                </w:tcPr>
                                <w:p w14:paraId="52DE82C5" w14:textId="77777777" w:rsidR="007907F9" w:rsidRPr="00804EF4" w:rsidRDefault="007907F9" w:rsidP="007907F9">
                                  <w:pPr>
                                    <w:jc w:val="center"/>
                                  </w:pPr>
                                  <w:r w:rsidRPr="00804EF4">
                                    <w:t>430</w:t>
                                  </w:r>
                                </w:p>
                              </w:tc>
                              <w:tc>
                                <w:tcPr>
                                  <w:tcW w:w="411" w:type="pct"/>
                                  <w:vAlign w:val="center"/>
                                </w:tcPr>
                                <w:p w14:paraId="3D4BB3B5" w14:textId="77777777" w:rsidR="007907F9" w:rsidRPr="00804EF4" w:rsidRDefault="007907F9" w:rsidP="007907F9">
                                  <w:pPr>
                                    <w:jc w:val="center"/>
                                  </w:pPr>
                                  <w:r w:rsidRPr="00804EF4">
                                    <w:t>47</w:t>
                                  </w:r>
                                </w:p>
                              </w:tc>
                              <w:tc>
                                <w:tcPr>
                                  <w:tcW w:w="412" w:type="pct"/>
                                  <w:vAlign w:val="center"/>
                                </w:tcPr>
                                <w:p w14:paraId="1C39EF10" w14:textId="77777777" w:rsidR="007907F9" w:rsidRPr="00804EF4" w:rsidRDefault="007907F9" w:rsidP="007907F9">
                                  <w:pPr>
                                    <w:jc w:val="center"/>
                                  </w:pPr>
                                  <w:r w:rsidRPr="00804EF4">
                                    <w:t>52</w:t>
                                  </w:r>
                                </w:p>
                              </w:tc>
                              <w:tc>
                                <w:tcPr>
                                  <w:tcW w:w="412" w:type="pct"/>
                                  <w:vAlign w:val="center"/>
                                </w:tcPr>
                                <w:p w14:paraId="7594F726" w14:textId="77777777" w:rsidR="007907F9" w:rsidRPr="00804EF4" w:rsidRDefault="007907F9" w:rsidP="007907F9">
                                  <w:pPr>
                                    <w:jc w:val="center"/>
                                  </w:pPr>
                                  <w:r w:rsidRPr="00804EF4">
                                    <w:t>84</w:t>
                                  </w:r>
                                </w:p>
                              </w:tc>
                              <w:tc>
                                <w:tcPr>
                                  <w:tcW w:w="412" w:type="pct"/>
                                  <w:vAlign w:val="center"/>
                                </w:tcPr>
                                <w:p w14:paraId="6EDA71CD" w14:textId="77777777" w:rsidR="007907F9" w:rsidRPr="00804EF4" w:rsidRDefault="007907F9" w:rsidP="007907F9">
                                  <w:pPr>
                                    <w:jc w:val="center"/>
                                  </w:pPr>
                                  <w:r w:rsidRPr="00804EF4">
                                    <w:t>40</w:t>
                                  </w:r>
                                </w:p>
                              </w:tc>
                              <w:tc>
                                <w:tcPr>
                                  <w:tcW w:w="411" w:type="pct"/>
                                  <w:vAlign w:val="center"/>
                                </w:tcPr>
                                <w:p w14:paraId="4D4CAF32" w14:textId="77777777" w:rsidR="007907F9" w:rsidRPr="00804EF4" w:rsidRDefault="007907F9" w:rsidP="007907F9">
                                  <w:pPr>
                                    <w:jc w:val="center"/>
                                  </w:pPr>
                                  <w:r w:rsidRPr="00804EF4">
                                    <w:t>155</w:t>
                                  </w:r>
                                </w:p>
                              </w:tc>
                            </w:tr>
                            <w:tr w:rsidR="007907F9" w:rsidRPr="00E361BC" w14:paraId="0F8D19F9" w14:textId="77777777" w:rsidTr="00E610C4">
                              <w:trPr>
                                <w:trHeight w:val="255"/>
                                <w:jc w:val="center"/>
                              </w:trPr>
                              <w:tc>
                                <w:tcPr>
                                  <w:tcW w:w="885" w:type="pct"/>
                                  <w:vAlign w:val="center"/>
                                </w:tcPr>
                                <w:p w14:paraId="579E4360" w14:textId="77777777" w:rsidR="007907F9" w:rsidRPr="00E361BC" w:rsidRDefault="007907F9" w:rsidP="007907F9">
                                  <w:smartTag w:uri="urn:schemas-microsoft-com:office:smarttags" w:element="place">
                                    <w:r w:rsidRPr="00E361BC">
                                      <w:t>Crater Lake</w:t>
                                    </w:r>
                                  </w:smartTag>
                                </w:p>
                              </w:tc>
                              <w:tc>
                                <w:tcPr>
                                  <w:tcW w:w="412" w:type="pct"/>
                                  <w:vAlign w:val="center"/>
                                </w:tcPr>
                                <w:p w14:paraId="6D8BAD0A" w14:textId="77777777" w:rsidR="007907F9" w:rsidRPr="009B5EEB" w:rsidRDefault="007907F9" w:rsidP="007907F9">
                                  <w:pPr>
                                    <w:jc w:val="center"/>
                                  </w:pPr>
                                  <w:r w:rsidRPr="009B5EEB">
                                    <w:t>108</w:t>
                                  </w:r>
                                </w:p>
                              </w:tc>
                              <w:tc>
                                <w:tcPr>
                                  <w:tcW w:w="412" w:type="pct"/>
                                  <w:vAlign w:val="center"/>
                                </w:tcPr>
                                <w:p w14:paraId="227A3971" w14:textId="77777777" w:rsidR="007907F9" w:rsidRPr="009B5EEB" w:rsidRDefault="007907F9" w:rsidP="007907F9">
                                  <w:pPr>
                                    <w:jc w:val="center"/>
                                  </w:pPr>
                                  <w:r w:rsidRPr="009B5EEB">
                                    <w:t>433</w:t>
                                  </w:r>
                                </w:p>
                              </w:tc>
                              <w:tc>
                                <w:tcPr>
                                  <w:tcW w:w="411" w:type="pct"/>
                                  <w:vAlign w:val="center"/>
                                </w:tcPr>
                                <w:p w14:paraId="45FA719A" w14:textId="77777777" w:rsidR="007907F9" w:rsidRPr="009B5EEB" w:rsidRDefault="007907F9" w:rsidP="007907F9">
                                  <w:pPr>
                                    <w:jc w:val="center"/>
                                  </w:pPr>
                                  <w:r w:rsidRPr="009B5EEB">
                                    <w:t>277</w:t>
                                  </w:r>
                                </w:p>
                              </w:tc>
                              <w:tc>
                                <w:tcPr>
                                  <w:tcW w:w="411" w:type="pct"/>
                                  <w:vAlign w:val="center"/>
                                </w:tcPr>
                                <w:p w14:paraId="33E4FAB6" w14:textId="77777777" w:rsidR="007907F9" w:rsidRPr="00804EF4" w:rsidRDefault="007907F9" w:rsidP="007907F9">
                                  <w:pPr>
                                    <w:jc w:val="center"/>
                                  </w:pPr>
                                  <w:r w:rsidRPr="00804EF4">
                                    <w:t>430</w:t>
                                  </w:r>
                                </w:p>
                              </w:tc>
                              <w:tc>
                                <w:tcPr>
                                  <w:tcW w:w="411" w:type="pct"/>
                                  <w:vAlign w:val="center"/>
                                </w:tcPr>
                                <w:p w14:paraId="7272E2D1" w14:textId="77777777" w:rsidR="007907F9" w:rsidRPr="00804EF4" w:rsidRDefault="007907F9" w:rsidP="007907F9">
                                  <w:pPr>
                                    <w:jc w:val="center"/>
                                  </w:pPr>
                                  <w:r w:rsidRPr="00804EF4">
                                    <w:t>-</w:t>
                                  </w:r>
                                </w:p>
                              </w:tc>
                              <w:tc>
                                <w:tcPr>
                                  <w:tcW w:w="411" w:type="pct"/>
                                  <w:vAlign w:val="center"/>
                                </w:tcPr>
                                <w:p w14:paraId="3C746FCD" w14:textId="77777777" w:rsidR="007907F9" w:rsidRPr="00804EF4" w:rsidRDefault="007907F9" w:rsidP="007907F9">
                                  <w:pPr>
                                    <w:jc w:val="center"/>
                                  </w:pPr>
                                  <w:r w:rsidRPr="00804EF4">
                                    <w:t>453</w:t>
                                  </w:r>
                                </w:p>
                              </w:tc>
                              <w:tc>
                                <w:tcPr>
                                  <w:tcW w:w="412" w:type="pct"/>
                                  <w:vAlign w:val="center"/>
                                </w:tcPr>
                                <w:p w14:paraId="59F1D952" w14:textId="77777777" w:rsidR="007907F9" w:rsidRPr="00804EF4" w:rsidRDefault="007907F9" w:rsidP="007907F9">
                                  <w:pPr>
                                    <w:jc w:val="center"/>
                                  </w:pPr>
                                  <w:r w:rsidRPr="00804EF4">
                                    <w:t>478</w:t>
                                  </w:r>
                                </w:p>
                              </w:tc>
                              <w:tc>
                                <w:tcPr>
                                  <w:tcW w:w="412" w:type="pct"/>
                                  <w:vAlign w:val="center"/>
                                </w:tcPr>
                                <w:p w14:paraId="2E2B146E" w14:textId="77777777" w:rsidR="007907F9" w:rsidRPr="00804EF4" w:rsidRDefault="007907F9" w:rsidP="007907F9">
                                  <w:pPr>
                                    <w:jc w:val="center"/>
                                  </w:pPr>
                                  <w:r w:rsidRPr="00804EF4">
                                    <w:t>344</w:t>
                                  </w:r>
                                </w:p>
                              </w:tc>
                              <w:tc>
                                <w:tcPr>
                                  <w:tcW w:w="412" w:type="pct"/>
                                  <w:vAlign w:val="center"/>
                                </w:tcPr>
                                <w:p w14:paraId="45BB7A2E" w14:textId="77777777" w:rsidR="007907F9" w:rsidRPr="00804EF4" w:rsidRDefault="007907F9" w:rsidP="007907F9">
                                  <w:pPr>
                                    <w:jc w:val="center"/>
                                  </w:pPr>
                                  <w:r w:rsidRPr="00804EF4">
                                    <w:t>389</w:t>
                                  </w:r>
                                </w:p>
                              </w:tc>
                              <w:tc>
                                <w:tcPr>
                                  <w:tcW w:w="411" w:type="pct"/>
                                  <w:vAlign w:val="center"/>
                                </w:tcPr>
                                <w:p w14:paraId="444B15B8" w14:textId="77777777" w:rsidR="007907F9" w:rsidRPr="00804EF4" w:rsidRDefault="007907F9" w:rsidP="007907F9">
                                  <w:pPr>
                                    <w:jc w:val="center"/>
                                  </w:pPr>
                                  <w:r w:rsidRPr="00804EF4">
                                    <w:t>423</w:t>
                                  </w:r>
                                </w:p>
                              </w:tc>
                            </w:tr>
                            <w:tr w:rsidR="007907F9" w:rsidRPr="00E361BC" w14:paraId="5237E239" w14:textId="77777777" w:rsidTr="00E610C4">
                              <w:trPr>
                                <w:trHeight w:val="255"/>
                                <w:jc w:val="center"/>
                              </w:trPr>
                              <w:tc>
                                <w:tcPr>
                                  <w:tcW w:w="885" w:type="pct"/>
                                  <w:vAlign w:val="center"/>
                                </w:tcPr>
                                <w:p w14:paraId="332A2F0A" w14:textId="77777777" w:rsidR="007907F9" w:rsidRPr="00E361BC" w:rsidRDefault="007907F9" w:rsidP="007907F9">
                                  <w:smartTag w:uri="urn:schemas-microsoft-com:office:smarttags" w:element="City">
                                    <w:smartTag w:uri="urn:schemas-microsoft-com:office:smarttags" w:element="place">
                                      <w:r w:rsidRPr="00E361BC">
                                        <w:t>Eugene</w:t>
                                      </w:r>
                                    </w:smartTag>
                                  </w:smartTag>
                                </w:p>
                              </w:tc>
                              <w:tc>
                                <w:tcPr>
                                  <w:tcW w:w="412" w:type="pct"/>
                                  <w:vAlign w:val="center"/>
                                </w:tcPr>
                                <w:p w14:paraId="745B5458" w14:textId="77777777" w:rsidR="007907F9" w:rsidRPr="009B5EEB" w:rsidRDefault="007907F9" w:rsidP="007907F9">
                                  <w:pPr>
                                    <w:jc w:val="center"/>
                                  </w:pPr>
                                  <w:r w:rsidRPr="009B5EEB">
                                    <w:t>178</w:t>
                                  </w:r>
                                </w:p>
                              </w:tc>
                              <w:tc>
                                <w:tcPr>
                                  <w:tcW w:w="412" w:type="pct"/>
                                  <w:vAlign w:val="center"/>
                                </w:tcPr>
                                <w:p w14:paraId="6EBF9945" w14:textId="77777777" w:rsidR="007907F9" w:rsidRPr="009B5EEB" w:rsidRDefault="007907F9" w:rsidP="007907F9">
                                  <w:pPr>
                                    <w:jc w:val="center"/>
                                  </w:pPr>
                                  <w:r w:rsidRPr="009B5EEB">
                                    <w:t>199</w:t>
                                  </w:r>
                                </w:p>
                              </w:tc>
                              <w:tc>
                                <w:tcPr>
                                  <w:tcW w:w="411" w:type="pct"/>
                                  <w:vAlign w:val="center"/>
                                </w:tcPr>
                                <w:p w14:paraId="4767DC16" w14:textId="77777777" w:rsidR="007907F9" w:rsidRPr="009B5EEB" w:rsidRDefault="007907F9" w:rsidP="007907F9">
                                  <w:pPr>
                                    <w:jc w:val="center"/>
                                  </w:pPr>
                                  <w:r w:rsidRPr="009B5EEB">
                                    <w:t>128</w:t>
                                  </w:r>
                                </w:p>
                              </w:tc>
                              <w:tc>
                                <w:tcPr>
                                  <w:tcW w:w="411" w:type="pct"/>
                                  <w:vAlign w:val="center"/>
                                </w:tcPr>
                                <w:p w14:paraId="767300BF" w14:textId="77777777" w:rsidR="007907F9" w:rsidRPr="00804EF4" w:rsidRDefault="007907F9" w:rsidP="007907F9">
                                  <w:pPr>
                                    <w:jc w:val="center"/>
                                  </w:pPr>
                                  <w:r w:rsidRPr="00804EF4">
                                    <w:t>47</w:t>
                                  </w:r>
                                </w:p>
                              </w:tc>
                              <w:tc>
                                <w:tcPr>
                                  <w:tcW w:w="411" w:type="pct"/>
                                  <w:vAlign w:val="center"/>
                                </w:tcPr>
                                <w:p w14:paraId="34F0878A" w14:textId="77777777" w:rsidR="007907F9" w:rsidRPr="00804EF4" w:rsidRDefault="007907F9" w:rsidP="007907F9">
                                  <w:pPr>
                                    <w:jc w:val="center"/>
                                  </w:pPr>
                                  <w:r w:rsidRPr="00804EF4">
                                    <w:t>453</w:t>
                                  </w:r>
                                </w:p>
                              </w:tc>
                              <w:tc>
                                <w:tcPr>
                                  <w:tcW w:w="411" w:type="pct"/>
                                  <w:vAlign w:val="center"/>
                                </w:tcPr>
                                <w:p w14:paraId="0A8C7F32" w14:textId="77777777" w:rsidR="007907F9" w:rsidRPr="00804EF4" w:rsidRDefault="007907F9" w:rsidP="007907F9">
                                  <w:pPr>
                                    <w:jc w:val="center"/>
                                  </w:pPr>
                                  <w:r w:rsidRPr="00804EF4">
                                    <w:t>-</w:t>
                                  </w:r>
                                </w:p>
                              </w:tc>
                              <w:tc>
                                <w:tcPr>
                                  <w:tcW w:w="412" w:type="pct"/>
                                  <w:vAlign w:val="center"/>
                                </w:tcPr>
                                <w:p w14:paraId="4AF84E45" w14:textId="77777777" w:rsidR="007907F9" w:rsidRPr="00804EF4" w:rsidRDefault="007907F9" w:rsidP="007907F9">
                                  <w:pPr>
                                    <w:jc w:val="center"/>
                                  </w:pPr>
                                  <w:r w:rsidRPr="00804EF4">
                                    <w:t>91</w:t>
                                  </w:r>
                                </w:p>
                              </w:tc>
                              <w:tc>
                                <w:tcPr>
                                  <w:tcW w:w="412" w:type="pct"/>
                                  <w:vAlign w:val="center"/>
                                </w:tcPr>
                                <w:p w14:paraId="32DF943E" w14:textId="77777777" w:rsidR="007907F9" w:rsidRPr="00804EF4" w:rsidRDefault="007907F9" w:rsidP="007907F9">
                                  <w:pPr>
                                    <w:jc w:val="center"/>
                                  </w:pPr>
                                  <w:r w:rsidRPr="00804EF4">
                                    <w:t>110</w:t>
                                  </w:r>
                                </w:p>
                              </w:tc>
                              <w:tc>
                                <w:tcPr>
                                  <w:tcW w:w="412" w:type="pct"/>
                                  <w:vAlign w:val="center"/>
                                </w:tcPr>
                                <w:p w14:paraId="4646ECEF" w14:textId="77777777" w:rsidR="007907F9" w:rsidRPr="00804EF4" w:rsidRDefault="007907F9" w:rsidP="007907F9">
                                  <w:pPr>
                                    <w:jc w:val="center"/>
                                  </w:pPr>
                                  <w:r w:rsidRPr="00804EF4">
                                    <w:t>64</w:t>
                                  </w:r>
                                </w:p>
                              </w:tc>
                              <w:tc>
                                <w:tcPr>
                                  <w:tcW w:w="411" w:type="pct"/>
                                  <w:vAlign w:val="center"/>
                                </w:tcPr>
                                <w:p w14:paraId="29FC6192" w14:textId="77777777" w:rsidR="007907F9" w:rsidRPr="00804EF4" w:rsidRDefault="007907F9" w:rsidP="007907F9">
                                  <w:pPr>
                                    <w:jc w:val="center"/>
                                  </w:pPr>
                                  <w:r w:rsidRPr="00804EF4">
                                    <w:t>181</w:t>
                                  </w:r>
                                </w:p>
                              </w:tc>
                            </w:tr>
                            <w:tr w:rsidR="007907F9" w:rsidRPr="00E361BC" w14:paraId="7099E73F" w14:textId="77777777" w:rsidTr="00E610C4">
                              <w:trPr>
                                <w:trHeight w:val="255"/>
                                <w:jc w:val="center"/>
                              </w:trPr>
                              <w:tc>
                                <w:tcPr>
                                  <w:tcW w:w="885" w:type="pct"/>
                                  <w:vAlign w:val="center"/>
                                </w:tcPr>
                                <w:p w14:paraId="44EE89C9" w14:textId="77777777" w:rsidR="007907F9" w:rsidRPr="00E361BC" w:rsidRDefault="007907F9" w:rsidP="007907F9">
                                  <w:smartTag w:uri="urn:schemas-microsoft-com:office:smarttags" w:element="City">
                                    <w:smartTag w:uri="urn:schemas-microsoft-com:office:smarttags" w:element="place">
                                      <w:r w:rsidRPr="00E361BC">
                                        <w:t>Newport</w:t>
                                      </w:r>
                                    </w:smartTag>
                                  </w:smartTag>
                                </w:p>
                              </w:tc>
                              <w:tc>
                                <w:tcPr>
                                  <w:tcW w:w="412" w:type="pct"/>
                                  <w:vAlign w:val="center"/>
                                </w:tcPr>
                                <w:p w14:paraId="0E28BF23" w14:textId="77777777" w:rsidR="007907F9" w:rsidRPr="009B5EEB" w:rsidRDefault="007907F9" w:rsidP="007907F9">
                                  <w:pPr>
                                    <w:jc w:val="center"/>
                                  </w:pPr>
                                  <w:r w:rsidRPr="009B5EEB">
                                    <w:t>252</w:t>
                                  </w:r>
                                </w:p>
                              </w:tc>
                              <w:tc>
                                <w:tcPr>
                                  <w:tcW w:w="412" w:type="pct"/>
                                  <w:vAlign w:val="center"/>
                                </w:tcPr>
                                <w:p w14:paraId="4C395065" w14:textId="77777777" w:rsidR="007907F9" w:rsidRPr="009B5EEB" w:rsidRDefault="007907F9" w:rsidP="007907F9">
                                  <w:pPr>
                                    <w:jc w:val="center"/>
                                  </w:pPr>
                                  <w:r w:rsidRPr="009B5EEB">
                                    <w:t>135</w:t>
                                  </w:r>
                                </w:p>
                              </w:tc>
                              <w:tc>
                                <w:tcPr>
                                  <w:tcW w:w="411" w:type="pct"/>
                                  <w:vAlign w:val="center"/>
                                </w:tcPr>
                                <w:p w14:paraId="4DCE12C0" w14:textId="77777777" w:rsidR="007907F9" w:rsidRPr="009B5EEB" w:rsidRDefault="007907F9" w:rsidP="007907F9">
                                  <w:pPr>
                                    <w:jc w:val="center"/>
                                  </w:pPr>
                                  <w:r w:rsidRPr="009B5EEB">
                                    <w:t>180</w:t>
                                  </w:r>
                                </w:p>
                              </w:tc>
                              <w:tc>
                                <w:tcPr>
                                  <w:tcW w:w="411" w:type="pct"/>
                                  <w:vAlign w:val="center"/>
                                </w:tcPr>
                                <w:p w14:paraId="75B22457" w14:textId="77777777" w:rsidR="007907F9" w:rsidRPr="00804EF4" w:rsidRDefault="007907F9" w:rsidP="007907F9">
                                  <w:pPr>
                                    <w:jc w:val="center"/>
                                  </w:pPr>
                                  <w:r w:rsidRPr="00804EF4">
                                    <w:t>52</w:t>
                                  </w:r>
                                </w:p>
                              </w:tc>
                              <w:tc>
                                <w:tcPr>
                                  <w:tcW w:w="411" w:type="pct"/>
                                  <w:vAlign w:val="center"/>
                                </w:tcPr>
                                <w:p w14:paraId="4E292094" w14:textId="77777777" w:rsidR="007907F9" w:rsidRPr="00804EF4" w:rsidRDefault="007907F9" w:rsidP="007907F9">
                                  <w:pPr>
                                    <w:jc w:val="center"/>
                                  </w:pPr>
                                  <w:r w:rsidRPr="00804EF4">
                                    <w:t>478</w:t>
                                  </w:r>
                                </w:p>
                              </w:tc>
                              <w:tc>
                                <w:tcPr>
                                  <w:tcW w:w="411" w:type="pct"/>
                                  <w:vAlign w:val="center"/>
                                </w:tcPr>
                                <w:p w14:paraId="1AD3BB17" w14:textId="77777777" w:rsidR="007907F9" w:rsidRPr="00804EF4" w:rsidRDefault="007907F9" w:rsidP="007907F9">
                                  <w:pPr>
                                    <w:jc w:val="center"/>
                                  </w:pPr>
                                  <w:r w:rsidRPr="00804EF4">
                                    <w:t>91</w:t>
                                  </w:r>
                                </w:p>
                              </w:tc>
                              <w:tc>
                                <w:tcPr>
                                  <w:tcW w:w="412" w:type="pct"/>
                                  <w:vAlign w:val="center"/>
                                </w:tcPr>
                                <w:p w14:paraId="47BD155B" w14:textId="77777777" w:rsidR="007907F9" w:rsidRPr="00804EF4" w:rsidRDefault="007907F9" w:rsidP="007907F9">
                                  <w:pPr>
                                    <w:jc w:val="center"/>
                                  </w:pPr>
                                  <w:r w:rsidRPr="00804EF4">
                                    <w:t>-</w:t>
                                  </w:r>
                                </w:p>
                              </w:tc>
                              <w:tc>
                                <w:tcPr>
                                  <w:tcW w:w="412" w:type="pct"/>
                                  <w:vAlign w:val="center"/>
                                </w:tcPr>
                                <w:p w14:paraId="3BE92025" w14:textId="77777777" w:rsidR="007907F9" w:rsidRPr="00804EF4" w:rsidRDefault="007907F9" w:rsidP="007907F9">
                                  <w:pPr>
                                    <w:jc w:val="center"/>
                                  </w:pPr>
                                  <w:r w:rsidRPr="00804EF4">
                                    <w:t>114</w:t>
                                  </w:r>
                                </w:p>
                              </w:tc>
                              <w:tc>
                                <w:tcPr>
                                  <w:tcW w:w="412" w:type="pct"/>
                                  <w:vAlign w:val="center"/>
                                </w:tcPr>
                                <w:p w14:paraId="79830E58" w14:textId="77777777" w:rsidR="007907F9" w:rsidRPr="00804EF4" w:rsidRDefault="007907F9" w:rsidP="007907F9">
                                  <w:pPr>
                                    <w:jc w:val="center"/>
                                  </w:pPr>
                                  <w:r w:rsidRPr="00804EF4">
                                    <w:t>83</w:t>
                                  </w:r>
                                </w:p>
                              </w:tc>
                              <w:tc>
                                <w:tcPr>
                                  <w:tcW w:w="411" w:type="pct"/>
                                  <w:vAlign w:val="center"/>
                                </w:tcPr>
                                <w:p w14:paraId="33CA3D2E" w14:textId="77777777" w:rsidR="007907F9" w:rsidRPr="00804EF4" w:rsidRDefault="007907F9" w:rsidP="007907F9">
                                  <w:pPr>
                                    <w:jc w:val="center"/>
                                  </w:pPr>
                                  <w:r w:rsidRPr="00804EF4">
                                    <w:t>117</w:t>
                                  </w:r>
                                </w:p>
                              </w:tc>
                            </w:tr>
                            <w:tr w:rsidR="007907F9" w:rsidRPr="00E361BC" w14:paraId="459ED99A" w14:textId="77777777" w:rsidTr="00E610C4">
                              <w:trPr>
                                <w:trHeight w:val="255"/>
                                <w:jc w:val="center"/>
                              </w:trPr>
                              <w:tc>
                                <w:tcPr>
                                  <w:tcW w:w="885" w:type="pct"/>
                                  <w:vAlign w:val="center"/>
                                </w:tcPr>
                                <w:p w14:paraId="5B495E69" w14:textId="77777777" w:rsidR="007907F9" w:rsidRPr="00E361BC" w:rsidRDefault="007907F9" w:rsidP="007907F9">
                                  <w:smartTag w:uri="urn:schemas-microsoft-com:office:smarttags" w:element="City">
                                    <w:smartTag w:uri="urn:schemas-microsoft-com:office:smarttags" w:element="place">
                                      <w:r w:rsidRPr="00E361BC">
                                        <w:t>Portland</w:t>
                                      </w:r>
                                    </w:smartTag>
                                  </w:smartTag>
                                </w:p>
                              </w:tc>
                              <w:tc>
                                <w:tcPr>
                                  <w:tcW w:w="412" w:type="pct"/>
                                  <w:vAlign w:val="center"/>
                                </w:tcPr>
                                <w:p w14:paraId="28B7CC2B" w14:textId="77777777" w:rsidR="007907F9" w:rsidRPr="009B5EEB" w:rsidRDefault="007907F9" w:rsidP="007907F9">
                                  <w:pPr>
                                    <w:jc w:val="center"/>
                                  </w:pPr>
                                  <w:r w:rsidRPr="009B5EEB">
                                    <w:t>285</w:t>
                                  </w:r>
                                </w:p>
                              </w:tc>
                              <w:tc>
                                <w:tcPr>
                                  <w:tcW w:w="412" w:type="pct"/>
                                  <w:vAlign w:val="center"/>
                                </w:tcPr>
                                <w:p w14:paraId="2E206849" w14:textId="77777777" w:rsidR="007907F9" w:rsidRPr="009B5EEB" w:rsidRDefault="007907F9" w:rsidP="007907F9">
                                  <w:pPr>
                                    <w:jc w:val="center"/>
                                  </w:pPr>
                                  <w:r w:rsidRPr="009B5EEB">
                                    <w:t>95</w:t>
                                  </w:r>
                                </w:p>
                              </w:tc>
                              <w:tc>
                                <w:tcPr>
                                  <w:tcW w:w="411" w:type="pct"/>
                                  <w:vAlign w:val="center"/>
                                </w:tcPr>
                                <w:p w14:paraId="2C4D8A1E" w14:textId="77777777" w:rsidR="007907F9" w:rsidRPr="009B5EEB" w:rsidRDefault="007907F9" w:rsidP="007907F9">
                                  <w:pPr>
                                    <w:jc w:val="center"/>
                                  </w:pPr>
                                  <w:r w:rsidRPr="009B5EEB">
                                    <w:t>160</w:t>
                                  </w:r>
                                </w:p>
                              </w:tc>
                              <w:tc>
                                <w:tcPr>
                                  <w:tcW w:w="411" w:type="pct"/>
                                  <w:vAlign w:val="center"/>
                                </w:tcPr>
                                <w:p w14:paraId="35B87352" w14:textId="77777777" w:rsidR="007907F9" w:rsidRPr="00804EF4" w:rsidRDefault="007907F9" w:rsidP="007907F9">
                                  <w:pPr>
                                    <w:jc w:val="center"/>
                                  </w:pPr>
                                  <w:r w:rsidRPr="00804EF4">
                                    <w:t>84</w:t>
                                  </w:r>
                                </w:p>
                              </w:tc>
                              <w:tc>
                                <w:tcPr>
                                  <w:tcW w:w="411" w:type="pct"/>
                                  <w:vAlign w:val="center"/>
                                </w:tcPr>
                                <w:p w14:paraId="002CE324" w14:textId="77777777" w:rsidR="007907F9" w:rsidRPr="00804EF4" w:rsidRDefault="007907F9" w:rsidP="007907F9">
                                  <w:pPr>
                                    <w:jc w:val="center"/>
                                  </w:pPr>
                                  <w:r w:rsidRPr="00804EF4">
                                    <w:t>344</w:t>
                                  </w:r>
                                </w:p>
                              </w:tc>
                              <w:tc>
                                <w:tcPr>
                                  <w:tcW w:w="411" w:type="pct"/>
                                  <w:vAlign w:val="center"/>
                                </w:tcPr>
                                <w:p w14:paraId="55128117" w14:textId="77777777" w:rsidR="007907F9" w:rsidRPr="00804EF4" w:rsidRDefault="007907F9" w:rsidP="007907F9">
                                  <w:pPr>
                                    <w:jc w:val="center"/>
                                  </w:pPr>
                                  <w:r w:rsidRPr="00804EF4">
                                    <w:t>110</w:t>
                                  </w:r>
                                </w:p>
                              </w:tc>
                              <w:tc>
                                <w:tcPr>
                                  <w:tcW w:w="412" w:type="pct"/>
                                  <w:vAlign w:val="center"/>
                                </w:tcPr>
                                <w:p w14:paraId="41EF4538" w14:textId="77777777" w:rsidR="007907F9" w:rsidRPr="00804EF4" w:rsidRDefault="007907F9" w:rsidP="007907F9">
                                  <w:pPr>
                                    <w:jc w:val="center"/>
                                  </w:pPr>
                                  <w:r w:rsidRPr="00804EF4">
                                    <w:t>114</w:t>
                                  </w:r>
                                </w:p>
                              </w:tc>
                              <w:tc>
                                <w:tcPr>
                                  <w:tcW w:w="412" w:type="pct"/>
                                  <w:vAlign w:val="center"/>
                                </w:tcPr>
                                <w:p w14:paraId="133F52DB" w14:textId="77777777" w:rsidR="007907F9" w:rsidRPr="00804EF4" w:rsidRDefault="007907F9" w:rsidP="007907F9">
                                  <w:pPr>
                                    <w:jc w:val="center"/>
                                  </w:pPr>
                                  <w:r w:rsidRPr="00804EF4">
                                    <w:t>-</w:t>
                                  </w:r>
                                </w:p>
                              </w:tc>
                              <w:tc>
                                <w:tcPr>
                                  <w:tcW w:w="412" w:type="pct"/>
                                  <w:vAlign w:val="center"/>
                                </w:tcPr>
                                <w:p w14:paraId="7F5A6968" w14:textId="77777777" w:rsidR="007907F9" w:rsidRPr="00804EF4" w:rsidRDefault="007907F9" w:rsidP="007907F9">
                                  <w:pPr>
                                    <w:jc w:val="center"/>
                                  </w:pPr>
                                  <w:r w:rsidRPr="00804EF4">
                                    <w:t>47</w:t>
                                  </w:r>
                                </w:p>
                              </w:tc>
                              <w:tc>
                                <w:tcPr>
                                  <w:tcW w:w="411" w:type="pct"/>
                                  <w:vAlign w:val="center"/>
                                </w:tcPr>
                                <w:p w14:paraId="4A8AB06B" w14:textId="77777777" w:rsidR="007907F9" w:rsidRPr="00804EF4" w:rsidRDefault="007907F9" w:rsidP="007907F9">
                                  <w:pPr>
                                    <w:jc w:val="center"/>
                                  </w:pPr>
                                  <w:r w:rsidRPr="00804EF4">
                                    <w:t>78</w:t>
                                  </w:r>
                                </w:p>
                              </w:tc>
                            </w:tr>
                            <w:tr w:rsidR="007907F9" w:rsidRPr="00E361BC" w14:paraId="3F54DE77" w14:textId="77777777" w:rsidTr="00E610C4">
                              <w:trPr>
                                <w:trHeight w:val="255"/>
                                <w:jc w:val="center"/>
                              </w:trPr>
                              <w:tc>
                                <w:tcPr>
                                  <w:tcW w:w="885" w:type="pct"/>
                                  <w:vAlign w:val="center"/>
                                </w:tcPr>
                                <w:p w14:paraId="7A0ED5E3" w14:textId="77777777" w:rsidR="007907F9" w:rsidRPr="00E361BC" w:rsidRDefault="007907F9" w:rsidP="007907F9">
                                  <w:smartTag w:uri="urn:schemas-microsoft-com:office:smarttags" w:element="City">
                                    <w:smartTag w:uri="urn:schemas-microsoft-com:office:smarttags" w:element="place">
                                      <w:r w:rsidRPr="00E361BC">
                                        <w:t>Salem</w:t>
                                      </w:r>
                                    </w:smartTag>
                                  </w:smartTag>
                                </w:p>
                              </w:tc>
                              <w:tc>
                                <w:tcPr>
                                  <w:tcW w:w="412" w:type="pct"/>
                                  <w:vAlign w:val="center"/>
                                </w:tcPr>
                                <w:p w14:paraId="263069B7" w14:textId="77777777" w:rsidR="007907F9" w:rsidRPr="009B5EEB" w:rsidRDefault="007907F9" w:rsidP="007907F9">
                                  <w:pPr>
                                    <w:jc w:val="center"/>
                                  </w:pPr>
                                  <w:r w:rsidRPr="009B5EEB">
                                    <w:t>240</w:t>
                                  </w:r>
                                </w:p>
                              </w:tc>
                              <w:tc>
                                <w:tcPr>
                                  <w:tcW w:w="412" w:type="pct"/>
                                  <w:vAlign w:val="center"/>
                                </w:tcPr>
                                <w:p w14:paraId="2A545BE3" w14:textId="77777777" w:rsidR="007907F9" w:rsidRPr="009B5EEB" w:rsidRDefault="007907F9" w:rsidP="007907F9">
                                  <w:pPr>
                                    <w:jc w:val="center"/>
                                  </w:pPr>
                                  <w:r w:rsidRPr="009B5EEB">
                                    <w:t>136</w:t>
                                  </w:r>
                                </w:p>
                              </w:tc>
                              <w:tc>
                                <w:tcPr>
                                  <w:tcW w:w="411" w:type="pct"/>
                                  <w:vAlign w:val="center"/>
                                </w:tcPr>
                                <w:p w14:paraId="0155D51B" w14:textId="77777777" w:rsidR="007907F9" w:rsidRPr="009B5EEB" w:rsidRDefault="007907F9" w:rsidP="007907F9">
                                  <w:pPr>
                                    <w:jc w:val="center"/>
                                  </w:pPr>
                                  <w:r w:rsidRPr="009B5EEB">
                                    <w:t>131</w:t>
                                  </w:r>
                                </w:p>
                              </w:tc>
                              <w:tc>
                                <w:tcPr>
                                  <w:tcW w:w="411" w:type="pct"/>
                                  <w:vAlign w:val="center"/>
                                </w:tcPr>
                                <w:p w14:paraId="54DD24C7" w14:textId="77777777" w:rsidR="007907F9" w:rsidRPr="00804EF4" w:rsidRDefault="007907F9" w:rsidP="007907F9">
                                  <w:pPr>
                                    <w:jc w:val="center"/>
                                  </w:pPr>
                                  <w:r w:rsidRPr="00804EF4">
                                    <w:t>40</w:t>
                                  </w:r>
                                </w:p>
                              </w:tc>
                              <w:tc>
                                <w:tcPr>
                                  <w:tcW w:w="411" w:type="pct"/>
                                  <w:vAlign w:val="center"/>
                                </w:tcPr>
                                <w:p w14:paraId="42D8DA6F" w14:textId="77777777" w:rsidR="007907F9" w:rsidRPr="00804EF4" w:rsidRDefault="007907F9" w:rsidP="007907F9">
                                  <w:pPr>
                                    <w:jc w:val="center"/>
                                  </w:pPr>
                                  <w:r w:rsidRPr="00804EF4">
                                    <w:t>389</w:t>
                                  </w:r>
                                </w:p>
                              </w:tc>
                              <w:tc>
                                <w:tcPr>
                                  <w:tcW w:w="411" w:type="pct"/>
                                  <w:vAlign w:val="center"/>
                                </w:tcPr>
                                <w:p w14:paraId="1440A819" w14:textId="77777777" w:rsidR="007907F9" w:rsidRPr="00804EF4" w:rsidRDefault="007907F9" w:rsidP="007907F9">
                                  <w:pPr>
                                    <w:jc w:val="center"/>
                                  </w:pPr>
                                  <w:r w:rsidRPr="00804EF4">
                                    <w:t>64</w:t>
                                  </w:r>
                                </w:p>
                              </w:tc>
                              <w:tc>
                                <w:tcPr>
                                  <w:tcW w:w="412" w:type="pct"/>
                                  <w:vAlign w:val="center"/>
                                </w:tcPr>
                                <w:p w14:paraId="0F7D7D69" w14:textId="77777777" w:rsidR="007907F9" w:rsidRPr="00804EF4" w:rsidRDefault="007907F9" w:rsidP="007907F9">
                                  <w:pPr>
                                    <w:jc w:val="center"/>
                                  </w:pPr>
                                  <w:r w:rsidRPr="00804EF4">
                                    <w:t>83</w:t>
                                  </w:r>
                                </w:p>
                              </w:tc>
                              <w:tc>
                                <w:tcPr>
                                  <w:tcW w:w="412" w:type="pct"/>
                                  <w:vAlign w:val="center"/>
                                </w:tcPr>
                                <w:p w14:paraId="5C40CCB5" w14:textId="77777777" w:rsidR="007907F9" w:rsidRPr="00804EF4" w:rsidRDefault="007907F9" w:rsidP="007907F9">
                                  <w:pPr>
                                    <w:jc w:val="center"/>
                                  </w:pPr>
                                  <w:r w:rsidRPr="00804EF4">
                                    <w:t>47</w:t>
                                  </w:r>
                                </w:p>
                              </w:tc>
                              <w:tc>
                                <w:tcPr>
                                  <w:tcW w:w="412" w:type="pct"/>
                                  <w:vAlign w:val="center"/>
                                </w:tcPr>
                                <w:p w14:paraId="3CFA11FF" w14:textId="77777777" w:rsidR="007907F9" w:rsidRPr="00804EF4" w:rsidRDefault="007907F9" w:rsidP="007907F9">
                                  <w:pPr>
                                    <w:jc w:val="center"/>
                                  </w:pPr>
                                  <w:r w:rsidRPr="00804EF4">
                                    <w:t>-</w:t>
                                  </w:r>
                                </w:p>
                              </w:tc>
                              <w:tc>
                                <w:tcPr>
                                  <w:tcW w:w="411" w:type="pct"/>
                                  <w:vAlign w:val="center"/>
                                </w:tcPr>
                                <w:p w14:paraId="60914019" w14:textId="77777777" w:rsidR="007907F9" w:rsidRPr="00804EF4" w:rsidRDefault="007907F9" w:rsidP="007907F9">
                                  <w:pPr>
                                    <w:jc w:val="center"/>
                                  </w:pPr>
                                  <w:r w:rsidRPr="00804EF4">
                                    <w:t>118</w:t>
                                  </w:r>
                                </w:p>
                              </w:tc>
                            </w:tr>
                            <w:tr w:rsidR="007907F9" w:rsidRPr="00E361BC" w14:paraId="43B0BF13" w14:textId="77777777" w:rsidTr="00E610C4">
                              <w:trPr>
                                <w:trHeight w:val="255"/>
                                <w:jc w:val="center"/>
                              </w:trPr>
                              <w:tc>
                                <w:tcPr>
                                  <w:tcW w:w="885" w:type="pct"/>
                                  <w:vAlign w:val="center"/>
                                </w:tcPr>
                                <w:p w14:paraId="35E75DD6" w14:textId="77777777" w:rsidR="007907F9" w:rsidRPr="00E361BC" w:rsidRDefault="007907F9" w:rsidP="007907F9">
                                  <w:smartTag w:uri="urn:schemas-microsoft-com:office:smarttags" w:element="City">
                                    <w:smartTag w:uri="urn:schemas-microsoft-com:office:smarttags" w:element="place">
                                      <w:r w:rsidRPr="00E361BC">
                                        <w:t>Seaside</w:t>
                                      </w:r>
                                    </w:smartTag>
                                  </w:smartTag>
                                </w:p>
                              </w:tc>
                              <w:tc>
                                <w:tcPr>
                                  <w:tcW w:w="412" w:type="pct"/>
                                  <w:vAlign w:val="center"/>
                                </w:tcPr>
                                <w:p w14:paraId="0807B615" w14:textId="77777777" w:rsidR="007907F9" w:rsidRPr="009B5EEB" w:rsidRDefault="007907F9" w:rsidP="007907F9">
                                  <w:pPr>
                                    <w:jc w:val="center"/>
                                  </w:pPr>
                                  <w:r w:rsidRPr="009B5EEB">
                                    <w:t>356</w:t>
                                  </w:r>
                                </w:p>
                              </w:tc>
                              <w:tc>
                                <w:tcPr>
                                  <w:tcW w:w="412" w:type="pct"/>
                                  <w:vAlign w:val="center"/>
                                </w:tcPr>
                                <w:p w14:paraId="2AE10737" w14:textId="77777777" w:rsidR="007907F9" w:rsidRPr="009B5EEB" w:rsidRDefault="007907F9" w:rsidP="007907F9">
                                  <w:pPr>
                                    <w:jc w:val="center"/>
                                  </w:pPr>
                                  <w:r w:rsidRPr="009B5EEB">
                                    <w:t>17</w:t>
                                  </w:r>
                                </w:p>
                              </w:tc>
                              <w:tc>
                                <w:tcPr>
                                  <w:tcW w:w="411" w:type="pct"/>
                                  <w:vAlign w:val="center"/>
                                </w:tcPr>
                                <w:p w14:paraId="15DE9CAE" w14:textId="77777777" w:rsidR="007907F9" w:rsidRPr="009B5EEB" w:rsidRDefault="007907F9" w:rsidP="007907F9">
                                  <w:pPr>
                                    <w:jc w:val="center"/>
                                  </w:pPr>
                                  <w:r w:rsidRPr="009B5EEB">
                                    <w:t>247</w:t>
                                  </w:r>
                                </w:p>
                              </w:tc>
                              <w:tc>
                                <w:tcPr>
                                  <w:tcW w:w="411" w:type="pct"/>
                                  <w:vAlign w:val="center"/>
                                </w:tcPr>
                                <w:p w14:paraId="182D6E92" w14:textId="77777777" w:rsidR="007907F9" w:rsidRPr="00804EF4" w:rsidRDefault="007907F9" w:rsidP="007907F9">
                                  <w:pPr>
                                    <w:jc w:val="center"/>
                                  </w:pPr>
                                  <w:r w:rsidRPr="00804EF4">
                                    <w:t>155</w:t>
                                  </w:r>
                                </w:p>
                              </w:tc>
                              <w:tc>
                                <w:tcPr>
                                  <w:tcW w:w="411" w:type="pct"/>
                                  <w:vAlign w:val="center"/>
                                </w:tcPr>
                                <w:p w14:paraId="21F782B9" w14:textId="77777777" w:rsidR="007907F9" w:rsidRPr="00804EF4" w:rsidRDefault="007907F9" w:rsidP="007907F9">
                                  <w:pPr>
                                    <w:jc w:val="center"/>
                                  </w:pPr>
                                  <w:r w:rsidRPr="00804EF4">
                                    <w:t>423</w:t>
                                  </w:r>
                                </w:p>
                              </w:tc>
                              <w:tc>
                                <w:tcPr>
                                  <w:tcW w:w="411" w:type="pct"/>
                                  <w:vAlign w:val="center"/>
                                </w:tcPr>
                                <w:p w14:paraId="2F5EC914" w14:textId="77777777" w:rsidR="007907F9" w:rsidRPr="00804EF4" w:rsidRDefault="007907F9" w:rsidP="007907F9">
                                  <w:pPr>
                                    <w:jc w:val="center"/>
                                  </w:pPr>
                                  <w:r w:rsidRPr="00804EF4">
                                    <w:t>181</w:t>
                                  </w:r>
                                </w:p>
                              </w:tc>
                              <w:tc>
                                <w:tcPr>
                                  <w:tcW w:w="412" w:type="pct"/>
                                  <w:vAlign w:val="center"/>
                                </w:tcPr>
                                <w:p w14:paraId="6254BDE2" w14:textId="77777777" w:rsidR="007907F9" w:rsidRPr="00804EF4" w:rsidRDefault="007907F9" w:rsidP="007907F9">
                                  <w:pPr>
                                    <w:jc w:val="center"/>
                                  </w:pPr>
                                  <w:r w:rsidRPr="00804EF4">
                                    <w:t>117</w:t>
                                  </w:r>
                                </w:p>
                              </w:tc>
                              <w:tc>
                                <w:tcPr>
                                  <w:tcW w:w="412" w:type="pct"/>
                                  <w:vAlign w:val="center"/>
                                </w:tcPr>
                                <w:p w14:paraId="68057B17" w14:textId="77777777" w:rsidR="007907F9" w:rsidRPr="00804EF4" w:rsidRDefault="007907F9" w:rsidP="007907F9">
                                  <w:pPr>
                                    <w:jc w:val="center"/>
                                  </w:pPr>
                                  <w:r w:rsidRPr="00804EF4">
                                    <w:t>78</w:t>
                                  </w:r>
                                </w:p>
                              </w:tc>
                              <w:tc>
                                <w:tcPr>
                                  <w:tcW w:w="412" w:type="pct"/>
                                  <w:vAlign w:val="center"/>
                                </w:tcPr>
                                <w:p w14:paraId="35500217" w14:textId="77777777" w:rsidR="007907F9" w:rsidRPr="00804EF4" w:rsidRDefault="007907F9" w:rsidP="007907F9">
                                  <w:pPr>
                                    <w:jc w:val="center"/>
                                  </w:pPr>
                                  <w:r w:rsidRPr="00804EF4">
                                    <w:t>118</w:t>
                                  </w:r>
                                </w:p>
                              </w:tc>
                              <w:tc>
                                <w:tcPr>
                                  <w:tcW w:w="411" w:type="pct"/>
                                  <w:vAlign w:val="center"/>
                                </w:tcPr>
                                <w:p w14:paraId="596CF2F0" w14:textId="77777777" w:rsidR="007907F9" w:rsidRPr="00804EF4" w:rsidRDefault="007907F9" w:rsidP="007907F9">
                                  <w:pPr>
                                    <w:jc w:val="center"/>
                                  </w:pPr>
                                  <w:r w:rsidRPr="00804EF4">
                                    <w:t>-</w:t>
                                  </w:r>
                                </w:p>
                              </w:tc>
                            </w:tr>
                          </w:tbl>
                          <w:p w14:paraId="6E9F063B" w14:textId="77777777" w:rsidR="007907F9" w:rsidRDefault="007907F9" w:rsidP="007907F9"/>
                        </w:txbxContent>
                      </wps:txbx>
                      <wps:bodyPr rot="0" vert="horz" wrap="square" lIns="0" tIns="0" rIns="0" bIns="0" anchor="t" anchorCtr="0" upright="1">
                        <a:noAutofit/>
                      </wps:bodyPr>
                    </wps:wsp>
                  </a:graphicData>
                </a:graphic>
              </wp:inline>
            </w:drawing>
          </mc:Choice>
          <mc:Fallback>
            <w:pict>
              <v:shape w14:anchorId="22F95121" id="Text Box 4386" o:spid="_x0000_s2457" type="#_x0000_t202" style="width:447.7pt;height:2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" filled="f" stroked="f">
                <v:textbox inset="0,0,0,0">
                  <w:txbxContent>
                    <w:tbl>
                      <w:tblPr>
                        <w:tblW w:w="4293" w:type="pct"/>
                        <w:jc w:val="center"/>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29" w:type="dxa"/>
                          <w:left w:w="29" w:type="dxa"/>
                          <w:bottom w:w="29" w:type="dxa"/>
                          <w:right w:w="29" w:type="dxa"/>
                        </w:tblCellMar>
                        <w:tblLook w:val="0000" w:firstRow="0" w:lastRow="0" w:firstColumn="0" w:lastColumn="0" w:noHBand="0" w:noVBand="0"/>
                      </w:tblPr>
                      <w:tblGrid>
                        <w:gridCol w:w="1362"/>
                        <w:gridCol w:w="633"/>
                        <w:gridCol w:w="633"/>
                        <w:gridCol w:w="632"/>
                        <w:gridCol w:w="632"/>
                        <w:gridCol w:w="632"/>
                        <w:gridCol w:w="632"/>
                        <w:gridCol w:w="633"/>
                        <w:gridCol w:w="633"/>
                        <w:gridCol w:w="633"/>
                        <w:gridCol w:w="632"/>
                      </w:tblGrid>
                      <w:tr w:rsidR="007907F9" w:rsidRPr="00E361BC" w14:paraId="7423CCD7" w14:textId="77777777" w:rsidTr="00E610C4">
                        <w:trPr>
                          <w:cantSplit/>
                          <w:trHeight w:val="1134"/>
                          <w:jc w:val="center"/>
                        </w:trPr>
                        <w:tc>
                          <w:tcPr>
                            <w:tcW w:w="885" w:type="pct"/>
                            <w:vAlign w:val="center"/>
                          </w:tcPr>
                          <w:p w14:paraId="010DACD6" w14:textId="77777777" w:rsidR="007907F9" w:rsidRPr="00E361BC" w:rsidRDefault="007907F9" w:rsidP="007907F9"/>
                        </w:tc>
                        <w:tc>
                          <w:tcPr>
                            <w:tcW w:w="412" w:type="pct"/>
                            <w:textDirection w:val="btLr"/>
                            <w:vAlign w:val="center"/>
                          </w:tcPr>
                          <w:p w14:paraId="04AC36CF"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Ashland</w:t>
                                </w:r>
                              </w:smartTag>
                            </w:smartTag>
                          </w:p>
                        </w:tc>
                        <w:tc>
                          <w:tcPr>
                            <w:tcW w:w="412" w:type="pct"/>
                            <w:textDirection w:val="btLr"/>
                            <w:vAlign w:val="center"/>
                          </w:tcPr>
                          <w:p w14:paraId="5DBF507D"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Astoria</w:t>
                                </w:r>
                              </w:smartTag>
                            </w:smartTag>
                          </w:p>
                        </w:tc>
                        <w:tc>
                          <w:tcPr>
                            <w:tcW w:w="411" w:type="pct"/>
                            <w:textDirection w:val="btLr"/>
                            <w:vAlign w:val="center"/>
                          </w:tcPr>
                          <w:p w14:paraId="0F7FC033" w14:textId="77777777" w:rsidR="007907F9" w:rsidRPr="009B5EEB" w:rsidRDefault="007907F9" w:rsidP="007907F9">
                            <w:pPr>
                              <w:ind w:left="113" w:right="113"/>
                              <w:jc w:val="center"/>
                            </w:pPr>
                            <w:smartTag w:uri="urn:schemas-microsoft-com:office:smarttags" w:element="City">
                              <w:smartTag w:uri="urn:schemas-microsoft-com:office:smarttags" w:element="place">
                                <w:r w:rsidRPr="009B5EEB">
                                  <w:t>Bend</w:t>
                                </w:r>
                              </w:smartTag>
                            </w:smartTag>
                          </w:p>
                        </w:tc>
                        <w:tc>
                          <w:tcPr>
                            <w:tcW w:w="411" w:type="pct"/>
                            <w:textDirection w:val="btLr"/>
                            <w:vAlign w:val="center"/>
                          </w:tcPr>
                          <w:p w14:paraId="32FD1768"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Corvallis</w:t>
                                </w:r>
                              </w:smartTag>
                            </w:smartTag>
                          </w:p>
                        </w:tc>
                        <w:tc>
                          <w:tcPr>
                            <w:tcW w:w="411" w:type="pct"/>
                            <w:textDirection w:val="btLr"/>
                            <w:vAlign w:val="center"/>
                          </w:tcPr>
                          <w:p w14:paraId="3277B112" w14:textId="77777777" w:rsidR="007907F9" w:rsidRPr="00804EF4" w:rsidRDefault="007907F9" w:rsidP="007907F9">
                            <w:pPr>
                              <w:ind w:left="113" w:right="113"/>
                              <w:jc w:val="center"/>
                            </w:pPr>
                            <w:smartTag w:uri="urn:schemas-microsoft-com:office:smarttags" w:element="place">
                              <w:r w:rsidRPr="00804EF4">
                                <w:t>Crater Lake</w:t>
                              </w:r>
                            </w:smartTag>
                          </w:p>
                        </w:tc>
                        <w:tc>
                          <w:tcPr>
                            <w:tcW w:w="411" w:type="pct"/>
                            <w:textDirection w:val="btLr"/>
                            <w:vAlign w:val="center"/>
                          </w:tcPr>
                          <w:p w14:paraId="34D0D389"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Eugene</w:t>
                                </w:r>
                              </w:smartTag>
                            </w:smartTag>
                          </w:p>
                        </w:tc>
                        <w:tc>
                          <w:tcPr>
                            <w:tcW w:w="412" w:type="pct"/>
                            <w:textDirection w:val="btLr"/>
                            <w:vAlign w:val="center"/>
                          </w:tcPr>
                          <w:p w14:paraId="4A4FF9FF"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Newport</w:t>
                                </w:r>
                              </w:smartTag>
                            </w:smartTag>
                          </w:p>
                        </w:tc>
                        <w:tc>
                          <w:tcPr>
                            <w:tcW w:w="412" w:type="pct"/>
                            <w:textDirection w:val="btLr"/>
                            <w:vAlign w:val="center"/>
                          </w:tcPr>
                          <w:p w14:paraId="7936938F"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Portland</w:t>
                                </w:r>
                              </w:smartTag>
                            </w:smartTag>
                          </w:p>
                        </w:tc>
                        <w:tc>
                          <w:tcPr>
                            <w:tcW w:w="412" w:type="pct"/>
                            <w:textDirection w:val="btLr"/>
                            <w:vAlign w:val="center"/>
                          </w:tcPr>
                          <w:p w14:paraId="3DC7D2AE"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Salem</w:t>
                                </w:r>
                              </w:smartTag>
                            </w:smartTag>
                          </w:p>
                        </w:tc>
                        <w:tc>
                          <w:tcPr>
                            <w:tcW w:w="411" w:type="pct"/>
                            <w:textDirection w:val="btLr"/>
                            <w:vAlign w:val="center"/>
                          </w:tcPr>
                          <w:p w14:paraId="35EA2F42" w14:textId="77777777" w:rsidR="007907F9" w:rsidRPr="00804EF4" w:rsidRDefault="007907F9" w:rsidP="007907F9">
                            <w:pPr>
                              <w:ind w:left="113" w:right="113"/>
                              <w:jc w:val="center"/>
                            </w:pPr>
                            <w:smartTag w:uri="urn:schemas-microsoft-com:office:smarttags" w:element="City">
                              <w:smartTag w:uri="urn:schemas-microsoft-com:office:smarttags" w:element="place">
                                <w:r w:rsidRPr="00804EF4">
                                  <w:t>Seaside</w:t>
                                </w:r>
                              </w:smartTag>
                            </w:smartTag>
                          </w:p>
                        </w:tc>
                      </w:tr>
                      <w:tr w:rsidR="007907F9" w:rsidRPr="00E361BC" w14:paraId="7EABD4CA" w14:textId="77777777" w:rsidTr="00E610C4">
                        <w:trPr>
                          <w:trHeight w:val="255"/>
                          <w:jc w:val="center"/>
                        </w:trPr>
                        <w:tc>
                          <w:tcPr>
                            <w:tcW w:w="885" w:type="pct"/>
                            <w:vAlign w:val="center"/>
                          </w:tcPr>
                          <w:p w14:paraId="1C765A74" w14:textId="77777777" w:rsidR="007907F9" w:rsidRPr="00E361BC" w:rsidRDefault="007907F9" w:rsidP="007907F9">
                            <w:smartTag w:uri="urn:schemas-microsoft-com:office:smarttags" w:element="City">
                              <w:smartTag w:uri="urn:schemas-microsoft-com:office:smarttags" w:element="place">
                                <w:r w:rsidRPr="00E361BC">
                                  <w:t>Ashland</w:t>
                                </w:r>
                              </w:smartTag>
                            </w:smartTag>
                          </w:p>
                        </w:tc>
                        <w:tc>
                          <w:tcPr>
                            <w:tcW w:w="412" w:type="pct"/>
                            <w:vAlign w:val="center"/>
                          </w:tcPr>
                          <w:p w14:paraId="0378E1D8" w14:textId="77777777" w:rsidR="007907F9" w:rsidRPr="009B5EEB" w:rsidRDefault="007907F9" w:rsidP="007907F9">
                            <w:pPr>
                              <w:jc w:val="center"/>
                            </w:pPr>
                            <w:r w:rsidRPr="009B5EEB">
                              <w:t>-</w:t>
                            </w:r>
                          </w:p>
                        </w:tc>
                        <w:tc>
                          <w:tcPr>
                            <w:tcW w:w="412" w:type="pct"/>
                            <w:vAlign w:val="center"/>
                          </w:tcPr>
                          <w:p w14:paraId="4F7CDCCE" w14:textId="77777777" w:rsidR="007907F9" w:rsidRPr="009B5EEB" w:rsidRDefault="007907F9" w:rsidP="007907F9">
                            <w:pPr>
                              <w:jc w:val="center"/>
                            </w:pPr>
                            <w:r w:rsidRPr="009B5EEB">
                              <w:t>374</w:t>
                            </w:r>
                          </w:p>
                        </w:tc>
                        <w:tc>
                          <w:tcPr>
                            <w:tcW w:w="411" w:type="pct"/>
                            <w:vAlign w:val="center"/>
                          </w:tcPr>
                          <w:p w14:paraId="042FB3AA" w14:textId="77777777" w:rsidR="007907F9" w:rsidRPr="009B5EEB" w:rsidRDefault="007907F9" w:rsidP="007907F9">
                            <w:pPr>
                              <w:jc w:val="center"/>
                            </w:pPr>
                            <w:r w:rsidRPr="009B5EEB">
                              <w:t>200</w:t>
                            </w:r>
                          </w:p>
                        </w:tc>
                        <w:tc>
                          <w:tcPr>
                            <w:tcW w:w="411" w:type="pct"/>
                            <w:vAlign w:val="center"/>
                          </w:tcPr>
                          <w:p w14:paraId="350C38A8" w14:textId="77777777" w:rsidR="007907F9" w:rsidRPr="00804EF4" w:rsidRDefault="007907F9" w:rsidP="007907F9">
                            <w:pPr>
                              <w:jc w:val="center"/>
                            </w:pPr>
                            <w:r w:rsidRPr="00804EF4">
                              <w:t>223</w:t>
                            </w:r>
                          </w:p>
                        </w:tc>
                        <w:tc>
                          <w:tcPr>
                            <w:tcW w:w="411" w:type="pct"/>
                            <w:vAlign w:val="center"/>
                          </w:tcPr>
                          <w:p w14:paraId="30E64BD7" w14:textId="77777777" w:rsidR="007907F9" w:rsidRPr="00804EF4" w:rsidRDefault="007907F9" w:rsidP="007907F9">
                            <w:pPr>
                              <w:jc w:val="center"/>
                            </w:pPr>
                            <w:r w:rsidRPr="00804EF4">
                              <w:t>108</w:t>
                            </w:r>
                          </w:p>
                        </w:tc>
                        <w:tc>
                          <w:tcPr>
                            <w:tcW w:w="411" w:type="pct"/>
                            <w:vAlign w:val="center"/>
                          </w:tcPr>
                          <w:p w14:paraId="0DF84389" w14:textId="77777777" w:rsidR="007907F9" w:rsidRPr="00804EF4" w:rsidRDefault="007907F9" w:rsidP="007907F9">
                            <w:pPr>
                              <w:jc w:val="center"/>
                            </w:pPr>
                            <w:r w:rsidRPr="00804EF4">
                              <w:t>178</w:t>
                            </w:r>
                          </w:p>
                        </w:tc>
                        <w:tc>
                          <w:tcPr>
                            <w:tcW w:w="412" w:type="pct"/>
                            <w:vAlign w:val="center"/>
                          </w:tcPr>
                          <w:p w14:paraId="08439CBD" w14:textId="77777777" w:rsidR="007907F9" w:rsidRPr="00804EF4" w:rsidRDefault="007907F9" w:rsidP="007907F9">
                            <w:pPr>
                              <w:jc w:val="center"/>
                            </w:pPr>
                            <w:r w:rsidRPr="00804EF4">
                              <w:t>252</w:t>
                            </w:r>
                          </w:p>
                        </w:tc>
                        <w:tc>
                          <w:tcPr>
                            <w:tcW w:w="412" w:type="pct"/>
                            <w:vAlign w:val="center"/>
                          </w:tcPr>
                          <w:p w14:paraId="24E0BA74" w14:textId="77777777" w:rsidR="007907F9" w:rsidRPr="00804EF4" w:rsidRDefault="007907F9" w:rsidP="007907F9">
                            <w:pPr>
                              <w:jc w:val="center"/>
                            </w:pPr>
                            <w:r w:rsidRPr="00804EF4">
                              <w:t>285</w:t>
                            </w:r>
                          </w:p>
                        </w:tc>
                        <w:tc>
                          <w:tcPr>
                            <w:tcW w:w="412" w:type="pct"/>
                            <w:vAlign w:val="center"/>
                          </w:tcPr>
                          <w:p w14:paraId="5C5DCC08" w14:textId="77777777" w:rsidR="007907F9" w:rsidRPr="00804EF4" w:rsidRDefault="007907F9" w:rsidP="007907F9">
                            <w:pPr>
                              <w:jc w:val="center"/>
                            </w:pPr>
                            <w:r w:rsidRPr="00804EF4">
                              <w:t>240</w:t>
                            </w:r>
                          </w:p>
                        </w:tc>
                        <w:tc>
                          <w:tcPr>
                            <w:tcW w:w="411" w:type="pct"/>
                            <w:vAlign w:val="center"/>
                          </w:tcPr>
                          <w:p w14:paraId="15692B39" w14:textId="77777777" w:rsidR="007907F9" w:rsidRPr="00804EF4" w:rsidRDefault="007907F9" w:rsidP="007907F9">
                            <w:pPr>
                              <w:jc w:val="center"/>
                            </w:pPr>
                            <w:r w:rsidRPr="00804EF4">
                              <w:t>356</w:t>
                            </w:r>
                          </w:p>
                        </w:tc>
                      </w:tr>
                      <w:tr w:rsidR="007907F9" w:rsidRPr="00E361BC" w14:paraId="0541CF6C" w14:textId="77777777" w:rsidTr="00E610C4">
                        <w:trPr>
                          <w:trHeight w:val="255"/>
                          <w:jc w:val="center"/>
                        </w:trPr>
                        <w:tc>
                          <w:tcPr>
                            <w:tcW w:w="885" w:type="pct"/>
                            <w:vAlign w:val="center"/>
                          </w:tcPr>
                          <w:p w14:paraId="210F343C" w14:textId="77777777" w:rsidR="007907F9" w:rsidRPr="00E361BC" w:rsidRDefault="007907F9" w:rsidP="007907F9">
                            <w:smartTag w:uri="urn:schemas-microsoft-com:office:smarttags" w:element="City">
                              <w:smartTag w:uri="urn:schemas-microsoft-com:office:smarttags" w:element="place">
                                <w:r w:rsidRPr="00E361BC">
                                  <w:t>Astoria</w:t>
                                </w:r>
                              </w:smartTag>
                            </w:smartTag>
                          </w:p>
                        </w:tc>
                        <w:tc>
                          <w:tcPr>
                            <w:tcW w:w="412" w:type="pct"/>
                            <w:vAlign w:val="center"/>
                          </w:tcPr>
                          <w:p w14:paraId="5F53962C" w14:textId="77777777" w:rsidR="007907F9" w:rsidRPr="009B5EEB" w:rsidRDefault="007907F9" w:rsidP="007907F9">
                            <w:pPr>
                              <w:jc w:val="center"/>
                            </w:pPr>
                            <w:r w:rsidRPr="009B5EEB">
                              <w:t>374</w:t>
                            </w:r>
                          </w:p>
                        </w:tc>
                        <w:tc>
                          <w:tcPr>
                            <w:tcW w:w="412" w:type="pct"/>
                            <w:vAlign w:val="center"/>
                          </w:tcPr>
                          <w:p w14:paraId="24B4EE8D" w14:textId="77777777" w:rsidR="007907F9" w:rsidRPr="009B5EEB" w:rsidRDefault="007907F9" w:rsidP="007907F9">
                            <w:pPr>
                              <w:jc w:val="center"/>
                            </w:pPr>
                            <w:r w:rsidRPr="009B5EEB">
                              <w:t>-</w:t>
                            </w:r>
                          </w:p>
                        </w:tc>
                        <w:tc>
                          <w:tcPr>
                            <w:tcW w:w="411" w:type="pct"/>
                            <w:vAlign w:val="center"/>
                          </w:tcPr>
                          <w:p w14:paraId="4C306586" w14:textId="77777777" w:rsidR="007907F9" w:rsidRPr="009B5EEB" w:rsidRDefault="007907F9" w:rsidP="007907F9">
                            <w:pPr>
                              <w:jc w:val="center"/>
                            </w:pPr>
                            <w:r w:rsidRPr="009B5EEB">
                              <w:t>255</w:t>
                            </w:r>
                          </w:p>
                        </w:tc>
                        <w:tc>
                          <w:tcPr>
                            <w:tcW w:w="411" w:type="pct"/>
                            <w:vAlign w:val="center"/>
                          </w:tcPr>
                          <w:p w14:paraId="77B39866" w14:textId="77777777" w:rsidR="007907F9" w:rsidRPr="00804EF4" w:rsidRDefault="007907F9" w:rsidP="007907F9">
                            <w:pPr>
                              <w:jc w:val="center"/>
                            </w:pPr>
                            <w:r w:rsidRPr="00804EF4">
                              <w:t>166</w:t>
                            </w:r>
                          </w:p>
                        </w:tc>
                        <w:tc>
                          <w:tcPr>
                            <w:tcW w:w="411" w:type="pct"/>
                            <w:vAlign w:val="center"/>
                          </w:tcPr>
                          <w:p w14:paraId="3FEA6F46" w14:textId="77777777" w:rsidR="007907F9" w:rsidRPr="00804EF4" w:rsidRDefault="007907F9" w:rsidP="007907F9">
                            <w:pPr>
                              <w:jc w:val="center"/>
                            </w:pPr>
                            <w:r w:rsidRPr="00804EF4">
                              <w:t>433</w:t>
                            </w:r>
                          </w:p>
                        </w:tc>
                        <w:tc>
                          <w:tcPr>
                            <w:tcW w:w="411" w:type="pct"/>
                            <w:vAlign w:val="center"/>
                          </w:tcPr>
                          <w:p w14:paraId="1FBBB1C4" w14:textId="77777777" w:rsidR="007907F9" w:rsidRPr="00804EF4" w:rsidRDefault="007907F9" w:rsidP="007907F9">
                            <w:pPr>
                              <w:jc w:val="center"/>
                            </w:pPr>
                            <w:r w:rsidRPr="00804EF4">
                              <w:t>199</w:t>
                            </w:r>
                          </w:p>
                        </w:tc>
                        <w:tc>
                          <w:tcPr>
                            <w:tcW w:w="412" w:type="pct"/>
                            <w:vAlign w:val="center"/>
                          </w:tcPr>
                          <w:p w14:paraId="7E9F5DCD" w14:textId="77777777" w:rsidR="007907F9" w:rsidRPr="00804EF4" w:rsidRDefault="007907F9" w:rsidP="007907F9">
                            <w:pPr>
                              <w:jc w:val="center"/>
                            </w:pPr>
                            <w:r w:rsidRPr="00804EF4">
                              <w:t>135</w:t>
                            </w:r>
                          </w:p>
                        </w:tc>
                        <w:tc>
                          <w:tcPr>
                            <w:tcW w:w="412" w:type="pct"/>
                            <w:vAlign w:val="center"/>
                          </w:tcPr>
                          <w:p w14:paraId="42DE8B1E" w14:textId="77777777" w:rsidR="007907F9" w:rsidRPr="00804EF4" w:rsidRDefault="007907F9" w:rsidP="007907F9">
                            <w:pPr>
                              <w:jc w:val="center"/>
                            </w:pPr>
                            <w:r w:rsidRPr="00804EF4">
                              <w:t>95</w:t>
                            </w:r>
                          </w:p>
                        </w:tc>
                        <w:tc>
                          <w:tcPr>
                            <w:tcW w:w="412" w:type="pct"/>
                            <w:vAlign w:val="center"/>
                          </w:tcPr>
                          <w:p w14:paraId="6E8BCB4C" w14:textId="77777777" w:rsidR="007907F9" w:rsidRPr="00804EF4" w:rsidRDefault="007907F9" w:rsidP="007907F9">
                            <w:pPr>
                              <w:jc w:val="center"/>
                            </w:pPr>
                            <w:r w:rsidRPr="00804EF4">
                              <w:t>136</w:t>
                            </w:r>
                          </w:p>
                        </w:tc>
                        <w:tc>
                          <w:tcPr>
                            <w:tcW w:w="411" w:type="pct"/>
                            <w:vAlign w:val="center"/>
                          </w:tcPr>
                          <w:p w14:paraId="040314CE" w14:textId="77777777" w:rsidR="007907F9" w:rsidRPr="00804EF4" w:rsidRDefault="007907F9" w:rsidP="007907F9">
                            <w:pPr>
                              <w:jc w:val="center"/>
                            </w:pPr>
                            <w:r w:rsidRPr="00804EF4">
                              <w:t>17</w:t>
                            </w:r>
                          </w:p>
                        </w:tc>
                      </w:tr>
                      <w:tr w:rsidR="007907F9" w:rsidRPr="00E361BC" w14:paraId="78D0BC56" w14:textId="77777777" w:rsidTr="00E610C4">
                        <w:trPr>
                          <w:trHeight w:val="255"/>
                          <w:jc w:val="center"/>
                        </w:trPr>
                        <w:tc>
                          <w:tcPr>
                            <w:tcW w:w="885" w:type="pct"/>
                            <w:vAlign w:val="center"/>
                          </w:tcPr>
                          <w:p w14:paraId="48BF18A2" w14:textId="77777777" w:rsidR="007907F9" w:rsidRPr="00E361BC" w:rsidRDefault="007907F9" w:rsidP="007907F9">
                            <w:smartTag w:uri="urn:schemas-microsoft-com:office:smarttags" w:element="City">
                              <w:smartTag w:uri="urn:schemas-microsoft-com:office:smarttags" w:element="place">
                                <w:r w:rsidRPr="00E361BC">
                                  <w:t>Bend</w:t>
                                </w:r>
                              </w:smartTag>
                            </w:smartTag>
                          </w:p>
                        </w:tc>
                        <w:tc>
                          <w:tcPr>
                            <w:tcW w:w="412" w:type="pct"/>
                            <w:vAlign w:val="center"/>
                          </w:tcPr>
                          <w:p w14:paraId="6620D3BE" w14:textId="77777777" w:rsidR="007907F9" w:rsidRPr="009B5EEB" w:rsidRDefault="007907F9" w:rsidP="007907F9">
                            <w:pPr>
                              <w:jc w:val="center"/>
                            </w:pPr>
                            <w:r w:rsidRPr="009B5EEB">
                              <w:t>200</w:t>
                            </w:r>
                          </w:p>
                        </w:tc>
                        <w:tc>
                          <w:tcPr>
                            <w:tcW w:w="412" w:type="pct"/>
                            <w:vAlign w:val="center"/>
                          </w:tcPr>
                          <w:p w14:paraId="14681883" w14:textId="77777777" w:rsidR="007907F9" w:rsidRPr="009B5EEB" w:rsidRDefault="007907F9" w:rsidP="007907F9">
                            <w:pPr>
                              <w:jc w:val="center"/>
                            </w:pPr>
                            <w:r w:rsidRPr="009B5EEB">
                              <w:t>255</w:t>
                            </w:r>
                          </w:p>
                        </w:tc>
                        <w:tc>
                          <w:tcPr>
                            <w:tcW w:w="411" w:type="pct"/>
                            <w:vAlign w:val="center"/>
                          </w:tcPr>
                          <w:p w14:paraId="7881100F" w14:textId="77777777" w:rsidR="007907F9" w:rsidRPr="009B5EEB" w:rsidRDefault="007907F9" w:rsidP="007907F9">
                            <w:pPr>
                              <w:jc w:val="center"/>
                            </w:pPr>
                            <w:r w:rsidRPr="009B5EEB">
                              <w:t>-</w:t>
                            </w:r>
                          </w:p>
                        </w:tc>
                        <w:tc>
                          <w:tcPr>
                            <w:tcW w:w="411" w:type="pct"/>
                            <w:vAlign w:val="center"/>
                          </w:tcPr>
                          <w:p w14:paraId="0A5211AE" w14:textId="77777777" w:rsidR="007907F9" w:rsidRPr="00804EF4" w:rsidRDefault="007907F9" w:rsidP="007907F9">
                            <w:pPr>
                              <w:jc w:val="center"/>
                            </w:pPr>
                            <w:r w:rsidRPr="00804EF4">
                              <w:t>128</w:t>
                            </w:r>
                          </w:p>
                        </w:tc>
                        <w:tc>
                          <w:tcPr>
                            <w:tcW w:w="411" w:type="pct"/>
                            <w:vAlign w:val="center"/>
                          </w:tcPr>
                          <w:p w14:paraId="097CE800" w14:textId="77777777" w:rsidR="007907F9" w:rsidRPr="00804EF4" w:rsidRDefault="007907F9" w:rsidP="007907F9">
                            <w:pPr>
                              <w:jc w:val="center"/>
                            </w:pPr>
                            <w:r w:rsidRPr="00804EF4">
                              <w:t>277</w:t>
                            </w:r>
                          </w:p>
                        </w:tc>
                        <w:tc>
                          <w:tcPr>
                            <w:tcW w:w="411" w:type="pct"/>
                            <w:vAlign w:val="center"/>
                          </w:tcPr>
                          <w:p w14:paraId="17DD0CC9" w14:textId="77777777" w:rsidR="007907F9" w:rsidRPr="00804EF4" w:rsidRDefault="007907F9" w:rsidP="007907F9">
                            <w:pPr>
                              <w:jc w:val="center"/>
                            </w:pPr>
                            <w:r w:rsidRPr="00804EF4">
                              <w:t>128</w:t>
                            </w:r>
                          </w:p>
                        </w:tc>
                        <w:tc>
                          <w:tcPr>
                            <w:tcW w:w="412" w:type="pct"/>
                            <w:vAlign w:val="center"/>
                          </w:tcPr>
                          <w:p w14:paraId="16404B1F" w14:textId="77777777" w:rsidR="007907F9" w:rsidRPr="00804EF4" w:rsidRDefault="007907F9" w:rsidP="007907F9">
                            <w:pPr>
                              <w:jc w:val="center"/>
                            </w:pPr>
                            <w:r w:rsidRPr="00804EF4">
                              <w:t>180</w:t>
                            </w:r>
                          </w:p>
                        </w:tc>
                        <w:tc>
                          <w:tcPr>
                            <w:tcW w:w="412" w:type="pct"/>
                            <w:vAlign w:val="center"/>
                          </w:tcPr>
                          <w:p w14:paraId="3B8E9E68" w14:textId="77777777" w:rsidR="007907F9" w:rsidRPr="00804EF4" w:rsidRDefault="007907F9" w:rsidP="007907F9">
                            <w:pPr>
                              <w:jc w:val="center"/>
                            </w:pPr>
                            <w:r w:rsidRPr="00804EF4">
                              <w:t>160</w:t>
                            </w:r>
                          </w:p>
                        </w:tc>
                        <w:tc>
                          <w:tcPr>
                            <w:tcW w:w="412" w:type="pct"/>
                            <w:vAlign w:val="center"/>
                          </w:tcPr>
                          <w:p w14:paraId="695FD3D2" w14:textId="77777777" w:rsidR="007907F9" w:rsidRPr="00804EF4" w:rsidRDefault="007907F9" w:rsidP="007907F9">
                            <w:pPr>
                              <w:jc w:val="center"/>
                            </w:pPr>
                            <w:r w:rsidRPr="00804EF4">
                              <w:t>131</w:t>
                            </w:r>
                          </w:p>
                        </w:tc>
                        <w:tc>
                          <w:tcPr>
                            <w:tcW w:w="411" w:type="pct"/>
                            <w:vAlign w:val="center"/>
                          </w:tcPr>
                          <w:p w14:paraId="1C4E098A" w14:textId="77777777" w:rsidR="007907F9" w:rsidRPr="00804EF4" w:rsidRDefault="007907F9" w:rsidP="007907F9">
                            <w:pPr>
                              <w:jc w:val="center"/>
                            </w:pPr>
                            <w:r w:rsidRPr="00804EF4">
                              <w:t>247</w:t>
                            </w:r>
                          </w:p>
                        </w:tc>
                      </w:tr>
                      <w:tr w:rsidR="007907F9" w:rsidRPr="00E361BC" w14:paraId="11E9F665" w14:textId="77777777" w:rsidTr="00E610C4">
                        <w:trPr>
                          <w:trHeight w:val="255"/>
                          <w:jc w:val="center"/>
                        </w:trPr>
                        <w:tc>
                          <w:tcPr>
                            <w:tcW w:w="885" w:type="pct"/>
                            <w:vAlign w:val="center"/>
                          </w:tcPr>
                          <w:p w14:paraId="7AD61AD6" w14:textId="77777777" w:rsidR="007907F9" w:rsidRPr="00E361BC" w:rsidRDefault="007907F9" w:rsidP="007907F9">
                            <w:smartTag w:uri="urn:schemas-microsoft-com:office:smarttags" w:element="City">
                              <w:smartTag w:uri="urn:schemas-microsoft-com:office:smarttags" w:element="place">
                                <w:r w:rsidRPr="00E361BC">
                                  <w:t>Corvallis</w:t>
                                </w:r>
                              </w:smartTag>
                            </w:smartTag>
                          </w:p>
                        </w:tc>
                        <w:tc>
                          <w:tcPr>
                            <w:tcW w:w="412" w:type="pct"/>
                            <w:vAlign w:val="center"/>
                          </w:tcPr>
                          <w:p w14:paraId="02D07DA8" w14:textId="77777777" w:rsidR="007907F9" w:rsidRPr="009B5EEB" w:rsidRDefault="007907F9" w:rsidP="007907F9">
                            <w:pPr>
                              <w:jc w:val="center"/>
                            </w:pPr>
                            <w:r w:rsidRPr="009B5EEB">
                              <w:t>223</w:t>
                            </w:r>
                          </w:p>
                        </w:tc>
                        <w:tc>
                          <w:tcPr>
                            <w:tcW w:w="412" w:type="pct"/>
                            <w:vAlign w:val="center"/>
                          </w:tcPr>
                          <w:p w14:paraId="13713787" w14:textId="77777777" w:rsidR="007907F9" w:rsidRPr="009B5EEB" w:rsidRDefault="007907F9" w:rsidP="007907F9">
                            <w:pPr>
                              <w:jc w:val="center"/>
                            </w:pPr>
                            <w:r w:rsidRPr="009B5EEB">
                              <w:t>166</w:t>
                            </w:r>
                          </w:p>
                        </w:tc>
                        <w:tc>
                          <w:tcPr>
                            <w:tcW w:w="411" w:type="pct"/>
                            <w:vAlign w:val="center"/>
                          </w:tcPr>
                          <w:p w14:paraId="796BF0F0" w14:textId="77777777" w:rsidR="007907F9" w:rsidRPr="009B5EEB" w:rsidRDefault="007907F9" w:rsidP="007907F9">
                            <w:pPr>
                              <w:jc w:val="center"/>
                            </w:pPr>
                            <w:r w:rsidRPr="009B5EEB">
                              <w:t>128</w:t>
                            </w:r>
                          </w:p>
                        </w:tc>
                        <w:tc>
                          <w:tcPr>
                            <w:tcW w:w="411" w:type="pct"/>
                            <w:vAlign w:val="center"/>
                          </w:tcPr>
                          <w:p w14:paraId="3D070F30" w14:textId="77777777" w:rsidR="007907F9" w:rsidRPr="00804EF4" w:rsidRDefault="007907F9" w:rsidP="007907F9">
                            <w:pPr>
                              <w:jc w:val="center"/>
                            </w:pPr>
                            <w:r w:rsidRPr="00804EF4">
                              <w:t>-</w:t>
                            </w:r>
                          </w:p>
                        </w:tc>
                        <w:tc>
                          <w:tcPr>
                            <w:tcW w:w="411" w:type="pct"/>
                            <w:vAlign w:val="center"/>
                          </w:tcPr>
                          <w:p w14:paraId="52DE82C5" w14:textId="77777777" w:rsidR="007907F9" w:rsidRPr="00804EF4" w:rsidRDefault="007907F9" w:rsidP="007907F9">
                            <w:pPr>
                              <w:jc w:val="center"/>
                            </w:pPr>
                            <w:r w:rsidRPr="00804EF4">
                              <w:t>430</w:t>
                            </w:r>
                          </w:p>
                        </w:tc>
                        <w:tc>
                          <w:tcPr>
                            <w:tcW w:w="411" w:type="pct"/>
                            <w:vAlign w:val="center"/>
                          </w:tcPr>
                          <w:p w14:paraId="3D4BB3B5" w14:textId="77777777" w:rsidR="007907F9" w:rsidRPr="00804EF4" w:rsidRDefault="007907F9" w:rsidP="007907F9">
                            <w:pPr>
                              <w:jc w:val="center"/>
                            </w:pPr>
                            <w:r w:rsidRPr="00804EF4">
                              <w:t>47</w:t>
                            </w:r>
                          </w:p>
                        </w:tc>
                        <w:tc>
                          <w:tcPr>
                            <w:tcW w:w="412" w:type="pct"/>
                            <w:vAlign w:val="center"/>
                          </w:tcPr>
                          <w:p w14:paraId="1C39EF10" w14:textId="77777777" w:rsidR="007907F9" w:rsidRPr="00804EF4" w:rsidRDefault="007907F9" w:rsidP="007907F9">
                            <w:pPr>
                              <w:jc w:val="center"/>
                            </w:pPr>
                            <w:r w:rsidRPr="00804EF4">
                              <w:t>52</w:t>
                            </w:r>
                          </w:p>
                        </w:tc>
                        <w:tc>
                          <w:tcPr>
                            <w:tcW w:w="412" w:type="pct"/>
                            <w:vAlign w:val="center"/>
                          </w:tcPr>
                          <w:p w14:paraId="7594F726" w14:textId="77777777" w:rsidR="007907F9" w:rsidRPr="00804EF4" w:rsidRDefault="007907F9" w:rsidP="007907F9">
                            <w:pPr>
                              <w:jc w:val="center"/>
                            </w:pPr>
                            <w:r w:rsidRPr="00804EF4">
                              <w:t>84</w:t>
                            </w:r>
                          </w:p>
                        </w:tc>
                        <w:tc>
                          <w:tcPr>
                            <w:tcW w:w="412" w:type="pct"/>
                            <w:vAlign w:val="center"/>
                          </w:tcPr>
                          <w:p w14:paraId="6EDA71CD" w14:textId="77777777" w:rsidR="007907F9" w:rsidRPr="00804EF4" w:rsidRDefault="007907F9" w:rsidP="007907F9">
                            <w:pPr>
                              <w:jc w:val="center"/>
                            </w:pPr>
                            <w:r w:rsidRPr="00804EF4">
                              <w:t>40</w:t>
                            </w:r>
                          </w:p>
                        </w:tc>
                        <w:tc>
                          <w:tcPr>
                            <w:tcW w:w="411" w:type="pct"/>
                            <w:vAlign w:val="center"/>
                          </w:tcPr>
                          <w:p w14:paraId="4D4CAF32" w14:textId="77777777" w:rsidR="007907F9" w:rsidRPr="00804EF4" w:rsidRDefault="007907F9" w:rsidP="007907F9">
                            <w:pPr>
                              <w:jc w:val="center"/>
                            </w:pPr>
                            <w:r w:rsidRPr="00804EF4">
                              <w:t>155</w:t>
                            </w:r>
                          </w:p>
                        </w:tc>
                      </w:tr>
                      <w:tr w:rsidR="007907F9" w:rsidRPr="00E361BC" w14:paraId="0F8D19F9" w14:textId="77777777" w:rsidTr="00E610C4">
                        <w:trPr>
                          <w:trHeight w:val="255"/>
                          <w:jc w:val="center"/>
                        </w:trPr>
                        <w:tc>
                          <w:tcPr>
                            <w:tcW w:w="885" w:type="pct"/>
                            <w:vAlign w:val="center"/>
                          </w:tcPr>
                          <w:p w14:paraId="579E4360" w14:textId="77777777" w:rsidR="007907F9" w:rsidRPr="00E361BC" w:rsidRDefault="007907F9" w:rsidP="007907F9">
                            <w:smartTag w:uri="urn:schemas-microsoft-com:office:smarttags" w:element="place">
                              <w:r w:rsidRPr="00E361BC">
                                <w:t>Crater Lake</w:t>
                              </w:r>
                            </w:smartTag>
                          </w:p>
                        </w:tc>
                        <w:tc>
                          <w:tcPr>
                            <w:tcW w:w="412" w:type="pct"/>
                            <w:vAlign w:val="center"/>
                          </w:tcPr>
                          <w:p w14:paraId="6D8BAD0A" w14:textId="77777777" w:rsidR="007907F9" w:rsidRPr="009B5EEB" w:rsidRDefault="007907F9" w:rsidP="007907F9">
                            <w:pPr>
                              <w:jc w:val="center"/>
                            </w:pPr>
                            <w:r w:rsidRPr="009B5EEB">
                              <w:t>108</w:t>
                            </w:r>
                          </w:p>
                        </w:tc>
                        <w:tc>
                          <w:tcPr>
                            <w:tcW w:w="412" w:type="pct"/>
                            <w:vAlign w:val="center"/>
                          </w:tcPr>
                          <w:p w14:paraId="227A3971" w14:textId="77777777" w:rsidR="007907F9" w:rsidRPr="009B5EEB" w:rsidRDefault="007907F9" w:rsidP="007907F9">
                            <w:pPr>
                              <w:jc w:val="center"/>
                            </w:pPr>
                            <w:r w:rsidRPr="009B5EEB">
                              <w:t>433</w:t>
                            </w:r>
                          </w:p>
                        </w:tc>
                        <w:tc>
                          <w:tcPr>
                            <w:tcW w:w="411" w:type="pct"/>
                            <w:vAlign w:val="center"/>
                          </w:tcPr>
                          <w:p w14:paraId="45FA719A" w14:textId="77777777" w:rsidR="007907F9" w:rsidRPr="009B5EEB" w:rsidRDefault="007907F9" w:rsidP="007907F9">
                            <w:pPr>
                              <w:jc w:val="center"/>
                            </w:pPr>
                            <w:r w:rsidRPr="009B5EEB">
                              <w:t>277</w:t>
                            </w:r>
                          </w:p>
                        </w:tc>
                        <w:tc>
                          <w:tcPr>
                            <w:tcW w:w="411" w:type="pct"/>
                            <w:vAlign w:val="center"/>
                          </w:tcPr>
                          <w:p w14:paraId="33E4FAB6" w14:textId="77777777" w:rsidR="007907F9" w:rsidRPr="00804EF4" w:rsidRDefault="007907F9" w:rsidP="007907F9">
                            <w:pPr>
                              <w:jc w:val="center"/>
                            </w:pPr>
                            <w:r w:rsidRPr="00804EF4">
                              <w:t>430</w:t>
                            </w:r>
                          </w:p>
                        </w:tc>
                        <w:tc>
                          <w:tcPr>
                            <w:tcW w:w="411" w:type="pct"/>
                            <w:vAlign w:val="center"/>
                          </w:tcPr>
                          <w:p w14:paraId="7272E2D1" w14:textId="77777777" w:rsidR="007907F9" w:rsidRPr="00804EF4" w:rsidRDefault="007907F9" w:rsidP="007907F9">
                            <w:pPr>
                              <w:jc w:val="center"/>
                            </w:pPr>
                            <w:r w:rsidRPr="00804EF4">
                              <w:t>-</w:t>
                            </w:r>
                          </w:p>
                        </w:tc>
                        <w:tc>
                          <w:tcPr>
                            <w:tcW w:w="411" w:type="pct"/>
                            <w:vAlign w:val="center"/>
                          </w:tcPr>
                          <w:p w14:paraId="3C746FCD" w14:textId="77777777" w:rsidR="007907F9" w:rsidRPr="00804EF4" w:rsidRDefault="007907F9" w:rsidP="007907F9">
                            <w:pPr>
                              <w:jc w:val="center"/>
                            </w:pPr>
                            <w:r w:rsidRPr="00804EF4">
                              <w:t>453</w:t>
                            </w:r>
                          </w:p>
                        </w:tc>
                        <w:tc>
                          <w:tcPr>
                            <w:tcW w:w="412" w:type="pct"/>
                            <w:vAlign w:val="center"/>
                          </w:tcPr>
                          <w:p w14:paraId="59F1D952" w14:textId="77777777" w:rsidR="007907F9" w:rsidRPr="00804EF4" w:rsidRDefault="007907F9" w:rsidP="007907F9">
                            <w:pPr>
                              <w:jc w:val="center"/>
                            </w:pPr>
                            <w:r w:rsidRPr="00804EF4">
                              <w:t>478</w:t>
                            </w:r>
                          </w:p>
                        </w:tc>
                        <w:tc>
                          <w:tcPr>
                            <w:tcW w:w="412" w:type="pct"/>
                            <w:vAlign w:val="center"/>
                          </w:tcPr>
                          <w:p w14:paraId="2E2B146E" w14:textId="77777777" w:rsidR="007907F9" w:rsidRPr="00804EF4" w:rsidRDefault="007907F9" w:rsidP="007907F9">
                            <w:pPr>
                              <w:jc w:val="center"/>
                            </w:pPr>
                            <w:r w:rsidRPr="00804EF4">
                              <w:t>344</w:t>
                            </w:r>
                          </w:p>
                        </w:tc>
                        <w:tc>
                          <w:tcPr>
                            <w:tcW w:w="412" w:type="pct"/>
                            <w:vAlign w:val="center"/>
                          </w:tcPr>
                          <w:p w14:paraId="45BB7A2E" w14:textId="77777777" w:rsidR="007907F9" w:rsidRPr="00804EF4" w:rsidRDefault="007907F9" w:rsidP="007907F9">
                            <w:pPr>
                              <w:jc w:val="center"/>
                            </w:pPr>
                            <w:r w:rsidRPr="00804EF4">
                              <w:t>389</w:t>
                            </w:r>
                          </w:p>
                        </w:tc>
                        <w:tc>
                          <w:tcPr>
                            <w:tcW w:w="411" w:type="pct"/>
                            <w:vAlign w:val="center"/>
                          </w:tcPr>
                          <w:p w14:paraId="444B15B8" w14:textId="77777777" w:rsidR="007907F9" w:rsidRPr="00804EF4" w:rsidRDefault="007907F9" w:rsidP="007907F9">
                            <w:pPr>
                              <w:jc w:val="center"/>
                            </w:pPr>
                            <w:r w:rsidRPr="00804EF4">
                              <w:t>423</w:t>
                            </w:r>
                          </w:p>
                        </w:tc>
                      </w:tr>
                      <w:tr w:rsidR="007907F9" w:rsidRPr="00E361BC" w14:paraId="5237E239" w14:textId="77777777" w:rsidTr="00E610C4">
                        <w:trPr>
                          <w:trHeight w:val="255"/>
                          <w:jc w:val="center"/>
                        </w:trPr>
                        <w:tc>
                          <w:tcPr>
                            <w:tcW w:w="885" w:type="pct"/>
                            <w:vAlign w:val="center"/>
                          </w:tcPr>
                          <w:p w14:paraId="332A2F0A" w14:textId="77777777" w:rsidR="007907F9" w:rsidRPr="00E361BC" w:rsidRDefault="007907F9" w:rsidP="007907F9">
                            <w:smartTag w:uri="urn:schemas-microsoft-com:office:smarttags" w:element="City">
                              <w:smartTag w:uri="urn:schemas-microsoft-com:office:smarttags" w:element="place">
                                <w:r w:rsidRPr="00E361BC">
                                  <w:t>Eugene</w:t>
                                </w:r>
                              </w:smartTag>
                            </w:smartTag>
                          </w:p>
                        </w:tc>
                        <w:tc>
                          <w:tcPr>
                            <w:tcW w:w="412" w:type="pct"/>
                            <w:vAlign w:val="center"/>
                          </w:tcPr>
                          <w:p w14:paraId="745B5458" w14:textId="77777777" w:rsidR="007907F9" w:rsidRPr="009B5EEB" w:rsidRDefault="007907F9" w:rsidP="007907F9">
                            <w:pPr>
                              <w:jc w:val="center"/>
                            </w:pPr>
                            <w:r w:rsidRPr="009B5EEB">
                              <w:t>178</w:t>
                            </w:r>
                          </w:p>
                        </w:tc>
                        <w:tc>
                          <w:tcPr>
                            <w:tcW w:w="412" w:type="pct"/>
                            <w:vAlign w:val="center"/>
                          </w:tcPr>
                          <w:p w14:paraId="6EBF9945" w14:textId="77777777" w:rsidR="007907F9" w:rsidRPr="009B5EEB" w:rsidRDefault="007907F9" w:rsidP="007907F9">
                            <w:pPr>
                              <w:jc w:val="center"/>
                            </w:pPr>
                            <w:r w:rsidRPr="009B5EEB">
                              <w:t>199</w:t>
                            </w:r>
                          </w:p>
                        </w:tc>
                        <w:tc>
                          <w:tcPr>
                            <w:tcW w:w="411" w:type="pct"/>
                            <w:vAlign w:val="center"/>
                          </w:tcPr>
                          <w:p w14:paraId="4767DC16" w14:textId="77777777" w:rsidR="007907F9" w:rsidRPr="009B5EEB" w:rsidRDefault="007907F9" w:rsidP="007907F9">
                            <w:pPr>
                              <w:jc w:val="center"/>
                            </w:pPr>
                            <w:r w:rsidRPr="009B5EEB">
                              <w:t>128</w:t>
                            </w:r>
                          </w:p>
                        </w:tc>
                        <w:tc>
                          <w:tcPr>
                            <w:tcW w:w="411" w:type="pct"/>
                            <w:vAlign w:val="center"/>
                          </w:tcPr>
                          <w:p w14:paraId="767300BF" w14:textId="77777777" w:rsidR="007907F9" w:rsidRPr="00804EF4" w:rsidRDefault="007907F9" w:rsidP="007907F9">
                            <w:pPr>
                              <w:jc w:val="center"/>
                            </w:pPr>
                            <w:r w:rsidRPr="00804EF4">
                              <w:t>47</w:t>
                            </w:r>
                          </w:p>
                        </w:tc>
                        <w:tc>
                          <w:tcPr>
                            <w:tcW w:w="411" w:type="pct"/>
                            <w:vAlign w:val="center"/>
                          </w:tcPr>
                          <w:p w14:paraId="34F0878A" w14:textId="77777777" w:rsidR="007907F9" w:rsidRPr="00804EF4" w:rsidRDefault="007907F9" w:rsidP="007907F9">
                            <w:pPr>
                              <w:jc w:val="center"/>
                            </w:pPr>
                            <w:r w:rsidRPr="00804EF4">
                              <w:t>453</w:t>
                            </w:r>
                          </w:p>
                        </w:tc>
                        <w:tc>
                          <w:tcPr>
                            <w:tcW w:w="411" w:type="pct"/>
                            <w:vAlign w:val="center"/>
                          </w:tcPr>
                          <w:p w14:paraId="0A8C7F32" w14:textId="77777777" w:rsidR="007907F9" w:rsidRPr="00804EF4" w:rsidRDefault="007907F9" w:rsidP="007907F9">
                            <w:pPr>
                              <w:jc w:val="center"/>
                            </w:pPr>
                            <w:r w:rsidRPr="00804EF4">
                              <w:t>-</w:t>
                            </w:r>
                          </w:p>
                        </w:tc>
                        <w:tc>
                          <w:tcPr>
                            <w:tcW w:w="412" w:type="pct"/>
                            <w:vAlign w:val="center"/>
                          </w:tcPr>
                          <w:p w14:paraId="4AF84E45" w14:textId="77777777" w:rsidR="007907F9" w:rsidRPr="00804EF4" w:rsidRDefault="007907F9" w:rsidP="007907F9">
                            <w:pPr>
                              <w:jc w:val="center"/>
                            </w:pPr>
                            <w:r w:rsidRPr="00804EF4">
                              <w:t>91</w:t>
                            </w:r>
                          </w:p>
                        </w:tc>
                        <w:tc>
                          <w:tcPr>
                            <w:tcW w:w="412" w:type="pct"/>
                            <w:vAlign w:val="center"/>
                          </w:tcPr>
                          <w:p w14:paraId="32DF943E" w14:textId="77777777" w:rsidR="007907F9" w:rsidRPr="00804EF4" w:rsidRDefault="007907F9" w:rsidP="007907F9">
                            <w:pPr>
                              <w:jc w:val="center"/>
                            </w:pPr>
                            <w:r w:rsidRPr="00804EF4">
                              <w:t>110</w:t>
                            </w:r>
                          </w:p>
                        </w:tc>
                        <w:tc>
                          <w:tcPr>
                            <w:tcW w:w="412" w:type="pct"/>
                            <w:vAlign w:val="center"/>
                          </w:tcPr>
                          <w:p w14:paraId="4646ECEF" w14:textId="77777777" w:rsidR="007907F9" w:rsidRPr="00804EF4" w:rsidRDefault="007907F9" w:rsidP="007907F9">
                            <w:pPr>
                              <w:jc w:val="center"/>
                            </w:pPr>
                            <w:r w:rsidRPr="00804EF4">
                              <w:t>64</w:t>
                            </w:r>
                          </w:p>
                        </w:tc>
                        <w:tc>
                          <w:tcPr>
                            <w:tcW w:w="411" w:type="pct"/>
                            <w:vAlign w:val="center"/>
                          </w:tcPr>
                          <w:p w14:paraId="29FC6192" w14:textId="77777777" w:rsidR="007907F9" w:rsidRPr="00804EF4" w:rsidRDefault="007907F9" w:rsidP="007907F9">
                            <w:pPr>
                              <w:jc w:val="center"/>
                            </w:pPr>
                            <w:r w:rsidRPr="00804EF4">
                              <w:t>181</w:t>
                            </w:r>
                          </w:p>
                        </w:tc>
                      </w:tr>
                      <w:tr w:rsidR="007907F9" w:rsidRPr="00E361BC" w14:paraId="7099E73F" w14:textId="77777777" w:rsidTr="00E610C4">
                        <w:trPr>
                          <w:trHeight w:val="255"/>
                          <w:jc w:val="center"/>
                        </w:trPr>
                        <w:tc>
                          <w:tcPr>
                            <w:tcW w:w="885" w:type="pct"/>
                            <w:vAlign w:val="center"/>
                          </w:tcPr>
                          <w:p w14:paraId="44EE89C9" w14:textId="77777777" w:rsidR="007907F9" w:rsidRPr="00E361BC" w:rsidRDefault="007907F9" w:rsidP="007907F9">
                            <w:smartTag w:uri="urn:schemas-microsoft-com:office:smarttags" w:element="City">
                              <w:smartTag w:uri="urn:schemas-microsoft-com:office:smarttags" w:element="place">
                                <w:r w:rsidRPr="00E361BC">
                                  <w:t>Newport</w:t>
                                </w:r>
                              </w:smartTag>
                            </w:smartTag>
                          </w:p>
                        </w:tc>
                        <w:tc>
                          <w:tcPr>
                            <w:tcW w:w="412" w:type="pct"/>
                            <w:vAlign w:val="center"/>
                          </w:tcPr>
                          <w:p w14:paraId="0E28BF23" w14:textId="77777777" w:rsidR="007907F9" w:rsidRPr="009B5EEB" w:rsidRDefault="007907F9" w:rsidP="007907F9">
                            <w:pPr>
                              <w:jc w:val="center"/>
                            </w:pPr>
                            <w:r w:rsidRPr="009B5EEB">
                              <w:t>252</w:t>
                            </w:r>
                          </w:p>
                        </w:tc>
                        <w:tc>
                          <w:tcPr>
                            <w:tcW w:w="412" w:type="pct"/>
                            <w:vAlign w:val="center"/>
                          </w:tcPr>
                          <w:p w14:paraId="4C395065" w14:textId="77777777" w:rsidR="007907F9" w:rsidRPr="009B5EEB" w:rsidRDefault="007907F9" w:rsidP="007907F9">
                            <w:pPr>
                              <w:jc w:val="center"/>
                            </w:pPr>
                            <w:r w:rsidRPr="009B5EEB">
                              <w:t>135</w:t>
                            </w:r>
                          </w:p>
                        </w:tc>
                        <w:tc>
                          <w:tcPr>
                            <w:tcW w:w="411" w:type="pct"/>
                            <w:vAlign w:val="center"/>
                          </w:tcPr>
                          <w:p w14:paraId="4DCE12C0" w14:textId="77777777" w:rsidR="007907F9" w:rsidRPr="009B5EEB" w:rsidRDefault="007907F9" w:rsidP="007907F9">
                            <w:pPr>
                              <w:jc w:val="center"/>
                            </w:pPr>
                            <w:r w:rsidRPr="009B5EEB">
                              <w:t>180</w:t>
                            </w:r>
                          </w:p>
                        </w:tc>
                        <w:tc>
                          <w:tcPr>
                            <w:tcW w:w="411" w:type="pct"/>
                            <w:vAlign w:val="center"/>
                          </w:tcPr>
                          <w:p w14:paraId="75B22457" w14:textId="77777777" w:rsidR="007907F9" w:rsidRPr="00804EF4" w:rsidRDefault="007907F9" w:rsidP="007907F9">
                            <w:pPr>
                              <w:jc w:val="center"/>
                            </w:pPr>
                            <w:r w:rsidRPr="00804EF4">
                              <w:t>52</w:t>
                            </w:r>
                          </w:p>
                        </w:tc>
                        <w:tc>
                          <w:tcPr>
                            <w:tcW w:w="411" w:type="pct"/>
                            <w:vAlign w:val="center"/>
                          </w:tcPr>
                          <w:p w14:paraId="4E292094" w14:textId="77777777" w:rsidR="007907F9" w:rsidRPr="00804EF4" w:rsidRDefault="007907F9" w:rsidP="007907F9">
                            <w:pPr>
                              <w:jc w:val="center"/>
                            </w:pPr>
                            <w:r w:rsidRPr="00804EF4">
                              <w:t>478</w:t>
                            </w:r>
                          </w:p>
                        </w:tc>
                        <w:tc>
                          <w:tcPr>
                            <w:tcW w:w="411" w:type="pct"/>
                            <w:vAlign w:val="center"/>
                          </w:tcPr>
                          <w:p w14:paraId="1AD3BB17" w14:textId="77777777" w:rsidR="007907F9" w:rsidRPr="00804EF4" w:rsidRDefault="007907F9" w:rsidP="007907F9">
                            <w:pPr>
                              <w:jc w:val="center"/>
                            </w:pPr>
                            <w:r w:rsidRPr="00804EF4">
                              <w:t>91</w:t>
                            </w:r>
                          </w:p>
                        </w:tc>
                        <w:tc>
                          <w:tcPr>
                            <w:tcW w:w="412" w:type="pct"/>
                            <w:vAlign w:val="center"/>
                          </w:tcPr>
                          <w:p w14:paraId="47BD155B" w14:textId="77777777" w:rsidR="007907F9" w:rsidRPr="00804EF4" w:rsidRDefault="007907F9" w:rsidP="007907F9">
                            <w:pPr>
                              <w:jc w:val="center"/>
                            </w:pPr>
                            <w:r w:rsidRPr="00804EF4">
                              <w:t>-</w:t>
                            </w:r>
                          </w:p>
                        </w:tc>
                        <w:tc>
                          <w:tcPr>
                            <w:tcW w:w="412" w:type="pct"/>
                            <w:vAlign w:val="center"/>
                          </w:tcPr>
                          <w:p w14:paraId="3BE92025" w14:textId="77777777" w:rsidR="007907F9" w:rsidRPr="00804EF4" w:rsidRDefault="007907F9" w:rsidP="007907F9">
                            <w:pPr>
                              <w:jc w:val="center"/>
                            </w:pPr>
                            <w:r w:rsidRPr="00804EF4">
                              <w:t>114</w:t>
                            </w:r>
                          </w:p>
                        </w:tc>
                        <w:tc>
                          <w:tcPr>
                            <w:tcW w:w="412" w:type="pct"/>
                            <w:vAlign w:val="center"/>
                          </w:tcPr>
                          <w:p w14:paraId="79830E58" w14:textId="77777777" w:rsidR="007907F9" w:rsidRPr="00804EF4" w:rsidRDefault="007907F9" w:rsidP="007907F9">
                            <w:pPr>
                              <w:jc w:val="center"/>
                            </w:pPr>
                            <w:r w:rsidRPr="00804EF4">
                              <w:t>83</w:t>
                            </w:r>
                          </w:p>
                        </w:tc>
                        <w:tc>
                          <w:tcPr>
                            <w:tcW w:w="411" w:type="pct"/>
                            <w:vAlign w:val="center"/>
                          </w:tcPr>
                          <w:p w14:paraId="33CA3D2E" w14:textId="77777777" w:rsidR="007907F9" w:rsidRPr="00804EF4" w:rsidRDefault="007907F9" w:rsidP="007907F9">
                            <w:pPr>
                              <w:jc w:val="center"/>
                            </w:pPr>
                            <w:r w:rsidRPr="00804EF4">
                              <w:t>117</w:t>
                            </w:r>
                          </w:p>
                        </w:tc>
                      </w:tr>
                      <w:tr w:rsidR="007907F9" w:rsidRPr="00E361BC" w14:paraId="459ED99A" w14:textId="77777777" w:rsidTr="00E610C4">
                        <w:trPr>
                          <w:trHeight w:val="255"/>
                          <w:jc w:val="center"/>
                        </w:trPr>
                        <w:tc>
                          <w:tcPr>
                            <w:tcW w:w="885" w:type="pct"/>
                            <w:vAlign w:val="center"/>
                          </w:tcPr>
                          <w:p w14:paraId="5B495E69" w14:textId="77777777" w:rsidR="007907F9" w:rsidRPr="00E361BC" w:rsidRDefault="007907F9" w:rsidP="007907F9">
                            <w:smartTag w:uri="urn:schemas-microsoft-com:office:smarttags" w:element="City">
                              <w:smartTag w:uri="urn:schemas-microsoft-com:office:smarttags" w:element="place">
                                <w:r w:rsidRPr="00E361BC">
                                  <w:t>Portland</w:t>
                                </w:r>
                              </w:smartTag>
                            </w:smartTag>
                          </w:p>
                        </w:tc>
                        <w:tc>
                          <w:tcPr>
                            <w:tcW w:w="412" w:type="pct"/>
                            <w:vAlign w:val="center"/>
                          </w:tcPr>
                          <w:p w14:paraId="28B7CC2B" w14:textId="77777777" w:rsidR="007907F9" w:rsidRPr="009B5EEB" w:rsidRDefault="007907F9" w:rsidP="007907F9">
                            <w:pPr>
                              <w:jc w:val="center"/>
                            </w:pPr>
                            <w:r w:rsidRPr="009B5EEB">
                              <w:t>285</w:t>
                            </w:r>
                          </w:p>
                        </w:tc>
                        <w:tc>
                          <w:tcPr>
                            <w:tcW w:w="412" w:type="pct"/>
                            <w:vAlign w:val="center"/>
                          </w:tcPr>
                          <w:p w14:paraId="2E206849" w14:textId="77777777" w:rsidR="007907F9" w:rsidRPr="009B5EEB" w:rsidRDefault="007907F9" w:rsidP="007907F9">
                            <w:pPr>
                              <w:jc w:val="center"/>
                            </w:pPr>
                            <w:r w:rsidRPr="009B5EEB">
                              <w:t>95</w:t>
                            </w:r>
                          </w:p>
                        </w:tc>
                        <w:tc>
                          <w:tcPr>
                            <w:tcW w:w="411" w:type="pct"/>
                            <w:vAlign w:val="center"/>
                          </w:tcPr>
                          <w:p w14:paraId="2C4D8A1E" w14:textId="77777777" w:rsidR="007907F9" w:rsidRPr="009B5EEB" w:rsidRDefault="007907F9" w:rsidP="007907F9">
                            <w:pPr>
                              <w:jc w:val="center"/>
                            </w:pPr>
                            <w:r w:rsidRPr="009B5EEB">
                              <w:t>160</w:t>
                            </w:r>
                          </w:p>
                        </w:tc>
                        <w:tc>
                          <w:tcPr>
                            <w:tcW w:w="411" w:type="pct"/>
                            <w:vAlign w:val="center"/>
                          </w:tcPr>
                          <w:p w14:paraId="35B87352" w14:textId="77777777" w:rsidR="007907F9" w:rsidRPr="00804EF4" w:rsidRDefault="007907F9" w:rsidP="007907F9">
                            <w:pPr>
                              <w:jc w:val="center"/>
                            </w:pPr>
                            <w:r w:rsidRPr="00804EF4">
                              <w:t>84</w:t>
                            </w:r>
                          </w:p>
                        </w:tc>
                        <w:tc>
                          <w:tcPr>
                            <w:tcW w:w="411" w:type="pct"/>
                            <w:vAlign w:val="center"/>
                          </w:tcPr>
                          <w:p w14:paraId="002CE324" w14:textId="77777777" w:rsidR="007907F9" w:rsidRPr="00804EF4" w:rsidRDefault="007907F9" w:rsidP="007907F9">
                            <w:pPr>
                              <w:jc w:val="center"/>
                            </w:pPr>
                            <w:r w:rsidRPr="00804EF4">
                              <w:t>344</w:t>
                            </w:r>
                          </w:p>
                        </w:tc>
                        <w:tc>
                          <w:tcPr>
                            <w:tcW w:w="411" w:type="pct"/>
                            <w:vAlign w:val="center"/>
                          </w:tcPr>
                          <w:p w14:paraId="55128117" w14:textId="77777777" w:rsidR="007907F9" w:rsidRPr="00804EF4" w:rsidRDefault="007907F9" w:rsidP="007907F9">
                            <w:pPr>
                              <w:jc w:val="center"/>
                            </w:pPr>
                            <w:r w:rsidRPr="00804EF4">
                              <w:t>110</w:t>
                            </w:r>
                          </w:p>
                        </w:tc>
                        <w:tc>
                          <w:tcPr>
                            <w:tcW w:w="412" w:type="pct"/>
                            <w:vAlign w:val="center"/>
                          </w:tcPr>
                          <w:p w14:paraId="41EF4538" w14:textId="77777777" w:rsidR="007907F9" w:rsidRPr="00804EF4" w:rsidRDefault="007907F9" w:rsidP="007907F9">
                            <w:pPr>
                              <w:jc w:val="center"/>
                            </w:pPr>
                            <w:r w:rsidRPr="00804EF4">
                              <w:t>114</w:t>
                            </w:r>
                          </w:p>
                        </w:tc>
                        <w:tc>
                          <w:tcPr>
                            <w:tcW w:w="412" w:type="pct"/>
                            <w:vAlign w:val="center"/>
                          </w:tcPr>
                          <w:p w14:paraId="133F52DB" w14:textId="77777777" w:rsidR="007907F9" w:rsidRPr="00804EF4" w:rsidRDefault="007907F9" w:rsidP="007907F9">
                            <w:pPr>
                              <w:jc w:val="center"/>
                            </w:pPr>
                            <w:r w:rsidRPr="00804EF4">
                              <w:t>-</w:t>
                            </w:r>
                          </w:p>
                        </w:tc>
                        <w:tc>
                          <w:tcPr>
                            <w:tcW w:w="412" w:type="pct"/>
                            <w:vAlign w:val="center"/>
                          </w:tcPr>
                          <w:p w14:paraId="7F5A6968" w14:textId="77777777" w:rsidR="007907F9" w:rsidRPr="00804EF4" w:rsidRDefault="007907F9" w:rsidP="007907F9">
                            <w:pPr>
                              <w:jc w:val="center"/>
                            </w:pPr>
                            <w:r w:rsidRPr="00804EF4">
                              <w:t>47</w:t>
                            </w:r>
                          </w:p>
                        </w:tc>
                        <w:tc>
                          <w:tcPr>
                            <w:tcW w:w="411" w:type="pct"/>
                            <w:vAlign w:val="center"/>
                          </w:tcPr>
                          <w:p w14:paraId="4A8AB06B" w14:textId="77777777" w:rsidR="007907F9" w:rsidRPr="00804EF4" w:rsidRDefault="007907F9" w:rsidP="007907F9">
                            <w:pPr>
                              <w:jc w:val="center"/>
                            </w:pPr>
                            <w:r w:rsidRPr="00804EF4">
                              <w:t>78</w:t>
                            </w:r>
                          </w:p>
                        </w:tc>
                      </w:tr>
                      <w:tr w:rsidR="007907F9" w:rsidRPr="00E361BC" w14:paraId="3F54DE77" w14:textId="77777777" w:rsidTr="00E610C4">
                        <w:trPr>
                          <w:trHeight w:val="255"/>
                          <w:jc w:val="center"/>
                        </w:trPr>
                        <w:tc>
                          <w:tcPr>
                            <w:tcW w:w="885" w:type="pct"/>
                            <w:vAlign w:val="center"/>
                          </w:tcPr>
                          <w:p w14:paraId="7A0ED5E3" w14:textId="77777777" w:rsidR="007907F9" w:rsidRPr="00E361BC" w:rsidRDefault="007907F9" w:rsidP="007907F9">
                            <w:smartTag w:uri="urn:schemas-microsoft-com:office:smarttags" w:element="City">
                              <w:smartTag w:uri="urn:schemas-microsoft-com:office:smarttags" w:element="place">
                                <w:r w:rsidRPr="00E361BC">
                                  <w:t>Salem</w:t>
                                </w:r>
                              </w:smartTag>
                            </w:smartTag>
                          </w:p>
                        </w:tc>
                        <w:tc>
                          <w:tcPr>
                            <w:tcW w:w="412" w:type="pct"/>
                            <w:vAlign w:val="center"/>
                          </w:tcPr>
                          <w:p w14:paraId="263069B7" w14:textId="77777777" w:rsidR="007907F9" w:rsidRPr="009B5EEB" w:rsidRDefault="007907F9" w:rsidP="007907F9">
                            <w:pPr>
                              <w:jc w:val="center"/>
                            </w:pPr>
                            <w:r w:rsidRPr="009B5EEB">
                              <w:t>240</w:t>
                            </w:r>
                          </w:p>
                        </w:tc>
                        <w:tc>
                          <w:tcPr>
                            <w:tcW w:w="412" w:type="pct"/>
                            <w:vAlign w:val="center"/>
                          </w:tcPr>
                          <w:p w14:paraId="2A545BE3" w14:textId="77777777" w:rsidR="007907F9" w:rsidRPr="009B5EEB" w:rsidRDefault="007907F9" w:rsidP="007907F9">
                            <w:pPr>
                              <w:jc w:val="center"/>
                            </w:pPr>
                            <w:r w:rsidRPr="009B5EEB">
                              <w:t>136</w:t>
                            </w:r>
                          </w:p>
                        </w:tc>
                        <w:tc>
                          <w:tcPr>
                            <w:tcW w:w="411" w:type="pct"/>
                            <w:vAlign w:val="center"/>
                          </w:tcPr>
                          <w:p w14:paraId="0155D51B" w14:textId="77777777" w:rsidR="007907F9" w:rsidRPr="009B5EEB" w:rsidRDefault="007907F9" w:rsidP="007907F9">
                            <w:pPr>
                              <w:jc w:val="center"/>
                            </w:pPr>
                            <w:r w:rsidRPr="009B5EEB">
                              <w:t>131</w:t>
                            </w:r>
                          </w:p>
                        </w:tc>
                        <w:tc>
                          <w:tcPr>
                            <w:tcW w:w="411" w:type="pct"/>
                            <w:vAlign w:val="center"/>
                          </w:tcPr>
                          <w:p w14:paraId="54DD24C7" w14:textId="77777777" w:rsidR="007907F9" w:rsidRPr="00804EF4" w:rsidRDefault="007907F9" w:rsidP="007907F9">
                            <w:pPr>
                              <w:jc w:val="center"/>
                            </w:pPr>
                            <w:r w:rsidRPr="00804EF4">
                              <w:t>40</w:t>
                            </w:r>
                          </w:p>
                        </w:tc>
                        <w:tc>
                          <w:tcPr>
                            <w:tcW w:w="411" w:type="pct"/>
                            <w:vAlign w:val="center"/>
                          </w:tcPr>
                          <w:p w14:paraId="42D8DA6F" w14:textId="77777777" w:rsidR="007907F9" w:rsidRPr="00804EF4" w:rsidRDefault="007907F9" w:rsidP="007907F9">
                            <w:pPr>
                              <w:jc w:val="center"/>
                            </w:pPr>
                            <w:r w:rsidRPr="00804EF4">
                              <w:t>389</w:t>
                            </w:r>
                          </w:p>
                        </w:tc>
                        <w:tc>
                          <w:tcPr>
                            <w:tcW w:w="411" w:type="pct"/>
                            <w:vAlign w:val="center"/>
                          </w:tcPr>
                          <w:p w14:paraId="1440A819" w14:textId="77777777" w:rsidR="007907F9" w:rsidRPr="00804EF4" w:rsidRDefault="007907F9" w:rsidP="007907F9">
                            <w:pPr>
                              <w:jc w:val="center"/>
                            </w:pPr>
                            <w:r w:rsidRPr="00804EF4">
                              <w:t>64</w:t>
                            </w:r>
                          </w:p>
                        </w:tc>
                        <w:tc>
                          <w:tcPr>
                            <w:tcW w:w="412" w:type="pct"/>
                            <w:vAlign w:val="center"/>
                          </w:tcPr>
                          <w:p w14:paraId="0F7D7D69" w14:textId="77777777" w:rsidR="007907F9" w:rsidRPr="00804EF4" w:rsidRDefault="007907F9" w:rsidP="007907F9">
                            <w:pPr>
                              <w:jc w:val="center"/>
                            </w:pPr>
                            <w:r w:rsidRPr="00804EF4">
                              <w:t>83</w:t>
                            </w:r>
                          </w:p>
                        </w:tc>
                        <w:tc>
                          <w:tcPr>
                            <w:tcW w:w="412" w:type="pct"/>
                            <w:vAlign w:val="center"/>
                          </w:tcPr>
                          <w:p w14:paraId="5C40CCB5" w14:textId="77777777" w:rsidR="007907F9" w:rsidRPr="00804EF4" w:rsidRDefault="007907F9" w:rsidP="007907F9">
                            <w:pPr>
                              <w:jc w:val="center"/>
                            </w:pPr>
                            <w:r w:rsidRPr="00804EF4">
                              <w:t>47</w:t>
                            </w:r>
                          </w:p>
                        </w:tc>
                        <w:tc>
                          <w:tcPr>
                            <w:tcW w:w="412" w:type="pct"/>
                            <w:vAlign w:val="center"/>
                          </w:tcPr>
                          <w:p w14:paraId="3CFA11FF" w14:textId="77777777" w:rsidR="007907F9" w:rsidRPr="00804EF4" w:rsidRDefault="007907F9" w:rsidP="007907F9">
                            <w:pPr>
                              <w:jc w:val="center"/>
                            </w:pPr>
                            <w:r w:rsidRPr="00804EF4">
                              <w:t>-</w:t>
                            </w:r>
                          </w:p>
                        </w:tc>
                        <w:tc>
                          <w:tcPr>
                            <w:tcW w:w="411" w:type="pct"/>
                            <w:vAlign w:val="center"/>
                          </w:tcPr>
                          <w:p w14:paraId="60914019" w14:textId="77777777" w:rsidR="007907F9" w:rsidRPr="00804EF4" w:rsidRDefault="007907F9" w:rsidP="007907F9">
                            <w:pPr>
                              <w:jc w:val="center"/>
                            </w:pPr>
                            <w:r w:rsidRPr="00804EF4">
                              <w:t>118</w:t>
                            </w:r>
                          </w:p>
                        </w:tc>
                      </w:tr>
                      <w:tr w:rsidR="007907F9" w:rsidRPr="00E361BC" w14:paraId="43B0BF13" w14:textId="77777777" w:rsidTr="00E610C4">
                        <w:trPr>
                          <w:trHeight w:val="255"/>
                          <w:jc w:val="center"/>
                        </w:trPr>
                        <w:tc>
                          <w:tcPr>
                            <w:tcW w:w="885" w:type="pct"/>
                            <w:vAlign w:val="center"/>
                          </w:tcPr>
                          <w:p w14:paraId="35E75DD6" w14:textId="77777777" w:rsidR="007907F9" w:rsidRPr="00E361BC" w:rsidRDefault="007907F9" w:rsidP="007907F9">
                            <w:smartTag w:uri="urn:schemas-microsoft-com:office:smarttags" w:element="City">
                              <w:smartTag w:uri="urn:schemas-microsoft-com:office:smarttags" w:element="place">
                                <w:r w:rsidRPr="00E361BC">
                                  <w:t>Seaside</w:t>
                                </w:r>
                              </w:smartTag>
                            </w:smartTag>
                          </w:p>
                        </w:tc>
                        <w:tc>
                          <w:tcPr>
                            <w:tcW w:w="412" w:type="pct"/>
                            <w:vAlign w:val="center"/>
                          </w:tcPr>
                          <w:p w14:paraId="0807B615" w14:textId="77777777" w:rsidR="007907F9" w:rsidRPr="009B5EEB" w:rsidRDefault="007907F9" w:rsidP="007907F9">
                            <w:pPr>
                              <w:jc w:val="center"/>
                            </w:pPr>
                            <w:r w:rsidRPr="009B5EEB">
                              <w:t>356</w:t>
                            </w:r>
                          </w:p>
                        </w:tc>
                        <w:tc>
                          <w:tcPr>
                            <w:tcW w:w="412" w:type="pct"/>
                            <w:vAlign w:val="center"/>
                          </w:tcPr>
                          <w:p w14:paraId="2AE10737" w14:textId="77777777" w:rsidR="007907F9" w:rsidRPr="009B5EEB" w:rsidRDefault="007907F9" w:rsidP="007907F9">
                            <w:pPr>
                              <w:jc w:val="center"/>
                            </w:pPr>
                            <w:r w:rsidRPr="009B5EEB">
                              <w:t>17</w:t>
                            </w:r>
                          </w:p>
                        </w:tc>
                        <w:tc>
                          <w:tcPr>
                            <w:tcW w:w="411" w:type="pct"/>
                            <w:vAlign w:val="center"/>
                          </w:tcPr>
                          <w:p w14:paraId="15DE9CAE" w14:textId="77777777" w:rsidR="007907F9" w:rsidRPr="009B5EEB" w:rsidRDefault="007907F9" w:rsidP="007907F9">
                            <w:pPr>
                              <w:jc w:val="center"/>
                            </w:pPr>
                            <w:r w:rsidRPr="009B5EEB">
                              <w:t>247</w:t>
                            </w:r>
                          </w:p>
                        </w:tc>
                        <w:tc>
                          <w:tcPr>
                            <w:tcW w:w="411" w:type="pct"/>
                            <w:vAlign w:val="center"/>
                          </w:tcPr>
                          <w:p w14:paraId="182D6E92" w14:textId="77777777" w:rsidR="007907F9" w:rsidRPr="00804EF4" w:rsidRDefault="007907F9" w:rsidP="007907F9">
                            <w:pPr>
                              <w:jc w:val="center"/>
                            </w:pPr>
                            <w:r w:rsidRPr="00804EF4">
                              <w:t>155</w:t>
                            </w:r>
                          </w:p>
                        </w:tc>
                        <w:tc>
                          <w:tcPr>
                            <w:tcW w:w="411" w:type="pct"/>
                            <w:vAlign w:val="center"/>
                          </w:tcPr>
                          <w:p w14:paraId="21F782B9" w14:textId="77777777" w:rsidR="007907F9" w:rsidRPr="00804EF4" w:rsidRDefault="007907F9" w:rsidP="007907F9">
                            <w:pPr>
                              <w:jc w:val="center"/>
                            </w:pPr>
                            <w:r w:rsidRPr="00804EF4">
                              <w:t>423</w:t>
                            </w:r>
                          </w:p>
                        </w:tc>
                        <w:tc>
                          <w:tcPr>
                            <w:tcW w:w="411" w:type="pct"/>
                            <w:vAlign w:val="center"/>
                          </w:tcPr>
                          <w:p w14:paraId="2F5EC914" w14:textId="77777777" w:rsidR="007907F9" w:rsidRPr="00804EF4" w:rsidRDefault="007907F9" w:rsidP="007907F9">
                            <w:pPr>
                              <w:jc w:val="center"/>
                            </w:pPr>
                            <w:r w:rsidRPr="00804EF4">
                              <w:t>181</w:t>
                            </w:r>
                          </w:p>
                        </w:tc>
                        <w:tc>
                          <w:tcPr>
                            <w:tcW w:w="412" w:type="pct"/>
                            <w:vAlign w:val="center"/>
                          </w:tcPr>
                          <w:p w14:paraId="6254BDE2" w14:textId="77777777" w:rsidR="007907F9" w:rsidRPr="00804EF4" w:rsidRDefault="007907F9" w:rsidP="007907F9">
                            <w:pPr>
                              <w:jc w:val="center"/>
                            </w:pPr>
                            <w:r w:rsidRPr="00804EF4">
                              <w:t>117</w:t>
                            </w:r>
                          </w:p>
                        </w:tc>
                        <w:tc>
                          <w:tcPr>
                            <w:tcW w:w="412" w:type="pct"/>
                            <w:vAlign w:val="center"/>
                          </w:tcPr>
                          <w:p w14:paraId="68057B17" w14:textId="77777777" w:rsidR="007907F9" w:rsidRPr="00804EF4" w:rsidRDefault="007907F9" w:rsidP="007907F9">
                            <w:pPr>
                              <w:jc w:val="center"/>
                            </w:pPr>
                            <w:r w:rsidRPr="00804EF4">
                              <w:t>78</w:t>
                            </w:r>
                          </w:p>
                        </w:tc>
                        <w:tc>
                          <w:tcPr>
                            <w:tcW w:w="412" w:type="pct"/>
                            <w:vAlign w:val="center"/>
                          </w:tcPr>
                          <w:p w14:paraId="35500217" w14:textId="77777777" w:rsidR="007907F9" w:rsidRPr="00804EF4" w:rsidRDefault="007907F9" w:rsidP="007907F9">
                            <w:pPr>
                              <w:jc w:val="center"/>
                            </w:pPr>
                            <w:r w:rsidRPr="00804EF4">
                              <w:t>118</w:t>
                            </w:r>
                          </w:p>
                        </w:tc>
                        <w:tc>
                          <w:tcPr>
                            <w:tcW w:w="411" w:type="pct"/>
                            <w:vAlign w:val="center"/>
                          </w:tcPr>
                          <w:p w14:paraId="596CF2F0" w14:textId="77777777" w:rsidR="007907F9" w:rsidRPr="00804EF4" w:rsidRDefault="007907F9" w:rsidP="007907F9">
                            <w:pPr>
                              <w:jc w:val="center"/>
                            </w:pPr>
                            <w:r w:rsidRPr="00804EF4">
                              <w:t>-</w:t>
                            </w:r>
                          </w:p>
                        </w:tc>
                      </w:tr>
                    </w:tbl>
                    <w:p w14:paraId="6E9F063B" w14:textId="77777777" w:rsidR="007907F9" w:rsidRDefault="007907F9" w:rsidP="007907F9"/>
                  </w:txbxContent>
                </v:textbox>
                <w10:anchorlock/>
              </v:shape>
            </w:pict>
          </mc:Fallback>
        </mc:AlternateContent>
      </w:r>
    </w:p>
    <w:p w14:paraId="40B03A8D" w14:textId="77777777" w:rsidR="00CB2598" w:rsidRDefault="00CB2598" w:rsidP="00CB2598">
      <w:pPr>
        <w:pStyle w:val="ExampleBody"/>
      </w:pPr>
    </w:p>
    <w:p w14:paraId="43C30DA9" w14:textId="77777777" w:rsidR="0047247D" w:rsidRDefault="00110A86" w:rsidP="00CB2598">
      <w:pPr>
        <w:pStyle w:val="ExampleBody"/>
      </w:pPr>
      <w:r>
        <w:t xml:space="preserve">Using Kruskal’s algorithm, we add edges from </w:t>
      </w:r>
      <w:r w:rsidR="00CB2598">
        <w:t>cheapest to most expensive, rejecting any that close a circuit.  We stop when the graph is connected.</w:t>
      </w:r>
    </w:p>
    <w:p w14:paraId="2CEFEF74" w14:textId="77777777" w:rsidR="007907F9" w:rsidRDefault="007907F9" w:rsidP="00CB2598">
      <w:pPr>
        <w:pStyle w:val="ExampleBody"/>
      </w:pPr>
    </w:p>
    <w:p w14:paraId="0BC1ED91" w14:textId="77777777" w:rsidR="007907F9" w:rsidRDefault="007907F9" w:rsidP="00CB2598">
      <w:pPr>
        <w:pStyle w:val="ExampleBody"/>
      </w:pPr>
      <w:r>
        <w:t>Seaside to Astoria</w:t>
      </w:r>
      <w:r>
        <w:tab/>
      </w:r>
      <w:r w:rsidR="00CB2598">
        <w:tab/>
      </w:r>
      <w:r>
        <w:t>17 miles</w:t>
      </w:r>
    </w:p>
    <w:p w14:paraId="29C37E89" w14:textId="77777777" w:rsidR="007907F9" w:rsidRDefault="007907F9" w:rsidP="00CB2598">
      <w:pPr>
        <w:pStyle w:val="ExampleBody"/>
      </w:pPr>
      <w:r>
        <w:t>Corvallis to Salem</w:t>
      </w:r>
      <w:r>
        <w:tab/>
      </w:r>
      <w:r w:rsidR="00CB2598">
        <w:tab/>
      </w:r>
      <w:r>
        <w:t>40 miles</w:t>
      </w:r>
    </w:p>
    <w:p w14:paraId="4BDA23B6" w14:textId="77777777" w:rsidR="007907F9" w:rsidRDefault="007907F9" w:rsidP="00CB2598">
      <w:pPr>
        <w:pStyle w:val="ExampleBody"/>
      </w:pPr>
      <w:r>
        <w:t>Portland to Salem</w:t>
      </w:r>
      <w:r>
        <w:tab/>
      </w:r>
      <w:r w:rsidR="00CB2598">
        <w:tab/>
      </w:r>
      <w:r>
        <w:t>47 miles</w:t>
      </w:r>
    </w:p>
    <w:p w14:paraId="0A98E412" w14:textId="27D3F054" w:rsidR="007907F9" w:rsidRDefault="007E3B2B" w:rsidP="00CB2598">
      <w:pPr>
        <w:pStyle w:val="ExampleBody"/>
      </w:pPr>
      <w:r>
        <w:rPr>
          <w:noProof/>
          <w:lang w:eastAsia="zh-TW"/>
        </w:rPr>
        <mc:AlternateContent>
          <mc:Choice Requires="wpc">
            <w:drawing>
              <wp:anchor distT="0" distB="0" distL="114300" distR="114300" simplePos="0" relativeHeight="251821056" behindDoc="0" locked="0" layoutInCell="1" allowOverlap="1" wp14:anchorId="07AC8D36" wp14:editId="64ABA488">
                <wp:simplePos x="0" y="0"/>
                <wp:positionH relativeFrom="column">
                  <wp:posOffset>3295015</wp:posOffset>
                </wp:positionH>
                <wp:positionV relativeFrom="paragraph">
                  <wp:posOffset>31115</wp:posOffset>
                </wp:positionV>
                <wp:extent cx="2419350" cy="1847850"/>
                <wp:effectExtent l="0" t="0" r="635" b="0"/>
                <wp:wrapSquare wrapText="bothSides"/>
                <wp:docPr id="4495" name="Canvas 4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35" name="Line 4389"/>
                        <wps:cNvCnPr>
                          <a:cxnSpLocks noChangeShapeType="1"/>
                        </wps:cNvCnPr>
                        <wps:spPr bwMode="auto">
                          <a:xfrm flipH="1">
                            <a:off x="882650" y="893763"/>
                            <a:ext cx="939800" cy="698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6" name="Line 4390"/>
                        <wps:cNvCnPr>
                          <a:cxnSpLocks noChangeShapeType="1"/>
                        </wps:cNvCnPr>
                        <wps:spPr bwMode="auto">
                          <a:xfrm flipV="1">
                            <a:off x="488950" y="474663"/>
                            <a:ext cx="0" cy="86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437" name="Group 4394"/>
                        <wpg:cNvGrpSpPr>
                          <a:grpSpLocks/>
                        </wpg:cNvGrpSpPr>
                        <wpg:grpSpPr bwMode="auto">
                          <a:xfrm>
                            <a:off x="0" y="0"/>
                            <a:ext cx="2419350" cy="1847850"/>
                            <a:chOff x="7170" y="3930"/>
                            <a:chExt cx="3810" cy="2910"/>
                          </a:xfrm>
                        </wpg:grpSpPr>
                        <wps:wsp>
                          <wps:cNvPr id="4438" name="Line 4395"/>
                          <wps:cNvCnPr>
                            <a:cxnSpLocks noChangeShapeType="1"/>
                          </wps:cNvCnPr>
                          <wps:spPr bwMode="auto">
                            <a:xfrm flipH="1">
                              <a:off x="7950" y="4256"/>
                              <a:ext cx="1275"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9" name="Line 4396"/>
                          <wps:cNvCnPr>
                            <a:cxnSpLocks noChangeShapeType="1"/>
                          </wps:cNvCnPr>
                          <wps:spPr bwMode="auto">
                            <a:xfrm flipH="1" flipV="1">
                              <a:off x="7770" y="5336"/>
                              <a:ext cx="18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0" name="Line 4397"/>
                          <wps:cNvCnPr>
                            <a:cxnSpLocks noChangeShapeType="1"/>
                          </wps:cNvCnPr>
                          <wps:spPr bwMode="auto">
                            <a:xfrm flipH="1">
                              <a:off x="9255" y="5321"/>
                              <a:ext cx="780" cy="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1" name="Line 4398"/>
                          <wps:cNvCnPr>
                            <a:cxnSpLocks noChangeShapeType="1"/>
                          </wps:cNvCnPr>
                          <wps:spPr bwMode="auto">
                            <a:xfrm>
                              <a:off x="7760" y="5340"/>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42" name="Group 4399"/>
                          <wpg:cNvGrpSpPr>
                            <a:grpSpLocks/>
                          </wpg:cNvGrpSpPr>
                          <wpg:grpSpPr bwMode="auto">
                            <a:xfrm>
                              <a:off x="7170" y="3930"/>
                              <a:ext cx="3810" cy="2910"/>
                              <a:chOff x="7170" y="3930"/>
                              <a:chExt cx="3810" cy="2910"/>
                            </a:xfrm>
                          </wpg:grpSpPr>
                          <wps:wsp>
                            <wps:cNvPr id="4443" name="Oval 4400"/>
                            <wps:cNvSpPr>
                              <a:spLocks noChangeArrowheads="1"/>
                            </wps:cNvSpPr>
                            <wps:spPr bwMode="auto">
                              <a:xfrm>
                                <a:off x="8490" y="420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4" name="Oval 4401"/>
                            <wps:cNvSpPr>
                              <a:spLocks noChangeArrowheads="1"/>
                            </wps:cNvSpPr>
                            <wps:spPr bwMode="auto">
                              <a:xfrm>
                                <a:off x="9150" y="41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5" name="Oval 4402"/>
                            <wps:cNvSpPr>
                              <a:spLocks noChangeArrowheads="1"/>
                            </wps:cNvSpPr>
                            <wps:spPr bwMode="auto">
                              <a:xfrm>
                                <a:off x="9735" y="45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6" name="Oval 4403"/>
                            <wps:cNvSpPr>
                              <a:spLocks noChangeArrowheads="1"/>
                            </wps:cNvSpPr>
                            <wps:spPr bwMode="auto">
                              <a:xfrm>
                                <a:off x="7875" y="46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7" name="Oval 4404"/>
                            <wps:cNvSpPr>
                              <a:spLocks noChangeArrowheads="1"/>
                            </wps:cNvSpPr>
                            <wps:spPr bwMode="auto">
                              <a:xfrm>
                                <a:off x="9960"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0" name="Oval 4405"/>
                            <wps:cNvSpPr>
                              <a:spLocks noChangeArrowheads="1"/>
                            </wps:cNvSpPr>
                            <wps:spPr bwMode="auto">
                              <a:xfrm>
                                <a:off x="7695"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1" name="Oval 4406"/>
                            <wps:cNvSpPr>
                              <a:spLocks noChangeArrowheads="1"/>
                            </wps:cNvSpPr>
                            <wps:spPr bwMode="auto">
                              <a:xfrm>
                                <a:off x="7890" y="59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2" name="Oval 4407"/>
                            <wps:cNvSpPr>
                              <a:spLocks noChangeArrowheads="1"/>
                            </wps:cNvSpPr>
                            <wps:spPr bwMode="auto">
                              <a:xfrm>
                                <a:off x="8490" y="636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3" name="Oval 4408"/>
                            <wps:cNvSpPr>
                              <a:spLocks noChangeArrowheads="1"/>
                            </wps:cNvSpPr>
                            <wps:spPr bwMode="auto">
                              <a:xfrm>
                                <a:off x="9180" y="63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4" name="Oval 4409"/>
                            <wps:cNvSpPr>
                              <a:spLocks noChangeArrowheads="1"/>
                            </wps:cNvSpPr>
                            <wps:spPr bwMode="auto">
                              <a:xfrm>
                                <a:off x="9765" y="59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5" name="Text Box 4410"/>
                            <wps:cNvSpPr txBox="1">
                              <a:spLocks noChangeArrowheads="1"/>
                            </wps:cNvSpPr>
                            <wps:spPr bwMode="auto">
                              <a:xfrm>
                                <a:off x="8160" y="396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C45C2" w14:textId="77777777" w:rsidR="00CB2598" w:rsidRPr="00C600F4" w:rsidRDefault="00CB2598" w:rsidP="00320957">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wps:txbx>
                            <wps:bodyPr rot="0" vert="horz" wrap="square" lIns="0" tIns="0" rIns="0" bIns="0" anchor="t" anchorCtr="0" upright="1">
                              <a:noAutofit/>
                            </wps:bodyPr>
                          </wps:wsp>
                          <wps:wsp>
                            <wps:cNvPr id="4486" name="Text Box 4411"/>
                            <wps:cNvSpPr txBox="1">
                              <a:spLocks noChangeArrowheads="1"/>
                            </wps:cNvSpPr>
                            <wps:spPr bwMode="auto">
                              <a:xfrm>
                                <a:off x="9015" y="39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CC552" w14:textId="77777777" w:rsidR="00CB2598" w:rsidRPr="00C600F4" w:rsidRDefault="00CB2598" w:rsidP="00320957">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wps:txbx>
                            <wps:bodyPr rot="0" vert="horz" wrap="square" lIns="0" tIns="0" rIns="0" bIns="0" anchor="t" anchorCtr="0" upright="1">
                              <a:noAutofit/>
                            </wps:bodyPr>
                          </wps:wsp>
                          <wps:wsp>
                            <wps:cNvPr id="4487" name="Text Box 4412"/>
                            <wps:cNvSpPr txBox="1">
                              <a:spLocks noChangeArrowheads="1"/>
                            </wps:cNvSpPr>
                            <wps:spPr bwMode="auto">
                              <a:xfrm>
                                <a:off x="9630" y="42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DF24"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Bend</w:t>
                                      </w:r>
                                    </w:smartTag>
                                  </w:smartTag>
                                </w:p>
                              </w:txbxContent>
                            </wps:txbx>
                            <wps:bodyPr rot="0" vert="horz" wrap="square" lIns="0" tIns="0" rIns="0" bIns="0" anchor="t" anchorCtr="0" upright="1">
                              <a:noAutofit/>
                            </wps:bodyPr>
                          </wps:wsp>
                          <wps:wsp>
                            <wps:cNvPr id="4488" name="Text Box 4413"/>
                            <wps:cNvSpPr txBox="1">
                              <a:spLocks noChangeArrowheads="1"/>
                            </wps:cNvSpPr>
                            <wps:spPr bwMode="auto">
                              <a:xfrm>
                                <a:off x="10020" y="505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76B05"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Corvallis</w:t>
                                      </w:r>
                                    </w:smartTag>
                                  </w:smartTag>
                                </w:p>
                              </w:txbxContent>
                            </wps:txbx>
                            <wps:bodyPr rot="0" vert="horz" wrap="square" lIns="0" tIns="0" rIns="0" bIns="0" anchor="t" anchorCtr="0" upright="1">
                              <a:noAutofit/>
                            </wps:bodyPr>
                          </wps:wsp>
                          <wps:wsp>
                            <wps:cNvPr id="4489" name="Text Box 4414"/>
                            <wps:cNvSpPr txBox="1">
                              <a:spLocks noChangeArrowheads="1"/>
                            </wps:cNvSpPr>
                            <wps:spPr bwMode="auto">
                              <a:xfrm>
                                <a:off x="9780" y="609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59792" w14:textId="77777777" w:rsidR="00CB2598" w:rsidRPr="00C600F4" w:rsidRDefault="00CB2598" w:rsidP="00320957">
                                  <w:pPr>
                                    <w:rPr>
                                      <w:sz w:val="20"/>
                                      <w:szCs w:val="20"/>
                                    </w:rPr>
                                  </w:pPr>
                                  <w:r>
                                    <w:rPr>
                                      <w:sz w:val="20"/>
                                      <w:szCs w:val="20"/>
                                    </w:rPr>
                                    <w:t>Crater Lk</w:t>
                                  </w:r>
                                </w:p>
                              </w:txbxContent>
                            </wps:txbx>
                            <wps:bodyPr rot="0" vert="horz" wrap="square" lIns="0" tIns="0" rIns="0" bIns="0" anchor="t" anchorCtr="0" upright="1">
                              <a:noAutofit/>
                            </wps:bodyPr>
                          </wps:wsp>
                          <wps:wsp>
                            <wps:cNvPr id="4490" name="Text Box 4415"/>
                            <wps:cNvSpPr txBox="1">
                              <a:spLocks noChangeArrowheads="1"/>
                            </wps:cNvSpPr>
                            <wps:spPr bwMode="auto">
                              <a:xfrm>
                                <a:off x="9285" y="646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2F02"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Eugene</w:t>
                                      </w:r>
                                    </w:smartTag>
                                  </w:smartTag>
                                </w:p>
                              </w:txbxContent>
                            </wps:txbx>
                            <wps:bodyPr rot="0" vert="horz" wrap="square" lIns="0" tIns="0" rIns="0" bIns="0" anchor="t" anchorCtr="0" upright="1">
                              <a:noAutofit/>
                            </wps:bodyPr>
                          </wps:wsp>
                          <wps:wsp>
                            <wps:cNvPr id="4491" name="Text Box 4416"/>
                            <wps:cNvSpPr txBox="1">
                              <a:spLocks noChangeArrowheads="1"/>
                            </wps:cNvSpPr>
                            <wps:spPr bwMode="auto">
                              <a:xfrm>
                                <a:off x="8010" y="649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277B"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Newport</w:t>
                                      </w:r>
                                    </w:smartTag>
                                  </w:smartTag>
                                </w:p>
                              </w:txbxContent>
                            </wps:txbx>
                            <wps:bodyPr rot="0" vert="horz" wrap="square" lIns="0" tIns="0" rIns="0" bIns="0" anchor="t" anchorCtr="0" upright="1">
                              <a:noAutofit/>
                            </wps:bodyPr>
                          </wps:wsp>
                          <wps:wsp>
                            <wps:cNvPr id="4492" name="Text Box 4417"/>
                            <wps:cNvSpPr txBox="1">
                              <a:spLocks noChangeArrowheads="1"/>
                            </wps:cNvSpPr>
                            <wps:spPr bwMode="auto">
                              <a:xfrm>
                                <a:off x="7230" y="610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4BFD"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Portland</w:t>
                                      </w:r>
                                    </w:smartTag>
                                  </w:smartTag>
                                </w:p>
                              </w:txbxContent>
                            </wps:txbx>
                            <wps:bodyPr rot="0" vert="horz" wrap="square" lIns="0" tIns="0" rIns="0" bIns="0" anchor="t" anchorCtr="0" upright="1">
                              <a:noAutofit/>
                            </wps:bodyPr>
                          </wps:wsp>
                          <wps:wsp>
                            <wps:cNvPr id="4493" name="Text Box 4418"/>
                            <wps:cNvSpPr txBox="1">
                              <a:spLocks noChangeArrowheads="1"/>
                            </wps:cNvSpPr>
                            <wps:spPr bwMode="auto">
                              <a:xfrm>
                                <a:off x="7170" y="510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0188"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Salem</w:t>
                                      </w:r>
                                    </w:smartTag>
                                  </w:smartTag>
                                </w:p>
                              </w:txbxContent>
                            </wps:txbx>
                            <wps:bodyPr rot="0" vert="horz" wrap="square" lIns="0" tIns="0" rIns="0" bIns="0" anchor="t" anchorCtr="0" upright="1">
                              <a:noAutofit/>
                            </wps:bodyPr>
                          </wps:wsp>
                          <wps:wsp>
                            <wps:cNvPr id="4494" name="Text Box 4419"/>
                            <wps:cNvSpPr txBox="1">
                              <a:spLocks noChangeArrowheads="1"/>
                            </wps:cNvSpPr>
                            <wps:spPr bwMode="auto">
                              <a:xfrm>
                                <a:off x="7275" y="441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8BDED"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Seaside</w:t>
                                      </w:r>
                                    </w:smartTag>
                                  </w:smartTag>
                                </w:p>
                              </w:txbxContent>
                            </wps:txbx>
                            <wps:bodyPr rot="0" vert="horz" wrap="square" lIns="0" tIns="0" rIns="0" bIns="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07AC8D36" id="Canvas 4421" o:spid="_x0000_s2458" editas="canvas" style="position:absolute;margin-left:259.45pt;margin-top:2.45pt;width:190.5pt;height:145.5pt;z-index:251821056;mso-position-horizontal-relative:text;mso-position-vertical-relative:text" coordsize="24193,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">
                <v:shape id="_x0000_s2459" type="#_x0000_t75" style="position:absolute;width:24193;height:18478;visibility:visible;mso-wrap-style:square">
                  <v:fill o:detectmouseclick="t"/>
                  <v:path o:connecttype="none"/>
                </v:shape>
                <v:line id="Line 4389" o:spid="_x0000_s2460" style="position:absolute;flip:x;visibility:visible;mso-wrap-style:square" from="8826,8937" to="18224,1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"/>
                <v:line id="Line 4390" o:spid="_x0000_s2461" style="position:absolute;flip:y;visibility:visible;mso-wrap-style:square" from="4889,4746" to="4889,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"/>
                <v:group id="Group 4394" o:spid="_x0000_s2462" style="position:absolute;width:24193;height:18478"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">
                  <v:line id="Line 4395" o:spid="_x0000_s2463" style="position:absolute;flip:x;visibility:visible;mso-wrap-style:square" from="7950,4256" to="9225,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"/>
                  <v:line id="Line 4396" o:spid="_x0000_s2464" style="position:absolute;flip:x y;visibility:visible;mso-wrap-style:square" from="7770,5336" to="7950,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"/>
                  <v:line id="Line 4397" o:spid="_x0000_s2465" style="position:absolute;flip:x;visibility:visible;mso-wrap-style:square" from="9255,5321" to="10035,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"/>
                  <v:line id="Line 4398" o:spid="_x0000_s2466" style="position:absolute;visibility:visible;mso-wrap-style:square" from="7760,5340" to="1000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"/>
                  <v:group id="Group 4399" o:spid="_x0000_s2467" style="position:absolute;left:7170;top:3930;width:3810;height:2910"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">
                    <v:oval id="Oval 4400" o:spid="_x0000_s2468" style="position:absolute;left:8490;top:420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"/>
                    <v:oval id="Oval 4401" o:spid="_x0000_s2469" style="position:absolute;left:9150;top:41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"/>
                    <v:oval id="Oval 4402" o:spid="_x0000_s2470" style="position:absolute;left:9735;top:45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"/>
                    <v:oval id="Oval 4403" o:spid="_x0000_s2471" style="position:absolute;left:7875;top:46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"/>
                    <v:oval id="Oval 4404" o:spid="_x0000_s2472" style="position:absolute;left:9960;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"/>
                    <v:oval id="Oval 4405" o:spid="_x0000_s2473" style="position:absolute;left:7695;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"/>
                    <v:oval id="Oval 4406" o:spid="_x0000_s2474" style="position:absolute;left:7890;top:59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"/>
                    <v:oval id="Oval 4407" o:spid="_x0000_s2475" style="position:absolute;left:8490;top:63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"/>
                    <v:oval id="Oval 4408" o:spid="_x0000_s2476" style="position:absolute;left:9180;top:63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"/>
                    <v:oval id="Oval 4409" o:spid="_x0000_s2477" style="position:absolute;left:9765;top:59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"/>
                    <v:shape id="Text Box 4410" o:spid="_x0000_s2478" type="#_x0000_t202" style="position:absolute;left:8160;top:396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" filled="f" stroked="f">
                      <v:textbox inset="0,0,0,0">
                        <w:txbxContent>
                          <w:p w14:paraId="679C45C2" w14:textId="77777777" w:rsidR="00CB2598" w:rsidRPr="00C600F4" w:rsidRDefault="00CB2598" w:rsidP="00320957">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v:textbox>
                    </v:shape>
                    <v:shape id="Text Box 4411" o:spid="_x0000_s2479" type="#_x0000_t202" style="position:absolute;left:9015;top:39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" filled="f" stroked="f">
                      <v:textbox inset="0,0,0,0">
                        <w:txbxContent>
                          <w:p w14:paraId="6AECC552" w14:textId="77777777" w:rsidR="00CB2598" w:rsidRPr="00C600F4" w:rsidRDefault="00CB2598" w:rsidP="00320957">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v:textbox>
                    </v:shape>
                    <v:shape id="Text Box 4412" o:spid="_x0000_s2480" type="#_x0000_t202" style="position:absolute;left:9630;top:42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" filled="f" stroked="f">
                      <v:textbox inset="0,0,0,0">
                        <w:txbxContent>
                          <w:p w14:paraId="6F98DF24"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Bend</w:t>
                                </w:r>
                              </w:smartTag>
                            </w:smartTag>
                          </w:p>
                        </w:txbxContent>
                      </v:textbox>
                    </v:shape>
                    <v:shape id="Text Box 4413" o:spid="_x0000_s2481" type="#_x0000_t202" style="position:absolute;left:10020;top:505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" filled="f" stroked="f">
                      <v:textbox inset="0,0,0,0">
                        <w:txbxContent>
                          <w:p w14:paraId="05076B05"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Corvallis</w:t>
                                </w:r>
                              </w:smartTag>
                            </w:smartTag>
                          </w:p>
                        </w:txbxContent>
                      </v:textbox>
                    </v:shape>
                    <v:shape id="Text Box 4414" o:spid="_x0000_s2482" type="#_x0000_t202" style="position:absolute;left:9780;top:609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" filled="f" stroked="f">
                      <v:textbox inset="0,0,0,0">
                        <w:txbxContent>
                          <w:p w14:paraId="2D359792" w14:textId="77777777" w:rsidR="00CB2598" w:rsidRPr="00C600F4" w:rsidRDefault="00CB2598" w:rsidP="00320957">
                            <w:pPr>
                              <w:rPr>
                                <w:sz w:val="20"/>
                                <w:szCs w:val="20"/>
                              </w:rPr>
                            </w:pPr>
                            <w:r>
                              <w:rPr>
                                <w:sz w:val="20"/>
                                <w:szCs w:val="20"/>
                              </w:rPr>
                              <w:t>Crater Lk</w:t>
                            </w:r>
                          </w:p>
                        </w:txbxContent>
                      </v:textbox>
                    </v:shape>
                    <v:shape id="Text Box 4415" o:spid="_x0000_s2483" type="#_x0000_t202" style="position:absolute;left:9285;top:646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" filled="f" stroked="f">
                      <v:textbox inset="0,0,0,0">
                        <w:txbxContent>
                          <w:p w14:paraId="53C92F02"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Eugene</w:t>
                                </w:r>
                              </w:smartTag>
                            </w:smartTag>
                          </w:p>
                        </w:txbxContent>
                      </v:textbox>
                    </v:shape>
                    <v:shape id="Text Box 4416" o:spid="_x0000_s2484" type="#_x0000_t202" style="position:absolute;left:8010;top:649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" filled="f" stroked="f">
                      <v:textbox inset="0,0,0,0">
                        <w:txbxContent>
                          <w:p w14:paraId="4675277B"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Newport</w:t>
                                </w:r>
                              </w:smartTag>
                            </w:smartTag>
                          </w:p>
                        </w:txbxContent>
                      </v:textbox>
                    </v:shape>
                    <v:shape id="Text Box 4417" o:spid="_x0000_s2485" type="#_x0000_t202" style="position:absolute;left:7230;top:610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" filled="f" stroked="f">
                      <v:textbox inset="0,0,0,0">
                        <w:txbxContent>
                          <w:p w14:paraId="05DA4BFD"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Portland</w:t>
                                </w:r>
                              </w:smartTag>
                            </w:smartTag>
                          </w:p>
                        </w:txbxContent>
                      </v:textbox>
                    </v:shape>
                    <v:shape id="Text Box 4418" o:spid="_x0000_s2486" type="#_x0000_t202" style="position:absolute;left:7170;top:510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" filled="f" stroked="f">
                      <v:textbox inset="0,0,0,0">
                        <w:txbxContent>
                          <w:p w14:paraId="38230188"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Salem</w:t>
                                </w:r>
                              </w:smartTag>
                            </w:smartTag>
                          </w:p>
                        </w:txbxContent>
                      </v:textbox>
                    </v:shape>
                    <v:shape id="Text Box 4419" o:spid="_x0000_s2487" type="#_x0000_t202" style="position:absolute;left:7275;top:441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" filled="f" stroked="f">
                      <v:textbox inset="0,0,0,0">
                        <w:txbxContent>
                          <w:p w14:paraId="0ED8BDED" w14:textId="77777777" w:rsidR="00CB2598" w:rsidRPr="00C600F4" w:rsidRDefault="00CB2598" w:rsidP="00320957">
                            <w:pPr>
                              <w:rPr>
                                <w:sz w:val="20"/>
                                <w:szCs w:val="20"/>
                              </w:rPr>
                            </w:pPr>
                            <w:smartTag w:uri="urn:schemas-microsoft-com:office:smarttags" w:element="City">
                              <w:smartTag w:uri="urn:schemas-microsoft-com:office:smarttags" w:element="place">
                                <w:r>
                                  <w:rPr>
                                    <w:sz w:val="20"/>
                                    <w:szCs w:val="20"/>
                                  </w:rPr>
                                  <w:t>Seaside</w:t>
                                </w:r>
                              </w:smartTag>
                            </w:smartTag>
                          </w:p>
                        </w:txbxContent>
                      </v:textbox>
                    </v:shape>
                  </v:group>
                </v:group>
                <w10:wrap type="square"/>
              </v:group>
            </w:pict>
          </mc:Fallback>
        </mc:AlternateContent>
      </w:r>
      <w:r w:rsidR="007907F9">
        <w:t>Corvallis to Eugene</w:t>
      </w:r>
      <w:r w:rsidR="007907F9">
        <w:tab/>
      </w:r>
      <w:r w:rsidR="00CB2598">
        <w:tab/>
      </w:r>
      <w:r w:rsidR="007907F9">
        <w:t>47 miles</w:t>
      </w:r>
    </w:p>
    <w:p w14:paraId="2672500C" w14:textId="77777777" w:rsidR="007907F9" w:rsidRDefault="007907F9" w:rsidP="00CB2598">
      <w:pPr>
        <w:pStyle w:val="ExampleBody"/>
      </w:pPr>
      <w:r>
        <w:t>Corvallis to Newport</w:t>
      </w:r>
      <w:r>
        <w:tab/>
      </w:r>
      <w:r w:rsidR="000B3907">
        <w:tab/>
      </w:r>
      <w:r>
        <w:t>52 miles</w:t>
      </w:r>
    </w:p>
    <w:p w14:paraId="0A75971B" w14:textId="77777777" w:rsidR="007907F9" w:rsidRDefault="007907F9" w:rsidP="00CB2598">
      <w:pPr>
        <w:pStyle w:val="ExampleBody"/>
      </w:pPr>
      <w:r>
        <w:t>Salem to Eugene</w:t>
      </w:r>
      <w:r>
        <w:tab/>
      </w:r>
      <w:r w:rsidR="00CB2598">
        <w:tab/>
      </w:r>
      <w:r>
        <w:t>reject – closes circuit</w:t>
      </w:r>
    </w:p>
    <w:p w14:paraId="5C32A9DE" w14:textId="77777777" w:rsidR="007907F9" w:rsidRDefault="007907F9" w:rsidP="00CB2598">
      <w:pPr>
        <w:pStyle w:val="ExampleBody"/>
      </w:pPr>
      <w:r>
        <w:t>Portland to Seaside</w:t>
      </w:r>
      <w:r>
        <w:tab/>
      </w:r>
      <w:r w:rsidR="00CB2598">
        <w:tab/>
      </w:r>
      <w:r>
        <w:t>78 miles</w:t>
      </w:r>
    </w:p>
    <w:p w14:paraId="1EAB994B" w14:textId="77777777" w:rsidR="00CB2598" w:rsidRDefault="00CB2598" w:rsidP="00CB2598">
      <w:pPr>
        <w:pStyle w:val="ExampleBody"/>
      </w:pPr>
    </w:p>
    <w:p w14:paraId="38249E73" w14:textId="77777777" w:rsidR="00CB2598" w:rsidRDefault="00CB2598" w:rsidP="00CB2598">
      <w:pPr>
        <w:pStyle w:val="ExampleBody"/>
      </w:pPr>
      <w:r>
        <w:t>The graph up to this point is shown to the right.</w:t>
      </w:r>
    </w:p>
    <w:p w14:paraId="6FDF7133" w14:textId="77777777" w:rsidR="00CB2598" w:rsidRDefault="00CB2598" w:rsidP="00CB2598">
      <w:pPr>
        <w:pStyle w:val="ExampleBody"/>
      </w:pPr>
      <w:r>
        <w:t>Continuing,</w:t>
      </w:r>
    </w:p>
    <w:p w14:paraId="6A06A00B" w14:textId="77777777" w:rsidR="00CB2598" w:rsidRDefault="00CB2598" w:rsidP="00CB2598">
      <w:pPr>
        <w:pStyle w:val="ExampleBody"/>
      </w:pPr>
    </w:p>
    <w:p w14:paraId="1B36C334" w14:textId="77777777" w:rsidR="007907F9" w:rsidRDefault="007907F9" w:rsidP="00CB2598">
      <w:pPr>
        <w:pStyle w:val="ExampleBody"/>
      </w:pPr>
      <w:r>
        <w:t>Newport to Salem</w:t>
      </w:r>
      <w:r>
        <w:tab/>
      </w:r>
      <w:r w:rsidR="00CB2598">
        <w:tab/>
      </w:r>
      <w:r>
        <w:t xml:space="preserve">reject </w:t>
      </w:r>
    </w:p>
    <w:p w14:paraId="1EEB6960" w14:textId="77777777" w:rsidR="007907F9" w:rsidRDefault="007907F9" w:rsidP="00CB2598">
      <w:pPr>
        <w:pStyle w:val="ExampleBody"/>
      </w:pPr>
      <w:r>
        <w:t>Corvallis to Portland</w:t>
      </w:r>
      <w:r>
        <w:tab/>
      </w:r>
      <w:r w:rsidR="00CB2598">
        <w:tab/>
      </w:r>
      <w:r>
        <w:t xml:space="preserve">reject </w:t>
      </w:r>
    </w:p>
    <w:p w14:paraId="4836464A" w14:textId="77777777" w:rsidR="007907F9" w:rsidRDefault="007907F9" w:rsidP="00CB2598">
      <w:pPr>
        <w:pStyle w:val="ExampleBody"/>
      </w:pPr>
      <w:r>
        <w:t>Eugene to Newport</w:t>
      </w:r>
      <w:r>
        <w:tab/>
      </w:r>
      <w:r w:rsidR="00CB2598">
        <w:tab/>
      </w:r>
      <w:r>
        <w:t>reject</w:t>
      </w:r>
    </w:p>
    <w:p w14:paraId="65336A7C" w14:textId="77777777" w:rsidR="007907F9" w:rsidRDefault="007907F9" w:rsidP="00CB2598">
      <w:pPr>
        <w:pStyle w:val="ExampleBody"/>
      </w:pPr>
      <w:r>
        <w:t>Portland to Astoria</w:t>
      </w:r>
      <w:r>
        <w:tab/>
      </w:r>
      <w:r w:rsidR="00CB2598">
        <w:tab/>
        <w:t>reject</w:t>
      </w:r>
    </w:p>
    <w:p w14:paraId="0088FC94" w14:textId="77777777" w:rsidR="007907F9" w:rsidRDefault="007907F9" w:rsidP="00CB2598">
      <w:pPr>
        <w:pStyle w:val="ExampleBody"/>
      </w:pPr>
      <w:r>
        <w:t>Ashland to Crater Lk</w:t>
      </w:r>
      <w:r>
        <w:tab/>
      </w:r>
      <w:r w:rsidR="000B3907">
        <w:tab/>
      </w:r>
      <w:r>
        <w:t>108 miles</w:t>
      </w:r>
    </w:p>
    <w:p w14:paraId="224E71F7" w14:textId="77777777" w:rsidR="00CB2598" w:rsidRDefault="007907F9" w:rsidP="00CB2598">
      <w:pPr>
        <w:pStyle w:val="ExampleBody"/>
      </w:pPr>
      <w:r>
        <w:t>Eugene to Portland</w:t>
      </w:r>
      <w:r>
        <w:tab/>
      </w:r>
      <w:r w:rsidR="00CB2598">
        <w:tab/>
      </w:r>
      <w:r>
        <w:t xml:space="preserve">reject </w:t>
      </w:r>
    </w:p>
    <w:p w14:paraId="3676CD0D" w14:textId="77777777" w:rsidR="007907F9" w:rsidRDefault="007907F9" w:rsidP="00CB2598">
      <w:pPr>
        <w:pStyle w:val="ExampleBody"/>
      </w:pPr>
      <w:r>
        <w:t>Newport to Portland</w:t>
      </w:r>
      <w:r w:rsidR="00CB2598">
        <w:tab/>
      </w:r>
      <w:r>
        <w:tab/>
        <w:t>reject</w:t>
      </w:r>
    </w:p>
    <w:p w14:paraId="06A5332C" w14:textId="77777777" w:rsidR="007907F9" w:rsidRDefault="007907F9" w:rsidP="00CB2598">
      <w:pPr>
        <w:pStyle w:val="ExampleBody"/>
      </w:pPr>
      <w:r>
        <w:t>Newport to Seaside</w:t>
      </w:r>
      <w:r>
        <w:tab/>
      </w:r>
      <w:r w:rsidR="00CB2598">
        <w:tab/>
      </w:r>
      <w:r>
        <w:t xml:space="preserve">reject </w:t>
      </w:r>
    </w:p>
    <w:p w14:paraId="0AA8C6B3" w14:textId="77777777" w:rsidR="00CB2598" w:rsidRDefault="007907F9" w:rsidP="00CB2598">
      <w:pPr>
        <w:pStyle w:val="ExampleBody"/>
      </w:pPr>
      <w:r>
        <w:t>Salem to Seaside</w:t>
      </w:r>
      <w:r>
        <w:tab/>
      </w:r>
      <w:r w:rsidR="00CB2598">
        <w:tab/>
        <w:t>reject</w:t>
      </w:r>
    </w:p>
    <w:p w14:paraId="07DB7ED9" w14:textId="77777777" w:rsidR="007907F9" w:rsidRDefault="007907F9" w:rsidP="00CB2598">
      <w:pPr>
        <w:pStyle w:val="ExampleBody"/>
      </w:pPr>
      <w:r>
        <w:t>Bend to Eugene</w:t>
      </w:r>
      <w:r>
        <w:tab/>
      </w:r>
      <w:r w:rsidR="00CB2598">
        <w:tab/>
      </w:r>
      <w:r>
        <w:t>128 miles</w:t>
      </w:r>
    </w:p>
    <w:p w14:paraId="0A9DF8B1" w14:textId="77777777" w:rsidR="00CB2598" w:rsidRDefault="00CB2598" w:rsidP="00CB2598">
      <w:pPr>
        <w:pStyle w:val="ExampleBody"/>
      </w:pPr>
      <w:r>
        <w:t>Bend to Salem</w:t>
      </w:r>
      <w:r>
        <w:tab/>
      </w:r>
      <w:r>
        <w:tab/>
      </w:r>
      <w:r w:rsidR="000B3907">
        <w:tab/>
      </w:r>
      <w:r>
        <w:t xml:space="preserve">reject </w:t>
      </w:r>
    </w:p>
    <w:p w14:paraId="695A5811" w14:textId="06CE6348" w:rsidR="00CB2598" w:rsidRDefault="007E3B2B" w:rsidP="00CB2598">
      <w:pPr>
        <w:pStyle w:val="ExampleBody"/>
      </w:pPr>
      <w:r>
        <w:rPr>
          <w:noProof/>
        </w:rPr>
        <w:lastRenderedPageBreak/>
        <mc:AlternateContent>
          <mc:Choice Requires="wpg">
            <w:drawing>
              <wp:anchor distT="0" distB="0" distL="114300" distR="114300" simplePos="0" relativeHeight="251807744" behindDoc="0" locked="0" layoutInCell="1" allowOverlap="1" wp14:anchorId="01B21122" wp14:editId="76CF3919">
                <wp:simplePos x="0" y="0"/>
                <wp:positionH relativeFrom="column">
                  <wp:posOffset>3238500</wp:posOffset>
                </wp:positionH>
                <wp:positionV relativeFrom="paragraph">
                  <wp:posOffset>28575</wp:posOffset>
                </wp:positionV>
                <wp:extent cx="2419350" cy="1847850"/>
                <wp:effectExtent l="0" t="0" r="0" b="0"/>
                <wp:wrapSquare wrapText="bothSides"/>
                <wp:docPr id="4242" name="Group 3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1847850"/>
                          <a:chOff x="7250" y="11873"/>
                          <a:chExt cx="3810" cy="2910"/>
                        </a:xfrm>
                      </wpg:grpSpPr>
                      <wps:wsp>
                        <wps:cNvPr id="4243" name="Line 3884"/>
                        <wps:cNvCnPr>
                          <a:cxnSpLocks noChangeShapeType="1"/>
                        </wps:cNvCnPr>
                        <wps:spPr bwMode="auto">
                          <a:xfrm flipH="1">
                            <a:off x="8640" y="13280"/>
                            <a:ext cx="1480"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4" name="Line 3885"/>
                        <wps:cNvCnPr>
                          <a:cxnSpLocks noChangeShapeType="1"/>
                        </wps:cNvCnPr>
                        <wps:spPr bwMode="auto">
                          <a:xfrm flipV="1">
                            <a:off x="8020" y="12620"/>
                            <a:ext cx="0" cy="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5" name="Line 3886"/>
                        <wps:cNvCnPr>
                          <a:cxnSpLocks noChangeShapeType="1"/>
                        </wps:cNvCnPr>
                        <wps:spPr bwMode="auto">
                          <a:xfrm>
                            <a:off x="8640" y="12220"/>
                            <a:ext cx="1280" cy="1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6" name="Line 3887"/>
                        <wps:cNvCnPr>
                          <a:cxnSpLocks noChangeShapeType="1"/>
                        </wps:cNvCnPr>
                        <wps:spPr bwMode="auto">
                          <a:xfrm flipH="1">
                            <a:off x="9320" y="12600"/>
                            <a:ext cx="560" cy="1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7" name="Line 3888"/>
                        <wps:cNvCnPr>
                          <a:cxnSpLocks noChangeShapeType="1"/>
                        </wps:cNvCnPr>
                        <wps:spPr bwMode="auto">
                          <a:xfrm>
                            <a:off x="8620" y="12220"/>
                            <a:ext cx="700" cy="2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48" name="Group 3889"/>
                        <wpg:cNvGrpSpPr>
                          <a:grpSpLocks/>
                        </wpg:cNvGrpSpPr>
                        <wpg:grpSpPr bwMode="auto">
                          <a:xfrm>
                            <a:off x="7250" y="11873"/>
                            <a:ext cx="3810" cy="2910"/>
                            <a:chOff x="7170" y="3930"/>
                            <a:chExt cx="3810" cy="2910"/>
                          </a:xfrm>
                        </wpg:grpSpPr>
                        <wps:wsp>
                          <wps:cNvPr id="4249" name="Line 3890"/>
                          <wps:cNvCnPr>
                            <a:cxnSpLocks noChangeShapeType="1"/>
                          </wps:cNvCnPr>
                          <wps:spPr bwMode="auto">
                            <a:xfrm flipH="1">
                              <a:off x="7950" y="4256"/>
                              <a:ext cx="1275"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0" name="Line 3891"/>
                          <wps:cNvCnPr>
                            <a:cxnSpLocks noChangeShapeType="1"/>
                          </wps:cNvCnPr>
                          <wps:spPr bwMode="auto">
                            <a:xfrm flipH="1" flipV="1">
                              <a:off x="7770" y="5336"/>
                              <a:ext cx="18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1" name="Line 3892"/>
                          <wps:cNvCnPr>
                            <a:cxnSpLocks noChangeShapeType="1"/>
                          </wps:cNvCnPr>
                          <wps:spPr bwMode="auto">
                            <a:xfrm flipH="1">
                              <a:off x="9255" y="5321"/>
                              <a:ext cx="780" cy="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2" name="Line 3893"/>
                          <wps:cNvCnPr>
                            <a:cxnSpLocks noChangeShapeType="1"/>
                          </wps:cNvCnPr>
                          <wps:spPr bwMode="auto">
                            <a:xfrm>
                              <a:off x="7760" y="5340"/>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53" name="Group 3894"/>
                          <wpg:cNvGrpSpPr>
                            <a:grpSpLocks/>
                          </wpg:cNvGrpSpPr>
                          <wpg:grpSpPr bwMode="auto">
                            <a:xfrm>
                              <a:off x="7170" y="3930"/>
                              <a:ext cx="3810" cy="2910"/>
                              <a:chOff x="7170" y="3930"/>
                              <a:chExt cx="3810" cy="2910"/>
                            </a:xfrm>
                          </wpg:grpSpPr>
                          <wps:wsp>
                            <wps:cNvPr id="4254" name="Oval 3895"/>
                            <wps:cNvSpPr>
                              <a:spLocks noChangeArrowheads="1"/>
                            </wps:cNvSpPr>
                            <wps:spPr bwMode="auto">
                              <a:xfrm>
                                <a:off x="8490" y="420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5" name="Oval 3896"/>
                            <wps:cNvSpPr>
                              <a:spLocks noChangeArrowheads="1"/>
                            </wps:cNvSpPr>
                            <wps:spPr bwMode="auto">
                              <a:xfrm>
                                <a:off x="9150" y="419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6" name="Oval 3897"/>
                            <wps:cNvSpPr>
                              <a:spLocks noChangeArrowheads="1"/>
                            </wps:cNvSpPr>
                            <wps:spPr bwMode="auto">
                              <a:xfrm>
                                <a:off x="9735" y="45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7" name="Oval 3898"/>
                            <wps:cNvSpPr>
                              <a:spLocks noChangeArrowheads="1"/>
                            </wps:cNvSpPr>
                            <wps:spPr bwMode="auto">
                              <a:xfrm>
                                <a:off x="7875" y="462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8" name="Oval 3899"/>
                            <wps:cNvSpPr>
                              <a:spLocks noChangeArrowheads="1"/>
                            </wps:cNvSpPr>
                            <wps:spPr bwMode="auto">
                              <a:xfrm>
                                <a:off x="9960"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9" name="Oval 3900"/>
                            <wps:cNvSpPr>
                              <a:spLocks noChangeArrowheads="1"/>
                            </wps:cNvSpPr>
                            <wps:spPr bwMode="auto">
                              <a:xfrm>
                                <a:off x="7695" y="527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0" name="Oval 3901"/>
                            <wps:cNvSpPr>
                              <a:spLocks noChangeArrowheads="1"/>
                            </wps:cNvSpPr>
                            <wps:spPr bwMode="auto">
                              <a:xfrm>
                                <a:off x="7890" y="59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1" name="Oval 3902"/>
                            <wps:cNvSpPr>
                              <a:spLocks noChangeArrowheads="1"/>
                            </wps:cNvSpPr>
                            <wps:spPr bwMode="auto">
                              <a:xfrm>
                                <a:off x="8490" y="636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3" name="Oval 3903"/>
                            <wps:cNvSpPr>
                              <a:spLocks noChangeArrowheads="1"/>
                            </wps:cNvSpPr>
                            <wps:spPr bwMode="auto">
                              <a:xfrm>
                                <a:off x="9180" y="635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4" name="Oval 3904"/>
                            <wps:cNvSpPr>
                              <a:spLocks noChangeArrowheads="1"/>
                            </wps:cNvSpPr>
                            <wps:spPr bwMode="auto">
                              <a:xfrm>
                                <a:off x="9765" y="596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5" name="Text Box 3905"/>
                            <wps:cNvSpPr txBox="1">
                              <a:spLocks noChangeArrowheads="1"/>
                            </wps:cNvSpPr>
                            <wps:spPr bwMode="auto">
                              <a:xfrm>
                                <a:off x="8160" y="396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478F" w14:textId="77777777" w:rsidR="007907F9" w:rsidRPr="00C600F4" w:rsidRDefault="007907F9" w:rsidP="00320957">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wps:txbx>
                            <wps:bodyPr rot="0" vert="horz" wrap="square" lIns="0" tIns="0" rIns="0" bIns="0" anchor="t" anchorCtr="0" upright="1">
                              <a:noAutofit/>
                            </wps:bodyPr>
                          </wps:wsp>
                          <wps:wsp>
                            <wps:cNvPr id="4426" name="Text Box 3906"/>
                            <wps:cNvSpPr txBox="1">
                              <a:spLocks noChangeArrowheads="1"/>
                            </wps:cNvSpPr>
                            <wps:spPr bwMode="auto">
                              <a:xfrm>
                                <a:off x="9015" y="39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5FC3" w14:textId="77777777" w:rsidR="007907F9" w:rsidRPr="00C600F4" w:rsidRDefault="007907F9" w:rsidP="00320957">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wps:txbx>
                            <wps:bodyPr rot="0" vert="horz" wrap="square" lIns="0" tIns="0" rIns="0" bIns="0" anchor="t" anchorCtr="0" upright="1">
                              <a:noAutofit/>
                            </wps:bodyPr>
                          </wps:wsp>
                          <wps:wsp>
                            <wps:cNvPr id="4427" name="Text Box 3907"/>
                            <wps:cNvSpPr txBox="1">
                              <a:spLocks noChangeArrowheads="1"/>
                            </wps:cNvSpPr>
                            <wps:spPr bwMode="auto">
                              <a:xfrm>
                                <a:off x="9630" y="423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68B93"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Bend</w:t>
                                      </w:r>
                                    </w:smartTag>
                                  </w:smartTag>
                                </w:p>
                              </w:txbxContent>
                            </wps:txbx>
                            <wps:bodyPr rot="0" vert="horz" wrap="square" lIns="0" tIns="0" rIns="0" bIns="0" anchor="t" anchorCtr="0" upright="1">
                              <a:noAutofit/>
                            </wps:bodyPr>
                          </wps:wsp>
                          <wps:wsp>
                            <wps:cNvPr id="4428" name="Text Box 3908"/>
                            <wps:cNvSpPr txBox="1">
                              <a:spLocks noChangeArrowheads="1"/>
                            </wps:cNvSpPr>
                            <wps:spPr bwMode="auto">
                              <a:xfrm>
                                <a:off x="10020" y="505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64F13"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Corvallis</w:t>
                                      </w:r>
                                    </w:smartTag>
                                  </w:smartTag>
                                </w:p>
                              </w:txbxContent>
                            </wps:txbx>
                            <wps:bodyPr rot="0" vert="horz" wrap="square" lIns="0" tIns="0" rIns="0" bIns="0" anchor="t" anchorCtr="0" upright="1">
                              <a:noAutofit/>
                            </wps:bodyPr>
                          </wps:wsp>
                          <wps:wsp>
                            <wps:cNvPr id="4429" name="Text Box 3909"/>
                            <wps:cNvSpPr txBox="1">
                              <a:spLocks noChangeArrowheads="1"/>
                            </wps:cNvSpPr>
                            <wps:spPr bwMode="auto">
                              <a:xfrm>
                                <a:off x="9780" y="609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CCF35" w14:textId="77777777" w:rsidR="007907F9" w:rsidRPr="00C600F4" w:rsidRDefault="007907F9" w:rsidP="00320957">
                                  <w:pPr>
                                    <w:rPr>
                                      <w:sz w:val="20"/>
                                      <w:szCs w:val="20"/>
                                    </w:rPr>
                                  </w:pPr>
                                  <w:r>
                                    <w:rPr>
                                      <w:sz w:val="20"/>
                                      <w:szCs w:val="20"/>
                                    </w:rPr>
                                    <w:t>Crater Lk</w:t>
                                  </w:r>
                                </w:p>
                              </w:txbxContent>
                            </wps:txbx>
                            <wps:bodyPr rot="0" vert="horz" wrap="square" lIns="0" tIns="0" rIns="0" bIns="0" anchor="t" anchorCtr="0" upright="1">
                              <a:noAutofit/>
                            </wps:bodyPr>
                          </wps:wsp>
                          <wps:wsp>
                            <wps:cNvPr id="4430" name="Text Box 3910"/>
                            <wps:cNvSpPr txBox="1">
                              <a:spLocks noChangeArrowheads="1"/>
                            </wps:cNvSpPr>
                            <wps:spPr bwMode="auto">
                              <a:xfrm>
                                <a:off x="9285" y="646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B2DCD"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Eugene</w:t>
                                      </w:r>
                                    </w:smartTag>
                                  </w:smartTag>
                                </w:p>
                              </w:txbxContent>
                            </wps:txbx>
                            <wps:bodyPr rot="0" vert="horz" wrap="square" lIns="0" tIns="0" rIns="0" bIns="0" anchor="t" anchorCtr="0" upright="1">
                              <a:noAutofit/>
                            </wps:bodyPr>
                          </wps:wsp>
                          <wps:wsp>
                            <wps:cNvPr id="4431" name="Text Box 3911"/>
                            <wps:cNvSpPr txBox="1">
                              <a:spLocks noChangeArrowheads="1"/>
                            </wps:cNvSpPr>
                            <wps:spPr bwMode="auto">
                              <a:xfrm>
                                <a:off x="8010" y="649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361F"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Newport</w:t>
                                      </w:r>
                                    </w:smartTag>
                                  </w:smartTag>
                                </w:p>
                              </w:txbxContent>
                            </wps:txbx>
                            <wps:bodyPr rot="0" vert="horz" wrap="square" lIns="0" tIns="0" rIns="0" bIns="0" anchor="t" anchorCtr="0" upright="1">
                              <a:noAutofit/>
                            </wps:bodyPr>
                          </wps:wsp>
                          <wps:wsp>
                            <wps:cNvPr id="4432" name="Text Box 3912"/>
                            <wps:cNvSpPr txBox="1">
                              <a:spLocks noChangeArrowheads="1"/>
                            </wps:cNvSpPr>
                            <wps:spPr bwMode="auto">
                              <a:xfrm>
                                <a:off x="7230" y="6105"/>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0B5A"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Portland</w:t>
                                      </w:r>
                                    </w:smartTag>
                                  </w:smartTag>
                                </w:p>
                              </w:txbxContent>
                            </wps:txbx>
                            <wps:bodyPr rot="0" vert="horz" wrap="square" lIns="0" tIns="0" rIns="0" bIns="0" anchor="t" anchorCtr="0" upright="1">
                              <a:noAutofit/>
                            </wps:bodyPr>
                          </wps:wsp>
                          <wps:wsp>
                            <wps:cNvPr id="4433" name="Text Box 3913"/>
                            <wps:cNvSpPr txBox="1">
                              <a:spLocks noChangeArrowheads="1"/>
                            </wps:cNvSpPr>
                            <wps:spPr bwMode="auto">
                              <a:xfrm>
                                <a:off x="7170" y="510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0EFD5"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Salem</w:t>
                                      </w:r>
                                    </w:smartTag>
                                  </w:smartTag>
                                </w:p>
                              </w:txbxContent>
                            </wps:txbx>
                            <wps:bodyPr rot="0" vert="horz" wrap="square" lIns="0" tIns="0" rIns="0" bIns="0" anchor="t" anchorCtr="0" upright="1">
                              <a:noAutofit/>
                            </wps:bodyPr>
                          </wps:wsp>
                          <wps:wsp>
                            <wps:cNvPr id="4434" name="Text Box 3914"/>
                            <wps:cNvSpPr txBox="1">
                              <a:spLocks noChangeArrowheads="1"/>
                            </wps:cNvSpPr>
                            <wps:spPr bwMode="auto">
                              <a:xfrm>
                                <a:off x="7275" y="4410"/>
                                <a:ext cx="9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9FFB"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Seaside</w:t>
                                      </w:r>
                                    </w:smartTag>
                                  </w:smartTag>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1B21122" id="Group 3883" o:spid="_x0000_s2488" style="position:absolute;margin-left:255pt;margin-top:2.25pt;width:190.5pt;height:145.5pt;z-index:251807744;mso-position-horizontal-relative:text;mso-position-vertical-relative:text" coordorigin="7250,11873" coordsize="381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">
                <v:line id="Line 3884" o:spid="_x0000_s2489" style="position:absolute;flip:x;visibility:visible;mso-wrap-style:square" from="8640,13280" to="10120,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"/>
                <v:line id="Line 3885" o:spid="_x0000_s2490" style="position:absolute;flip:y;visibility:visible;mso-wrap-style:square" from="8020,12620" to="8020,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"/>
                <v:line id="Line 3886" o:spid="_x0000_s2491" style="position:absolute;visibility:visible;mso-wrap-style:square" from="8640,12220" to="9920,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"/>
                <v:line id="Line 3887" o:spid="_x0000_s2492" style="position:absolute;flip:x;visibility:visible;mso-wrap-style:square" from="9320,12600" to="9880,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"/>
                <v:line id="Line 3888" o:spid="_x0000_s2493" style="position:absolute;visibility:visible;mso-wrap-style:square" from="8620,12220" to="9320,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"/>
                <v:group id="Group 3889" o:spid="_x0000_s2494" style="position:absolute;left:7250;top:11873;width:3810;height:2910"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">
                  <v:line id="Line 3890" o:spid="_x0000_s2495" style="position:absolute;flip:x;visibility:visible;mso-wrap-style:square" from="7950,4256" to="9225,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"/>
                  <v:line id="Line 3891" o:spid="_x0000_s2496" style="position:absolute;flip:x y;visibility:visible;mso-wrap-style:square" from="7770,5336" to="7950,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"/>
                  <v:line id="Line 3892" o:spid="_x0000_s2497" style="position:absolute;flip:x;visibility:visible;mso-wrap-style:square" from="9255,5321" to="10035,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"/>
                  <v:line id="Line 3893" o:spid="_x0000_s2498" style="position:absolute;visibility:visible;mso-wrap-style:square" from="7760,5340" to="1000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"/>
                  <v:group id="Group 3894" o:spid="_x0000_s2499" style="position:absolute;left:7170;top:3930;width:3810;height:2910" coordorigin="7170,3930" coordsize="38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H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ycjOD1JjwBuXgCAAD//wMAUEsBAi0AFAAGAAgAAAAhANvh9svuAAAAhQEAABMAAAAAAAAA&#10;AAAAAAAAAAAAAFtDb250ZW50X1R5cGVzXS54bWxQSwECLQAUAAYACAAAACEAWvQsW78AAAAVAQAA&#10;CwAAAAAAAAAAAAAAAAAfAQAAX3JlbHMvLnJlbHNQSwECLQAUAAYACAAAACEAqoEx28YAAADdAAAA&#10;DwAAAAAAAAAAAAAAAAAHAgAAZHJzL2Rvd25yZXYueG1sUEsFBgAAAAADAAMAtwAAAPoCAAAAAA==&#10;">
                    <v:oval id="Oval 3895" o:spid="_x0000_s2500" style="position:absolute;left:8490;top:420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"/>
                    <v:oval id="Oval 3896" o:spid="_x0000_s2501" style="position:absolute;left:9150;top:419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"/>
                    <v:oval id="Oval 3897" o:spid="_x0000_s2502" style="position:absolute;left:9735;top:45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"/>
                    <v:oval id="Oval 3898" o:spid="_x0000_s2503" style="position:absolute;left:7875;top:462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"/>
                    <v:oval id="Oval 3899" o:spid="_x0000_s2504" style="position:absolute;left:9960;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"/>
                    <v:oval id="Oval 3900" o:spid="_x0000_s2505" style="position:absolute;left:7695;top:527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"/>
                    <v:oval id="Oval 3901" o:spid="_x0000_s2506" style="position:absolute;left:7890;top:59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"/>
                    <v:oval id="Oval 3902" o:spid="_x0000_s2507" style="position:absolute;left:8490;top:63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"/>
                    <v:oval id="Oval 3903" o:spid="_x0000_s2508" style="position:absolute;left:9180;top:635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"/>
                    <v:oval id="Oval 3904" o:spid="_x0000_s2509" style="position:absolute;left:9765;top:596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"/>
                    <v:shape id="Text Box 3905" o:spid="_x0000_s2510" type="#_x0000_t202" style="position:absolute;left:8160;top:396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Vq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k8n4Df7exCcgVw8AAAD//wMAUEsBAi0AFAAGAAgAAAAhANvh9svuAAAAhQEAABMAAAAAAAAA&#10;AAAAAAAAAAAAAFtDb250ZW50X1R5cGVzXS54bWxQSwECLQAUAAYACAAAACEAWvQsW78AAAAVAQAA&#10;CwAAAAAAAAAAAAAAAAAfAQAAX3JlbHMvLnJlbHNQSwECLQAUAAYACAAAACEAaGu1asYAAADdAAAA&#10;DwAAAAAAAAAAAAAAAAAHAgAAZHJzL2Rvd25yZXYueG1sUEsFBgAAAAADAAMAtwAAAPoCAAAAAA==&#10;" filled="f" stroked="f">
                      <v:textbox inset="0,0,0,0">
                        <w:txbxContent>
                          <w:p w14:paraId="5144478F" w14:textId="77777777" w:rsidR="007907F9" w:rsidRPr="00C600F4" w:rsidRDefault="007907F9" w:rsidP="00320957">
                            <w:pPr>
                              <w:rPr>
                                <w:sz w:val="20"/>
                                <w:szCs w:val="20"/>
                              </w:rPr>
                            </w:pPr>
                            <w:smartTag w:uri="urn:schemas-microsoft-com:office:smarttags" w:element="City">
                              <w:smartTag w:uri="urn:schemas-microsoft-com:office:smarttags" w:element="place">
                                <w:r w:rsidRPr="00C600F4">
                                  <w:rPr>
                                    <w:sz w:val="20"/>
                                    <w:szCs w:val="20"/>
                                  </w:rPr>
                                  <w:t>Ashland</w:t>
                                </w:r>
                              </w:smartTag>
                            </w:smartTag>
                          </w:p>
                        </w:txbxContent>
                      </v:textbox>
                    </v:shape>
                    <v:shape id="Text Box 3906" o:spid="_x0000_s2511" type="#_x0000_t202" style="position:absolute;left:9015;top:39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" filled="f" stroked="f">
                      <v:textbox inset="0,0,0,0">
                        <w:txbxContent>
                          <w:p w14:paraId="3D4C5FC3" w14:textId="77777777" w:rsidR="007907F9" w:rsidRPr="00C600F4" w:rsidRDefault="007907F9" w:rsidP="00320957">
                            <w:pPr>
                              <w:rPr>
                                <w:sz w:val="20"/>
                                <w:szCs w:val="20"/>
                              </w:rPr>
                            </w:pPr>
                            <w:smartTag w:uri="urn:schemas-microsoft-com:office:smarttags" w:element="City">
                              <w:smartTag w:uri="urn:schemas-microsoft-com:office:smarttags" w:element="place">
                                <w:r w:rsidRPr="00C600F4">
                                  <w:rPr>
                                    <w:sz w:val="20"/>
                                    <w:szCs w:val="20"/>
                                  </w:rPr>
                                  <w:t>As</w:t>
                                </w:r>
                                <w:r>
                                  <w:rPr>
                                    <w:sz w:val="20"/>
                                    <w:szCs w:val="20"/>
                                  </w:rPr>
                                  <w:t>toria</w:t>
                                </w:r>
                              </w:smartTag>
                            </w:smartTag>
                          </w:p>
                        </w:txbxContent>
                      </v:textbox>
                    </v:shape>
                    <v:shape id="Text Box 3907" o:spid="_x0000_s2512" type="#_x0000_t202" style="position:absolute;left:9630;top:423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" filled="f" stroked="f">
                      <v:textbox inset="0,0,0,0">
                        <w:txbxContent>
                          <w:p w14:paraId="1BB68B93"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Bend</w:t>
                                </w:r>
                              </w:smartTag>
                            </w:smartTag>
                          </w:p>
                        </w:txbxContent>
                      </v:textbox>
                    </v:shape>
                    <v:shape id="Text Box 3908" o:spid="_x0000_s2513" type="#_x0000_t202" style="position:absolute;left:10020;top:505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" filled="f" stroked="f">
                      <v:textbox inset="0,0,0,0">
                        <w:txbxContent>
                          <w:p w14:paraId="5E764F13"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Corvallis</w:t>
                                </w:r>
                              </w:smartTag>
                            </w:smartTag>
                          </w:p>
                        </w:txbxContent>
                      </v:textbox>
                    </v:shape>
                    <v:shape id="Text Box 3909" o:spid="_x0000_s2514" type="#_x0000_t202" style="position:absolute;left:9780;top:609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" filled="f" stroked="f">
                      <v:textbox inset="0,0,0,0">
                        <w:txbxContent>
                          <w:p w14:paraId="3C5CCF35" w14:textId="77777777" w:rsidR="007907F9" w:rsidRPr="00C600F4" w:rsidRDefault="007907F9" w:rsidP="00320957">
                            <w:pPr>
                              <w:rPr>
                                <w:sz w:val="20"/>
                                <w:szCs w:val="20"/>
                              </w:rPr>
                            </w:pPr>
                            <w:r>
                              <w:rPr>
                                <w:sz w:val="20"/>
                                <w:szCs w:val="20"/>
                              </w:rPr>
                              <w:t>Crater Lk</w:t>
                            </w:r>
                          </w:p>
                        </w:txbxContent>
                      </v:textbox>
                    </v:shape>
                    <v:shape id="Text Box 3910" o:spid="_x0000_s2515" type="#_x0000_t202" style="position:absolute;left:9285;top:646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" filled="f" stroked="f">
                      <v:textbox inset="0,0,0,0">
                        <w:txbxContent>
                          <w:p w14:paraId="62AB2DCD"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Eugene</w:t>
                                </w:r>
                              </w:smartTag>
                            </w:smartTag>
                          </w:p>
                        </w:txbxContent>
                      </v:textbox>
                    </v:shape>
                    <v:shape id="Text Box 3911" o:spid="_x0000_s2516" type="#_x0000_t202" style="position:absolute;left:8010;top:649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" filled="f" stroked="f">
                      <v:textbox inset="0,0,0,0">
                        <w:txbxContent>
                          <w:p w14:paraId="620C361F"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Newport</w:t>
                                </w:r>
                              </w:smartTag>
                            </w:smartTag>
                          </w:p>
                        </w:txbxContent>
                      </v:textbox>
                    </v:shape>
                    <v:shape id="Text Box 3912" o:spid="_x0000_s2517" type="#_x0000_t202" style="position:absolute;left:7230;top:6105;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" filled="f" stroked="f">
                      <v:textbox inset="0,0,0,0">
                        <w:txbxContent>
                          <w:p w14:paraId="574F0B5A"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Portland</w:t>
                                </w:r>
                              </w:smartTag>
                            </w:smartTag>
                          </w:p>
                        </w:txbxContent>
                      </v:textbox>
                    </v:shape>
                    <v:shape id="Text Box 3913" o:spid="_x0000_s2518" type="#_x0000_t202" style="position:absolute;left:7170;top:510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5Y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qdTOD/TXwCcnUHAAD//wMAUEsBAi0AFAAGAAgAAAAhANvh9svuAAAAhQEAABMAAAAAAAAA&#10;AAAAAAAAAAAAAFtDb250ZW50X1R5cGVzXS54bWxQSwECLQAUAAYACAAAACEAWvQsW78AAAAVAQAA&#10;CwAAAAAAAAAAAAAAAAAfAQAAX3JlbHMvLnJlbHNQSwECLQAUAAYACAAAACEADRceWMYAAADdAAAA&#10;DwAAAAAAAAAAAAAAAAAHAgAAZHJzL2Rvd25yZXYueG1sUEsFBgAAAAADAAMAtwAAAPoCAAAAAA==&#10;" filled="f" stroked="f">
                      <v:textbox inset="0,0,0,0">
                        <w:txbxContent>
                          <w:p w14:paraId="7A90EFD5"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Salem</w:t>
                                </w:r>
                              </w:smartTag>
                            </w:smartTag>
                          </w:p>
                        </w:txbxContent>
                      </v:textbox>
                    </v:shape>
                    <v:shape id="Text Box 3914" o:spid="_x0000_s2519" type="#_x0000_t202" style="position:absolute;left:7275;top:4410;width:9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" filled="f" stroked="f">
                      <v:textbox inset="0,0,0,0">
                        <w:txbxContent>
                          <w:p w14:paraId="339D9FFB" w14:textId="77777777" w:rsidR="007907F9" w:rsidRPr="00C600F4" w:rsidRDefault="007907F9" w:rsidP="00320957">
                            <w:pPr>
                              <w:rPr>
                                <w:sz w:val="20"/>
                                <w:szCs w:val="20"/>
                              </w:rPr>
                            </w:pPr>
                            <w:smartTag w:uri="urn:schemas-microsoft-com:office:smarttags" w:element="City">
                              <w:smartTag w:uri="urn:schemas-microsoft-com:office:smarttags" w:element="place">
                                <w:r>
                                  <w:rPr>
                                    <w:sz w:val="20"/>
                                    <w:szCs w:val="20"/>
                                  </w:rPr>
                                  <w:t>Seaside</w:t>
                                </w:r>
                              </w:smartTag>
                            </w:smartTag>
                          </w:p>
                        </w:txbxContent>
                      </v:textbox>
                    </v:shape>
                  </v:group>
                </v:group>
                <w10:wrap type="square"/>
              </v:group>
            </w:pict>
          </mc:Fallback>
        </mc:AlternateContent>
      </w:r>
      <w:r w:rsidR="00CB2598">
        <w:t xml:space="preserve">Astoria to Newport </w:t>
      </w:r>
      <w:r w:rsidR="00CB2598">
        <w:tab/>
      </w:r>
      <w:r w:rsidR="00CB2598">
        <w:tab/>
        <w:t xml:space="preserve">reject </w:t>
      </w:r>
    </w:p>
    <w:p w14:paraId="49F1861A" w14:textId="77777777" w:rsidR="00CB2598" w:rsidRDefault="00CB2598" w:rsidP="00CB2598">
      <w:pPr>
        <w:pStyle w:val="ExampleBody"/>
      </w:pPr>
      <w:r>
        <w:t>Salem to Astoria</w:t>
      </w:r>
      <w:r w:rsidRPr="00F10B05">
        <w:t xml:space="preserve"> </w:t>
      </w:r>
      <w:r>
        <w:tab/>
      </w:r>
      <w:r>
        <w:tab/>
        <w:t xml:space="preserve">reject </w:t>
      </w:r>
    </w:p>
    <w:p w14:paraId="51B26BEF" w14:textId="77777777" w:rsidR="00CB2598" w:rsidRDefault="00CB2598" w:rsidP="00CB2598">
      <w:pPr>
        <w:pStyle w:val="ExampleBody"/>
      </w:pPr>
      <w:r>
        <w:t>Corvallis to Seaside</w:t>
      </w:r>
      <w:r>
        <w:tab/>
      </w:r>
      <w:r>
        <w:tab/>
        <w:t xml:space="preserve">reject </w:t>
      </w:r>
    </w:p>
    <w:p w14:paraId="44E39D85" w14:textId="77777777" w:rsidR="00CB2598" w:rsidRDefault="00CB2598" w:rsidP="00CB2598">
      <w:pPr>
        <w:pStyle w:val="ExampleBody"/>
      </w:pPr>
      <w:r>
        <w:t>Portland to Bend</w:t>
      </w:r>
      <w:r>
        <w:tab/>
      </w:r>
      <w:r>
        <w:tab/>
        <w:t xml:space="preserve">reject </w:t>
      </w:r>
    </w:p>
    <w:p w14:paraId="6B1ECE28" w14:textId="77777777" w:rsidR="00CB2598" w:rsidRDefault="00CB2598" w:rsidP="00CB2598">
      <w:pPr>
        <w:pStyle w:val="ExampleBody"/>
      </w:pPr>
      <w:r>
        <w:t>Astoria to Corvallis</w:t>
      </w:r>
      <w:r>
        <w:tab/>
      </w:r>
      <w:r>
        <w:tab/>
        <w:t xml:space="preserve">reject </w:t>
      </w:r>
    </w:p>
    <w:p w14:paraId="17D7C261" w14:textId="77777777" w:rsidR="00CB2598" w:rsidRDefault="00CB2598" w:rsidP="00CB2598">
      <w:pPr>
        <w:pStyle w:val="ExampleBody"/>
      </w:pPr>
      <w:r>
        <w:t>Eugene to Ashland</w:t>
      </w:r>
      <w:r>
        <w:tab/>
      </w:r>
      <w:r>
        <w:tab/>
        <w:t>178 miles</w:t>
      </w:r>
    </w:p>
    <w:p w14:paraId="4B48C1CE" w14:textId="77777777" w:rsidR="00CB2598" w:rsidRDefault="00CB2598" w:rsidP="00CB2598">
      <w:pPr>
        <w:pStyle w:val="ExampleBody"/>
      </w:pPr>
    </w:p>
    <w:p w14:paraId="413FC903" w14:textId="77777777" w:rsidR="00110A86" w:rsidRDefault="00CB2598" w:rsidP="00CB2598">
      <w:pPr>
        <w:pStyle w:val="ExampleBody"/>
      </w:pPr>
      <w:r>
        <w:t>This connects the graph.  The total length of cable to lay would be 695 miles.</w:t>
      </w:r>
    </w:p>
    <w:p w14:paraId="470F5560" w14:textId="77777777" w:rsidR="000B3907" w:rsidRDefault="000B3907" w:rsidP="00CB2598">
      <w:pPr>
        <w:pStyle w:val="ExampleBody"/>
      </w:pPr>
    </w:p>
    <w:p w14:paraId="324B232F" w14:textId="77777777" w:rsidR="00320957" w:rsidRDefault="00320957" w:rsidP="00F569AB"/>
    <w:p w14:paraId="07919DB7" w14:textId="77777777" w:rsidR="000B3907" w:rsidRDefault="000B3907" w:rsidP="00F569AB"/>
    <w:p w14:paraId="785C2E93" w14:textId="77777777" w:rsidR="00CB2598" w:rsidRDefault="00CB2598" w:rsidP="00F569AB"/>
    <w:p w14:paraId="0373A6FB" w14:textId="77777777" w:rsidR="00CB2598" w:rsidRDefault="00CB2598" w:rsidP="00CB2598">
      <w:pPr>
        <w:pStyle w:val="TryitNow"/>
      </w:pPr>
      <w:r>
        <w:t>Try it Now 7</w:t>
      </w:r>
    </w:p>
    <w:p w14:paraId="06D99C1E" w14:textId="77777777" w:rsidR="00CB2598" w:rsidRDefault="00CB2598" w:rsidP="00CB2598">
      <w:pPr>
        <w:pStyle w:val="TryitNowbody"/>
      </w:pPr>
      <w:r>
        <w:t>Find a minimum cost spanning tree on the graph below using Kruskal’s algorithm.</w:t>
      </w:r>
    </w:p>
    <w:p w14:paraId="6546CF76" w14:textId="4AD12F0E" w:rsidR="00CB2598" w:rsidRDefault="007E3B2B" w:rsidP="00CB2598">
      <w:pPr>
        <w:pStyle w:val="TryitNowbody"/>
      </w:pPr>
      <w:r>
        <w:rPr>
          <w:noProof/>
        </w:rPr>
        <mc:AlternateContent>
          <mc:Choice Requires="wpc">
            <w:drawing>
              <wp:inline distT="0" distB="0" distL="0" distR="0" wp14:anchorId="274807E4" wp14:editId="0F299F4E">
                <wp:extent cx="2933700" cy="1686560"/>
                <wp:effectExtent l="0" t="3175" r="0" b="0"/>
                <wp:docPr id="4422" name="Canvas 4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26" name="Line 4424"/>
                        <wps:cNvCnPr>
                          <a:cxnSpLocks noChangeShapeType="1"/>
                        </wps:cNvCnPr>
                        <wps:spPr bwMode="auto">
                          <a:xfrm>
                            <a:off x="859790" y="297180"/>
                            <a:ext cx="1617345" cy="534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7" name="Line 4425"/>
                        <wps:cNvCnPr>
                          <a:cxnSpLocks noChangeShapeType="1"/>
                        </wps:cNvCnPr>
                        <wps:spPr bwMode="auto">
                          <a:xfrm flipV="1">
                            <a:off x="847725" y="842645"/>
                            <a:ext cx="1645920" cy="541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8" name="Line 4426"/>
                        <wps:cNvCnPr>
                          <a:cxnSpLocks noChangeShapeType="1"/>
                        </wps:cNvCnPr>
                        <wps:spPr bwMode="auto">
                          <a:xfrm flipV="1">
                            <a:off x="297815" y="298450"/>
                            <a:ext cx="1645920" cy="541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9" name="Line 4427"/>
                        <wps:cNvCnPr>
                          <a:cxnSpLocks noChangeShapeType="1"/>
                        </wps:cNvCnPr>
                        <wps:spPr bwMode="auto">
                          <a:xfrm>
                            <a:off x="335915" y="849630"/>
                            <a:ext cx="1617345" cy="534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0" name="Line 4428"/>
                        <wps:cNvCnPr>
                          <a:cxnSpLocks noChangeShapeType="1"/>
                        </wps:cNvCnPr>
                        <wps:spPr bwMode="auto">
                          <a:xfrm>
                            <a:off x="300355" y="854075"/>
                            <a:ext cx="2202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1" name="AutoShape 4429"/>
                        <wps:cNvCnPr>
                          <a:cxnSpLocks noChangeShapeType="1"/>
                        </wps:cNvCnPr>
                        <wps:spPr bwMode="auto">
                          <a:xfrm>
                            <a:off x="845820" y="304165"/>
                            <a:ext cx="635"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2" name="AutoShape 4430"/>
                        <wps:cNvCnPr>
                          <a:cxnSpLocks noChangeShapeType="1"/>
                        </wps:cNvCnPr>
                        <wps:spPr bwMode="auto">
                          <a:xfrm>
                            <a:off x="1950720" y="323215"/>
                            <a:ext cx="635"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3" name="Line 4431"/>
                        <wps:cNvCnPr>
                          <a:cxnSpLocks noChangeShapeType="1"/>
                        </wps:cNvCnPr>
                        <wps:spPr bwMode="auto">
                          <a:xfrm>
                            <a:off x="852805" y="292100"/>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4" name="Line 4432"/>
                        <wps:cNvCnPr>
                          <a:cxnSpLocks noChangeShapeType="1"/>
                        </wps:cNvCnPr>
                        <wps:spPr bwMode="auto">
                          <a:xfrm flipV="1">
                            <a:off x="292100" y="287020"/>
                            <a:ext cx="580390" cy="560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5" name="Line 4433"/>
                        <wps:cNvCnPr>
                          <a:cxnSpLocks noChangeShapeType="1"/>
                        </wps:cNvCnPr>
                        <wps:spPr bwMode="auto">
                          <a:xfrm flipV="1">
                            <a:off x="840105" y="312420"/>
                            <a:ext cx="1108710" cy="106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6" name="Line 4434"/>
                        <wps:cNvCnPr>
                          <a:cxnSpLocks noChangeShapeType="1"/>
                        </wps:cNvCnPr>
                        <wps:spPr bwMode="auto">
                          <a:xfrm>
                            <a:off x="1969135" y="319405"/>
                            <a:ext cx="539750" cy="534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7" name="Line 4435"/>
                        <wps:cNvCnPr>
                          <a:cxnSpLocks noChangeShapeType="1"/>
                        </wps:cNvCnPr>
                        <wps:spPr bwMode="auto">
                          <a:xfrm>
                            <a:off x="850265" y="297180"/>
                            <a:ext cx="1093470" cy="107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8" name="Line 4436"/>
                        <wps:cNvCnPr>
                          <a:cxnSpLocks noChangeShapeType="1"/>
                        </wps:cNvCnPr>
                        <wps:spPr bwMode="auto">
                          <a:xfrm flipV="1">
                            <a:off x="1936750" y="863600"/>
                            <a:ext cx="542925"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9" name="Line 4437"/>
                        <wps:cNvCnPr>
                          <a:cxnSpLocks noChangeShapeType="1"/>
                        </wps:cNvCnPr>
                        <wps:spPr bwMode="auto">
                          <a:xfrm>
                            <a:off x="305435" y="847090"/>
                            <a:ext cx="54610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0" name="Text Box 4438"/>
                        <wps:cNvSpPr txBox="1">
                          <a:spLocks noChangeArrowheads="1"/>
                        </wps:cNvSpPr>
                        <wps:spPr bwMode="auto">
                          <a:xfrm>
                            <a:off x="59690" y="55245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8990D" w14:textId="77777777" w:rsidR="00CB2598" w:rsidRDefault="00CB2598" w:rsidP="00CB2598">
                              <w:r>
                                <w:t>A</w:t>
                              </w:r>
                            </w:p>
                          </w:txbxContent>
                        </wps:txbx>
                        <wps:bodyPr rot="0" vert="horz" wrap="square" lIns="91440" tIns="45720" rIns="91440" bIns="45720" anchor="t" anchorCtr="0" upright="1">
                          <a:noAutofit/>
                        </wps:bodyPr>
                      </wps:wsp>
                      <wps:wsp>
                        <wps:cNvPr id="4342" name="Line 4439"/>
                        <wps:cNvCnPr>
                          <a:cxnSpLocks noChangeShapeType="1"/>
                        </wps:cNvCnPr>
                        <wps:spPr bwMode="auto">
                          <a:xfrm>
                            <a:off x="854075" y="1398905"/>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3" name="Oval 4440"/>
                        <wps:cNvSpPr>
                          <a:spLocks noChangeArrowheads="1"/>
                        </wps:cNvSpPr>
                        <wps:spPr bwMode="auto">
                          <a:xfrm>
                            <a:off x="2444115" y="79629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4" name="Oval 4441"/>
                        <wps:cNvSpPr>
                          <a:spLocks noChangeArrowheads="1"/>
                        </wps:cNvSpPr>
                        <wps:spPr bwMode="auto">
                          <a:xfrm>
                            <a:off x="1895475" y="134493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5" name="Oval 4442"/>
                        <wps:cNvSpPr>
                          <a:spLocks noChangeArrowheads="1"/>
                        </wps:cNvSpPr>
                        <wps:spPr bwMode="auto">
                          <a:xfrm>
                            <a:off x="798195" y="1344930"/>
                            <a:ext cx="90805"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6" name="Oval 4443"/>
                        <wps:cNvSpPr>
                          <a:spLocks noChangeArrowheads="1"/>
                        </wps:cNvSpPr>
                        <wps:spPr bwMode="auto">
                          <a:xfrm>
                            <a:off x="249555" y="79629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7" name="Oval 4444"/>
                        <wps:cNvSpPr>
                          <a:spLocks noChangeArrowheads="1"/>
                        </wps:cNvSpPr>
                        <wps:spPr bwMode="auto">
                          <a:xfrm>
                            <a:off x="798195" y="247650"/>
                            <a:ext cx="9144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8" name="Oval 4445"/>
                        <wps:cNvSpPr>
                          <a:spLocks noChangeArrowheads="1"/>
                        </wps:cNvSpPr>
                        <wps:spPr bwMode="auto">
                          <a:xfrm>
                            <a:off x="1895475" y="247650"/>
                            <a:ext cx="90170" cy="92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9" name="Text Box 4446"/>
                        <wps:cNvSpPr txBox="1">
                          <a:spLocks noChangeArrowheads="1"/>
                        </wps:cNvSpPr>
                        <wps:spPr bwMode="auto">
                          <a:xfrm>
                            <a:off x="674370" y="15240"/>
                            <a:ext cx="2571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1B3B5" w14:textId="77777777" w:rsidR="00CB2598" w:rsidRDefault="00CB2598" w:rsidP="00CB2598">
                              <w:r>
                                <w:t>B</w:t>
                              </w:r>
                            </w:p>
                          </w:txbxContent>
                        </wps:txbx>
                        <wps:bodyPr rot="0" vert="horz" wrap="square" lIns="91440" tIns="45720" rIns="91440" bIns="45720" anchor="t" anchorCtr="0" upright="1">
                          <a:noAutofit/>
                        </wps:bodyPr>
                      </wps:wsp>
                      <wps:wsp>
                        <wps:cNvPr id="4350" name="Text Box 4447"/>
                        <wps:cNvSpPr txBox="1">
                          <a:spLocks noChangeArrowheads="1"/>
                        </wps:cNvSpPr>
                        <wps:spPr bwMode="auto">
                          <a:xfrm>
                            <a:off x="2505075" y="62865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7AFB6" w14:textId="77777777" w:rsidR="00CB2598" w:rsidRDefault="00CB2598" w:rsidP="00CB2598">
                              <w:r>
                                <w:t>G</w:t>
                              </w:r>
                            </w:p>
                          </w:txbxContent>
                        </wps:txbx>
                        <wps:bodyPr rot="0" vert="horz" wrap="square" lIns="91440" tIns="45720" rIns="91440" bIns="45720" anchor="t" anchorCtr="0" upright="1">
                          <a:noAutofit/>
                        </wps:bodyPr>
                      </wps:wsp>
                      <wps:wsp>
                        <wps:cNvPr id="4351" name="Text Box 4448"/>
                        <wps:cNvSpPr txBox="1">
                          <a:spLocks noChangeArrowheads="1"/>
                        </wps:cNvSpPr>
                        <wps:spPr bwMode="auto">
                          <a:xfrm>
                            <a:off x="1863725" y="1425575"/>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3CF7" w14:textId="77777777" w:rsidR="00CB2598" w:rsidRDefault="00CB2598" w:rsidP="00CB2598">
                              <w:r>
                                <w:t>F</w:t>
                              </w:r>
                            </w:p>
                          </w:txbxContent>
                        </wps:txbx>
                        <wps:bodyPr rot="0" vert="horz" wrap="square" lIns="91440" tIns="45720" rIns="91440" bIns="45720" anchor="t" anchorCtr="0" upright="1">
                          <a:noAutofit/>
                        </wps:bodyPr>
                      </wps:wsp>
                      <wps:wsp>
                        <wps:cNvPr id="4224" name="Text Box 4449"/>
                        <wps:cNvSpPr txBox="1">
                          <a:spLocks noChangeArrowheads="1"/>
                        </wps:cNvSpPr>
                        <wps:spPr bwMode="auto">
                          <a:xfrm>
                            <a:off x="692150" y="143891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B015" w14:textId="77777777" w:rsidR="00CB2598" w:rsidRDefault="00CB2598" w:rsidP="00CB2598">
                              <w:r>
                                <w:t>C</w:t>
                              </w:r>
                            </w:p>
                          </w:txbxContent>
                        </wps:txbx>
                        <wps:bodyPr rot="0" vert="horz" wrap="square" lIns="91440" tIns="45720" rIns="91440" bIns="45720" anchor="t" anchorCtr="0" upright="1">
                          <a:noAutofit/>
                        </wps:bodyPr>
                      </wps:wsp>
                      <wps:wsp>
                        <wps:cNvPr id="4225" name="Text Box 4450"/>
                        <wps:cNvSpPr txBox="1">
                          <a:spLocks noChangeArrowheads="1"/>
                        </wps:cNvSpPr>
                        <wps:spPr bwMode="auto">
                          <a:xfrm>
                            <a:off x="1802765" y="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176A" w14:textId="77777777" w:rsidR="00CB2598" w:rsidRDefault="00CB2598" w:rsidP="00CB2598">
                              <w:r>
                                <w:t>E</w:t>
                              </w:r>
                            </w:p>
                          </w:txbxContent>
                        </wps:txbx>
                        <wps:bodyPr rot="0" vert="horz" wrap="square" lIns="91440" tIns="45720" rIns="91440" bIns="45720" anchor="t" anchorCtr="0" upright="1">
                          <a:noAutofit/>
                        </wps:bodyPr>
                      </wps:wsp>
                      <wps:wsp>
                        <wps:cNvPr id="4226" name="Text Box 4451"/>
                        <wps:cNvSpPr txBox="1">
                          <a:spLocks noChangeArrowheads="1"/>
                        </wps:cNvSpPr>
                        <wps:spPr bwMode="auto">
                          <a:xfrm>
                            <a:off x="1331595" y="21526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94A6" w14:textId="77777777" w:rsidR="00CB2598" w:rsidRPr="00AD2FF4" w:rsidRDefault="00CB2598" w:rsidP="00CB2598">
                              <w:pPr>
                                <w:rPr>
                                  <w:sz w:val="20"/>
                                  <w:szCs w:val="20"/>
                                </w:rPr>
                              </w:pPr>
                              <w:r>
                                <w:rPr>
                                  <w:sz w:val="20"/>
                                  <w:szCs w:val="20"/>
                                </w:rPr>
                                <w:t>43</w:t>
                              </w:r>
                            </w:p>
                          </w:txbxContent>
                        </wps:txbx>
                        <wps:bodyPr rot="0" vert="horz" wrap="square" lIns="0" tIns="0" rIns="0" bIns="0" anchor="t" anchorCtr="0" upright="1">
                          <a:noAutofit/>
                        </wps:bodyPr>
                      </wps:wsp>
                      <wps:wsp>
                        <wps:cNvPr id="4227" name="Text Box 4452"/>
                        <wps:cNvSpPr txBox="1">
                          <a:spLocks noChangeArrowheads="1"/>
                        </wps:cNvSpPr>
                        <wps:spPr bwMode="auto">
                          <a:xfrm>
                            <a:off x="2122170" y="4533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7FED8" w14:textId="77777777" w:rsidR="00CB2598" w:rsidRPr="00AD2FF4" w:rsidRDefault="00CB2598" w:rsidP="00CB2598">
                              <w:pPr>
                                <w:rPr>
                                  <w:sz w:val="20"/>
                                  <w:szCs w:val="20"/>
                                </w:rPr>
                              </w:pPr>
                              <w:r>
                                <w:rPr>
                                  <w:sz w:val="20"/>
                                  <w:szCs w:val="20"/>
                                </w:rPr>
                                <w:t>45</w:t>
                              </w:r>
                            </w:p>
                          </w:txbxContent>
                        </wps:txbx>
                        <wps:bodyPr rot="0" vert="horz" wrap="square" lIns="0" tIns="0" rIns="0" bIns="0" anchor="t" anchorCtr="0" upright="1">
                          <a:noAutofit/>
                        </wps:bodyPr>
                      </wps:wsp>
                      <wps:wsp>
                        <wps:cNvPr id="4228" name="Text Box 4453"/>
                        <wps:cNvSpPr txBox="1">
                          <a:spLocks noChangeArrowheads="1"/>
                        </wps:cNvSpPr>
                        <wps:spPr bwMode="auto">
                          <a:xfrm>
                            <a:off x="2152650" y="10629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1D0E2" w14:textId="77777777" w:rsidR="00CB2598" w:rsidRPr="00AD2FF4" w:rsidRDefault="00CB2598" w:rsidP="00CB2598">
                              <w:pPr>
                                <w:rPr>
                                  <w:sz w:val="20"/>
                                  <w:szCs w:val="20"/>
                                </w:rPr>
                              </w:pPr>
                              <w:r>
                                <w:rPr>
                                  <w:sz w:val="20"/>
                                  <w:szCs w:val="20"/>
                                </w:rPr>
                                <w:t>19</w:t>
                              </w:r>
                            </w:p>
                          </w:txbxContent>
                        </wps:txbx>
                        <wps:bodyPr rot="0" vert="horz" wrap="square" lIns="0" tIns="0" rIns="0" bIns="0" anchor="t" anchorCtr="0" upright="1">
                          <a:noAutofit/>
                        </wps:bodyPr>
                      </wps:wsp>
                      <wps:wsp>
                        <wps:cNvPr id="4229" name="Text Box 4454"/>
                        <wps:cNvSpPr txBox="1">
                          <a:spLocks noChangeArrowheads="1"/>
                        </wps:cNvSpPr>
                        <wps:spPr bwMode="auto">
                          <a:xfrm>
                            <a:off x="1878330" y="4305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9D960" w14:textId="77777777" w:rsidR="00CB2598" w:rsidRPr="00AD2FF4" w:rsidRDefault="003B5ACB" w:rsidP="00CB2598">
                              <w:pPr>
                                <w:rPr>
                                  <w:sz w:val="20"/>
                                  <w:szCs w:val="20"/>
                                </w:rPr>
                              </w:pPr>
                              <w:r>
                                <w:rPr>
                                  <w:sz w:val="20"/>
                                  <w:szCs w:val="20"/>
                                </w:rPr>
                                <w:t>16</w:t>
                              </w:r>
                            </w:p>
                          </w:txbxContent>
                        </wps:txbx>
                        <wps:bodyPr rot="0" vert="horz" wrap="square" lIns="0" tIns="0" rIns="0" bIns="0" anchor="t" anchorCtr="0" upright="1">
                          <a:noAutofit/>
                        </wps:bodyPr>
                      </wps:wsp>
                      <wps:wsp>
                        <wps:cNvPr id="4230" name="Text Box 4455"/>
                        <wps:cNvSpPr txBox="1">
                          <a:spLocks noChangeArrowheads="1"/>
                        </wps:cNvSpPr>
                        <wps:spPr bwMode="auto">
                          <a:xfrm>
                            <a:off x="1575435" y="31877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07ED0" w14:textId="77777777" w:rsidR="00CB2598" w:rsidRPr="00AD2FF4" w:rsidRDefault="00CB2598" w:rsidP="00CB2598">
                              <w:pPr>
                                <w:rPr>
                                  <w:sz w:val="20"/>
                                  <w:szCs w:val="20"/>
                                </w:rPr>
                              </w:pPr>
                              <w:r w:rsidRPr="00AD2FF4">
                                <w:rPr>
                                  <w:sz w:val="20"/>
                                  <w:szCs w:val="20"/>
                                </w:rPr>
                                <w:t>1</w:t>
                              </w:r>
                              <w:r>
                                <w:rPr>
                                  <w:sz w:val="20"/>
                                  <w:szCs w:val="20"/>
                                </w:rPr>
                                <w:t>4</w:t>
                              </w:r>
                            </w:p>
                          </w:txbxContent>
                        </wps:txbx>
                        <wps:bodyPr rot="0" vert="horz" wrap="square" lIns="0" tIns="0" rIns="0" bIns="0" anchor="t" anchorCtr="0" upright="1">
                          <a:noAutofit/>
                        </wps:bodyPr>
                      </wps:wsp>
                      <wps:wsp>
                        <wps:cNvPr id="4231" name="Text Box 4456"/>
                        <wps:cNvSpPr txBox="1">
                          <a:spLocks noChangeArrowheads="1"/>
                        </wps:cNvSpPr>
                        <wps:spPr bwMode="auto">
                          <a:xfrm>
                            <a:off x="1072515" y="32131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8AD19" w14:textId="77777777" w:rsidR="00CB2598" w:rsidRPr="00AD2FF4" w:rsidRDefault="00CB2598" w:rsidP="00CB2598">
                              <w:pPr>
                                <w:rPr>
                                  <w:sz w:val="20"/>
                                  <w:szCs w:val="20"/>
                                </w:rPr>
                              </w:pPr>
                              <w:r w:rsidRPr="00AD2FF4">
                                <w:rPr>
                                  <w:sz w:val="20"/>
                                  <w:szCs w:val="20"/>
                                </w:rPr>
                                <w:t>1</w:t>
                              </w:r>
                              <w:r>
                                <w:rPr>
                                  <w:sz w:val="20"/>
                                  <w:szCs w:val="20"/>
                                </w:rPr>
                                <w:t>3</w:t>
                              </w:r>
                            </w:p>
                          </w:txbxContent>
                        </wps:txbx>
                        <wps:bodyPr rot="0" vert="horz" wrap="square" lIns="0" tIns="0" rIns="0" bIns="0" anchor="t" anchorCtr="0" upright="1">
                          <a:noAutofit/>
                        </wps:bodyPr>
                      </wps:wsp>
                      <wps:wsp>
                        <wps:cNvPr id="4232" name="Text Box 4457"/>
                        <wps:cNvSpPr txBox="1">
                          <a:spLocks noChangeArrowheads="1"/>
                        </wps:cNvSpPr>
                        <wps:spPr bwMode="auto">
                          <a:xfrm>
                            <a:off x="779145" y="41910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51E5A" w14:textId="77777777" w:rsidR="00CB2598" w:rsidRPr="00AD2FF4" w:rsidRDefault="00CB2598" w:rsidP="00CB2598">
                              <w:pPr>
                                <w:rPr>
                                  <w:sz w:val="20"/>
                                  <w:szCs w:val="20"/>
                                </w:rPr>
                              </w:pPr>
                              <w:r>
                                <w:rPr>
                                  <w:sz w:val="20"/>
                                  <w:szCs w:val="20"/>
                                </w:rPr>
                                <w:t>25</w:t>
                              </w:r>
                            </w:p>
                          </w:txbxContent>
                        </wps:txbx>
                        <wps:bodyPr rot="0" vert="horz" wrap="square" lIns="0" tIns="0" rIns="0" bIns="0" anchor="t" anchorCtr="0" upright="1">
                          <a:noAutofit/>
                        </wps:bodyPr>
                      </wps:wsp>
                      <wps:wsp>
                        <wps:cNvPr id="4233" name="Text Box 4458"/>
                        <wps:cNvSpPr txBox="1">
                          <a:spLocks noChangeArrowheads="1"/>
                        </wps:cNvSpPr>
                        <wps:spPr bwMode="auto">
                          <a:xfrm>
                            <a:off x="514350" y="4787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4222B" w14:textId="77777777" w:rsidR="00CB2598" w:rsidRPr="00AD2FF4" w:rsidRDefault="00CB2598" w:rsidP="00CB2598">
                              <w:pPr>
                                <w:rPr>
                                  <w:sz w:val="20"/>
                                  <w:szCs w:val="20"/>
                                </w:rPr>
                              </w:pPr>
                              <w:r>
                                <w:rPr>
                                  <w:sz w:val="20"/>
                                  <w:szCs w:val="20"/>
                                </w:rPr>
                                <w:t>11</w:t>
                              </w:r>
                            </w:p>
                          </w:txbxContent>
                        </wps:txbx>
                        <wps:bodyPr rot="0" vert="horz" wrap="square" lIns="0" tIns="0" rIns="0" bIns="0" anchor="t" anchorCtr="0" upright="1">
                          <a:noAutofit/>
                        </wps:bodyPr>
                      </wps:wsp>
                      <wps:wsp>
                        <wps:cNvPr id="4234" name="Text Box 4459"/>
                        <wps:cNvSpPr txBox="1">
                          <a:spLocks noChangeArrowheads="1"/>
                        </wps:cNvSpPr>
                        <wps:spPr bwMode="auto">
                          <a:xfrm>
                            <a:off x="535305" y="108140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9D0E5" w14:textId="77777777" w:rsidR="00CB2598" w:rsidRPr="00AD2FF4" w:rsidRDefault="00CB2598" w:rsidP="00CB2598">
                              <w:pPr>
                                <w:rPr>
                                  <w:sz w:val="20"/>
                                  <w:szCs w:val="20"/>
                                </w:rPr>
                              </w:pPr>
                              <w:r>
                                <w:rPr>
                                  <w:sz w:val="20"/>
                                  <w:szCs w:val="20"/>
                                </w:rPr>
                                <w:t>33</w:t>
                              </w:r>
                            </w:p>
                          </w:txbxContent>
                        </wps:txbx>
                        <wps:bodyPr rot="0" vert="horz" wrap="square" lIns="0" tIns="0" rIns="0" bIns="0" anchor="t" anchorCtr="0" upright="1">
                          <a:noAutofit/>
                        </wps:bodyPr>
                      </wps:wsp>
                      <wps:wsp>
                        <wps:cNvPr id="4235" name="Text Box 4460"/>
                        <wps:cNvSpPr txBox="1">
                          <a:spLocks noChangeArrowheads="1"/>
                        </wps:cNvSpPr>
                        <wps:spPr bwMode="auto">
                          <a:xfrm>
                            <a:off x="1108710" y="11925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F37EB" w14:textId="77777777" w:rsidR="00CB2598" w:rsidRPr="00AD2FF4" w:rsidRDefault="00CB2598" w:rsidP="00CB2598">
                              <w:pPr>
                                <w:rPr>
                                  <w:sz w:val="20"/>
                                  <w:szCs w:val="20"/>
                                </w:rPr>
                              </w:pPr>
                              <w:r>
                                <w:rPr>
                                  <w:sz w:val="20"/>
                                  <w:szCs w:val="20"/>
                                </w:rPr>
                                <w:t>36</w:t>
                              </w:r>
                            </w:p>
                          </w:txbxContent>
                        </wps:txbx>
                        <wps:bodyPr rot="0" vert="horz" wrap="square" lIns="0" tIns="0" rIns="0" bIns="0" anchor="t" anchorCtr="0" upright="1">
                          <a:noAutofit/>
                        </wps:bodyPr>
                      </wps:wsp>
                      <wps:wsp>
                        <wps:cNvPr id="4236" name="Text Box 4461"/>
                        <wps:cNvSpPr txBox="1">
                          <a:spLocks noChangeArrowheads="1"/>
                        </wps:cNvSpPr>
                        <wps:spPr bwMode="auto">
                          <a:xfrm>
                            <a:off x="1577340" y="119888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E19C7" w14:textId="77777777" w:rsidR="00CB2598" w:rsidRPr="00AD2FF4" w:rsidRDefault="00CB2598" w:rsidP="00CB2598">
                              <w:pPr>
                                <w:rPr>
                                  <w:sz w:val="20"/>
                                  <w:szCs w:val="20"/>
                                </w:rPr>
                              </w:pPr>
                              <w:r>
                                <w:rPr>
                                  <w:sz w:val="20"/>
                                  <w:szCs w:val="20"/>
                                </w:rPr>
                                <w:t>41</w:t>
                              </w:r>
                            </w:p>
                          </w:txbxContent>
                        </wps:txbx>
                        <wps:bodyPr rot="0" vert="horz" wrap="square" lIns="0" tIns="0" rIns="0" bIns="0" anchor="t" anchorCtr="0" upright="1">
                          <a:noAutofit/>
                        </wps:bodyPr>
                      </wps:wsp>
                      <wps:wsp>
                        <wps:cNvPr id="4237" name="Text Box 4462"/>
                        <wps:cNvSpPr txBox="1">
                          <a:spLocks noChangeArrowheads="1"/>
                        </wps:cNvSpPr>
                        <wps:spPr bwMode="auto">
                          <a:xfrm>
                            <a:off x="1337310" y="13449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68AB3" w14:textId="77777777" w:rsidR="00CB2598" w:rsidRPr="00AD2FF4" w:rsidRDefault="00CB2598" w:rsidP="00CB2598">
                              <w:pPr>
                                <w:rPr>
                                  <w:sz w:val="20"/>
                                  <w:szCs w:val="20"/>
                                </w:rPr>
                              </w:pPr>
                              <w:r>
                                <w:rPr>
                                  <w:sz w:val="20"/>
                                  <w:szCs w:val="20"/>
                                </w:rPr>
                                <w:t>37</w:t>
                              </w:r>
                            </w:p>
                          </w:txbxContent>
                        </wps:txbx>
                        <wps:bodyPr rot="0" vert="horz" wrap="square" lIns="0" tIns="0" rIns="0" bIns="0" anchor="t" anchorCtr="0" upright="1">
                          <a:noAutofit/>
                        </wps:bodyPr>
                      </wps:wsp>
                      <wps:wsp>
                        <wps:cNvPr id="4238" name="Text Box 4463"/>
                        <wps:cNvSpPr txBox="1">
                          <a:spLocks noChangeArrowheads="1"/>
                        </wps:cNvSpPr>
                        <wps:spPr bwMode="auto">
                          <a:xfrm>
                            <a:off x="965835" y="78295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D2DAC" w14:textId="77777777" w:rsidR="00CB2598" w:rsidRPr="00AD2FF4" w:rsidRDefault="003B5ACB" w:rsidP="00CB2598">
                              <w:pPr>
                                <w:rPr>
                                  <w:sz w:val="20"/>
                                  <w:szCs w:val="20"/>
                                </w:rPr>
                              </w:pPr>
                              <w:r>
                                <w:rPr>
                                  <w:sz w:val="20"/>
                                  <w:szCs w:val="20"/>
                                </w:rPr>
                                <w:t>15</w:t>
                              </w:r>
                            </w:p>
                          </w:txbxContent>
                        </wps:txbx>
                        <wps:bodyPr rot="0" vert="horz" wrap="square" lIns="0" tIns="0" rIns="0" bIns="0" anchor="t" anchorCtr="0" upright="1">
                          <a:noAutofit/>
                        </wps:bodyPr>
                      </wps:wsp>
                      <wps:wsp>
                        <wps:cNvPr id="4240" name="Text Box 4464"/>
                        <wps:cNvSpPr txBox="1">
                          <a:spLocks noChangeArrowheads="1"/>
                        </wps:cNvSpPr>
                        <wps:spPr bwMode="auto">
                          <a:xfrm>
                            <a:off x="1175385" y="61150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DF5FE" w14:textId="77777777" w:rsidR="00CB2598" w:rsidRPr="00AD2FF4" w:rsidRDefault="00CB2598" w:rsidP="00CB2598">
                              <w:pPr>
                                <w:rPr>
                                  <w:sz w:val="20"/>
                                  <w:szCs w:val="20"/>
                                </w:rPr>
                              </w:pPr>
                              <w:r>
                                <w:rPr>
                                  <w:sz w:val="20"/>
                                  <w:szCs w:val="20"/>
                                </w:rPr>
                                <w:t>23</w:t>
                              </w:r>
                            </w:p>
                          </w:txbxContent>
                        </wps:txbx>
                        <wps:bodyPr rot="0" vert="horz" wrap="square" lIns="0" tIns="0" rIns="0" bIns="0" anchor="t" anchorCtr="0" upright="1">
                          <a:noAutofit/>
                        </wps:bodyPr>
                      </wps:wsp>
                      <wps:wsp>
                        <wps:cNvPr id="4241" name="Text Box 4465"/>
                        <wps:cNvSpPr txBox="1">
                          <a:spLocks noChangeArrowheads="1"/>
                        </wps:cNvSpPr>
                        <wps:spPr bwMode="auto">
                          <a:xfrm>
                            <a:off x="1480185" y="6210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D715A" w14:textId="77777777" w:rsidR="00CB2598" w:rsidRPr="00AD2FF4" w:rsidRDefault="00CB2598" w:rsidP="00CB2598">
                              <w:pPr>
                                <w:rPr>
                                  <w:sz w:val="20"/>
                                  <w:szCs w:val="20"/>
                                </w:rPr>
                              </w:pPr>
                              <w:r>
                                <w:rPr>
                                  <w:sz w:val="20"/>
                                  <w:szCs w:val="20"/>
                                </w:rPr>
                                <w:t>17</w:t>
                              </w:r>
                            </w:p>
                          </w:txbxContent>
                        </wps:txbx>
                        <wps:bodyPr rot="0" vert="horz" wrap="square" lIns="0" tIns="0" rIns="0" bIns="0" anchor="t" anchorCtr="0" upright="1">
                          <a:noAutofit/>
                        </wps:bodyPr>
                      </wps:wsp>
                    </wpc:wpc>
                  </a:graphicData>
                </a:graphic>
              </wp:inline>
            </w:drawing>
          </mc:Choice>
          <mc:Fallback>
            <w:pict>
              <v:group w14:anchorId="274807E4" id="Canvas 4422" o:spid="_x0000_s2520" editas="canvas" style="width:231pt;height:132.8pt;mso-position-horizontal-relative:char;mso-position-vertical-relative:line" coordsize="29337,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">
                <v:shape id="_x0000_s2521" type="#_x0000_t75" style="position:absolute;width:29337;height:16865;visibility:visible;mso-wrap-style:square">
                  <v:fill o:detectmouseclick="t"/>
                  <v:path o:connecttype="none"/>
                </v:shape>
                <v:line id="Line 4424" o:spid="_x0000_s2522" style="position:absolute;visibility:visible;mso-wrap-style:square" from="8597,2971" to="24771,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"/>
                <v:line id="Line 4425" o:spid="_x0000_s2523" style="position:absolute;flip:y;visibility:visible;mso-wrap-style:square" from="8477,8426" to="24936,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s/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"/>
                <v:line id="Line 4426" o:spid="_x0000_s2524" style="position:absolute;flip:y;visibility:visible;mso-wrap-style:square" from="2978,2984" to="19437,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"/>
                <v:line id="Line 4427" o:spid="_x0000_s2525" style="position:absolute;visibility:visible;mso-wrap-style:square" from="3359,8496" to="19532,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"/>
                <v:line id="Line 4428" o:spid="_x0000_s2526" style="position:absolute;visibility:visible;mso-wrap-style:square" from="3003,8540" to="25025,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"/>
                <v:shape id="AutoShape 4429" o:spid="_x0000_s2527" type="#_x0000_t32" style="position:absolute;left:8458;top:3041;width:6;height:10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"/>
                <v:shape id="AutoShape 4430" o:spid="_x0000_s2528" type="#_x0000_t32" style="position:absolute;left:19507;top:3232;width:6;height:10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"/>
                <v:line id="Line 4431" o:spid="_x0000_s2529" style="position:absolute;visibility:visible;mso-wrap-style:square" from="8528,2921" to="19500,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"/>
                <v:line id="Line 4432" o:spid="_x0000_s2530" style="position:absolute;flip:y;visibility:visible;mso-wrap-style:square" from="2921,2870" to="8724,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"/>
                <v:line id="Line 4433" o:spid="_x0000_s2531" style="position:absolute;flip:y;visibility:visible;mso-wrap-style:square" from="8401,3124" to="19488,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"/>
                <v:line id="Line 4434" o:spid="_x0000_s2532" style="position:absolute;visibility:visible;mso-wrap-style:square" from="19691,3194" to="25088,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G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UPaZrB35v4BGTxCwAA//8DAFBLAQItABQABgAIAAAAIQDb4fbL7gAAAIUBAAATAAAAAAAA&#10;AAAAAAAAAAAAAABbQ29udGVudF9UeXBlc10ueG1sUEsBAi0AFAAGAAgAAAAhAFr0LFu/AAAAFQEA&#10;AAsAAAAAAAAAAAAAAAAAHwEAAF9yZWxzLy5yZWxzUEsBAi0AFAAGAAgAAAAhAEX8mIbHAAAA3QAA&#10;AA8AAAAAAAAAAAAAAAAABwIAAGRycy9kb3ducmV2LnhtbFBLBQYAAAAAAwADALcAAAD7AgAAAAA=&#10;"/>
                <v:line id="Line 4435" o:spid="_x0000_s2533" style="position:absolute;visibility:visible;mso-wrap-style:square" from="8502,2971" to="19437,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"/>
                <v:line id="Line 4436" o:spid="_x0000_s2534" style="position:absolute;flip:y;visibility:visible;mso-wrap-style:square" from="19367,8636" to="24796,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"/>
                <v:line id="Line 4437" o:spid="_x0000_s2535" style="position:absolute;visibility:visible;mso-wrap-style:square" from="3054,8470" to="8515,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"/>
                <v:shape id="Text Box 4438" o:spid="_x0000_s2536" type="#_x0000_t202" style="position:absolute;left:596;top:5524;width:428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" filled="f" stroked="f">
                  <v:textbox>
                    <w:txbxContent>
                      <w:p w14:paraId="7C18990D" w14:textId="77777777" w:rsidR="00CB2598" w:rsidRDefault="00CB2598" w:rsidP="00CB2598">
                        <w:r>
                          <w:t>A</w:t>
                        </w:r>
                      </w:p>
                    </w:txbxContent>
                  </v:textbox>
                </v:shape>
                <v:line id="Line 4439" o:spid="_x0000_s2537" style="position:absolute;visibility:visible;mso-wrap-style:square" from="8540,13989" to="19513,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"/>
                <v:oval id="Oval 4440" o:spid="_x0000_s2538" style="position:absolute;left:24441;top:796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"/>
                <v:oval id="Oval 4441" o:spid="_x0000_s2539" style="position:absolute;left:18954;top:13449;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"/>
                <v:oval id="Oval 4442" o:spid="_x0000_s2540" style="position:absolute;left:7981;top:13449;width:90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"/>
                <v:oval id="Oval 4443" o:spid="_x0000_s2541" style="position:absolute;left:2495;top:796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"/>
                <v:oval id="Oval 4444" o:spid="_x0000_s2542" style="position:absolute;left:7981;top:2476;width:91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"/>
                <v:oval id="Oval 4445" o:spid="_x0000_s2543" style="position:absolute;left:18954;top:2476;width:90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"/>
                <v:shape id="Text Box 4446" o:spid="_x0000_s2544" type="#_x0000_t202" style="position:absolute;left:6743;top:152;width:257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" filled="f" stroked="f">
                  <v:textbox>
                    <w:txbxContent>
                      <w:p w14:paraId="67F1B3B5" w14:textId="77777777" w:rsidR="00CB2598" w:rsidRDefault="00CB2598" w:rsidP="00CB2598">
                        <w:r>
                          <w:t>B</w:t>
                        </w:r>
                      </w:p>
                    </w:txbxContent>
                  </v:textbox>
                </v:shape>
                <v:shape id="Text Box 4447" o:spid="_x0000_s2545" type="#_x0000_t202" style="position:absolute;left:25050;top:6286;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" filled="f" stroked="f">
                  <v:textbox>
                    <w:txbxContent>
                      <w:p w14:paraId="0357AFB6" w14:textId="77777777" w:rsidR="00CB2598" w:rsidRDefault="00CB2598" w:rsidP="00CB2598">
                        <w:r>
                          <w:t>G</w:t>
                        </w:r>
                      </w:p>
                    </w:txbxContent>
                  </v:textbox>
                </v:shape>
                <v:shape id="Text Box 4448" o:spid="_x0000_s2546" type="#_x0000_t202" style="position:absolute;left:18637;top:14255;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" filled="f" stroked="f">
                  <v:textbox>
                    <w:txbxContent>
                      <w:p w14:paraId="56BE3CF7" w14:textId="77777777" w:rsidR="00CB2598" w:rsidRDefault="00CB2598" w:rsidP="00CB2598">
                        <w:r>
                          <w:t>F</w:t>
                        </w:r>
                      </w:p>
                    </w:txbxContent>
                  </v:textbox>
                </v:shape>
                <v:shape id="Text Box 4449" o:spid="_x0000_s2547" type="#_x0000_t202" style="position:absolute;left:6921;top:14389;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" filled="f" stroked="f">
                  <v:textbox>
                    <w:txbxContent>
                      <w:p w14:paraId="3560B015" w14:textId="77777777" w:rsidR="00CB2598" w:rsidRDefault="00CB2598" w:rsidP="00CB2598">
                        <w:r>
                          <w:t>C</w:t>
                        </w:r>
                      </w:p>
                    </w:txbxContent>
                  </v:textbox>
                </v:shape>
                <v:shape id="Text Box 4450" o:spid="_x0000_s2548" type="#_x0000_t202" style="position:absolute;left:18027;width:428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" filled="f" stroked="f">
                  <v:textbox>
                    <w:txbxContent>
                      <w:p w14:paraId="68A0176A" w14:textId="77777777" w:rsidR="00CB2598" w:rsidRDefault="00CB2598" w:rsidP="00CB2598">
                        <w:r>
                          <w:t>E</w:t>
                        </w:r>
                      </w:p>
                    </w:txbxContent>
                  </v:textbox>
                </v:shape>
                <v:shape id="Text Box 4451" o:spid="_x0000_s2549" type="#_x0000_t202" style="position:absolute;left:13315;top:2152;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" stroked="f">
                  <v:textbox inset="0,0,0,0">
                    <w:txbxContent>
                      <w:p w14:paraId="395E94A6" w14:textId="77777777" w:rsidR="00CB2598" w:rsidRPr="00AD2FF4" w:rsidRDefault="00CB2598" w:rsidP="00CB2598">
                        <w:pPr>
                          <w:rPr>
                            <w:sz w:val="20"/>
                            <w:szCs w:val="20"/>
                          </w:rPr>
                        </w:pPr>
                        <w:r>
                          <w:rPr>
                            <w:sz w:val="20"/>
                            <w:szCs w:val="20"/>
                          </w:rPr>
                          <w:t>43</w:t>
                        </w:r>
                      </w:p>
                    </w:txbxContent>
                  </v:textbox>
                </v:shape>
                <v:shape id="Text Box 4452" o:spid="_x0000_s2550" type="#_x0000_t202" style="position:absolute;left:21221;top:4533;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" stroked="f">
                  <v:textbox inset="0,0,0,0">
                    <w:txbxContent>
                      <w:p w14:paraId="5C47FED8" w14:textId="77777777" w:rsidR="00CB2598" w:rsidRPr="00AD2FF4" w:rsidRDefault="00CB2598" w:rsidP="00CB2598">
                        <w:pPr>
                          <w:rPr>
                            <w:sz w:val="20"/>
                            <w:szCs w:val="20"/>
                          </w:rPr>
                        </w:pPr>
                        <w:r>
                          <w:rPr>
                            <w:sz w:val="20"/>
                            <w:szCs w:val="20"/>
                          </w:rPr>
                          <w:t>45</w:t>
                        </w:r>
                      </w:p>
                    </w:txbxContent>
                  </v:textbox>
                </v:shape>
                <v:shape id="Text Box 4453" o:spid="_x0000_s2551" type="#_x0000_t202" style="position:absolute;left:21526;top:10629;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" stroked="f">
                  <v:textbox inset="0,0,0,0">
                    <w:txbxContent>
                      <w:p w14:paraId="5071D0E2" w14:textId="77777777" w:rsidR="00CB2598" w:rsidRPr="00AD2FF4" w:rsidRDefault="00CB2598" w:rsidP="00CB2598">
                        <w:pPr>
                          <w:rPr>
                            <w:sz w:val="20"/>
                            <w:szCs w:val="20"/>
                          </w:rPr>
                        </w:pPr>
                        <w:r>
                          <w:rPr>
                            <w:sz w:val="20"/>
                            <w:szCs w:val="20"/>
                          </w:rPr>
                          <w:t>19</w:t>
                        </w:r>
                      </w:p>
                    </w:txbxContent>
                  </v:textbox>
                </v:shape>
                <v:shape id="Text Box 4454" o:spid="_x0000_s2552" type="#_x0000_t202" style="position:absolute;left:18783;top:4305;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" stroked="f">
                  <v:textbox inset="0,0,0,0">
                    <w:txbxContent>
                      <w:p w14:paraId="4D19D960" w14:textId="77777777" w:rsidR="00CB2598" w:rsidRPr="00AD2FF4" w:rsidRDefault="003B5ACB" w:rsidP="00CB2598">
                        <w:pPr>
                          <w:rPr>
                            <w:sz w:val="20"/>
                            <w:szCs w:val="20"/>
                          </w:rPr>
                        </w:pPr>
                        <w:r>
                          <w:rPr>
                            <w:sz w:val="20"/>
                            <w:szCs w:val="20"/>
                          </w:rPr>
                          <w:t>16</w:t>
                        </w:r>
                      </w:p>
                    </w:txbxContent>
                  </v:textbox>
                </v:shape>
                <v:shape id="Text Box 4455" o:spid="_x0000_s2553" type="#_x0000_t202" style="position:absolute;left:15754;top:3187;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" stroked="f">
                  <v:textbox inset="0,0,0,0">
                    <w:txbxContent>
                      <w:p w14:paraId="02C07ED0" w14:textId="77777777" w:rsidR="00CB2598" w:rsidRPr="00AD2FF4" w:rsidRDefault="00CB2598" w:rsidP="00CB2598">
                        <w:pPr>
                          <w:rPr>
                            <w:sz w:val="20"/>
                            <w:szCs w:val="20"/>
                          </w:rPr>
                        </w:pPr>
                        <w:r w:rsidRPr="00AD2FF4">
                          <w:rPr>
                            <w:sz w:val="20"/>
                            <w:szCs w:val="20"/>
                          </w:rPr>
                          <w:t>1</w:t>
                        </w:r>
                        <w:r>
                          <w:rPr>
                            <w:sz w:val="20"/>
                            <w:szCs w:val="20"/>
                          </w:rPr>
                          <w:t>4</w:t>
                        </w:r>
                      </w:p>
                    </w:txbxContent>
                  </v:textbox>
                </v:shape>
                <v:shape id="Text Box 4456" o:spid="_x0000_s2554" type="#_x0000_t202" style="position:absolute;left:10725;top:3213;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" stroked="f">
                  <v:textbox inset="0,0,0,0">
                    <w:txbxContent>
                      <w:p w14:paraId="4718AD19" w14:textId="77777777" w:rsidR="00CB2598" w:rsidRPr="00AD2FF4" w:rsidRDefault="00CB2598" w:rsidP="00CB2598">
                        <w:pPr>
                          <w:rPr>
                            <w:sz w:val="20"/>
                            <w:szCs w:val="20"/>
                          </w:rPr>
                        </w:pPr>
                        <w:r w:rsidRPr="00AD2FF4">
                          <w:rPr>
                            <w:sz w:val="20"/>
                            <w:szCs w:val="20"/>
                          </w:rPr>
                          <w:t>1</w:t>
                        </w:r>
                        <w:r>
                          <w:rPr>
                            <w:sz w:val="20"/>
                            <w:szCs w:val="20"/>
                          </w:rPr>
                          <w:t>3</w:t>
                        </w:r>
                      </w:p>
                    </w:txbxContent>
                  </v:textbox>
                </v:shape>
                <v:shape id="Text Box 4457" o:spid="_x0000_s2555" type="#_x0000_t202" style="position:absolute;left:7791;top:4191;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" stroked="f">
                  <v:textbox inset="0,0,0,0">
                    <w:txbxContent>
                      <w:p w14:paraId="03B51E5A" w14:textId="77777777" w:rsidR="00CB2598" w:rsidRPr="00AD2FF4" w:rsidRDefault="00CB2598" w:rsidP="00CB2598">
                        <w:pPr>
                          <w:rPr>
                            <w:sz w:val="20"/>
                            <w:szCs w:val="20"/>
                          </w:rPr>
                        </w:pPr>
                        <w:r>
                          <w:rPr>
                            <w:sz w:val="20"/>
                            <w:szCs w:val="20"/>
                          </w:rPr>
                          <w:t>25</w:t>
                        </w:r>
                      </w:p>
                    </w:txbxContent>
                  </v:textbox>
                </v:shape>
                <v:shape id="Text Box 4458" o:spid="_x0000_s2556" type="#_x0000_t202" style="position:absolute;left:5143;top:4787;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" stroked="f">
                  <v:textbox inset="0,0,0,0">
                    <w:txbxContent>
                      <w:p w14:paraId="56C4222B" w14:textId="77777777" w:rsidR="00CB2598" w:rsidRPr="00AD2FF4" w:rsidRDefault="00CB2598" w:rsidP="00CB2598">
                        <w:pPr>
                          <w:rPr>
                            <w:sz w:val="20"/>
                            <w:szCs w:val="20"/>
                          </w:rPr>
                        </w:pPr>
                        <w:r>
                          <w:rPr>
                            <w:sz w:val="20"/>
                            <w:szCs w:val="20"/>
                          </w:rPr>
                          <w:t>11</w:t>
                        </w:r>
                      </w:p>
                    </w:txbxContent>
                  </v:textbox>
                </v:shape>
                <v:shape id="Text Box 4459" o:spid="_x0000_s2557" type="#_x0000_t202" style="position:absolute;left:5353;top:10814;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" stroked="f">
                  <v:textbox inset="0,0,0,0">
                    <w:txbxContent>
                      <w:p w14:paraId="1969D0E5" w14:textId="77777777" w:rsidR="00CB2598" w:rsidRPr="00AD2FF4" w:rsidRDefault="00CB2598" w:rsidP="00CB2598">
                        <w:pPr>
                          <w:rPr>
                            <w:sz w:val="20"/>
                            <w:szCs w:val="20"/>
                          </w:rPr>
                        </w:pPr>
                        <w:r>
                          <w:rPr>
                            <w:sz w:val="20"/>
                            <w:szCs w:val="20"/>
                          </w:rPr>
                          <w:t>33</w:t>
                        </w:r>
                      </w:p>
                    </w:txbxContent>
                  </v:textbox>
                </v:shape>
                <v:shape id="Text Box 4460" o:spid="_x0000_s2558" type="#_x0000_t202" style="position:absolute;left:11087;top:11925;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" stroked="f">
                  <v:textbox inset="0,0,0,0">
                    <w:txbxContent>
                      <w:p w14:paraId="3B0F37EB" w14:textId="77777777" w:rsidR="00CB2598" w:rsidRPr="00AD2FF4" w:rsidRDefault="00CB2598" w:rsidP="00CB2598">
                        <w:pPr>
                          <w:rPr>
                            <w:sz w:val="20"/>
                            <w:szCs w:val="20"/>
                          </w:rPr>
                        </w:pPr>
                        <w:r>
                          <w:rPr>
                            <w:sz w:val="20"/>
                            <w:szCs w:val="20"/>
                          </w:rPr>
                          <w:t>36</w:t>
                        </w:r>
                      </w:p>
                    </w:txbxContent>
                  </v:textbox>
                </v:shape>
                <v:shape id="Text Box 4461" o:spid="_x0000_s2559" type="#_x0000_t202" style="position:absolute;left:15773;top:11988;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" stroked="f">
                  <v:textbox inset="0,0,0,0">
                    <w:txbxContent>
                      <w:p w14:paraId="429E19C7" w14:textId="77777777" w:rsidR="00CB2598" w:rsidRPr="00AD2FF4" w:rsidRDefault="00CB2598" w:rsidP="00CB2598">
                        <w:pPr>
                          <w:rPr>
                            <w:sz w:val="20"/>
                            <w:szCs w:val="20"/>
                          </w:rPr>
                        </w:pPr>
                        <w:r>
                          <w:rPr>
                            <w:sz w:val="20"/>
                            <w:szCs w:val="20"/>
                          </w:rPr>
                          <w:t>41</w:t>
                        </w:r>
                      </w:p>
                    </w:txbxContent>
                  </v:textbox>
                </v:shape>
                <v:shape id="Text Box 4462" o:spid="_x0000_s2560" type="#_x0000_t202" style="position:absolute;left:13373;top:13449;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" stroked="f">
                  <v:textbox inset="0,0,0,0">
                    <w:txbxContent>
                      <w:p w14:paraId="7F268AB3" w14:textId="77777777" w:rsidR="00CB2598" w:rsidRPr="00AD2FF4" w:rsidRDefault="00CB2598" w:rsidP="00CB2598">
                        <w:pPr>
                          <w:rPr>
                            <w:sz w:val="20"/>
                            <w:szCs w:val="20"/>
                          </w:rPr>
                        </w:pPr>
                        <w:r>
                          <w:rPr>
                            <w:sz w:val="20"/>
                            <w:szCs w:val="20"/>
                          </w:rPr>
                          <w:t>37</w:t>
                        </w:r>
                      </w:p>
                    </w:txbxContent>
                  </v:textbox>
                </v:shape>
                <v:shape id="Text Box 4463" o:spid="_x0000_s2561" type="#_x0000_t202" style="position:absolute;left:9658;top:7829;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" stroked="f">
                  <v:textbox inset="0,0,0,0">
                    <w:txbxContent>
                      <w:p w14:paraId="1DED2DAC" w14:textId="77777777" w:rsidR="00CB2598" w:rsidRPr="00AD2FF4" w:rsidRDefault="003B5ACB" w:rsidP="00CB2598">
                        <w:pPr>
                          <w:rPr>
                            <w:sz w:val="20"/>
                            <w:szCs w:val="20"/>
                          </w:rPr>
                        </w:pPr>
                        <w:r>
                          <w:rPr>
                            <w:sz w:val="20"/>
                            <w:szCs w:val="20"/>
                          </w:rPr>
                          <w:t>15</w:t>
                        </w:r>
                      </w:p>
                    </w:txbxContent>
                  </v:textbox>
                </v:shape>
                <v:shape id="Text Box 4464" o:spid="_x0000_s2562" type="#_x0000_t202" style="position:absolute;left:11753;top:6115;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" stroked="f">
                  <v:textbox inset="0,0,0,0">
                    <w:txbxContent>
                      <w:p w14:paraId="5D9DF5FE" w14:textId="77777777" w:rsidR="00CB2598" w:rsidRPr="00AD2FF4" w:rsidRDefault="00CB2598" w:rsidP="00CB2598">
                        <w:pPr>
                          <w:rPr>
                            <w:sz w:val="20"/>
                            <w:szCs w:val="20"/>
                          </w:rPr>
                        </w:pPr>
                        <w:r>
                          <w:rPr>
                            <w:sz w:val="20"/>
                            <w:szCs w:val="20"/>
                          </w:rPr>
                          <w:t>23</w:t>
                        </w:r>
                      </w:p>
                    </w:txbxContent>
                  </v:textbox>
                </v:shape>
                <v:shape id="Text Box 4465" o:spid="_x0000_s2563" type="#_x0000_t202" style="position:absolute;left:14801;top:6210;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" stroked="f">
                  <v:textbox inset="0,0,0,0">
                    <w:txbxContent>
                      <w:p w14:paraId="747D715A" w14:textId="77777777" w:rsidR="00CB2598" w:rsidRPr="00AD2FF4" w:rsidRDefault="00CB2598" w:rsidP="00CB2598">
                        <w:pPr>
                          <w:rPr>
                            <w:sz w:val="20"/>
                            <w:szCs w:val="20"/>
                          </w:rPr>
                        </w:pPr>
                        <w:r>
                          <w:rPr>
                            <w:sz w:val="20"/>
                            <w:szCs w:val="20"/>
                          </w:rPr>
                          <w:t>17</w:t>
                        </w:r>
                      </w:p>
                    </w:txbxContent>
                  </v:textbox>
                </v:shape>
                <w10:anchorlock/>
              </v:group>
            </w:pict>
          </mc:Fallback>
        </mc:AlternateContent>
      </w:r>
    </w:p>
    <w:p w14:paraId="6891D448" w14:textId="77777777" w:rsidR="00CB2598" w:rsidRDefault="00CB2598" w:rsidP="00F569AB"/>
    <w:p w14:paraId="3D89B602" w14:textId="77777777" w:rsidR="00CB2598" w:rsidRDefault="00CB2598" w:rsidP="00F569AB"/>
    <w:p w14:paraId="67183B1F" w14:textId="77777777" w:rsidR="00CB2598" w:rsidRDefault="00CB2598" w:rsidP="00F569AB"/>
    <w:p w14:paraId="27A110A5" w14:textId="77777777" w:rsidR="0047247D" w:rsidRDefault="0047247D" w:rsidP="00F569AB"/>
    <w:p w14:paraId="6908517F" w14:textId="77777777" w:rsidR="00663BD4" w:rsidRDefault="00663BD4" w:rsidP="00663BD4">
      <w:pPr>
        <w:pStyle w:val="TryitNow"/>
      </w:pPr>
      <w:r>
        <w:t xml:space="preserve">Try it Now Answers </w:t>
      </w:r>
    </w:p>
    <w:p w14:paraId="7F2B60E1" w14:textId="77777777" w:rsidR="00663BD4" w:rsidRDefault="00663BD4" w:rsidP="000B3907">
      <w:pPr>
        <w:pStyle w:val="TryitNowbody"/>
      </w:pPr>
      <w:r>
        <w:t>1. a. 5 vertices, 10 edges</w:t>
      </w:r>
    </w:p>
    <w:p w14:paraId="3E309F95" w14:textId="77777777" w:rsidR="00663BD4" w:rsidRDefault="00663BD4" w:rsidP="000B3907">
      <w:pPr>
        <w:pStyle w:val="TryitNowbody"/>
      </w:pPr>
      <w:r>
        <w:t>b. Yes, it is connected</w:t>
      </w:r>
    </w:p>
    <w:p w14:paraId="6A66FD1B" w14:textId="77777777" w:rsidR="00663BD4" w:rsidRDefault="00663BD4" w:rsidP="000B3907">
      <w:pPr>
        <w:pStyle w:val="TryitNowbody"/>
      </w:pPr>
      <w:r>
        <w:t>c. The vertex is degree 4</w:t>
      </w:r>
    </w:p>
    <w:p w14:paraId="0C08D6D1" w14:textId="77777777" w:rsidR="00663BD4" w:rsidRDefault="00663BD4" w:rsidP="000B3907">
      <w:pPr>
        <w:pStyle w:val="TryitNowbody"/>
      </w:pPr>
      <w:r>
        <w:t>d. A path</w:t>
      </w:r>
    </w:p>
    <w:p w14:paraId="4A25D9E1" w14:textId="77777777" w:rsidR="000062A6" w:rsidRDefault="00663BD4" w:rsidP="000B3907">
      <w:pPr>
        <w:pStyle w:val="TryitNowbody"/>
      </w:pPr>
      <w:r>
        <w:t>e. A circuit</w:t>
      </w:r>
    </w:p>
    <w:p w14:paraId="2924714B" w14:textId="77777777" w:rsidR="000062A6" w:rsidRDefault="000062A6" w:rsidP="000B3907">
      <w:pPr>
        <w:pStyle w:val="TryitNowbody"/>
      </w:pPr>
    </w:p>
    <w:p w14:paraId="761B1AF1" w14:textId="77777777" w:rsidR="000062A6" w:rsidRDefault="000062A6" w:rsidP="000B3907">
      <w:pPr>
        <w:pStyle w:val="TryitNowbody"/>
      </w:pPr>
      <w:r>
        <w:t>2. The shortest path is ABDEG, with length 13</w:t>
      </w:r>
    </w:p>
    <w:p w14:paraId="08E58172" w14:textId="77777777" w:rsidR="00C53105" w:rsidRDefault="00C53105" w:rsidP="000B3907">
      <w:pPr>
        <w:pStyle w:val="TryitNowbody"/>
      </w:pPr>
    </w:p>
    <w:p w14:paraId="67A3A97C" w14:textId="493890C1" w:rsidR="00C53105" w:rsidRDefault="007E3B2B" w:rsidP="000B3907">
      <w:pPr>
        <w:pStyle w:val="TryitNowbody"/>
      </w:pPr>
      <w:r>
        <w:rPr>
          <w:noProof/>
          <w:lang w:eastAsia="zh-TW"/>
        </w:rPr>
        <mc:AlternateContent>
          <mc:Choice Requires="wpc">
            <w:drawing>
              <wp:anchor distT="0" distB="0" distL="114300" distR="114300" simplePos="0" relativeHeight="251815936" behindDoc="0" locked="0" layoutInCell="1" allowOverlap="1" wp14:anchorId="2F80AA5B" wp14:editId="10D7FE04">
                <wp:simplePos x="0" y="0"/>
                <wp:positionH relativeFrom="column">
                  <wp:posOffset>4229100</wp:posOffset>
                </wp:positionH>
                <wp:positionV relativeFrom="paragraph">
                  <wp:posOffset>299085</wp:posOffset>
                </wp:positionV>
                <wp:extent cx="1266825" cy="1051560"/>
                <wp:effectExtent l="0" t="0" r="0" b="8890"/>
                <wp:wrapSquare wrapText="bothSides"/>
                <wp:docPr id="4239" name="Canvas 4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71" name="Freeform 4257"/>
                        <wps:cNvSpPr>
                          <a:spLocks/>
                        </wps:cNvSpPr>
                        <wps:spPr bwMode="auto">
                          <a:xfrm>
                            <a:off x="247650" y="907119"/>
                            <a:ext cx="800100" cy="144441"/>
                          </a:xfrm>
                          <a:custGeom>
                            <a:avLst/>
                            <a:gdLst>
                              <a:gd name="T0" fmla="*/ 0 w 1260"/>
                              <a:gd name="T1" fmla="*/ 15 h 228"/>
                              <a:gd name="T2" fmla="*/ 690 w 1260"/>
                              <a:gd name="T3" fmla="*/ 225 h 228"/>
                              <a:gd name="T4" fmla="*/ 1260 w 1260"/>
                              <a:gd name="T5" fmla="*/ 0 h 228"/>
                            </a:gdLst>
                            <a:ahLst/>
                            <a:cxnLst>
                              <a:cxn ang="0">
                                <a:pos x="T0" y="T1"/>
                              </a:cxn>
                              <a:cxn ang="0">
                                <a:pos x="T2" y="T3"/>
                              </a:cxn>
                              <a:cxn ang="0">
                                <a:pos x="T4" y="T5"/>
                              </a:cxn>
                            </a:cxnLst>
                            <a:rect l="0" t="0" r="r" b="b"/>
                            <a:pathLst>
                              <a:path w="1260" h="228">
                                <a:moveTo>
                                  <a:pt x="0" y="15"/>
                                </a:moveTo>
                                <a:cubicBezTo>
                                  <a:pt x="240" y="121"/>
                                  <a:pt x="480" y="228"/>
                                  <a:pt x="690" y="225"/>
                                </a:cubicBezTo>
                                <a:cubicBezTo>
                                  <a:pt x="900" y="222"/>
                                  <a:pt x="1092" y="82"/>
                                  <a:pt x="1260"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4472" name="Group 4241"/>
                        <wpg:cNvGrpSpPr>
                          <a:grpSpLocks/>
                        </wpg:cNvGrpSpPr>
                        <wpg:grpSpPr bwMode="auto">
                          <a:xfrm>
                            <a:off x="123825" y="0"/>
                            <a:ext cx="1076325" cy="961086"/>
                            <a:chOff x="1665" y="9797"/>
                            <a:chExt cx="1695" cy="1514"/>
                          </a:xfrm>
                        </wpg:grpSpPr>
                        <wps:wsp>
                          <wps:cNvPr id="4473" name="Line 4242"/>
                          <wps:cNvCnPr>
                            <a:cxnSpLocks noChangeShapeType="1"/>
                          </wps:cNvCnPr>
                          <wps:spPr bwMode="auto">
                            <a:xfrm flipH="1">
                              <a:off x="1845" y="10027"/>
                              <a:ext cx="675" cy="1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4" name="Line 4243"/>
                          <wps:cNvCnPr>
                            <a:cxnSpLocks noChangeShapeType="1"/>
                          </wps:cNvCnPr>
                          <wps:spPr bwMode="auto">
                            <a:xfrm>
                              <a:off x="1860" y="11228"/>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5" name="Line 4244"/>
                          <wps:cNvCnPr>
                            <a:cxnSpLocks noChangeShapeType="1"/>
                          </wps:cNvCnPr>
                          <wps:spPr bwMode="auto">
                            <a:xfrm>
                              <a:off x="2520" y="9998"/>
                              <a:ext cx="585"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6" name="Line 4245"/>
                          <wps:cNvCnPr>
                            <a:cxnSpLocks noChangeShapeType="1"/>
                          </wps:cNvCnPr>
                          <wps:spPr bwMode="auto">
                            <a:xfrm flipV="1">
                              <a:off x="1845" y="10823"/>
                              <a:ext cx="66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 name="Line 4246"/>
                          <wps:cNvCnPr>
                            <a:cxnSpLocks noChangeShapeType="1"/>
                          </wps:cNvCnPr>
                          <wps:spPr bwMode="auto">
                            <a:xfrm>
                              <a:off x="2505" y="10823"/>
                              <a:ext cx="60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8" name="Oval 4247"/>
                          <wps:cNvSpPr>
                            <a:spLocks noChangeArrowheads="1"/>
                          </wps:cNvSpPr>
                          <wps:spPr bwMode="auto">
                            <a:xfrm>
                              <a:off x="2445" y="99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9" name="Oval 4248"/>
                          <wps:cNvSpPr>
                            <a:spLocks noChangeArrowheads="1"/>
                          </wps:cNvSpPr>
                          <wps:spPr bwMode="auto">
                            <a:xfrm>
                              <a:off x="1785" y="111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0" name="Oval 4249"/>
                          <wps:cNvSpPr>
                            <a:spLocks noChangeArrowheads="1"/>
                          </wps:cNvSpPr>
                          <wps:spPr bwMode="auto">
                            <a:xfrm>
                              <a:off x="3030" y="1115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1" name="Oval 4250"/>
                          <wps:cNvSpPr>
                            <a:spLocks noChangeArrowheads="1"/>
                          </wps:cNvSpPr>
                          <wps:spPr bwMode="auto">
                            <a:xfrm>
                              <a:off x="2430" y="1076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2" name="Text Box 4251"/>
                          <wps:cNvSpPr txBox="1">
                            <a:spLocks noChangeArrowheads="1"/>
                          </wps:cNvSpPr>
                          <wps:spPr bwMode="auto">
                            <a:xfrm>
                              <a:off x="2235" y="9797"/>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BE8B" w14:textId="77777777" w:rsidR="007907F9" w:rsidRDefault="007907F9" w:rsidP="00624C6D">
                                <w:r>
                                  <w:t>A</w:t>
                                </w:r>
                              </w:p>
                            </w:txbxContent>
                          </wps:txbx>
                          <wps:bodyPr rot="0" vert="horz" wrap="square" lIns="0" tIns="0" rIns="0" bIns="0" anchor="t" anchorCtr="0" upright="1">
                            <a:noAutofit/>
                          </wps:bodyPr>
                        </wps:wsp>
                        <wps:wsp>
                          <wps:cNvPr id="4323" name="Text Box 4252"/>
                          <wps:cNvSpPr txBox="1">
                            <a:spLocks noChangeArrowheads="1"/>
                          </wps:cNvSpPr>
                          <wps:spPr bwMode="auto">
                            <a:xfrm>
                              <a:off x="1665" y="10898"/>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4787" w14:textId="77777777" w:rsidR="007907F9" w:rsidRDefault="007907F9" w:rsidP="00624C6D">
                                <w:r>
                                  <w:t>B</w:t>
                                </w:r>
                              </w:p>
                            </w:txbxContent>
                          </wps:txbx>
                          <wps:bodyPr rot="0" vert="horz" wrap="square" lIns="0" tIns="0" rIns="0" bIns="0" anchor="t" anchorCtr="0" upright="1">
                            <a:noAutofit/>
                          </wps:bodyPr>
                        </wps:wsp>
                        <wps:wsp>
                          <wps:cNvPr id="4324" name="Text Box 4253"/>
                          <wps:cNvSpPr txBox="1">
                            <a:spLocks noChangeArrowheads="1"/>
                          </wps:cNvSpPr>
                          <wps:spPr bwMode="auto">
                            <a:xfrm>
                              <a:off x="3135" y="1089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6A3C" w14:textId="77777777" w:rsidR="007907F9" w:rsidRDefault="007907F9" w:rsidP="00624C6D">
                                <w:r>
                                  <w:t>C</w:t>
                                </w:r>
                              </w:p>
                            </w:txbxContent>
                          </wps:txbx>
                          <wps:bodyPr rot="0" vert="horz" wrap="square" lIns="0" tIns="0" rIns="0" bIns="0" anchor="t" anchorCtr="0" upright="1">
                            <a:noAutofit/>
                          </wps:bodyPr>
                        </wps:wsp>
                        <wps:wsp>
                          <wps:cNvPr id="4325" name="Text Box 4254"/>
                          <wps:cNvSpPr txBox="1">
                            <a:spLocks noChangeArrowheads="1"/>
                          </wps:cNvSpPr>
                          <wps:spPr bwMode="auto">
                            <a:xfrm>
                              <a:off x="2415" y="10479"/>
                              <a:ext cx="22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D866" w14:textId="77777777" w:rsidR="007907F9" w:rsidRDefault="007907F9" w:rsidP="00624C6D">
                                <w:r>
                                  <w:t>D</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F80AA5B" id="Canvas 4239" o:spid="_x0000_s2564" editas="canvas" style="position:absolute;margin-left:333pt;margin-top:23.55pt;width:99.75pt;height:82.8pt;z-index:251815936;mso-position-horizontal-relative:text;mso-position-vertical-relative:text" coordsize="12668,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">
                <v:shape id="_x0000_s2565" type="#_x0000_t75" style="position:absolute;width:12668;height:10515;visibility:visible;mso-wrap-style:square">
                  <v:fill o:detectmouseclick="t"/>
                  <v:path o:connecttype="none"/>
                </v:shape>
                <v:shape id="Freeform 4257" o:spid="_x0000_s2566" style="position:absolute;left:2476;top:9071;width:8001;height:1444;visibility:visible;mso-wrap-style:square;v-text-anchor:top" coordsize="126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" path="m,15c240,121,480,228,690,225,900,222,1092,82,1260,e" filled="f" strokecolor="red">
                  <v:path arrowok="t" o:connecttype="custom" o:connectlocs="0,9503;438150,142540;800100,0" o:connectangles="0,0,0"/>
                </v:shape>
                <v:group id="Group 4241" o:spid="_x0000_s2567" style="position:absolute;left:1238;width:10763;height:9610" coordorigin="1665,9797" coordsize="1695,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">
                  <v:line id="Line 4242" o:spid="_x0000_s2568" style="position:absolute;flip:x;visibility:visible;mso-wrap-style:square" from="1845,10027" to="2520,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"/>
                  <v:line id="Line 4243" o:spid="_x0000_s2569" style="position:absolute;visibility:visible;mso-wrap-style:square" from="1860,11228" to="3135,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"/>
                  <v:line id="Line 4244" o:spid="_x0000_s2570" style="position:absolute;visibility:visible;mso-wrap-style:square" from="2520,9998" to="3105,1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"/>
                  <v:line id="Line 4245" o:spid="_x0000_s2571" style="position:absolute;flip:y;visibility:visible;mso-wrap-style:square" from="1845,10823" to="2505,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"/>
                  <v:line id="Line 4246" o:spid="_x0000_s2572" style="position:absolute;visibility:visible;mso-wrap-style:square" from="2505,10823" to="3105,1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m4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"/>
                  <v:oval id="Oval 4247" o:spid="_x0000_s2573" style="position:absolute;left:2445;top:9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"/>
                  <v:oval id="Oval 4248" o:spid="_x0000_s2574" style="position:absolute;left:1785;top:111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"/>
                  <v:oval id="Oval 4249" o:spid="_x0000_s2575" style="position:absolute;left:3030;top:1115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"/>
                  <v:oval id="Oval 4250" o:spid="_x0000_s2576" style="position:absolute;left:2430;top:1076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"/>
                  <v:shape id="Text Box 4251" o:spid="_x0000_s2577" type="#_x0000_t202" style="position:absolute;left:2235;top:9797;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" filled="f" stroked="f">
                    <v:textbox inset="0,0,0,0">
                      <w:txbxContent>
                        <w:p w14:paraId="42B9BE8B" w14:textId="77777777" w:rsidR="007907F9" w:rsidRDefault="007907F9" w:rsidP="00624C6D">
                          <w:r>
                            <w:t>A</w:t>
                          </w:r>
                        </w:p>
                      </w:txbxContent>
                    </v:textbox>
                  </v:shape>
                  <v:shape id="Text Box 4252" o:spid="_x0000_s2578" type="#_x0000_t202" style="position:absolute;left:1665;top:10898;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Xg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b5PxBP7exCcgVw8AAAD//wMAUEsBAi0AFAAGAAgAAAAhANvh9svuAAAAhQEAABMAAAAAAAAA&#10;AAAAAAAAAAAAAFtDb250ZW50X1R5cGVzXS54bWxQSwECLQAUAAYACAAAACEAWvQsW78AAAAVAQAA&#10;CwAAAAAAAAAAAAAAAAAfAQAAX3JlbHMvLnJlbHNQSwECLQAUAAYACAAAACEASGRF4MYAAADdAAAA&#10;DwAAAAAAAAAAAAAAAAAHAgAAZHJzL2Rvd25yZXYueG1sUEsFBgAAAAADAAMAtwAAAPoCAAAAAA==&#10;" filled="f" stroked="f">
                    <v:textbox inset="0,0,0,0">
                      <w:txbxContent>
                        <w:p w14:paraId="3C014787" w14:textId="77777777" w:rsidR="007907F9" w:rsidRDefault="007907F9" w:rsidP="00624C6D">
                          <w:r>
                            <w:t>B</w:t>
                          </w:r>
                        </w:p>
                      </w:txbxContent>
                    </v:textbox>
                  </v:shape>
                  <v:shape id="Text Box 4253" o:spid="_x0000_s2579" type="#_x0000_t202" style="position:absolute;left:3135;top:1089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" filled="f" stroked="f">
                    <v:textbox inset="0,0,0,0">
                      <w:txbxContent>
                        <w:p w14:paraId="67546A3C" w14:textId="77777777" w:rsidR="007907F9" w:rsidRDefault="007907F9" w:rsidP="00624C6D">
                          <w:r>
                            <w:t>C</w:t>
                          </w:r>
                        </w:p>
                      </w:txbxContent>
                    </v:textbox>
                  </v:shape>
                  <v:shape id="Text Box 4254" o:spid="_x0000_s2580" type="#_x0000_t202" style="position:absolute;left:2415;top:10479;width:2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" filled="f" stroked="f">
                    <v:textbox inset="0,0,0,0">
                      <w:txbxContent>
                        <w:p w14:paraId="3EB1D866" w14:textId="77777777" w:rsidR="007907F9" w:rsidRDefault="007907F9" w:rsidP="00624C6D">
                          <w:r>
                            <w:t>D</w:t>
                          </w:r>
                        </w:p>
                      </w:txbxContent>
                    </v:textbox>
                  </v:shape>
                </v:group>
                <w10:wrap type="square"/>
              </v:group>
            </w:pict>
          </mc:Fallback>
        </mc:AlternateContent>
      </w:r>
      <w:r w:rsidR="00C53105">
        <w:t xml:space="preserve">3. Yes, all vertices have even </w:t>
      </w:r>
      <w:proofErr w:type="gramStart"/>
      <w:r w:rsidR="00C53105">
        <w:t>degree</w:t>
      </w:r>
      <w:proofErr w:type="gramEnd"/>
      <w:r w:rsidR="00C53105">
        <w:t xml:space="preserve"> so this graph has an Euler Circuit.  There are several possibilities.  One is:  ABEGFCDFEDBCA</w:t>
      </w:r>
    </w:p>
    <w:p w14:paraId="0CA9E74C" w14:textId="77777777" w:rsidR="00624C6D" w:rsidRDefault="00624C6D" w:rsidP="000B3907">
      <w:pPr>
        <w:pStyle w:val="TryitNowbody"/>
      </w:pPr>
    </w:p>
    <w:p w14:paraId="6D1AFBA4" w14:textId="77777777" w:rsidR="00624C6D" w:rsidRDefault="00624C6D" w:rsidP="000B3907">
      <w:pPr>
        <w:pStyle w:val="TryitNowbody"/>
      </w:pPr>
      <w:r>
        <w:t xml:space="preserve">4. This graph can be </w:t>
      </w:r>
      <w:proofErr w:type="spellStart"/>
      <w:r>
        <w:t>eulerized</w:t>
      </w:r>
      <w:proofErr w:type="spellEnd"/>
      <w:r>
        <w:t xml:space="preserve"> by duplicating the edge BC, as shown.  One possible Euler circuit on the </w:t>
      </w:r>
      <w:proofErr w:type="spellStart"/>
      <w:r>
        <w:t>eulerized</w:t>
      </w:r>
      <w:proofErr w:type="spellEnd"/>
      <w:r>
        <w:t xml:space="preserve"> graph is ACDBCBA</w:t>
      </w:r>
    </w:p>
    <w:p w14:paraId="3F34A2C9" w14:textId="77777777" w:rsidR="00C53105" w:rsidRDefault="00C53105" w:rsidP="000B3907">
      <w:pPr>
        <w:pStyle w:val="TryitNowbody"/>
      </w:pPr>
    </w:p>
    <w:p w14:paraId="6155DB8C" w14:textId="77777777" w:rsidR="000B3907" w:rsidRDefault="000B3907" w:rsidP="000B3907">
      <w:pPr>
        <w:pStyle w:val="TryitNowbody"/>
      </w:pPr>
    </w:p>
    <w:p w14:paraId="35D48498" w14:textId="77777777" w:rsidR="000B3907" w:rsidRDefault="000B3907" w:rsidP="000B3907">
      <w:pPr>
        <w:pStyle w:val="TryitNowbody"/>
      </w:pPr>
    </w:p>
    <w:p w14:paraId="34EF82ED" w14:textId="77777777" w:rsidR="000B3907" w:rsidRDefault="000B3907" w:rsidP="000B3907">
      <w:pPr>
        <w:pStyle w:val="TryitNow"/>
      </w:pPr>
      <w:r>
        <w:lastRenderedPageBreak/>
        <w:t>Try it Now Answers Continued</w:t>
      </w:r>
    </w:p>
    <w:p w14:paraId="637E916B" w14:textId="77777777" w:rsidR="00AD2FF4" w:rsidRPr="004F090D" w:rsidRDefault="00CA62DD" w:rsidP="000B3907">
      <w:pPr>
        <w:pStyle w:val="TryitNowbody"/>
      </w:pPr>
      <w:r>
        <w:t xml:space="preserve">5. </w:t>
      </w:r>
      <w:r w:rsidR="00AD2FF4">
        <w:t xml:space="preserve">At each step, we look for the nearest location we haven’t already </w:t>
      </w:r>
      <w:r w:rsidR="00AD2FF4" w:rsidRPr="004F090D">
        <w:t xml:space="preserve">visited.  </w:t>
      </w:r>
    </w:p>
    <w:p w14:paraId="099D8F1D" w14:textId="77777777" w:rsidR="00CA62DD" w:rsidRPr="004F090D" w:rsidRDefault="00AD2FF4" w:rsidP="000B3907">
      <w:pPr>
        <w:pStyle w:val="TryitNowbody"/>
      </w:pPr>
      <w:r w:rsidRPr="004F090D">
        <w:t xml:space="preserve">From B </w:t>
      </w:r>
      <w:r w:rsidR="00CA62DD" w:rsidRPr="004F090D">
        <w:t xml:space="preserve">the nearest computer is E with time 24.  </w:t>
      </w:r>
    </w:p>
    <w:p w14:paraId="7C880BD2" w14:textId="77777777" w:rsidR="00CA62DD" w:rsidRPr="004F090D" w:rsidRDefault="00CA62DD" w:rsidP="000B3907">
      <w:pPr>
        <w:pStyle w:val="TryitNowbody"/>
      </w:pPr>
      <w:r w:rsidRPr="004F090D">
        <w:t xml:space="preserve">From E, the nearest computer is D with time 11.  </w:t>
      </w:r>
    </w:p>
    <w:p w14:paraId="0A3A71A7" w14:textId="77777777" w:rsidR="00CA62DD" w:rsidRPr="004F090D" w:rsidRDefault="00CA62DD" w:rsidP="000B3907">
      <w:pPr>
        <w:pStyle w:val="TryitNowbody"/>
      </w:pPr>
      <w:r w:rsidRPr="004F090D">
        <w:t xml:space="preserve">From D the nearest is A with time 12. </w:t>
      </w:r>
    </w:p>
    <w:p w14:paraId="7F26B89B" w14:textId="77777777" w:rsidR="00CA62DD" w:rsidRPr="004F090D" w:rsidRDefault="00CA62DD" w:rsidP="000B3907">
      <w:pPr>
        <w:pStyle w:val="TryitNowbody"/>
      </w:pPr>
      <w:r w:rsidRPr="004F090D">
        <w:t xml:space="preserve">From A the nearest is C with time 34.  </w:t>
      </w:r>
    </w:p>
    <w:p w14:paraId="0B850135" w14:textId="77777777" w:rsidR="00CA62DD" w:rsidRDefault="00CA62DD" w:rsidP="000B3907">
      <w:pPr>
        <w:pStyle w:val="TryitNowbody"/>
      </w:pPr>
      <w:r>
        <w:t>From C, the only computer we haven’t visited is F with time 27</w:t>
      </w:r>
    </w:p>
    <w:p w14:paraId="088BFB24" w14:textId="77777777" w:rsidR="00CA62DD" w:rsidRDefault="00CA62DD" w:rsidP="000B3907">
      <w:pPr>
        <w:pStyle w:val="TryitNowbody"/>
      </w:pPr>
      <w:r>
        <w:t xml:space="preserve">From F, we </w:t>
      </w:r>
      <w:proofErr w:type="gramStart"/>
      <w:r>
        <w:t>return back</w:t>
      </w:r>
      <w:proofErr w:type="gramEnd"/>
      <w:r>
        <w:t xml:space="preserve"> to B with time 50.</w:t>
      </w:r>
    </w:p>
    <w:p w14:paraId="7D2E3FFC" w14:textId="77777777" w:rsidR="00CA62DD" w:rsidRDefault="00CA62DD" w:rsidP="000B3907">
      <w:pPr>
        <w:pStyle w:val="TryitNowbody"/>
      </w:pPr>
    </w:p>
    <w:p w14:paraId="72599151" w14:textId="77777777" w:rsidR="00CA62DD" w:rsidRDefault="00CA62DD" w:rsidP="000B3907">
      <w:pPr>
        <w:pStyle w:val="TryitNowbody"/>
      </w:pPr>
      <w:r>
        <w:t>The NNA circuit from B is BEDACFB with time 158 milliseconds.</w:t>
      </w:r>
    </w:p>
    <w:p w14:paraId="7128CA7B" w14:textId="77777777" w:rsidR="00CA62DD" w:rsidRDefault="00CA62DD" w:rsidP="000B3907">
      <w:pPr>
        <w:pStyle w:val="TryitNowbody"/>
      </w:pPr>
    </w:p>
    <w:p w14:paraId="44ECCCD7" w14:textId="77777777" w:rsidR="00CA62DD" w:rsidRDefault="00CA62DD" w:rsidP="000B3907">
      <w:pPr>
        <w:pStyle w:val="TryitNowbody"/>
      </w:pPr>
      <w:r>
        <w:t>Using NNA again from other starting vertices:</w:t>
      </w:r>
    </w:p>
    <w:p w14:paraId="4B7B2D32" w14:textId="77777777" w:rsidR="00CA62DD" w:rsidRDefault="00CA62DD" w:rsidP="000B3907">
      <w:pPr>
        <w:pStyle w:val="TryitNowbody"/>
      </w:pPr>
      <w:r>
        <w:t>Starting at A: ADEBCFA: time 146</w:t>
      </w:r>
    </w:p>
    <w:p w14:paraId="4F81AFE1" w14:textId="77777777" w:rsidR="00CA62DD" w:rsidRDefault="00CA62DD" w:rsidP="000B3907">
      <w:pPr>
        <w:pStyle w:val="TryitNowbody"/>
      </w:pPr>
      <w:r>
        <w:t>Starting at C: CDEBAFC: time 167</w:t>
      </w:r>
    </w:p>
    <w:p w14:paraId="3D4526FA" w14:textId="77777777" w:rsidR="00CA62DD" w:rsidRDefault="00CA62DD" w:rsidP="000B3907">
      <w:pPr>
        <w:pStyle w:val="TryitNowbody"/>
      </w:pPr>
      <w:r>
        <w:t>Starting at D: DEBCFAD: time 146</w:t>
      </w:r>
    </w:p>
    <w:p w14:paraId="20F50F4D" w14:textId="77777777" w:rsidR="00CA62DD" w:rsidRDefault="00CA62DD" w:rsidP="000B3907">
      <w:pPr>
        <w:pStyle w:val="TryitNowbody"/>
      </w:pPr>
      <w:r>
        <w:t>Starting at E: EDACFBE: time 158</w:t>
      </w:r>
    </w:p>
    <w:p w14:paraId="7458C593" w14:textId="77777777" w:rsidR="00CA62DD" w:rsidRDefault="00CA62DD" w:rsidP="000B3907">
      <w:pPr>
        <w:pStyle w:val="TryitNowbody"/>
      </w:pPr>
      <w:r>
        <w:t>Starting at F: FDEBCAF: time 158</w:t>
      </w:r>
    </w:p>
    <w:p w14:paraId="0CA098FC" w14:textId="77777777" w:rsidR="00CA62DD" w:rsidRDefault="00CA62DD" w:rsidP="000B3907">
      <w:pPr>
        <w:pStyle w:val="TryitNowbody"/>
      </w:pPr>
    </w:p>
    <w:p w14:paraId="0819A356" w14:textId="77777777" w:rsidR="00CA62DD" w:rsidRDefault="00CA62DD" w:rsidP="000B3907">
      <w:pPr>
        <w:pStyle w:val="TryitNowbody"/>
      </w:pPr>
      <w:r>
        <w:t>The RNNA found a circuit with time 146 milliseconds:  ADEBCFA.  We could also write this same circuit starting at B if we wanted:  BCFADEB or BEDAFCB.</w:t>
      </w:r>
    </w:p>
    <w:p w14:paraId="5A9BDF06" w14:textId="77777777" w:rsidR="00CA62DD" w:rsidRDefault="00CA62DD" w:rsidP="000B3907">
      <w:pPr>
        <w:pStyle w:val="TryitNowbody"/>
      </w:pPr>
    </w:p>
    <w:p w14:paraId="28C7DFA5" w14:textId="77777777" w:rsidR="00E26786" w:rsidRPr="004F090D" w:rsidRDefault="004F3169" w:rsidP="000B3907">
      <w:pPr>
        <w:pStyle w:val="TryitNowbody"/>
      </w:pPr>
      <w:r w:rsidRPr="004F090D">
        <w:t>6.</w:t>
      </w:r>
    </w:p>
    <w:p w14:paraId="16DB7717" w14:textId="77777777" w:rsidR="004F3169" w:rsidRPr="004F090D" w:rsidRDefault="004F3169" w:rsidP="000B3907">
      <w:pPr>
        <w:pStyle w:val="TryitNowbody"/>
      </w:pPr>
      <w:r w:rsidRPr="004F090D">
        <w:t>AB: Add, cost 11</w:t>
      </w:r>
    </w:p>
    <w:p w14:paraId="7C745F08" w14:textId="77777777" w:rsidR="004F3169" w:rsidRPr="004F090D" w:rsidRDefault="004F3169" w:rsidP="000B3907">
      <w:pPr>
        <w:pStyle w:val="TryitNowbody"/>
      </w:pPr>
      <w:r w:rsidRPr="004F090D">
        <w:t>BG: Add, cost 13</w:t>
      </w:r>
    </w:p>
    <w:p w14:paraId="176EA028" w14:textId="77777777" w:rsidR="004F3169" w:rsidRPr="004F090D" w:rsidRDefault="004F3169" w:rsidP="000B3907">
      <w:pPr>
        <w:pStyle w:val="TryitNowbody"/>
      </w:pPr>
      <w:r w:rsidRPr="004F090D">
        <w:t>AE: Add, cost 14</w:t>
      </w:r>
    </w:p>
    <w:p w14:paraId="0A02E7E4" w14:textId="6DBBBD69" w:rsidR="004F3169" w:rsidRPr="004F090D" w:rsidRDefault="007E3B2B" w:rsidP="000B3907">
      <w:pPr>
        <w:pStyle w:val="TryitNowbody"/>
      </w:pPr>
      <w:r w:rsidRPr="004F090D">
        <w:rPr>
          <w:noProof/>
        </w:rPr>
        <mc:AlternateContent>
          <mc:Choice Requires="wpc">
            <w:drawing>
              <wp:anchor distT="0" distB="0" distL="114300" distR="114300" simplePos="0" relativeHeight="251820032" behindDoc="0" locked="0" layoutInCell="1" allowOverlap="1" wp14:anchorId="761428CA" wp14:editId="5F7384D5">
                <wp:simplePos x="0" y="0"/>
                <wp:positionH relativeFrom="column">
                  <wp:posOffset>2781300</wp:posOffset>
                </wp:positionH>
                <wp:positionV relativeFrom="paragraph">
                  <wp:posOffset>104775</wp:posOffset>
                </wp:positionV>
                <wp:extent cx="2933700" cy="1686560"/>
                <wp:effectExtent l="0" t="2540" r="0" b="0"/>
                <wp:wrapSquare wrapText="bothSides"/>
                <wp:docPr id="4341" name="Canvas 4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0" name="Line 4343"/>
                        <wps:cNvCnPr>
                          <a:cxnSpLocks noChangeShapeType="1"/>
                        </wps:cNvCnPr>
                        <wps:spPr bwMode="auto">
                          <a:xfrm>
                            <a:off x="859790" y="297180"/>
                            <a:ext cx="1617345" cy="53467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81" name="Line 4344"/>
                        <wps:cNvCnPr>
                          <a:cxnSpLocks noChangeShapeType="1"/>
                        </wps:cNvCnPr>
                        <wps:spPr bwMode="auto">
                          <a:xfrm flipV="1">
                            <a:off x="847725" y="842645"/>
                            <a:ext cx="1645920" cy="54165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82" name="Line 4345"/>
                        <wps:cNvCnPr>
                          <a:cxnSpLocks noChangeShapeType="1"/>
                        </wps:cNvCnPr>
                        <wps:spPr bwMode="auto">
                          <a:xfrm flipV="1">
                            <a:off x="297815" y="298450"/>
                            <a:ext cx="1645920" cy="54165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83" name="Line 4346"/>
                        <wps:cNvCnPr>
                          <a:cxnSpLocks noChangeShapeType="1"/>
                        </wps:cNvCnPr>
                        <wps:spPr bwMode="auto">
                          <a:xfrm>
                            <a:off x="335915" y="849630"/>
                            <a:ext cx="1617345" cy="534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4347"/>
                        <wps:cNvCnPr>
                          <a:cxnSpLocks noChangeShapeType="1"/>
                        </wps:cNvCnPr>
                        <wps:spPr bwMode="auto">
                          <a:xfrm>
                            <a:off x="300355" y="854075"/>
                            <a:ext cx="2202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4348"/>
                        <wps:cNvCnPr>
                          <a:cxnSpLocks noChangeShapeType="1"/>
                        </wps:cNvCnPr>
                        <wps:spPr bwMode="auto">
                          <a:xfrm>
                            <a:off x="845820" y="304165"/>
                            <a:ext cx="635"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AutoShape 4349"/>
                        <wps:cNvCnPr>
                          <a:cxnSpLocks noChangeShapeType="1"/>
                        </wps:cNvCnPr>
                        <wps:spPr bwMode="auto">
                          <a:xfrm>
                            <a:off x="1950720" y="323215"/>
                            <a:ext cx="635" cy="109728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87" name="Line 4350"/>
                        <wps:cNvCnPr>
                          <a:cxnSpLocks noChangeShapeType="1"/>
                        </wps:cNvCnPr>
                        <wps:spPr bwMode="auto">
                          <a:xfrm>
                            <a:off x="852805" y="292100"/>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4351"/>
                        <wps:cNvCnPr>
                          <a:cxnSpLocks noChangeShapeType="1"/>
                        </wps:cNvCnPr>
                        <wps:spPr bwMode="auto">
                          <a:xfrm flipV="1">
                            <a:off x="292100" y="287020"/>
                            <a:ext cx="580390" cy="56070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89" name="Line 4352"/>
                        <wps:cNvCnPr>
                          <a:cxnSpLocks noChangeShapeType="1"/>
                        </wps:cNvCnPr>
                        <wps:spPr bwMode="auto">
                          <a:xfrm flipV="1">
                            <a:off x="840105" y="312420"/>
                            <a:ext cx="1108710" cy="106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4353"/>
                        <wps:cNvCnPr>
                          <a:cxnSpLocks noChangeShapeType="1"/>
                        </wps:cNvCnPr>
                        <wps:spPr bwMode="auto">
                          <a:xfrm>
                            <a:off x="1969135" y="319405"/>
                            <a:ext cx="539750" cy="534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4354"/>
                        <wps:cNvCnPr>
                          <a:cxnSpLocks noChangeShapeType="1"/>
                        </wps:cNvCnPr>
                        <wps:spPr bwMode="auto">
                          <a:xfrm>
                            <a:off x="850265" y="297180"/>
                            <a:ext cx="1093470" cy="107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4355"/>
                        <wps:cNvCnPr>
                          <a:cxnSpLocks noChangeShapeType="1"/>
                        </wps:cNvCnPr>
                        <wps:spPr bwMode="auto">
                          <a:xfrm flipV="1">
                            <a:off x="1936750" y="863600"/>
                            <a:ext cx="542925"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4356"/>
                        <wps:cNvCnPr>
                          <a:cxnSpLocks noChangeShapeType="1"/>
                        </wps:cNvCnPr>
                        <wps:spPr bwMode="auto">
                          <a:xfrm>
                            <a:off x="305435" y="847090"/>
                            <a:ext cx="54610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Text Box 4357"/>
                        <wps:cNvSpPr txBox="1">
                          <a:spLocks noChangeArrowheads="1"/>
                        </wps:cNvSpPr>
                        <wps:spPr bwMode="auto">
                          <a:xfrm>
                            <a:off x="59690" y="55245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710E" w14:textId="77777777" w:rsidR="007907F9" w:rsidRDefault="007907F9" w:rsidP="004F3169">
                              <w:r>
                                <w:t>A</w:t>
                              </w:r>
                            </w:p>
                          </w:txbxContent>
                        </wps:txbx>
                        <wps:bodyPr rot="0" vert="horz" wrap="square" lIns="91440" tIns="45720" rIns="91440" bIns="45720" anchor="t" anchorCtr="0" upright="1">
                          <a:noAutofit/>
                        </wps:bodyPr>
                      </wps:wsp>
                      <wps:wsp>
                        <wps:cNvPr id="795" name="Line 4358"/>
                        <wps:cNvCnPr>
                          <a:cxnSpLocks noChangeShapeType="1"/>
                        </wps:cNvCnPr>
                        <wps:spPr bwMode="auto">
                          <a:xfrm>
                            <a:off x="854075" y="1398905"/>
                            <a:ext cx="1097280" cy="63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96" name="Oval 4359"/>
                        <wps:cNvSpPr>
                          <a:spLocks noChangeArrowheads="1"/>
                        </wps:cNvSpPr>
                        <wps:spPr bwMode="auto">
                          <a:xfrm>
                            <a:off x="2444115" y="79629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7" name="Oval 4360"/>
                        <wps:cNvSpPr>
                          <a:spLocks noChangeArrowheads="1"/>
                        </wps:cNvSpPr>
                        <wps:spPr bwMode="auto">
                          <a:xfrm>
                            <a:off x="1895475" y="134493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8" name="Oval 4361"/>
                        <wps:cNvSpPr>
                          <a:spLocks noChangeArrowheads="1"/>
                        </wps:cNvSpPr>
                        <wps:spPr bwMode="auto">
                          <a:xfrm>
                            <a:off x="798195" y="1344930"/>
                            <a:ext cx="90805"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9" name="Oval 4362"/>
                        <wps:cNvSpPr>
                          <a:spLocks noChangeArrowheads="1"/>
                        </wps:cNvSpPr>
                        <wps:spPr bwMode="auto">
                          <a:xfrm>
                            <a:off x="249555" y="79629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8" name="Oval 4363"/>
                        <wps:cNvSpPr>
                          <a:spLocks noChangeArrowheads="1"/>
                        </wps:cNvSpPr>
                        <wps:spPr bwMode="auto">
                          <a:xfrm>
                            <a:off x="798195" y="247650"/>
                            <a:ext cx="9144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9" name="Oval 4364"/>
                        <wps:cNvSpPr>
                          <a:spLocks noChangeArrowheads="1"/>
                        </wps:cNvSpPr>
                        <wps:spPr bwMode="auto">
                          <a:xfrm>
                            <a:off x="1895475" y="247650"/>
                            <a:ext cx="90170" cy="92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0" name="Text Box 4365"/>
                        <wps:cNvSpPr txBox="1">
                          <a:spLocks noChangeArrowheads="1"/>
                        </wps:cNvSpPr>
                        <wps:spPr bwMode="auto">
                          <a:xfrm>
                            <a:off x="674370" y="15240"/>
                            <a:ext cx="2571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8DDDF" w14:textId="77777777" w:rsidR="007907F9" w:rsidRDefault="007907F9" w:rsidP="004F3169">
                              <w:r>
                                <w:t>B</w:t>
                              </w:r>
                            </w:p>
                          </w:txbxContent>
                        </wps:txbx>
                        <wps:bodyPr rot="0" vert="horz" wrap="square" lIns="91440" tIns="45720" rIns="91440" bIns="45720" anchor="t" anchorCtr="0" upright="1">
                          <a:noAutofit/>
                        </wps:bodyPr>
                      </wps:wsp>
                      <wps:wsp>
                        <wps:cNvPr id="4451" name="Text Box 4366"/>
                        <wps:cNvSpPr txBox="1">
                          <a:spLocks noChangeArrowheads="1"/>
                        </wps:cNvSpPr>
                        <wps:spPr bwMode="auto">
                          <a:xfrm>
                            <a:off x="2505075" y="62865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78D68" w14:textId="77777777" w:rsidR="007907F9" w:rsidRDefault="007907F9" w:rsidP="004F3169">
                              <w:r>
                                <w:t>G</w:t>
                              </w:r>
                            </w:p>
                          </w:txbxContent>
                        </wps:txbx>
                        <wps:bodyPr rot="0" vert="horz" wrap="square" lIns="91440" tIns="45720" rIns="91440" bIns="45720" anchor="t" anchorCtr="0" upright="1">
                          <a:noAutofit/>
                        </wps:bodyPr>
                      </wps:wsp>
                      <wps:wsp>
                        <wps:cNvPr id="4452" name="Text Box 4367"/>
                        <wps:cNvSpPr txBox="1">
                          <a:spLocks noChangeArrowheads="1"/>
                        </wps:cNvSpPr>
                        <wps:spPr bwMode="auto">
                          <a:xfrm>
                            <a:off x="1863725" y="1425575"/>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4BF5" w14:textId="77777777" w:rsidR="007907F9" w:rsidRDefault="007907F9" w:rsidP="004F3169">
                              <w:r>
                                <w:t>F</w:t>
                              </w:r>
                            </w:p>
                          </w:txbxContent>
                        </wps:txbx>
                        <wps:bodyPr rot="0" vert="horz" wrap="square" lIns="91440" tIns="45720" rIns="91440" bIns="45720" anchor="t" anchorCtr="0" upright="1">
                          <a:noAutofit/>
                        </wps:bodyPr>
                      </wps:wsp>
                      <wps:wsp>
                        <wps:cNvPr id="4453" name="Text Box 4368"/>
                        <wps:cNvSpPr txBox="1">
                          <a:spLocks noChangeArrowheads="1"/>
                        </wps:cNvSpPr>
                        <wps:spPr bwMode="auto">
                          <a:xfrm>
                            <a:off x="692150" y="143891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DA5C" w14:textId="77777777" w:rsidR="007907F9" w:rsidRDefault="007907F9" w:rsidP="004F3169">
                              <w:r>
                                <w:t>C</w:t>
                              </w:r>
                            </w:p>
                          </w:txbxContent>
                        </wps:txbx>
                        <wps:bodyPr rot="0" vert="horz" wrap="square" lIns="91440" tIns="45720" rIns="91440" bIns="45720" anchor="t" anchorCtr="0" upright="1">
                          <a:noAutofit/>
                        </wps:bodyPr>
                      </wps:wsp>
                      <wps:wsp>
                        <wps:cNvPr id="4454" name="Text Box 4369"/>
                        <wps:cNvSpPr txBox="1">
                          <a:spLocks noChangeArrowheads="1"/>
                        </wps:cNvSpPr>
                        <wps:spPr bwMode="auto">
                          <a:xfrm>
                            <a:off x="1802765" y="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3491" w14:textId="77777777" w:rsidR="007907F9" w:rsidRDefault="007907F9" w:rsidP="004F3169">
                              <w:r>
                                <w:t>E</w:t>
                              </w:r>
                            </w:p>
                          </w:txbxContent>
                        </wps:txbx>
                        <wps:bodyPr rot="0" vert="horz" wrap="square" lIns="91440" tIns="45720" rIns="91440" bIns="45720" anchor="t" anchorCtr="0" upright="1">
                          <a:noAutofit/>
                        </wps:bodyPr>
                      </wps:wsp>
                      <wps:wsp>
                        <wps:cNvPr id="4455" name="Text Box 4370"/>
                        <wps:cNvSpPr txBox="1">
                          <a:spLocks noChangeArrowheads="1"/>
                        </wps:cNvSpPr>
                        <wps:spPr bwMode="auto">
                          <a:xfrm>
                            <a:off x="1331595" y="21526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6A4A4" w14:textId="77777777" w:rsidR="007907F9" w:rsidRPr="00AD2FF4" w:rsidRDefault="007907F9" w:rsidP="004F3169">
                              <w:pPr>
                                <w:rPr>
                                  <w:sz w:val="20"/>
                                  <w:szCs w:val="20"/>
                                </w:rPr>
                              </w:pPr>
                              <w:r>
                                <w:rPr>
                                  <w:sz w:val="20"/>
                                  <w:szCs w:val="20"/>
                                </w:rPr>
                                <w:t>43</w:t>
                              </w:r>
                            </w:p>
                          </w:txbxContent>
                        </wps:txbx>
                        <wps:bodyPr rot="0" vert="horz" wrap="square" lIns="0" tIns="0" rIns="0" bIns="0" anchor="t" anchorCtr="0" upright="1">
                          <a:noAutofit/>
                        </wps:bodyPr>
                      </wps:wsp>
                      <wps:wsp>
                        <wps:cNvPr id="4456" name="Text Box 4371"/>
                        <wps:cNvSpPr txBox="1">
                          <a:spLocks noChangeArrowheads="1"/>
                        </wps:cNvSpPr>
                        <wps:spPr bwMode="auto">
                          <a:xfrm>
                            <a:off x="2122170" y="4533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9A85F" w14:textId="77777777" w:rsidR="007907F9" w:rsidRPr="00AD2FF4" w:rsidRDefault="007907F9" w:rsidP="004F3169">
                              <w:pPr>
                                <w:rPr>
                                  <w:sz w:val="20"/>
                                  <w:szCs w:val="20"/>
                                </w:rPr>
                              </w:pPr>
                              <w:r>
                                <w:rPr>
                                  <w:sz w:val="20"/>
                                  <w:szCs w:val="20"/>
                                </w:rPr>
                                <w:t>45</w:t>
                              </w:r>
                            </w:p>
                          </w:txbxContent>
                        </wps:txbx>
                        <wps:bodyPr rot="0" vert="horz" wrap="square" lIns="0" tIns="0" rIns="0" bIns="0" anchor="t" anchorCtr="0" upright="1">
                          <a:noAutofit/>
                        </wps:bodyPr>
                      </wps:wsp>
                      <wps:wsp>
                        <wps:cNvPr id="4457" name="Text Box 4372"/>
                        <wps:cNvSpPr txBox="1">
                          <a:spLocks noChangeArrowheads="1"/>
                        </wps:cNvSpPr>
                        <wps:spPr bwMode="auto">
                          <a:xfrm>
                            <a:off x="2152650" y="10629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A97EA" w14:textId="77777777" w:rsidR="007907F9" w:rsidRPr="00AD2FF4" w:rsidRDefault="007907F9" w:rsidP="004F3169">
                              <w:pPr>
                                <w:rPr>
                                  <w:sz w:val="20"/>
                                  <w:szCs w:val="20"/>
                                </w:rPr>
                              </w:pPr>
                              <w:r>
                                <w:rPr>
                                  <w:sz w:val="20"/>
                                  <w:szCs w:val="20"/>
                                </w:rPr>
                                <w:t>19</w:t>
                              </w:r>
                            </w:p>
                          </w:txbxContent>
                        </wps:txbx>
                        <wps:bodyPr rot="0" vert="horz" wrap="square" lIns="0" tIns="0" rIns="0" bIns="0" anchor="t" anchorCtr="0" upright="1">
                          <a:noAutofit/>
                        </wps:bodyPr>
                      </wps:wsp>
                      <wps:wsp>
                        <wps:cNvPr id="4458" name="Text Box 4373"/>
                        <wps:cNvSpPr txBox="1">
                          <a:spLocks noChangeArrowheads="1"/>
                        </wps:cNvSpPr>
                        <wps:spPr bwMode="auto">
                          <a:xfrm>
                            <a:off x="1878330" y="4305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80FF7" w14:textId="77777777" w:rsidR="007907F9" w:rsidRPr="00AD2FF4" w:rsidRDefault="007907F9" w:rsidP="004F3169">
                              <w:pPr>
                                <w:rPr>
                                  <w:sz w:val="20"/>
                                  <w:szCs w:val="20"/>
                                </w:rPr>
                              </w:pPr>
                              <w:r w:rsidRPr="00AD2FF4">
                                <w:rPr>
                                  <w:sz w:val="20"/>
                                  <w:szCs w:val="20"/>
                                </w:rPr>
                                <w:t>15</w:t>
                              </w:r>
                            </w:p>
                          </w:txbxContent>
                        </wps:txbx>
                        <wps:bodyPr rot="0" vert="horz" wrap="square" lIns="0" tIns="0" rIns="0" bIns="0" anchor="t" anchorCtr="0" upright="1">
                          <a:noAutofit/>
                        </wps:bodyPr>
                      </wps:wsp>
                      <wps:wsp>
                        <wps:cNvPr id="4459" name="Text Box 4374"/>
                        <wps:cNvSpPr txBox="1">
                          <a:spLocks noChangeArrowheads="1"/>
                        </wps:cNvSpPr>
                        <wps:spPr bwMode="auto">
                          <a:xfrm>
                            <a:off x="1575435" y="31877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8A5D2" w14:textId="77777777" w:rsidR="007907F9" w:rsidRPr="00AD2FF4" w:rsidRDefault="007907F9" w:rsidP="004F3169">
                              <w:pPr>
                                <w:rPr>
                                  <w:sz w:val="20"/>
                                  <w:szCs w:val="20"/>
                                </w:rPr>
                              </w:pPr>
                              <w:r w:rsidRPr="00AD2FF4">
                                <w:rPr>
                                  <w:sz w:val="20"/>
                                  <w:szCs w:val="20"/>
                                </w:rPr>
                                <w:t>1</w:t>
                              </w:r>
                              <w:r>
                                <w:rPr>
                                  <w:sz w:val="20"/>
                                  <w:szCs w:val="20"/>
                                </w:rPr>
                                <w:t>4</w:t>
                              </w:r>
                            </w:p>
                          </w:txbxContent>
                        </wps:txbx>
                        <wps:bodyPr rot="0" vert="horz" wrap="square" lIns="0" tIns="0" rIns="0" bIns="0" anchor="t" anchorCtr="0" upright="1">
                          <a:noAutofit/>
                        </wps:bodyPr>
                      </wps:wsp>
                      <wps:wsp>
                        <wps:cNvPr id="4460" name="Text Box 4375"/>
                        <wps:cNvSpPr txBox="1">
                          <a:spLocks noChangeArrowheads="1"/>
                        </wps:cNvSpPr>
                        <wps:spPr bwMode="auto">
                          <a:xfrm>
                            <a:off x="1072515" y="32131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75C4" w14:textId="77777777" w:rsidR="007907F9" w:rsidRPr="00AD2FF4" w:rsidRDefault="007907F9" w:rsidP="004F3169">
                              <w:pPr>
                                <w:rPr>
                                  <w:sz w:val="20"/>
                                  <w:szCs w:val="20"/>
                                </w:rPr>
                              </w:pPr>
                              <w:r w:rsidRPr="00AD2FF4">
                                <w:rPr>
                                  <w:sz w:val="20"/>
                                  <w:szCs w:val="20"/>
                                </w:rPr>
                                <w:t>1</w:t>
                              </w:r>
                              <w:r>
                                <w:rPr>
                                  <w:sz w:val="20"/>
                                  <w:szCs w:val="20"/>
                                </w:rPr>
                                <w:t>3</w:t>
                              </w:r>
                            </w:p>
                          </w:txbxContent>
                        </wps:txbx>
                        <wps:bodyPr rot="0" vert="horz" wrap="square" lIns="0" tIns="0" rIns="0" bIns="0" anchor="t" anchorCtr="0" upright="1">
                          <a:noAutofit/>
                        </wps:bodyPr>
                      </wps:wsp>
                      <wps:wsp>
                        <wps:cNvPr id="4461" name="Text Box 4376"/>
                        <wps:cNvSpPr txBox="1">
                          <a:spLocks noChangeArrowheads="1"/>
                        </wps:cNvSpPr>
                        <wps:spPr bwMode="auto">
                          <a:xfrm>
                            <a:off x="779145" y="41910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10674" w14:textId="77777777" w:rsidR="007907F9" w:rsidRPr="00AD2FF4" w:rsidRDefault="007907F9" w:rsidP="004F3169">
                              <w:pPr>
                                <w:rPr>
                                  <w:sz w:val="20"/>
                                  <w:szCs w:val="20"/>
                                </w:rPr>
                              </w:pPr>
                              <w:r>
                                <w:rPr>
                                  <w:sz w:val="20"/>
                                  <w:szCs w:val="20"/>
                                </w:rPr>
                                <w:t>25</w:t>
                              </w:r>
                            </w:p>
                          </w:txbxContent>
                        </wps:txbx>
                        <wps:bodyPr rot="0" vert="horz" wrap="square" lIns="0" tIns="0" rIns="0" bIns="0" anchor="t" anchorCtr="0" upright="1">
                          <a:noAutofit/>
                        </wps:bodyPr>
                      </wps:wsp>
                      <wps:wsp>
                        <wps:cNvPr id="4462" name="Text Box 4377"/>
                        <wps:cNvSpPr txBox="1">
                          <a:spLocks noChangeArrowheads="1"/>
                        </wps:cNvSpPr>
                        <wps:spPr bwMode="auto">
                          <a:xfrm>
                            <a:off x="514350" y="4787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93684" w14:textId="77777777" w:rsidR="007907F9" w:rsidRPr="00AD2FF4" w:rsidRDefault="007907F9" w:rsidP="004F3169">
                              <w:pPr>
                                <w:rPr>
                                  <w:sz w:val="20"/>
                                  <w:szCs w:val="20"/>
                                </w:rPr>
                              </w:pPr>
                              <w:r>
                                <w:rPr>
                                  <w:sz w:val="20"/>
                                  <w:szCs w:val="20"/>
                                </w:rPr>
                                <w:t>11</w:t>
                              </w:r>
                            </w:p>
                          </w:txbxContent>
                        </wps:txbx>
                        <wps:bodyPr rot="0" vert="horz" wrap="square" lIns="0" tIns="0" rIns="0" bIns="0" anchor="t" anchorCtr="0" upright="1">
                          <a:noAutofit/>
                        </wps:bodyPr>
                      </wps:wsp>
                      <wps:wsp>
                        <wps:cNvPr id="4463" name="Text Box 4378"/>
                        <wps:cNvSpPr txBox="1">
                          <a:spLocks noChangeArrowheads="1"/>
                        </wps:cNvSpPr>
                        <wps:spPr bwMode="auto">
                          <a:xfrm>
                            <a:off x="535305" y="108140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D862A" w14:textId="77777777" w:rsidR="007907F9" w:rsidRPr="00AD2FF4" w:rsidRDefault="007907F9" w:rsidP="004F3169">
                              <w:pPr>
                                <w:rPr>
                                  <w:sz w:val="20"/>
                                  <w:szCs w:val="20"/>
                                </w:rPr>
                              </w:pPr>
                              <w:r>
                                <w:rPr>
                                  <w:sz w:val="20"/>
                                  <w:szCs w:val="20"/>
                                </w:rPr>
                                <w:t>33</w:t>
                              </w:r>
                            </w:p>
                          </w:txbxContent>
                        </wps:txbx>
                        <wps:bodyPr rot="0" vert="horz" wrap="square" lIns="0" tIns="0" rIns="0" bIns="0" anchor="t" anchorCtr="0" upright="1">
                          <a:noAutofit/>
                        </wps:bodyPr>
                      </wps:wsp>
                      <wps:wsp>
                        <wps:cNvPr id="4464" name="Text Box 4379"/>
                        <wps:cNvSpPr txBox="1">
                          <a:spLocks noChangeArrowheads="1"/>
                        </wps:cNvSpPr>
                        <wps:spPr bwMode="auto">
                          <a:xfrm>
                            <a:off x="1108710" y="11925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C57E3" w14:textId="77777777" w:rsidR="007907F9" w:rsidRPr="00AD2FF4" w:rsidRDefault="007907F9" w:rsidP="004F3169">
                              <w:pPr>
                                <w:rPr>
                                  <w:sz w:val="20"/>
                                  <w:szCs w:val="20"/>
                                </w:rPr>
                              </w:pPr>
                              <w:r>
                                <w:rPr>
                                  <w:sz w:val="20"/>
                                  <w:szCs w:val="20"/>
                                </w:rPr>
                                <w:t>36</w:t>
                              </w:r>
                            </w:p>
                          </w:txbxContent>
                        </wps:txbx>
                        <wps:bodyPr rot="0" vert="horz" wrap="square" lIns="0" tIns="0" rIns="0" bIns="0" anchor="t" anchorCtr="0" upright="1">
                          <a:noAutofit/>
                        </wps:bodyPr>
                      </wps:wsp>
                      <wps:wsp>
                        <wps:cNvPr id="4465" name="Text Box 4380"/>
                        <wps:cNvSpPr txBox="1">
                          <a:spLocks noChangeArrowheads="1"/>
                        </wps:cNvSpPr>
                        <wps:spPr bwMode="auto">
                          <a:xfrm>
                            <a:off x="1577340" y="119888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B92E2" w14:textId="77777777" w:rsidR="007907F9" w:rsidRPr="00AD2FF4" w:rsidRDefault="007907F9" w:rsidP="004F3169">
                              <w:pPr>
                                <w:rPr>
                                  <w:sz w:val="20"/>
                                  <w:szCs w:val="20"/>
                                </w:rPr>
                              </w:pPr>
                              <w:r>
                                <w:rPr>
                                  <w:sz w:val="20"/>
                                  <w:szCs w:val="20"/>
                                </w:rPr>
                                <w:t>41</w:t>
                              </w:r>
                            </w:p>
                          </w:txbxContent>
                        </wps:txbx>
                        <wps:bodyPr rot="0" vert="horz" wrap="square" lIns="0" tIns="0" rIns="0" bIns="0" anchor="t" anchorCtr="0" upright="1">
                          <a:noAutofit/>
                        </wps:bodyPr>
                      </wps:wsp>
                      <wps:wsp>
                        <wps:cNvPr id="4467" name="Text Box 4381"/>
                        <wps:cNvSpPr txBox="1">
                          <a:spLocks noChangeArrowheads="1"/>
                        </wps:cNvSpPr>
                        <wps:spPr bwMode="auto">
                          <a:xfrm>
                            <a:off x="1337310" y="13449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D7C3F" w14:textId="77777777" w:rsidR="007907F9" w:rsidRPr="00AD2FF4" w:rsidRDefault="007907F9" w:rsidP="004F3169">
                              <w:pPr>
                                <w:rPr>
                                  <w:sz w:val="20"/>
                                  <w:szCs w:val="20"/>
                                </w:rPr>
                              </w:pPr>
                              <w:r>
                                <w:rPr>
                                  <w:sz w:val="20"/>
                                  <w:szCs w:val="20"/>
                                </w:rPr>
                                <w:t>37</w:t>
                              </w:r>
                            </w:p>
                          </w:txbxContent>
                        </wps:txbx>
                        <wps:bodyPr rot="0" vert="horz" wrap="square" lIns="0" tIns="0" rIns="0" bIns="0" anchor="t" anchorCtr="0" upright="1">
                          <a:noAutofit/>
                        </wps:bodyPr>
                      </wps:wsp>
                      <wps:wsp>
                        <wps:cNvPr id="4468" name="Text Box 4382"/>
                        <wps:cNvSpPr txBox="1">
                          <a:spLocks noChangeArrowheads="1"/>
                        </wps:cNvSpPr>
                        <wps:spPr bwMode="auto">
                          <a:xfrm>
                            <a:off x="965835" y="78295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68888" w14:textId="77777777" w:rsidR="007907F9" w:rsidRPr="00AD2FF4" w:rsidRDefault="007907F9" w:rsidP="004F3169">
                              <w:pPr>
                                <w:rPr>
                                  <w:sz w:val="20"/>
                                  <w:szCs w:val="20"/>
                                </w:rPr>
                              </w:pPr>
                              <w:r>
                                <w:rPr>
                                  <w:sz w:val="20"/>
                                  <w:szCs w:val="20"/>
                                </w:rPr>
                                <w:t>27</w:t>
                              </w:r>
                            </w:p>
                          </w:txbxContent>
                        </wps:txbx>
                        <wps:bodyPr rot="0" vert="horz" wrap="square" lIns="0" tIns="0" rIns="0" bIns="0" anchor="t" anchorCtr="0" upright="1">
                          <a:noAutofit/>
                        </wps:bodyPr>
                      </wps:wsp>
                      <wps:wsp>
                        <wps:cNvPr id="4469" name="Text Box 4383"/>
                        <wps:cNvSpPr txBox="1">
                          <a:spLocks noChangeArrowheads="1"/>
                        </wps:cNvSpPr>
                        <wps:spPr bwMode="auto">
                          <a:xfrm>
                            <a:off x="1175385" y="61150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37369" w14:textId="77777777" w:rsidR="007907F9" w:rsidRPr="00AD2FF4" w:rsidRDefault="007907F9" w:rsidP="004F3169">
                              <w:pPr>
                                <w:rPr>
                                  <w:sz w:val="20"/>
                                  <w:szCs w:val="20"/>
                                </w:rPr>
                              </w:pPr>
                              <w:r>
                                <w:rPr>
                                  <w:sz w:val="20"/>
                                  <w:szCs w:val="20"/>
                                </w:rPr>
                                <w:t>23</w:t>
                              </w:r>
                            </w:p>
                          </w:txbxContent>
                        </wps:txbx>
                        <wps:bodyPr rot="0" vert="horz" wrap="square" lIns="0" tIns="0" rIns="0" bIns="0" anchor="t" anchorCtr="0" upright="1">
                          <a:noAutofit/>
                        </wps:bodyPr>
                      </wps:wsp>
                      <wps:wsp>
                        <wps:cNvPr id="4470" name="Text Box 4384"/>
                        <wps:cNvSpPr txBox="1">
                          <a:spLocks noChangeArrowheads="1"/>
                        </wps:cNvSpPr>
                        <wps:spPr bwMode="auto">
                          <a:xfrm>
                            <a:off x="1480185" y="6210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70FA6" w14:textId="77777777" w:rsidR="007907F9" w:rsidRPr="00AD2FF4" w:rsidRDefault="007907F9" w:rsidP="004F3169">
                              <w:pPr>
                                <w:rPr>
                                  <w:sz w:val="20"/>
                                  <w:szCs w:val="20"/>
                                </w:rPr>
                              </w:pPr>
                              <w:r>
                                <w:rPr>
                                  <w:sz w:val="20"/>
                                  <w:szCs w:val="20"/>
                                </w:rPr>
                                <w:t>17</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61428CA" id="Canvas 4341" o:spid="_x0000_s2581" editas="canvas" style="position:absolute;margin-left:219pt;margin-top:8.25pt;width:231pt;height:132.8pt;z-index:251820032;mso-position-horizontal-relative:text;mso-position-vertical-relative:text" coordsize="29337,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">
                <v:shape id="_x0000_s2582" type="#_x0000_t75" style="position:absolute;width:29337;height:16865;visibility:visible;mso-wrap-style:square">
                  <v:fill o:detectmouseclick="t"/>
                  <v:path o:connecttype="none"/>
                </v:shape>
                <v:line id="Line 4343" o:spid="_x0000_s2583" style="position:absolute;visibility:visible;mso-wrap-style:square" from="8597,2971" to="24771,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" strokecolor="red" strokeweight="2.25pt"/>
                <v:line id="Line 4344" o:spid="_x0000_s2584" style="position:absolute;flip:y;visibility:visible;mso-wrap-style:square" from="8477,8426" to="24936,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" strokecolor="red" strokeweight="2.25pt"/>
                <v:line id="Line 4345" o:spid="_x0000_s2585" style="position:absolute;flip:y;visibility:visible;mso-wrap-style:square" from="2978,2984" to="19437,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" strokecolor="red" strokeweight="2.25pt"/>
                <v:line id="Line 4346" o:spid="_x0000_s2586" style="position:absolute;visibility:visible;mso-wrap-style:square" from="3359,8496" to="19532,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line id="Line 4347" o:spid="_x0000_s2587" style="position:absolute;visibility:visible;mso-wrap-style:square" from="3003,8540" to="25025,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"/>
                <v:shape id="AutoShape 4348" o:spid="_x0000_s2588" type="#_x0000_t32" style="position:absolute;left:8458;top:3041;width:6;height:10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"/>
                <v:shape id="AutoShape 4349" o:spid="_x0000_s2589" type="#_x0000_t32" style="position:absolute;left:19507;top:3232;width:6;height:10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" strokecolor="red" strokeweight="2.25pt"/>
                <v:line id="Line 4350" o:spid="_x0000_s2590" style="position:absolute;visibility:visible;mso-wrap-style:square" from="8528,2921" to="19500,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"/>
                <v:line id="Line 4351" o:spid="_x0000_s2591" style="position:absolute;flip:y;visibility:visible;mso-wrap-style:square" from="2921,2870" to="8724,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" strokecolor="red" strokeweight="2.25pt"/>
                <v:line id="Line 4352" o:spid="_x0000_s2592" style="position:absolute;flip:y;visibility:visible;mso-wrap-style:square" from="8401,3124" to="19488,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e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XfAZ/Z9IRkMtfAAAA//8DAFBLAQItABQABgAIAAAAIQDb4fbL7gAAAIUBAAATAAAAAAAA&#10;AAAAAAAAAAAAAABbQ29udGVudF9UeXBlc10ueG1sUEsBAi0AFAAGAAgAAAAhAFr0LFu/AAAAFQEA&#10;AAsAAAAAAAAAAAAAAAAAHwEAAF9yZWxzLy5yZWxzUEsBAi0AFAAGAAgAAAAhAAV/6Z7HAAAA3AAA&#10;AA8AAAAAAAAAAAAAAAAABwIAAGRycy9kb3ducmV2LnhtbFBLBQYAAAAAAwADALcAAAD7AgAAAAA=&#10;"/>
                <v:line id="Line 4353" o:spid="_x0000_s2593" style="position:absolute;visibility:visible;mso-wrap-style:square" from="19691,3194" to="25088,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"/>
                <v:line id="Line 4354" o:spid="_x0000_s2594" style="position:absolute;visibility:visible;mso-wrap-style:square" from="8502,2971" to="19437,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"/>
                <v:line id="Line 4355" o:spid="_x0000_s2595" style="position:absolute;flip:y;visibility:visible;mso-wrap-style:square" from="19367,8636" to="24796,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"/>
                <v:line id="Line 4356" o:spid="_x0000_s2596" style="position:absolute;visibility:visible;mso-wrap-style:square" from="3054,8470" to="8515,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nW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4xH8nYlHQM5+AQAA//8DAFBLAQItABQABgAIAAAAIQDb4fbL7gAAAIUBAAATAAAAAAAA&#10;AAAAAAAAAAAAAABbQ29udGVudF9UeXBlc10ueG1sUEsBAi0AFAAGAAgAAAAhAFr0LFu/AAAAFQEA&#10;AAsAAAAAAAAAAAAAAAAAHwEAAF9yZWxzLy5yZWxzUEsBAi0AFAAGAAgAAAAhADhqydbHAAAA3AAA&#10;AA8AAAAAAAAAAAAAAAAABwIAAGRycy9kb3ducmV2LnhtbFBLBQYAAAAAAwADALcAAAD7AgAAAAA=&#10;"/>
                <v:shape id="Text Box 4357" o:spid="_x0000_s2597" type="#_x0000_t202" style="position:absolute;left:596;top:5524;width:428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v:textbox>
                    <w:txbxContent>
                      <w:p w14:paraId="4D1B710E" w14:textId="77777777" w:rsidR="007907F9" w:rsidRDefault="007907F9" w:rsidP="004F3169">
                        <w:r>
                          <w:t>A</w:t>
                        </w:r>
                      </w:p>
                    </w:txbxContent>
                  </v:textbox>
                </v:shape>
                <v:line id="Line 4358" o:spid="_x0000_s2598" style="position:absolute;visibility:visible;mso-wrap-style:square" from="8540,13989" to="19513,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" strokecolor="red" strokeweight="2.25pt"/>
                <v:oval id="Oval 4359" o:spid="_x0000_s2599" style="position:absolute;left:24441;top:796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"/>
                <v:oval id="Oval 4360" o:spid="_x0000_s2600" style="position:absolute;left:18954;top:13449;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"/>
                <v:oval id="Oval 4361" o:spid="_x0000_s2601" style="position:absolute;left:7981;top:13449;width:90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"/>
                <v:oval id="Oval 4362" o:spid="_x0000_s2602" style="position:absolute;left:2495;top:796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"/>
                <v:oval id="Oval 4363" o:spid="_x0000_s2603" style="position:absolute;left:7981;top:2476;width:91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"/>
                <v:oval id="Oval 4364" o:spid="_x0000_s2604" style="position:absolute;left:18954;top:2476;width:90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"/>
                <v:shape id="Text Box 4365" o:spid="_x0000_s2605" type="#_x0000_t202" style="position:absolute;left:6743;top:152;width:257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" filled="f" stroked="f">
                  <v:textbox>
                    <w:txbxContent>
                      <w:p w14:paraId="45D8DDDF" w14:textId="77777777" w:rsidR="007907F9" w:rsidRDefault="007907F9" w:rsidP="004F3169">
                        <w:r>
                          <w:t>B</w:t>
                        </w:r>
                      </w:p>
                    </w:txbxContent>
                  </v:textbox>
                </v:shape>
                <v:shape id="Text Box 4366" o:spid="_x0000_s2606" type="#_x0000_t202" style="position:absolute;left:25050;top:6286;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" filled="f" stroked="f">
                  <v:textbox>
                    <w:txbxContent>
                      <w:p w14:paraId="2C778D68" w14:textId="77777777" w:rsidR="007907F9" w:rsidRDefault="007907F9" w:rsidP="004F3169">
                        <w:r>
                          <w:t>G</w:t>
                        </w:r>
                      </w:p>
                    </w:txbxContent>
                  </v:textbox>
                </v:shape>
                <v:shape id="Text Box 4367" o:spid="_x0000_s2607" type="#_x0000_t202" style="position:absolute;left:18637;top:14255;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" filled="f" stroked="f">
                  <v:textbox>
                    <w:txbxContent>
                      <w:p w14:paraId="0A434BF5" w14:textId="77777777" w:rsidR="007907F9" w:rsidRDefault="007907F9" w:rsidP="004F3169">
                        <w:r>
                          <w:t>F</w:t>
                        </w:r>
                      </w:p>
                    </w:txbxContent>
                  </v:textbox>
                </v:shape>
                <v:shape id="Text Box 4368" o:spid="_x0000_s2608" type="#_x0000_t202" style="position:absolute;left:6921;top:14389;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" filled="f" stroked="f">
                  <v:textbox>
                    <w:txbxContent>
                      <w:p w14:paraId="05F7DA5C" w14:textId="77777777" w:rsidR="007907F9" w:rsidRDefault="007907F9" w:rsidP="004F3169">
                        <w:r>
                          <w:t>C</w:t>
                        </w:r>
                      </w:p>
                    </w:txbxContent>
                  </v:textbox>
                </v:shape>
                <v:shape id="Text Box 4369" o:spid="_x0000_s2609" type="#_x0000_t202" style="position:absolute;left:18027;width:428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" filled="f" stroked="f">
                  <v:textbox>
                    <w:txbxContent>
                      <w:p w14:paraId="31E83491" w14:textId="77777777" w:rsidR="007907F9" w:rsidRDefault="007907F9" w:rsidP="004F3169">
                        <w:r>
                          <w:t>E</w:t>
                        </w:r>
                      </w:p>
                    </w:txbxContent>
                  </v:textbox>
                </v:shape>
                <v:shape id="Text Box 4370" o:spid="_x0000_s2610" type="#_x0000_t202" style="position:absolute;left:13315;top:2152;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" stroked="f">
                  <v:textbox inset="0,0,0,0">
                    <w:txbxContent>
                      <w:p w14:paraId="00B6A4A4" w14:textId="77777777" w:rsidR="007907F9" w:rsidRPr="00AD2FF4" w:rsidRDefault="007907F9" w:rsidP="004F3169">
                        <w:pPr>
                          <w:rPr>
                            <w:sz w:val="20"/>
                            <w:szCs w:val="20"/>
                          </w:rPr>
                        </w:pPr>
                        <w:r>
                          <w:rPr>
                            <w:sz w:val="20"/>
                            <w:szCs w:val="20"/>
                          </w:rPr>
                          <w:t>43</w:t>
                        </w:r>
                      </w:p>
                    </w:txbxContent>
                  </v:textbox>
                </v:shape>
                <v:shape id="Text Box 4371" o:spid="_x0000_s2611" type="#_x0000_t202" style="position:absolute;left:21221;top:4533;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" stroked="f">
                  <v:textbox inset="0,0,0,0">
                    <w:txbxContent>
                      <w:p w14:paraId="4159A85F" w14:textId="77777777" w:rsidR="007907F9" w:rsidRPr="00AD2FF4" w:rsidRDefault="007907F9" w:rsidP="004F3169">
                        <w:pPr>
                          <w:rPr>
                            <w:sz w:val="20"/>
                            <w:szCs w:val="20"/>
                          </w:rPr>
                        </w:pPr>
                        <w:r>
                          <w:rPr>
                            <w:sz w:val="20"/>
                            <w:szCs w:val="20"/>
                          </w:rPr>
                          <w:t>45</w:t>
                        </w:r>
                      </w:p>
                    </w:txbxContent>
                  </v:textbox>
                </v:shape>
                <v:shape id="Text Box 4372" o:spid="_x0000_s2612" type="#_x0000_t202" style="position:absolute;left:21526;top:10629;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" stroked="f">
                  <v:textbox inset="0,0,0,0">
                    <w:txbxContent>
                      <w:p w14:paraId="541A97EA" w14:textId="77777777" w:rsidR="007907F9" w:rsidRPr="00AD2FF4" w:rsidRDefault="007907F9" w:rsidP="004F3169">
                        <w:pPr>
                          <w:rPr>
                            <w:sz w:val="20"/>
                            <w:szCs w:val="20"/>
                          </w:rPr>
                        </w:pPr>
                        <w:r>
                          <w:rPr>
                            <w:sz w:val="20"/>
                            <w:szCs w:val="20"/>
                          </w:rPr>
                          <w:t>19</w:t>
                        </w:r>
                      </w:p>
                    </w:txbxContent>
                  </v:textbox>
                </v:shape>
                <v:shape id="Text Box 4373" o:spid="_x0000_s2613" type="#_x0000_t202" style="position:absolute;left:18783;top:4305;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" stroked="f">
                  <v:textbox inset="0,0,0,0">
                    <w:txbxContent>
                      <w:p w14:paraId="6DB80FF7" w14:textId="77777777" w:rsidR="007907F9" w:rsidRPr="00AD2FF4" w:rsidRDefault="007907F9" w:rsidP="004F3169">
                        <w:pPr>
                          <w:rPr>
                            <w:sz w:val="20"/>
                            <w:szCs w:val="20"/>
                          </w:rPr>
                        </w:pPr>
                        <w:r w:rsidRPr="00AD2FF4">
                          <w:rPr>
                            <w:sz w:val="20"/>
                            <w:szCs w:val="20"/>
                          </w:rPr>
                          <w:t>15</w:t>
                        </w:r>
                      </w:p>
                    </w:txbxContent>
                  </v:textbox>
                </v:shape>
                <v:shape id="Text Box 4374" o:spid="_x0000_s2614" type="#_x0000_t202" style="position:absolute;left:15754;top:3187;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" stroked="f">
                  <v:textbox inset="0,0,0,0">
                    <w:txbxContent>
                      <w:p w14:paraId="1F28A5D2" w14:textId="77777777" w:rsidR="007907F9" w:rsidRPr="00AD2FF4" w:rsidRDefault="007907F9" w:rsidP="004F3169">
                        <w:pPr>
                          <w:rPr>
                            <w:sz w:val="20"/>
                            <w:szCs w:val="20"/>
                          </w:rPr>
                        </w:pPr>
                        <w:r w:rsidRPr="00AD2FF4">
                          <w:rPr>
                            <w:sz w:val="20"/>
                            <w:szCs w:val="20"/>
                          </w:rPr>
                          <w:t>1</w:t>
                        </w:r>
                        <w:r>
                          <w:rPr>
                            <w:sz w:val="20"/>
                            <w:szCs w:val="20"/>
                          </w:rPr>
                          <w:t>4</w:t>
                        </w:r>
                      </w:p>
                    </w:txbxContent>
                  </v:textbox>
                </v:shape>
                <v:shape id="Text Box 4375" o:spid="_x0000_s2615" type="#_x0000_t202" style="position:absolute;left:10725;top:3213;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" stroked="f">
                  <v:textbox inset="0,0,0,0">
                    <w:txbxContent>
                      <w:p w14:paraId="1CF075C4" w14:textId="77777777" w:rsidR="007907F9" w:rsidRPr="00AD2FF4" w:rsidRDefault="007907F9" w:rsidP="004F3169">
                        <w:pPr>
                          <w:rPr>
                            <w:sz w:val="20"/>
                            <w:szCs w:val="20"/>
                          </w:rPr>
                        </w:pPr>
                        <w:r w:rsidRPr="00AD2FF4">
                          <w:rPr>
                            <w:sz w:val="20"/>
                            <w:szCs w:val="20"/>
                          </w:rPr>
                          <w:t>1</w:t>
                        </w:r>
                        <w:r>
                          <w:rPr>
                            <w:sz w:val="20"/>
                            <w:szCs w:val="20"/>
                          </w:rPr>
                          <w:t>3</w:t>
                        </w:r>
                      </w:p>
                    </w:txbxContent>
                  </v:textbox>
                </v:shape>
                <v:shape id="Text Box 4376" o:spid="_x0000_s2616" type="#_x0000_t202" style="position:absolute;left:7791;top:4191;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" stroked="f">
                  <v:textbox inset="0,0,0,0">
                    <w:txbxContent>
                      <w:p w14:paraId="42C10674" w14:textId="77777777" w:rsidR="007907F9" w:rsidRPr="00AD2FF4" w:rsidRDefault="007907F9" w:rsidP="004F3169">
                        <w:pPr>
                          <w:rPr>
                            <w:sz w:val="20"/>
                            <w:szCs w:val="20"/>
                          </w:rPr>
                        </w:pPr>
                        <w:r>
                          <w:rPr>
                            <w:sz w:val="20"/>
                            <w:szCs w:val="20"/>
                          </w:rPr>
                          <w:t>25</w:t>
                        </w:r>
                      </w:p>
                    </w:txbxContent>
                  </v:textbox>
                </v:shape>
                <v:shape id="Text Box 4377" o:spid="_x0000_s2617" type="#_x0000_t202" style="position:absolute;left:5143;top:4787;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" stroked="f">
                  <v:textbox inset="0,0,0,0">
                    <w:txbxContent>
                      <w:p w14:paraId="53E93684" w14:textId="77777777" w:rsidR="007907F9" w:rsidRPr="00AD2FF4" w:rsidRDefault="007907F9" w:rsidP="004F3169">
                        <w:pPr>
                          <w:rPr>
                            <w:sz w:val="20"/>
                            <w:szCs w:val="20"/>
                          </w:rPr>
                        </w:pPr>
                        <w:r>
                          <w:rPr>
                            <w:sz w:val="20"/>
                            <w:szCs w:val="20"/>
                          </w:rPr>
                          <w:t>11</w:t>
                        </w:r>
                      </w:p>
                    </w:txbxContent>
                  </v:textbox>
                </v:shape>
                <v:shape id="Text Box 4378" o:spid="_x0000_s2618" type="#_x0000_t202" style="position:absolute;left:5353;top:10814;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" stroked="f">
                  <v:textbox inset="0,0,0,0">
                    <w:txbxContent>
                      <w:p w14:paraId="259D862A" w14:textId="77777777" w:rsidR="007907F9" w:rsidRPr="00AD2FF4" w:rsidRDefault="007907F9" w:rsidP="004F3169">
                        <w:pPr>
                          <w:rPr>
                            <w:sz w:val="20"/>
                            <w:szCs w:val="20"/>
                          </w:rPr>
                        </w:pPr>
                        <w:r>
                          <w:rPr>
                            <w:sz w:val="20"/>
                            <w:szCs w:val="20"/>
                          </w:rPr>
                          <w:t>33</w:t>
                        </w:r>
                      </w:p>
                    </w:txbxContent>
                  </v:textbox>
                </v:shape>
                <v:shape id="Text Box 4379" o:spid="_x0000_s2619" type="#_x0000_t202" style="position:absolute;left:11087;top:11925;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" stroked="f">
                  <v:textbox inset="0,0,0,0">
                    <w:txbxContent>
                      <w:p w14:paraId="171C57E3" w14:textId="77777777" w:rsidR="007907F9" w:rsidRPr="00AD2FF4" w:rsidRDefault="007907F9" w:rsidP="004F3169">
                        <w:pPr>
                          <w:rPr>
                            <w:sz w:val="20"/>
                            <w:szCs w:val="20"/>
                          </w:rPr>
                        </w:pPr>
                        <w:r>
                          <w:rPr>
                            <w:sz w:val="20"/>
                            <w:szCs w:val="20"/>
                          </w:rPr>
                          <w:t>36</w:t>
                        </w:r>
                      </w:p>
                    </w:txbxContent>
                  </v:textbox>
                </v:shape>
                <v:shape id="Text Box 4380" o:spid="_x0000_s2620" type="#_x0000_t202" style="position:absolute;left:15773;top:11988;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" stroked="f">
                  <v:textbox inset="0,0,0,0">
                    <w:txbxContent>
                      <w:p w14:paraId="655B92E2" w14:textId="77777777" w:rsidR="007907F9" w:rsidRPr="00AD2FF4" w:rsidRDefault="007907F9" w:rsidP="004F3169">
                        <w:pPr>
                          <w:rPr>
                            <w:sz w:val="20"/>
                            <w:szCs w:val="20"/>
                          </w:rPr>
                        </w:pPr>
                        <w:r>
                          <w:rPr>
                            <w:sz w:val="20"/>
                            <w:szCs w:val="20"/>
                          </w:rPr>
                          <w:t>41</w:t>
                        </w:r>
                      </w:p>
                    </w:txbxContent>
                  </v:textbox>
                </v:shape>
                <v:shape id="Text Box 4381" o:spid="_x0000_s2621" type="#_x0000_t202" style="position:absolute;left:13373;top:13449;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" stroked="f">
                  <v:textbox inset="0,0,0,0">
                    <w:txbxContent>
                      <w:p w14:paraId="0C2D7C3F" w14:textId="77777777" w:rsidR="007907F9" w:rsidRPr="00AD2FF4" w:rsidRDefault="007907F9" w:rsidP="004F3169">
                        <w:pPr>
                          <w:rPr>
                            <w:sz w:val="20"/>
                            <w:szCs w:val="20"/>
                          </w:rPr>
                        </w:pPr>
                        <w:r>
                          <w:rPr>
                            <w:sz w:val="20"/>
                            <w:szCs w:val="20"/>
                          </w:rPr>
                          <w:t>37</w:t>
                        </w:r>
                      </w:p>
                    </w:txbxContent>
                  </v:textbox>
                </v:shape>
                <v:shape id="Text Box 4382" o:spid="_x0000_s2622" type="#_x0000_t202" style="position:absolute;left:9658;top:7829;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" stroked="f">
                  <v:textbox inset="0,0,0,0">
                    <w:txbxContent>
                      <w:p w14:paraId="64868888" w14:textId="77777777" w:rsidR="007907F9" w:rsidRPr="00AD2FF4" w:rsidRDefault="007907F9" w:rsidP="004F3169">
                        <w:pPr>
                          <w:rPr>
                            <w:sz w:val="20"/>
                            <w:szCs w:val="20"/>
                          </w:rPr>
                        </w:pPr>
                        <w:r>
                          <w:rPr>
                            <w:sz w:val="20"/>
                            <w:szCs w:val="20"/>
                          </w:rPr>
                          <w:t>27</w:t>
                        </w:r>
                      </w:p>
                    </w:txbxContent>
                  </v:textbox>
                </v:shape>
                <v:shape id="Text Box 4383" o:spid="_x0000_s2623" type="#_x0000_t202" style="position:absolute;left:11753;top:6115;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" stroked="f">
                  <v:textbox inset="0,0,0,0">
                    <w:txbxContent>
                      <w:p w14:paraId="20437369" w14:textId="77777777" w:rsidR="007907F9" w:rsidRPr="00AD2FF4" w:rsidRDefault="007907F9" w:rsidP="004F3169">
                        <w:pPr>
                          <w:rPr>
                            <w:sz w:val="20"/>
                            <w:szCs w:val="20"/>
                          </w:rPr>
                        </w:pPr>
                        <w:r>
                          <w:rPr>
                            <w:sz w:val="20"/>
                            <w:szCs w:val="20"/>
                          </w:rPr>
                          <w:t>23</w:t>
                        </w:r>
                      </w:p>
                    </w:txbxContent>
                  </v:textbox>
                </v:shape>
                <v:shape id="Text Box 4384" o:spid="_x0000_s2624" type="#_x0000_t202" style="position:absolute;left:14801;top:6210;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" stroked="f">
                  <v:textbox inset="0,0,0,0">
                    <w:txbxContent>
                      <w:p w14:paraId="1C870FA6" w14:textId="77777777" w:rsidR="007907F9" w:rsidRPr="00AD2FF4" w:rsidRDefault="007907F9" w:rsidP="004F3169">
                        <w:pPr>
                          <w:rPr>
                            <w:sz w:val="20"/>
                            <w:szCs w:val="20"/>
                          </w:rPr>
                        </w:pPr>
                        <w:r>
                          <w:rPr>
                            <w:sz w:val="20"/>
                            <w:szCs w:val="20"/>
                          </w:rPr>
                          <w:t>17</w:t>
                        </w:r>
                      </w:p>
                    </w:txbxContent>
                  </v:textbox>
                </v:shape>
                <w10:wrap type="square"/>
              </v:group>
            </w:pict>
          </mc:Fallback>
        </mc:AlternateContent>
      </w:r>
      <w:r w:rsidR="004F3169" w:rsidRPr="004F090D">
        <w:t>EF: Add, cost 15</w:t>
      </w:r>
    </w:p>
    <w:p w14:paraId="2C86C2A3" w14:textId="77777777" w:rsidR="004F3169" w:rsidRPr="004F090D" w:rsidRDefault="004F3169" w:rsidP="000B3907">
      <w:pPr>
        <w:pStyle w:val="TryitNowbody"/>
      </w:pPr>
      <w:r w:rsidRPr="004F090D">
        <w:t>EC: Skip (degree 3 at E)</w:t>
      </w:r>
    </w:p>
    <w:p w14:paraId="48E5B284" w14:textId="77777777" w:rsidR="004F3169" w:rsidRPr="004F090D" w:rsidRDefault="004F3169" w:rsidP="000B3907">
      <w:pPr>
        <w:pStyle w:val="TryitNowbody"/>
      </w:pPr>
      <w:r w:rsidRPr="004F090D">
        <w:t>FG: Skip (would create a circuit not including C)</w:t>
      </w:r>
    </w:p>
    <w:p w14:paraId="2EFE60D9" w14:textId="77777777" w:rsidR="004F3169" w:rsidRPr="004F090D" w:rsidRDefault="004F3169" w:rsidP="000B3907">
      <w:pPr>
        <w:pStyle w:val="TryitNowbody"/>
      </w:pPr>
      <w:r w:rsidRPr="004F090D">
        <w:t>BF, BC, AG, AC: Skip (would cause a vertex to have degree 3)</w:t>
      </w:r>
    </w:p>
    <w:p w14:paraId="6FD63813" w14:textId="77777777" w:rsidR="004F3169" w:rsidRPr="004F090D" w:rsidRDefault="004F3169" w:rsidP="000B3907">
      <w:pPr>
        <w:pStyle w:val="TryitNowbody"/>
      </w:pPr>
      <w:r w:rsidRPr="004F090D">
        <w:t>GC: Add, cost 36</w:t>
      </w:r>
    </w:p>
    <w:p w14:paraId="0832298A" w14:textId="77777777" w:rsidR="004F3169" w:rsidRPr="004F090D" w:rsidRDefault="004F3169" w:rsidP="000B3907">
      <w:pPr>
        <w:pStyle w:val="TryitNowbody"/>
      </w:pPr>
      <w:r w:rsidRPr="004F090D">
        <w:t>CF: Add, cost 37, completes the circuit</w:t>
      </w:r>
    </w:p>
    <w:p w14:paraId="077057B2" w14:textId="77777777" w:rsidR="004F3169" w:rsidRPr="004F090D" w:rsidRDefault="004F3169" w:rsidP="000B3907">
      <w:pPr>
        <w:pStyle w:val="TryitNowbody"/>
      </w:pPr>
    </w:p>
    <w:p w14:paraId="7BE102DB" w14:textId="77777777" w:rsidR="004F3169" w:rsidRPr="004F090D" w:rsidRDefault="004F3169" w:rsidP="000B3907">
      <w:pPr>
        <w:pStyle w:val="TryitNowbody"/>
      </w:pPr>
      <w:r w:rsidRPr="004F090D">
        <w:t>Final circuit:  ABGCFEA</w:t>
      </w:r>
    </w:p>
    <w:p w14:paraId="0237786F" w14:textId="77777777" w:rsidR="004F3169" w:rsidRDefault="004F3169" w:rsidP="000B3907">
      <w:pPr>
        <w:pStyle w:val="TryitNowbody"/>
      </w:pPr>
    </w:p>
    <w:p w14:paraId="2513EAF4" w14:textId="5E7A2E39" w:rsidR="003B5ACB" w:rsidRDefault="007E3B2B" w:rsidP="000B3907">
      <w:pPr>
        <w:pStyle w:val="TryitNowbody"/>
      </w:pPr>
      <w:r w:rsidRPr="004F090D">
        <w:rPr>
          <w:noProof/>
        </w:rPr>
        <mc:AlternateContent>
          <mc:Choice Requires="wpc">
            <w:drawing>
              <wp:anchor distT="0" distB="0" distL="114300" distR="114300" simplePos="0" relativeHeight="251822080" behindDoc="0" locked="0" layoutInCell="1" allowOverlap="1" wp14:anchorId="7E6DD560" wp14:editId="0BF55994">
                <wp:simplePos x="0" y="0"/>
                <wp:positionH relativeFrom="column">
                  <wp:posOffset>2781300</wp:posOffset>
                </wp:positionH>
                <wp:positionV relativeFrom="paragraph">
                  <wp:posOffset>24765</wp:posOffset>
                </wp:positionV>
                <wp:extent cx="2933700" cy="1686560"/>
                <wp:effectExtent l="0" t="2540" r="0" b="0"/>
                <wp:wrapSquare wrapText="bothSides"/>
                <wp:docPr id="4466" name="Canvas 44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8" name="Line 4468"/>
                        <wps:cNvCnPr>
                          <a:cxnSpLocks noChangeShapeType="1"/>
                        </wps:cNvCnPr>
                        <wps:spPr bwMode="auto">
                          <a:xfrm>
                            <a:off x="859790" y="297180"/>
                            <a:ext cx="1617345" cy="53467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39" name="Line 4469"/>
                        <wps:cNvCnPr>
                          <a:cxnSpLocks noChangeShapeType="1"/>
                        </wps:cNvCnPr>
                        <wps:spPr bwMode="auto">
                          <a:xfrm flipV="1">
                            <a:off x="847725" y="842645"/>
                            <a:ext cx="1645920" cy="541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4470"/>
                        <wps:cNvCnPr>
                          <a:cxnSpLocks noChangeShapeType="1"/>
                        </wps:cNvCnPr>
                        <wps:spPr bwMode="auto">
                          <a:xfrm flipV="1">
                            <a:off x="297815" y="298450"/>
                            <a:ext cx="1645920" cy="54165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41" name="Line 4471"/>
                        <wps:cNvCnPr>
                          <a:cxnSpLocks noChangeShapeType="1"/>
                        </wps:cNvCnPr>
                        <wps:spPr bwMode="auto">
                          <a:xfrm>
                            <a:off x="335915" y="849630"/>
                            <a:ext cx="1617345" cy="534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4472"/>
                        <wps:cNvCnPr>
                          <a:cxnSpLocks noChangeShapeType="1"/>
                        </wps:cNvCnPr>
                        <wps:spPr bwMode="auto">
                          <a:xfrm>
                            <a:off x="300355" y="854075"/>
                            <a:ext cx="2202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AutoShape 4473"/>
                        <wps:cNvCnPr>
                          <a:cxnSpLocks noChangeShapeType="1"/>
                        </wps:cNvCnPr>
                        <wps:spPr bwMode="auto">
                          <a:xfrm>
                            <a:off x="845820" y="304165"/>
                            <a:ext cx="635"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AutoShape 4474"/>
                        <wps:cNvCnPr>
                          <a:cxnSpLocks noChangeShapeType="1"/>
                        </wps:cNvCnPr>
                        <wps:spPr bwMode="auto">
                          <a:xfrm>
                            <a:off x="1950720" y="323215"/>
                            <a:ext cx="635" cy="109728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45" name="Line 4475"/>
                        <wps:cNvCnPr>
                          <a:cxnSpLocks noChangeShapeType="1"/>
                        </wps:cNvCnPr>
                        <wps:spPr bwMode="auto">
                          <a:xfrm>
                            <a:off x="852805" y="292100"/>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4476"/>
                        <wps:cNvCnPr>
                          <a:cxnSpLocks noChangeShapeType="1"/>
                        </wps:cNvCnPr>
                        <wps:spPr bwMode="auto">
                          <a:xfrm flipV="1">
                            <a:off x="292100" y="287020"/>
                            <a:ext cx="580390" cy="56070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47" name="Line 4477"/>
                        <wps:cNvCnPr>
                          <a:cxnSpLocks noChangeShapeType="1"/>
                        </wps:cNvCnPr>
                        <wps:spPr bwMode="auto">
                          <a:xfrm flipV="1">
                            <a:off x="840105" y="312420"/>
                            <a:ext cx="1108710" cy="106235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748" name="Line 4478"/>
                        <wps:cNvCnPr>
                          <a:cxnSpLocks noChangeShapeType="1"/>
                        </wps:cNvCnPr>
                        <wps:spPr bwMode="auto">
                          <a:xfrm>
                            <a:off x="1969135" y="319405"/>
                            <a:ext cx="539750" cy="534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4479"/>
                        <wps:cNvCnPr>
                          <a:cxnSpLocks noChangeShapeType="1"/>
                        </wps:cNvCnPr>
                        <wps:spPr bwMode="auto">
                          <a:xfrm>
                            <a:off x="850265" y="297180"/>
                            <a:ext cx="1093470" cy="1077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4480"/>
                        <wps:cNvCnPr>
                          <a:cxnSpLocks noChangeShapeType="1"/>
                        </wps:cNvCnPr>
                        <wps:spPr bwMode="auto">
                          <a:xfrm flipV="1">
                            <a:off x="1936750" y="863600"/>
                            <a:ext cx="542925"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4481"/>
                        <wps:cNvCnPr>
                          <a:cxnSpLocks noChangeShapeType="1"/>
                        </wps:cNvCnPr>
                        <wps:spPr bwMode="auto">
                          <a:xfrm>
                            <a:off x="305435" y="847090"/>
                            <a:ext cx="54610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Text Box 4482"/>
                        <wps:cNvSpPr txBox="1">
                          <a:spLocks noChangeArrowheads="1"/>
                        </wps:cNvSpPr>
                        <wps:spPr bwMode="auto">
                          <a:xfrm>
                            <a:off x="59690" y="55245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E73BA" w14:textId="77777777" w:rsidR="00CB2598" w:rsidRDefault="00CB2598" w:rsidP="004F3169">
                              <w:r>
                                <w:t>A</w:t>
                              </w:r>
                            </w:p>
                          </w:txbxContent>
                        </wps:txbx>
                        <wps:bodyPr rot="0" vert="horz" wrap="square" lIns="91440" tIns="45720" rIns="91440" bIns="45720" anchor="t" anchorCtr="0" upright="1">
                          <a:noAutofit/>
                        </wps:bodyPr>
                      </wps:wsp>
                      <wps:wsp>
                        <wps:cNvPr id="753" name="Line 4483"/>
                        <wps:cNvCnPr>
                          <a:cxnSpLocks noChangeShapeType="1"/>
                        </wps:cNvCnPr>
                        <wps:spPr bwMode="auto">
                          <a:xfrm>
                            <a:off x="854075" y="1398905"/>
                            <a:ext cx="109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Oval 4484"/>
                        <wps:cNvSpPr>
                          <a:spLocks noChangeArrowheads="1"/>
                        </wps:cNvSpPr>
                        <wps:spPr bwMode="auto">
                          <a:xfrm>
                            <a:off x="2444115" y="79629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5" name="Oval 4485"/>
                        <wps:cNvSpPr>
                          <a:spLocks noChangeArrowheads="1"/>
                        </wps:cNvSpPr>
                        <wps:spPr bwMode="auto">
                          <a:xfrm>
                            <a:off x="1895475" y="134493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6" name="Oval 4486"/>
                        <wps:cNvSpPr>
                          <a:spLocks noChangeArrowheads="1"/>
                        </wps:cNvSpPr>
                        <wps:spPr bwMode="auto">
                          <a:xfrm>
                            <a:off x="798195" y="1344930"/>
                            <a:ext cx="90805"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7" name="Oval 4487"/>
                        <wps:cNvSpPr>
                          <a:spLocks noChangeArrowheads="1"/>
                        </wps:cNvSpPr>
                        <wps:spPr bwMode="auto">
                          <a:xfrm>
                            <a:off x="249555" y="79629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 name="Oval 4488"/>
                        <wps:cNvSpPr>
                          <a:spLocks noChangeArrowheads="1"/>
                        </wps:cNvSpPr>
                        <wps:spPr bwMode="auto">
                          <a:xfrm>
                            <a:off x="798195" y="247650"/>
                            <a:ext cx="9144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9" name="Oval 4489"/>
                        <wps:cNvSpPr>
                          <a:spLocks noChangeArrowheads="1"/>
                        </wps:cNvSpPr>
                        <wps:spPr bwMode="auto">
                          <a:xfrm>
                            <a:off x="1895475" y="247650"/>
                            <a:ext cx="90170" cy="92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 name="Text Box 4490"/>
                        <wps:cNvSpPr txBox="1">
                          <a:spLocks noChangeArrowheads="1"/>
                        </wps:cNvSpPr>
                        <wps:spPr bwMode="auto">
                          <a:xfrm>
                            <a:off x="674370" y="15240"/>
                            <a:ext cx="2571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46E5" w14:textId="77777777" w:rsidR="00CB2598" w:rsidRDefault="00CB2598" w:rsidP="004F3169">
                              <w:r>
                                <w:t>B</w:t>
                              </w:r>
                            </w:p>
                          </w:txbxContent>
                        </wps:txbx>
                        <wps:bodyPr rot="0" vert="horz" wrap="square" lIns="91440" tIns="45720" rIns="91440" bIns="45720" anchor="t" anchorCtr="0" upright="1">
                          <a:noAutofit/>
                        </wps:bodyPr>
                      </wps:wsp>
                      <wps:wsp>
                        <wps:cNvPr id="761" name="Text Box 4491"/>
                        <wps:cNvSpPr txBox="1">
                          <a:spLocks noChangeArrowheads="1"/>
                        </wps:cNvSpPr>
                        <wps:spPr bwMode="auto">
                          <a:xfrm>
                            <a:off x="2505075" y="62865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912AF" w14:textId="77777777" w:rsidR="00CB2598" w:rsidRDefault="00CB2598" w:rsidP="004F3169">
                              <w:r>
                                <w:t>G</w:t>
                              </w:r>
                            </w:p>
                          </w:txbxContent>
                        </wps:txbx>
                        <wps:bodyPr rot="0" vert="horz" wrap="square" lIns="91440" tIns="45720" rIns="91440" bIns="45720" anchor="t" anchorCtr="0" upright="1">
                          <a:noAutofit/>
                        </wps:bodyPr>
                      </wps:wsp>
                      <wps:wsp>
                        <wps:cNvPr id="762" name="Text Box 4492"/>
                        <wps:cNvSpPr txBox="1">
                          <a:spLocks noChangeArrowheads="1"/>
                        </wps:cNvSpPr>
                        <wps:spPr bwMode="auto">
                          <a:xfrm>
                            <a:off x="1863725" y="1425575"/>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C9D0D" w14:textId="77777777" w:rsidR="00CB2598" w:rsidRDefault="00CB2598" w:rsidP="004F3169">
                              <w:r>
                                <w:t>F</w:t>
                              </w:r>
                            </w:p>
                          </w:txbxContent>
                        </wps:txbx>
                        <wps:bodyPr rot="0" vert="horz" wrap="square" lIns="91440" tIns="45720" rIns="91440" bIns="45720" anchor="t" anchorCtr="0" upright="1">
                          <a:noAutofit/>
                        </wps:bodyPr>
                      </wps:wsp>
                      <wps:wsp>
                        <wps:cNvPr id="763" name="Text Box 4493"/>
                        <wps:cNvSpPr txBox="1">
                          <a:spLocks noChangeArrowheads="1"/>
                        </wps:cNvSpPr>
                        <wps:spPr bwMode="auto">
                          <a:xfrm>
                            <a:off x="692150" y="1438910"/>
                            <a:ext cx="428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6EDF" w14:textId="77777777" w:rsidR="00CB2598" w:rsidRDefault="00CB2598" w:rsidP="004F3169">
                              <w:r>
                                <w:t>C</w:t>
                              </w:r>
                            </w:p>
                          </w:txbxContent>
                        </wps:txbx>
                        <wps:bodyPr rot="0" vert="horz" wrap="square" lIns="91440" tIns="45720" rIns="91440" bIns="45720" anchor="t" anchorCtr="0" upright="1">
                          <a:noAutofit/>
                        </wps:bodyPr>
                      </wps:wsp>
                      <wps:wsp>
                        <wps:cNvPr id="764" name="Text Box 4494"/>
                        <wps:cNvSpPr txBox="1">
                          <a:spLocks noChangeArrowheads="1"/>
                        </wps:cNvSpPr>
                        <wps:spPr bwMode="auto">
                          <a:xfrm>
                            <a:off x="1802765" y="0"/>
                            <a:ext cx="4286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FCB0C" w14:textId="77777777" w:rsidR="00CB2598" w:rsidRDefault="00CB2598" w:rsidP="004F3169">
                              <w:r>
                                <w:t>E</w:t>
                              </w:r>
                            </w:p>
                          </w:txbxContent>
                        </wps:txbx>
                        <wps:bodyPr rot="0" vert="horz" wrap="square" lIns="91440" tIns="45720" rIns="91440" bIns="45720" anchor="t" anchorCtr="0" upright="1">
                          <a:noAutofit/>
                        </wps:bodyPr>
                      </wps:wsp>
                      <wps:wsp>
                        <wps:cNvPr id="765" name="Text Box 4495"/>
                        <wps:cNvSpPr txBox="1">
                          <a:spLocks noChangeArrowheads="1"/>
                        </wps:cNvSpPr>
                        <wps:spPr bwMode="auto">
                          <a:xfrm>
                            <a:off x="1331595" y="21526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67A07" w14:textId="77777777" w:rsidR="00CB2598" w:rsidRPr="00AD2FF4" w:rsidRDefault="00CB2598" w:rsidP="004F3169">
                              <w:pPr>
                                <w:rPr>
                                  <w:sz w:val="20"/>
                                  <w:szCs w:val="20"/>
                                </w:rPr>
                              </w:pPr>
                              <w:r>
                                <w:rPr>
                                  <w:sz w:val="20"/>
                                  <w:szCs w:val="20"/>
                                </w:rPr>
                                <w:t>43</w:t>
                              </w:r>
                            </w:p>
                          </w:txbxContent>
                        </wps:txbx>
                        <wps:bodyPr rot="0" vert="horz" wrap="square" lIns="0" tIns="0" rIns="0" bIns="0" anchor="t" anchorCtr="0" upright="1">
                          <a:noAutofit/>
                        </wps:bodyPr>
                      </wps:wsp>
                      <wps:wsp>
                        <wps:cNvPr id="766" name="Text Box 4496"/>
                        <wps:cNvSpPr txBox="1">
                          <a:spLocks noChangeArrowheads="1"/>
                        </wps:cNvSpPr>
                        <wps:spPr bwMode="auto">
                          <a:xfrm>
                            <a:off x="2122170" y="4533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4CDC8" w14:textId="77777777" w:rsidR="00CB2598" w:rsidRPr="00AD2FF4" w:rsidRDefault="00CB2598" w:rsidP="004F3169">
                              <w:pPr>
                                <w:rPr>
                                  <w:sz w:val="20"/>
                                  <w:szCs w:val="20"/>
                                </w:rPr>
                              </w:pPr>
                              <w:r>
                                <w:rPr>
                                  <w:sz w:val="20"/>
                                  <w:szCs w:val="20"/>
                                </w:rPr>
                                <w:t>45</w:t>
                              </w:r>
                            </w:p>
                          </w:txbxContent>
                        </wps:txbx>
                        <wps:bodyPr rot="0" vert="horz" wrap="square" lIns="0" tIns="0" rIns="0" bIns="0" anchor="t" anchorCtr="0" upright="1">
                          <a:noAutofit/>
                        </wps:bodyPr>
                      </wps:wsp>
                      <wps:wsp>
                        <wps:cNvPr id="767" name="Text Box 4497"/>
                        <wps:cNvSpPr txBox="1">
                          <a:spLocks noChangeArrowheads="1"/>
                        </wps:cNvSpPr>
                        <wps:spPr bwMode="auto">
                          <a:xfrm>
                            <a:off x="2152650" y="10629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DB332" w14:textId="77777777" w:rsidR="00CB2598" w:rsidRPr="00AD2FF4" w:rsidRDefault="00CB2598" w:rsidP="004F3169">
                              <w:pPr>
                                <w:rPr>
                                  <w:sz w:val="20"/>
                                  <w:szCs w:val="20"/>
                                </w:rPr>
                              </w:pPr>
                              <w:r>
                                <w:rPr>
                                  <w:sz w:val="20"/>
                                  <w:szCs w:val="20"/>
                                </w:rPr>
                                <w:t>19</w:t>
                              </w:r>
                            </w:p>
                          </w:txbxContent>
                        </wps:txbx>
                        <wps:bodyPr rot="0" vert="horz" wrap="square" lIns="0" tIns="0" rIns="0" bIns="0" anchor="t" anchorCtr="0" upright="1">
                          <a:noAutofit/>
                        </wps:bodyPr>
                      </wps:wsp>
                      <wps:wsp>
                        <wps:cNvPr id="768" name="Text Box 4498"/>
                        <wps:cNvSpPr txBox="1">
                          <a:spLocks noChangeArrowheads="1"/>
                        </wps:cNvSpPr>
                        <wps:spPr bwMode="auto">
                          <a:xfrm>
                            <a:off x="1878330" y="4305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A03B8" w14:textId="77777777" w:rsidR="00CB2598" w:rsidRPr="00AD2FF4" w:rsidRDefault="003B5ACB" w:rsidP="004F3169">
                              <w:pPr>
                                <w:rPr>
                                  <w:sz w:val="20"/>
                                  <w:szCs w:val="20"/>
                                </w:rPr>
                              </w:pPr>
                              <w:r>
                                <w:rPr>
                                  <w:sz w:val="20"/>
                                  <w:szCs w:val="20"/>
                                </w:rPr>
                                <w:t>16</w:t>
                              </w:r>
                            </w:p>
                          </w:txbxContent>
                        </wps:txbx>
                        <wps:bodyPr rot="0" vert="horz" wrap="square" lIns="0" tIns="0" rIns="0" bIns="0" anchor="t" anchorCtr="0" upright="1">
                          <a:noAutofit/>
                        </wps:bodyPr>
                      </wps:wsp>
                      <wps:wsp>
                        <wps:cNvPr id="769" name="Text Box 4499"/>
                        <wps:cNvSpPr txBox="1">
                          <a:spLocks noChangeArrowheads="1"/>
                        </wps:cNvSpPr>
                        <wps:spPr bwMode="auto">
                          <a:xfrm>
                            <a:off x="1575435" y="31877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2CCAB" w14:textId="77777777" w:rsidR="00CB2598" w:rsidRPr="00AD2FF4" w:rsidRDefault="00CB2598" w:rsidP="004F3169">
                              <w:pPr>
                                <w:rPr>
                                  <w:sz w:val="20"/>
                                  <w:szCs w:val="20"/>
                                </w:rPr>
                              </w:pPr>
                              <w:r w:rsidRPr="00AD2FF4">
                                <w:rPr>
                                  <w:sz w:val="20"/>
                                  <w:szCs w:val="20"/>
                                </w:rPr>
                                <w:t>1</w:t>
                              </w:r>
                              <w:r>
                                <w:rPr>
                                  <w:sz w:val="20"/>
                                  <w:szCs w:val="20"/>
                                </w:rPr>
                                <w:t>4</w:t>
                              </w:r>
                            </w:p>
                          </w:txbxContent>
                        </wps:txbx>
                        <wps:bodyPr rot="0" vert="horz" wrap="square" lIns="0" tIns="0" rIns="0" bIns="0" anchor="t" anchorCtr="0" upright="1">
                          <a:noAutofit/>
                        </wps:bodyPr>
                      </wps:wsp>
                      <wps:wsp>
                        <wps:cNvPr id="770" name="Text Box 4500"/>
                        <wps:cNvSpPr txBox="1">
                          <a:spLocks noChangeArrowheads="1"/>
                        </wps:cNvSpPr>
                        <wps:spPr bwMode="auto">
                          <a:xfrm>
                            <a:off x="1072515" y="32131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7C384" w14:textId="77777777" w:rsidR="00CB2598" w:rsidRPr="00AD2FF4" w:rsidRDefault="00CB2598" w:rsidP="004F3169">
                              <w:pPr>
                                <w:rPr>
                                  <w:sz w:val="20"/>
                                  <w:szCs w:val="20"/>
                                </w:rPr>
                              </w:pPr>
                              <w:r w:rsidRPr="00AD2FF4">
                                <w:rPr>
                                  <w:sz w:val="20"/>
                                  <w:szCs w:val="20"/>
                                </w:rPr>
                                <w:t>1</w:t>
                              </w:r>
                              <w:r>
                                <w:rPr>
                                  <w:sz w:val="20"/>
                                  <w:szCs w:val="20"/>
                                </w:rPr>
                                <w:t>3</w:t>
                              </w:r>
                            </w:p>
                          </w:txbxContent>
                        </wps:txbx>
                        <wps:bodyPr rot="0" vert="horz" wrap="square" lIns="0" tIns="0" rIns="0" bIns="0" anchor="t" anchorCtr="0" upright="1">
                          <a:noAutofit/>
                        </wps:bodyPr>
                      </wps:wsp>
                      <wps:wsp>
                        <wps:cNvPr id="771" name="Text Box 4501"/>
                        <wps:cNvSpPr txBox="1">
                          <a:spLocks noChangeArrowheads="1"/>
                        </wps:cNvSpPr>
                        <wps:spPr bwMode="auto">
                          <a:xfrm>
                            <a:off x="779145" y="41910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FA8B5" w14:textId="77777777" w:rsidR="00CB2598" w:rsidRPr="00AD2FF4" w:rsidRDefault="00CB2598" w:rsidP="004F3169">
                              <w:pPr>
                                <w:rPr>
                                  <w:sz w:val="20"/>
                                  <w:szCs w:val="20"/>
                                </w:rPr>
                              </w:pPr>
                              <w:r>
                                <w:rPr>
                                  <w:sz w:val="20"/>
                                  <w:szCs w:val="20"/>
                                </w:rPr>
                                <w:t>25</w:t>
                              </w:r>
                            </w:p>
                          </w:txbxContent>
                        </wps:txbx>
                        <wps:bodyPr rot="0" vert="horz" wrap="square" lIns="0" tIns="0" rIns="0" bIns="0" anchor="t" anchorCtr="0" upright="1">
                          <a:noAutofit/>
                        </wps:bodyPr>
                      </wps:wsp>
                      <wps:wsp>
                        <wps:cNvPr id="772" name="Text Box 4502"/>
                        <wps:cNvSpPr txBox="1">
                          <a:spLocks noChangeArrowheads="1"/>
                        </wps:cNvSpPr>
                        <wps:spPr bwMode="auto">
                          <a:xfrm>
                            <a:off x="514350" y="47879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96CFB" w14:textId="77777777" w:rsidR="00CB2598" w:rsidRPr="00AD2FF4" w:rsidRDefault="00CB2598" w:rsidP="004F3169">
                              <w:pPr>
                                <w:rPr>
                                  <w:sz w:val="20"/>
                                  <w:szCs w:val="20"/>
                                </w:rPr>
                              </w:pPr>
                              <w:r>
                                <w:rPr>
                                  <w:sz w:val="20"/>
                                  <w:szCs w:val="20"/>
                                </w:rPr>
                                <w:t>11</w:t>
                              </w:r>
                            </w:p>
                          </w:txbxContent>
                        </wps:txbx>
                        <wps:bodyPr rot="0" vert="horz" wrap="square" lIns="0" tIns="0" rIns="0" bIns="0" anchor="t" anchorCtr="0" upright="1">
                          <a:noAutofit/>
                        </wps:bodyPr>
                      </wps:wsp>
                      <wps:wsp>
                        <wps:cNvPr id="773" name="Text Box 4503"/>
                        <wps:cNvSpPr txBox="1">
                          <a:spLocks noChangeArrowheads="1"/>
                        </wps:cNvSpPr>
                        <wps:spPr bwMode="auto">
                          <a:xfrm>
                            <a:off x="535305" y="108140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E8D32" w14:textId="77777777" w:rsidR="00CB2598" w:rsidRPr="00AD2FF4" w:rsidRDefault="00CB2598" w:rsidP="004F3169">
                              <w:pPr>
                                <w:rPr>
                                  <w:sz w:val="20"/>
                                  <w:szCs w:val="20"/>
                                </w:rPr>
                              </w:pPr>
                              <w:r>
                                <w:rPr>
                                  <w:sz w:val="20"/>
                                  <w:szCs w:val="20"/>
                                </w:rPr>
                                <w:t>33</w:t>
                              </w:r>
                            </w:p>
                          </w:txbxContent>
                        </wps:txbx>
                        <wps:bodyPr rot="0" vert="horz" wrap="square" lIns="0" tIns="0" rIns="0" bIns="0" anchor="t" anchorCtr="0" upright="1">
                          <a:noAutofit/>
                        </wps:bodyPr>
                      </wps:wsp>
                      <wps:wsp>
                        <wps:cNvPr id="774" name="Text Box 4504"/>
                        <wps:cNvSpPr txBox="1">
                          <a:spLocks noChangeArrowheads="1"/>
                        </wps:cNvSpPr>
                        <wps:spPr bwMode="auto">
                          <a:xfrm>
                            <a:off x="1108710" y="11925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5B895" w14:textId="77777777" w:rsidR="00CB2598" w:rsidRPr="00AD2FF4" w:rsidRDefault="00CB2598" w:rsidP="004F3169">
                              <w:pPr>
                                <w:rPr>
                                  <w:sz w:val="20"/>
                                  <w:szCs w:val="20"/>
                                </w:rPr>
                              </w:pPr>
                              <w:r>
                                <w:rPr>
                                  <w:sz w:val="20"/>
                                  <w:szCs w:val="20"/>
                                </w:rPr>
                                <w:t>36</w:t>
                              </w:r>
                            </w:p>
                          </w:txbxContent>
                        </wps:txbx>
                        <wps:bodyPr rot="0" vert="horz" wrap="square" lIns="0" tIns="0" rIns="0" bIns="0" anchor="t" anchorCtr="0" upright="1">
                          <a:noAutofit/>
                        </wps:bodyPr>
                      </wps:wsp>
                      <wps:wsp>
                        <wps:cNvPr id="775" name="Text Box 4505"/>
                        <wps:cNvSpPr txBox="1">
                          <a:spLocks noChangeArrowheads="1"/>
                        </wps:cNvSpPr>
                        <wps:spPr bwMode="auto">
                          <a:xfrm>
                            <a:off x="1577340" y="119888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2EDEF" w14:textId="77777777" w:rsidR="00CB2598" w:rsidRPr="00AD2FF4" w:rsidRDefault="00CB2598" w:rsidP="004F3169">
                              <w:pPr>
                                <w:rPr>
                                  <w:sz w:val="20"/>
                                  <w:szCs w:val="20"/>
                                </w:rPr>
                              </w:pPr>
                              <w:r>
                                <w:rPr>
                                  <w:sz w:val="20"/>
                                  <w:szCs w:val="20"/>
                                </w:rPr>
                                <w:t>41</w:t>
                              </w:r>
                            </w:p>
                          </w:txbxContent>
                        </wps:txbx>
                        <wps:bodyPr rot="0" vert="horz" wrap="square" lIns="0" tIns="0" rIns="0" bIns="0" anchor="t" anchorCtr="0" upright="1">
                          <a:noAutofit/>
                        </wps:bodyPr>
                      </wps:wsp>
                      <wps:wsp>
                        <wps:cNvPr id="776" name="Text Box 4506"/>
                        <wps:cNvSpPr txBox="1">
                          <a:spLocks noChangeArrowheads="1"/>
                        </wps:cNvSpPr>
                        <wps:spPr bwMode="auto">
                          <a:xfrm>
                            <a:off x="1337310" y="13449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3479F" w14:textId="77777777" w:rsidR="00CB2598" w:rsidRPr="00AD2FF4" w:rsidRDefault="00CB2598" w:rsidP="004F3169">
                              <w:pPr>
                                <w:rPr>
                                  <w:sz w:val="20"/>
                                  <w:szCs w:val="20"/>
                                </w:rPr>
                              </w:pPr>
                              <w:r>
                                <w:rPr>
                                  <w:sz w:val="20"/>
                                  <w:szCs w:val="20"/>
                                </w:rPr>
                                <w:t>37</w:t>
                              </w:r>
                            </w:p>
                          </w:txbxContent>
                        </wps:txbx>
                        <wps:bodyPr rot="0" vert="horz" wrap="square" lIns="0" tIns="0" rIns="0" bIns="0" anchor="t" anchorCtr="0" upright="1">
                          <a:noAutofit/>
                        </wps:bodyPr>
                      </wps:wsp>
                      <wps:wsp>
                        <wps:cNvPr id="777" name="Text Box 4507"/>
                        <wps:cNvSpPr txBox="1">
                          <a:spLocks noChangeArrowheads="1"/>
                        </wps:cNvSpPr>
                        <wps:spPr bwMode="auto">
                          <a:xfrm>
                            <a:off x="965835" y="78295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64170" w14:textId="77777777" w:rsidR="00CB2598" w:rsidRPr="00AD2FF4" w:rsidRDefault="003B5ACB" w:rsidP="004F3169">
                              <w:pPr>
                                <w:rPr>
                                  <w:sz w:val="20"/>
                                  <w:szCs w:val="20"/>
                                </w:rPr>
                              </w:pPr>
                              <w:r>
                                <w:rPr>
                                  <w:sz w:val="20"/>
                                  <w:szCs w:val="20"/>
                                </w:rPr>
                                <w:t>15</w:t>
                              </w:r>
                            </w:p>
                          </w:txbxContent>
                        </wps:txbx>
                        <wps:bodyPr rot="0" vert="horz" wrap="square" lIns="0" tIns="0" rIns="0" bIns="0" anchor="t" anchorCtr="0" upright="1">
                          <a:noAutofit/>
                        </wps:bodyPr>
                      </wps:wsp>
                      <wps:wsp>
                        <wps:cNvPr id="778" name="Text Box 4508"/>
                        <wps:cNvSpPr txBox="1">
                          <a:spLocks noChangeArrowheads="1"/>
                        </wps:cNvSpPr>
                        <wps:spPr bwMode="auto">
                          <a:xfrm>
                            <a:off x="1175385" y="611505"/>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E1E71" w14:textId="77777777" w:rsidR="00CB2598" w:rsidRPr="00AD2FF4" w:rsidRDefault="00CB2598" w:rsidP="004F3169">
                              <w:pPr>
                                <w:rPr>
                                  <w:sz w:val="20"/>
                                  <w:szCs w:val="20"/>
                                </w:rPr>
                              </w:pPr>
                              <w:r>
                                <w:rPr>
                                  <w:sz w:val="20"/>
                                  <w:szCs w:val="20"/>
                                </w:rPr>
                                <w:t>23</w:t>
                              </w:r>
                            </w:p>
                          </w:txbxContent>
                        </wps:txbx>
                        <wps:bodyPr rot="0" vert="horz" wrap="square" lIns="0" tIns="0" rIns="0" bIns="0" anchor="t" anchorCtr="0" upright="1">
                          <a:noAutofit/>
                        </wps:bodyPr>
                      </wps:wsp>
                      <wps:wsp>
                        <wps:cNvPr id="779" name="Text Box 4509"/>
                        <wps:cNvSpPr txBox="1">
                          <a:spLocks noChangeArrowheads="1"/>
                        </wps:cNvSpPr>
                        <wps:spPr bwMode="auto">
                          <a:xfrm>
                            <a:off x="1480185" y="621030"/>
                            <a:ext cx="14287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54E7E" w14:textId="77777777" w:rsidR="00CB2598" w:rsidRPr="00AD2FF4" w:rsidRDefault="00CB2598" w:rsidP="004F3169">
                              <w:pPr>
                                <w:rPr>
                                  <w:sz w:val="20"/>
                                  <w:szCs w:val="20"/>
                                </w:rPr>
                              </w:pPr>
                              <w:r>
                                <w:rPr>
                                  <w:sz w:val="20"/>
                                  <w:szCs w:val="20"/>
                                </w:rPr>
                                <w:t>17</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E6DD560" id="Canvas 4466" o:spid="_x0000_s2625" editas="canvas" style="position:absolute;margin-left:219pt;margin-top:1.95pt;width:231pt;height:132.8pt;z-index:251822080;mso-position-horizontal-relative:text;mso-position-vertical-relative:text" coordsize="29337,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">
                <v:shape id="_x0000_s2626" type="#_x0000_t75" style="position:absolute;width:29337;height:16865;visibility:visible;mso-wrap-style:square">
                  <v:fill o:detectmouseclick="t"/>
                  <v:path o:connecttype="none"/>
                </v:shape>
                <v:line id="Line 4468" o:spid="_x0000_s2627" style="position:absolute;visibility:visible;mso-wrap-style:square" from="8597,2971" to="24771,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" strokecolor="red" strokeweight="2.25pt"/>
                <v:line id="Line 4469" o:spid="_x0000_s2628" style="position:absolute;flip:y;visibility:visible;mso-wrap-style:square" from="8477,8426" to="24936,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B5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MXidwPZOOgJxdAAAA//8DAFBLAQItABQABgAIAAAAIQDb4fbL7gAAAIUBAAATAAAAAAAA&#10;AAAAAAAAAAAAAABbQ29udGVudF9UeXBlc10ueG1sUEsBAi0AFAAGAAgAAAAhAFr0LFu/AAAAFQEA&#10;AAsAAAAAAAAAAAAAAAAAHwEAAF9yZWxzLy5yZWxzUEsBAi0AFAAGAAgAAAAhAKbAIHnHAAAA3AAA&#10;AA8AAAAAAAAAAAAAAAAABwIAAGRycy9kb3ducmV2LnhtbFBLBQYAAAAAAwADALcAAAD7AgAAAAA=&#10;"/>
                <v:line id="Line 4470" o:spid="_x0000_s2629" style="position:absolute;flip:y;visibility:visible;mso-wrap-style:square" from="2978,2984" to="19437,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" strokecolor="red" strokeweight="2.25pt"/>
                <v:line id="Line 4471" o:spid="_x0000_s2630" style="position:absolute;visibility:visible;mso-wrap-style:square" from="3359,8496" to="19532,1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line id="Line 4472" o:spid="_x0000_s2631" style="position:absolute;visibility:visible;mso-wrap-style:square" from="3003,8540" to="25025,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shape id="AutoShape 4473" o:spid="_x0000_s2632" type="#_x0000_t32" style="position:absolute;left:8458;top:3041;width:6;height:10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eM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YzheiYdATm/AAAA//8DAFBLAQItABQABgAIAAAAIQDb4fbL7gAAAIUBAAATAAAAAAAA&#10;AAAAAAAAAAAAAABbQ29udGVudF9UeXBlc10ueG1sUEsBAi0AFAAGAAgAAAAhAFr0LFu/AAAAFQEA&#10;AAsAAAAAAAAAAAAAAAAAHwEAAF9yZWxzLy5yZWxzUEsBAi0AFAAGAAgAAAAhAAqbZ4zHAAAA3AAA&#10;AA8AAAAAAAAAAAAAAAAABwIAAGRycy9kb3ducmV2LnhtbFBLBQYAAAAAAwADALcAAAD7AgAAAAA=&#10;"/>
                <v:shape id="AutoShape 4474" o:spid="_x0000_s2633" type="#_x0000_t32" style="position:absolute;left:19507;top:3232;width:6;height:10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" strokecolor="red" strokeweight="2.25pt"/>
                <v:line id="Line 4475" o:spid="_x0000_s2634" style="position:absolute;visibility:visible;mso-wrap-style:square" from="8528,2921" to="19500,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4476" o:spid="_x0000_s2635" style="position:absolute;flip:y;visibility:visible;mso-wrap-style:square" from="2921,2870" to="8724,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" strokecolor="red" strokeweight="2.25pt"/>
                <v:line id="Line 4477" o:spid="_x0000_s2636" style="position:absolute;flip:y;visibility:visible;mso-wrap-style:square" from="8401,3124" to="19488,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" strokecolor="red" strokeweight="2.25pt"/>
                <v:line id="Line 4478" o:spid="_x0000_s2637" style="position:absolute;visibility:visible;mso-wrap-style:square" from="19691,3194" to="25088,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4479" o:spid="_x0000_s2638" style="position:absolute;visibility:visible;mso-wrap-style:square" from="8502,2971" to="19437,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line id="Line 4480" o:spid="_x0000_s2639" style="position:absolute;flip:y;visibility:visible;mso-wrap-style:square" from="19367,8636" to="24796,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"/>
                <v:line id="Line 4481" o:spid="_x0000_s2640" style="position:absolute;visibility:visible;mso-wrap-style:square" from="3054,8470" to="8515,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v:shape id="Text Box 4482" o:spid="_x0000_s2641" type="#_x0000_t202" style="position:absolute;left:596;top:5524;width:428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" filled="f" stroked="f">
                  <v:textbox>
                    <w:txbxContent>
                      <w:p w14:paraId="5BEE73BA" w14:textId="77777777" w:rsidR="00CB2598" w:rsidRDefault="00CB2598" w:rsidP="004F3169">
                        <w:r>
                          <w:t>A</w:t>
                        </w:r>
                      </w:p>
                    </w:txbxContent>
                  </v:textbox>
                </v:shape>
                <v:line id="Line 4483" o:spid="_x0000_s2642" style="position:absolute;visibility:visible;mso-wrap-style:square" from="8540,13989" to="19513,1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oval id="Oval 4484" o:spid="_x0000_s2643" style="position:absolute;left:24441;top:796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"/>
                <v:oval id="Oval 4485" o:spid="_x0000_s2644" style="position:absolute;left:18954;top:13449;width:902;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"/>
                <v:oval id="Oval 4486" o:spid="_x0000_s2645" style="position:absolute;left:7981;top:13449;width:90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"/>
                <v:oval id="Oval 4487" o:spid="_x0000_s2646" style="position:absolute;left:2495;top:7962;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"/>
                <v:oval id="Oval 4488" o:spid="_x0000_s2647" style="position:absolute;left:7981;top:2476;width:91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"/>
                <v:oval id="Oval 4489" o:spid="_x0000_s2648" style="position:absolute;left:18954;top:2476;width:90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"/>
                <v:shape id="Text Box 4490" o:spid="_x0000_s2649" type="#_x0000_t202" style="position:absolute;left:6743;top:152;width:257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0DDE46E5" w14:textId="77777777" w:rsidR="00CB2598" w:rsidRDefault="00CB2598" w:rsidP="004F3169">
                        <w:r>
                          <w:t>B</w:t>
                        </w:r>
                      </w:p>
                    </w:txbxContent>
                  </v:textbox>
                </v:shape>
                <v:shape id="Text Box 4491" o:spid="_x0000_s2650" type="#_x0000_t202" style="position:absolute;left:25050;top:6286;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14:paraId="2B0912AF" w14:textId="77777777" w:rsidR="00CB2598" w:rsidRDefault="00CB2598" w:rsidP="004F3169">
                        <w:r>
                          <w:t>G</w:t>
                        </w:r>
                      </w:p>
                    </w:txbxContent>
                  </v:textbox>
                </v:shape>
                <v:shape id="Text Box 4492" o:spid="_x0000_s2651" type="#_x0000_t202" style="position:absolute;left:18637;top:14255;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2F8C9D0D" w14:textId="77777777" w:rsidR="00CB2598" w:rsidRDefault="00CB2598" w:rsidP="004F3169">
                        <w:r>
                          <w:t>F</w:t>
                        </w:r>
                      </w:p>
                    </w:txbxContent>
                  </v:textbox>
                </v:shape>
                <v:shape id="Text Box 4493" o:spid="_x0000_s2652" type="#_x0000_t202" style="position:absolute;left:6921;top:14389;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696B6EDF" w14:textId="77777777" w:rsidR="00CB2598" w:rsidRDefault="00CB2598" w:rsidP="004F3169">
                        <w:r>
                          <w:t>C</w:t>
                        </w:r>
                      </w:p>
                    </w:txbxContent>
                  </v:textbox>
                </v:shape>
                <v:shape id="Text Box 4494" o:spid="_x0000_s2653" type="#_x0000_t202" style="position:absolute;left:18027;width:428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14:paraId="03BFCB0C" w14:textId="77777777" w:rsidR="00CB2598" w:rsidRDefault="00CB2598" w:rsidP="004F3169">
                        <w:r>
                          <w:t>E</w:t>
                        </w:r>
                      </w:p>
                    </w:txbxContent>
                  </v:textbox>
                </v:shape>
                <v:shape id="Text Box 4495" o:spid="_x0000_s2654" type="#_x0000_t202" style="position:absolute;left:13315;top:2152;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" stroked="f">
                  <v:textbox inset="0,0,0,0">
                    <w:txbxContent>
                      <w:p w14:paraId="17167A07" w14:textId="77777777" w:rsidR="00CB2598" w:rsidRPr="00AD2FF4" w:rsidRDefault="00CB2598" w:rsidP="004F3169">
                        <w:pPr>
                          <w:rPr>
                            <w:sz w:val="20"/>
                            <w:szCs w:val="20"/>
                          </w:rPr>
                        </w:pPr>
                        <w:r>
                          <w:rPr>
                            <w:sz w:val="20"/>
                            <w:szCs w:val="20"/>
                          </w:rPr>
                          <w:t>43</w:t>
                        </w:r>
                      </w:p>
                    </w:txbxContent>
                  </v:textbox>
                </v:shape>
                <v:shape id="Text Box 4496" o:spid="_x0000_s2655" type="#_x0000_t202" style="position:absolute;left:21221;top:4533;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" stroked="f">
                  <v:textbox inset="0,0,0,0">
                    <w:txbxContent>
                      <w:p w14:paraId="3974CDC8" w14:textId="77777777" w:rsidR="00CB2598" w:rsidRPr="00AD2FF4" w:rsidRDefault="00CB2598" w:rsidP="004F3169">
                        <w:pPr>
                          <w:rPr>
                            <w:sz w:val="20"/>
                            <w:szCs w:val="20"/>
                          </w:rPr>
                        </w:pPr>
                        <w:r>
                          <w:rPr>
                            <w:sz w:val="20"/>
                            <w:szCs w:val="20"/>
                          </w:rPr>
                          <w:t>45</w:t>
                        </w:r>
                      </w:p>
                    </w:txbxContent>
                  </v:textbox>
                </v:shape>
                <v:shape id="Text Box 4497" o:spid="_x0000_s2656" type="#_x0000_t202" style="position:absolute;left:21526;top:10629;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" stroked="f">
                  <v:textbox inset="0,0,0,0">
                    <w:txbxContent>
                      <w:p w14:paraId="1D9DB332" w14:textId="77777777" w:rsidR="00CB2598" w:rsidRPr="00AD2FF4" w:rsidRDefault="00CB2598" w:rsidP="004F3169">
                        <w:pPr>
                          <w:rPr>
                            <w:sz w:val="20"/>
                            <w:szCs w:val="20"/>
                          </w:rPr>
                        </w:pPr>
                        <w:r>
                          <w:rPr>
                            <w:sz w:val="20"/>
                            <w:szCs w:val="20"/>
                          </w:rPr>
                          <w:t>19</w:t>
                        </w:r>
                      </w:p>
                    </w:txbxContent>
                  </v:textbox>
                </v:shape>
                <v:shape id="Text Box 4498" o:spid="_x0000_s2657" type="#_x0000_t202" style="position:absolute;left:18783;top:4305;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" stroked="f">
                  <v:textbox inset="0,0,0,0">
                    <w:txbxContent>
                      <w:p w14:paraId="2B2A03B8" w14:textId="77777777" w:rsidR="00CB2598" w:rsidRPr="00AD2FF4" w:rsidRDefault="003B5ACB" w:rsidP="004F3169">
                        <w:pPr>
                          <w:rPr>
                            <w:sz w:val="20"/>
                            <w:szCs w:val="20"/>
                          </w:rPr>
                        </w:pPr>
                        <w:r>
                          <w:rPr>
                            <w:sz w:val="20"/>
                            <w:szCs w:val="20"/>
                          </w:rPr>
                          <w:t>16</w:t>
                        </w:r>
                      </w:p>
                    </w:txbxContent>
                  </v:textbox>
                </v:shape>
                <v:shape id="Text Box 4499" o:spid="_x0000_s2658" type="#_x0000_t202" style="position:absolute;left:15754;top:3187;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" stroked="f">
                  <v:textbox inset="0,0,0,0">
                    <w:txbxContent>
                      <w:p w14:paraId="1A62CCAB" w14:textId="77777777" w:rsidR="00CB2598" w:rsidRPr="00AD2FF4" w:rsidRDefault="00CB2598" w:rsidP="004F3169">
                        <w:pPr>
                          <w:rPr>
                            <w:sz w:val="20"/>
                            <w:szCs w:val="20"/>
                          </w:rPr>
                        </w:pPr>
                        <w:r w:rsidRPr="00AD2FF4">
                          <w:rPr>
                            <w:sz w:val="20"/>
                            <w:szCs w:val="20"/>
                          </w:rPr>
                          <w:t>1</w:t>
                        </w:r>
                        <w:r>
                          <w:rPr>
                            <w:sz w:val="20"/>
                            <w:szCs w:val="20"/>
                          </w:rPr>
                          <w:t>4</w:t>
                        </w:r>
                      </w:p>
                    </w:txbxContent>
                  </v:textbox>
                </v:shape>
                <v:shape id="Text Box 4500" o:spid="_x0000_s2659" type="#_x0000_t202" style="position:absolute;left:10725;top:3213;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" stroked="f">
                  <v:textbox inset="0,0,0,0">
                    <w:txbxContent>
                      <w:p w14:paraId="05D7C384" w14:textId="77777777" w:rsidR="00CB2598" w:rsidRPr="00AD2FF4" w:rsidRDefault="00CB2598" w:rsidP="004F3169">
                        <w:pPr>
                          <w:rPr>
                            <w:sz w:val="20"/>
                            <w:szCs w:val="20"/>
                          </w:rPr>
                        </w:pPr>
                        <w:r w:rsidRPr="00AD2FF4">
                          <w:rPr>
                            <w:sz w:val="20"/>
                            <w:szCs w:val="20"/>
                          </w:rPr>
                          <w:t>1</w:t>
                        </w:r>
                        <w:r>
                          <w:rPr>
                            <w:sz w:val="20"/>
                            <w:szCs w:val="20"/>
                          </w:rPr>
                          <w:t>3</w:t>
                        </w:r>
                      </w:p>
                    </w:txbxContent>
                  </v:textbox>
                </v:shape>
                <v:shape id="Text Box 4501" o:spid="_x0000_s2660" type="#_x0000_t202" style="position:absolute;left:7791;top:4191;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" stroked="f">
                  <v:textbox inset="0,0,0,0">
                    <w:txbxContent>
                      <w:p w14:paraId="250FA8B5" w14:textId="77777777" w:rsidR="00CB2598" w:rsidRPr="00AD2FF4" w:rsidRDefault="00CB2598" w:rsidP="004F3169">
                        <w:pPr>
                          <w:rPr>
                            <w:sz w:val="20"/>
                            <w:szCs w:val="20"/>
                          </w:rPr>
                        </w:pPr>
                        <w:r>
                          <w:rPr>
                            <w:sz w:val="20"/>
                            <w:szCs w:val="20"/>
                          </w:rPr>
                          <w:t>25</w:t>
                        </w:r>
                      </w:p>
                    </w:txbxContent>
                  </v:textbox>
                </v:shape>
                <v:shape id="Text Box 4502" o:spid="_x0000_s2661" type="#_x0000_t202" style="position:absolute;left:5143;top:4787;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" stroked="f">
                  <v:textbox inset="0,0,0,0">
                    <w:txbxContent>
                      <w:p w14:paraId="63296CFB" w14:textId="77777777" w:rsidR="00CB2598" w:rsidRPr="00AD2FF4" w:rsidRDefault="00CB2598" w:rsidP="004F3169">
                        <w:pPr>
                          <w:rPr>
                            <w:sz w:val="20"/>
                            <w:szCs w:val="20"/>
                          </w:rPr>
                        </w:pPr>
                        <w:r>
                          <w:rPr>
                            <w:sz w:val="20"/>
                            <w:szCs w:val="20"/>
                          </w:rPr>
                          <w:t>11</w:t>
                        </w:r>
                      </w:p>
                    </w:txbxContent>
                  </v:textbox>
                </v:shape>
                <v:shape id="Text Box 4503" o:spid="_x0000_s2662" type="#_x0000_t202" style="position:absolute;left:5353;top:10814;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" stroked="f">
                  <v:textbox inset="0,0,0,0">
                    <w:txbxContent>
                      <w:p w14:paraId="029E8D32" w14:textId="77777777" w:rsidR="00CB2598" w:rsidRPr="00AD2FF4" w:rsidRDefault="00CB2598" w:rsidP="004F3169">
                        <w:pPr>
                          <w:rPr>
                            <w:sz w:val="20"/>
                            <w:szCs w:val="20"/>
                          </w:rPr>
                        </w:pPr>
                        <w:r>
                          <w:rPr>
                            <w:sz w:val="20"/>
                            <w:szCs w:val="20"/>
                          </w:rPr>
                          <w:t>33</w:t>
                        </w:r>
                      </w:p>
                    </w:txbxContent>
                  </v:textbox>
                </v:shape>
                <v:shape id="Text Box 4504" o:spid="_x0000_s2663" type="#_x0000_t202" style="position:absolute;left:11087;top:11925;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" stroked="f">
                  <v:textbox inset="0,0,0,0">
                    <w:txbxContent>
                      <w:p w14:paraId="3ED5B895" w14:textId="77777777" w:rsidR="00CB2598" w:rsidRPr="00AD2FF4" w:rsidRDefault="00CB2598" w:rsidP="004F3169">
                        <w:pPr>
                          <w:rPr>
                            <w:sz w:val="20"/>
                            <w:szCs w:val="20"/>
                          </w:rPr>
                        </w:pPr>
                        <w:r>
                          <w:rPr>
                            <w:sz w:val="20"/>
                            <w:szCs w:val="20"/>
                          </w:rPr>
                          <w:t>36</w:t>
                        </w:r>
                      </w:p>
                    </w:txbxContent>
                  </v:textbox>
                </v:shape>
                <v:shape id="Text Box 4505" o:spid="_x0000_s2664" type="#_x0000_t202" style="position:absolute;left:15773;top:11988;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" stroked="f">
                  <v:textbox inset="0,0,0,0">
                    <w:txbxContent>
                      <w:p w14:paraId="1632EDEF" w14:textId="77777777" w:rsidR="00CB2598" w:rsidRPr="00AD2FF4" w:rsidRDefault="00CB2598" w:rsidP="004F3169">
                        <w:pPr>
                          <w:rPr>
                            <w:sz w:val="20"/>
                            <w:szCs w:val="20"/>
                          </w:rPr>
                        </w:pPr>
                        <w:r>
                          <w:rPr>
                            <w:sz w:val="20"/>
                            <w:szCs w:val="20"/>
                          </w:rPr>
                          <w:t>41</w:t>
                        </w:r>
                      </w:p>
                    </w:txbxContent>
                  </v:textbox>
                </v:shape>
                <v:shape id="Text Box 4506" o:spid="_x0000_s2665" type="#_x0000_t202" style="position:absolute;left:13373;top:13449;width:14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" stroked="f">
                  <v:textbox inset="0,0,0,0">
                    <w:txbxContent>
                      <w:p w14:paraId="0903479F" w14:textId="77777777" w:rsidR="00CB2598" w:rsidRPr="00AD2FF4" w:rsidRDefault="00CB2598" w:rsidP="004F3169">
                        <w:pPr>
                          <w:rPr>
                            <w:sz w:val="20"/>
                            <w:szCs w:val="20"/>
                          </w:rPr>
                        </w:pPr>
                        <w:r>
                          <w:rPr>
                            <w:sz w:val="20"/>
                            <w:szCs w:val="20"/>
                          </w:rPr>
                          <w:t>37</w:t>
                        </w:r>
                      </w:p>
                    </w:txbxContent>
                  </v:textbox>
                </v:shape>
                <v:shape id="Text Box 4507" o:spid="_x0000_s2666" type="#_x0000_t202" style="position:absolute;left:9658;top:7829;width:142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" stroked="f">
                  <v:textbox inset="0,0,0,0">
                    <w:txbxContent>
                      <w:p w14:paraId="5E064170" w14:textId="77777777" w:rsidR="00CB2598" w:rsidRPr="00AD2FF4" w:rsidRDefault="003B5ACB" w:rsidP="004F3169">
                        <w:pPr>
                          <w:rPr>
                            <w:sz w:val="20"/>
                            <w:szCs w:val="20"/>
                          </w:rPr>
                        </w:pPr>
                        <w:r>
                          <w:rPr>
                            <w:sz w:val="20"/>
                            <w:szCs w:val="20"/>
                          </w:rPr>
                          <w:t>15</w:t>
                        </w:r>
                      </w:p>
                    </w:txbxContent>
                  </v:textbox>
                </v:shape>
                <v:shape id="Text Box 4508" o:spid="_x0000_s2667" type="#_x0000_t202" style="position:absolute;left:11753;top:6115;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" stroked="f">
                  <v:textbox inset="0,0,0,0">
                    <w:txbxContent>
                      <w:p w14:paraId="4F1E1E71" w14:textId="77777777" w:rsidR="00CB2598" w:rsidRPr="00AD2FF4" w:rsidRDefault="00CB2598" w:rsidP="004F3169">
                        <w:pPr>
                          <w:rPr>
                            <w:sz w:val="20"/>
                            <w:szCs w:val="20"/>
                          </w:rPr>
                        </w:pPr>
                        <w:r>
                          <w:rPr>
                            <w:sz w:val="20"/>
                            <w:szCs w:val="20"/>
                          </w:rPr>
                          <w:t>23</w:t>
                        </w:r>
                      </w:p>
                    </w:txbxContent>
                  </v:textbox>
                </v:shape>
                <v:shape id="Text Box 4509" o:spid="_x0000_s2668" type="#_x0000_t202" style="position:absolute;left:14801;top:6210;width:142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" stroked="f">
                  <v:textbox inset="0,0,0,0">
                    <w:txbxContent>
                      <w:p w14:paraId="1DD54E7E" w14:textId="77777777" w:rsidR="00CB2598" w:rsidRPr="00AD2FF4" w:rsidRDefault="00CB2598" w:rsidP="004F3169">
                        <w:pPr>
                          <w:rPr>
                            <w:sz w:val="20"/>
                            <w:szCs w:val="20"/>
                          </w:rPr>
                        </w:pPr>
                        <w:r>
                          <w:rPr>
                            <w:sz w:val="20"/>
                            <w:szCs w:val="20"/>
                          </w:rPr>
                          <w:t>17</w:t>
                        </w:r>
                      </w:p>
                    </w:txbxContent>
                  </v:textbox>
                </v:shape>
                <w10:wrap type="square"/>
              </v:group>
            </w:pict>
          </mc:Fallback>
        </mc:AlternateContent>
      </w:r>
    </w:p>
    <w:p w14:paraId="08296811" w14:textId="77777777" w:rsidR="00CB2598" w:rsidRPr="004F090D" w:rsidRDefault="00CB2598" w:rsidP="000B3907">
      <w:pPr>
        <w:pStyle w:val="TryitNowbody"/>
      </w:pPr>
      <w:r w:rsidRPr="004F090D">
        <w:t xml:space="preserve">7. </w:t>
      </w:r>
    </w:p>
    <w:p w14:paraId="3789FAFD" w14:textId="77777777" w:rsidR="004F3169" w:rsidRPr="004F090D" w:rsidRDefault="00CB2598" w:rsidP="000B3907">
      <w:pPr>
        <w:pStyle w:val="TryitNowbody"/>
      </w:pPr>
      <w:r w:rsidRPr="004F090D">
        <w:t>AB: Add, cost 11</w:t>
      </w:r>
    </w:p>
    <w:p w14:paraId="436E9932" w14:textId="77777777" w:rsidR="00CB2598" w:rsidRPr="004F090D" w:rsidRDefault="00CB2598" w:rsidP="000B3907">
      <w:pPr>
        <w:pStyle w:val="TryitNowbody"/>
      </w:pPr>
      <w:r w:rsidRPr="004F090D">
        <w:t>B</w:t>
      </w:r>
      <w:r w:rsidR="003E0DBF">
        <w:t>G</w:t>
      </w:r>
      <w:r w:rsidRPr="004F090D">
        <w:t>: Add, cost 13</w:t>
      </w:r>
    </w:p>
    <w:p w14:paraId="04F7F27A" w14:textId="77777777" w:rsidR="00CB2598" w:rsidRPr="004F090D" w:rsidRDefault="00CB2598" w:rsidP="000B3907">
      <w:pPr>
        <w:pStyle w:val="TryitNowbody"/>
      </w:pPr>
      <w:r w:rsidRPr="004F090D">
        <w:t>AE: Add, cost 14</w:t>
      </w:r>
    </w:p>
    <w:p w14:paraId="371DE798" w14:textId="77777777" w:rsidR="003B5ACB" w:rsidRPr="004F090D" w:rsidRDefault="003B5ACB" w:rsidP="000B3907">
      <w:pPr>
        <w:pStyle w:val="TryitNowbody"/>
      </w:pPr>
      <w:r w:rsidRPr="004F090D">
        <w:t>AG: Skip, would create circuit ABGA</w:t>
      </w:r>
    </w:p>
    <w:p w14:paraId="114A91AE" w14:textId="77777777" w:rsidR="00CB2598" w:rsidRPr="004F090D" w:rsidRDefault="00CB2598" w:rsidP="000B3907">
      <w:pPr>
        <w:pStyle w:val="TryitNowbody"/>
      </w:pPr>
      <w:r w:rsidRPr="004F090D">
        <w:t xml:space="preserve">EF: </w:t>
      </w:r>
      <w:r w:rsidR="003B5ACB" w:rsidRPr="004F090D">
        <w:t>Add, cost 16</w:t>
      </w:r>
    </w:p>
    <w:p w14:paraId="74C3836B" w14:textId="77777777" w:rsidR="00CB2598" w:rsidRPr="004F090D" w:rsidRDefault="003B5ACB" w:rsidP="000B3907">
      <w:pPr>
        <w:pStyle w:val="TryitNowbody"/>
      </w:pPr>
      <w:r w:rsidRPr="004F090D">
        <w:t>EC: Add, cost 17</w:t>
      </w:r>
    </w:p>
    <w:p w14:paraId="0B959D74" w14:textId="77777777" w:rsidR="003B5ACB" w:rsidRPr="004F090D" w:rsidRDefault="003B5ACB" w:rsidP="000B3907">
      <w:pPr>
        <w:pStyle w:val="TryitNowbody"/>
      </w:pPr>
    </w:p>
    <w:p w14:paraId="05C62F1B" w14:textId="77777777" w:rsidR="003B5ACB" w:rsidRDefault="003B5ACB" w:rsidP="000B3907">
      <w:pPr>
        <w:pStyle w:val="TryitNowbody"/>
      </w:pPr>
      <w:r w:rsidRPr="004F090D">
        <w:t>This completes the spanning tree</w:t>
      </w:r>
    </w:p>
    <w:p w14:paraId="1F09C89F" w14:textId="77777777" w:rsidR="000B3907" w:rsidRDefault="000B3907" w:rsidP="000B3907">
      <w:pPr>
        <w:pStyle w:val="TryitNowbody"/>
      </w:pPr>
    </w:p>
    <w:p w14:paraId="55623CE0" w14:textId="77777777" w:rsidR="00C71E1F" w:rsidRDefault="000B3907" w:rsidP="000B3907">
      <w:pPr>
        <w:pStyle w:val="Heading2"/>
      </w:pPr>
      <w:r>
        <w:br w:type="page"/>
      </w:r>
      <w:r w:rsidR="00C71E1F" w:rsidRPr="000B3907">
        <w:lastRenderedPageBreak/>
        <w:t>Exercises</w:t>
      </w:r>
    </w:p>
    <w:p w14:paraId="34C6314C" w14:textId="77777777" w:rsidR="00C71E1F" w:rsidRDefault="00C71E1F" w:rsidP="000B3907">
      <w:pPr>
        <w:pStyle w:val="Heading3"/>
      </w:pPr>
      <w:r w:rsidRPr="000B3907">
        <w:t>Skills</w:t>
      </w:r>
    </w:p>
    <w:p w14:paraId="325DF4DF" w14:textId="77777777" w:rsidR="00C71E1F" w:rsidRDefault="00C71E1F" w:rsidP="00C71E1F">
      <w:pPr>
        <w:numPr>
          <w:ilvl w:val="1"/>
          <w:numId w:val="8"/>
        </w:numPr>
        <w:tabs>
          <w:tab w:val="clear" w:pos="1440"/>
          <w:tab w:val="num" w:pos="720"/>
        </w:tabs>
        <w:ind w:left="720"/>
      </w:pPr>
      <w:r>
        <w:t>To deliver mail in a particular neighborhood, the postal carrier needs to walk along each of the streets with houses (the dots).  Create a graph with edges showing where the carrier must walk to deliver the mail.</w:t>
      </w:r>
    </w:p>
    <w:p w14:paraId="5987D4B2" w14:textId="7AE1854E" w:rsidR="00C71E1F" w:rsidRDefault="007E3B2B" w:rsidP="00C71E1F">
      <w:r>
        <w:rPr>
          <w:noProof/>
        </w:rPr>
        <mc:AlternateContent>
          <mc:Choice Requires="wpg">
            <w:drawing>
              <wp:anchor distT="0" distB="0" distL="114300" distR="114300" simplePos="0" relativeHeight="251749376" behindDoc="0" locked="0" layoutInCell="1" allowOverlap="1" wp14:anchorId="569FB7CA" wp14:editId="7BA8195A">
                <wp:simplePos x="0" y="0"/>
                <wp:positionH relativeFrom="column">
                  <wp:posOffset>590550</wp:posOffset>
                </wp:positionH>
                <wp:positionV relativeFrom="paragraph">
                  <wp:posOffset>141605</wp:posOffset>
                </wp:positionV>
                <wp:extent cx="1333500" cy="769620"/>
                <wp:effectExtent l="9525" t="10160" r="9525" b="10795"/>
                <wp:wrapNone/>
                <wp:docPr id="705"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769620"/>
                          <a:chOff x="2730" y="10275"/>
                          <a:chExt cx="2100" cy="1212"/>
                        </a:xfrm>
                      </wpg:grpSpPr>
                      <wps:wsp>
                        <wps:cNvPr id="706" name="Rectangle 2785"/>
                        <wps:cNvSpPr>
                          <a:spLocks noChangeArrowheads="1"/>
                        </wps:cNvSpPr>
                        <wps:spPr bwMode="auto">
                          <a:xfrm>
                            <a:off x="2730" y="10275"/>
                            <a:ext cx="600"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7" name="Rectangle 2786"/>
                        <wps:cNvSpPr>
                          <a:spLocks noChangeArrowheads="1"/>
                        </wps:cNvSpPr>
                        <wps:spPr bwMode="auto">
                          <a:xfrm>
                            <a:off x="3480" y="10275"/>
                            <a:ext cx="600"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8" name="Rectangle 2787"/>
                        <wps:cNvSpPr>
                          <a:spLocks noChangeArrowheads="1"/>
                        </wps:cNvSpPr>
                        <wps:spPr bwMode="auto">
                          <a:xfrm>
                            <a:off x="4230" y="10275"/>
                            <a:ext cx="600"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 name="Rectangle 2788"/>
                        <wps:cNvSpPr>
                          <a:spLocks noChangeArrowheads="1"/>
                        </wps:cNvSpPr>
                        <wps:spPr bwMode="auto">
                          <a:xfrm>
                            <a:off x="2730" y="10977"/>
                            <a:ext cx="600"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0" name="Rectangle 2789"/>
                        <wps:cNvSpPr>
                          <a:spLocks noChangeArrowheads="1"/>
                        </wps:cNvSpPr>
                        <wps:spPr bwMode="auto">
                          <a:xfrm>
                            <a:off x="3480" y="10977"/>
                            <a:ext cx="600"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1" name="Rectangle 2790"/>
                        <wps:cNvSpPr>
                          <a:spLocks noChangeArrowheads="1"/>
                        </wps:cNvSpPr>
                        <wps:spPr bwMode="auto">
                          <a:xfrm>
                            <a:off x="4230" y="10977"/>
                            <a:ext cx="600"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2" name="Rectangle 2794"/>
                        <wps:cNvSpPr>
                          <a:spLocks noChangeArrowheads="1"/>
                        </wps:cNvSpPr>
                        <wps:spPr bwMode="auto">
                          <a:xfrm>
                            <a:off x="2796" y="10671"/>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3" name="Rectangle 2795"/>
                        <wps:cNvSpPr>
                          <a:spLocks noChangeArrowheads="1"/>
                        </wps:cNvSpPr>
                        <wps:spPr bwMode="auto">
                          <a:xfrm>
                            <a:off x="2991" y="10671"/>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4" name="Rectangle 2796"/>
                        <wps:cNvSpPr>
                          <a:spLocks noChangeArrowheads="1"/>
                        </wps:cNvSpPr>
                        <wps:spPr bwMode="auto">
                          <a:xfrm>
                            <a:off x="3186" y="10671"/>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5" name="Rectangle 2797"/>
                        <wps:cNvSpPr>
                          <a:spLocks noChangeArrowheads="1"/>
                        </wps:cNvSpPr>
                        <wps:spPr bwMode="auto">
                          <a:xfrm>
                            <a:off x="2797" y="11024"/>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6" name="Rectangle 2798"/>
                        <wps:cNvSpPr>
                          <a:spLocks noChangeArrowheads="1"/>
                        </wps:cNvSpPr>
                        <wps:spPr bwMode="auto">
                          <a:xfrm>
                            <a:off x="2992" y="11024"/>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7" name="Rectangle 2799"/>
                        <wps:cNvSpPr>
                          <a:spLocks noChangeArrowheads="1"/>
                        </wps:cNvSpPr>
                        <wps:spPr bwMode="auto">
                          <a:xfrm>
                            <a:off x="3187" y="11024"/>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8" name="Rectangle 2800"/>
                        <wps:cNvSpPr>
                          <a:spLocks noChangeArrowheads="1"/>
                        </wps:cNvSpPr>
                        <wps:spPr bwMode="auto">
                          <a:xfrm>
                            <a:off x="2788" y="11377"/>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9" name="Rectangle 2801"/>
                        <wps:cNvSpPr>
                          <a:spLocks noChangeArrowheads="1"/>
                        </wps:cNvSpPr>
                        <wps:spPr bwMode="auto">
                          <a:xfrm>
                            <a:off x="2983" y="11377"/>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0" name="Rectangle 2802"/>
                        <wps:cNvSpPr>
                          <a:spLocks noChangeArrowheads="1"/>
                        </wps:cNvSpPr>
                        <wps:spPr bwMode="auto">
                          <a:xfrm>
                            <a:off x="3178" y="11377"/>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1" name="Rectangle 2803"/>
                        <wps:cNvSpPr>
                          <a:spLocks noChangeArrowheads="1"/>
                        </wps:cNvSpPr>
                        <wps:spPr bwMode="auto">
                          <a:xfrm>
                            <a:off x="3531" y="11017"/>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2" name="Rectangle 2804"/>
                        <wps:cNvSpPr>
                          <a:spLocks noChangeArrowheads="1"/>
                        </wps:cNvSpPr>
                        <wps:spPr bwMode="auto">
                          <a:xfrm>
                            <a:off x="3726" y="11017"/>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3" name="Rectangle 2805"/>
                        <wps:cNvSpPr>
                          <a:spLocks noChangeArrowheads="1"/>
                        </wps:cNvSpPr>
                        <wps:spPr bwMode="auto">
                          <a:xfrm>
                            <a:off x="3921" y="11017"/>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4" name="Rectangle 2806"/>
                        <wps:cNvSpPr>
                          <a:spLocks noChangeArrowheads="1"/>
                        </wps:cNvSpPr>
                        <wps:spPr bwMode="auto">
                          <a:xfrm>
                            <a:off x="4295" y="10672"/>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5" name="Rectangle 2807"/>
                        <wps:cNvSpPr>
                          <a:spLocks noChangeArrowheads="1"/>
                        </wps:cNvSpPr>
                        <wps:spPr bwMode="auto">
                          <a:xfrm>
                            <a:off x="4490" y="10672"/>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6" name="Rectangle 2808"/>
                        <wps:cNvSpPr>
                          <a:spLocks noChangeArrowheads="1"/>
                        </wps:cNvSpPr>
                        <wps:spPr bwMode="auto">
                          <a:xfrm>
                            <a:off x="4685" y="10672"/>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7" name="Rectangle 2809"/>
                        <wps:cNvSpPr>
                          <a:spLocks noChangeArrowheads="1"/>
                        </wps:cNvSpPr>
                        <wps:spPr bwMode="auto">
                          <a:xfrm>
                            <a:off x="4286" y="11010"/>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8" name="Rectangle 2810"/>
                        <wps:cNvSpPr>
                          <a:spLocks noChangeArrowheads="1"/>
                        </wps:cNvSpPr>
                        <wps:spPr bwMode="auto">
                          <a:xfrm>
                            <a:off x="4481" y="11010"/>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29" name="Rectangle 2811"/>
                        <wps:cNvSpPr>
                          <a:spLocks noChangeArrowheads="1"/>
                        </wps:cNvSpPr>
                        <wps:spPr bwMode="auto">
                          <a:xfrm>
                            <a:off x="4676" y="11010"/>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30" name="Rectangle 2812"/>
                        <wps:cNvSpPr>
                          <a:spLocks noChangeArrowheads="1"/>
                        </wps:cNvSpPr>
                        <wps:spPr bwMode="auto">
                          <a:xfrm>
                            <a:off x="3186" y="11212"/>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31" name="Rectangle 2813"/>
                        <wps:cNvSpPr>
                          <a:spLocks noChangeArrowheads="1"/>
                        </wps:cNvSpPr>
                        <wps:spPr bwMode="auto">
                          <a:xfrm>
                            <a:off x="3194" y="10492"/>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32" name="Rectangle 2814"/>
                        <wps:cNvSpPr>
                          <a:spLocks noChangeArrowheads="1"/>
                        </wps:cNvSpPr>
                        <wps:spPr bwMode="auto">
                          <a:xfrm>
                            <a:off x="3194" y="10319"/>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33" name="Rectangle 2815"/>
                        <wps:cNvSpPr>
                          <a:spLocks noChangeArrowheads="1"/>
                        </wps:cNvSpPr>
                        <wps:spPr bwMode="auto">
                          <a:xfrm>
                            <a:off x="4296" y="10507"/>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34" name="Rectangle 2816"/>
                        <wps:cNvSpPr>
                          <a:spLocks noChangeArrowheads="1"/>
                        </wps:cNvSpPr>
                        <wps:spPr bwMode="auto">
                          <a:xfrm>
                            <a:off x="4296" y="10334"/>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35" name="Rectangle 2817"/>
                        <wps:cNvSpPr>
                          <a:spLocks noChangeArrowheads="1"/>
                        </wps:cNvSpPr>
                        <wps:spPr bwMode="auto">
                          <a:xfrm>
                            <a:off x="4678" y="10515"/>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36" name="Rectangle 2818"/>
                        <wps:cNvSpPr>
                          <a:spLocks noChangeArrowheads="1"/>
                        </wps:cNvSpPr>
                        <wps:spPr bwMode="auto">
                          <a:xfrm>
                            <a:off x="4678" y="10342"/>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37" name="Rectangle 2819"/>
                        <wps:cNvSpPr>
                          <a:spLocks noChangeArrowheads="1"/>
                        </wps:cNvSpPr>
                        <wps:spPr bwMode="auto">
                          <a:xfrm>
                            <a:off x="4490" y="10341"/>
                            <a:ext cx="84" cy="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C2D7E" id="Group 2820" o:spid="_x0000_s1026" style="position:absolute;margin-left:46.5pt;margin-top:11.15pt;width:105pt;height:60.6pt;z-index:251749376" coordorigin="2730,10275" coordsize="2100,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">
                <v:rect id="Rectangle 2785" o:spid="_x0000_s1027" style="position:absolute;left:2730;top:10275;width: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"/>
                <v:rect id="Rectangle 2786" o:spid="_x0000_s1028" style="position:absolute;left:3480;top:10275;width: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"/>
                <v:rect id="Rectangle 2787" o:spid="_x0000_s1029" style="position:absolute;left:4230;top:10275;width: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"/>
                <v:rect id="Rectangle 2788" o:spid="_x0000_s1030" style="position:absolute;left:2730;top:10977;width: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"/>
                <v:rect id="Rectangle 2789" o:spid="_x0000_s1031" style="position:absolute;left:3480;top:10977;width: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"/>
                <v:rect id="Rectangle 2790" o:spid="_x0000_s1032" style="position:absolute;left:4230;top:10977;width: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"/>
                <v:rect id="Rectangle 2794" o:spid="_x0000_s1033" style="position:absolute;left:2796;top:10671;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" fillcolor="black"/>
                <v:rect id="Rectangle 2795" o:spid="_x0000_s1034" style="position:absolute;left:2991;top:10671;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" fillcolor="black"/>
                <v:rect id="Rectangle 2796" o:spid="_x0000_s1035" style="position:absolute;left:3186;top:10671;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" fillcolor="black"/>
                <v:rect id="Rectangle 2797" o:spid="_x0000_s1036" style="position:absolute;left:2797;top:11024;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" fillcolor="black"/>
                <v:rect id="Rectangle 2798" o:spid="_x0000_s1037" style="position:absolute;left:2992;top:11024;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" fillcolor="black"/>
                <v:rect id="Rectangle 2799" o:spid="_x0000_s1038" style="position:absolute;left:3187;top:11024;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" fillcolor="black"/>
                <v:rect id="Rectangle 2800" o:spid="_x0000_s1039" style="position:absolute;left:2788;top:11377;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" fillcolor="black"/>
                <v:rect id="Rectangle 2801" o:spid="_x0000_s1040" style="position:absolute;left:2983;top:11377;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" fillcolor="black"/>
                <v:rect id="Rectangle 2802" o:spid="_x0000_s1041" style="position:absolute;left:3178;top:11377;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" fillcolor="black"/>
                <v:rect id="Rectangle 2803" o:spid="_x0000_s1042" style="position:absolute;left:3531;top:11017;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" fillcolor="black"/>
                <v:rect id="Rectangle 2804" o:spid="_x0000_s1043" style="position:absolute;left:3726;top:11017;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" fillcolor="black"/>
                <v:rect id="Rectangle 2805" o:spid="_x0000_s1044" style="position:absolute;left:3921;top:11017;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" fillcolor="black"/>
                <v:rect id="Rectangle 2806" o:spid="_x0000_s1045" style="position:absolute;left:4295;top:10672;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" fillcolor="black"/>
                <v:rect id="Rectangle 2807" o:spid="_x0000_s1046" style="position:absolute;left:4490;top:10672;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" fillcolor="black"/>
                <v:rect id="Rectangle 2808" o:spid="_x0000_s1047" style="position:absolute;left:4685;top:10672;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" fillcolor="black"/>
                <v:rect id="Rectangle 2809" o:spid="_x0000_s1048" style="position:absolute;left:4286;top:11010;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" fillcolor="black"/>
                <v:rect id="Rectangle 2810" o:spid="_x0000_s1049" style="position:absolute;left:4481;top:11010;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" fillcolor="black"/>
                <v:rect id="Rectangle 2811" o:spid="_x0000_s1050" style="position:absolute;left:4676;top:11010;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" fillcolor="black"/>
                <v:rect id="Rectangle 2812" o:spid="_x0000_s1051" style="position:absolute;left:3186;top:11212;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" fillcolor="black"/>
                <v:rect id="Rectangle 2813" o:spid="_x0000_s1052" style="position:absolute;left:3194;top:10492;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" fillcolor="black"/>
                <v:rect id="Rectangle 2814" o:spid="_x0000_s1053" style="position:absolute;left:3194;top:10319;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" fillcolor="black"/>
                <v:rect id="Rectangle 2815" o:spid="_x0000_s1054" style="position:absolute;left:4296;top:10507;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" fillcolor="black"/>
                <v:rect id="Rectangle 2816" o:spid="_x0000_s1055" style="position:absolute;left:4296;top:10334;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" fillcolor="black"/>
                <v:rect id="Rectangle 2817" o:spid="_x0000_s1056" style="position:absolute;left:4678;top:10515;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" fillcolor="black"/>
                <v:rect id="Rectangle 2818" o:spid="_x0000_s1057" style="position:absolute;left:4678;top:10342;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" fillcolor="black"/>
                <v:rect id="Rectangle 2819" o:spid="_x0000_s1058" style="position:absolute;left:4490;top:10341;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" fillcolor="black"/>
              </v:group>
            </w:pict>
          </mc:Fallback>
        </mc:AlternateContent>
      </w:r>
    </w:p>
    <w:p w14:paraId="4AF787A8" w14:textId="77777777" w:rsidR="00DB43FE" w:rsidRDefault="00DB43FE" w:rsidP="00C71E1F"/>
    <w:p w14:paraId="151C0D74" w14:textId="77777777" w:rsidR="00DB43FE" w:rsidRDefault="00DB43FE" w:rsidP="00C71E1F"/>
    <w:p w14:paraId="703CD150" w14:textId="77777777" w:rsidR="00DB43FE" w:rsidRDefault="00DB43FE" w:rsidP="00C71E1F"/>
    <w:p w14:paraId="6836D06A" w14:textId="77777777" w:rsidR="00DB43FE" w:rsidRDefault="00DB43FE" w:rsidP="00C71E1F"/>
    <w:p w14:paraId="19E65125" w14:textId="77777777" w:rsidR="00DB43FE" w:rsidRDefault="00DB43FE" w:rsidP="00C71E1F"/>
    <w:p w14:paraId="33C3BBBA" w14:textId="77777777" w:rsidR="006715E8" w:rsidRDefault="00CB03E4" w:rsidP="006715E8">
      <w:pPr>
        <w:numPr>
          <w:ilvl w:val="1"/>
          <w:numId w:val="8"/>
        </w:numPr>
        <w:tabs>
          <w:tab w:val="clear" w:pos="1440"/>
          <w:tab w:val="num" w:pos="720"/>
        </w:tabs>
        <w:ind w:left="720"/>
      </w:pPr>
      <w:r>
        <w:t xml:space="preserve">Suppose that a town </w:t>
      </w:r>
      <w:r w:rsidR="00F53BF1">
        <w:t>h</w:t>
      </w:r>
      <w:r>
        <w:t>as 7 bridges as pictured below.  Create a graph that could be used to determine if there is a path that crosses all bridges once.</w:t>
      </w:r>
    </w:p>
    <w:p w14:paraId="7705ACC1" w14:textId="224600E4" w:rsidR="006715E8" w:rsidRDefault="007E3B2B" w:rsidP="006715E8">
      <w:r>
        <w:rPr>
          <w:noProof/>
        </w:rPr>
        <mc:AlternateContent>
          <mc:Choice Requires="wpg">
            <w:drawing>
              <wp:anchor distT="0" distB="0" distL="114300" distR="114300" simplePos="0" relativeHeight="251750400" behindDoc="0" locked="0" layoutInCell="1" allowOverlap="1" wp14:anchorId="485A9A39" wp14:editId="18A8E42B">
                <wp:simplePos x="0" y="0"/>
                <wp:positionH relativeFrom="column">
                  <wp:posOffset>490855</wp:posOffset>
                </wp:positionH>
                <wp:positionV relativeFrom="paragraph">
                  <wp:posOffset>139700</wp:posOffset>
                </wp:positionV>
                <wp:extent cx="1214120" cy="1057275"/>
                <wp:effectExtent l="14605" t="9525" r="9525" b="19050"/>
                <wp:wrapNone/>
                <wp:docPr id="693" name="Group 2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1057275"/>
                          <a:chOff x="2573" y="12480"/>
                          <a:chExt cx="1912" cy="1665"/>
                        </a:xfrm>
                      </wpg:grpSpPr>
                      <wps:wsp>
                        <wps:cNvPr id="694" name="Freeform 2831"/>
                        <wps:cNvSpPr>
                          <a:spLocks/>
                        </wps:cNvSpPr>
                        <wps:spPr bwMode="auto">
                          <a:xfrm>
                            <a:off x="2573" y="12615"/>
                            <a:ext cx="1912" cy="1485"/>
                          </a:xfrm>
                          <a:custGeom>
                            <a:avLst/>
                            <a:gdLst>
                              <a:gd name="T0" fmla="*/ 60 w 1905"/>
                              <a:gd name="T1" fmla="*/ 8 h 1485"/>
                              <a:gd name="T2" fmla="*/ 142 w 1905"/>
                              <a:gd name="T3" fmla="*/ 75 h 1485"/>
                              <a:gd name="T4" fmla="*/ 307 w 1905"/>
                              <a:gd name="T5" fmla="*/ 173 h 1485"/>
                              <a:gd name="T6" fmla="*/ 495 w 1905"/>
                              <a:gd name="T7" fmla="*/ 285 h 1485"/>
                              <a:gd name="T8" fmla="*/ 802 w 1905"/>
                              <a:gd name="T9" fmla="*/ 398 h 1485"/>
                              <a:gd name="T10" fmla="*/ 877 w 1905"/>
                              <a:gd name="T11" fmla="*/ 368 h 1485"/>
                              <a:gd name="T12" fmla="*/ 922 w 1905"/>
                              <a:gd name="T13" fmla="*/ 293 h 1485"/>
                              <a:gd name="T14" fmla="*/ 1672 w 1905"/>
                              <a:gd name="T15" fmla="*/ 263 h 1485"/>
                              <a:gd name="T16" fmla="*/ 1800 w 1905"/>
                              <a:gd name="T17" fmla="*/ 143 h 1485"/>
                              <a:gd name="T18" fmla="*/ 1852 w 1905"/>
                              <a:gd name="T19" fmla="*/ 68 h 1485"/>
                              <a:gd name="T20" fmla="*/ 1905 w 1905"/>
                              <a:gd name="T21" fmla="*/ 323 h 1485"/>
                              <a:gd name="T22" fmla="*/ 1635 w 1905"/>
                              <a:gd name="T23" fmla="*/ 413 h 1485"/>
                              <a:gd name="T24" fmla="*/ 1350 w 1905"/>
                              <a:gd name="T25" fmla="*/ 510 h 1485"/>
                              <a:gd name="T26" fmla="*/ 1230 w 1905"/>
                              <a:gd name="T27" fmla="*/ 600 h 1485"/>
                              <a:gd name="T28" fmla="*/ 1380 w 1905"/>
                              <a:gd name="T29" fmla="*/ 728 h 1485"/>
                              <a:gd name="T30" fmla="*/ 1492 w 1905"/>
                              <a:gd name="T31" fmla="*/ 825 h 1485"/>
                              <a:gd name="T32" fmla="*/ 1590 w 1905"/>
                              <a:gd name="T33" fmla="*/ 900 h 1485"/>
                              <a:gd name="T34" fmla="*/ 1837 w 1905"/>
                              <a:gd name="T35" fmla="*/ 1193 h 1485"/>
                              <a:gd name="T36" fmla="*/ 1897 w 1905"/>
                              <a:gd name="T37" fmla="*/ 1283 h 1485"/>
                              <a:gd name="T38" fmla="*/ 1837 w 1905"/>
                              <a:gd name="T39" fmla="*/ 1433 h 1485"/>
                              <a:gd name="T40" fmla="*/ 1665 w 1905"/>
                              <a:gd name="T41" fmla="*/ 1260 h 1485"/>
                              <a:gd name="T42" fmla="*/ 1507 w 1905"/>
                              <a:gd name="T43" fmla="*/ 1118 h 1485"/>
                              <a:gd name="T44" fmla="*/ 1432 w 1905"/>
                              <a:gd name="T45" fmla="*/ 1065 h 1485"/>
                              <a:gd name="T46" fmla="*/ 1147 w 1905"/>
                              <a:gd name="T47" fmla="*/ 1035 h 1485"/>
                              <a:gd name="T48" fmla="*/ 1057 w 1905"/>
                              <a:gd name="T49" fmla="*/ 1095 h 1485"/>
                              <a:gd name="T50" fmla="*/ 697 w 1905"/>
                              <a:gd name="T51" fmla="*/ 1140 h 1485"/>
                              <a:gd name="T52" fmla="*/ 525 w 1905"/>
                              <a:gd name="T53" fmla="*/ 983 h 1485"/>
                              <a:gd name="T54" fmla="*/ 435 w 1905"/>
                              <a:gd name="T55" fmla="*/ 788 h 1485"/>
                              <a:gd name="T56" fmla="*/ 165 w 1905"/>
                              <a:gd name="T57" fmla="*/ 893 h 1485"/>
                              <a:gd name="T58" fmla="*/ 22 w 1905"/>
                              <a:gd name="T59" fmla="*/ 1013 h 1485"/>
                              <a:gd name="T60" fmla="*/ 7 w 1905"/>
                              <a:gd name="T61" fmla="*/ 885 h 1485"/>
                              <a:gd name="T62" fmla="*/ 120 w 1905"/>
                              <a:gd name="T63" fmla="*/ 728 h 1485"/>
                              <a:gd name="T64" fmla="*/ 165 w 1905"/>
                              <a:gd name="T65" fmla="*/ 705 h 1485"/>
                              <a:gd name="T66" fmla="*/ 502 w 1905"/>
                              <a:gd name="T67" fmla="*/ 653 h 1485"/>
                              <a:gd name="T68" fmla="*/ 547 w 1905"/>
                              <a:gd name="T69" fmla="*/ 533 h 1485"/>
                              <a:gd name="T70" fmla="*/ 330 w 1905"/>
                              <a:gd name="T71" fmla="*/ 338 h 1485"/>
                              <a:gd name="T72" fmla="*/ 247 w 1905"/>
                              <a:gd name="T73" fmla="*/ 278 h 1485"/>
                              <a:gd name="T74" fmla="*/ 7 w 1905"/>
                              <a:gd name="T75" fmla="*/ 173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05" h="1485">
                                <a:moveTo>
                                  <a:pt x="7" y="0"/>
                                </a:moveTo>
                                <a:cubicBezTo>
                                  <a:pt x="25" y="3"/>
                                  <a:pt x="44" y="1"/>
                                  <a:pt x="60" y="8"/>
                                </a:cubicBezTo>
                                <a:cubicBezTo>
                                  <a:pt x="68" y="12"/>
                                  <a:pt x="69" y="24"/>
                                  <a:pt x="75" y="30"/>
                                </a:cubicBezTo>
                                <a:cubicBezTo>
                                  <a:pt x="94" y="49"/>
                                  <a:pt x="117" y="67"/>
                                  <a:pt x="142" y="75"/>
                                </a:cubicBezTo>
                                <a:cubicBezTo>
                                  <a:pt x="152" y="90"/>
                                  <a:pt x="155" y="114"/>
                                  <a:pt x="172" y="120"/>
                                </a:cubicBezTo>
                                <a:cubicBezTo>
                                  <a:pt x="220" y="136"/>
                                  <a:pt x="261" y="156"/>
                                  <a:pt x="307" y="173"/>
                                </a:cubicBezTo>
                                <a:cubicBezTo>
                                  <a:pt x="380" y="246"/>
                                  <a:pt x="329" y="194"/>
                                  <a:pt x="397" y="233"/>
                                </a:cubicBezTo>
                                <a:cubicBezTo>
                                  <a:pt x="433" y="254"/>
                                  <a:pt x="455" y="273"/>
                                  <a:pt x="495" y="285"/>
                                </a:cubicBezTo>
                                <a:cubicBezTo>
                                  <a:pt x="542" y="332"/>
                                  <a:pt x="586" y="384"/>
                                  <a:pt x="652" y="405"/>
                                </a:cubicBezTo>
                                <a:cubicBezTo>
                                  <a:pt x="702" y="403"/>
                                  <a:pt x="752" y="404"/>
                                  <a:pt x="802" y="398"/>
                                </a:cubicBezTo>
                                <a:cubicBezTo>
                                  <a:pt x="813" y="397"/>
                                  <a:pt x="822" y="387"/>
                                  <a:pt x="832" y="383"/>
                                </a:cubicBezTo>
                                <a:cubicBezTo>
                                  <a:pt x="847" y="377"/>
                                  <a:pt x="877" y="368"/>
                                  <a:pt x="877" y="368"/>
                                </a:cubicBezTo>
                                <a:cubicBezTo>
                                  <a:pt x="887" y="353"/>
                                  <a:pt x="897" y="338"/>
                                  <a:pt x="907" y="323"/>
                                </a:cubicBezTo>
                                <a:cubicBezTo>
                                  <a:pt x="913" y="314"/>
                                  <a:pt x="914" y="301"/>
                                  <a:pt x="922" y="293"/>
                                </a:cubicBezTo>
                                <a:cubicBezTo>
                                  <a:pt x="927" y="288"/>
                                  <a:pt x="972" y="279"/>
                                  <a:pt x="975" y="278"/>
                                </a:cubicBezTo>
                                <a:cubicBezTo>
                                  <a:pt x="1200" y="284"/>
                                  <a:pt x="1452" y="314"/>
                                  <a:pt x="1672" y="263"/>
                                </a:cubicBezTo>
                                <a:cubicBezTo>
                                  <a:pt x="1705" y="246"/>
                                  <a:pt x="1746" y="218"/>
                                  <a:pt x="1770" y="188"/>
                                </a:cubicBezTo>
                                <a:cubicBezTo>
                                  <a:pt x="1781" y="174"/>
                                  <a:pt x="1800" y="143"/>
                                  <a:pt x="1800" y="143"/>
                                </a:cubicBezTo>
                                <a:cubicBezTo>
                                  <a:pt x="1803" y="132"/>
                                  <a:pt x="1823" y="82"/>
                                  <a:pt x="1830" y="75"/>
                                </a:cubicBezTo>
                                <a:cubicBezTo>
                                  <a:pt x="1835" y="70"/>
                                  <a:pt x="1845" y="70"/>
                                  <a:pt x="1852" y="68"/>
                                </a:cubicBezTo>
                                <a:cubicBezTo>
                                  <a:pt x="1869" y="42"/>
                                  <a:pt x="1860" y="51"/>
                                  <a:pt x="1875" y="38"/>
                                </a:cubicBezTo>
                                <a:lnTo>
                                  <a:pt x="1905" y="323"/>
                                </a:lnTo>
                                <a:cubicBezTo>
                                  <a:pt x="1837" y="407"/>
                                  <a:pt x="1902" y="345"/>
                                  <a:pt x="1710" y="368"/>
                                </a:cubicBezTo>
                                <a:cubicBezTo>
                                  <a:pt x="1637" y="377"/>
                                  <a:pt x="1733" y="400"/>
                                  <a:pt x="1635" y="413"/>
                                </a:cubicBezTo>
                                <a:cubicBezTo>
                                  <a:pt x="1617" y="415"/>
                                  <a:pt x="1600" y="418"/>
                                  <a:pt x="1582" y="420"/>
                                </a:cubicBezTo>
                                <a:cubicBezTo>
                                  <a:pt x="1515" y="490"/>
                                  <a:pt x="1445" y="502"/>
                                  <a:pt x="1350" y="510"/>
                                </a:cubicBezTo>
                                <a:cubicBezTo>
                                  <a:pt x="1325" y="519"/>
                                  <a:pt x="1307" y="532"/>
                                  <a:pt x="1282" y="540"/>
                                </a:cubicBezTo>
                                <a:cubicBezTo>
                                  <a:pt x="1240" y="569"/>
                                  <a:pt x="1241" y="544"/>
                                  <a:pt x="1230" y="600"/>
                                </a:cubicBezTo>
                                <a:cubicBezTo>
                                  <a:pt x="1233" y="628"/>
                                  <a:pt x="1225" y="663"/>
                                  <a:pt x="1245" y="683"/>
                                </a:cubicBezTo>
                                <a:cubicBezTo>
                                  <a:pt x="1284" y="722"/>
                                  <a:pt x="1328" y="721"/>
                                  <a:pt x="1380" y="728"/>
                                </a:cubicBezTo>
                                <a:cubicBezTo>
                                  <a:pt x="1402" y="743"/>
                                  <a:pt x="1422" y="749"/>
                                  <a:pt x="1447" y="758"/>
                                </a:cubicBezTo>
                                <a:cubicBezTo>
                                  <a:pt x="1482" y="810"/>
                                  <a:pt x="1467" y="788"/>
                                  <a:pt x="1492" y="825"/>
                                </a:cubicBezTo>
                                <a:cubicBezTo>
                                  <a:pt x="1497" y="833"/>
                                  <a:pt x="1508" y="834"/>
                                  <a:pt x="1515" y="840"/>
                                </a:cubicBezTo>
                                <a:cubicBezTo>
                                  <a:pt x="1539" y="860"/>
                                  <a:pt x="1567" y="879"/>
                                  <a:pt x="1590" y="900"/>
                                </a:cubicBezTo>
                                <a:cubicBezTo>
                                  <a:pt x="1644" y="947"/>
                                  <a:pt x="1689" y="1001"/>
                                  <a:pt x="1740" y="1050"/>
                                </a:cubicBezTo>
                                <a:cubicBezTo>
                                  <a:pt x="1758" y="1111"/>
                                  <a:pt x="1801" y="1143"/>
                                  <a:pt x="1837" y="1193"/>
                                </a:cubicBezTo>
                                <a:cubicBezTo>
                                  <a:pt x="1849" y="1227"/>
                                  <a:pt x="1861" y="1214"/>
                                  <a:pt x="1882" y="1245"/>
                                </a:cubicBezTo>
                                <a:cubicBezTo>
                                  <a:pt x="1890" y="1285"/>
                                  <a:pt x="1877" y="1283"/>
                                  <a:pt x="1897" y="1283"/>
                                </a:cubicBezTo>
                                <a:lnTo>
                                  <a:pt x="1897" y="1485"/>
                                </a:lnTo>
                                <a:cubicBezTo>
                                  <a:pt x="1877" y="1468"/>
                                  <a:pt x="1856" y="1452"/>
                                  <a:pt x="1837" y="1433"/>
                                </a:cubicBezTo>
                                <a:cubicBezTo>
                                  <a:pt x="1808" y="1404"/>
                                  <a:pt x="1785" y="1362"/>
                                  <a:pt x="1755" y="1335"/>
                                </a:cubicBezTo>
                                <a:cubicBezTo>
                                  <a:pt x="1707" y="1292"/>
                                  <a:pt x="1705" y="1319"/>
                                  <a:pt x="1665" y="1260"/>
                                </a:cubicBezTo>
                                <a:cubicBezTo>
                                  <a:pt x="1643" y="1228"/>
                                  <a:pt x="1593" y="1177"/>
                                  <a:pt x="1560" y="1155"/>
                                </a:cubicBezTo>
                                <a:cubicBezTo>
                                  <a:pt x="1529" y="1109"/>
                                  <a:pt x="1566" y="1156"/>
                                  <a:pt x="1507" y="1118"/>
                                </a:cubicBezTo>
                                <a:cubicBezTo>
                                  <a:pt x="1498" y="1112"/>
                                  <a:pt x="1494" y="1101"/>
                                  <a:pt x="1485" y="1095"/>
                                </a:cubicBezTo>
                                <a:cubicBezTo>
                                  <a:pt x="1424" y="1050"/>
                                  <a:pt x="1483" y="1107"/>
                                  <a:pt x="1432" y="1065"/>
                                </a:cubicBezTo>
                                <a:cubicBezTo>
                                  <a:pt x="1403" y="1042"/>
                                  <a:pt x="1394" y="1030"/>
                                  <a:pt x="1357" y="1020"/>
                                </a:cubicBezTo>
                                <a:cubicBezTo>
                                  <a:pt x="1287" y="1026"/>
                                  <a:pt x="1215" y="1019"/>
                                  <a:pt x="1147" y="1035"/>
                                </a:cubicBezTo>
                                <a:cubicBezTo>
                                  <a:pt x="1144" y="1036"/>
                                  <a:pt x="1092" y="1072"/>
                                  <a:pt x="1080" y="1080"/>
                                </a:cubicBezTo>
                                <a:cubicBezTo>
                                  <a:pt x="1072" y="1085"/>
                                  <a:pt x="1057" y="1095"/>
                                  <a:pt x="1057" y="1095"/>
                                </a:cubicBezTo>
                                <a:cubicBezTo>
                                  <a:pt x="1033" y="1132"/>
                                  <a:pt x="986" y="1137"/>
                                  <a:pt x="945" y="1148"/>
                                </a:cubicBezTo>
                                <a:cubicBezTo>
                                  <a:pt x="862" y="1145"/>
                                  <a:pt x="779" y="1152"/>
                                  <a:pt x="697" y="1140"/>
                                </a:cubicBezTo>
                                <a:cubicBezTo>
                                  <a:pt x="679" y="1137"/>
                                  <a:pt x="598" y="1067"/>
                                  <a:pt x="577" y="1050"/>
                                </a:cubicBezTo>
                                <a:cubicBezTo>
                                  <a:pt x="555" y="1032"/>
                                  <a:pt x="525" y="983"/>
                                  <a:pt x="525" y="983"/>
                                </a:cubicBezTo>
                                <a:cubicBezTo>
                                  <a:pt x="514" y="941"/>
                                  <a:pt x="520" y="895"/>
                                  <a:pt x="502" y="855"/>
                                </a:cubicBezTo>
                                <a:cubicBezTo>
                                  <a:pt x="489" y="826"/>
                                  <a:pt x="457" y="810"/>
                                  <a:pt x="435" y="788"/>
                                </a:cubicBezTo>
                                <a:cubicBezTo>
                                  <a:pt x="350" y="793"/>
                                  <a:pt x="324" y="797"/>
                                  <a:pt x="255" y="810"/>
                                </a:cubicBezTo>
                                <a:cubicBezTo>
                                  <a:pt x="226" y="839"/>
                                  <a:pt x="194" y="864"/>
                                  <a:pt x="165" y="893"/>
                                </a:cubicBezTo>
                                <a:cubicBezTo>
                                  <a:pt x="121" y="937"/>
                                  <a:pt x="147" y="940"/>
                                  <a:pt x="82" y="960"/>
                                </a:cubicBezTo>
                                <a:cubicBezTo>
                                  <a:pt x="57" y="977"/>
                                  <a:pt x="47" y="997"/>
                                  <a:pt x="22" y="1013"/>
                                </a:cubicBezTo>
                                <a:cubicBezTo>
                                  <a:pt x="6" y="1037"/>
                                  <a:pt x="16" y="1035"/>
                                  <a:pt x="0" y="1035"/>
                                </a:cubicBezTo>
                                <a:lnTo>
                                  <a:pt x="7" y="885"/>
                                </a:lnTo>
                                <a:cubicBezTo>
                                  <a:pt x="24" y="842"/>
                                  <a:pt x="42" y="788"/>
                                  <a:pt x="90" y="773"/>
                                </a:cubicBezTo>
                                <a:cubicBezTo>
                                  <a:pt x="100" y="758"/>
                                  <a:pt x="103" y="734"/>
                                  <a:pt x="120" y="728"/>
                                </a:cubicBezTo>
                                <a:cubicBezTo>
                                  <a:pt x="127" y="725"/>
                                  <a:pt x="135" y="724"/>
                                  <a:pt x="142" y="720"/>
                                </a:cubicBezTo>
                                <a:cubicBezTo>
                                  <a:pt x="150" y="716"/>
                                  <a:pt x="157" y="709"/>
                                  <a:pt x="165" y="705"/>
                                </a:cubicBezTo>
                                <a:cubicBezTo>
                                  <a:pt x="233" y="677"/>
                                  <a:pt x="371" y="685"/>
                                  <a:pt x="427" y="683"/>
                                </a:cubicBezTo>
                                <a:cubicBezTo>
                                  <a:pt x="512" y="670"/>
                                  <a:pt x="455" y="690"/>
                                  <a:pt x="502" y="653"/>
                                </a:cubicBezTo>
                                <a:cubicBezTo>
                                  <a:pt x="516" y="642"/>
                                  <a:pt x="547" y="623"/>
                                  <a:pt x="547" y="623"/>
                                </a:cubicBezTo>
                                <a:cubicBezTo>
                                  <a:pt x="560" y="585"/>
                                  <a:pt x="562" y="591"/>
                                  <a:pt x="547" y="533"/>
                                </a:cubicBezTo>
                                <a:cubicBezTo>
                                  <a:pt x="542" y="514"/>
                                  <a:pt x="488" y="466"/>
                                  <a:pt x="487" y="465"/>
                                </a:cubicBezTo>
                                <a:cubicBezTo>
                                  <a:pt x="439" y="417"/>
                                  <a:pt x="399" y="360"/>
                                  <a:pt x="330" y="338"/>
                                </a:cubicBezTo>
                                <a:cubicBezTo>
                                  <a:pt x="295" y="285"/>
                                  <a:pt x="337" y="338"/>
                                  <a:pt x="292" y="308"/>
                                </a:cubicBezTo>
                                <a:cubicBezTo>
                                  <a:pt x="236" y="270"/>
                                  <a:pt x="302" y="295"/>
                                  <a:pt x="247" y="278"/>
                                </a:cubicBezTo>
                                <a:cubicBezTo>
                                  <a:pt x="196" y="244"/>
                                  <a:pt x="155" y="236"/>
                                  <a:pt x="97" y="218"/>
                                </a:cubicBezTo>
                                <a:cubicBezTo>
                                  <a:pt x="68" y="179"/>
                                  <a:pt x="52" y="173"/>
                                  <a:pt x="7" y="173"/>
                                </a:cubicBezTo>
                                <a:lnTo>
                                  <a:pt x="7" y="0"/>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Line 2827"/>
                        <wps:cNvCnPr>
                          <a:cxnSpLocks noChangeShapeType="1"/>
                        </wps:cNvCnPr>
                        <wps:spPr bwMode="auto">
                          <a:xfrm flipH="1">
                            <a:off x="2843" y="12751"/>
                            <a:ext cx="127" cy="23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6" name="Rectangle 2824"/>
                        <wps:cNvSpPr>
                          <a:spLocks noChangeArrowheads="1"/>
                        </wps:cNvSpPr>
                        <wps:spPr bwMode="auto">
                          <a:xfrm>
                            <a:off x="2580" y="12518"/>
                            <a:ext cx="1883" cy="1627"/>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834"/>
                        <wps:cNvSpPr>
                          <a:spLocks/>
                        </wps:cNvSpPr>
                        <wps:spPr bwMode="auto">
                          <a:xfrm>
                            <a:off x="3166" y="13076"/>
                            <a:ext cx="562" cy="548"/>
                          </a:xfrm>
                          <a:custGeom>
                            <a:avLst/>
                            <a:gdLst>
                              <a:gd name="T0" fmla="*/ 149 w 562"/>
                              <a:gd name="T1" fmla="*/ 124 h 548"/>
                              <a:gd name="T2" fmla="*/ 134 w 562"/>
                              <a:gd name="T3" fmla="*/ 199 h 548"/>
                              <a:gd name="T4" fmla="*/ 112 w 562"/>
                              <a:gd name="T5" fmla="*/ 207 h 548"/>
                              <a:gd name="T6" fmla="*/ 89 w 562"/>
                              <a:gd name="T7" fmla="*/ 222 h 548"/>
                              <a:gd name="T8" fmla="*/ 22 w 562"/>
                              <a:gd name="T9" fmla="*/ 267 h 548"/>
                              <a:gd name="T10" fmla="*/ 52 w 562"/>
                              <a:gd name="T11" fmla="*/ 409 h 548"/>
                              <a:gd name="T12" fmla="*/ 209 w 562"/>
                              <a:gd name="T13" fmla="*/ 492 h 548"/>
                              <a:gd name="T14" fmla="*/ 532 w 562"/>
                              <a:gd name="T15" fmla="*/ 409 h 548"/>
                              <a:gd name="T16" fmla="*/ 502 w 562"/>
                              <a:gd name="T17" fmla="*/ 259 h 548"/>
                              <a:gd name="T18" fmla="*/ 472 w 562"/>
                              <a:gd name="T19" fmla="*/ 184 h 548"/>
                              <a:gd name="T20" fmla="*/ 299 w 562"/>
                              <a:gd name="T21" fmla="*/ 42 h 548"/>
                              <a:gd name="T22" fmla="*/ 187 w 562"/>
                              <a:gd name="T23" fmla="*/ 64 h 548"/>
                              <a:gd name="T24" fmla="*/ 149 w 562"/>
                              <a:gd name="T25" fmla="*/ 124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2" h="548">
                                <a:moveTo>
                                  <a:pt x="149" y="124"/>
                                </a:moveTo>
                                <a:cubicBezTo>
                                  <a:pt x="143" y="149"/>
                                  <a:pt x="147" y="177"/>
                                  <a:pt x="134" y="199"/>
                                </a:cubicBezTo>
                                <a:cubicBezTo>
                                  <a:pt x="130" y="206"/>
                                  <a:pt x="119" y="203"/>
                                  <a:pt x="112" y="207"/>
                                </a:cubicBezTo>
                                <a:cubicBezTo>
                                  <a:pt x="104" y="211"/>
                                  <a:pt x="97" y="217"/>
                                  <a:pt x="89" y="222"/>
                                </a:cubicBezTo>
                                <a:cubicBezTo>
                                  <a:pt x="64" y="255"/>
                                  <a:pt x="58" y="254"/>
                                  <a:pt x="22" y="267"/>
                                </a:cubicBezTo>
                                <a:cubicBezTo>
                                  <a:pt x="5" y="314"/>
                                  <a:pt x="0" y="393"/>
                                  <a:pt x="52" y="409"/>
                                </a:cubicBezTo>
                                <a:cubicBezTo>
                                  <a:pt x="105" y="444"/>
                                  <a:pt x="150" y="471"/>
                                  <a:pt x="209" y="492"/>
                                </a:cubicBezTo>
                                <a:cubicBezTo>
                                  <a:pt x="562" y="473"/>
                                  <a:pt x="442" y="548"/>
                                  <a:pt x="532" y="409"/>
                                </a:cubicBezTo>
                                <a:cubicBezTo>
                                  <a:pt x="552" y="349"/>
                                  <a:pt x="548" y="307"/>
                                  <a:pt x="502" y="259"/>
                                </a:cubicBezTo>
                                <a:cubicBezTo>
                                  <a:pt x="494" y="231"/>
                                  <a:pt x="480" y="212"/>
                                  <a:pt x="472" y="184"/>
                                </a:cubicBezTo>
                                <a:cubicBezTo>
                                  <a:pt x="461" y="0"/>
                                  <a:pt x="486" y="32"/>
                                  <a:pt x="299" y="42"/>
                                </a:cubicBezTo>
                                <a:cubicBezTo>
                                  <a:pt x="260" y="47"/>
                                  <a:pt x="225" y="55"/>
                                  <a:pt x="187" y="64"/>
                                </a:cubicBezTo>
                                <a:cubicBezTo>
                                  <a:pt x="133" y="100"/>
                                  <a:pt x="138" y="76"/>
                                  <a:pt x="149" y="124"/>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Line 2835"/>
                        <wps:cNvCnPr>
                          <a:cxnSpLocks noChangeShapeType="1"/>
                        </wps:cNvCnPr>
                        <wps:spPr bwMode="auto">
                          <a:xfrm>
                            <a:off x="2858" y="13223"/>
                            <a:ext cx="60" cy="25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2836"/>
                        <wps:cNvCnPr>
                          <a:cxnSpLocks noChangeShapeType="1"/>
                        </wps:cNvCnPr>
                        <wps:spPr bwMode="auto">
                          <a:xfrm>
                            <a:off x="3376" y="12953"/>
                            <a:ext cx="60" cy="25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0" name="Line 2837"/>
                        <wps:cNvCnPr>
                          <a:cxnSpLocks noChangeShapeType="1"/>
                        </wps:cNvCnPr>
                        <wps:spPr bwMode="auto">
                          <a:xfrm>
                            <a:off x="4209" y="12818"/>
                            <a:ext cx="60" cy="25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1" name="Line 2838"/>
                        <wps:cNvCnPr>
                          <a:cxnSpLocks noChangeShapeType="1"/>
                        </wps:cNvCnPr>
                        <wps:spPr bwMode="auto">
                          <a:xfrm flipH="1">
                            <a:off x="4126" y="13545"/>
                            <a:ext cx="188" cy="27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2" name="Line 2839"/>
                        <wps:cNvCnPr>
                          <a:cxnSpLocks noChangeShapeType="1"/>
                        </wps:cNvCnPr>
                        <wps:spPr bwMode="auto">
                          <a:xfrm>
                            <a:off x="3541" y="13455"/>
                            <a:ext cx="180" cy="2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3" name="Line 2840"/>
                        <wps:cNvCnPr>
                          <a:cxnSpLocks noChangeShapeType="1"/>
                        </wps:cNvCnPr>
                        <wps:spPr bwMode="auto">
                          <a:xfrm flipV="1">
                            <a:off x="3031" y="13417"/>
                            <a:ext cx="188" cy="17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04" name="Rectangle 2841"/>
                        <wps:cNvSpPr>
                          <a:spLocks noChangeArrowheads="1"/>
                        </wps:cNvSpPr>
                        <wps:spPr bwMode="auto">
                          <a:xfrm>
                            <a:off x="2602" y="12480"/>
                            <a:ext cx="1831" cy="15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874B5" id="Group 2842" o:spid="_x0000_s1026" style="position:absolute;margin-left:38.65pt;margin-top:11pt;width:95.6pt;height:83.25pt;z-index:251750400" coordorigin="2573,12480" coordsize="191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">
                <v:shape id="Freeform 2831" o:spid="_x0000_s1027" style="position:absolute;left:2573;top:12615;width:1912;height:1485;visibility:visible;mso-wrap-style:square;v-text-anchor:top" coordsize="190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" path="m7,c25,3,44,1,60,8v8,4,9,16,15,22c94,49,117,67,142,75v10,15,13,39,30,45c220,136,261,156,307,173v73,73,22,21,90,60c433,254,455,273,495,285v47,47,91,99,157,120c702,403,752,404,802,398v11,-1,20,-11,30,-15c847,377,877,368,877,368v10,-15,20,-30,30,-45c913,314,914,301,922,293v5,-5,50,-14,53,-15c1200,284,1452,314,1672,263v33,-17,74,-45,98,-75c1781,174,1800,143,1800,143v3,-11,23,-61,30,-68c1835,70,1845,70,1852,68v17,-26,8,-17,23,-30l1905,323v-68,84,-3,22,-195,45c1637,377,1733,400,1635,413v-18,2,-35,5,-53,7c1515,490,1445,502,1350,510v-25,9,-43,22,-68,30c1240,569,1241,544,1230,600v3,28,-5,63,15,83c1284,722,1328,721,1380,728v22,15,42,21,67,30c1482,810,1467,788,1492,825v5,8,16,9,23,15c1539,860,1567,879,1590,900v54,47,99,101,150,150c1758,1111,1801,1143,1837,1193v12,34,24,21,45,52c1890,1285,1877,1283,1897,1283r,202c1877,1468,1856,1452,1837,1433v-29,-29,-52,-71,-82,-98c1707,1292,1705,1319,1665,1260v-22,-32,-72,-83,-105,-105c1529,1109,1566,1156,1507,1118v-9,-6,-13,-17,-22,-23c1424,1050,1483,1107,1432,1065v-29,-23,-38,-35,-75,-45c1287,1026,1215,1019,1147,1035v-3,1,-55,37,-67,45c1072,1085,1057,1095,1057,1095v-24,37,-71,42,-112,53c862,1145,779,1152,697,1140v-18,-3,-99,-73,-120,-90c555,1032,525,983,525,983,514,941,520,895,502,855,489,826,457,810,435,788v-85,5,-111,9,-180,22c226,839,194,864,165,893v-44,44,-18,47,-83,67c57,977,47,997,22,1013v-16,24,-6,22,-22,22l7,885c24,842,42,788,90,773v10,-15,13,-39,30,-45c127,725,135,724,142,720v8,-4,15,-11,23,-15c233,677,371,685,427,683v85,-13,28,7,75,-30c516,642,547,623,547,623v13,-38,15,-32,,-90c542,514,488,466,487,465,439,417,399,360,330,338v-35,-53,7,,-38,-30c236,270,302,295,247,278,196,244,155,236,97,218,68,179,52,173,7,173l7,xe" fillcolor="#3cc" stroked="f">
                  <v:path arrowok="t" o:connecttype="custom" o:connectlocs="60,8;143,75;308,173;497,285;805,398;880,368;925,293;1678,263;1807,143;1859,68;1912,323;1641,413;1355,510;1235,600;1385,728;1497,825;1596,900;1844,1193;1904,1283;1844,1433;1671,1260;1513,1118;1437,1065;1151,1035;1061,1095;700,1140;527,983;437,788;166,893;22,1013;7,885;120,728;166,705;504,653;549,533;331,338;248,278;7,173" o:connectangles="0,0,0,0,0,0,0,0,0,0,0,0,0,0,0,0,0,0,0,0,0,0,0,0,0,0,0,0,0,0,0,0,0,0,0,0,0,0"/>
                </v:shape>
                <v:line id="Line 2827" o:spid="_x0000_s1028" style="position:absolute;flip:x;visibility:visible;mso-wrap-style:square" from="2843,12751" to="2970,1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" strokeweight="3pt"/>
                <v:rect id="Rectangle 2824" o:spid="_x0000_s1029" style="position:absolute;left:2580;top:12518;width:1883;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" filled="f" strokecolor="white" strokeweight="3pt"/>
                <v:shape id="Freeform 2834" o:spid="_x0000_s1030" style="position:absolute;left:3166;top:13076;width:562;height:548;visibility:visible;mso-wrap-style:square;v-text-anchor:top" coordsize="56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" path="m149,124v-6,25,-2,53,-15,75c130,206,119,203,112,207v-8,4,-15,10,-23,15c64,255,58,254,22,267,5,314,,393,52,409v53,35,98,62,157,83c562,473,442,548,532,409,552,349,548,307,502,259v-8,-28,-22,-47,-30,-75c461,,486,32,299,42,260,47,225,55,187,64v-54,36,-49,12,-38,60xe" stroked="f">
                  <v:path arrowok="t" o:connecttype="custom" o:connectlocs="149,124;134,199;112,207;89,222;22,267;52,409;209,492;532,409;502,259;472,184;299,42;187,64;149,124" o:connectangles="0,0,0,0,0,0,0,0,0,0,0,0,0"/>
                </v:shape>
                <v:line id="Line 2835" o:spid="_x0000_s1031" style="position:absolute;visibility:visible;mso-wrap-style:square" from="2858,13223" to="2918,1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" strokeweight="3pt"/>
                <v:line id="Line 2836" o:spid="_x0000_s1032" style="position:absolute;visibility:visible;mso-wrap-style:square" from="3376,12953" to="3436,1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" strokeweight="3pt"/>
                <v:line id="Line 2837" o:spid="_x0000_s1033" style="position:absolute;visibility:visible;mso-wrap-style:square" from="4209,12818" to="4269,1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" strokeweight="3pt"/>
                <v:line id="Line 2838" o:spid="_x0000_s1034" style="position:absolute;flip:x;visibility:visible;mso-wrap-style:square" from="4126,13545" to="4314,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" strokeweight="3pt"/>
                <v:line id="Line 2839" o:spid="_x0000_s1035" style="position:absolute;visibility:visible;mso-wrap-style:square" from="3541,13455" to="3721,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" strokeweight="3pt"/>
                <v:line id="Line 2840" o:spid="_x0000_s1036" style="position:absolute;flip:y;visibility:visible;mso-wrap-style:square" from="3031,13417" to="3219,1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" strokeweight="3pt"/>
                <v:rect id="Rectangle 2841" o:spid="_x0000_s1037" style="position:absolute;left:2602;top:12480;width:1831;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" filled="f" strokeweight="1pt"/>
              </v:group>
            </w:pict>
          </mc:Fallback>
        </mc:AlternateContent>
      </w:r>
    </w:p>
    <w:p w14:paraId="2FC14E51" w14:textId="77777777" w:rsidR="00DB43FE" w:rsidRDefault="00DB43FE" w:rsidP="006715E8"/>
    <w:p w14:paraId="25E649FA" w14:textId="77777777" w:rsidR="00DB43FE" w:rsidRDefault="00DB43FE" w:rsidP="006715E8"/>
    <w:p w14:paraId="0EB0B96A" w14:textId="77777777" w:rsidR="00DB43FE" w:rsidRDefault="00DB43FE" w:rsidP="006715E8"/>
    <w:p w14:paraId="2CC5D6D3" w14:textId="77777777" w:rsidR="00DB43FE" w:rsidRDefault="00DB43FE" w:rsidP="006715E8"/>
    <w:p w14:paraId="3CCF22C9" w14:textId="77777777" w:rsidR="00DB43FE" w:rsidRDefault="00DB43FE" w:rsidP="006715E8"/>
    <w:p w14:paraId="71765375" w14:textId="77777777" w:rsidR="00DB43FE" w:rsidRDefault="00DB43FE" w:rsidP="006715E8"/>
    <w:p w14:paraId="636C928F" w14:textId="77777777" w:rsidR="00DB43FE" w:rsidRDefault="00DB43FE" w:rsidP="006715E8"/>
    <w:p w14:paraId="573F56E2" w14:textId="77777777" w:rsidR="006715E8" w:rsidRDefault="006715E8" w:rsidP="00B87A6E">
      <w:pPr>
        <w:numPr>
          <w:ilvl w:val="1"/>
          <w:numId w:val="8"/>
        </w:numPr>
        <w:tabs>
          <w:tab w:val="clear" w:pos="1440"/>
          <w:tab w:val="num" w:pos="720"/>
        </w:tabs>
        <w:ind w:left="720"/>
      </w:pPr>
      <w:r>
        <w:t xml:space="preserve">The table below shows </w:t>
      </w:r>
      <w:r w:rsidR="00A3174C">
        <w:t xml:space="preserve">approximate </w:t>
      </w:r>
      <w:r>
        <w:t xml:space="preserve">driving </w:t>
      </w:r>
      <w:r w:rsidR="002751BC">
        <w:t>times (in minutes, without traffic)</w:t>
      </w:r>
      <w:r>
        <w:t xml:space="preserve"> between </w:t>
      </w:r>
      <w:r w:rsidR="00A3174C">
        <w:t xml:space="preserve">five </w:t>
      </w:r>
      <w:r>
        <w:t xml:space="preserve">cities in </w:t>
      </w:r>
      <w:r w:rsidR="002751BC">
        <w:t xml:space="preserve">the </w:t>
      </w:r>
      <w:smartTag w:uri="urn:schemas-microsoft-com:office:smarttags" w:element="City">
        <w:smartTag w:uri="urn:schemas-microsoft-com:office:smarttags" w:element="place">
          <w:r w:rsidR="002751BC">
            <w:t>Dallas</w:t>
          </w:r>
        </w:smartTag>
      </w:smartTag>
      <w:r w:rsidR="002751BC">
        <w:t xml:space="preserve"> area</w:t>
      </w:r>
      <w:r>
        <w:t>.  Create a weighted graph representing this data.</w:t>
      </w:r>
    </w:p>
    <w:p w14:paraId="33F4FB43" w14:textId="77777777" w:rsidR="00B87A6E" w:rsidRDefault="00B87A6E" w:rsidP="00B87A6E">
      <w:pPr>
        <w:ind w:left="360"/>
      </w:pPr>
    </w:p>
    <w:tbl>
      <w:tblPr>
        <w:tblW w:w="576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64"/>
        <w:gridCol w:w="1170"/>
        <w:gridCol w:w="1170"/>
        <w:gridCol w:w="1080"/>
      </w:tblGrid>
      <w:tr w:rsidR="00A3174C" w14:paraId="3B8927BF" w14:textId="77777777" w:rsidTr="00B4248E">
        <w:tc>
          <w:tcPr>
            <w:tcW w:w="1476" w:type="dxa"/>
          </w:tcPr>
          <w:p w14:paraId="5858070A" w14:textId="77777777" w:rsidR="00A3174C" w:rsidRDefault="00A3174C" w:rsidP="00C71E1F"/>
        </w:tc>
        <w:tc>
          <w:tcPr>
            <w:tcW w:w="864" w:type="dxa"/>
          </w:tcPr>
          <w:p w14:paraId="4412F255" w14:textId="77777777" w:rsidR="00A3174C" w:rsidRDefault="00A3174C" w:rsidP="00C71E1F">
            <w:smartTag w:uri="urn:schemas-microsoft-com:office:smarttags" w:element="City">
              <w:smartTag w:uri="urn:schemas-microsoft-com:office:smarttags" w:element="place">
                <w:r>
                  <w:t>Plano</w:t>
                </w:r>
              </w:smartTag>
            </w:smartTag>
          </w:p>
        </w:tc>
        <w:tc>
          <w:tcPr>
            <w:tcW w:w="1170" w:type="dxa"/>
          </w:tcPr>
          <w:p w14:paraId="25E78FB5" w14:textId="77777777" w:rsidR="00A3174C" w:rsidRDefault="00A3174C" w:rsidP="00C71E1F">
            <w:smartTag w:uri="urn:schemas-microsoft-com:office:smarttags" w:element="City">
              <w:smartTag w:uri="urn:schemas-microsoft-com:office:smarttags" w:element="place">
                <w:r>
                  <w:t>Mesquite</w:t>
                </w:r>
              </w:smartTag>
            </w:smartTag>
          </w:p>
        </w:tc>
        <w:tc>
          <w:tcPr>
            <w:tcW w:w="1170" w:type="dxa"/>
          </w:tcPr>
          <w:p w14:paraId="3F80CAA7" w14:textId="77777777" w:rsidR="00A3174C" w:rsidRDefault="00A3174C" w:rsidP="00C71E1F">
            <w:smartTag w:uri="urn:schemas-microsoft-com:office:smarttags" w:element="City">
              <w:smartTag w:uri="urn:schemas-microsoft-com:office:smarttags" w:element="place">
                <w:r>
                  <w:t>Arlington</w:t>
                </w:r>
              </w:smartTag>
            </w:smartTag>
          </w:p>
        </w:tc>
        <w:tc>
          <w:tcPr>
            <w:tcW w:w="1080" w:type="dxa"/>
          </w:tcPr>
          <w:p w14:paraId="4AEB2F7A" w14:textId="77777777" w:rsidR="00A3174C" w:rsidRDefault="00A3174C" w:rsidP="00C71E1F">
            <w:smartTag w:uri="urn:schemas-microsoft-com:office:smarttags" w:element="City">
              <w:smartTag w:uri="urn:schemas-microsoft-com:office:smarttags" w:element="place">
                <w:r>
                  <w:t>Denton</w:t>
                </w:r>
              </w:smartTag>
            </w:smartTag>
          </w:p>
        </w:tc>
      </w:tr>
      <w:tr w:rsidR="00A3174C" w14:paraId="32352D9A" w14:textId="77777777" w:rsidTr="00B4248E">
        <w:tc>
          <w:tcPr>
            <w:tcW w:w="1476" w:type="dxa"/>
          </w:tcPr>
          <w:p w14:paraId="17C6AEB8" w14:textId="77777777" w:rsidR="00A3174C" w:rsidRDefault="00A3174C" w:rsidP="00C71E1F">
            <w:smartTag w:uri="urn:schemas-microsoft-com:office:smarttags" w:element="City">
              <w:smartTag w:uri="urn:schemas-microsoft-com:office:smarttags" w:element="place">
                <w:r>
                  <w:t>Fort Worth</w:t>
                </w:r>
              </w:smartTag>
            </w:smartTag>
          </w:p>
        </w:tc>
        <w:tc>
          <w:tcPr>
            <w:tcW w:w="864" w:type="dxa"/>
          </w:tcPr>
          <w:p w14:paraId="3C2984A3" w14:textId="77777777" w:rsidR="00A3174C" w:rsidRDefault="00A3174C" w:rsidP="00C71E1F">
            <w:r>
              <w:t>54</w:t>
            </w:r>
          </w:p>
        </w:tc>
        <w:tc>
          <w:tcPr>
            <w:tcW w:w="1170" w:type="dxa"/>
          </w:tcPr>
          <w:p w14:paraId="1FD2391C" w14:textId="77777777" w:rsidR="00A3174C" w:rsidRDefault="00A3174C" w:rsidP="00C71E1F">
            <w:r>
              <w:t>52</w:t>
            </w:r>
          </w:p>
        </w:tc>
        <w:tc>
          <w:tcPr>
            <w:tcW w:w="1170" w:type="dxa"/>
          </w:tcPr>
          <w:p w14:paraId="5EE59D1E" w14:textId="77777777" w:rsidR="00A3174C" w:rsidRDefault="00A3174C" w:rsidP="00C71E1F">
            <w:r>
              <w:t>19</w:t>
            </w:r>
          </w:p>
        </w:tc>
        <w:tc>
          <w:tcPr>
            <w:tcW w:w="1080" w:type="dxa"/>
          </w:tcPr>
          <w:p w14:paraId="29C97FB6" w14:textId="77777777" w:rsidR="00A3174C" w:rsidRDefault="00A3174C" w:rsidP="00C71E1F">
            <w:r>
              <w:t>42</w:t>
            </w:r>
          </w:p>
        </w:tc>
      </w:tr>
      <w:tr w:rsidR="00A3174C" w14:paraId="58A275F7" w14:textId="77777777" w:rsidTr="00B4248E">
        <w:tc>
          <w:tcPr>
            <w:tcW w:w="1476" w:type="dxa"/>
          </w:tcPr>
          <w:p w14:paraId="3D234789" w14:textId="77777777" w:rsidR="00A3174C" w:rsidRDefault="00A3174C" w:rsidP="00C71E1F">
            <w:smartTag w:uri="urn:schemas-microsoft-com:office:smarttags" w:element="City">
              <w:smartTag w:uri="urn:schemas-microsoft-com:office:smarttags" w:element="place">
                <w:r>
                  <w:t>Plano</w:t>
                </w:r>
              </w:smartTag>
            </w:smartTag>
          </w:p>
        </w:tc>
        <w:tc>
          <w:tcPr>
            <w:tcW w:w="864" w:type="dxa"/>
          </w:tcPr>
          <w:p w14:paraId="0D7C1D67" w14:textId="77777777" w:rsidR="00A3174C" w:rsidRDefault="00A3174C" w:rsidP="00C71E1F"/>
        </w:tc>
        <w:tc>
          <w:tcPr>
            <w:tcW w:w="1170" w:type="dxa"/>
          </w:tcPr>
          <w:p w14:paraId="6D80A898" w14:textId="77777777" w:rsidR="00A3174C" w:rsidRDefault="00A3174C" w:rsidP="00C71E1F">
            <w:r>
              <w:t>38</w:t>
            </w:r>
          </w:p>
        </w:tc>
        <w:tc>
          <w:tcPr>
            <w:tcW w:w="1170" w:type="dxa"/>
          </w:tcPr>
          <w:p w14:paraId="7BD0C78D" w14:textId="77777777" w:rsidR="00A3174C" w:rsidRDefault="00A3174C" w:rsidP="00C71E1F">
            <w:r>
              <w:t>53</w:t>
            </w:r>
          </w:p>
        </w:tc>
        <w:tc>
          <w:tcPr>
            <w:tcW w:w="1080" w:type="dxa"/>
          </w:tcPr>
          <w:p w14:paraId="138461A3" w14:textId="77777777" w:rsidR="00A3174C" w:rsidRDefault="00A3174C" w:rsidP="00C71E1F">
            <w:r>
              <w:t>41</w:t>
            </w:r>
          </w:p>
        </w:tc>
      </w:tr>
      <w:tr w:rsidR="00A3174C" w14:paraId="425280C7" w14:textId="77777777" w:rsidTr="00B4248E">
        <w:tc>
          <w:tcPr>
            <w:tcW w:w="1476" w:type="dxa"/>
          </w:tcPr>
          <w:p w14:paraId="6B947712" w14:textId="77777777" w:rsidR="00A3174C" w:rsidRDefault="00A3174C" w:rsidP="00C71E1F">
            <w:smartTag w:uri="urn:schemas-microsoft-com:office:smarttags" w:element="City">
              <w:smartTag w:uri="urn:schemas-microsoft-com:office:smarttags" w:element="place">
                <w:r>
                  <w:t>Mesquite</w:t>
                </w:r>
              </w:smartTag>
            </w:smartTag>
          </w:p>
        </w:tc>
        <w:tc>
          <w:tcPr>
            <w:tcW w:w="864" w:type="dxa"/>
          </w:tcPr>
          <w:p w14:paraId="39A8CE6C" w14:textId="77777777" w:rsidR="00A3174C" w:rsidRDefault="00A3174C" w:rsidP="00C71E1F"/>
        </w:tc>
        <w:tc>
          <w:tcPr>
            <w:tcW w:w="1170" w:type="dxa"/>
          </w:tcPr>
          <w:p w14:paraId="1C03D9D5" w14:textId="77777777" w:rsidR="00A3174C" w:rsidRDefault="00A3174C" w:rsidP="00C71E1F"/>
        </w:tc>
        <w:tc>
          <w:tcPr>
            <w:tcW w:w="1170" w:type="dxa"/>
          </w:tcPr>
          <w:p w14:paraId="5AC876A0" w14:textId="77777777" w:rsidR="00A3174C" w:rsidRDefault="00A3174C" w:rsidP="00C71E1F">
            <w:r>
              <w:t>43</w:t>
            </w:r>
          </w:p>
        </w:tc>
        <w:tc>
          <w:tcPr>
            <w:tcW w:w="1080" w:type="dxa"/>
          </w:tcPr>
          <w:p w14:paraId="577BC572" w14:textId="77777777" w:rsidR="00A3174C" w:rsidRDefault="00A3174C" w:rsidP="00C71E1F">
            <w:r>
              <w:t>56</w:t>
            </w:r>
          </w:p>
        </w:tc>
      </w:tr>
      <w:tr w:rsidR="00A3174C" w14:paraId="79725F6A" w14:textId="77777777" w:rsidTr="00B4248E">
        <w:tc>
          <w:tcPr>
            <w:tcW w:w="1476" w:type="dxa"/>
          </w:tcPr>
          <w:p w14:paraId="72232E61" w14:textId="77777777" w:rsidR="00A3174C" w:rsidRDefault="00A3174C" w:rsidP="00C71E1F">
            <w:smartTag w:uri="urn:schemas-microsoft-com:office:smarttags" w:element="City">
              <w:smartTag w:uri="urn:schemas-microsoft-com:office:smarttags" w:element="place">
                <w:r>
                  <w:t>Arlington</w:t>
                </w:r>
              </w:smartTag>
            </w:smartTag>
          </w:p>
        </w:tc>
        <w:tc>
          <w:tcPr>
            <w:tcW w:w="864" w:type="dxa"/>
          </w:tcPr>
          <w:p w14:paraId="4AB72225" w14:textId="77777777" w:rsidR="00A3174C" w:rsidRDefault="00A3174C" w:rsidP="00C71E1F"/>
        </w:tc>
        <w:tc>
          <w:tcPr>
            <w:tcW w:w="1170" w:type="dxa"/>
          </w:tcPr>
          <w:p w14:paraId="6EA5B649" w14:textId="77777777" w:rsidR="00A3174C" w:rsidRDefault="00A3174C" w:rsidP="00C71E1F"/>
        </w:tc>
        <w:tc>
          <w:tcPr>
            <w:tcW w:w="1170" w:type="dxa"/>
          </w:tcPr>
          <w:p w14:paraId="664F0E58" w14:textId="77777777" w:rsidR="00A3174C" w:rsidRDefault="00A3174C" w:rsidP="00C71E1F"/>
        </w:tc>
        <w:tc>
          <w:tcPr>
            <w:tcW w:w="1080" w:type="dxa"/>
          </w:tcPr>
          <w:p w14:paraId="01E641AE" w14:textId="77777777" w:rsidR="00A3174C" w:rsidRDefault="00A3174C" w:rsidP="00C71E1F">
            <w:r>
              <w:t>50</w:t>
            </w:r>
          </w:p>
        </w:tc>
      </w:tr>
    </w:tbl>
    <w:p w14:paraId="33C34FFC" w14:textId="77777777" w:rsidR="002751BC" w:rsidRDefault="002751BC" w:rsidP="00A3174C"/>
    <w:p w14:paraId="66E0454B" w14:textId="77777777" w:rsidR="00A3174C" w:rsidRDefault="006715E8" w:rsidP="00B87A6E">
      <w:pPr>
        <w:numPr>
          <w:ilvl w:val="1"/>
          <w:numId w:val="8"/>
        </w:numPr>
        <w:tabs>
          <w:tab w:val="clear" w:pos="1440"/>
          <w:tab w:val="num" w:pos="720"/>
        </w:tabs>
        <w:ind w:left="720"/>
      </w:pPr>
      <w:r>
        <w:t>Shown in the table below are the one-way airfares between 5 cities</w:t>
      </w:r>
      <w:r w:rsidR="00A3174C">
        <w:rPr>
          <w:rStyle w:val="FootnoteReference"/>
        </w:rPr>
        <w:footnoteReference w:id="5"/>
      </w:r>
      <w:r>
        <w:t>.  Create a graph showing this data.</w:t>
      </w:r>
    </w:p>
    <w:p w14:paraId="44CF4AC7" w14:textId="77777777" w:rsidR="00B87A6E" w:rsidRDefault="00B87A6E" w:rsidP="00B87A6E">
      <w:pPr>
        <w:ind w:left="360"/>
      </w:pPr>
    </w:p>
    <w:tbl>
      <w:tblPr>
        <w:tblW w:w="576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1123"/>
        <w:gridCol w:w="1117"/>
        <w:gridCol w:w="1138"/>
        <w:gridCol w:w="996"/>
      </w:tblGrid>
      <w:tr w:rsidR="00A3174C" w14:paraId="2A9559E9" w14:textId="77777777" w:rsidTr="00B4248E">
        <w:tc>
          <w:tcPr>
            <w:tcW w:w="1476" w:type="dxa"/>
          </w:tcPr>
          <w:p w14:paraId="5F7489C9" w14:textId="77777777" w:rsidR="00A3174C" w:rsidRDefault="00A3174C" w:rsidP="00B50ECE"/>
        </w:tc>
        <w:tc>
          <w:tcPr>
            <w:tcW w:w="864" w:type="dxa"/>
          </w:tcPr>
          <w:p w14:paraId="14D6C787" w14:textId="77777777" w:rsidR="00A3174C" w:rsidRDefault="00A3174C" w:rsidP="00B50ECE">
            <w:smartTag w:uri="urn:schemas-microsoft-com:office:smarttags" w:element="City">
              <w:smartTag w:uri="urn:schemas-microsoft-com:office:smarttags" w:element="place">
                <w:r>
                  <w:t>Honolulu</w:t>
                </w:r>
              </w:smartTag>
            </w:smartTag>
          </w:p>
        </w:tc>
        <w:tc>
          <w:tcPr>
            <w:tcW w:w="1170" w:type="dxa"/>
          </w:tcPr>
          <w:p w14:paraId="0EB141EA" w14:textId="77777777" w:rsidR="00A3174C" w:rsidRDefault="00A3174C" w:rsidP="00B50ECE">
            <w:smartTag w:uri="urn:schemas-microsoft-com:office:smarttags" w:element="City">
              <w:smartTag w:uri="urn:schemas-microsoft-com:office:smarttags" w:element="place">
                <w:r>
                  <w:t>London</w:t>
                </w:r>
              </w:smartTag>
            </w:smartTag>
          </w:p>
        </w:tc>
        <w:tc>
          <w:tcPr>
            <w:tcW w:w="1170" w:type="dxa"/>
          </w:tcPr>
          <w:p w14:paraId="413A6681" w14:textId="77777777" w:rsidR="00A3174C" w:rsidRDefault="00A3174C" w:rsidP="00B50ECE">
            <w:smartTag w:uri="urn:schemas-microsoft-com:office:smarttags" w:element="City">
              <w:smartTag w:uri="urn:schemas-microsoft-com:office:smarttags" w:element="place">
                <w:r>
                  <w:t>Moscow</w:t>
                </w:r>
              </w:smartTag>
            </w:smartTag>
          </w:p>
        </w:tc>
        <w:tc>
          <w:tcPr>
            <w:tcW w:w="1080" w:type="dxa"/>
          </w:tcPr>
          <w:p w14:paraId="787B3B0D" w14:textId="77777777" w:rsidR="00A3174C" w:rsidRDefault="00A3174C" w:rsidP="00B50ECE">
            <w:smartTag w:uri="urn:schemas-microsoft-com:office:smarttags" w:element="City">
              <w:smartTag w:uri="urn:schemas-microsoft-com:office:smarttags" w:element="place">
                <w:r>
                  <w:t>Cairo</w:t>
                </w:r>
              </w:smartTag>
            </w:smartTag>
          </w:p>
        </w:tc>
      </w:tr>
      <w:tr w:rsidR="00A3174C" w14:paraId="7E6ED7DC" w14:textId="77777777" w:rsidTr="00B4248E">
        <w:tc>
          <w:tcPr>
            <w:tcW w:w="1476" w:type="dxa"/>
          </w:tcPr>
          <w:p w14:paraId="3EA7009C" w14:textId="77777777" w:rsidR="00A3174C" w:rsidRDefault="00A3174C" w:rsidP="00B50ECE">
            <w:smartTag w:uri="urn:schemas-microsoft-com:office:smarttags" w:element="City">
              <w:smartTag w:uri="urn:schemas-microsoft-com:office:smarttags" w:element="place">
                <w:r>
                  <w:t>Seattle</w:t>
                </w:r>
              </w:smartTag>
            </w:smartTag>
          </w:p>
        </w:tc>
        <w:tc>
          <w:tcPr>
            <w:tcW w:w="864" w:type="dxa"/>
          </w:tcPr>
          <w:p w14:paraId="27CF26A8" w14:textId="77777777" w:rsidR="00A3174C" w:rsidRDefault="00A3174C" w:rsidP="00B50ECE">
            <w:r>
              <w:t>$159</w:t>
            </w:r>
          </w:p>
        </w:tc>
        <w:tc>
          <w:tcPr>
            <w:tcW w:w="1170" w:type="dxa"/>
          </w:tcPr>
          <w:p w14:paraId="510AC788" w14:textId="77777777" w:rsidR="00A3174C" w:rsidRDefault="00A3174C" w:rsidP="00B50ECE">
            <w:r>
              <w:t>$370</w:t>
            </w:r>
          </w:p>
        </w:tc>
        <w:tc>
          <w:tcPr>
            <w:tcW w:w="1170" w:type="dxa"/>
          </w:tcPr>
          <w:p w14:paraId="259597B5" w14:textId="77777777" w:rsidR="00A3174C" w:rsidRDefault="00A3174C" w:rsidP="00B50ECE">
            <w:r>
              <w:t>$654</w:t>
            </w:r>
          </w:p>
        </w:tc>
        <w:tc>
          <w:tcPr>
            <w:tcW w:w="1080" w:type="dxa"/>
          </w:tcPr>
          <w:p w14:paraId="76E9B26C" w14:textId="77777777" w:rsidR="00A3174C" w:rsidRDefault="00A3174C" w:rsidP="00B50ECE">
            <w:r>
              <w:t>$684</w:t>
            </w:r>
          </w:p>
        </w:tc>
      </w:tr>
      <w:tr w:rsidR="00A3174C" w14:paraId="4E8CEE11" w14:textId="77777777" w:rsidTr="00B4248E">
        <w:tc>
          <w:tcPr>
            <w:tcW w:w="1476" w:type="dxa"/>
          </w:tcPr>
          <w:p w14:paraId="7D5C1239" w14:textId="77777777" w:rsidR="00A3174C" w:rsidRDefault="00A3174C" w:rsidP="00B50ECE">
            <w:smartTag w:uri="urn:schemas-microsoft-com:office:smarttags" w:element="City">
              <w:smartTag w:uri="urn:schemas-microsoft-com:office:smarttags" w:element="place">
                <w:r>
                  <w:t>Honolulu</w:t>
                </w:r>
              </w:smartTag>
            </w:smartTag>
          </w:p>
        </w:tc>
        <w:tc>
          <w:tcPr>
            <w:tcW w:w="864" w:type="dxa"/>
          </w:tcPr>
          <w:p w14:paraId="503405EC" w14:textId="77777777" w:rsidR="00A3174C" w:rsidRDefault="00A3174C" w:rsidP="00B50ECE"/>
        </w:tc>
        <w:tc>
          <w:tcPr>
            <w:tcW w:w="1170" w:type="dxa"/>
          </w:tcPr>
          <w:p w14:paraId="76D41A41" w14:textId="77777777" w:rsidR="00A3174C" w:rsidRDefault="00A3174C" w:rsidP="00B50ECE">
            <w:r>
              <w:t>$830</w:t>
            </w:r>
          </w:p>
        </w:tc>
        <w:tc>
          <w:tcPr>
            <w:tcW w:w="1170" w:type="dxa"/>
          </w:tcPr>
          <w:p w14:paraId="4200228E" w14:textId="77777777" w:rsidR="00A3174C" w:rsidRDefault="00692164" w:rsidP="00B50ECE">
            <w:r>
              <w:t>$854</w:t>
            </w:r>
          </w:p>
        </w:tc>
        <w:tc>
          <w:tcPr>
            <w:tcW w:w="1080" w:type="dxa"/>
          </w:tcPr>
          <w:p w14:paraId="1A3A6DA4" w14:textId="77777777" w:rsidR="00A3174C" w:rsidRDefault="00692164" w:rsidP="00B50ECE">
            <w:r>
              <w:t>$801</w:t>
            </w:r>
          </w:p>
        </w:tc>
      </w:tr>
      <w:tr w:rsidR="00A3174C" w14:paraId="48811ECB" w14:textId="77777777" w:rsidTr="00B4248E">
        <w:tc>
          <w:tcPr>
            <w:tcW w:w="1476" w:type="dxa"/>
          </w:tcPr>
          <w:p w14:paraId="0F95D294" w14:textId="77777777" w:rsidR="00A3174C" w:rsidRDefault="00A3174C" w:rsidP="00B50ECE">
            <w:smartTag w:uri="urn:schemas-microsoft-com:office:smarttags" w:element="City">
              <w:smartTag w:uri="urn:schemas-microsoft-com:office:smarttags" w:element="place">
                <w:r>
                  <w:t>London</w:t>
                </w:r>
              </w:smartTag>
            </w:smartTag>
          </w:p>
        </w:tc>
        <w:tc>
          <w:tcPr>
            <w:tcW w:w="864" w:type="dxa"/>
          </w:tcPr>
          <w:p w14:paraId="01BC276D" w14:textId="77777777" w:rsidR="00A3174C" w:rsidRDefault="00A3174C" w:rsidP="00B50ECE"/>
        </w:tc>
        <w:tc>
          <w:tcPr>
            <w:tcW w:w="1170" w:type="dxa"/>
          </w:tcPr>
          <w:p w14:paraId="2A4121CB" w14:textId="77777777" w:rsidR="00A3174C" w:rsidRDefault="00A3174C" w:rsidP="00B50ECE"/>
        </w:tc>
        <w:tc>
          <w:tcPr>
            <w:tcW w:w="1170" w:type="dxa"/>
          </w:tcPr>
          <w:p w14:paraId="1FBA2E22" w14:textId="77777777" w:rsidR="00A3174C" w:rsidRDefault="00692164" w:rsidP="00B50ECE">
            <w:r>
              <w:t>$245</w:t>
            </w:r>
          </w:p>
        </w:tc>
        <w:tc>
          <w:tcPr>
            <w:tcW w:w="1080" w:type="dxa"/>
          </w:tcPr>
          <w:p w14:paraId="4488A079" w14:textId="77777777" w:rsidR="00A3174C" w:rsidRDefault="00692164" w:rsidP="00B50ECE">
            <w:r>
              <w:t>$323</w:t>
            </w:r>
          </w:p>
        </w:tc>
      </w:tr>
      <w:tr w:rsidR="00A3174C" w14:paraId="633E8558" w14:textId="77777777" w:rsidTr="00B4248E">
        <w:tc>
          <w:tcPr>
            <w:tcW w:w="1476" w:type="dxa"/>
          </w:tcPr>
          <w:p w14:paraId="1C872D9C" w14:textId="77777777" w:rsidR="00A3174C" w:rsidRDefault="00A3174C" w:rsidP="00B50ECE">
            <w:smartTag w:uri="urn:schemas-microsoft-com:office:smarttags" w:element="City">
              <w:smartTag w:uri="urn:schemas-microsoft-com:office:smarttags" w:element="place">
                <w:r>
                  <w:t>Moscow</w:t>
                </w:r>
              </w:smartTag>
            </w:smartTag>
          </w:p>
        </w:tc>
        <w:tc>
          <w:tcPr>
            <w:tcW w:w="864" w:type="dxa"/>
          </w:tcPr>
          <w:p w14:paraId="08ED87AD" w14:textId="77777777" w:rsidR="00A3174C" w:rsidRDefault="00A3174C" w:rsidP="00B50ECE"/>
        </w:tc>
        <w:tc>
          <w:tcPr>
            <w:tcW w:w="1170" w:type="dxa"/>
          </w:tcPr>
          <w:p w14:paraId="1B7AAEB3" w14:textId="77777777" w:rsidR="00A3174C" w:rsidRDefault="00A3174C" w:rsidP="00B50ECE"/>
        </w:tc>
        <w:tc>
          <w:tcPr>
            <w:tcW w:w="1170" w:type="dxa"/>
          </w:tcPr>
          <w:p w14:paraId="4C8CBB01" w14:textId="77777777" w:rsidR="00A3174C" w:rsidRDefault="00A3174C" w:rsidP="00B50ECE"/>
        </w:tc>
        <w:tc>
          <w:tcPr>
            <w:tcW w:w="1080" w:type="dxa"/>
          </w:tcPr>
          <w:p w14:paraId="4DEEF51F" w14:textId="77777777" w:rsidR="00A3174C" w:rsidRDefault="00692164" w:rsidP="00B50ECE">
            <w:r>
              <w:t>$329</w:t>
            </w:r>
          </w:p>
        </w:tc>
      </w:tr>
    </w:tbl>
    <w:p w14:paraId="708E6E10" w14:textId="77777777" w:rsidR="006715E8" w:rsidRPr="00C71E1F" w:rsidRDefault="006715E8" w:rsidP="00C71E1F"/>
    <w:p w14:paraId="232147A3" w14:textId="77777777" w:rsidR="00C71E1F" w:rsidRDefault="00C71E1F" w:rsidP="00C71E1F">
      <w:pPr>
        <w:numPr>
          <w:ilvl w:val="1"/>
          <w:numId w:val="8"/>
        </w:numPr>
        <w:tabs>
          <w:tab w:val="clear" w:pos="1440"/>
          <w:tab w:val="num" w:pos="720"/>
        </w:tabs>
        <w:ind w:left="720"/>
      </w:pPr>
      <w:r>
        <w:t>Find the degree of each vertex in the graph below.</w:t>
      </w:r>
    </w:p>
    <w:p w14:paraId="79325746" w14:textId="77777777" w:rsidR="007E3B2B" w:rsidRDefault="007E3B2B" w:rsidP="002F1C2E"/>
    <w:p w14:paraId="1C231DA1" w14:textId="678F14A4" w:rsidR="00B87A6E" w:rsidRDefault="007E3B2B" w:rsidP="002F1C2E">
      <w:r>
        <w:rPr>
          <w:noProof/>
        </w:rPr>
        <mc:AlternateContent>
          <mc:Choice Requires="wpg">
            <w:drawing>
              <wp:anchor distT="0" distB="0" distL="114300" distR="114300" simplePos="0" relativeHeight="251751424" behindDoc="0" locked="0" layoutInCell="1" allowOverlap="1" wp14:anchorId="56DB4E61" wp14:editId="1FE677CF">
                <wp:simplePos x="0" y="0"/>
                <wp:positionH relativeFrom="column">
                  <wp:posOffset>1417320</wp:posOffset>
                </wp:positionH>
                <wp:positionV relativeFrom="paragraph">
                  <wp:posOffset>635</wp:posOffset>
                </wp:positionV>
                <wp:extent cx="822960" cy="456565"/>
                <wp:effectExtent l="7620" t="5715" r="7620" b="13970"/>
                <wp:wrapNone/>
                <wp:docPr id="682" name="Group 2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456565"/>
                          <a:chOff x="4032" y="7632"/>
                          <a:chExt cx="1296" cy="719"/>
                        </a:xfrm>
                      </wpg:grpSpPr>
                      <wps:wsp>
                        <wps:cNvPr id="683" name="Line 2885"/>
                        <wps:cNvCnPr>
                          <a:cxnSpLocks noChangeShapeType="1"/>
                        </wps:cNvCnPr>
                        <wps:spPr bwMode="auto">
                          <a:xfrm>
                            <a:off x="4104" y="770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2895"/>
                        <wps:cNvCnPr>
                          <a:cxnSpLocks noChangeShapeType="1"/>
                        </wps:cNvCnPr>
                        <wps:spPr bwMode="auto">
                          <a:xfrm>
                            <a:off x="4680" y="7704"/>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2897"/>
                        <wps:cNvCnPr>
                          <a:cxnSpLocks noChangeShapeType="1"/>
                        </wps:cNvCnPr>
                        <wps:spPr bwMode="auto">
                          <a:xfrm>
                            <a:off x="4104" y="7704"/>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2898"/>
                        <wps:cNvCnPr>
                          <a:cxnSpLocks noChangeShapeType="1"/>
                        </wps:cNvCnPr>
                        <wps:spPr bwMode="auto">
                          <a:xfrm flipV="1">
                            <a:off x="4680" y="7704"/>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2899"/>
                        <wps:cNvCnPr>
                          <a:cxnSpLocks noChangeShapeType="1"/>
                        </wps:cNvCnPr>
                        <wps:spPr bwMode="auto">
                          <a:xfrm>
                            <a:off x="4104" y="828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Oval 2900"/>
                        <wps:cNvSpPr>
                          <a:spLocks noChangeArrowheads="1"/>
                        </wps:cNvSpPr>
                        <wps:spPr bwMode="auto">
                          <a:xfrm>
                            <a:off x="4032" y="820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9" name="Oval 2901"/>
                        <wps:cNvSpPr>
                          <a:spLocks noChangeArrowheads="1"/>
                        </wps:cNvSpPr>
                        <wps:spPr bwMode="auto">
                          <a:xfrm>
                            <a:off x="5185" y="76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 name="Oval 2902"/>
                        <wps:cNvSpPr>
                          <a:spLocks noChangeArrowheads="1"/>
                        </wps:cNvSpPr>
                        <wps:spPr bwMode="auto">
                          <a:xfrm>
                            <a:off x="4608" y="76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1" name="Oval 2903"/>
                        <wps:cNvSpPr>
                          <a:spLocks noChangeArrowheads="1"/>
                        </wps:cNvSpPr>
                        <wps:spPr bwMode="auto">
                          <a:xfrm>
                            <a:off x="4608" y="820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2" name="Oval 2888"/>
                        <wps:cNvSpPr>
                          <a:spLocks noChangeArrowheads="1"/>
                        </wps:cNvSpPr>
                        <wps:spPr bwMode="auto">
                          <a:xfrm>
                            <a:off x="4032" y="76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7E987" id="Group 2915" o:spid="_x0000_s1026" style="position:absolute;margin-left:111.6pt;margin-top:.05pt;width:64.8pt;height:35.95pt;z-index:251751424" coordorigin="4032,7632" coordsize="129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">
                <v:line id="Line 2885" o:spid="_x0000_s1027" style="position:absolute;visibility:visible;mso-wrap-style:square" from="4104,7704" to="5256,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"/>
                <v:line id="Line 2895" o:spid="_x0000_s1028" style="position:absolute;visibility:visible;mso-wrap-style:square" from="4680,7704" to="4680,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line id="Line 2897" o:spid="_x0000_s1029" style="position:absolute;visibility:visible;mso-wrap-style:square" from="4104,7704" to="468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2898" o:spid="_x0000_s1030" style="position:absolute;flip:y;visibility:visible;mso-wrap-style:square" from="4680,7704" to="525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"/>
                <v:line id="Line 2899" o:spid="_x0000_s1031" style="position:absolute;visibility:visible;mso-wrap-style:square" from="4104,8280" to="468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oval id="Oval 2900" o:spid="_x0000_s1032" style="position:absolute;left:4032;top:820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"/>
                <v:oval id="Oval 2901" o:spid="_x0000_s1033" style="position:absolute;left:5185;top:76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"/>
                <v:oval id="Oval 2902" o:spid="_x0000_s1034" style="position:absolute;left:4608;top:76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"/>
                <v:oval id="Oval 2903" o:spid="_x0000_s1035" style="position:absolute;left:4608;top:820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"/>
                <v:oval id="Oval 2888" o:spid="_x0000_s1036" style="position:absolute;left:4032;top:76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"/>
              </v:group>
            </w:pict>
          </mc:Fallback>
        </mc:AlternateContent>
      </w:r>
    </w:p>
    <w:p w14:paraId="0A345A6C" w14:textId="1B4B0C92" w:rsidR="00B87A6E" w:rsidRDefault="00B87A6E" w:rsidP="002F1C2E"/>
    <w:p w14:paraId="292E057F" w14:textId="77777777" w:rsidR="007E3B2B" w:rsidRDefault="007E3B2B" w:rsidP="002F1C2E"/>
    <w:p w14:paraId="157D85CD" w14:textId="77777777" w:rsidR="00C71E1F" w:rsidRPr="00C71E1F" w:rsidRDefault="00C71E1F" w:rsidP="00C71E1F">
      <w:pPr>
        <w:numPr>
          <w:ilvl w:val="1"/>
          <w:numId w:val="8"/>
        </w:numPr>
        <w:tabs>
          <w:tab w:val="clear" w:pos="1440"/>
          <w:tab w:val="num" w:pos="720"/>
        </w:tabs>
        <w:ind w:left="720"/>
      </w:pPr>
      <w:r>
        <w:t>Find the degree of each vertex in the graph below.</w:t>
      </w:r>
    </w:p>
    <w:p w14:paraId="0B82D587" w14:textId="2608F5C8" w:rsidR="002F1C2E" w:rsidRDefault="007E3B2B" w:rsidP="002F1C2E">
      <w:r>
        <w:rPr>
          <w:noProof/>
        </w:rPr>
        <w:lastRenderedPageBreak/>
        <mc:AlternateContent>
          <mc:Choice Requires="wps">
            <w:drawing>
              <wp:anchor distT="0" distB="0" distL="114300" distR="114300" simplePos="0" relativeHeight="251762688" behindDoc="0" locked="0" layoutInCell="1" allowOverlap="1" wp14:anchorId="365AB8A1" wp14:editId="7F8B820C">
                <wp:simplePos x="0" y="0"/>
                <wp:positionH relativeFrom="column">
                  <wp:posOffset>1554480</wp:posOffset>
                </wp:positionH>
                <wp:positionV relativeFrom="paragraph">
                  <wp:posOffset>130175</wp:posOffset>
                </wp:positionV>
                <wp:extent cx="90805" cy="90805"/>
                <wp:effectExtent l="11430" t="10160" r="12065" b="13335"/>
                <wp:wrapNone/>
                <wp:docPr id="681" name="Oval 2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D451BF" id="Oval 2914" o:spid="_x0000_s1026" style="position:absolute;margin-left:122.4pt;margin-top:10.25pt;width:7.15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"/>
            </w:pict>
          </mc:Fallback>
        </mc:AlternateContent>
      </w:r>
      <w:r>
        <w:rPr>
          <w:noProof/>
        </w:rPr>
        <mc:AlternateContent>
          <mc:Choice Requires="wps">
            <w:drawing>
              <wp:anchor distT="0" distB="0" distL="114300" distR="114300" simplePos="0" relativeHeight="251758592" behindDoc="0" locked="0" layoutInCell="1" allowOverlap="1" wp14:anchorId="5169C6B6" wp14:editId="5DE4602D">
                <wp:simplePos x="0" y="0"/>
                <wp:positionH relativeFrom="column">
                  <wp:posOffset>1280160</wp:posOffset>
                </wp:positionH>
                <wp:positionV relativeFrom="paragraph">
                  <wp:posOffset>130175</wp:posOffset>
                </wp:positionV>
                <wp:extent cx="90805" cy="90805"/>
                <wp:effectExtent l="13335" t="10160" r="10160" b="13335"/>
                <wp:wrapNone/>
                <wp:docPr id="680" name="Oval 2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3D732E" id="Oval 2910" o:spid="_x0000_s1026" style="position:absolute;margin-left:100.8pt;margin-top:10.25pt;width:7.15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"/>
            </w:pict>
          </mc:Fallback>
        </mc:AlternateContent>
      </w:r>
      <w:r>
        <w:rPr>
          <w:noProof/>
        </w:rPr>
        <mc:AlternateContent>
          <mc:Choice Requires="wps">
            <w:drawing>
              <wp:anchor distT="0" distB="0" distL="114300" distR="114300" simplePos="0" relativeHeight="251759616" behindDoc="0" locked="0" layoutInCell="1" allowOverlap="1" wp14:anchorId="61F9263B" wp14:editId="644AF1A6">
                <wp:simplePos x="0" y="0"/>
                <wp:positionH relativeFrom="column">
                  <wp:posOffset>1692275</wp:posOffset>
                </wp:positionH>
                <wp:positionV relativeFrom="paragraph">
                  <wp:posOffset>496570</wp:posOffset>
                </wp:positionV>
                <wp:extent cx="90805" cy="90805"/>
                <wp:effectExtent l="6350" t="5080" r="7620" b="8890"/>
                <wp:wrapNone/>
                <wp:docPr id="679" name="Oval 2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20BB1" id="Oval 2911" o:spid="_x0000_s1026" style="position:absolute;margin-left:133.25pt;margin-top:39.1pt;width:7.1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"/>
            </w:pict>
          </mc:Fallback>
        </mc:AlternateContent>
      </w:r>
    </w:p>
    <w:p w14:paraId="35465D88" w14:textId="48B3801C" w:rsidR="00B87A6E" w:rsidRDefault="007E3B2B" w:rsidP="002F1C2E">
      <w:r>
        <w:rPr>
          <w:noProof/>
        </w:rPr>
        <mc:AlternateContent>
          <mc:Choice Requires="wps">
            <w:drawing>
              <wp:anchor distT="0" distB="0" distL="114300" distR="114300" simplePos="0" relativeHeight="251754496" behindDoc="0" locked="0" layoutInCell="1" allowOverlap="1" wp14:anchorId="2E3C97C7" wp14:editId="3447FCA1">
                <wp:simplePos x="0" y="0"/>
                <wp:positionH relativeFrom="column">
                  <wp:posOffset>1097280</wp:posOffset>
                </wp:positionH>
                <wp:positionV relativeFrom="paragraph">
                  <wp:posOffset>635</wp:posOffset>
                </wp:positionV>
                <wp:extent cx="502920" cy="365760"/>
                <wp:effectExtent l="11430" t="8255" r="9525" b="6985"/>
                <wp:wrapNone/>
                <wp:docPr id="678" name="Line 2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13F55" id="Line 2908"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05pt" to="126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"/>
            </w:pict>
          </mc:Fallback>
        </mc:AlternateContent>
      </w:r>
      <w:r>
        <w:rPr>
          <w:noProof/>
        </w:rPr>
        <mc:AlternateContent>
          <mc:Choice Requires="wps">
            <w:drawing>
              <wp:anchor distT="0" distB="0" distL="114300" distR="114300" simplePos="0" relativeHeight="251757568" behindDoc="0" locked="0" layoutInCell="1" allowOverlap="1" wp14:anchorId="659767CF" wp14:editId="3957E1DB">
                <wp:simplePos x="0" y="0"/>
                <wp:positionH relativeFrom="column">
                  <wp:posOffset>1600200</wp:posOffset>
                </wp:positionH>
                <wp:positionV relativeFrom="paragraph">
                  <wp:posOffset>635</wp:posOffset>
                </wp:positionV>
                <wp:extent cx="137160" cy="352425"/>
                <wp:effectExtent l="9525" t="8255" r="5715" b="10795"/>
                <wp:wrapNone/>
                <wp:docPr id="677" name="Line 2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CAB89" id="Line 291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05pt" to="136.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"/>
            </w:pict>
          </mc:Fallback>
        </mc:AlternateContent>
      </w:r>
      <w:r>
        <w:rPr>
          <w:noProof/>
        </w:rPr>
        <mc:AlternateContent>
          <mc:Choice Requires="wps">
            <w:drawing>
              <wp:anchor distT="0" distB="0" distL="114300" distR="114300" simplePos="0" relativeHeight="251756544" behindDoc="0" locked="0" layoutInCell="1" allowOverlap="1" wp14:anchorId="7C766B14" wp14:editId="55905540">
                <wp:simplePos x="0" y="0"/>
                <wp:positionH relativeFrom="column">
                  <wp:posOffset>1097280</wp:posOffset>
                </wp:positionH>
                <wp:positionV relativeFrom="paragraph">
                  <wp:posOffset>635</wp:posOffset>
                </wp:positionV>
                <wp:extent cx="228600" cy="365760"/>
                <wp:effectExtent l="11430" t="8255" r="7620" b="6985"/>
                <wp:wrapNone/>
                <wp:docPr id="676" name="Line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9CAE4" id="Line 2916"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05pt" to="104.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"/>
            </w:pict>
          </mc:Fallback>
        </mc:AlternateContent>
      </w:r>
    </w:p>
    <w:p w14:paraId="677EFACD" w14:textId="78629B02" w:rsidR="00B87A6E" w:rsidRDefault="007E3B2B" w:rsidP="002F1C2E">
      <w:r>
        <w:rPr>
          <w:noProof/>
        </w:rPr>
        <mc:AlternateContent>
          <mc:Choice Requires="wps">
            <w:drawing>
              <wp:anchor distT="0" distB="0" distL="114300" distR="114300" simplePos="0" relativeHeight="251760640" behindDoc="0" locked="0" layoutInCell="1" allowOverlap="1" wp14:anchorId="65F6DA45" wp14:editId="67DBDAB7">
                <wp:simplePos x="0" y="0"/>
                <wp:positionH relativeFrom="column">
                  <wp:posOffset>1051560</wp:posOffset>
                </wp:positionH>
                <wp:positionV relativeFrom="paragraph">
                  <wp:posOffset>145415</wp:posOffset>
                </wp:positionV>
                <wp:extent cx="90805" cy="90805"/>
                <wp:effectExtent l="13335" t="13970" r="10160" b="9525"/>
                <wp:wrapNone/>
                <wp:docPr id="675" name="Oval 2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828293" id="Oval 2912" o:spid="_x0000_s1026" style="position:absolute;margin-left:82.8pt;margin-top:11.45pt;width:7.1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"/>
            </w:pict>
          </mc:Fallback>
        </mc:AlternateContent>
      </w:r>
    </w:p>
    <w:p w14:paraId="0D6886DB" w14:textId="61934385" w:rsidR="00B87A6E" w:rsidRDefault="007E3B2B" w:rsidP="002F1C2E">
      <w:r>
        <w:rPr>
          <w:noProof/>
        </w:rPr>
        <mc:AlternateContent>
          <mc:Choice Requires="wps">
            <w:drawing>
              <wp:anchor distT="0" distB="0" distL="114300" distR="114300" simplePos="0" relativeHeight="251752448" behindDoc="0" locked="0" layoutInCell="1" allowOverlap="1" wp14:anchorId="4A207A95" wp14:editId="40FDBEF3">
                <wp:simplePos x="0" y="0"/>
                <wp:positionH relativeFrom="column">
                  <wp:posOffset>1097280</wp:posOffset>
                </wp:positionH>
                <wp:positionV relativeFrom="paragraph">
                  <wp:posOffset>15875</wp:posOffset>
                </wp:positionV>
                <wp:extent cx="320040" cy="274320"/>
                <wp:effectExtent l="11430" t="12065" r="11430" b="8890"/>
                <wp:wrapNone/>
                <wp:docPr id="674" name="Line 2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45147" id="Line 290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25pt" to="111.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"/>
            </w:pict>
          </mc:Fallback>
        </mc:AlternateContent>
      </w:r>
      <w:r>
        <w:rPr>
          <w:noProof/>
        </w:rPr>
        <mc:AlternateContent>
          <mc:Choice Requires="wps">
            <w:drawing>
              <wp:anchor distT="0" distB="0" distL="114300" distR="114300" simplePos="0" relativeHeight="251753472" behindDoc="0" locked="0" layoutInCell="1" allowOverlap="1" wp14:anchorId="5B0B8716" wp14:editId="7FAF7D38">
                <wp:simplePos x="0" y="0"/>
                <wp:positionH relativeFrom="column">
                  <wp:posOffset>1417320</wp:posOffset>
                </wp:positionH>
                <wp:positionV relativeFrom="paragraph">
                  <wp:posOffset>15875</wp:posOffset>
                </wp:positionV>
                <wp:extent cx="320040" cy="274320"/>
                <wp:effectExtent l="7620" t="12065" r="5715" b="8890"/>
                <wp:wrapNone/>
                <wp:docPr id="673" name="Line 2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9904C" id="Line 2907"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25pt" to="136.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"/>
            </w:pict>
          </mc:Fallback>
        </mc:AlternateContent>
      </w:r>
      <w:r>
        <w:rPr>
          <w:noProof/>
        </w:rPr>
        <mc:AlternateContent>
          <mc:Choice Requires="wps">
            <w:drawing>
              <wp:anchor distT="0" distB="0" distL="114300" distR="114300" simplePos="0" relativeHeight="251755520" behindDoc="0" locked="0" layoutInCell="1" allowOverlap="1" wp14:anchorId="644A327A" wp14:editId="4B4C9979">
                <wp:simplePos x="0" y="0"/>
                <wp:positionH relativeFrom="column">
                  <wp:posOffset>1097280</wp:posOffset>
                </wp:positionH>
                <wp:positionV relativeFrom="paragraph">
                  <wp:posOffset>15875</wp:posOffset>
                </wp:positionV>
                <wp:extent cx="640080" cy="0"/>
                <wp:effectExtent l="11430" t="12065" r="5715" b="6985"/>
                <wp:wrapNone/>
                <wp:docPr id="672"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95ABF" id="Line 290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25pt" to="136.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"/>
            </w:pict>
          </mc:Fallback>
        </mc:AlternateContent>
      </w:r>
    </w:p>
    <w:p w14:paraId="7E0A471D" w14:textId="52BB01E9" w:rsidR="00B87A6E" w:rsidRDefault="007E3B2B" w:rsidP="002F1C2E">
      <w:r>
        <w:rPr>
          <w:noProof/>
        </w:rPr>
        <mc:AlternateContent>
          <mc:Choice Requires="wps">
            <w:drawing>
              <wp:anchor distT="0" distB="0" distL="114300" distR="114300" simplePos="0" relativeHeight="251761664" behindDoc="0" locked="0" layoutInCell="1" allowOverlap="1" wp14:anchorId="0D7F6A36" wp14:editId="0B4AE189">
                <wp:simplePos x="0" y="0"/>
                <wp:positionH relativeFrom="column">
                  <wp:posOffset>1371600</wp:posOffset>
                </wp:positionH>
                <wp:positionV relativeFrom="paragraph">
                  <wp:posOffset>69215</wp:posOffset>
                </wp:positionV>
                <wp:extent cx="90805" cy="90805"/>
                <wp:effectExtent l="9525" t="12065" r="13970" b="11430"/>
                <wp:wrapNone/>
                <wp:docPr id="671" name="Oval 2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363147" id="Oval 2913" o:spid="_x0000_s1026" style="position:absolute;margin-left:108pt;margin-top:5.45pt;width:7.15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"/>
            </w:pict>
          </mc:Fallback>
        </mc:AlternateContent>
      </w:r>
    </w:p>
    <w:p w14:paraId="6B570F48" w14:textId="77777777" w:rsidR="00C71E1F" w:rsidRDefault="00C71E1F" w:rsidP="00C71E1F"/>
    <w:p w14:paraId="05F21ECB" w14:textId="77777777" w:rsidR="00CB03E4" w:rsidRDefault="00CB03E4" w:rsidP="00CB03E4">
      <w:pPr>
        <w:numPr>
          <w:ilvl w:val="1"/>
          <w:numId w:val="8"/>
        </w:numPr>
        <w:tabs>
          <w:tab w:val="clear" w:pos="1440"/>
          <w:tab w:val="num" w:pos="720"/>
        </w:tabs>
        <w:ind w:left="720"/>
      </w:pPr>
      <w:r>
        <w:t>Which of these graphs are connected?</w:t>
      </w:r>
    </w:p>
    <w:p w14:paraId="3493F8EF" w14:textId="22D767AE" w:rsidR="00C60623" w:rsidRDefault="007E3B2B" w:rsidP="002F1C2E">
      <w:r>
        <w:rPr>
          <w:noProof/>
        </w:rPr>
        <mc:AlternateContent>
          <mc:Choice Requires="wpg">
            <w:drawing>
              <wp:anchor distT="0" distB="0" distL="114300" distR="114300" simplePos="0" relativeHeight="251763712" behindDoc="0" locked="0" layoutInCell="1" allowOverlap="1" wp14:anchorId="6C1A3EB4" wp14:editId="19EFE2AB">
                <wp:simplePos x="0" y="0"/>
                <wp:positionH relativeFrom="column">
                  <wp:posOffset>640080</wp:posOffset>
                </wp:positionH>
                <wp:positionV relativeFrom="paragraph">
                  <wp:posOffset>73025</wp:posOffset>
                </wp:positionV>
                <wp:extent cx="3931920" cy="685800"/>
                <wp:effectExtent l="11430" t="8255" r="9525" b="10795"/>
                <wp:wrapNone/>
                <wp:docPr id="638" name="Group 3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685800"/>
                          <a:chOff x="2808" y="11088"/>
                          <a:chExt cx="6192" cy="1080"/>
                        </a:xfrm>
                      </wpg:grpSpPr>
                      <wps:wsp>
                        <wps:cNvPr id="639" name="Line 2966"/>
                        <wps:cNvCnPr>
                          <a:cxnSpLocks noChangeShapeType="1"/>
                        </wps:cNvCnPr>
                        <wps:spPr bwMode="auto">
                          <a:xfrm>
                            <a:off x="7416" y="11376"/>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967"/>
                        <wps:cNvCnPr>
                          <a:cxnSpLocks noChangeShapeType="1"/>
                        </wps:cNvCnPr>
                        <wps:spPr bwMode="auto">
                          <a:xfrm>
                            <a:off x="7992" y="11376"/>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2945"/>
                        <wps:cNvCnPr>
                          <a:cxnSpLocks noChangeShapeType="1"/>
                        </wps:cNvCnPr>
                        <wps:spPr bwMode="auto">
                          <a:xfrm>
                            <a:off x="5832" y="11376"/>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944"/>
                        <wps:cNvCnPr>
                          <a:cxnSpLocks noChangeShapeType="1"/>
                        </wps:cNvCnPr>
                        <wps:spPr bwMode="auto">
                          <a:xfrm>
                            <a:off x="5832" y="11376"/>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2920"/>
                        <wps:cNvSpPr>
                          <a:spLocks noChangeArrowheads="1"/>
                        </wps:cNvSpPr>
                        <wps:spPr bwMode="auto">
                          <a:xfrm>
                            <a:off x="2808" y="11088"/>
                            <a:ext cx="6192"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2934"/>
                        <wps:cNvCnPr>
                          <a:cxnSpLocks noChangeShapeType="1"/>
                        </wps:cNvCnPr>
                        <wps:spPr bwMode="auto">
                          <a:xfrm>
                            <a:off x="3168" y="11376"/>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2921"/>
                        <wps:cNvCnPr>
                          <a:cxnSpLocks noChangeShapeType="1"/>
                        </wps:cNvCnPr>
                        <wps:spPr bwMode="auto">
                          <a:xfrm>
                            <a:off x="4752" y="1108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2922"/>
                        <wps:cNvCnPr>
                          <a:cxnSpLocks noChangeShapeType="1"/>
                        </wps:cNvCnPr>
                        <wps:spPr bwMode="auto">
                          <a:xfrm>
                            <a:off x="6912" y="1108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2925"/>
                        <wps:cNvCnPr>
                          <a:cxnSpLocks noChangeShapeType="1"/>
                        </wps:cNvCnPr>
                        <wps:spPr bwMode="auto">
                          <a:xfrm>
                            <a:off x="3744" y="11376"/>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2927"/>
                        <wps:cNvCnPr>
                          <a:cxnSpLocks noChangeShapeType="1"/>
                        </wps:cNvCnPr>
                        <wps:spPr bwMode="auto">
                          <a:xfrm flipV="1">
                            <a:off x="3744" y="11376"/>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2928"/>
                        <wps:cNvCnPr>
                          <a:cxnSpLocks noChangeShapeType="1"/>
                        </wps:cNvCnPr>
                        <wps:spPr bwMode="auto">
                          <a:xfrm>
                            <a:off x="3168" y="1195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Oval 2929"/>
                        <wps:cNvSpPr>
                          <a:spLocks noChangeArrowheads="1"/>
                        </wps:cNvSpPr>
                        <wps:spPr bwMode="auto">
                          <a:xfrm>
                            <a:off x="3096" y="118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1" name="Oval 2930"/>
                        <wps:cNvSpPr>
                          <a:spLocks noChangeArrowheads="1"/>
                        </wps:cNvSpPr>
                        <wps:spPr bwMode="auto">
                          <a:xfrm>
                            <a:off x="4249" y="113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2" name="Oval 2931"/>
                        <wps:cNvSpPr>
                          <a:spLocks noChangeArrowheads="1"/>
                        </wps:cNvSpPr>
                        <wps:spPr bwMode="auto">
                          <a:xfrm>
                            <a:off x="3672" y="113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3" name="Oval 2932"/>
                        <wps:cNvSpPr>
                          <a:spLocks noChangeArrowheads="1"/>
                        </wps:cNvSpPr>
                        <wps:spPr bwMode="auto">
                          <a:xfrm>
                            <a:off x="3672" y="118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4" name="Oval 2933"/>
                        <wps:cNvSpPr>
                          <a:spLocks noChangeArrowheads="1"/>
                        </wps:cNvSpPr>
                        <wps:spPr bwMode="auto">
                          <a:xfrm>
                            <a:off x="3096" y="113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5" name="Line 2936"/>
                        <wps:cNvCnPr>
                          <a:cxnSpLocks noChangeShapeType="1"/>
                        </wps:cNvCnPr>
                        <wps:spPr bwMode="auto">
                          <a:xfrm>
                            <a:off x="5256" y="11376"/>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2937"/>
                        <wps:cNvCnPr>
                          <a:cxnSpLocks noChangeShapeType="1"/>
                        </wps:cNvCnPr>
                        <wps:spPr bwMode="auto">
                          <a:xfrm flipV="1">
                            <a:off x="5832" y="11376"/>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Oval 2939"/>
                        <wps:cNvSpPr>
                          <a:spLocks noChangeArrowheads="1"/>
                        </wps:cNvSpPr>
                        <wps:spPr bwMode="auto">
                          <a:xfrm>
                            <a:off x="5184" y="118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8" name="Oval 2940"/>
                        <wps:cNvSpPr>
                          <a:spLocks noChangeArrowheads="1"/>
                        </wps:cNvSpPr>
                        <wps:spPr bwMode="auto">
                          <a:xfrm>
                            <a:off x="6337" y="113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9" name="Oval 2941"/>
                        <wps:cNvSpPr>
                          <a:spLocks noChangeArrowheads="1"/>
                        </wps:cNvSpPr>
                        <wps:spPr bwMode="auto">
                          <a:xfrm>
                            <a:off x="5760" y="113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 name="Oval 2942"/>
                        <wps:cNvSpPr>
                          <a:spLocks noChangeArrowheads="1"/>
                        </wps:cNvSpPr>
                        <wps:spPr bwMode="auto">
                          <a:xfrm>
                            <a:off x="5760" y="118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 name="Oval 2943"/>
                        <wps:cNvSpPr>
                          <a:spLocks noChangeArrowheads="1"/>
                        </wps:cNvSpPr>
                        <wps:spPr bwMode="auto">
                          <a:xfrm>
                            <a:off x="5184" y="113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2" name="Line 2956"/>
                        <wps:cNvCnPr>
                          <a:cxnSpLocks noChangeShapeType="1"/>
                        </wps:cNvCnPr>
                        <wps:spPr bwMode="auto">
                          <a:xfrm>
                            <a:off x="7416" y="11376"/>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2958"/>
                        <wps:cNvCnPr>
                          <a:cxnSpLocks noChangeShapeType="1"/>
                        </wps:cNvCnPr>
                        <wps:spPr bwMode="auto">
                          <a:xfrm>
                            <a:off x="7992" y="11376"/>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959"/>
                        <wps:cNvCnPr>
                          <a:cxnSpLocks noChangeShapeType="1"/>
                        </wps:cNvCnPr>
                        <wps:spPr bwMode="auto">
                          <a:xfrm flipV="1">
                            <a:off x="7992" y="11376"/>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2960"/>
                        <wps:cNvCnPr>
                          <a:cxnSpLocks noChangeShapeType="1"/>
                        </wps:cNvCnPr>
                        <wps:spPr bwMode="auto">
                          <a:xfrm>
                            <a:off x="7416" y="1195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Oval 2961"/>
                        <wps:cNvSpPr>
                          <a:spLocks noChangeArrowheads="1"/>
                        </wps:cNvSpPr>
                        <wps:spPr bwMode="auto">
                          <a:xfrm>
                            <a:off x="7344" y="118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 name="Oval 2962"/>
                        <wps:cNvSpPr>
                          <a:spLocks noChangeArrowheads="1"/>
                        </wps:cNvSpPr>
                        <wps:spPr bwMode="auto">
                          <a:xfrm>
                            <a:off x="8497" y="113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 name="Oval 2963"/>
                        <wps:cNvSpPr>
                          <a:spLocks noChangeArrowheads="1"/>
                        </wps:cNvSpPr>
                        <wps:spPr bwMode="auto">
                          <a:xfrm>
                            <a:off x="7920" y="113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9" name="Oval 2964"/>
                        <wps:cNvSpPr>
                          <a:spLocks noChangeArrowheads="1"/>
                        </wps:cNvSpPr>
                        <wps:spPr bwMode="auto">
                          <a:xfrm>
                            <a:off x="7920" y="118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0" name="Oval 2965"/>
                        <wps:cNvSpPr>
                          <a:spLocks noChangeArrowheads="1"/>
                        </wps:cNvSpPr>
                        <wps:spPr bwMode="auto">
                          <a:xfrm>
                            <a:off x="7344" y="1130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87D30" id="Group 3038" o:spid="_x0000_s1026" style="position:absolute;margin-left:50.4pt;margin-top:5.75pt;width:309.6pt;height:54pt;z-index:251763712" coordorigin="2808,11088" coordsize="619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">
                <v:line id="Line 2966" o:spid="_x0000_s1027" style="position:absolute;visibility:visible;mso-wrap-style:square" from="7416,11376" to="7416,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"/>
                <v:line id="Line 2967" o:spid="_x0000_s1028" style="position:absolute;visibility:visible;mso-wrap-style:square" from="7992,11376" to="8568,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Line 2945" o:spid="_x0000_s1029" style="position:absolute;visibility:visible;mso-wrap-style:square" from="5832,11376" to="5832,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line id="Line 2944" o:spid="_x0000_s1030" style="position:absolute;visibility:visible;mso-wrap-style:square" from="5832,11376" to="6408,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X6dPl8YAAADcAAAA&#10;DwAAAAAAAAAAAAAAAAAHAgAAZHJzL2Rvd25yZXYueG1sUEsFBgAAAAADAAMAtwAAAPoCAAAAAA==&#10;"/>
                <v:rect id="Rectangle 2920" o:spid="_x0000_s1031" style="position:absolute;left:2808;top:11088;width:619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" filled="f"/>
                <v:line id="Line 2934" o:spid="_x0000_s1032" style="position:absolute;visibility:visible;mso-wrap-style:square" from="3168,11376" to="3744,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line id="Line 2921" o:spid="_x0000_s1033" style="position:absolute;visibility:visible;mso-wrap-style:square" from="4752,11088" to="4752,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"/>
                <v:line id="Line 2922" o:spid="_x0000_s1034" style="position:absolute;visibility:visible;mso-wrap-style:square" from="6912,11088" to="6912,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U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vSg4n0lHQE5PAAAA//8DAFBLAQItABQABgAIAAAAIQDb4fbL7gAAAIUBAAATAAAAAAAA&#10;AAAAAAAAAAAAAABbQ29udGVudF9UeXBlc10ueG1sUEsBAi0AFAAGAAgAAAAhAFr0LFu/AAAAFQEA&#10;AAsAAAAAAAAAAAAAAAAAHwEAAF9yZWxzLy5yZWxzUEsBAi0AFAAGAAgAAAAhACCcSZTHAAAA3AAA&#10;AA8AAAAAAAAAAAAAAAAABwIAAGRycy9kb3ducmV2LnhtbFBLBQYAAAAAAwADALcAAAD7AgAAAAA=&#10;"/>
                <v:line id="Line 2925" o:spid="_x0000_s1035" style="position:absolute;visibility:visible;mso-wrap-style:square" from="3744,11376" to="3744,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wPxwAAANwAAAAPAAAAZHJzL2Rvd25yZXYueG1sRI9Ba8JA&#10;FITvgv9heUJvumkr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E/Q7A/HAAAA3AAA&#10;AA8AAAAAAAAAAAAAAAAABwIAAGRycy9kb3ducmV2LnhtbFBLBQYAAAAAAwADALcAAAD7AgAAAAA=&#10;"/>
                <v:line id="Line 2927" o:spid="_x0000_s1036" style="position:absolute;flip:y;visibility:visible;mso-wrap-style:square" from="3744,11376" to="4320,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"/>
                <v:line id="Line 2928" o:spid="_x0000_s1037" style="position:absolute;visibility:visible;mso-wrap-style:square" from="3168,11952" to="3744,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oval id="Oval 2929" o:spid="_x0000_s1038" style="position:absolute;left:3096;top:118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"/>
                <v:oval id="Oval 2930" o:spid="_x0000_s1039" style="position:absolute;left:4249;top:113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"/>
                <v:oval id="Oval 2931" o:spid="_x0000_s1040" style="position:absolute;left:3672;top:113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"/>
                <v:oval id="Oval 2932" o:spid="_x0000_s1041" style="position:absolute;left:3672;top:118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"/>
                <v:oval id="Oval 2933" o:spid="_x0000_s1042" style="position:absolute;left:3096;top:113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"/>
                <v:line id="Line 2936" o:spid="_x0000_s1043" style="position:absolute;visibility:visible;mso-wrap-style:square" from="5256,11376" to="5256,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line id="Line 2937" o:spid="_x0000_s1044" style="position:absolute;flip:y;visibility:visible;mso-wrap-style:square" from="5832,11376" to="6408,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42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5cw6/Z9IRkOsfAAAA//8DAFBLAQItABQABgAIAAAAIQDb4fbL7gAAAIUBAAATAAAAAAAA&#10;AAAAAAAAAAAAAABbQ29udGVudF9UeXBlc10ueG1sUEsBAi0AFAAGAAgAAAAhAFr0LFu/AAAAFQEA&#10;AAsAAAAAAAAAAAAAAAAAHwEAAF9yZWxzLy5yZWxzUEsBAi0AFAAGAAgAAAAhAHxhXjbHAAAA3AAA&#10;AA8AAAAAAAAAAAAAAAAABwIAAGRycy9kb3ducmV2LnhtbFBLBQYAAAAAAwADALcAAAD7AgAAAAA=&#10;"/>
                <v:oval id="Oval 2939" o:spid="_x0000_s1045" style="position:absolute;left:5184;top:118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"/>
                <v:oval id="Oval 2940" o:spid="_x0000_s1046" style="position:absolute;left:6337;top:113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"/>
                <v:oval id="Oval 2941" o:spid="_x0000_s1047" style="position:absolute;left:5760;top:113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"/>
                <v:oval id="Oval 2942" o:spid="_x0000_s1048" style="position:absolute;left:5760;top:118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"/>
                <v:oval id="Oval 2943" o:spid="_x0000_s1049" style="position:absolute;left:5184;top:113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"/>
                <v:line id="Line 2956" o:spid="_x0000_s1050" style="position:absolute;visibility:visible;mso-wrap-style:square" from="7416,11376" to="7992,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"/>
                <v:line id="Line 2958" o:spid="_x0000_s1051" style="position:absolute;visibility:visible;mso-wrap-style:square" from="7992,11376" to="7992,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line id="Line 2959" o:spid="_x0000_s1052" style="position:absolute;flip:y;visibility:visible;mso-wrap-style:square" from="7992,11376" to="8568,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v:line id="Line 2960" o:spid="_x0000_s1053" style="position:absolute;visibility:visible;mso-wrap-style:square" from="7416,11952" to="7992,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D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1Aucz6QjIKcnAAAA//8DAFBLAQItABQABgAIAAAAIQDb4fbL7gAAAIUBAAATAAAAAAAA&#10;AAAAAAAAAAAAAABbQ29udGVudF9UeXBlc10ueG1sUEsBAi0AFAAGAAgAAAAhAFr0LFu/AAAAFQEA&#10;AAsAAAAAAAAAAAAAAAAAHwEAAF9yZWxzLy5yZWxzUEsBAi0AFAAGAAgAAAAhAJv7i4PHAAAA3AAA&#10;AA8AAAAAAAAAAAAAAAAABwIAAGRycy9kb3ducmV2LnhtbFBLBQYAAAAAAwADALcAAAD7AgAAAAA=&#10;"/>
                <v:oval id="Oval 2961" o:spid="_x0000_s1054" style="position:absolute;left:7344;top:118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"/>
                <v:oval id="Oval 2962" o:spid="_x0000_s1055" style="position:absolute;left:8497;top:113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"/>
                <v:oval id="Oval 2963" o:spid="_x0000_s1056" style="position:absolute;left:7920;top:113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"/>
                <v:oval id="Oval 2964" o:spid="_x0000_s1057" style="position:absolute;left:7920;top:118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"/>
                <v:oval id="Oval 2965" o:spid="_x0000_s1058" style="position:absolute;left:7344;top:113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"/>
              </v:group>
            </w:pict>
          </mc:Fallback>
        </mc:AlternateContent>
      </w:r>
    </w:p>
    <w:p w14:paraId="2BC1C297" w14:textId="77777777" w:rsidR="00C60623" w:rsidRDefault="00C60623" w:rsidP="002F1C2E"/>
    <w:p w14:paraId="4352E58F" w14:textId="77777777" w:rsidR="00C60623" w:rsidRDefault="00C60623" w:rsidP="002F1C2E"/>
    <w:p w14:paraId="5E3D7C75" w14:textId="77777777" w:rsidR="00C60623" w:rsidRDefault="00C60623" w:rsidP="002F1C2E"/>
    <w:p w14:paraId="77DC88B7" w14:textId="77777777" w:rsidR="00CB03E4" w:rsidRDefault="00CB03E4" w:rsidP="00CB03E4"/>
    <w:p w14:paraId="6275CA1E" w14:textId="77777777" w:rsidR="00320957" w:rsidRDefault="00320957" w:rsidP="00CB03E4"/>
    <w:p w14:paraId="5BD7C1A1" w14:textId="77777777" w:rsidR="00CB03E4" w:rsidRDefault="00CB03E4" w:rsidP="00CB03E4">
      <w:pPr>
        <w:numPr>
          <w:ilvl w:val="1"/>
          <w:numId w:val="8"/>
        </w:numPr>
        <w:tabs>
          <w:tab w:val="clear" w:pos="1440"/>
          <w:tab w:val="num" w:pos="720"/>
        </w:tabs>
        <w:ind w:left="720"/>
      </w:pPr>
      <w:r>
        <w:t>Which of these graphs are connected?</w:t>
      </w:r>
    </w:p>
    <w:p w14:paraId="7F2C2A6E" w14:textId="20B32917" w:rsidR="00CB03E4" w:rsidRDefault="007E3B2B" w:rsidP="00CB03E4">
      <w:r>
        <w:rPr>
          <w:noProof/>
        </w:rPr>
        <mc:AlternateContent>
          <mc:Choice Requires="wpg">
            <w:drawing>
              <wp:anchor distT="0" distB="0" distL="114300" distR="114300" simplePos="0" relativeHeight="251764736" behindDoc="0" locked="0" layoutInCell="1" allowOverlap="1" wp14:anchorId="45E47C39" wp14:editId="3811DF60">
                <wp:simplePos x="0" y="0"/>
                <wp:positionH relativeFrom="column">
                  <wp:posOffset>640080</wp:posOffset>
                </wp:positionH>
                <wp:positionV relativeFrom="paragraph">
                  <wp:posOffset>63500</wp:posOffset>
                </wp:positionV>
                <wp:extent cx="3931920" cy="685800"/>
                <wp:effectExtent l="11430" t="6350" r="9525" b="12700"/>
                <wp:wrapNone/>
                <wp:docPr id="591" name="Group 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685800"/>
                          <a:chOff x="2808" y="12744"/>
                          <a:chExt cx="6192" cy="1080"/>
                        </a:xfrm>
                      </wpg:grpSpPr>
                      <wps:wsp>
                        <wps:cNvPr id="592" name="Line 3035"/>
                        <wps:cNvCnPr>
                          <a:cxnSpLocks noChangeShapeType="1"/>
                        </wps:cNvCnPr>
                        <wps:spPr bwMode="auto">
                          <a:xfrm>
                            <a:off x="7344" y="13032"/>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3036"/>
                        <wps:cNvCnPr>
                          <a:cxnSpLocks noChangeShapeType="1"/>
                        </wps:cNvCnPr>
                        <wps:spPr bwMode="auto">
                          <a:xfrm flipH="1">
                            <a:off x="7920" y="13320"/>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3033"/>
                        <wps:cNvCnPr>
                          <a:cxnSpLocks noChangeShapeType="1"/>
                        </wps:cNvCnPr>
                        <wps:spPr bwMode="auto">
                          <a:xfrm flipH="1" flipV="1">
                            <a:off x="6048" y="13320"/>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3034"/>
                        <wps:cNvCnPr>
                          <a:cxnSpLocks noChangeShapeType="1"/>
                        </wps:cNvCnPr>
                        <wps:spPr bwMode="auto">
                          <a:xfrm flipV="1">
                            <a:off x="6048" y="13032"/>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3004"/>
                        <wps:cNvCnPr>
                          <a:cxnSpLocks noChangeShapeType="1"/>
                        </wps:cNvCnPr>
                        <wps:spPr bwMode="auto">
                          <a:xfrm>
                            <a:off x="3744" y="1303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3005"/>
                        <wps:cNvCnPr>
                          <a:cxnSpLocks noChangeShapeType="1"/>
                        </wps:cNvCnPr>
                        <wps:spPr bwMode="auto">
                          <a:xfrm>
                            <a:off x="3744" y="1360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3006"/>
                        <wps:cNvCnPr>
                          <a:cxnSpLocks noChangeShapeType="1"/>
                        </wps:cNvCnPr>
                        <wps:spPr bwMode="auto">
                          <a:xfrm>
                            <a:off x="3456" y="1332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Rectangle 2972"/>
                        <wps:cNvSpPr>
                          <a:spLocks noChangeArrowheads="1"/>
                        </wps:cNvSpPr>
                        <wps:spPr bwMode="auto">
                          <a:xfrm>
                            <a:off x="2808" y="12744"/>
                            <a:ext cx="6192"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Line 2973"/>
                        <wps:cNvCnPr>
                          <a:cxnSpLocks noChangeShapeType="1"/>
                        </wps:cNvCnPr>
                        <wps:spPr bwMode="auto">
                          <a:xfrm>
                            <a:off x="3168" y="1303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2974"/>
                        <wps:cNvCnPr>
                          <a:cxnSpLocks noChangeShapeType="1"/>
                        </wps:cNvCnPr>
                        <wps:spPr bwMode="auto">
                          <a:xfrm>
                            <a:off x="4752" y="1274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2975"/>
                        <wps:cNvCnPr>
                          <a:cxnSpLocks noChangeShapeType="1"/>
                        </wps:cNvCnPr>
                        <wps:spPr bwMode="auto">
                          <a:xfrm>
                            <a:off x="6912" y="1274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2978"/>
                        <wps:cNvCnPr>
                          <a:cxnSpLocks noChangeShapeType="1"/>
                        </wps:cNvCnPr>
                        <wps:spPr bwMode="auto">
                          <a:xfrm>
                            <a:off x="3168" y="1360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Oval 2979"/>
                        <wps:cNvSpPr>
                          <a:spLocks noChangeArrowheads="1"/>
                        </wps:cNvSpPr>
                        <wps:spPr bwMode="auto">
                          <a:xfrm>
                            <a:off x="3096" y="1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5" name="Oval 2981"/>
                        <wps:cNvSpPr>
                          <a:spLocks noChangeArrowheads="1"/>
                        </wps:cNvSpPr>
                        <wps:spPr bwMode="auto">
                          <a:xfrm>
                            <a:off x="3672" y="129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6" name="Oval 2982"/>
                        <wps:cNvSpPr>
                          <a:spLocks noChangeArrowheads="1"/>
                        </wps:cNvSpPr>
                        <wps:spPr bwMode="auto">
                          <a:xfrm>
                            <a:off x="3672" y="1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7" name="Oval 2983"/>
                        <wps:cNvSpPr>
                          <a:spLocks noChangeArrowheads="1"/>
                        </wps:cNvSpPr>
                        <wps:spPr bwMode="auto">
                          <a:xfrm>
                            <a:off x="3096" y="129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8" name="Oval 3000"/>
                        <wps:cNvSpPr>
                          <a:spLocks noChangeArrowheads="1"/>
                        </wps:cNvSpPr>
                        <wps:spPr bwMode="auto">
                          <a:xfrm>
                            <a:off x="3384" y="132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 name="Oval 3001"/>
                        <wps:cNvSpPr>
                          <a:spLocks noChangeArrowheads="1"/>
                        </wps:cNvSpPr>
                        <wps:spPr bwMode="auto">
                          <a:xfrm>
                            <a:off x="4249" y="129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0" name="Oval 3002"/>
                        <wps:cNvSpPr>
                          <a:spLocks noChangeArrowheads="1"/>
                        </wps:cNvSpPr>
                        <wps:spPr bwMode="auto">
                          <a:xfrm>
                            <a:off x="4249" y="1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1" name="Oval 3003"/>
                        <wps:cNvSpPr>
                          <a:spLocks noChangeArrowheads="1"/>
                        </wps:cNvSpPr>
                        <wps:spPr bwMode="auto">
                          <a:xfrm>
                            <a:off x="3961" y="132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2" name="Line 3007"/>
                        <wps:cNvCnPr>
                          <a:cxnSpLocks noChangeShapeType="1"/>
                        </wps:cNvCnPr>
                        <wps:spPr bwMode="auto">
                          <a:xfrm>
                            <a:off x="5760" y="1303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3008"/>
                        <wps:cNvCnPr>
                          <a:cxnSpLocks noChangeShapeType="1"/>
                        </wps:cNvCnPr>
                        <wps:spPr bwMode="auto">
                          <a:xfrm flipV="1">
                            <a:off x="5760" y="13320"/>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3009"/>
                        <wps:cNvCnPr>
                          <a:cxnSpLocks noChangeShapeType="1"/>
                        </wps:cNvCnPr>
                        <wps:spPr bwMode="auto">
                          <a:xfrm>
                            <a:off x="5472" y="1332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3010"/>
                        <wps:cNvCnPr>
                          <a:cxnSpLocks noChangeShapeType="1"/>
                        </wps:cNvCnPr>
                        <wps:spPr bwMode="auto">
                          <a:xfrm>
                            <a:off x="5184" y="13032"/>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3011"/>
                        <wps:cNvCnPr>
                          <a:cxnSpLocks noChangeShapeType="1"/>
                        </wps:cNvCnPr>
                        <wps:spPr bwMode="auto">
                          <a:xfrm>
                            <a:off x="5184" y="1360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Oval 3012"/>
                        <wps:cNvSpPr>
                          <a:spLocks noChangeArrowheads="1"/>
                        </wps:cNvSpPr>
                        <wps:spPr bwMode="auto">
                          <a:xfrm>
                            <a:off x="5112" y="1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 name="Oval 3013"/>
                        <wps:cNvSpPr>
                          <a:spLocks noChangeArrowheads="1"/>
                        </wps:cNvSpPr>
                        <wps:spPr bwMode="auto">
                          <a:xfrm>
                            <a:off x="5688" y="129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9" name="Oval 3014"/>
                        <wps:cNvSpPr>
                          <a:spLocks noChangeArrowheads="1"/>
                        </wps:cNvSpPr>
                        <wps:spPr bwMode="auto">
                          <a:xfrm>
                            <a:off x="5688" y="1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 name="Oval 3015"/>
                        <wps:cNvSpPr>
                          <a:spLocks noChangeArrowheads="1"/>
                        </wps:cNvSpPr>
                        <wps:spPr bwMode="auto">
                          <a:xfrm>
                            <a:off x="5112" y="129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1" name="Oval 3016"/>
                        <wps:cNvSpPr>
                          <a:spLocks noChangeArrowheads="1"/>
                        </wps:cNvSpPr>
                        <wps:spPr bwMode="auto">
                          <a:xfrm>
                            <a:off x="5400" y="132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 name="Oval 3017"/>
                        <wps:cNvSpPr>
                          <a:spLocks noChangeArrowheads="1"/>
                        </wps:cNvSpPr>
                        <wps:spPr bwMode="auto">
                          <a:xfrm>
                            <a:off x="6265" y="129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3" name="Oval 3018"/>
                        <wps:cNvSpPr>
                          <a:spLocks noChangeArrowheads="1"/>
                        </wps:cNvSpPr>
                        <wps:spPr bwMode="auto">
                          <a:xfrm>
                            <a:off x="6265" y="1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 name="Oval 3019"/>
                        <wps:cNvSpPr>
                          <a:spLocks noChangeArrowheads="1"/>
                        </wps:cNvSpPr>
                        <wps:spPr bwMode="auto">
                          <a:xfrm>
                            <a:off x="5977" y="132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Line 3020"/>
                        <wps:cNvCnPr>
                          <a:cxnSpLocks noChangeShapeType="1"/>
                        </wps:cNvCnPr>
                        <wps:spPr bwMode="auto">
                          <a:xfrm>
                            <a:off x="7920" y="1303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3021"/>
                        <wps:cNvCnPr>
                          <a:cxnSpLocks noChangeShapeType="1"/>
                        </wps:cNvCnPr>
                        <wps:spPr bwMode="auto">
                          <a:xfrm>
                            <a:off x="8496" y="1303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3022"/>
                        <wps:cNvCnPr>
                          <a:cxnSpLocks noChangeShapeType="1"/>
                        </wps:cNvCnPr>
                        <wps:spPr bwMode="auto">
                          <a:xfrm>
                            <a:off x="7632" y="1332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3023"/>
                        <wps:cNvCnPr>
                          <a:cxnSpLocks noChangeShapeType="1"/>
                        </wps:cNvCnPr>
                        <wps:spPr bwMode="auto">
                          <a:xfrm>
                            <a:off x="7344" y="1303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3024"/>
                        <wps:cNvCnPr>
                          <a:cxnSpLocks noChangeShapeType="1"/>
                        </wps:cNvCnPr>
                        <wps:spPr bwMode="auto">
                          <a:xfrm>
                            <a:off x="7344" y="1360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Oval 3025"/>
                        <wps:cNvSpPr>
                          <a:spLocks noChangeArrowheads="1"/>
                        </wps:cNvSpPr>
                        <wps:spPr bwMode="auto">
                          <a:xfrm>
                            <a:off x="7272" y="1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1" name="Oval 3026"/>
                        <wps:cNvSpPr>
                          <a:spLocks noChangeArrowheads="1"/>
                        </wps:cNvSpPr>
                        <wps:spPr bwMode="auto">
                          <a:xfrm>
                            <a:off x="7848" y="129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2" name="Oval 3027"/>
                        <wps:cNvSpPr>
                          <a:spLocks noChangeArrowheads="1"/>
                        </wps:cNvSpPr>
                        <wps:spPr bwMode="auto">
                          <a:xfrm>
                            <a:off x="7848" y="1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3" name="Oval 3028"/>
                        <wps:cNvSpPr>
                          <a:spLocks noChangeArrowheads="1"/>
                        </wps:cNvSpPr>
                        <wps:spPr bwMode="auto">
                          <a:xfrm>
                            <a:off x="7272" y="129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4" name="Oval 3029"/>
                        <wps:cNvSpPr>
                          <a:spLocks noChangeArrowheads="1"/>
                        </wps:cNvSpPr>
                        <wps:spPr bwMode="auto">
                          <a:xfrm>
                            <a:off x="7560" y="132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5" name="Oval 3030"/>
                        <wps:cNvSpPr>
                          <a:spLocks noChangeArrowheads="1"/>
                        </wps:cNvSpPr>
                        <wps:spPr bwMode="auto">
                          <a:xfrm>
                            <a:off x="8425" y="1296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6" name="Oval 3031"/>
                        <wps:cNvSpPr>
                          <a:spLocks noChangeArrowheads="1"/>
                        </wps:cNvSpPr>
                        <wps:spPr bwMode="auto">
                          <a:xfrm>
                            <a:off x="8425" y="135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7" name="Oval 3032"/>
                        <wps:cNvSpPr>
                          <a:spLocks noChangeArrowheads="1"/>
                        </wps:cNvSpPr>
                        <wps:spPr bwMode="auto">
                          <a:xfrm>
                            <a:off x="8137" y="132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D2FF7" id="Group 3037" o:spid="_x0000_s1026" style="position:absolute;margin-left:50.4pt;margin-top:5pt;width:309.6pt;height:54pt;z-index:251764736" coordorigin="2808,12744" coordsize="619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">
                <v:line id="Line 3035" o:spid="_x0000_s1027" style="position:absolute;visibility:visible;mso-wrap-style:square" from="7344,13032" to="7632,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3036" o:spid="_x0000_s1028" style="position:absolute;flip:x;visibility:visible;mso-wrap-style:square" from="7920,13320" to="8208,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ZI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75BWuZ9IRkLMLAAAA//8DAFBLAQItABQABgAIAAAAIQDb4fbL7gAAAIUBAAATAAAAAAAA&#10;AAAAAAAAAAAAAABbQ29udGVudF9UeXBlc10ueG1sUEsBAi0AFAAGAAgAAAAhAFr0LFu/AAAAFQEA&#10;AAsAAAAAAAAAAAAAAAAAHwEAAF9yZWxzLy5yZWxzUEsBAi0AFAAGAAgAAAAhAEyKJkjHAAAA3AAA&#10;AA8AAAAAAAAAAAAAAAAABwIAAGRycy9kb3ducmV2LnhtbFBLBQYAAAAAAwADALcAAAD7AgAAAAA=&#10;"/>
                <v:line id="Line 3033" o:spid="_x0000_s1029" style="position:absolute;flip:x y;visibility:visible;mso-wrap-style:square" from="6048,13320" to="6336,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"/>
                <v:line id="Line 3034" o:spid="_x0000_s1030" style="position:absolute;flip:y;visibility:visible;mso-wrap-style:square" from="6048,13032" to="6336,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"/>
                <v:line id="Line 3004" o:spid="_x0000_s1031" style="position:absolute;visibility:visible;mso-wrap-style:square" from="3744,13032" to="4320,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line id="Line 3005" o:spid="_x0000_s1032" style="position:absolute;visibility:visible;mso-wrap-style:square" from="3744,13608" to="4320,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E0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DqlaE0yAAAANwA&#10;AAAPAAAAAAAAAAAAAAAAAAcCAABkcnMvZG93bnJldi54bWxQSwUGAAAAAAMAAwC3AAAA/AIAAAAA&#10;"/>
                <v:line id="Line 3006" o:spid="_x0000_s1033" style="position:absolute;visibility:visible;mso-wrap-style:square" from="3456,13320" to="4032,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VGxAAAANwAAAAPAAAAZHJzL2Rvd25yZXYueG1sRE/Pa8Iw&#10;FL4P/B/CG3ib6SYr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JsKNUbEAAAA3AAAAA8A&#10;AAAAAAAAAAAAAAAABwIAAGRycy9kb3ducmV2LnhtbFBLBQYAAAAAAwADALcAAAD4AgAAAAA=&#10;"/>
                <v:rect id="Rectangle 2972" o:spid="_x0000_s1034" style="position:absolute;left:2808;top:12744;width:619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" filled="f"/>
                <v:line id="Line 2973" o:spid="_x0000_s1035" style="position:absolute;visibility:visible;mso-wrap-style:square" from="3168,13032" to="3744,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"/>
                <v:line id="Line 2974" o:spid="_x0000_s1036" style="position:absolute;visibility:visible;mso-wrap-style:square" from="4752,12744" to="475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"/>
                <v:line id="Line 2975" o:spid="_x0000_s1037" style="position:absolute;visibility:visible;mso-wrap-style:square" from="6912,12744" to="691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Line 2978" o:spid="_x0000_s1038" style="position:absolute;visibility:visible;mso-wrap-style:square" from="3168,13608" to="3744,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oval id="Oval 2979" o:spid="_x0000_s1039" style="position:absolute;left:3096;top:1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"/>
                <v:oval id="Oval 2981" o:spid="_x0000_s1040" style="position:absolute;left:3672;top:129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"/>
                <v:oval id="Oval 2982" o:spid="_x0000_s1041" style="position:absolute;left:3672;top:1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"/>
                <v:oval id="Oval 2983" o:spid="_x0000_s1042" style="position:absolute;left:3096;top:129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"/>
                <v:oval id="Oval 3000" o:spid="_x0000_s1043" style="position:absolute;left:3384;top:1324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"/>
                <v:oval id="Oval 3001" o:spid="_x0000_s1044" style="position:absolute;left:4249;top:129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"/>
                <v:oval id="Oval 3002" o:spid="_x0000_s1045" style="position:absolute;left:4249;top:1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"/>
                <v:oval id="Oval 3003" o:spid="_x0000_s1046" style="position:absolute;left:3961;top:1324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"/>
                <v:line id="Line 3007" o:spid="_x0000_s1047" style="position:absolute;visibility:visible;mso-wrap-style:square" from="5760,13032" to="6336,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Line 3008" o:spid="_x0000_s1048" style="position:absolute;flip:y;visibility:visible;mso-wrap-style:square" from="5760,13320" to="6048,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"/>
                <v:line id="Line 3009" o:spid="_x0000_s1049" style="position:absolute;visibility:visible;mso-wrap-style:square" from="5472,13320" to="6048,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line id="Line 3010" o:spid="_x0000_s1050" style="position:absolute;visibility:visible;mso-wrap-style:square" from="5184,13032" to="5472,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gAAANwAAAAPAAAAZHJzL2Rvd25yZXYueG1sRI9Ba8JA&#10;FITvBf/D8gq91Y2WBk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w/34/sYAAADcAAAA&#10;DwAAAAAAAAAAAAAAAAAHAgAAZHJzL2Rvd25yZXYueG1sUEsFBgAAAAADAAMAtwAAAPoCAAAAAA==&#10;"/>
                <v:line id="Line 3011" o:spid="_x0000_s1051" style="position:absolute;visibility:visible;mso-wrap-style:square" from="5184,13608" to="5760,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oval id="Oval 3012" o:spid="_x0000_s1052" style="position:absolute;left:5112;top:1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"/>
                <v:oval id="Oval 3013" o:spid="_x0000_s1053" style="position:absolute;left:5688;top:129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"/>
                <v:oval id="Oval 3014" o:spid="_x0000_s1054" style="position:absolute;left:5688;top:1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"/>
                <v:oval id="Oval 3015" o:spid="_x0000_s1055" style="position:absolute;left:5112;top:129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"/>
                <v:oval id="Oval 3016" o:spid="_x0000_s1056" style="position:absolute;left:5400;top:1324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"/>
                <v:oval id="Oval 3017" o:spid="_x0000_s1057" style="position:absolute;left:6265;top:129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"/>
                <v:oval id="Oval 3018" o:spid="_x0000_s1058" style="position:absolute;left:6265;top:1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"/>
                <v:oval id="Oval 3019" o:spid="_x0000_s1059" style="position:absolute;left:5977;top:1324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"/>
                <v:line id="Line 3020" o:spid="_x0000_s1060" style="position:absolute;visibility:visible;mso-wrap-style:square" from="7920,13032" to="8496,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line id="Line 3021" o:spid="_x0000_s1061" style="position:absolute;visibility:visible;mso-wrap-style:square" from="8496,13032" to="8496,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3022" o:spid="_x0000_s1062" style="position:absolute;visibility:visible;mso-wrap-style:square" from="7632,13320" to="8208,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line id="Line 3023" o:spid="_x0000_s1063" style="position:absolute;visibility:visible;mso-wrap-style:square" from="7344,13032" to="7344,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line id="Line 3024" o:spid="_x0000_s1064" style="position:absolute;visibility:visible;mso-wrap-style:square" from="7344,13608" to="7920,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h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BOXuDvTDwCcvELAAD//wMAUEsBAi0AFAAGAAgAAAAhANvh9svuAAAAhQEAABMAAAAAAAAA&#10;AAAAAAAAAAAAAFtDb250ZW50X1R5cGVzXS54bWxQSwECLQAUAAYACAAAACEAWvQsW78AAAAVAQAA&#10;CwAAAAAAAAAAAAAAAAAfAQAAX3JlbHMvLnJlbHNQSwECLQAUAAYACAAAACEAjNw4RsYAAADcAAAA&#10;DwAAAAAAAAAAAAAAAAAHAgAAZHJzL2Rvd25yZXYueG1sUEsFBgAAAAADAAMAtwAAAPoCAAAAAA==&#10;"/>
                <v:oval id="Oval 3025" o:spid="_x0000_s1065" style="position:absolute;left:7272;top:1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"/>
                <v:oval id="Oval 3026" o:spid="_x0000_s1066" style="position:absolute;left:7848;top:129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"/>
                <v:oval id="Oval 3027" o:spid="_x0000_s1067" style="position:absolute;left:7848;top:1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"/>
                <v:oval id="Oval 3028" o:spid="_x0000_s1068" style="position:absolute;left:7272;top:129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"/>
                <v:oval id="Oval 3029" o:spid="_x0000_s1069" style="position:absolute;left:7560;top:1324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"/>
                <v:oval id="Oval 3030" o:spid="_x0000_s1070" style="position:absolute;left:8425;top:129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"/>
                <v:oval id="Oval 3031" o:spid="_x0000_s1071" style="position:absolute;left:8425;top:135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"/>
                <v:oval id="Oval 3032" o:spid="_x0000_s1072" style="position:absolute;left:8137;top:1324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"/>
              </v:group>
            </w:pict>
          </mc:Fallback>
        </mc:AlternateContent>
      </w:r>
    </w:p>
    <w:p w14:paraId="5C64C235" w14:textId="77777777" w:rsidR="00C60623" w:rsidRDefault="00C60623" w:rsidP="00CB03E4"/>
    <w:p w14:paraId="207B5C06" w14:textId="77777777" w:rsidR="00C60623" w:rsidRDefault="00C60623" w:rsidP="00CB03E4"/>
    <w:p w14:paraId="378613D1" w14:textId="77777777" w:rsidR="00C60623" w:rsidRDefault="00C60623" w:rsidP="00CB03E4"/>
    <w:p w14:paraId="2DB31743" w14:textId="77777777" w:rsidR="00320957" w:rsidRDefault="00320957" w:rsidP="00320957">
      <w:pPr>
        <w:ind w:left="360"/>
      </w:pPr>
    </w:p>
    <w:p w14:paraId="4A90331D" w14:textId="77777777" w:rsidR="00320957" w:rsidRDefault="00320957" w:rsidP="00320957">
      <w:pPr>
        <w:ind w:left="360"/>
      </w:pPr>
    </w:p>
    <w:p w14:paraId="1905CE35" w14:textId="77777777" w:rsidR="00CB03E4" w:rsidRDefault="00725577" w:rsidP="00CB03E4">
      <w:pPr>
        <w:numPr>
          <w:ilvl w:val="1"/>
          <w:numId w:val="8"/>
        </w:numPr>
        <w:tabs>
          <w:tab w:val="clear" w:pos="1440"/>
          <w:tab w:val="num" w:pos="720"/>
        </w:tabs>
        <w:ind w:left="720"/>
      </w:pPr>
      <w:r>
        <w:t>Travel times by rail for a segment of the Eurail system is shown below with travel times in hours and minutes</w:t>
      </w:r>
      <w:r>
        <w:rPr>
          <w:rStyle w:val="FootnoteReference"/>
        </w:rPr>
        <w:footnoteReference w:id="6"/>
      </w:r>
      <w:r>
        <w:t xml:space="preserve">.  Find path with shortest travel time from </w:t>
      </w:r>
      <w:smartTag w:uri="urn:schemas-microsoft-com:office:smarttags" w:element="City">
        <w:r>
          <w:t>Bern</w:t>
        </w:r>
      </w:smartTag>
      <w:r>
        <w:t xml:space="preserve"> to </w:t>
      </w:r>
      <w:smartTag w:uri="urn:schemas-microsoft-com:office:smarttags" w:element="State">
        <w:smartTag w:uri="urn:schemas-microsoft-com:office:smarttags" w:element="place">
          <w:r>
            <w:t>Berlin</w:t>
          </w:r>
        </w:smartTag>
      </w:smartTag>
      <w:r>
        <w:t xml:space="preserve"> by applying Dijkstra’s algorithm</w:t>
      </w:r>
      <w:r w:rsidR="006715E8">
        <w:t>.</w:t>
      </w:r>
    </w:p>
    <w:p w14:paraId="0EC48599" w14:textId="6F717FCD" w:rsidR="000F68D9" w:rsidRDefault="007E3B2B" w:rsidP="006715E8">
      <w:r>
        <w:rPr>
          <w:noProof/>
        </w:rPr>
        <mc:AlternateContent>
          <mc:Choice Requires="wpg">
            <w:drawing>
              <wp:anchor distT="0" distB="0" distL="114300" distR="114300" simplePos="0" relativeHeight="251765760" behindDoc="0" locked="0" layoutInCell="1" allowOverlap="1" wp14:anchorId="697E61DC" wp14:editId="38B41409">
                <wp:simplePos x="0" y="0"/>
                <wp:positionH relativeFrom="column">
                  <wp:posOffset>868680</wp:posOffset>
                </wp:positionH>
                <wp:positionV relativeFrom="paragraph">
                  <wp:posOffset>114300</wp:posOffset>
                </wp:positionV>
                <wp:extent cx="2560320" cy="1554480"/>
                <wp:effectExtent l="1905" t="0" r="0" b="2540"/>
                <wp:wrapNone/>
                <wp:docPr id="560" name="Group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1554480"/>
                          <a:chOff x="5184" y="2436"/>
                          <a:chExt cx="4032" cy="2448"/>
                        </a:xfrm>
                      </wpg:grpSpPr>
                      <wps:wsp>
                        <wps:cNvPr id="561" name="Line 3082"/>
                        <wps:cNvCnPr>
                          <a:cxnSpLocks noChangeShapeType="1"/>
                        </wps:cNvCnPr>
                        <wps:spPr bwMode="auto">
                          <a:xfrm flipV="1">
                            <a:off x="6048" y="4452"/>
                            <a:ext cx="72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3059"/>
                        <wps:cNvCnPr>
                          <a:cxnSpLocks noChangeShapeType="1"/>
                        </wps:cNvCnPr>
                        <wps:spPr bwMode="auto">
                          <a:xfrm flipH="1" flipV="1">
                            <a:off x="5688" y="3516"/>
                            <a:ext cx="36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3060"/>
                        <wps:cNvCnPr>
                          <a:cxnSpLocks noChangeShapeType="1"/>
                        </wps:cNvCnPr>
                        <wps:spPr bwMode="auto">
                          <a:xfrm flipH="1">
                            <a:off x="5688" y="2796"/>
                            <a:ext cx="122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3061"/>
                        <wps:cNvCnPr>
                          <a:cxnSpLocks noChangeShapeType="1"/>
                        </wps:cNvCnPr>
                        <wps:spPr bwMode="auto">
                          <a:xfrm flipH="1">
                            <a:off x="6912" y="2796"/>
                            <a:ext cx="1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3062"/>
                        <wps:cNvCnPr>
                          <a:cxnSpLocks noChangeShapeType="1"/>
                        </wps:cNvCnPr>
                        <wps:spPr bwMode="auto">
                          <a:xfrm flipH="1" flipV="1">
                            <a:off x="7344" y="3948"/>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3063"/>
                        <wps:cNvCnPr>
                          <a:cxnSpLocks noChangeShapeType="1"/>
                        </wps:cNvCnPr>
                        <wps:spPr bwMode="auto">
                          <a:xfrm flipV="1">
                            <a:off x="8064" y="2796"/>
                            <a:ext cx="216"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3065"/>
                        <wps:cNvCnPr>
                          <a:cxnSpLocks noChangeShapeType="1"/>
                        </wps:cNvCnPr>
                        <wps:spPr bwMode="auto">
                          <a:xfrm flipH="1" flipV="1">
                            <a:off x="6912" y="2796"/>
                            <a:ext cx="432"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Text Box 3067"/>
                        <wps:cNvSpPr txBox="1">
                          <a:spLocks noChangeArrowheads="1"/>
                        </wps:cNvSpPr>
                        <wps:spPr bwMode="auto">
                          <a:xfrm>
                            <a:off x="5328" y="4524"/>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67C57" w14:textId="77777777" w:rsidR="007907F9" w:rsidRDefault="007907F9" w:rsidP="008950AA">
                              <w:smartTag w:uri="urn:schemas-microsoft-com:office:smarttags" w:element="place">
                                <w:r>
                                  <w:t>Lyon</w:t>
                                </w:r>
                              </w:smartTag>
                            </w:p>
                          </w:txbxContent>
                        </wps:txbx>
                        <wps:bodyPr rot="0" vert="horz" wrap="square" lIns="0" tIns="0" rIns="0" bIns="0" anchor="t" anchorCtr="0" upright="1">
                          <a:noAutofit/>
                        </wps:bodyPr>
                      </wps:wsp>
                      <wps:wsp>
                        <wps:cNvPr id="569" name="Text Box 3068"/>
                        <wps:cNvSpPr txBox="1">
                          <a:spLocks noChangeArrowheads="1"/>
                        </wps:cNvSpPr>
                        <wps:spPr bwMode="auto">
                          <a:xfrm>
                            <a:off x="5184" y="3156"/>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1682E" w14:textId="77777777" w:rsidR="007907F9" w:rsidRDefault="007907F9" w:rsidP="008950AA">
                              <w:smartTag w:uri="urn:schemas-microsoft-com:office:smarttags" w:element="place">
                                <w:smartTag w:uri="urn:schemas-microsoft-com:office:smarttags" w:element="City">
                                  <w:r>
                                    <w:t>Paris</w:t>
                                  </w:r>
                                </w:smartTag>
                              </w:smartTag>
                            </w:p>
                          </w:txbxContent>
                        </wps:txbx>
                        <wps:bodyPr rot="0" vert="horz" wrap="square" lIns="0" tIns="0" rIns="0" bIns="0" anchor="t" anchorCtr="0" upright="1">
                          <a:noAutofit/>
                        </wps:bodyPr>
                      </wps:wsp>
                      <wps:wsp>
                        <wps:cNvPr id="570" name="Text Box 3069"/>
                        <wps:cNvSpPr txBox="1">
                          <a:spLocks noChangeArrowheads="1"/>
                        </wps:cNvSpPr>
                        <wps:spPr bwMode="auto">
                          <a:xfrm>
                            <a:off x="6264" y="2436"/>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6D2B9" w14:textId="77777777" w:rsidR="007907F9" w:rsidRDefault="007907F9" w:rsidP="008950AA">
                              <w:smartTag w:uri="urn:schemas-microsoft-com:office:smarttags" w:element="place">
                                <w:smartTag w:uri="urn:schemas-microsoft-com:office:smarttags" w:element="City">
                                  <w:r>
                                    <w:t>Amsterdam</w:t>
                                  </w:r>
                                </w:smartTag>
                              </w:smartTag>
                            </w:p>
                          </w:txbxContent>
                        </wps:txbx>
                        <wps:bodyPr rot="0" vert="horz" wrap="square" lIns="0" tIns="0" rIns="0" bIns="0" anchor="t" anchorCtr="0" upright="1">
                          <a:noAutofit/>
                        </wps:bodyPr>
                      </wps:wsp>
                      <wps:wsp>
                        <wps:cNvPr id="571" name="Text Box 3070"/>
                        <wps:cNvSpPr txBox="1">
                          <a:spLocks noChangeArrowheads="1"/>
                        </wps:cNvSpPr>
                        <wps:spPr bwMode="auto">
                          <a:xfrm>
                            <a:off x="7992" y="2436"/>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DCBD" w14:textId="77777777" w:rsidR="007907F9" w:rsidRDefault="007907F9" w:rsidP="008950AA">
                              <w:smartTag w:uri="urn:schemas-microsoft-com:office:smarttags" w:element="place">
                                <w:smartTag w:uri="urn:schemas-microsoft-com:office:smarttags" w:element="State">
                                  <w:r>
                                    <w:t>Berlin</w:t>
                                  </w:r>
                                </w:smartTag>
                              </w:smartTag>
                            </w:p>
                          </w:txbxContent>
                        </wps:txbx>
                        <wps:bodyPr rot="0" vert="horz" wrap="square" lIns="0" tIns="0" rIns="0" bIns="0" anchor="t" anchorCtr="0" upright="1">
                          <a:noAutofit/>
                        </wps:bodyPr>
                      </wps:wsp>
                      <wps:wsp>
                        <wps:cNvPr id="572" name="Text Box 3071"/>
                        <wps:cNvSpPr txBox="1">
                          <a:spLocks noChangeArrowheads="1"/>
                        </wps:cNvSpPr>
                        <wps:spPr bwMode="auto">
                          <a:xfrm>
                            <a:off x="6336" y="3732"/>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5F25" w14:textId="77777777" w:rsidR="007907F9" w:rsidRDefault="007907F9" w:rsidP="008950AA">
                              <w:smartTag w:uri="urn:schemas-microsoft-com:office:smarttags" w:element="place">
                                <w:r>
                                  <w:t>Frankfurt</w:t>
                                </w:r>
                              </w:smartTag>
                            </w:p>
                          </w:txbxContent>
                        </wps:txbx>
                        <wps:bodyPr rot="0" vert="horz" wrap="square" lIns="0" tIns="0" rIns="0" bIns="0" anchor="t" anchorCtr="0" upright="1">
                          <a:noAutofit/>
                        </wps:bodyPr>
                      </wps:wsp>
                      <wps:wsp>
                        <wps:cNvPr id="573" name="Text Box 3072"/>
                        <wps:cNvSpPr txBox="1">
                          <a:spLocks noChangeArrowheads="1"/>
                        </wps:cNvSpPr>
                        <wps:spPr bwMode="auto">
                          <a:xfrm>
                            <a:off x="7776" y="4308"/>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DF85" w14:textId="77777777" w:rsidR="007907F9" w:rsidRDefault="007907F9" w:rsidP="008950AA">
                              <w:r>
                                <w:t>München</w:t>
                              </w:r>
                            </w:p>
                          </w:txbxContent>
                        </wps:txbx>
                        <wps:bodyPr rot="0" vert="horz" wrap="square" lIns="0" tIns="0" rIns="0" bIns="0" anchor="t" anchorCtr="0" upright="1">
                          <a:noAutofit/>
                        </wps:bodyPr>
                      </wps:wsp>
                      <wps:wsp>
                        <wps:cNvPr id="574" name="Oval 3052"/>
                        <wps:cNvSpPr>
                          <a:spLocks noChangeArrowheads="1"/>
                        </wps:cNvSpPr>
                        <wps:spPr bwMode="auto">
                          <a:xfrm>
                            <a:off x="5616" y="344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 name="Oval 3053"/>
                        <wps:cNvSpPr>
                          <a:spLocks noChangeArrowheads="1"/>
                        </wps:cNvSpPr>
                        <wps:spPr bwMode="auto">
                          <a:xfrm>
                            <a:off x="6840" y="272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6" name="Oval 3055"/>
                        <wps:cNvSpPr>
                          <a:spLocks noChangeArrowheads="1"/>
                        </wps:cNvSpPr>
                        <wps:spPr bwMode="auto">
                          <a:xfrm>
                            <a:off x="7992" y="416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 name="Oval 3056"/>
                        <wps:cNvSpPr>
                          <a:spLocks noChangeArrowheads="1"/>
                        </wps:cNvSpPr>
                        <wps:spPr bwMode="auto">
                          <a:xfrm>
                            <a:off x="8208" y="272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8" name="Line 3064"/>
                        <wps:cNvCnPr>
                          <a:cxnSpLocks noChangeShapeType="1"/>
                        </wps:cNvCnPr>
                        <wps:spPr bwMode="auto">
                          <a:xfrm flipH="1">
                            <a:off x="6768" y="3948"/>
                            <a:ext cx="576"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Oval 3045"/>
                        <wps:cNvSpPr>
                          <a:spLocks noChangeArrowheads="1"/>
                        </wps:cNvSpPr>
                        <wps:spPr bwMode="auto">
                          <a:xfrm>
                            <a:off x="5976" y="459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0" name="Oval 3054"/>
                        <wps:cNvSpPr>
                          <a:spLocks noChangeArrowheads="1"/>
                        </wps:cNvSpPr>
                        <wps:spPr bwMode="auto">
                          <a:xfrm>
                            <a:off x="7272" y="38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Text Box 3073"/>
                        <wps:cNvSpPr txBox="1">
                          <a:spLocks noChangeArrowheads="1"/>
                        </wps:cNvSpPr>
                        <wps:spPr bwMode="auto">
                          <a:xfrm>
                            <a:off x="5400" y="4020"/>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7133" w14:textId="77777777" w:rsidR="007907F9" w:rsidRPr="00725577" w:rsidRDefault="007907F9" w:rsidP="008950AA">
                              <w:pPr>
                                <w:rPr>
                                  <w:sz w:val="20"/>
                                  <w:szCs w:val="20"/>
                                </w:rPr>
                              </w:pPr>
                              <w:r w:rsidRPr="00725577">
                                <w:rPr>
                                  <w:sz w:val="20"/>
                                  <w:szCs w:val="20"/>
                                </w:rPr>
                                <w:t>1:55</w:t>
                              </w:r>
                            </w:p>
                          </w:txbxContent>
                        </wps:txbx>
                        <wps:bodyPr rot="0" vert="horz" wrap="square" lIns="0" tIns="0" rIns="0" bIns="0" anchor="t" anchorCtr="0" upright="1">
                          <a:noAutofit/>
                        </wps:bodyPr>
                      </wps:wsp>
                      <wps:wsp>
                        <wps:cNvPr id="582" name="Text Box 3074"/>
                        <wps:cNvSpPr txBox="1">
                          <a:spLocks noChangeArrowheads="1"/>
                        </wps:cNvSpPr>
                        <wps:spPr bwMode="auto">
                          <a:xfrm>
                            <a:off x="5904" y="2940"/>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A226C" w14:textId="77777777" w:rsidR="007907F9" w:rsidRPr="00725577" w:rsidRDefault="007907F9" w:rsidP="008950AA">
                              <w:pPr>
                                <w:rPr>
                                  <w:sz w:val="20"/>
                                  <w:szCs w:val="20"/>
                                </w:rPr>
                              </w:pPr>
                              <w:r w:rsidRPr="00725577">
                                <w:rPr>
                                  <w:sz w:val="20"/>
                                  <w:szCs w:val="20"/>
                                </w:rPr>
                                <w:t>1:25</w:t>
                              </w:r>
                            </w:p>
                          </w:txbxContent>
                        </wps:txbx>
                        <wps:bodyPr rot="0" vert="horz" wrap="square" lIns="0" tIns="0" rIns="0" bIns="0" anchor="t" anchorCtr="0" upright="1">
                          <a:noAutofit/>
                        </wps:bodyPr>
                      </wps:wsp>
                      <wps:wsp>
                        <wps:cNvPr id="583" name="Text Box 3075"/>
                        <wps:cNvSpPr txBox="1">
                          <a:spLocks noChangeArrowheads="1"/>
                        </wps:cNvSpPr>
                        <wps:spPr bwMode="auto">
                          <a:xfrm>
                            <a:off x="7344" y="2796"/>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0B68" w14:textId="77777777" w:rsidR="007907F9" w:rsidRPr="00725577" w:rsidRDefault="007907F9" w:rsidP="008950AA">
                              <w:pPr>
                                <w:rPr>
                                  <w:sz w:val="20"/>
                                  <w:szCs w:val="20"/>
                                </w:rPr>
                              </w:pPr>
                              <w:r w:rsidRPr="00725577">
                                <w:rPr>
                                  <w:sz w:val="20"/>
                                  <w:szCs w:val="20"/>
                                </w:rPr>
                                <w:t>6:10</w:t>
                              </w:r>
                            </w:p>
                          </w:txbxContent>
                        </wps:txbx>
                        <wps:bodyPr rot="0" vert="horz" wrap="square" lIns="0" tIns="0" rIns="0" bIns="0" anchor="t" anchorCtr="0" upright="1">
                          <a:noAutofit/>
                        </wps:bodyPr>
                      </wps:wsp>
                      <wps:wsp>
                        <wps:cNvPr id="584" name="Text Box 3076"/>
                        <wps:cNvSpPr txBox="1">
                          <a:spLocks noChangeArrowheads="1"/>
                        </wps:cNvSpPr>
                        <wps:spPr bwMode="auto">
                          <a:xfrm>
                            <a:off x="6624" y="3228"/>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12F9C" w14:textId="77777777" w:rsidR="007907F9" w:rsidRPr="00725577" w:rsidRDefault="007907F9" w:rsidP="008950AA">
                              <w:pPr>
                                <w:rPr>
                                  <w:sz w:val="20"/>
                                  <w:szCs w:val="20"/>
                                </w:rPr>
                              </w:pPr>
                              <w:r w:rsidRPr="00725577">
                                <w:rPr>
                                  <w:sz w:val="20"/>
                                  <w:szCs w:val="20"/>
                                </w:rPr>
                                <w:t>4:00</w:t>
                              </w:r>
                            </w:p>
                          </w:txbxContent>
                        </wps:txbx>
                        <wps:bodyPr rot="0" vert="horz" wrap="square" lIns="0" tIns="0" rIns="0" bIns="0" anchor="t" anchorCtr="0" upright="1">
                          <a:noAutofit/>
                        </wps:bodyPr>
                      </wps:wsp>
                      <wps:wsp>
                        <wps:cNvPr id="585" name="Text Box 3077"/>
                        <wps:cNvSpPr txBox="1">
                          <a:spLocks noChangeArrowheads="1"/>
                        </wps:cNvSpPr>
                        <wps:spPr bwMode="auto">
                          <a:xfrm>
                            <a:off x="8280" y="3300"/>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BD12" w14:textId="77777777" w:rsidR="007907F9" w:rsidRPr="00725577" w:rsidRDefault="007907F9" w:rsidP="008950AA">
                              <w:pPr>
                                <w:rPr>
                                  <w:sz w:val="20"/>
                                  <w:szCs w:val="20"/>
                                </w:rPr>
                              </w:pPr>
                              <w:r w:rsidRPr="00725577">
                                <w:rPr>
                                  <w:sz w:val="20"/>
                                  <w:szCs w:val="20"/>
                                </w:rPr>
                                <w:t>5:45</w:t>
                              </w:r>
                            </w:p>
                          </w:txbxContent>
                        </wps:txbx>
                        <wps:bodyPr rot="0" vert="horz" wrap="square" lIns="0" tIns="0" rIns="0" bIns="0" anchor="t" anchorCtr="0" upright="1">
                          <a:noAutofit/>
                        </wps:bodyPr>
                      </wps:wsp>
                      <wps:wsp>
                        <wps:cNvPr id="586" name="Text Box 3078"/>
                        <wps:cNvSpPr txBox="1">
                          <a:spLocks noChangeArrowheads="1"/>
                        </wps:cNvSpPr>
                        <wps:spPr bwMode="auto">
                          <a:xfrm>
                            <a:off x="7560" y="3804"/>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15CE0" w14:textId="77777777" w:rsidR="007907F9" w:rsidRPr="00725577" w:rsidRDefault="007907F9" w:rsidP="008950AA">
                              <w:pPr>
                                <w:rPr>
                                  <w:sz w:val="20"/>
                                  <w:szCs w:val="20"/>
                                </w:rPr>
                              </w:pPr>
                              <w:r w:rsidRPr="00725577">
                                <w:rPr>
                                  <w:sz w:val="20"/>
                                  <w:szCs w:val="20"/>
                                </w:rPr>
                                <w:t>3:10</w:t>
                              </w:r>
                            </w:p>
                          </w:txbxContent>
                        </wps:txbx>
                        <wps:bodyPr rot="0" vert="horz" wrap="square" lIns="0" tIns="0" rIns="0" bIns="0" anchor="t" anchorCtr="0" upright="1">
                          <a:noAutofit/>
                        </wps:bodyPr>
                      </wps:wsp>
                      <wps:wsp>
                        <wps:cNvPr id="587" name="Text Box 3079"/>
                        <wps:cNvSpPr txBox="1">
                          <a:spLocks noChangeArrowheads="1"/>
                        </wps:cNvSpPr>
                        <wps:spPr bwMode="auto">
                          <a:xfrm>
                            <a:off x="6552" y="4092"/>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E5B56" w14:textId="77777777" w:rsidR="007907F9" w:rsidRPr="00725577" w:rsidRDefault="007907F9" w:rsidP="008950AA">
                              <w:pPr>
                                <w:rPr>
                                  <w:sz w:val="20"/>
                                  <w:szCs w:val="20"/>
                                </w:rPr>
                              </w:pPr>
                              <w:r w:rsidRPr="00725577">
                                <w:rPr>
                                  <w:sz w:val="20"/>
                                  <w:szCs w:val="20"/>
                                </w:rPr>
                                <w:t>3:55</w:t>
                              </w:r>
                            </w:p>
                          </w:txbxContent>
                        </wps:txbx>
                        <wps:bodyPr rot="0" vert="horz" wrap="square" lIns="0" tIns="0" rIns="0" bIns="0" anchor="t" anchorCtr="0" upright="1">
                          <a:noAutofit/>
                        </wps:bodyPr>
                      </wps:wsp>
                      <wps:wsp>
                        <wps:cNvPr id="588" name="Text Box 3080"/>
                        <wps:cNvSpPr txBox="1">
                          <a:spLocks noChangeArrowheads="1"/>
                        </wps:cNvSpPr>
                        <wps:spPr bwMode="auto">
                          <a:xfrm>
                            <a:off x="6912" y="4380"/>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FD85" w14:textId="77777777" w:rsidR="007907F9" w:rsidRDefault="007907F9" w:rsidP="008950AA">
                              <w:smartTag w:uri="urn:schemas-microsoft-com:office:smarttags" w:element="place">
                                <w:smartTag w:uri="urn:schemas-microsoft-com:office:smarttags" w:element="City">
                                  <w:r>
                                    <w:t>Bern</w:t>
                                  </w:r>
                                </w:smartTag>
                              </w:smartTag>
                            </w:p>
                          </w:txbxContent>
                        </wps:txbx>
                        <wps:bodyPr rot="0" vert="horz" wrap="square" lIns="0" tIns="0" rIns="0" bIns="0" anchor="t" anchorCtr="0" upright="1">
                          <a:noAutofit/>
                        </wps:bodyPr>
                      </wps:wsp>
                      <wps:wsp>
                        <wps:cNvPr id="589" name="Oval 3081"/>
                        <wps:cNvSpPr>
                          <a:spLocks noChangeArrowheads="1"/>
                        </wps:cNvSpPr>
                        <wps:spPr bwMode="auto">
                          <a:xfrm>
                            <a:off x="6696" y="43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 name="Text Box 3083"/>
                        <wps:cNvSpPr txBox="1">
                          <a:spLocks noChangeArrowheads="1"/>
                        </wps:cNvSpPr>
                        <wps:spPr bwMode="auto">
                          <a:xfrm>
                            <a:off x="6264" y="4596"/>
                            <a:ext cx="9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DDFFE" w14:textId="77777777" w:rsidR="007907F9" w:rsidRPr="00725577" w:rsidRDefault="007907F9" w:rsidP="008950AA">
                              <w:pPr>
                                <w:rPr>
                                  <w:sz w:val="20"/>
                                  <w:szCs w:val="20"/>
                                </w:rPr>
                              </w:pPr>
                              <w:r w:rsidRPr="00725577">
                                <w:rPr>
                                  <w:sz w:val="20"/>
                                  <w:szCs w:val="20"/>
                                </w:rPr>
                                <w:t>3:50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E61DC" id="Group 3084" o:spid="_x0000_s2669" style="position:absolute;margin-left:68.4pt;margin-top:9pt;width:201.6pt;height:122.4pt;z-index:251765760;mso-position-horizontal-relative:text;mso-position-vertical-relative:text" coordorigin="5184,2436" coordsize="4032,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">
                <v:line id="Line 3082" o:spid="_x0000_s2670" style="position:absolute;flip:y;visibility:visible;mso-wrap-style:square" from="6048,4452" to="6768,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line id="Line 3059" o:spid="_x0000_s2671" style="position:absolute;flip:x y;visibility:visible;mso-wrap-style:square" from="5688,3516" to="6048,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"/>
                <v:line id="Line 3060" o:spid="_x0000_s2672" style="position:absolute;flip:x;visibility:visible;mso-wrap-style:square" from="5688,2796" to="6912,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Zv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6Rj+z6QjIBd/AAAA//8DAFBLAQItABQABgAIAAAAIQDb4fbL7gAAAIUBAAATAAAAAAAA&#10;AAAAAAAAAAAAAABbQ29udGVudF9UeXBlc10ueG1sUEsBAi0AFAAGAAgAAAAhAFr0LFu/AAAAFQEA&#10;AAsAAAAAAAAAAAAAAAAAHwEAAF9yZWxzLy5yZWxzUEsBAi0AFAAGAAgAAAAhAHlfVm/HAAAA3AAA&#10;AA8AAAAAAAAAAAAAAAAABwIAAGRycy9kb3ducmV2LnhtbFBLBQYAAAAAAwADALcAAAD7AgAAAAA=&#10;"/>
                <v:line id="Line 3061" o:spid="_x0000_s2673" style="position:absolute;flip:x;visibility:visible;mso-wrap-style:square" from="6912,2796" to="8280,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"/>
                <v:line id="Line 3062" o:spid="_x0000_s2674" style="position:absolute;flip:x y;visibility:visible;mso-wrap-style:square" from="7344,3948" to="8064,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"/>
                <v:line id="Line 3063" o:spid="_x0000_s2675" style="position:absolute;flip:y;visibility:visible;mso-wrap-style:square" from="8064,2796" to="8280,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3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PeQ6/Z9IRkOsfAAAA//8DAFBLAQItABQABgAIAAAAIQDb4fbL7gAAAIUBAAATAAAAAAAA&#10;AAAAAAAAAAAAAABbQ29udGVudF9UeXBlc10ueG1sUEsBAi0AFAAGAAgAAAAhAFr0LFu/AAAAFQEA&#10;AAsAAAAAAAAAAAAAAAAAHwEAAF9yZWxzLy5yZWxzUEsBAi0AFAAGAAgAAAAhAGko9ffHAAAA3AAA&#10;AA8AAAAAAAAAAAAAAAAABwIAAGRycy9kb3ducmV2LnhtbFBLBQYAAAAAAwADALcAAAD7AgAAAAA=&#10;"/>
                <v:line id="Line 3065" o:spid="_x0000_s2676" style="position:absolute;flip:x y;visibility:visible;mso-wrap-style:square" from="6912,2796" to="7344,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"/>
                <v:shape id="Text Box 3067" o:spid="_x0000_s2677" type="#_x0000_t202" style="position:absolute;left:5328;top:4524;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42867C57" w14:textId="77777777" w:rsidR="007907F9" w:rsidRDefault="007907F9" w:rsidP="008950AA">
                        <w:smartTag w:uri="urn:schemas-microsoft-com:office:smarttags" w:element="place">
                          <w:r>
                            <w:t>Lyon</w:t>
                          </w:r>
                        </w:smartTag>
                      </w:p>
                    </w:txbxContent>
                  </v:textbox>
                </v:shape>
                <v:shape id="Text Box 3068" o:spid="_x0000_s2678" type="#_x0000_t202" style="position:absolute;left:5184;top:3156;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321682E" w14:textId="77777777" w:rsidR="007907F9" w:rsidRDefault="007907F9" w:rsidP="008950AA">
                        <w:smartTag w:uri="urn:schemas-microsoft-com:office:smarttags" w:element="place">
                          <w:smartTag w:uri="urn:schemas-microsoft-com:office:smarttags" w:element="City">
                            <w:r>
                              <w:t>Paris</w:t>
                            </w:r>
                          </w:smartTag>
                        </w:smartTag>
                      </w:p>
                    </w:txbxContent>
                  </v:textbox>
                </v:shape>
                <v:shape id="Text Box 3069" o:spid="_x0000_s2679" type="#_x0000_t202" style="position:absolute;left:6264;top:2436;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6A86D2B9" w14:textId="77777777" w:rsidR="007907F9" w:rsidRDefault="007907F9" w:rsidP="008950AA">
                        <w:smartTag w:uri="urn:schemas-microsoft-com:office:smarttags" w:element="place">
                          <w:smartTag w:uri="urn:schemas-microsoft-com:office:smarttags" w:element="City">
                            <w:r>
                              <w:t>Amsterdam</w:t>
                            </w:r>
                          </w:smartTag>
                        </w:smartTag>
                      </w:p>
                    </w:txbxContent>
                  </v:textbox>
                </v:shape>
                <v:shape id="Text Box 3070" o:spid="_x0000_s2680" type="#_x0000_t202" style="position:absolute;left:7992;top:2436;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5D2EDCBD" w14:textId="77777777" w:rsidR="007907F9" w:rsidRDefault="007907F9" w:rsidP="008950AA">
                        <w:smartTag w:uri="urn:schemas-microsoft-com:office:smarttags" w:element="place">
                          <w:smartTag w:uri="urn:schemas-microsoft-com:office:smarttags" w:element="State">
                            <w:r>
                              <w:t>Berlin</w:t>
                            </w:r>
                          </w:smartTag>
                        </w:smartTag>
                      </w:p>
                    </w:txbxContent>
                  </v:textbox>
                </v:shape>
                <v:shape id="Text Box 3071" o:spid="_x0000_s2681" type="#_x0000_t202" style="position:absolute;left:6336;top:3732;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00C75F25" w14:textId="77777777" w:rsidR="007907F9" w:rsidRDefault="007907F9" w:rsidP="008950AA">
                        <w:smartTag w:uri="urn:schemas-microsoft-com:office:smarttags" w:element="place">
                          <w:r>
                            <w:t>Frankfurt</w:t>
                          </w:r>
                        </w:smartTag>
                      </w:p>
                    </w:txbxContent>
                  </v:textbox>
                </v:shape>
                <v:shape id="Text Box 3072" o:spid="_x0000_s2682" type="#_x0000_t202" style="position:absolute;left:7776;top:4308;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527ADF85" w14:textId="77777777" w:rsidR="007907F9" w:rsidRDefault="007907F9" w:rsidP="008950AA">
                        <w:r>
                          <w:t>München</w:t>
                        </w:r>
                      </w:p>
                    </w:txbxContent>
                  </v:textbox>
                </v:shape>
                <v:oval id="Oval 3052" o:spid="_x0000_s2683" style="position:absolute;left:5616;top:344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"/>
                <v:oval id="Oval 3053" o:spid="_x0000_s2684" style="position:absolute;left:6840;top:27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"/>
                <v:oval id="Oval 3055" o:spid="_x0000_s2685" style="position:absolute;left:7992;top:416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"/>
                <v:oval id="Oval 3056" o:spid="_x0000_s2686" style="position:absolute;left:8208;top:27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"/>
                <v:line id="Line 3064" o:spid="_x0000_s2687" style="position:absolute;flip:x;visibility:visible;mso-wrap-style:square" from="6768,3948" to="7344,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"/>
                <v:oval id="Oval 3045" o:spid="_x0000_s2688" style="position:absolute;left:5976;top:459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"/>
                <v:oval id="Oval 3054" o:spid="_x0000_s2689" style="position:absolute;left:7272;top:38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"/>
                <v:shape id="Text Box 3073" o:spid="_x0000_s2690" type="#_x0000_t202" style="position:absolute;left:5400;top:4020;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30627133" w14:textId="77777777" w:rsidR="007907F9" w:rsidRPr="00725577" w:rsidRDefault="007907F9" w:rsidP="008950AA">
                        <w:pPr>
                          <w:rPr>
                            <w:sz w:val="20"/>
                            <w:szCs w:val="20"/>
                          </w:rPr>
                        </w:pPr>
                        <w:r w:rsidRPr="00725577">
                          <w:rPr>
                            <w:sz w:val="20"/>
                            <w:szCs w:val="20"/>
                          </w:rPr>
                          <w:t>1:55</w:t>
                        </w:r>
                      </w:p>
                    </w:txbxContent>
                  </v:textbox>
                </v:shape>
                <v:shape id="Text Box 3074" o:spid="_x0000_s2691" type="#_x0000_t202" style="position:absolute;left:5904;top:2940;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765A226C" w14:textId="77777777" w:rsidR="007907F9" w:rsidRPr="00725577" w:rsidRDefault="007907F9" w:rsidP="008950AA">
                        <w:pPr>
                          <w:rPr>
                            <w:sz w:val="20"/>
                            <w:szCs w:val="20"/>
                          </w:rPr>
                        </w:pPr>
                        <w:r w:rsidRPr="00725577">
                          <w:rPr>
                            <w:sz w:val="20"/>
                            <w:szCs w:val="20"/>
                          </w:rPr>
                          <w:t>1:25</w:t>
                        </w:r>
                      </w:p>
                    </w:txbxContent>
                  </v:textbox>
                </v:shape>
                <v:shape id="Text Box 3075" o:spid="_x0000_s2692" type="#_x0000_t202" style="position:absolute;left:7344;top:2796;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BBF0B68" w14:textId="77777777" w:rsidR="007907F9" w:rsidRPr="00725577" w:rsidRDefault="007907F9" w:rsidP="008950AA">
                        <w:pPr>
                          <w:rPr>
                            <w:sz w:val="20"/>
                            <w:szCs w:val="20"/>
                          </w:rPr>
                        </w:pPr>
                        <w:r w:rsidRPr="00725577">
                          <w:rPr>
                            <w:sz w:val="20"/>
                            <w:szCs w:val="20"/>
                          </w:rPr>
                          <w:t>6:10</w:t>
                        </w:r>
                      </w:p>
                    </w:txbxContent>
                  </v:textbox>
                </v:shape>
                <v:shape id="Text Box 3076" o:spid="_x0000_s2693" type="#_x0000_t202" style="position:absolute;left:6624;top:3228;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34512F9C" w14:textId="77777777" w:rsidR="007907F9" w:rsidRPr="00725577" w:rsidRDefault="007907F9" w:rsidP="008950AA">
                        <w:pPr>
                          <w:rPr>
                            <w:sz w:val="20"/>
                            <w:szCs w:val="20"/>
                          </w:rPr>
                        </w:pPr>
                        <w:r w:rsidRPr="00725577">
                          <w:rPr>
                            <w:sz w:val="20"/>
                            <w:szCs w:val="20"/>
                          </w:rPr>
                          <w:t>4:00</w:t>
                        </w:r>
                      </w:p>
                    </w:txbxContent>
                  </v:textbox>
                </v:shape>
                <v:shape id="Text Box 3077" o:spid="_x0000_s2694" type="#_x0000_t202" style="position:absolute;left:8280;top:3300;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6AE0BD12" w14:textId="77777777" w:rsidR="007907F9" w:rsidRPr="00725577" w:rsidRDefault="007907F9" w:rsidP="008950AA">
                        <w:pPr>
                          <w:rPr>
                            <w:sz w:val="20"/>
                            <w:szCs w:val="20"/>
                          </w:rPr>
                        </w:pPr>
                        <w:r w:rsidRPr="00725577">
                          <w:rPr>
                            <w:sz w:val="20"/>
                            <w:szCs w:val="20"/>
                          </w:rPr>
                          <w:t>5:45</w:t>
                        </w:r>
                      </w:p>
                    </w:txbxContent>
                  </v:textbox>
                </v:shape>
                <v:shape id="Text Box 3078" o:spid="_x0000_s2695" type="#_x0000_t202" style="position:absolute;left:7560;top:3804;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D015CE0" w14:textId="77777777" w:rsidR="007907F9" w:rsidRPr="00725577" w:rsidRDefault="007907F9" w:rsidP="008950AA">
                        <w:pPr>
                          <w:rPr>
                            <w:sz w:val="20"/>
                            <w:szCs w:val="20"/>
                          </w:rPr>
                        </w:pPr>
                        <w:r w:rsidRPr="00725577">
                          <w:rPr>
                            <w:sz w:val="20"/>
                            <w:szCs w:val="20"/>
                          </w:rPr>
                          <w:t>3:10</w:t>
                        </w:r>
                      </w:p>
                    </w:txbxContent>
                  </v:textbox>
                </v:shape>
                <v:shape id="Text Box 3079" o:spid="_x0000_s2696" type="#_x0000_t202" style="position:absolute;left:6552;top:4092;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85E5B56" w14:textId="77777777" w:rsidR="007907F9" w:rsidRPr="00725577" w:rsidRDefault="007907F9" w:rsidP="008950AA">
                        <w:pPr>
                          <w:rPr>
                            <w:sz w:val="20"/>
                            <w:szCs w:val="20"/>
                          </w:rPr>
                        </w:pPr>
                        <w:r w:rsidRPr="00725577">
                          <w:rPr>
                            <w:sz w:val="20"/>
                            <w:szCs w:val="20"/>
                          </w:rPr>
                          <w:t>3:55</w:t>
                        </w:r>
                      </w:p>
                    </w:txbxContent>
                  </v:textbox>
                </v:shape>
                <v:shape id="Text Box 3080" o:spid="_x0000_s2697" type="#_x0000_t202" style="position:absolute;left:6912;top:4380;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24D8FD85" w14:textId="77777777" w:rsidR="007907F9" w:rsidRDefault="007907F9" w:rsidP="008950AA">
                        <w:smartTag w:uri="urn:schemas-microsoft-com:office:smarttags" w:element="place">
                          <w:smartTag w:uri="urn:schemas-microsoft-com:office:smarttags" w:element="City">
                            <w:r>
                              <w:t>Bern</w:t>
                            </w:r>
                          </w:smartTag>
                        </w:smartTag>
                      </w:p>
                    </w:txbxContent>
                  </v:textbox>
                </v:shape>
                <v:oval id="Oval 3081" o:spid="_x0000_s2698" style="position:absolute;left:6696;top:43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"/>
                <v:shape id="Text Box 3083" o:spid="_x0000_s2699" type="#_x0000_t202" style="position:absolute;left:6264;top:4596;width:9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34CDDFFE" w14:textId="77777777" w:rsidR="007907F9" w:rsidRPr="00725577" w:rsidRDefault="007907F9" w:rsidP="008950AA">
                        <w:pPr>
                          <w:rPr>
                            <w:sz w:val="20"/>
                            <w:szCs w:val="20"/>
                          </w:rPr>
                        </w:pPr>
                        <w:r w:rsidRPr="00725577">
                          <w:rPr>
                            <w:sz w:val="20"/>
                            <w:szCs w:val="20"/>
                          </w:rPr>
                          <w:t>3:50</w:t>
                        </w:r>
                      </w:p>
                    </w:txbxContent>
                  </v:textbox>
                </v:shape>
              </v:group>
            </w:pict>
          </mc:Fallback>
        </mc:AlternateContent>
      </w:r>
    </w:p>
    <w:p w14:paraId="2445F6DB" w14:textId="77777777" w:rsidR="008950AA" w:rsidRDefault="008950AA" w:rsidP="006715E8"/>
    <w:p w14:paraId="2B1BF2D9" w14:textId="77777777" w:rsidR="008950AA" w:rsidRDefault="008950AA" w:rsidP="006715E8"/>
    <w:p w14:paraId="6A4026A7" w14:textId="77777777" w:rsidR="008950AA" w:rsidRDefault="008950AA" w:rsidP="006715E8"/>
    <w:p w14:paraId="3A17BADF" w14:textId="77777777" w:rsidR="008950AA" w:rsidRDefault="008950AA" w:rsidP="006715E8"/>
    <w:p w14:paraId="3B68CD8F" w14:textId="77777777" w:rsidR="008950AA" w:rsidRDefault="008950AA" w:rsidP="006715E8"/>
    <w:p w14:paraId="3EA2CAE7" w14:textId="77777777" w:rsidR="008950AA" w:rsidRDefault="008950AA" w:rsidP="006715E8"/>
    <w:p w14:paraId="064EE599" w14:textId="77777777" w:rsidR="008950AA" w:rsidRDefault="008950AA" w:rsidP="006715E8"/>
    <w:p w14:paraId="1BCAE4B8" w14:textId="77777777" w:rsidR="008950AA" w:rsidRDefault="008950AA" w:rsidP="006715E8"/>
    <w:p w14:paraId="51B51AEB" w14:textId="77777777" w:rsidR="00B92DB6" w:rsidRDefault="00B92DB6" w:rsidP="00B92DB6"/>
    <w:p w14:paraId="2BD68C6E" w14:textId="77777777" w:rsidR="00B92DB6" w:rsidRDefault="00B92DB6" w:rsidP="00B92DB6"/>
    <w:p w14:paraId="60D61061" w14:textId="77777777" w:rsidR="006715E8" w:rsidRDefault="00B92DB6" w:rsidP="006715E8">
      <w:pPr>
        <w:numPr>
          <w:ilvl w:val="1"/>
          <w:numId w:val="8"/>
        </w:numPr>
        <w:tabs>
          <w:tab w:val="clear" w:pos="1440"/>
          <w:tab w:val="num" w:pos="720"/>
        </w:tabs>
        <w:ind w:left="720"/>
      </w:pPr>
      <w:r>
        <w:t xml:space="preserve">Using the graph from </w:t>
      </w:r>
      <w:r w:rsidR="001B2830">
        <w:t>the previous problem</w:t>
      </w:r>
      <w:r>
        <w:t xml:space="preserve">, find the path with shortest travel time from </w:t>
      </w:r>
      <w:smartTag w:uri="urn:schemas-microsoft-com:office:smarttags" w:element="City">
        <w:smartTag w:uri="urn:schemas-microsoft-com:office:smarttags" w:element="place">
          <w:r>
            <w:t>Paris</w:t>
          </w:r>
        </w:smartTag>
      </w:smartTag>
      <w:r>
        <w:t xml:space="preserve"> to München.</w:t>
      </w:r>
    </w:p>
    <w:p w14:paraId="0F3F50D4" w14:textId="77777777" w:rsidR="00CB03E4" w:rsidRPr="00C71E1F" w:rsidRDefault="00CB03E4" w:rsidP="00C71E1F"/>
    <w:p w14:paraId="0B0C8499" w14:textId="77777777" w:rsidR="00C71E1F" w:rsidRDefault="00320957" w:rsidP="00265911">
      <w:pPr>
        <w:numPr>
          <w:ilvl w:val="1"/>
          <w:numId w:val="8"/>
        </w:numPr>
        <w:tabs>
          <w:tab w:val="clear" w:pos="1440"/>
          <w:tab w:val="num" w:pos="720"/>
        </w:tabs>
        <w:ind w:left="720"/>
      </w:pPr>
      <w:r>
        <w:t>Does</w:t>
      </w:r>
      <w:r w:rsidR="00265911">
        <w:t xml:space="preserve"> each of these</w:t>
      </w:r>
      <w:r w:rsidR="00C71E1F">
        <w:t xml:space="preserve"> graphs have </w:t>
      </w:r>
      <w:proofErr w:type="gramStart"/>
      <w:r w:rsidR="00265911">
        <w:t>an</w:t>
      </w:r>
      <w:proofErr w:type="gramEnd"/>
      <w:r w:rsidR="00265911">
        <w:t xml:space="preserve"> Euler circuit</w:t>
      </w:r>
      <w:r w:rsidR="00C71E1F">
        <w:t xml:space="preserve">? </w:t>
      </w:r>
      <w:r w:rsidR="00265911">
        <w:t xml:space="preserve"> If so, find it.</w:t>
      </w:r>
    </w:p>
    <w:p w14:paraId="7A47A22B" w14:textId="30DF6EB1" w:rsidR="00C71E1F" w:rsidRDefault="007E3B2B" w:rsidP="00C71E1F">
      <w:r>
        <w:rPr>
          <w:noProof/>
        </w:rPr>
        <mc:AlternateContent>
          <mc:Choice Requires="wpg">
            <w:drawing>
              <wp:anchor distT="0" distB="0" distL="114300" distR="114300" simplePos="0" relativeHeight="251767808" behindDoc="0" locked="0" layoutInCell="1" allowOverlap="1" wp14:anchorId="307D15E1" wp14:editId="79078753">
                <wp:simplePos x="0" y="0"/>
                <wp:positionH relativeFrom="column">
                  <wp:posOffset>594360</wp:posOffset>
                </wp:positionH>
                <wp:positionV relativeFrom="paragraph">
                  <wp:posOffset>91440</wp:posOffset>
                </wp:positionV>
                <wp:extent cx="3931920" cy="1005840"/>
                <wp:effectExtent l="13335" t="10795" r="7620" b="12065"/>
                <wp:wrapNone/>
                <wp:docPr id="517" name="Group 3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005840"/>
                          <a:chOff x="2736" y="6552"/>
                          <a:chExt cx="6192" cy="1584"/>
                        </a:xfrm>
                      </wpg:grpSpPr>
                      <wps:wsp>
                        <wps:cNvPr id="518" name="Line 3205"/>
                        <wps:cNvCnPr>
                          <a:cxnSpLocks noChangeShapeType="1"/>
                        </wps:cNvCnPr>
                        <wps:spPr bwMode="auto">
                          <a:xfrm flipH="1">
                            <a:off x="3672" y="6840"/>
                            <a:ext cx="504" cy="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3206"/>
                        <wps:cNvCnPr>
                          <a:cxnSpLocks noChangeShapeType="1"/>
                        </wps:cNvCnPr>
                        <wps:spPr bwMode="auto">
                          <a:xfrm flipV="1">
                            <a:off x="3168" y="6840"/>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Freeform 3156"/>
                        <wps:cNvSpPr>
                          <a:spLocks/>
                        </wps:cNvSpPr>
                        <wps:spPr bwMode="auto">
                          <a:xfrm rot="10800000">
                            <a:off x="7272" y="7344"/>
                            <a:ext cx="504" cy="504"/>
                          </a:xfrm>
                          <a:custGeom>
                            <a:avLst/>
                            <a:gdLst>
                              <a:gd name="T0" fmla="*/ 0 w 504"/>
                              <a:gd name="T1" fmla="*/ 504 h 504"/>
                              <a:gd name="T2" fmla="*/ 504 w 504"/>
                              <a:gd name="T3" fmla="*/ 0 h 504"/>
                            </a:gdLst>
                            <a:ahLst/>
                            <a:cxnLst>
                              <a:cxn ang="0">
                                <a:pos x="T0" y="T1"/>
                              </a:cxn>
                              <a:cxn ang="0">
                                <a:pos x="T2" y="T3"/>
                              </a:cxn>
                            </a:cxnLst>
                            <a:rect l="0" t="0" r="r" b="b"/>
                            <a:pathLst>
                              <a:path w="504" h="504">
                                <a:moveTo>
                                  <a:pt x="0" y="504"/>
                                </a:moveTo>
                                <a:cubicBezTo>
                                  <a:pt x="78" y="300"/>
                                  <a:pt x="156" y="96"/>
                                  <a:pt x="50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3155"/>
                        <wps:cNvSpPr>
                          <a:spLocks/>
                        </wps:cNvSpPr>
                        <wps:spPr bwMode="auto">
                          <a:xfrm>
                            <a:off x="7272" y="7344"/>
                            <a:ext cx="504" cy="504"/>
                          </a:xfrm>
                          <a:custGeom>
                            <a:avLst/>
                            <a:gdLst>
                              <a:gd name="T0" fmla="*/ 0 w 504"/>
                              <a:gd name="T1" fmla="*/ 504 h 504"/>
                              <a:gd name="T2" fmla="*/ 504 w 504"/>
                              <a:gd name="T3" fmla="*/ 0 h 504"/>
                            </a:gdLst>
                            <a:ahLst/>
                            <a:cxnLst>
                              <a:cxn ang="0">
                                <a:pos x="T0" y="T1"/>
                              </a:cxn>
                              <a:cxn ang="0">
                                <a:pos x="T2" y="T3"/>
                              </a:cxn>
                            </a:cxnLst>
                            <a:rect l="0" t="0" r="r" b="b"/>
                            <a:pathLst>
                              <a:path w="504" h="504">
                                <a:moveTo>
                                  <a:pt x="0" y="504"/>
                                </a:moveTo>
                                <a:cubicBezTo>
                                  <a:pt x="78" y="300"/>
                                  <a:pt x="156" y="96"/>
                                  <a:pt x="50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3134"/>
                        <wps:cNvCnPr>
                          <a:cxnSpLocks noChangeShapeType="1"/>
                        </wps:cNvCnPr>
                        <wps:spPr bwMode="auto">
                          <a:xfrm>
                            <a:off x="5688" y="7344"/>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3120"/>
                        <wps:cNvCnPr>
                          <a:cxnSpLocks noChangeShapeType="1"/>
                        </wps:cNvCnPr>
                        <wps:spPr bwMode="auto">
                          <a:xfrm>
                            <a:off x="5112" y="7345"/>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3123"/>
                        <wps:cNvCnPr>
                          <a:cxnSpLocks noChangeShapeType="1"/>
                        </wps:cNvCnPr>
                        <wps:spPr bwMode="auto">
                          <a:xfrm>
                            <a:off x="5112" y="7345"/>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3132"/>
                        <wps:cNvCnPr>
                          <a:cxnSpLocks noChangeShapeType="1"/>
                        </wps:cNvCnPr>
                        <wps:spPr bwMode="auto">
                          <a:xfrm flipV="1">
                            <a:off x="5112" y="6768"/>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3133"/>
                        <wps:cNvCnPr>
                          <a:cxnSpLocks noChangeShapeType="1"/>
                        </wps:cNvCnPr>
                        <wps:spPr bwMode="auto">
                          <a:xfrm>
                            <a:off x="5688" y="6768"/>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3090"/>
                        <wps:cNvSpPr>
                          <a:spLocks noChangeArrowheads="1"/>
                        </wps:cNvSpPr>
                        <wps:spPr bwMode="auto">
                          <a:xfrm>
                            <a:off x="2736" y="6552"/>
                            <a:ext cx="6192"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3092"/>
                        <wps:cNvCnPr>
                          <a:cxnSpLocks noChangeShapeType="1"/>
                        </wps:cNvCnPr>
                        <wps:spPr bwMode="auto">
                          <a:xfrm>
                            <a:off x="4608" y="655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3093"/>
                        <wps:cNvCnPr>
                          <a:cxnSpLocks noChangeShapeType="1"/>
                        </wps:cNvCnPr>
                        <wps:spPr bwMode="auto">
                          <a:xfrm>
                            <a:off x="6840" y="655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3121"/>
                        <wps:cNvCnPr>
                          <a:cxnSpLocks noChangeShapeType="1"/>
                        </wps:cNvCnPr>
                        <wps:spPr bwMode="auto">
                          <a:xfrm>
                            <a:off x="6264" y="7344"/>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3122"/>
                        <wps:cNvCnPr>
                          <a:cxnSpLocks noChangeShapeType="1"/>
                        </wps:cNvCnPr>
                        <wps:spPr bwMode="auto">
                          <a:xfrm flipV="1">
                            <a:off x="5688" y="7345"/>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Oval 3124"/>
                        <wps:cNvSpPr>
                          <a:spLocks noChangeArrowheads="1"/>
                        </wps:cNvSpPr>
                        <wps:spPr bwMode="auto">
                          <a:xfrm>
                            <a:off x="6193" y="727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Line 3126"/>
                        <wps:cNvCnPr>
                          <a:cxnSpLocks noChangeShapeType="1"/>
                        </wps:cNvCnPr>
                        <wps:spPr bwMode="auto">
                          <a:xfrm>
                            <a:off x="5688" y="792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3127"/>
                        <wps:cNvCnPr>
                          <a:cxnSpLocks noChangeShapeType="1"/>
                        </wps:cNvCnPr>
                        <wps:spPr bwMode="auto">
                          <a:xfrm>
                            <a:off x="5688" y="6768"/>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Oval 3128"/>
                        <wps:cNvSpPr>
                          <a:spLocks noChangeArrowheads="1"/>
                        </wps:cNvSpPr>
                        <wps:spPr bwMode="auto">
                          <a:xfrm>
                            <a:off x="5616" y="72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Oval 3129"/>
                        <wps:cNvSpPr>
                          <a:spLocks noChangeArrowheads="1"/>
                        </wps:cNvSpPr>
                        <wps:spPr bwMode="auto">
                          <a:xfrm>
                            <a:off x="6192" y="78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 name="Oval 3130"/>
                        <wps:cNvSpPr>
                          <a:spLocks noChangeArrowheads="1"/>
                        </wps:cNvSpPr>
                        <wps:spPr bwMode="auto">
                          <a:xfrm>
                            <a:off x="5040" y="727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 name="Oval 3131"/>
                        <wps:cNvSpPr>
                          <a:spLocks noChangeArrowheads="1"/>
                        </wps:cNvSpPr>
                        <wps:spPr bwMode="auto">
                          <a:xfrm>
                            <a:off x="5616" y="669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 name="Oval 3125"/>
                        <wps:cNvSpPr>
                          <a:spLocks noChangeArrowheads="1"/>
                        </wps:cNvSpPr>
                        <wps:spPr bwMode="auto">
                          <a:xfrm>
                            <a:off x="5616" y="784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0" name="Line 3135"/>
                        <wps:cNvCnPr>
                          <a:cxnSpLocks noChangeShapeType="1"/>
                        </wps:cNvCnPr>
                        <wps:spPr bwMode="auto">
                          <a:xfrm flipV="1">
                            <a:off x="7272" y="6840"/>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3138"/>
                        <wps:cNvCnPr>
                          <a:cxnSpLocks noChangeShapeType="1"/>
                        </wps:cNvCnPr>
                        <wps:spPr bwMode="auto">
                          <a:xfrm>
                            <a:off x="7272" y="6840"/>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3142"/>
                        <wps:cNvCnPr>
                          <a:cxnSpLocks noChangeShapeType="1"/>
                        </wps:cNvCnPr>
                        <wps:spPr bwMode="auto">
                          <a:xfrm>
                            <a:off x="7272" y="6840"/>
                            <a:ext cx="0"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Oval 3145"/>
                        <wps:cNvSpPr>
                          <a:spLocks noChangeArrowheads="1"/>
                        </wps:cNvSpPr>
                        <wps:spPr bwMode="auto">
                          <a:xfrm>
                            <a:off x="7200" y="67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4" name="Line 3148"/>
                        <wps:cNvCnPr>
                          <a:cxnSpLocks noChangeShapeType="1"/>
                        </wps:cNvCnPr>
                        <wps:spPr bwMode="auto">
                          <a:xfrm>
                            <a:off x="7776" y="7344"/>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3151"/>
                        <wps:cNvCnPr>
                          <a:cxnSpLocks noChangeShapeType="1"/>
                        </wps:cNvCnPr>
                        <wps:spPr bwMode="auto">
                          <a:xfrm flipV="1">
                            <a:off x="7272" y="7848"/>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3152"/>
                        <wps:cNvCnPr>
                          <a:cxnSpLocks noChangeShapeType="1"/>
                        </wps:cNvCnPr>
                        <wps:spPr bwMode="auto">
                          <a:xfrm>
                            <a:off x="8280" y="6840"/>
                            <a:ext cx="0"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Oval 3139"/>
                        <wps:cNvSpPr>
                          <a:spLocks noChangeArrowheads="1"/>
                        </wps:cNvSpPr>
                        <wps:spPr bwMode="auto">
                          <a:xfrm>
                            <a:off x="8209" y="67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 name="Oval 3140"/>
                        <wps:cNvSpPr>
                          <a:spLocks noChangeArrowheads="1"/>
                        </wps:cNvSpPr>
                        <wps:spPr bwMode="auto">
                          <a:xfrm>
                            <a:off x="7705" y="727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 name="Oval 3143"/>
                        <wps:cNvSpPr>
                          <a:spLocks noChangeArrowheads="1"/>
                        </wps:cNvSpPr>
                        <wps:spPr bwMode="auto">
                          <a:xfrm>
                            <a:off x="7200" y="77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 name="Oval 3150"/>
                        <wps:cNvSpPr>
                          <a:spLocks noChangeArrowheads="1"/>
                        </wps:cNvSpPr>
                        <wps:spPr bwMode="auto">
                          <a:xfrm>
                            <a:off x="8208" y="77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 name="Line 3189"/>
                        <wps:cNvCnPr>
                          <a:cxnSpLocks noChangeShapeType="1"/>
                        </wps:cNvCnPr>
                        <wps:spPr bwMode="auto">
                          <a:xfrm>
                            <a:off x="3168" y="6840"/>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3190"/>
                        <wps:cNvCnPr>
                          <a:cxnSpLocks noChangeShapeType="1"/>
                        </wps:cNvCnPr>
                        <wps:spPr bwMode="auto">
                          <a:xfrm flipH="1">
                            <a:off x="3168" y="7344"/>
                            <a:ext cx="504" cy="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Oval 3191"/>
                        <wps:cNvSpPr>
                          <a:spLocks noChangeArrowheads="1"/>
                        </wps:cNvSpPr>
                        <wps:spPr bwMode="auto">
                          <a:xfrm>
                            <a:off x="3096" y="67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4" name="Line 3192"/>
                        <wps:cNvCnPr>
                          <a:cxnSpLocks noChangeShapeType="1"/>
                        </wps:cNvCnPr>
                        <wps:spPr bwMode="auto">
                          <a:xfrm>
                            <a:off x="3672" y="7344"/>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3193"/>
                        <wps:cNvCnPr>
                          <a:cxnSpLocks noChangeShapeType="1"/>
                        </wps:cNvCnPr>
                        <wps:spPr bwMode="auto">
                          <a:xfrm flipV="1">
                            <a:off x="3168" y="7848"/>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Oval 3196"/>
                        <wps:cNvSpPr>
                          <a:spLocks noChangeArrowheads="1"/>
                        </wps:cNvSpPr>
                        <wps:spPr bwMode="auto">
                          <a:xfrm>
                            <a:off x="3601" y="727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7" name="Oval 3197"/>
                        <wps:cNvSpPr>
                          <a:spLocks noChangeArrowheads="1"/>
                        </wps:cNvSpPr>
                        <wps:spPr bwMode="auto">
                          <a:xfrm>
                            <a:off x="3096" y="77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 name="Oval 3198"/>
                        <wps:cNvSpPr>
                          <a:spLocks noChangeArrowheads="1"/>
                        </wps:cNvSpPr>
                        <wps:spPr bwMode="auto">
                          <a:xfrm>
                            <a:off x="4104" y="77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 name="Oval 3204"/>
                        <wps:cNvSpPr>
                          <a:spLocks noChangeArrowheads="1"/>
                        </wps:cNvSpPr>
                        <wps:spPr bwMode="auto">
                          <a:xfrm>
                            <a:off x="4104" y="67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66F30" id="Group 3326" o:spid="_x0000_s1026" style="position:absolute;margin-left:46.8pt;margin-top:7.2pt;width:309.6pt;height:79.2pt;z-index:251767808" coordorigin="2736,6552" coordsize="619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">
                <v:line id="Line 3205" o:spid="_x0000_s1027" style="position:absolute;flip:x;visibility:visible;mso-wrap-style:square" from="3672,6840" to="4176,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"/>
                <v:line id="Line 3206" o:spid="_x0000_s1028" style="position:absolute;flip:y;visibility:visible;mso-wrap-style:square" from="3168,6840" to="4176,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"/>
                <v:shape id="Freeform 3156" o:spid="_x0000_s1029" style="position:absolute;left:7272;top:7344;width:504;height:504;rotation:180;visibility:visible;mso-wrap-style:square;v-text-anchor:top" coordsize="50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" path="m,504c78,300,156,96,504,e" filled="f">
                  <v:path arrowok="t" o:connecttype="custom" o:connectlocs="0,504;504,0" o:connectangles="0,0"/>
                </v:shape>
                <v:shape id="Freeform 3155" o:spid="_x0000_s1030" style="position:absolute;left:7272;top:7344;width:504;height:504;visibility:visible;mso-wrap-style:square;v-text-anchor:top" coordsize="50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" path="m,504c78,300,156,96,504,e" filled="f">
                  <v:path arrowok="t" o:connecttype="custom" o:connectlocs="0,504;504,0" o:connectangles="0,0"/>
                </v:shape>
                <v:line id="Line 3134" o:spid="_x0000_s1031" style="position:absolute;visibility:visible;mso-wrap-style:square" from="5688,7344" to="5688,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3120" o:spid="_x0000_s1032" style="position:absolute;visibility:visible;mso-wrap-style:square" from="5112,7345" to="6264,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line id="Line 3123" o:spid="_x0000_s1033" style="position:absolute;visibility:visible;mso-wrap-style:square" from="5112,7345" to="5688,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3132" o:spid="_x0000_s1034" style="position:absolute;flip:y;visibility:visible;mso-wrap-style:square" from="5112,6768" to="5688,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JA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mcLtTDoCcvkHAAD//wMAUEsBAi0AFAAGAAgAAAAhANvh9svuAAAAhQEAABMAAAAAAAAA&#10;AAAAAAAAAAAAAFtDb250ZW50X1R5cGVzXS54bWxQSwECLQAUAAYACAAAACEAWvQsW78AAAAVAQAA&#10;CwAAAAAAAAAAAAAAAAAfAQAAX3JlbHMvLnJlbHNQSwECLQAUAAYACAAAACEAD5DSQMYAAADcAAAA&#10;DwAAAAAAAAAAAAAAAAAHAgAAZHJzL2Rvd25yZXYueG1sUEsFBgAAAAADAAMAtwAAAPoCAAAAAA==&#10;"/>
                <v:line id="Line 3133" o:spid="_x0000_s1035" style="position:absolute;visibility:visible;mso-wrap-style:square" from="5688,6768" to="626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v:rect id="Rectangle 3090" o:spid="_x0000_s1036" style="position:absolute;left:2736;top:6552;width:619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" filled="f"/>
                <v:line id="Line 3092" o:spid="_x0000_s1037" style="position:absolute;visibility:visible;mso-wrap-style:square" from="4608,6552" to="4608,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line id="Line 3093" o:spid="_x0000_s1038" style="position:absolute;visibility:visible;mso-wrap-style:square" from="6840,6552" to="6840,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v:line id="Line 3121" o:spid="_x0000_s1039" style="position:absolute;visibility:visible;mso-wrap-style:square" from="6264,7344" to="6264,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3122" o:spid="_x0000_s1040" style="position:absolute;flip:y;visibility:visible;mso-wrap-style:square" from="5688,7345" to="6264,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Ke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L8xj+zqQjIJe/AAAA//8DAFBLAQItABQABgAIAAAAIQDb4fbL7gAAAIUBAAATAAAAAAAA&#10;AAAAAAAAAAAAAABbQ29udGVudF9UeXBlc10ueG1sUEsBAi0AFAAGAAgAAAAhAFr0LFu/AAAAFQEA&#10;AAsAAAAAAAAAAAAAAAAAHwEAAF9yZWxzLy5yZWxzUEsBAi0AFAAGAAgAAAAhAPVyQp7HAAAA3AAA&#10;AA8AAAAAAAAAAAAAAAAABwIAAGRycy9kb3ducmV2LnhtbFBLBQYAAAAAAwADALcAAAD7AgAAAAA=&#10;"/>
                <v:oval id="Oval 3124" o:spid="_x0000_s1041" style="position:absolute;left:6193;top:727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"/>
                <v:line id="Line 3126" o:spid="_x0000_s1042" style="position:absolute;visibility:visible;mso-wrap-style:square" from="5688,7920" to="626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line id="Line 3127" o:spid="_x0000_s1043" style="position:absolute;visibility:visible;mso-wrap-style:square" from="5688,6768" to="5688,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oval id="Oval 3128" o:spid="_x0000_s1044" style="position:absolute;left:5616;top:72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"/>
                <v:oval id="Oval 3129" o:spid="_x0000_s1045" style="position:absolute;left:6192;top:78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"/>
                <v:oval id="Oval 3130" o:spid="_x0000_s1046" style="position:absolute;left:5040;top:727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"/>
                <v:oval id="Oval 3131" o:spid="_x0000_s1047" style="position:absolute;left:5616;top:669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"/>
                <v:oval id="Oval 3125" o:spid="_x0000_s1048" style="position:absolute;left:5616;top:784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"/>
                <v:line id="Line 3135" o:spid="_x0000_s1049" style="position:absolute;flip:y;visibility:visible;mso-wrap-style:square" from="7272,6840" to="828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"/>
                <v:line id="Line 3138" o:spid="_x0000_s1050" style="position:absolute;visibility:visible;mso-wrap-style:square" from="7272,6840" to="7776,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3142" o:spid="_x0000_s1051" style="position:absolute;visibility:visible;mso-wrap-style:square" from="7272,6840" to="7272,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oval id="Oval 3145" o:spid="_x0000_s1052" style="position:absolute;left:7200;top:67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JA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bJHC7Uw8Anr1BwAA//8DAFBLAQItABQABgAIAAAAIQDb4fbL7gAAAIUBAAATAAAAAAAAAAAA&#10;AAAAAAAAAABbQ29udGVudF9UeXBlc10ueG1sUEsBAi0AFAAGAAgAAAAhAFr0LFu/AAAAFQEAAAsA&#10;AAAAAAAAAAAAAAAAHwEAAF9yZWxzLy5yZWxzUEsBAi0AFAAGAAgAAAAhAJyW4kDEAAAA3AAAAA8A&#10;AAAAAAAAAAAAAAAABwIAAGRycy9kb3ducmV2LnhtbFBLBQYAAAAAAwADALcAAAD4AgAAAAA=&#10;"/>
                <v:line id="Line 3148" o:spid="_x0000_s1053" style="position:absolute;visibility:visible;mso-wrap-style:square" from="7776,7344" to="8280,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line id="Line 3151" o:spid="_x0000_s1054" style="position:absolute;flip:y;visibility:visible;mso-wrap-style:square" from="7272,7848" to="8280,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f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bzuD3TDoCcv0DAAD//wMAUEsBAi0AFAAGAAgAAAAhANvh9svuAAAAhQEAABMAAAAAAAAA&#10;AAAAAAAAAAAAAFtDb250ZW50X1R5cGVzXS54bWxQSwECLQAUAAYACAAAACEAWvQsW78AAAAVAQAA&#10;CwAAAAAAAAAAAAAAAAAfAQAAX3JlbHMvLnJlbHNQSwECLQAUAAYACAAAACEA0k834MYAAADcAAAA&#10;DwAAAAAAAAAAAAAAAAAHAgAAZHJzL2Rvd25yZXYueG1sUEsFBgAAAAADAAMAtwAAAPoCAAAAAA==&#10;"/>
                <v:line id="Line 3152" o:spid="_x0000_s1055" style="position:absolute;visibility:visible;mso-wrap-style:square" from="8280,6840" to="8280,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oval id="Oval 3139" o:spid="_x0000_s1056" style="position:absolute;left:8209;top:67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"/>
                <v:oval id="Oval 3140" o:spid="_x0000_s1057" style="position:absolute;left:7705;top:727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"/>
                <v:oval id="Oval 3143" o:spid="_x0000_s1058" style="position:absolute;left:7200;top:77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"/>
                <v:oval id="Oval 3150" o:spid="_x0000_s1059" style="position:absolute;left:8208;top:77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"/>
                <v:line id="Line 3189" o:spid="_x0000_s1060" style="position:absolute;visibility:visible;mso-wrap-style:square" from="3168,6840" to="3672,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line id="Line 3190" o:spid="_x0000_s1061" style="position:absolute;flip:x;visibility:visible;mso-wrap-style:square" from="3168,7344" to="3672,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lJ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ncDtTDoCcvkHAAD//wMAUEsBAi0AFAAGAAgAAAAhANvh9svuAAAAhQEAABMAAAAAAAAA&#10;AAAAAAAAAAAAAFtDb250ZW50X1R5cGVzXS54bWxQSwECLQAUAAYACAAAACEAWvQsW78AAAAVAQAA&#10;CwAAAAAAAAAAAAAAAAAfAQAAX3JlbHMvLnJlbHNQSwECLQAUAAYACAAAACEA2H85ScYAAADcAAAA&#10;DwAAAAAAAAAAAAAAAAAHAgAAZHJzL2Rvd25yZXYueG1sUEsFBgAAAAADAAMAtwAAAPoCAAAAAA==&#10;"/>
                <v:oval id="Oval 3191" o:spid="_x0000_s1062" style="position:absolute;left:3096;top:67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"/>
                <v:line id="Line 3192" o:spid="_x0000_s1063" style="position:absolute;visibility:visible;mso-wrap-style:square" from="3672,7344" to="417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line id="Line 3193" o:spid="_x0000_s1064" style="position:absolute;flip:y;visibility:visible;mso-wrap-style:square" from="3168,7848" to="417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"/>
                <v:oval id="Oval 3196" o:spid="_x0000_s1065" style="position:absolute;left:3601;top:727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"/>
                <v:oval id="Oval 3197" o:spid="_x0000_s1066" style="position:absolute;left:3096;top:77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"/>
                <v:oval id="Oval 3198" o:spid="_x0000_s1067" style="position:absolute;left:4104;top:77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"/>
                <v:oval id="Oval 3204" o:spid="_x0000_s1068" style="position:absolute;left:4104;top:67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"/>
              </v:group>
            </w:pict>
          </mc:Fallback>
        </mc:AlternateContent>
      </w:r>
    </w:p>
    <w:p w14:paraId="29253B7E" w14:textId="77777777" w:rsidR="00223FF0" w:rsidRDefault="00223FF0" w:rsidP="00C71E1F"/>
    <w:p w14:paraId="14680B98" w14:textId="77777777" w:rsidR="00223FF0" w:rsidRDefault="00223FF0" w:rsidP="00C71E1F"/>
    <w:p w14:paraId="7691903F" w14:textId="77777777" w:rsidR="00223FF0" w:rsidRDefault="00223FF0" w:rsidP="00C71E1F"/>
    <w:p w14:paraId="4957AC69" w14:textId="77777777" w:rsidR="00223FF0" w:rsidRDefault="00223FF0" w:rsidP="00C71E1F"/>
    <w:p w14:paraId="437E04CC" w14:textId="77777777" w:rsidR="00223FF0" w:rsidRDefault="00223FF0" w:rsidP="00C71E1F"/>
    <w:p w14:paraId="548AD8FB" w14:textId="77777777" w:rsidR="00223FF0" w:rsidRDefault="00223FF0" w:rsidP="00C71E1F"/>
    <w:p w14:paraId="6DB2EAF9" w14:textId="77777777" w:rsidR="006B73DF" w:rsidRDefault="00320957" w:rsidP="006B73DF">
      <w:pPr>
        <w:numPr>
          <w:ilvl w:val="1"/>
          <w:numId w:val="8"/>
        </w:numPr>
        <w:tabs>
          <w:tab w:val="clear" w:pos="1440"/>
          <w:tab w:val="num" w:pos="720"/>
        </w:tabs>
        <w:ind w:left="720"/>
      </w:pPr>
      <w:r>
        <w:t>Does</w:t>
      </w:r>
      <w:r w:rsidR="00265911">
        <w:t xml:space="preserve"> each of these graphs have </w:t>
      </w:r>
      <w:proofErr w:type="gramStart"/>
      <w:r w:rsidR="00265911">
        <w:t>an</w:t>
      </w:r>
      <w:proofErr w:type="gramEnd"/>
      <w:r w:rsidR="00265911">
        <w:t xml:space="preserve"> Euler circuit?  If so, find it.</w:t>
      </w:r>
    </w:p>
    <w:p w14:paraId="03ED51D7" w14:textId="02C13D91" w:rsidR="00C71E1F" w:rsidRDefault="007E3B2B" w:rsidP="006B73DF">
      <w:pPr>
        <w:ind w:left="360"/>
      </w:pPr>
      <w:r>
        <w:rPr>
          <w:noProof/>
        </w:rPr>
        <w:lastRenderedPageBreak/>
        <mc:AlternateContent>
          <mc:Choice Requires="wpg">
            <w:drawing>
              <wp:anchor distT="0" distB="0" distL="114300" distR="114300" simplePos="0" relativeHeight="251766784" behindDoc="0" locked="0" layoutInCell="1" allowOverlap="1" wp14:anchorId="49BD343A" wp14:editId="745BD9D9">
                <wp:simplePos x="0" y="0"/>
                <wp:positionH relativeFrom="column">
                  <wp:posOffset>594360</wp:posOffset>
                </wp:positionH>
                <wp:positionV relativeFrom="paragraph">
                  <wp:posOffset>153035</wp:posOffset>
                </wp:positionV>
                <wp:extent cx="3931920" cy="1005840"/>
                <wp:effectExtent l="13335" t="13970" r="7620" b="8890"/>
                <wp:wrapNone/>
                <wp:docPr id="472" name="Group 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005840"/>
                          <a:chOff x="2736" y="8856"/>
                          <a:chExt cx="6192" cy="1584"/>
                        </a:xfrm>
                      </wpg:grpSpPr>
                      <wps:wsp>
                        <wps:cNvPr id="473" name="Line 3091"/>
                        <wps:cNvCnPr>
                          <a:cxnSpLocks noChangeShapeType="1"/>
                        </wps:cNvCnPr>
                        <wps:spPr bwMode="auto">
                          <a:xfrm>
                            <a:off x="7272" y="914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3094"/>
                        <wps:cNvCnPr>
                          <a:cxnSpLocks noChangeShapeType="1"/>
                        </wps:cNvCnPr>
                        <wps:spPr bwMode="auto">
                          <a:xfrm>
                            <a:off x="8424" y="9144"/>
                            <a:ext cx="0"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3095"/>
                        <wps:cNvCnPr>
                          <a:cxnSpLocks noChangeShapeType="1"/>
                        </wps:cNvCnPr>
                        <wps:spPr bwMode="auto">
                          <a:xfrm flipV="1">
                            <a:off x="7848" y="9144"/>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3096"/>
                        <wps:cNvCnPr>
                          <a:cxnSpLocks noChangeShapeType="1"/>
                        </wps:cNvCnPr>
                        <wps:spPr bwMode="auto">
                          <a:xfrm>
                            <a:off x="7272" y="9144"/>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Oval 3098"/>
                        <wps:cNvSpPr>
                          <a:spLocks noChangeArrowheads="1"/>
                        </wps:cNvSpPr>
                        <wps:spPr bwMode="auto">
                          <a:xfrm>
                            <a:off x="8353" y="90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8" name="Oval 3100"/>
                        <wps:cNvSpPr>
                          <a:spLocks noChangeArrowheads="1"/>
                        </wps:cNvSpPr>
                        <wps:spPr bwMode="auto">
                          <a:xfrm>
                            <a:off x="7776" y="964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Line 3118"/>
                        <wps:cNvCnPr>
                          <a:cxnSpLocks noChangeShapeType="1"/>
                        </wps:cNvCnPr>
                        <wps:spPr bwMode="auto">
                          <a:xfrm>
                            <a:off x="7272" y="1015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3119"/>
                        <wps:cNvCnPr>
                          <a:cxnSpLocks noChangeShapeType="1"/>
                        </wps:cNvCnPr>
                        <wps:spPr bwMode="auto">
                          <a:xfrm>
                            <a:off x="7272" y="9144"/>
                            <a:ext cx="0"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Oval 3097"/>
                        <wps:cNvSpPr>
                          <a:spLocks noChangeArrowheads="1"/>
                        </wps:cNvSpPr>
                        <wps:spPr bwMode="auto">
                          <a:xfrm>
                            <a:off x="7200" y="100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Oval 3099"/>
                        <wps:cNvSpPr>
                          <a:spLocks noChangeArrowheads="1"/>
                        </wps:cNvSpPr>
                        <wps:spPr bwMode="auto">
                          <a:xfrm>
                            <a:off x="8352" y="100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 name="Oval 3101"/>
                        <wps:cNvSpPr>
                          <a:spLocks noChangeArrowheads="1"/>
                        </wps:cNvSpPr>
                        <wps:spPr bwMode="auto">
                          <a:xfrm>
                            <a:off x="7200" y="90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 name="Rectangle 3164"/>
                        <wps:cNvSpPr>
                          <a:spLocks noChangeArrowheads="1"/>
                        </wps:cNvSpPr>
                        <wps:spPr bwMode="auto">
                          <a:xfrm>
                            <a:off x="2736" y="8856"/>
                            <a:ext cx="6192"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Line 3165"/>
                        <wps:cNvCnPr>
                          <a:cxnSpLocks noChangeShapeType="1"/>
                        </wps:cNvCnPr>
                        <wps:spPr bwMode="auto">
                          <a:xfrm flipH="1">
                            <a:off x="3312" y="9144"/>
                            <a:ext cx="36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3166"/>
                        <wps:cNvCnPr>
                          <a:cxnSpLocks noChangeShapeType="1"/>
                        </wps:cNvCnPr>
                        <wps:spPr bwMode="auto">
                          <a:xfrm>
                            <a:off x="4680" y="8856"/>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3167"/>
                        <wps:cNvCnPr>
                          <a:cxnSpLocks noChangeShapeType="1"/>
                        </wps:cNvCnPr>
                        <wps:spPr bwMode="auto">
                          <a:xfrm>
                            <a:off x="6840" y="8856"/>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3168"/>
                        <wps:cNvCnPr>
                          <a:cxnSpLocks noChangeShapeType="1"/>
                        </wps:cNvCnPr>
                        <wps:spPr bwMode="auto">
                          <a:xfrm flipH="1">
                            <a:off x="3960" y="9504"/>
                            <a:ext cx="288"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169"/>
                        <wps:cNvCnPr>
                          <a:cxnSpLocks noChangeShapeType="1"/>
                        </wps:cNvCnPr>
                        <wps:spPr bwMode="auto">
                          <a:xfrm>
                            <a:off x="3672" y="9144"/>
                            <a:ext cx="57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3170"/>
                        <wps:cNvCnPr>
                          <a:cxnSpLocks noChangeShapeType="1"/>
                        </wps:cNvCnPr>
                        <wps:spPr bwMode="auto">
                          <a:xfrm flipH="1">
                            <a:off x="3096" y="9144"/>
                            <a:ext cx="57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3173"/>
                        <wps:cNvCnPr>
                          <a:cxnSpLocks noChangeShapeType="1"/>
                        </wps:cNvCnPr>
                        <wps:spPr bwMode="auto">
                          <a:xfrm>
                            <a:off x="3384" y="1015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3174"/>
                        <wps:cNvCnPr>
                          <a:cxnSpLocks noChangeShapeType="1"/>
                        </wps:cNvCnPr>
                        <wps:spPr bwMode="auto">
                          <a:xfrm>
                            <a:off x="3096" y="9504"/>
                            <a:ext cx="216"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3159"/>
                        <wps:cNvCnPr>
                          <a:cxnSpLocks noChangeShapeType="1"/>
                        </wps:cNvCnPr>
                        <wps:spPr bwMode="auto">
                          <a:xfrm flipV="1">
                            <a:off x="5185" y="1022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3160"/>
                        <wps:cNvCnPr>
                          <a:cxnSpLocks noChangeShapeType="1"/>
                        </wps:cNvCnPr>
                        <wps:spPr bwMode="auto">
                          <a:xfrm>
                            <a:off x="5473" y="964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3161"/>
                        <wps:cNvCnPr>
                          <a:cxnSpLocks noChangeShapeType="1"/>
                        </wps:cNvCnPr>
                        <wps:spPr bwMode="auto">
                          <a:xfrm>
                            <a:off x="5473" y="9648"/>
                            <a:ext cx="288" cy="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3162"/>
                        <wps:cNvCnPr>
                          <a:cxnSpLocks noChangeShapeType="1"/>
                        </wps:cNvCnPr>
                        <wps:spPr bwMode="auto">
                          <a:xfrm flipV="1">
                            <a:off x="5473" y="9072"/>
                            <a:ext cx="288"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3163"/>
                        <wps:cNvCnPr>
                          <a:cxnSpLocks noChangeShapeType="1"/>
                        </wps:cNvCnPr>
                        <wps:spPr bwMode="auto">
                          <a:xfrm>
                            <a:off x="5761" y="9072"/>
                            <a:ext cx="288"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3178"/>
                        <wps:cNvCnPr>
                          <a:cxnSpLocks noChangeShapeType="1"/>
                        </wps:cNvCnPr>
                        <wps:spPr bwMode="auto">
                          <a:xfrm>
                            <a:off x="6049" y="9648"/>
                            <a:ext cx="288"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3179"/>
                        <wps:cNvCnPr>
                          <a:cxnSpLocks noChangeShapeType="1"/>
                        </wps:cNvCnPr>
                        <wps:spPr bwMode="auto">
                          <a:xfrm flipV="1">
                            <a:off x="5761" y="9648"/>
                            <a:ext cx="288" cy="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Oval 3180"/>
                        <wps:cNvSpPr>
                          <a:spLocks noChangeArrowheads="1"/>
                        </wps:cNvSpPr>
                        <wps:spPr bwMode="auto">
                          <a:xfrm>
                            <a:off x="5977" y="95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1" name="Line 3181"/>
                        <wps:cNvCnPr>
                          <a:cxnSpLocks noChangeShapeType="1"/>
                        </wps:cNvCnPr>
                        <wps:spPr bwMode="auto">
                          <a:xfrm>
                            <a:off x="5761" y="1022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3182"/>
                        <wps:cNvCnPr>
                          <a:cxnSpLocks noChangeShapeType="1"/>
                        </wps:cNvCnPr>
                        <wps:spPr bwMode="auto">
                          <a:xfrm flipV="1">
                            <a:off x="5185" y="9648"/>
                            <a:ext cx="288"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Oval 3183"/>
                        <wps:cNvSpPr>
                          <a:spLocks noChangeArrowheads="1"/>
                        </wps:cNvSpPr>
                        <wps:spPr bwMode="auto">
                          <a:xfrm>
                            <a:off x="5401" y="957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4" name="Oval 3184"/>
                        <wps:cNvSpPr>
                          <a:spLocks noChangeArrowheads="1"/>
                        </wps:cNvSpPr>
                        <wps:spPr bwMode="auto">
                          <a:xfrm>
                            <a:off x="6265" y="1015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5" name="Oval 3185"/>
                        <wps:cNvSpPr>
                          <a:spLocks noChangeArrowheads="1"/>
                        </wps:cNvSpPr>
                        <wps:spPr bwMode="auto">
                          <a:xfrm>
                            <a:off x="5113" y="1015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Oval 3186"/>
                        <wps:cNvSpPr>
                          <a:spLocks noChangeArrowheads="1"/>
                        </wps:cNvSpPr>
                        <wps:spPr bwMode="auto">
                          <a:xfrm>
                            <a:off x="5689" y="900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 name="Oval 3187"/>
                        <wps:cNvSpPr>
                          <a:spLocks noChangeArrowheads="1"/>
                        </wps:cNvSpPr>
                        <wps:spPr bwMode="auto">
                          <a:xfrm>
                            <a:off x="5689" y="1015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 name="Line 3199"/>
                        <wps:cNvCnPr>
                          <a:cxnSpLocks noChangeShapeType="1"/>
                        </wps:cNvCnPr>
                        <wps:spPr bwMode="auto">
                          <a:xfrm>
                            <a:off x="3672" y="9144"/>
                            <a:ext cx="288"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3200"/>
                        <wps:cNvCnPr>
                          <a:cxnSpLocks noChangeShapeType="1"/>
                        </wps:cNvCnPr>
                        <wps:spPr bwMode="auto">
                          <a:xfrm>
                            <a:off x="3096" y="950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3201"/>
                        <wps:cNvCnPr>
                          <a:cxnSpLocks noChangeShapeType="1"/>
                        </wps:cNvCnPr>
                        <wps:spPr bwMode="auto">
                          <a:xfrm flipV="1">
                            <a:off x="3312" y="9504"/>
                            <a:ext cx="936"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3202"/>
                        <wps:cNvCnPr>
                          <a:cxnSpLocks noChangeShapeType="1"/>
                        </wps:cNvCnPr>
                        <wps:spPr bwMode="auto">
                          <a:xfrm>
                            <a:off x="3096" y="9504"/>
                            <a:ext cx="864"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Oval 3171"/>
                        <wps:cNvSpPr>
                          <a:spLocks noChangeArrowheads="1"/>
                        </wps:cNvSpPr>
                        <wps:spPr bwMode="auto">
                          <a:xfrm>
                            <a:off x="4176" y="94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3" name="Oval 3172"/>
                        <wps:cNvSpPr>
                          <a:spLocks noChangeArrowheads="1"/>
                        </wps:cNvSpPr>
                        <wps:spPr bwMode="auto">
                          <a:xfrm>
                            <a:off x="3600" y="90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4" name="Oval 3175"/>
                        <wps:cNvSpPr>
                          <a:spLocks noChangeArrowheads="1"/>
                        </wps:cNvSpPr>
                        <wps:spPr bwMode="auto">
                          <a:xfrm>
                            <a:off x="3240" y="100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 name="Oval 3176"/>
                        <wps:cNvSpPr>
                          <a:spLocks noChangeArrowheads="1"/>
                        </wps:cNvSpPr>
                        <wps:spPr bwMode="auto">
                          <a:xfrm>
                            <a:off x="3888" y="1008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 name="Oval 3177"/>
                        <wps:cNvSpPr>
                          <a:spLocks noChangeArrowheads="1"/>
                        </wps:cNvSpPr>
                        <wps:spPr bwMode="auto">
                          <a:xfrm>
                            <a:off x="3024" y="94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756B4" id="Group 3327" o:spid="_x0000_s1026" style="position:absolute;margin-left:46.8pt;margin-top:12.05pt;width:309.6pt;height:79.2pt;z-index:251766784" coordorigin="2736,8856" coordsize="619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">
                <v:line id="Line 3091" o:spid="_x0000_s1027" style="position:absolute;visibility:visible;mso-wrap-style:square" from="7272,9144" to="842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line id="Line 3094" o:spid="_x0000_s1028" style="position:absolute;visibility:visible;mso-wrap-style:square" from="8424,9144" to="8424,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3095" o:spid="_x0000_s1029" style="position:absolute;flip:y;visibility:visible;mso-wrap-style:square" from="7848,9144" to="8424,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3096" o:spid="_x0000_s1030" style="position:absolute;visibility:visible;mso-wrap-style:square" from="7272,9144" to="7848,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oval id="Oval 3098" o:spid="_x0000_s1031" style="position:absolute;left:8353;top:90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"/>
                <v:oval id="Oval 3100" o:spid="_x0000_s1032" style="position:absolute;left:7776;top:964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"/>
                <v:line id="Line 3118" o:spid="_x0000_s1033" style="position:absolute;visibility:visible;mso-wrap-style:square" from="7272,10152" to="8424,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3119" o:spid="_x0000_s1034" style="position:absolute;visibility:visible;mso-wrap-style:square" from="7272,9144" to="7272,1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oval id="Oval 3097" o:spid="_x0000_s1035" style="position:absolute;left:7200;top:100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"/>
                <v:oval id="Oval 3099" o:spid="_x0000_s1036" style="position:absolute;left:8352;top:100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"/>
                <v:oval id="Oval 3101" o:spid="_x0000_s1037" style="position:absolute;left:7200;top:90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"/>
                <v:rect id="Rectangle 3164" o:spid="_x0000_s1038" style="position:absolute;left:2736;top:8856;width:619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" filled="f"/>
                <v:line id="Line 3165" o:spid="_x0000_s1039" style="position:absolute;flip:x;visibility:visible;mso-wrap-style:square" from="3312,9144" to="3672,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3166" o:spid="_x0000_s1040" style="position:absolute;visibility:visible;mso-wrap-style:square" from="4680,8856" to="468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3167" o:spid="_x0000_s1041" style="position:absolute;visibility:visible;mso-wrap-style:square" from="6840,8856" to="684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3168" o:spid="_x0000_s1042" style="position:absolute;flip:x;visibility:visible;mso-wrap-style:square" from="3960,9504" to="4248,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3169" o:spid="_x0000_s1043" style="position:absolute;visibility:visible;mso-wrap-style:square" from="3672,9144" to="4248,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3170" o:spid="_x0000_s1044" style="position:absolute;flip:x;visibility:visible;mso-wrap-style:square" from="3096,9144" to="3672,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"/>
                <v:line id="Line 3173" o:spid="_x0000_s1045" style="position:absolute;visibility:visible;mso-wrap-style:square" from="3384,10152" to="3960,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3174" o:spid="_x0000_s1046" style="position:absolute;visibility:visible;mso-wrap-style:square" from="3096,9504" to="3312,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3159" o:spid="_x0000_s1047" style="position:absolute;flip:y;visibility:visible;mso-wrap-style:square" from="5185,10224" to="5761,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"/>
                <v:line id="Line 3160" o:spid="_x0000_s1048" style="position:absolute;visibility:visible;mso-wrap-style:square" from="5473,9648" to="6049,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3161" o:spid="_x0000_s1049" style="position:absolute;visibility:visible;mso-wrap-style:square" from="5473,9648" to="5761,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3162" o:spid="_x0000_s1050" style="position:absolute;flip:y;visibility:visible;mso-wrap-style:square" from="5473,9072" to="5761,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pN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MYPbmXQE5PoKAAD//wMAUEsBAi0AFAAGAAgAAAAhANvh9svuAAAAhQEAABMAAAAAAAAA&#10;AAAAAAAAAAAAAFtDb250ZW50X1R5cGVzXS54bWxQSwECLQAUAAYACAAAACEAWvQsW78AAAAVAQAA&#10;CwAAAAAAAAAAAAAAAAAfAQAAX3JlbHMvLnJlbHNQSwECLQAUAAYACAAAACEAKhyKTcYAAADcAAAA&#10;DwAAAAAAAAAAAAAAAAAHAgAAZHJzL2Rvd25yZXYueG1sUEsFBgAAAAADAAMAtwAAAPoCAAAAAA==&#10;"/>
                <v:line id="Line 3163" o:spid="_x0000_s1051" style="position:absolute;visibility:visible;mso-wrap-style:square" from="5761,9072" to="6049,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line id="Line 3178" o:spid="_x0000_s1052" style="position:absolute;visibility:visible;mso-wrap-style:square" from="6049,9648" to="6337,1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line id="Line 3179" o:spid="_x0000_s1053" style="position:absolute;flip:y;visibility:visible;mso-wrap-style:square" from="5761,9648" to="6049,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"/>
                <v:oval id="Oval 3180" o:spid="_x0000_s1054" style="position:absolute;left:5977;top:95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"/>
                <v:line id="Line 3181" o:spid="_x0000_s1055" style="position:absolute;visibility:visible;mso-wrap-style:square" from="5761,10224" to="6337,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3182" o:spid="_x0000_s1056" style="position:absolute;flip:y;visibility:visible;mso-wrap-style:square" from="5185,9648" to="5473,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BZU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v2QT+zqQjIOc3AAAA//8DAFBLAQItABQABgAIAAAAIQDb4fbL7gAAAIUBAAATAAAAAAAA&#10;AAAAAAAAAAAAAABbQ29udGVudF9UeXBlc10ueG1sUEsBAi0AFAAGAAgAAAAhAFr0LFu/AAAAFQEA&#10;AAsAAAAAAAAAAAAAAAAAHwEAAF9yZWxzLy5yZWxzUEsBAi0AFAAGAAgAAAAhAMvMFlTHAAAA3AAA&#10;AA8AAAAAAAAAAAAAAAAABwIAAGRycy9kb3ducmV2LnhtbFBLBQYAAAAAAwADALcAAAD7AgAAAAA=&#10;"/>
                <v:oval id="Oval 3183" o:spid="_x0000_s1057" style="position:absolute;left:5401;top:957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"/>
                <v:oval id="Oval 3184" o:spid="_x0000_s1058" style="position:absolute;left:6265;top:101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P0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LFnA7Uw8Anr1BwAA//8DAFBLAQItABQABgAIAAAAIQDb4fbL7gAAAIUBAAATAAAAAAAAAAAA&#10;AAAAAAAAAABbQ29udGVudF9UeXBlc10ueG1sUEsBAi0AFAAGAAgAAAAhAFr0LFu/AAAAFQEAAAsA&#10;AAAAAAAAAAAAAAAAHwEAAF9yZWxzLy5yZWxzUEsBAi0AFAAGAAgAAAAhAIUVw/TEAAAA3AAAAA8A&#10;AAAAAAAAAAAAAAAABwIAAGRycy9kb3ducmV2LnhtbFBLBQYAAAAAAwADALcAAAD4AgAAAAA=&#10;"/>
                <v:oval id="Oval 3185" o:spid="_x0000_s1059" style="position:absolute;left:5113;top:101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"/>
                <v:oval id="Oval 3186" o:spid="_x0000_s1060" style="position:absolute;left:5689;top:90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"/>
                <v:oval id="Oval 3187" o:spid="_x0000_s1061" style="position:absolute;left:5689;top:1015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"/>
                <v:line id="Line 3199" o:spid="_x0000_s1062" style="position:absolute;visibility:visible;mso-wrap-style:square" from="3672,9144" to="3960,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3200" o:spid="_x0000_s1063" style="position:absolute;visibility:visible;mso-wrap-style:square" from="3096,9504" to="4248,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3201" o:spid="_x0000_s1064" style="position:absolute;flip:y;visibility:visible;mso-wrap-style:square" from="3312,9504" to="4248,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line id="Line 3202" o:spid="_x0000_s1065" style="position:absolute;visibility:visible;mso-wrap-style:square" from="3096,9504" to="3960,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oval id="Oval 3171" o:spid="_x0000_s1066" style="position:absolute;left:4176;top:94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"/>
                <v:oval id="Oval 3172" o:spid="_x0000_s1067" style="position:absolute;left:3600;top:90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"/>
                <v:oval id="Oval 3175" o:spid="_x0000_s1068" style="position:absolute;left:3240;top:100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"/>
                <v:oval id="Oval 3176" o:spid="_x0000_s1069" style="position:absolute;left:3888;top:1008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"/>
                <v:oval id="Oval 3177" o:spid="_x0000_s1070" style="position:absolute;left:3024;top:94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"/>
              </v:group>
            </w:pict>
          </mc:Fallback>
        </mc:AlternateContent>
      </w:r>
    </w:p>
    <w:p w14:paraId="4269507D" w14:textId="77777777" w:rsidR="00CF21C3" w:rsidRDefault="00CF21C3" w:rsidP="00265911">
      <w:pPr>
        <w:ind w:left="360"/>
      </w:pPr>
    </w:p>
    <w:p w14:paraId="5D41ABC4" w14:textId="77777777" w:rsidR="00CF21C3" w:rsidRDefault="00CF21C3" w:rsidP="00265911">
      <w:pPr>
        <w:ind w:left="360"/>
      </w:pPr>
    </w:p>
    <w:p w14:paraId="3B676EAC" w14:textId="77777777" w:rsidR="00CF21C3" w:rsidRDefault="00CF21C3" w:rsidP="00265911">
      <w:pPr>
        <w:ind w:left="360"/>
      </w:pPr>
    </w:p>
    <w:p w14:paraId="0A0D889D" w14:textId="77777777" w:rsidR="00CF21C3" w:rsidRDefault="00CF21C3" w:rsidP="00265911">
      <w:pPr>
        <w:ind w:left="360"/>
      </w:pPr>
    </w:p>
    <w:p w14:paraId="443EB77E" w14:textId="77777777" w:rsidR="00CF21C3" w:rsidRDefault="00CF21C3" w:rsidP="00265911">
      <w:pPr>
        <w:ind w:left="360"/>
      </w:pPr>
    </w:p>
    <w:p w14:paraId="3512290D" w14:textId="77777777" w:rsidR="00CF21C3" w:rsidRDefault="00CF21C3" w:rsidP="00265911">
      <w:pPr>
        <w:ind w:left="360"/>
      </w:pPr>
    </w:p>
    <w:p w14:paraId="14BDAE1E" w14:textId="77777777" w:rsidR="00CF21C3" w:rsidRDefault="00CF21C3" w:rsidP="00265911">
      <w:pPr>
        <w:ind w:left="360"/>
      </w:pPr>
    </w:p>
    <w:p w14:paraId="4BCD78EF" w14:textId="77777777" w:rsidR="00265911" w:rsidRDefault="00265911" w:rsidP="00265911">
      <w:pPr>
        <w:numPr>
          <w:ilvl w:val="1"/>
          <w:numId w:val="8"/>
        </w:numPr>
        <w:tabs>
          <w:tab w:val="clear" w:pos="1440"/>
          <w:tab w:val="num" w:pos="720"/>
        </w:tabs>
        <w:ind w:left="720"/>
      </w:pPr>
      <w:proofErr w:type="spellStart"/>
      <w:r>
        <w:t>Eulerize</w:t>
      </w:r>
      <w:proofErr w:type="spellEnd"/>
      <w:r>
        <w:t xml:space="preserve"> this graph using as few edge duplications as possible.  Then, find </w:t>
      </w:r>
      <w:proofErr w:type="gramStart"/>
      <w:r>
        <w:t>an</w:t>
      </w:r>
      <w:proofErr w:type="gramEnd"/>
      <w:r>
        <w:t xml:space="preserve"> Euler circuit.</w:t>
      </w:r>
    </w:p>
    <w:p w14:paraId="24A53FF8" w14:textId="1B0B360B" w:rsidR="00265911" w:rsidRDefault="007E3B2B" w:rsidP="00265911">
      <w:pPr>
        <w:ind w:left="360"/>
      </w:pPr>
      <w:r>
        <w:rPr>
          <w:noProof/>
        </w:rPr>
        <mc:AlternateContent>
          <mc:Choice Requires="wpg">
            <w:drawing>
              <wp:anchor distT="0" distB="0" distL="114300" distR="114300" simplePos="0" relativeHeight="251768832" behindDoc="0" locked="0" layoutInCell="1" allowOverlap="1" wp14:anchorId="7A896697" wp14:editId="6FF81359">
                <wp:simplePos x="0" y="0"/>
                <wp:positionH relativeFrom="column">
                  <wp:posOffset>868680</wp:posOffset>
                </wp:positionH>
                <wp:positionV relativeFrom="paragraph">
                  <wp:posOffset>137795</wp:posOffset>
                </wp:positionV>
                <wp:extent cx="1554480" cy="1051560"/>
                <wp:effectExtent l="11430" t="8255" r="5715" b="6985"/>
                <wp:wrapNone/>
                <wp:docPr id="442" name="Group 3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1051560"/>
                          <a:chOff x="3168" y="10224"/>
                          <a:chExt cx="2448" cy="1656"/>
                        </a:xfrm>
                      </wpg:grpSpPr>
                      <wps:wsp>
                        <wps:cNvPr id="443" name="Line 3244"/>
                        <wps:cNvCnPr>
                          <a:cxnSpLocks noChangeShapeType="1"/>
                        </wps:cNvCnPr>
                        <wps:spPr bwMode="auto">
                          <a:xfrm>
                            <a:off x="3240" y="10800"/>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3245"/>
                        <wps:cNvCnPr>
                          <a:cxnSpLocks noChangeShapeType="1"/>
                        </wps:cNvCnPr>
                        <wps:spPr bwMode="auto">
                          <a:xfrm>
                            <a:off x="5544" y="10800"/>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3246"/>
                        <wps:cNvCnPr>
                          <a:cxnSpLocks noChangeShapeType="1"/>
                        </wps:cNvCnPr>
                        <wps:spPr bwMode="auto">
                          <a:xfrm>
                            <a:off x="4392" y="10800"/>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3207"/>
                        <wps:cNvCnPr>
                          <a:cxnSpLocks noChangeShapeType="1"/>
                        </wps:cNvCnPr>
                        <wps:spPr bwMode="auto">
                          <a:xfrm>
                            <a:off x="3240" y="1029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3213"/>
                        <wps:cNvCnPr>
                          <a:cxnSpLocks noChangeShapeType="1"/>
                        </wps:cNvCnPr>
                        <wps:spPr bwMode="auto">
                          <a:xfrm>
                            <a:off x="3240" y="1080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3214"/>
                        <wps:cNvCnPr>
                          <a:cxnSpLocks noChangeShapeType="1"/>
                        </wps:cNvCnPr>
                        <wps:spPr bwMode="auto">
                          <a:xfrm>
                            <a:off x="3240" y="10296"/>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Oval 3215"/>
                        <wps:cNvSpPr>
                          <a:spLocks noChangeArrowheads="1"/>
                        </wps:cNvSpPr>
                        <wps:spPr bwMode="auto">
                          <a:xfrm>
                            <a:off x="3168" y="1072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Oval 3217"/>
                        <wps:cNvSpPr>
                          <a:spLocks noChangeArrowheads="1"/>
                        </wps:cNvSpPr>
                        <wps:spPr bwMode="auto">
                          <a:xfrm>
                            <a:off x="3168" y="1022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 name="Line 3218"/>
                        <wps:cNvCnPr>
                          <a:cxnSpLocks noChangeShapeType="1"/>
                        </wps:cNvCnPr>
                        <wps:spPr bwMode="auto">
                          <a:xfrm>
                            <a:off x="4392" y="1029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3219"/>
                        <wps:cNvCnPr>
                          <a:cxnSpLocks noChangeShapeType="1"/>
                        </wps:cNvCnPr>
                        <wps:spPr bwMode="auto">
                          <a:xfrm>
                            <a:off x="5544" y="10296"/>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Oval 3220"/>
                        <wps:cNvSpPr>
                          <a:spLocks noChangeArrowheads="1"/>
                        </wps:cNvSpPr>
                        <wps:spPr bwMode="auto">
                          <a:xfrm>
                            <a:off x="5473" y="1022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 name="Line 3221"/>
                        <wps:cNvCnPr>
                          <a:cxnSpLocks noChangeShapeType="1"/>
                        </wps:cNvCnPr>
                        <wps:spPr bwMode="auto">
                          <a:xfrm>
                            <a:off x="4392" y="1080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Oval 3224"/>
                        <wps:cNvSpPr>
                          <a:spLocks noChangeArrowheads="1"/>
                        </wps:cNvSpPr>
                        <wps:spPr bwMode="auto">
                          <a:xfrm>
                            <a:off x="5472" y="1072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Line 3208"/>
                        <wps:cNvCnPr>
                          <a:cxnSpLocks noChangeShapeType="1"/>
                        </wps:cNvCnPr>
                        <wps:spPr bwMode="auto">
                          <a:xfrm>
                            <a:off x="4392" y="10296"/>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Oval 3211"/>
                        <wps:cNvSpPr>
                          <a:spLocks noChangeArrowheads="1"/>
                        </wps:cNvSpPr>
                        <wps:spPr bwMode="auto">
                          <a:xfrm>
                            <a:off x="4321" y="1022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 name="Oval 3216"/>
                        <wps:cNvSpPr>
                          <a:spLocks noChangeArrowheads="1"/>
                        </wps:cNvSpPr>
                        <wps:spPr bwMode="auto">
                          <a:xfrm>
                            <a:off x="4320" y="1072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 name="Line 3231"/>
                        <wps:cNvCnPr>
                          <a:cxnSpLocks noChangeShapeType="1"/>
                        </wps:cNvCnPr>
                        <wps:spPr bwMode="auto">
                          <a:xfrm>
                            <a:off x="3240" y="1130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232"/>
                        <wps:cNvCnPr>
                          <a:cxnSpLocks noChangeShapeType="1"/>
                        </wps:cNvCnPr>
                        <wps:spPr bwMode="auto">
                          <a:xfrm>
                            <a:off x="3240" y="11808"/>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233"/>
                        <wps:cNvCnPr>
                          <a:cxnSpLocks noChangeShapeType="1"/>
                        </wps:cNvCnPr>
                        <wps:spPr bwMode="auto">
                          <a:xfrm>
                            <a:off x="3240" y="113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Oval 3234"/>
                        <wps:cNvSpPr>
                          <a:spLocks noChangeArrowheads="1"/>
                        </wps:cNvSpPr>
                        <wps:spPr bwMode="auto">
                          <a:xfrm>
                            <a:off x="3168" y="117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Oval 3235"/>
                        <wps:cNvSpPr>
                          <a:spLocks noChangeArrowheads="1"/>
                        </wps:cNvSpPr>
                        <wps:spPr bwMode="auto">
                          <a:xfrm>
                            <a:off x="3168" y="112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Line 3236"/>
                        <wps:cNvCnPr>
                          <a:cxnSpLocks noChangeShapeType="1"/>
                        </wps:cNvCnPr>
                        <wps:spPr bwMode="auto">
                          <a:xfrm>
                            <a:off x="4392" y="1130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3237"/>
                        <wps:cNvCnPr>
                          <a:cxnSpLocks noChangeShapeType="1"/>
                        </wps:cNvCnPr>
                        <wps:spPr bwMode="auto">
                          <a:xfrm>
                            <a:off x="5544" y="113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Oval 3238"/>
                        <wps:cNvSpPr>
                          <a:spLocks noChangeArrowheads="1"/>
                        </wps:cNvSpPr>
                        <wps:spPr bwMode="auto">
                          <a:xfrm>
                            <a:off x="5473" y="112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Line 3239"/>
                        <wps:cNvCnPr>
                          <a:cxnSpLocks noChangeShapeType="1"/>
                        </wps:cNvCnPr>
                        <wps:spPr bwMode="auto">
                          <a:xfrm>
                            <a:off x="4392" y="11808"/>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Oval 3240"/>
                        <wps:cNvSpPr>
                          <a:spLocks noChangeArrowheads="1"/>
                        </wps:cNvSpPr>
                        <wps:spPr bwMode="auto">
                          <a:xfrm>
                            <a:off x="5472" y="117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Line 3241"/>
                        <wps:cNvCnPr>
                          <a:cxnSpLocks noChangeShapeType="1"/>
                        </wps:cNvCnPr>
                        <wps:spPr bwMode="auto">
                          <a:xfrm>
                            <a:off x="4392" y="113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Oval 3242"/>
                        <wps:cNvSpPr>
                          <a:spLocks noChangeArrowheads="1"/>
                        </wps:cNvSpPr>
                        <wps:spPr bwMode="auto">
                          <a:xfrm>
                            <a:off x="4321" y="112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 name="Oval 3243"/>
                        <wps:cNvSpPr>
                          <a:spLocks noChangeArrowheads="1"/>
                        </wps:cNvSpPr>
                        <wps:spPr bwMode="auto">
                          <a:xfrm>
                            <a:off x="4320" y="117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54309" id="Group 3561" o:spid="_x0000_s1026" style="position:absolute;margin-left:68.4pt;margin-top:10.85pt;width:122.4pt;height:82.8pt;z-index:251768832" coordorigin="3168,10224" coordsize="244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">
                <v:line id="Line 3244" o:spid="_x0000_s1027" style="position:absolute;visibility:visible;mso-wrap-style:square" from="3240,10800" to="3240,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line id="Line 3245" o:spid="_x0000_s1028" style="position:absolute;visibility:visible;mso-wrap-style:square" from="5544,10800" to="5544,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yZxwAAANwAAAAPAAAAZHJzL2Rvd25yZXYueG1sRI9BS8NA&#10;FITvgv9heUJvdqOG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BLGHJnHAAAA3AAA&#10;AA8AAAAAAAAAAAAAAAAABwIAAGRycy9kb3ducmV2LnhtbFBLBQYAAAAAAwADALcAAAD7AgAAAAA=&#10;"/>
                <v:line id="Line 3246" o:spid="_x0000_s1029" style="position:absolute;visibility:visible;mso-wrap-style:square" from="4392,10800" to="4392,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"/>
                <v:line id="Line 3207" o:spid="_x0000_s1030" style="position:absolute;visibility:visible;mso-wrap-style:square" from="3240,10296" to="4392,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line id="Line 3213" o:spid="_x0000_s1031" style="position:absolute;visibility:visible;mso-wrap-style:square" from="3240,10800" to="4392,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line id="Line 3214" o:spid="_x0000_s1032" style="position:absolute;visibility:visible;mso-wrap-style:square" from="3240,10296" to="324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oval id="Oval 3215" o:spid="_x0000_s1033" style="position:absolute;left:3168;top:1072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"/>
                <v:oval id="Oval 3217" o:spid="_x0000_s1034" style="position:absolute;left:3168;top:102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"/>
                <v:line id="Line 3218" o:spid="_x0000_s1035" style="position:absolute;visibility:visible;mso-wrap-style:square" from="4392,10296" to="5544,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3219" o:spid="_x0000_s1036" style="position:absolute;visibility:visible;mso-wrap-style:square" from="5544,10296" to="5544,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oval id="Oval 3220" o:spid="_x0000_s1037" style="position:absolute;left:5473;top:102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A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RZbC7Uw8Anr1BwAA//8DAFBLAQItABQABgAIAAAAIQDb4fbL7gAAAIUBAAATAAAAAAAAAAAA&#10;AAAAAAAAAABbQ29udGVudF9UeXBlc10ueG1sUEsBAi0AFAAGAAgAAAAhAFr0LFu/AAAAFQEAAAsA&#10;AAAAAAAAAAAAAAAAHwEAAF9yZWxzLy5yZWxzUEsBAi0AFAAGAAgAAAAhAG+uewDEAAAA3AAAAA8A&#10;AAAAAAAAAAAAAAAABwIAAGRycy9kb3ducmV2LnhtbFBLBQYAAAAAAwADALcAAAD4AgAAAAA=&#10;"/>
                <v:line id="Line 3221" o:spid="_x0000_s1038" style="position:absolute;visibility:visible;mso-wrap-style:square" from="4392,10800" to="5544,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"/>
                <v:oval id="Oval 3224" o:spid="_x0000_s1039" style="position:absolute;left:5472;top:1072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"/>
                <v:line id="Line 3208" o:spid="_x0000_s1040" style="position:absolute;visibility:visible;mso-wrap-style:square" from="4392,10296" to="4392,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oval id="Oval 3211" o:spid="_x0000_s1041" style="position:absolute;left:4321;top:102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"/>
                <v:oval id="Oval 3216" o:spid="_x0000_s1042" style="position:absolute;left:4320;top:1072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"/>
                <v:line id="Line 3231" o:spid="_x0000_s1043" style="position:absolute;visibility:visible;mso-wrap-style:square" from="3240,11304" to="4392,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232" o:spid="_x0000_s1044" style="position:absolute;visibility:visible;mso-wrap-style:square" from="3240,11808" to="4392,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233" o:spid="_x0000_s1045" style="position:absolute;visibility:visible;mso-wrap-style:square" from="3240,11304" to="3240,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oval id="Oval 3234" o:spid="_x0000_s1046" style="position:absolute;left:3168;top:117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"/>
                <v:oval id="Oval 3235" o:spid="_x0000_s1047" style="position:absolute;left:3168;top:112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"/>
                <v:line id="Line 3236" o:spid="_x0000_s1048" style="position:absolute;visibility:visible;mso-wrap-style:square" from="4392,11304" to="5544,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3237" o:spid="_x0000_s1049" style="position:absolute;visibility:visible;mso-wrap-style:square" from="5544,11304" to="5544,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oval id="Oval 3238" o:spid="_x0000_s1050" style="position:absolute;left:5473;top:112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"/>
                <v:line id="Line 3239" o:spid="_x0000_s1051" style="position:absolute;visibility:visible;mso-wrap-style:square" from="4392,11808" to="5544,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oval id="Oval 3240" o:spid="_x0000_s1052" style="position:absolute;left:5472;top:117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"/>
                <v:line id="Line 3241" o:spid="_x0000_s1053" style="position:absolute;visibility:visible;mso-wrap-style:square" from="4392,11304" to="4392,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oval id="Oval 3242" o:spid="_x0000_s1054" style="position:absolute;left:4321;top:112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"/>
                <v:oval id="Oval 3243" o:spid="_x0000_s1055" style="position:absolute;left:4320;top:117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"/>
              </v:group>
            </w:pict>
          </mc:Fallback>
        </mc:AlternateContent>
      </w:r>
    </w:p>
    <w:p w14:paraId="7293CA15" w14:textId="77777777" w:rsidR="006B73DF" w:rsidRDefault="006B73DF" w:rsidP="00265911">
      <w:pPr>
        <w:ind w:left="360"/>
      </w:pPr>
    </w:p>
    <w:p w14:paraId="2ABC824A" w14:textId="77777777" w:rsidR="006B73DF" w:rsidRDefault="006B73DF" w:rsidP="00265911">
      <w:pPr>
        <w:ind w:left="360"/>
      </w:pPr>
    </w:p>
    <w:p w14:paraId="1CDF11B3" w14:textId="77777777" w:rsidR="006B73DF" w:rsidRDefault="006B73DF" w:rsidP="00265911">
      <w:pPr>
        <w:ind w:left="360"/>
      </w:pPr>
    </w:p>
    <w:p w14:paraId="34B6B813" w14:textId="77777777" w:rsidR="006B73DF" w:rsidRDefault="006B73DF" w:rsidP="00265911">
      <w:pPr>
        <w:ind w:left="360"/>
      </w:pPr>
    </w:p>
    <w:p w14:paraId="60C085A5" w14:textId="77777777" w:rsidR="006B73DF" w:rsidRDefault="006B73DF" w:rsidP="00265911">
      <w:pPr>
        <w:ind w:left="360"/>
      </w:pPr>
    </w:p>
    <w:p w14:paraId="54D3F57D" w14:textId="77777777" w:rsidR="006B73DF" w:rsidRDefault="006B73DF" w:rsidP="00265911">
      <w:pPr>
        <w:ind w:left="360"/>
      </w:pPr>
    </w:p>
    <w:p w14:paraId="627DA17D" w14:textId="77777777" w:rsidR="006B73DF" w:rsidRDefault="006B73DF" w:rsidP="00265911">
      <w:pPr>
        <w:ind w:left="360"/>
      </w:pPr>
    </w:p>
    <w:p w14:paraId="08A91387" w14:textId="77777777" w:rsidR="006B73DF" w:rsidRDefault="006B73DF" w:rsidP="00265911">
      <w:pPr>
        <w:ind w:left="360"/>
      </w:pPr>
    </w:p>
    <w:p w14:paraId="595ED0B9" w14:textId="77777777" w:rsidR="00265911" w:rsidRDefault="00265911" w:rsidP="00265911">
      <w:pPr>
        <w:numPr>
          <w:ilvl w:val="1"/>
          <w:numId w:val="8"/>
        </w:numPr>
        <w:tabs>
          <w:tab w:val="clear" w:pos="1440"/>
          <w:tab w:val="num" w:pos="720"/>
        </w:tabs>
        <w:ind w:left="720"/>
      </w:pPr>
      <w:proofErr w:type="spellStart"/>
      <w:r>
        <w:t>Eulerize</w:t>
      </w:r>
      <w:proofErr w:type="spellEnd"/>
      <w:r>
        <w:t xml:space="preserve"> this graph using as few edge duplications as possible.  Then, find </w:t>
      </w:r>
      <w:proofErr w:type="gramStart"/>
      <w:r>
        <w:t>an</w:t>
      </w:r>
      <w:proofErr w:type="gramEnd"/>
      <w:r>
        <w:t xml:space="preserve"> Euler circuit.</w:t>
      </w:r>
    </w:p>
    <w:p w14:paraId="257A2944" w14:textId="22D4C485" w:rsidR="006B73DF" w:rsidRDefault="007E3B2B" w:rsidP="006B73DF">
      <w:r>
        <w:rPr>
          <w:noProof/>
        </w:rPr>
        <mc:AlternateContent>
          <mc:Choice Requires="wps">
            <w:drawing>
              <wp:anchor distT="0" distB="0" distL="114300" distR="114300" simplePos="0" relativeHeight="251476992" behindDoc="0" locked="0" layoutInCell="1" allowOverlap="1" wp14:anchorId="0431A0AD" wp14:editId="22F4C275">
                <wp:simplePos x="0" y="0"/>
                <wp:positionH relativeFrom="column">
                  <wp:posOffset>3017520</wp:posOffset>
                </wp:positionH>
                <wp:positionV relativeFrom="paragraph">
                  <wp:posOffset>381635</wp:posOffset>
                </wp:positionV>
                <wp:extent cx="90805" cy="90805"/>
                <wp:effectExtent l="7620" t="7620" r="6350" b="6350"/>
                <wp:wrapNone/>
                <wp:docPr id="441" name="Oval 3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8A046B" id="Oval 3313" o:spid="_x0000_s1026" style="position:absolute;margin-left:237.6pt;margin-top:30.05pt;width:7.15pt;height:7.1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"/>
            </w:pict>
          </mc:Fallback>
        </mc:AlternateContent>
      </w:r>
      <w:r>
        <w:rPr>
          <w:noProof/>
        </w:rPr>
        <mc:AlternateContent>
          <mc:Choice Requires="wps">
            <w:drawing>
              <wp:anchor distT="0" distB="0" distL="114300" distR="114300" simplePos="0" relativeHeight="251475968" behindDoc="0" locked="0" layoutInCell="1" allowOverlap="1" wp14:anchorId="7EEDBD06" wp14:editId="0EFB2048">
                <wp:simplePos x="0" y="0"/>
                <wp:positionH relativeFrom="column">
                  <wp:posOffset>2331720</wp:posOffset>
                </wp:positionH>
                <wp:positionV relativeFrom="paragraph">
                  <wp:posOffset>426720</wp:posOffset>
                </wp:positionV>
                <wp:extent cx="731520" cy="0"/>
                <wp:effectExtent l="7620" t="5080" r="13335" b="13970"/>
                <wp:wrapNone/>
                <wp:docPr id="440" name="Line 3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EE506" id="Line 3312"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33.6pt" to="241.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"/>
            </w:pict>
          </mc:Fallback>
        </mc:AlternateContent>
      </w:r>
      <w:r>
        <w:rPr>
          <w:noProof/>
        </w:rPr>
        <mc:AlternateContent>
          <mc:Choice Requires="wps">
            <w:drawing>
              <wp:anchor distT="0" distB="0" distL="114300" distR="114300" simplePos="0" relativeHeight="251474944" behindDoc="0" locked="0" layoutInCell="1" allowOverlap="1" wp14:anchorId="01798785" wp14:editId="1F8DB2B3">
                <wp:simplePos x="0" y="0"/>
                <wp:positionH relativeFrom="column">
                  <wp:posOffset>3018155</wp:posOffset>
                </wp:positionH>
                <wp:positionV relativeFrom="paragraph">
                  <wp:posOffset>60960</wp:posOffset>
                </wp:positionV>
                <wp:extent cx="90805" cy="90805"/>
                <wp:effectExtent l="8255" t="10795" r="5715" b="12700"/>
                <wp:wrapNone/>
                <wp:docPr id="439" name="Oval 3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2F2670" id="Oval 3311" o:spid="_x0000_s1026" style="position:absolute;margin-left:237.65pt;margin-top:4.8pt;width:7.15pt;height:7.1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"/>
            </w:pict>
          </mc:Fallback>
        </mc:AlternateContent>
      </w:r>
      <w:r>
        <w:rPr>
          <w:noProof/>
        </w:rPr>
        <mc:AlternateContent>
          <mc:Choice Requires="wps">
            <w:drawing>
              <wp:anchor distT="0" distB="0" distL="114300" distR="114300" simplePos="0" relativeHeight="251473920" behindDoc="0" locked="0" layoutInCell="1" allowOverlap="1" wp14:anchorId="2E50A201" wp14:editId="5273BF2A">
                <wp:simplePos x="0" y="0"/>
                <wp:positionH relativeFrom="column">
                  <wp:posOffset>3063240</wp:posOffset>
                </wp:positionH>
                <wp:positionV relativeFrom="paragraph">
                  <wp:posOffset>106680</wp:posOffset>
                </wp:positionV>
                <wp:extent cx="0" cy="320040"/>
                <wp:effectExtent l="5715" t="8890" r="13335" b="13970"/>
                <wp:wrapNone/>
                <wp:docPr id="438" name="Line 3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0AABB" id="Line 3310"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8.4pt" to="241.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"/>
            </w:pict>
          </mc:Fallback>
        </mc:AlternateContent>
      </w:r>
      <w:r>
        <w:rPr>
          <w:noProof/>
        </w:rPr>
        <mc:AlternateContent>
          <mc:Choice Requires="wps">
            <w:drawing>
              <wp:anchor distT="0" distB="0" distL="114300" distR="114300" simplePos="0" relativeHeight="251472896" behindDoc="0" locked="0" layoutInCell="1" allowOverlap="1" wp14:anchorId="6663CC0A" wp14:editId="54996F8F">
                <wp:simplePos x="0" y="0"/>
                <wp:positionH relativeFrom="column">
                  <wp:posOffset>2331720</wp:posOffset>
                </wp:positionH>
                <wp:positionV relativeFrom="paragraph">
                  <wp:posOffset>106680</wp:posOffset>
                </wp:positionV>
                <wp:extent cx="731520" cy="0"/>
                <wp:effectExtent l="7620" t="8890" r="13335" b="10160"/>
                <wp:wrapNone/>
                <wp:docPr id="437" name="Line 3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D50B7" id="Line 3309"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8.4pt" to="241.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"/>
            </w:pict>
          </mc:Fallback>
        </mc:AlternateContent>
      </w:r>
      <w:r>
        <w:rPr>
          <w:noProof/>
        </w:rPr>
        <mc:AlternateContent>
          <mc:Choice Requires="wps">
            <w:drawing>
              <wp:anchor distT="0" distB="0" distL="114300" distR="114300" simplePos="0" relativeHeight="251471872" behindDoc="0" locked="0" layoutInCell="1" allowOverlap="1" wp14:anchorId="1D979282" wp14:editId="672C7C75">
                <wp:simplePos x="0" y="0"/>
                <wp:positionH relativeFrom="column">
                  <wp:posOffset>3063240</wp:posOffset>
                </wp:positionH>
                <wp:positionV relativeFrom="paragraph">
                  <wp:posOffset>426720</wp:posOffset>
                </wp:positionV>
                <wp:extent cx="0" cy="320040"/>
                <wp:effectExtent l="5715" t="5080" r="13335" b="8255"/>
                <wp:wrapNone/>
                <wp:docPr id="436" name="Line 3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B5956" id="Line 3307"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33.6pt" to="241.2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"/>
            </w:pict>
          </mc:Fallback>
        </mc:AlternateContent>
      </w:r>
      <w:r>
        <w:rPr>
          <w:noProof/>
        </w:rPr>
        <mc:AlternateContent>
          <mc:Choice Requires="wps">
            <w:drawing>
              <wp:anchor distT="0" distB="0" distL="114300" distR="114300" simplePos="0" relativeHeight="251482112" behindDoc="0" locked="0" layoutInCell="1" allowOverlap="1" wp14:anchorId="5ADC528D" wp14:editId="044D8F0D">
                <wp:simplePos x="0" y="0"/>
                <wp:positionH relativeFrom="column">
                  <wp:posOffset>3017520</wp:posOffset>
                </wp:positionH>
                <wp:positionV relativeFrom="paragraph">
                  <wp:posOffset>1021715</wp:posOffset>
                </wp:positionV>
                <wp:extent cx="90805" cy="90805"/>
                <wp:effectExtent l="7620" t="9525" r="6350" b="13970"/>
                <wp:wrapNone/>
                <wp:docPr id="435" name="Oval 3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CF0DC" id="Oval 3321" o:spid="_x0000_s1026" style="position:absolute;margin-left:237.6pt;margin-top:80.45pt;width:7.15pt;height:7.1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"/>
            </w:pict>
          </mc:Fallback>
        </mc:AlternateContent>
      </w:r>
      <w:r>
        <w:rPr>
          <w:noProof/>
        </w:rPr>
        <mc:AlternateContent>
          <mc:Choice Requires="wps">
            <w:drawing>
              <wp:anchor distT="0" distB="0" distL="114300" distR="114300" simplePos="0" relativeHeight="251481088" behindDoc="0" locked="0" layoutInCell="1" allowOverlap="1" wp14:anchorId="5157D672" wp14:editId="7F69077F">
                <wp:simplePos x="0" y="0"/>
                <wp:positionH relativeFrom="column">
                  <wp:posOffset>2331720</wp:posOffset>
                </wp:positionH>
                <wp:positionV relativeFrom="paragraph">
                  <wp:posOffset>1066800</wp:posOffset>
                </wp:positionV>
                <wp:extent cx="731520" cy="0"/>
                <wp:effectExtent l="7620" t="6985" r="13335" b="12065"/>
                <wp:wrapNone/>
                <wp:docPr id="434" name="Line 3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482A" id="Line 3320"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84pt" to="241.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"/>
            </w:pict>
          </mc:Fallback>
        </mc:AlternateContent>
      </w:r>
      <w:r>
        <w:rPr>
          <w:noProof/>
        </w:rPr>
        <mc:AlternateContent>
          <mc:Choice Requires="wps">
            <w:drawing>
              <wp:anchor distT="0" distB="0" distL="114300" distR="114300" simplePos="0" relativeHeight="251480064" behindDoc="0" locked="0" layoutInCell="1" allowOverlap="1" wp14:anchorId="31CAAA7B" wp14:editId="5009847D">
                <wp:simplePos x="0" y="0"/>
                <wp:positionH relativeFrom="column">
                  <wp:posOffset>3018155</wp:posOffset>
                </wp:positionH>
                <wp:positionV relativeFrom="paragraph">
                  <wp:posOffset>701040</wp:posOffset>
                </wp:positionV>
                <wp:extent cx="90805" cy="90805"/>
                <wp:effectExtent l="8255" t="12700" r="5715" b="10795"/>
                <wp:wrapNone/>
                <wp:docPr id="433" name="Oval 3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4DBE4" id="Oval 3319" o:spid="_x0000_s1026" style="position:absolute;margin-left:237.65pt;margin-top:55.2pt;width:7.15pt;height:7.1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"/>
            </w:pict>
          </mc:Fallback>
        </mc:AlternateContent>
      </w:r>
      <w:r>
        <w:rPr>
          <w:noProof/>
        </w:rPr>
        <mc:AlternateContent>
          <mc:Choice Requires="wps">
            <w:drawing>
              <wp:anchor distT="0" distB="0" distL="114300" distR="114300" simplePos="0" relativeHeight="251479040" behindDoc="0" locked="0" layoutInCell="1" allowOverlap="1" wp14:anchorId="46FB0D12" wp14:editId="78BAFB05">
                <wp:simplePos x="0" y="0"/>
                <wp:positionH relativeFrom="column">
                  <wp:posOffset>3063240</wp:posOffset>
                </wp:positionH>
                <wp:positionV relativeFrom="paragraph">
                  <wp:posOffset>746760</wp:posOffset>
                </wp:positionV>
                <wp:extent cx="0" cy="320040"/>
                <wp:effectExtent l="5715" t="10795" r="13335" b="12065"/>
                <wp:wrapNone/>
                <wp:docPr id="432" name="Line 3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2452A" id="Line 3318"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58.8pt" to="241.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"/>
            </w:pict>
          </mc:Fallback>
        </mc:AlternateContent>
      </w:r>
      <w:r>
        <w:rPr>
          <w:noProof/>
        </w:rPr>
        <mc:AlternateContent>
          <mc:Choice Requires="wps">
            <w:drawing>
              <wp:anchor distT="0" distB="0" distL="114300" distR="114300" simplePos="0" relativeHeight="251478016" behindDoc="0" locked="0" layoutInCell="1" allowOverlap="1" wp14:anchorId="283143F5" wp14:editId="592198A4">
                <wp:simplePos x="0" y="0"/>
                <wp:positionH relativeFrom="column">
                  <wp:posOffset>2331720</wp:posOffset>
                </wp:positionH>
                <wp:positionV relativeFrom="paragraph">
                  <wp:posOffset>746760</wp:posOffset>
                </wp:positionV>
                <wp:extent cx="731520" cy="0"/>
                <wp:effectExtent l="7620" t="10795" r="13335" b="8255"/>
                <wp:wrapNone/>
                <wp:docPr id="431" name="Line 3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34476" id="Line 3317"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58.8pt" to="241.2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"/>
            </w:pict>
          </mc:Fallback>
        </mc:AlternateContent>
      </w:r>
      <w:r>
        <w:rPr>
          <w:noProof/>
        </w:rPr>
        <mc:AlternateContent>
          <mc:Choice Requires="wps">
            <w:drawing>
              <wp:anchor distT="0" distB="0" distL="114300" distR="114300" simplePos="0" relativeHeight="251782144" behindDoc="0" locked="0" layoutInCell="1" allowOverlap="1" wp14:anchorId="0508CE5F" wp14:editId="423F67BC">
                <wp:simplePos x="0" y="0"/>
                <wp:positionH relativeFrom="column">
                  <wp:posOffset>1555115</wp:posOffset>
                </wp:positionH>
                <wp:positionV relativeFrom="paragraph">
                  <wp:posOffset>60960</wp:posOffset>
                </wp:positionV>
                <wp:extent cx="90805" cy="90805"/>
                <wp:effectExtent l="12065" t="10795" r="11430" b="12700"/>
                <wp:wrapNone/>
                <wp:docPr id="430" name="Oval 3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A723A" id="Oval 3292" o:spid="_x0000_s1026" style="position:absolute;margin-left:122.45pt;margin-top:4.8pt;width:7.15pt;height:7.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"/>
            </w:pict>
          </mc:Fallback>
        </mc:AlternateContent>
      </w:r>
      <w:r>
        <w:rPr>
          <w:noProof/>
        </w:rPr>
        <mc:AlternateContent>
          <mc:Choice Requires="wps">
            <w:drawing>
              <wp:anchor distT="0" distB="0" distL="114300" distR="114300" simplePos="0" relativeHeight="251781120" behindDoc="0" locked="0" layoutInCell="1" allowOverlap="1" wp14:anchorId="3DE1C71D" wp14:editId="095B309E">
                <wp:simplePos x="0" y="0"/>
                <wp:positionH relativeFrom="column">
                  <wp:posOffset>1600200</wp:posOffset>
                </wp:positionH>
                <wp:positionV relativeFrom="paragraph">
                  <wp:posOffset>106680</wp:posOffset>
                </wp:positionV>
                <wp:extent cx="0" cy="320040"/>
                <wp:effectExtent l="9525" t="8890" r="9525" b="13970"/>
                <wp:wrapNone/>
                <wp:docPr id="429" name="Line 3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8AFB6" id="Line 329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4pt" to="12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"/>
            </w:pict>
          </mc:Fallback>
        </mc:AlternateContent>
      </w:r>
      <w:r>
        <w:rPr>
          <w:noProof/>
        </w:rPr>
        <mc:AlternateContent>
          <mc:Choice Requires="wps">
            <w:drawing>
              <wp:anchor distT="0" distB="0" distL="114300" distR="114300" simplePos="0" relativeHeight="251779072" behindDoc="0" locked="0" layoutInCell="1" allowOverlap="1" wp14:anchorId="19A06AA5" wp14:editId="1FBAD20E">
                <wp:simplePos x="0" y="0"/>
                <wp:positionH relativeFrom="column">
                  <wp:posOffset>2286635</wp:posOffset>
                </wp:positionH>
                <wp:positionV relativeFrom="paragraph">
                  <wp:posOffset>60960</wp:posOffset>
                </wp:positionV>
                <wp:extent cx="90805" cy="90805"/>
                <wp:effectExtent l="10160" t="10795" r="13335" b="12700"/>
                <wp:wrapNone/>
                <wp:docPr id="428" name="Oval 3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B95105" id="Oval 3288" o:spid="_x0000_s1026" style="position:absolute;margin-left:180.05pt;margin-top:4.8pt;width:7.15pt;height:7.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"/>
            </w:pict>
          </mc:Fallback>
        </mc:AlternateContent>
      </w:r>
      <w:r>
        <w:rPr>
          <w:noProof/>
        </w:rPr>
        <mc:AlternateContent>
          <mc:Choice Requires="wps">
            <w:drawing>
              <wp:anchor distT="0" distB="0" distL="114300" distR="114300" simplePos="0" relativeHeight="251778048" behindDoc="0" locked="0" layoutInCell="1" allowOverlap="1" wp14:anchorId="3A27FDE1" wp14:editId="04BB15B0">
                <wp:simplePos x="0" y="0"/>
                <wp:positionH relativeFrom="column">
                  <wp:posOffset>2331720</wp:posOffset>
                </wp:positionH>
                <wp:positionV relativeFrom="paragraph">
                  <wp:posOffset>106680</wp:posOffset>
                </wp:positionV>
                <wp:extent cx="0" cy="320040"/>
                <wp:effectExtent l="7620" t="8890" r="11430" b="13970"/>
                <wp:wrapNone/>
                <wp:docPr id="427" name="Line 3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8390E" id="Line 3287"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8.4pt" to="183.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"/>
            </w:pict>
          </mc:Fallback>
        </mc:AlternateContent>
      </w:r>
      <w:r>
        <w:rPr>
          <w:noProof/>
        </w:rPr>
        <mc:AlternateContent>
          <mc:Choice Requires="wps">
            <w:drawing>
              <wp:anchor distT="0" distB="0" distL="114300" distR="114300" simplePos="0" relativeHeight="251777024" behindDoc="0" locked="0" layoutInCell="1" allowOverlap="1" wp14:anchorId="2B437496" wp14:editId="2D9067AE">
                <wp:simplePos x="0" y="0"/>
                <wp:positionH relativeFrom="column">
                  <wp:posOffset>1600200</wp:posOffset>
                </wp:positionH>
                <wp:positionV relativeFrom="paragraph">
                  <wp:posOffset>106680</wp:posOffset>
                </wp:positionV>
                <wp:extent cx="731520" cy="0"/>
                <wp:effectExtent l="9525" t="8890" r="11430" b="10160"/>
                <wp:wrapNone/>
                <wp:docPr id="426" name="Line 3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A7BC7" id="Line 3286"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4pt" to="183.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"/>
            </w:pict>
          </mc:Fallback>
        </mc:AlternateContent>
      </w:r>
      <w:r>
        <w:rPr>
          <w:noProof/>
        </w:rPr>
        <mc:AlternateContent>
          <mc:Choice Requires="wps">
            <w:drawing>
              <wp:anchor distT="0" distB="0" distL="114300" distR="114300" simplePos="0" relativeHeight="251776000" behindDoc="0" locked="0" layoutInCell="1" allowOverlap="1" wp14:anchorId="55DC5BC8" wp14:editId="12E9EDD0">
                <wp:simplePos x="0" y="0"/>
                <wp:positionH relativeFrom="column">
                  <wp:posOffset>822960</wp:posOffset>
                </wp:positionH>
                <wp:positionV relativeFrom="paragraph">
                  <wp:posOffset>60960</wp:posOffset>
                </wp:positionV>
                <wp:extent cx="90805" cy="90805"/>
                <wp:effectExtent l="13335" t="10795" r="10160" b="12700"/>
                <wp:wrapNone/>
                <wp:docPr id="425" name="Oval 3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45D216" id="Oval 3285" o:spid="_x0000_s1026" style="position:absolute;margin-left:64.8pt;margin-top:4.8pt;width:7.15pt;height: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"/>
            </w:pict>
          </mc:Fallback>
        </mc:AlternateContent>
      </w:r>
      <w:r>
        <w:rPr>
          <w:noProof/>
        </w:rPr>
        <mc:AlternateContent>
          <mc:Choice Requires="wps">
            <w:drawing>
              <wp:anchor distT="0" distB="0" distL="114300" distR="114300" simplePos="0" relativeHeight="251773952" behindDoc="0" locked="0" layoutInCell="1" allowOverlap="1" wp14:anchorId="01B9F7D4" wp14:editId="0A865ED9">
                <wp:simplePos x="0" y="0"/>
                <wp:positionH relativeFrom="column">
                  <wp:posOffset>868680</wp:posOffset>
                </wp:positionH>
                <wp:positionV relativeFrom="paragraph">
                  <wp:posOffset>106680</wp:posOffset>
                </wp:positionV>
                <wp:extent cx="0" cy="320040"/>
                <wp:effectExtent l="11430" t="8890" r="7620" b="13970"/>
                <wp:wrapNone/>
                <wp:docPr id="424" name="Line 3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D7267" id="Line 328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8.4pt" to="68.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"/>
            </w:pict>
          </mc:Fallback>
        </mc:AlternateContent>
      </w:r>
      <w:r>
        <w:rPr>
          <w:noProof/>
        </w:rPr>
        <mc:AlternateContent>
          <mc:Choice Requires="wps">
            <w:drawing>
              <wp:anchor distT="0" distB="0" distL="114300" distR="114300" simplePos="0" relativeHeight="251771904" behindDoc="0" locked="0" layoutInCell="1" allowOverlap="1" wp14:anchorId="56653045" wp14:editId="4634FA4F">
                <wp:simplePos x="0" y="0"/>
                <wp:positionH relativeFrom="column">
                  <wp:posOffset>868680</wp:posOffset>
                </wp:positionH>
                <wp:positionV relativeFrom="paragraph">
                  <wp:posOffset>106680</wp:posOffset>
                </wp:positionV>
                <wp:extent cx="731520" cy="0"/>
                <wp:effectExtent l="11430" t="8890" r="9525" b="10160"/>
                <wp:wrapNone/>
                <wp:docPr id="423" name="Line 3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164F4" id="Line 328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8.4pt" to="12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"/>
            </w:pict>
          </mc:Fallback>
        </mc:AlternateContent>
      </w:r>
    </w:p>
    <w:p w14:paraId="5A8DEA4C" w14:textId="77777777" w:rsidR="006B73DF" w:rsidRDefault="006B73DF" w:rsidP="006B73DF"/>
    <w:p w14:paraId="11624239" w14:textId="7E036BBA" w:rsidR="006B73DF" w:rsidRDefault="007E3B2B" w:rsidP="006B73DF">
      <w:r>
        <w:rPr>
          <w:noProof/>
        </w:rPr>
        <mc:AlternateContent>
          <mc:Choice Requires="wps">
            <w:drawing>
              <wp:anchor distT="0" distB="0" distL="114300" distR="114300" simplePos="0" relativeHeight="251783168" behindDoc="0" locked="0" layoutInCell="1" allowOverlap="1" wp14:anchorId="02F9A003" wp14:editId="77D9EA6E">
                <wp:simplePos x="0" y="0"/>
                <wp:positionH relativeFrom="column">
                  <wp:posOffset>1554480</wp:posOffset>
                </wp:positionH>
                <wp:positionV relativeFrom="paragraph">
                  <wp:posOffset>31115</wp:posOffset>
                </wp:positionV>
                <wp:extent cx="90805" cy="90805"/>
                <wp:effectExtent l="11430" t="7620" r="12065" b="6350"/>
                <wp:wrapNone/>
                <wp:docPr id="422" name="Oval 3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DD4FAA" id="Oval 3293" o:spid="_x0000_s1026" style="position:absolute;margin-left:122.4pt;margin-top:2.45pt;width:7.15pt;height:7.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"/>
            </w:pict>
          </mc:Fallback>
        </mc:AlternateContent>
      </w:r>
      <w:r>
        <w:rPr>
          <w:noProof/>
        </w:rPr>
        <mc:AlternateContent>
          <mc:Choice Requires="wps">
            <w:drawing>
              <wp:anchor distT="0" distB="0" distL="114300" distR="114300" simplePos="0" relativeHeight="251780096" behindDoc="0" locked="0" layoutInCell="1" allowOverlap="1" wp14:anchorId="3D7C4E82" wp14:editId="30B218CE">
                <wp:simplePos x="0" y="0"/>
                <wp:positionH relativeFrom="column">
                  <wp:posOffset>2286000</wp:posOffset>
                </wp:positionH>
                <wp:positionV relativeFrom="paragraph">
                  <wp:posOffset>31115</wp:posOffset>
                </wp:positionV>
                <wp:extent cx="90805" cy="90805"/>
                <wp:effectExtent l="9525" t="7620" r="13970" b="6350"/>
                <wp:wrapNone/>
                <wp:docPr id="421" name="Oval 3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6D6CFE" id="Oval 3290" o:spid="_x0000_s1026" style="position:absolute;margin-left:180pt;margin-top:2.45pt;width:7.15pt;height:7.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"/>
            </w:pict>
          </mc:Fallback>
        </mc:AlternateContent>
      </w:r>
      <w:r>
        <w:rPr>
          <w:noProof/>
        </w:rPr>
        <mc:AlternateContent>
          <mc:Choice Requires="wps">
            <w:drawing>
              <wp:anchor distT="0" distB="0" distL="114300" distR="114300" simplePos="0" relativeHeight="251774976" behindDoc="0" locked="0" layoutInCell="1" allowOverlap="1" wp14:anchorId="64DCACA4" wp14:editId="0A215877">
                <wp:simplePos x="0" y="0"/>
                <wp:positionH relativeFrom="column">
                  <wp:posOffset>822960</wp:posOffset>
                </wp:positionH>
                <wp:positionV relativeFrom="paragraph">
                  <wp:posOffset>30480</wp:posOffset>
                </wp:positionV>
                <wp:extent cx="90805" cy="90805"/>
                <wp:effectExtent l="13335" t="6985" r="10160" b="6985"/>
                <wp:wrapNone/>
                <wp:docPr id="420" name="Oval 3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CC34FB" id="Oval 3284" o:spid="_x0000_s1026" style="position:absolute;margin-left:64.8pt;margin-top:2.4pt;width:7.15pt;height:7.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"/>
            </w:pict>
          </mc:Fallback>
        </mc:AlternateContent>
      </w:r>
      <w:r>
        <w:rPr>
          <w:noProof/>
        </w:rPr>
        <mc:AlternateContent>
          <mc:Choice Requires="wps">
            <w:drawing>
              <wp:anchor distT="0" distB="0" distL="114300" distR="114300" simplePos="0" relativeHeight="251772928" behindDoc="0" locked="0" layoutInCell="1" allowOverlap="1" wp14:anchorId="00D7F124" wp14:editId="55761065">
                <wp:simplePos x="0" y="0"/>
                <wp:positionH relativeFrom="column">
                  <wp:posOffset>868680</wp:posOffset>
                </wp:positionH>
                <wp:positionV relativeFrom="paragraph">
                  <wp:posOffset>76200</wp:posOffset>
                </wp:positionV>
                <wp:extent cx="731520" cy="0"/>
                <wp:effectExtent l="11430" t="5080" r="9525" b="13970"/>
                <wp:wrapNone/>
                <wp:docPr id="419" name="Line 3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7518F" id="Line 328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6pt" to="1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"/>
            </w:pict>
          </mc:Fallback>
        </mc:AlternateContent>
      </w:r>
      <w:r>
        <w:rPr>
          <w:noProof/>
        </w:rPr>
        <mc:AlternateContent>
          <mc:Choice Requires="wps">
            <w:drawing>
              <wp:anchor distT="0" distB="0" distL="114300" distR="114300" simplePos="0" relativeHeight="251770880" behindDoc="0" locked="0" layoutInCell="1" allowOverlap="1" wp14:anchorId="774A9238" wp14:editId="0D802A6A">
                <wp:simplePos x="0" y="0"/>
                <wp:positionH relativeFrom="column">
                  <wp:posOffset>1600200</wp:posOffset>
                </wp:positionH>
                <wp:positionV relativeFrom="paragraph">
                  <wp:posOffset>76200</wp:posOffset>
                </wp:positionV>
                <wp:extent cx="0" cy="320040"/>
                <wp:effectExtent l="9525" t="5080" r="9525" b="8255"/>
                <wp:wrapNone/>
                <wp:docPr id="418" name="Line 3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F9D0E" id="Line 328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pt" to="12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"/>
            </w:pict>
          </mc:Fallback>
        </mc:AlternateContent>
      </w:r>
      <w:r>
        <w:rPr>
          <w:noProof/>
        </w:rPr>
        <mc:AlternateContent>
          <mc:Choice Requires="wps">
            <w:drawing>
              <wp:anchor distT="0" distB="0" distL="114300" distR="114300" simplePos="0" relativeHeight="251769856" behindDoc="0" locked="0" layoutInCell="1" allowOverlap="1" wp14:anchorId="02D86BA1" wp14:editId="565E03E5">
                <wp:simplePos x="0" y="0"/>
                <wp:positionH relativeFrom="column">
                  <wp:posOffset>2331720</wp:posOffset>
                </wp:positionH>
                <wp:positionV relativeFrom="paragraph">
                  <wp:posOffset>76200</wp:posOffset>
                </wp:positionV>
                <wp:extent cx="0" cy="320040"/>
                <wp:effectExtent l="7620" t="5080" r="11430" b="8255"/>
                <wp:wrapNone/>
                <wp:docPr id="417" name="Line 3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A188C" id="Line 327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pt" to="183.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"/>
            </w:pict>
          </mc:Fallback>
        </mc:AlternateContent>
      </w:r>
    </w:p>
    <w:p w14:paraId="01934BAB" w14:textId="77777777" w:rsidR="006B73DF" w:rsidRDefault="006B73DF" w:rsidP="006B73DF"/>
    <w:p w14:paraId="0ACA9320" w14:textId="6FCC2B8A" w:rsidR="006B73DF" w:rsidRDefault="007E3B2B" w:rsidP="006B73DF">
      <w:r>
        <w:rPr>
          <w:noProof/>
        </w:rPr>
        <mc:AlternateContent>
          <mc:Choice Requires="wps">
            <w:drawing>
              <wp:anchor distT="0" distB="0" distL="114300" distR="114300" simplePos="0" relativeHeight="251794432" behindDoc="0" locked="0" layoutInCell="1" allowOverlap="1" wp14:anchorId="43A5B31D" wp14:editId="2C4F0DAB">
                <wp:simplePos x="0" y="0"/>
                <wp:positionH relativeFrom="column">
                  <wp:posOffset>1555115</wp:posOffset>
                </wp:positionH>
                <wp:positionV relativeFrom="paragraph">
                  <wp:posOffset>0</wp:posOffset>
                </wp:positionV>
                <wp:extent cx="90805" cy="90805"/>
                <wp:effectExtent l="12065" t="12700" r="11430" b="10795"/>
                <wp:wrapNone/>
                <wp:docPr id="416" name="Oval 3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32A79A" id="Oval 3305" o:spid="_x0000_s1026" style="position:absolute;margin-left:122.45pt;margin-top:0;width:7.15pt;height:7.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"/>
            </w:pict>
          </mc:Fallback>
        </mc:AlternateContent>
      </w:r>
      <w:r>
        <w:rPr>
          <w:noProof/>
        </w:rPr>
        <mc:AlternateContent>
          <mc:Choice Requires="wps">
            <w:drawing>
              <wp:anchor distT="0" distB="0" distL="114300" distR="114300" simplePos="0" relativeHeight="251793408" behindDoc="0" locked="0" layoutInCell="1" allowOverlap="1" wp14:anchorId="46D53F25" wp14:editId="17BD053C">
                <wp:simplePos x="0" y="0"/>
                <wp:positionH relativeFrom="column">
                  <wp:posOffset>1600200</wp:posOffset>
                </wp:positionH>
                <wp:positionV relativeFrom="paragraph">
                  <wp:posOffset>45720</wp:posOffset>
                </wp:positionV>
                <wp:extent cx="0" cy="320040"/>
                <wp:effectExtent l="9525" t="10795" r="9525" b="12065"/>
                <wp:wrapNone/>
                <wp:docPr id="415" name="Line 3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33DA2" id="Line 330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6pt" to="12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"/>
            </w:pict>
          </mc:Fallback>
        </mc:AlternateContent>
      </w:r>
      <w:r>
        <w:rPr>
          <w:noProof/>
        </w:rPr>
        <mc:AlternateContent>
          <mc:Choice Requires="wps">
            <w:drawing>
              <wp:anchor distT="0" distB="0" distL="114300" distR="114300" simplePos="0" relativeHeight="251790336" behindDoc="0" locked="0" layoutInCell="1" allowOverlap="1" wp14:anchorId="7DE45697" wp14:editId="594341A1">
                <wp:simplePos x="0" y="0"/>
                <wp:positionH relativeFrom="column">
                  <wp:posOffset>2286635</wp:posOffset>
                </wp:positionH>
                <wp:positionV relativeFrom="paragraph">
                  <wp:posOffset>0</wp:posOffset>
                </wp:positionV>
                <wp:extent cx="90805" cy="90805"/>
                <wp:effectExtent l="10160" t="12700" r="13335" b="10795"/>
                <wp:wrapNone/>
                <wp:docPr id="414" name="Oval 3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C5421D" id="Oval 3301" o:spid="_x0000_s1026" style="position:absolute;margin-left:180.05pt;margin-top:0;width:7.15pt;height: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"/>
            </w:pict>
          </mc:Fallback>
        </mc:AlternateContent>
      </w:r>
      <w:r>
        <w:rPr>
          <w:noProof/>
        </w:rPr>
        <mc:AlternateContent>
          <mc:Choice Requires="wps">
            <w:drawing>
              <wp:anchor distT="0" distB="0" distL="114300" distR="114300" simplePos="0" relativeHeight="251789312" behindDoc="0" locked="0" layoutInCell="1" allowOverlap="1" wp14:anchorId="3BDACB21" wp14:editId="669B19DB">
                <wp:simplePos x="0" y="0"/>
                <wp:positionH relativeFrom="column">
                  <wp:posOffset>1600200</wp:posOffset>
                </wp:positionH>
                <wp:positionV relativeFrom="paragraph">
                  <wp:posOffset>45720</wp:posOffset>
                </wp:positionV>
                <wp:extent cx="731520" cy="0"/>
                <wp:effectExtent l="9525" t="10795" r="11430" b="8255"/>
                <wp:wrapNone/>
                <wp:docPr id="413" name="Line 3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751FC" id="Line 329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6pt" to="183.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"/>
            </w:pict>
          </mc:Fallback>
        </mc:AlternateContent>
      </w:r>
      <w:r>
        <w:rPr>
          <w:noProof/>
        </w:rPr>
        <mc:AlternateContent>
          <mc:Choice Requires="wps">
            <w:drawing>
              <wp:anchor distT="0" distB="0" distL="114300" distR="114300" simplePos="0" relativeHeight="251788288" behindDoc="0" locked="0" layoutInCell="1" allowOverlap="1" wp14:anchorId="53AF7699" wp14:editId="3BE0430F">
                <wp:simplePos x="0" y="0"/>
                <wp:positionH relativeFrom="column">
                  <wp:posOffset>822960</wp:posOffset>
                </wp:positionH>
                <wp:positionV relativeFrom="paragraph">
                  <wp:posOffset>0</wp:posOffset>
                </wp:positionV>
                <wp:extent cx="90805" cy="90805"/>
                <wp:effectExtent l="13335" t="12700" r="10160" b="10795"/>
                <wp:wrapNone/>
                <wp:docPr id="412" name="Oval 3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1958CF" id="Oval 3298" o:spid="_x0000_s1026" style="position:absolute;margin-left:64.8pt;margin-top:0;width:7.15pt;height: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"/>
            </w:pict>
          </mc:Fallback>
        </mc:AlternateContent>
      </w:r>
      <w:r>
        <w:rPr>
          <w:noProof/>
        </w:rPr>
        <mc:AlternateContent>
          <mc:Choice Requires="wps">
            <w:drawing>
              <wp:anchor distT="0" distB="0" distL="114300" distR="114300" simplePos="0" relativeHeight="251786240" behindDoc="0" locked="0" layoutInCell="1" allowOverlap="1" wp14:anchorId="0D659B9C" wp14:editId="22ACA812">
                <wp:simplePos x="0" y="0"/>
                <wp:positionH relativeFrom="column">
                  <wp:posOffset>868680</wp:posOffset>
                </wp:positionH>
                <wp:positionV relativeFrom="paragraph">
                  <wp:posOffset>45720</wp:posOffset>
                </wp:positionV>
                <wp:extent cx="0" cy="320040"/>
                <wp:effectExtent l="11430" t="10795" r="7620" b="12065"/>
                <wp:wrapNone/>
                <wp:docPr id="411" name="Line 3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5279A" id="Line 329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3.6pt" to="68.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"/>
            </w:pict>
          </mc:Fallback>
        </mc:AlternateContent>
      </w:r>
      <w:r>
        <w:rPr>
          <w:noProof/>
        </w:rPr>
        <mc:AlternateContent>
          <mc:Choice Requires="wps">
            <w:drawing>
              <wp:anchor distT="0" distB="0" distL="114300" distR="114300" simplePos="0" relativeHeight="251784192" behindDoc="0" locked="0" layoutInCell="1" allowOverlap="1" wp14:anchorId="0E0F62DA" wp14:editId="2464E818">
                <wp:simplePos x="0" y="0"/>
                <wp:positionH relativeFrom="column">
                  <wp:posOffset>868680</wp:posOffset>
                </wp:positionH>
                <wp:positionV relativeFrom="paragraph">
                  <wp:posOffset>45720</wp:posOffset>
                </wp:positionV>
                <wp:extent cx="731520" cy="0"/>
                <wp:effectExtent l="11430" t="10795" r="9525" b="8255"/>
                <wp:wrapNone/>
                <wp:docPr id="410" name="Line 3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B433C" id="Line 329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3.6pt" to="12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"/>
            </w:pict>
          </mc:Fallback>
        </mc:AlternateContent>
      </w:r>
    </w:p>
    <w:p w14:paraId="187AE85A" w14:textId="348D545C" w:rsidR="00265911" w:rsidRDefault="007E3B2B" w:rsidP="00265911">
      <w:r>
        <w:rPr>
          <w:noProof/>
        </w:rPr>
        <mc:AlternateContent>
          <mc:Choice Requires="wps">
            <w:drawing>
              <wp:anchor distT="0" distB="0" distL="114300" distR="114300" simplePos="0" relativeHeight="251795456" behindDoc="0" locked="0" layoutInCell="1" allowOverlap="1" wp14:anchorId="7F4FFAFE" wp14:editId="61B33F39">
                <wp:simplePos x="0" y="0"/>
                <wp:positionH relativeFrom="column">
                  <wp:posOffset>1554480</wp:posOffset>
                </wp:positionH>
                <wp:positionV relativeFrom="paragraph">
                  <wp:posOffset>145415</wp:posOffset>
                </wp:positionV>
                <wp:extent cx="90805" cy="90805"/>
                <wp:effectExtent l="11430" t="9525" r="12065" b="13970"/>
                <wp:wrapNone/>
                <wp:docPr id="409" name="Oval 3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689A9C" id="Oval 3306" o:spid="_x0000_s1026" style="position:absolute;margin-left:122.4pt;margin-top:11.45pt;width:7.15pt;height:7.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"/>
            </w:pict>
          </mc:Fallback>
        </mc:AlternateContent>
      </w:r>
      <w:r>
        <w:rPr>
          <w:noProof/>
        </w:rPr>
        <mc:AlternateContent>
          <mc:Choice Requires="wps">
            <w:drawing>
              <wp:anchor distT="0" distB="0" distL="114300" distR="114300" simplePos="0" relativeHeight="251792384" behindDoc="0" locked="0" layoutInCell="1" allowOverlap="1" wp14:anchorId="3A5CCC26" wp14:editId="43EF3AD3">
                <wp:simplePos x="0" y="0"/>
                <wp:positionH relativeFrom="column">
                  <wp:posOffset>2286000</wp:posOffset>
                </wp:positionH>
                <wp:positionV relativeFrom="paragraph">
                  <wp:posOffset>145415</wp:posOffset>
                </wp:positionV>
                <wp:extent cx="90805" cy="90805"/>
                <wp:effectExtent l="9525" t="9525" r="13970" b="13970"/>
                <wp:wrapNone/>
                <wp:docPr id="408" name="Oval 3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492ED" id="Oval 3303" o:spid="_x0000_s1026" style="position:absolute;margin-left:180pt;margin-top:11.45pt;width:7.15pt;height:7.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"/>
            </w:pict>
          </mc:Fallback>
        </mc:AlternateContent>
      </w:r>
      <w:r>
        <w:rPr>
          <w:noProof/>
        </w:rPr>
        <mc:AlternateContent>
          <mc:Choice Requires="wps">
            <w:drawing>
              <wp:anchor distT="0" distB="0" distL="114300" distR="114300" simplePos="0" relativeHeight="251787264" behindDoc="0" locked="0" layoutInCell="1" allowOverlap="1" wp14:anchorId="15109A9C" wp14:editId="37BA78DB">
                <wp:simplePos x="0" y="0"/>
                <wp:positionH relativeFrom="column">
                  <wp:posOffset>822960</wp:posOffset>
                </wp:positionH>
                <wp:positionV relativeFrom="paragraph">
                  <wp:posOffset>144780</wp:posOffset>
                </wp:positionV>
                <wp:extent cx="90805" cy="90805"/>
                <wp:effectExtent l="13335" t="8890" r="10160" b="5080"/>
                <wp:wrapNone/>
                <wp:docPr id="407" name="Oval 3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73F58" id="Oval 3297" o:spid="_x0000_s1026" style="position:absolute;margin-left:64.8pt;margin-top:11.4pt;width:7.15pt;height:7.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"/>
            </w:pict>
          </mc:Fallback>
        </mc:AlternateContent>
      </w:r>
    </w:p>
    <w:p w14:paraId="3E308CBD" w14:textId="23711F9F" w:rsidR="006B73DF" w:rsidRDefault="007E3B2B" w:rsidP="00265911">
      <w:r>
        <w:rPr>
          <w:noProof/>
        </w:rPr>
        <mc:AlternateContent>
          <mc:Choice Requires="wps">
            <w:drawing>
              <wp:anchor distT="0" distB="0" distL="114300" distR="114300" simplePos="0" relativeHeight="251791360" behindDoc="0" locked="0" layoutInCell="1" allowOverlap="1" wp14:anchorId="39080D1E" wp14:editId="7D7C4507">
                <wp:simplePos x="0" y="0"/>
                <wp:positionH relativeFrom="column">
                  <wp:posOffset>1600200</wp:posOffset>
                </wp:positionH>
                <wp:positionV relativeFrom="paragraph">
                  <wp:posOffset>15240</wp:posOffset>
                </wp:positionV>
                <wp:extent cx="731520" cy="0"/>
                <wp:effectExtent l="9525" t="6985" r="11430" b="12065"/>
                <wp:wrapNone/>
                <wp:docPr id="406" name="Line 3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FDAD6" id="Line 330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pt" to="183.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"/>
            </w:pict>
          </mc:Fallback>
        </mc:AlternateContent>
      </w:r>
      <w:r>
        <w:rPr>
          <w:noProof/>
        </w:rPr>
        <mc:AlternateContent>
          <mc:Choice Requires="wps">
            <w:drawing>
              <wp:anchor distT="0" distB="0" distL="114300" distR="114300" simplePos="0" relativeHeight="251785216" behindDoc="0" locked="0" layoutInCell="1" allowOverlap="1" wp14:anchorId="04EC0574" wp14:editId="0D3606B8">
                <wp:simplePos x="0" y="0"/>
                <wp:positionH relativeFrom="column">
                  <wp:posOffset>868680</wp:posOffset>
                </wp:positionH>
                <wp:positionV relativeFrom="paragraph">
                  <wp:posOffset>15240</wp:posOffset>
                </wp:positionV>
                <wp:extent cx="731520" cy="0"/>
                <wp:effectExtent l="11430" t="6985" r="9525" b="12065"/>
                <wp:wrapNone/>
                <wp:docPr id="405" name="Line 3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ACA52" id="Line 329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2pt" to="12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SurgEAAEcDAAAOAAAAZHJzL2Uyb0RvYy54bWysUk1vGyEQvVfqf0Dc67VduR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"/>
            </w:pict>
          </mc:Fallback>
        </mc:AlternateContent>
      </w:r>
    </w:p>
    <w:p w14:paraId="67940E27" w14:textId="77777777" w:rsidR="006B73DF" w:rsidRDefault="006B73DF" w:rsidP="00265911"/>
    <w:p w14:paraId="35EFEE72" w14:textId="77777777" w:rsidR="00265911" w:rsidRDefault="00265911" w:rsidP="00265911">
      <w:pPr>
        <w:numPr>
          <w:ilvl w:val="1"/>
          <w:numId w:val="8"/>
        </w:numPr>
        <w:tabs>
          <w:tab w:val="clear" w:pos="1440"/>
          <w:tab w:val="num" w:pos="720"/>
        </w:tabs>
        <w:ind w:left="720"/>
      </w:pPr>
      <w:r>
        <w:t xml:space="preserve">The maintenance staff at an amusement park need to patrol the major walkways, shown in the graph below, collecting litter.  Find an efficient patrol route by finding </w:t>
      </w:r>
      <w:proofErr w:type="gramStart"/>
      <w:r>
        <w:t>an</w:t>
      </w:r>
      <w:proofErr w:type="gramEnd"/>
      <w:r>
        <w:t xml:space="preserve"> Euler circuit.  If necessary, </w:t>
      </w:r>
      <w:proofErr w:type="spellStart"/>
      <w:r>
        <w:t>eulerize</w:t>
      </w:r>
      <w:proofErr w:type="spellEnd"/>
      <w:r>
        <w:t xml:space="preserve"> the graph in an efficient way.</w:t>
      </w:r>
    </w:p>
    <w:p w14:paraId="509B640E" w14:textId="77777777" w:rsidR="002F6B73" w:rsidRDefault="002F6B73" w:rsidP="00265911"/>
    <w:p w14:paraId="745A425A" w14:textId="52CBAD13" w:rsidR="002F6B73" w:rsidRDefault="007E3B2B" w:rsidP="00265911">
      <w:r>
        <w:rPr>
          <w:noProof/>
        </w:rPr>
        <mc:AlternateContent>
          <mc:Choice Requires="wpg">
            <w:drawing>
              <wp:anchor distT="0" distB="0" distL="114300" distR="114300" simplePos="0" relativeHeight="251799552" behindDoc="0" locked="0" layoutInCell="1" allowOverlap="1" wp14:anchorId="6D99E68A" wp14:editId="459A7D74">
                <wp:simplePos x="0" y="0"/>
                <wp:positionH relativeFrom="column">
                  <wp:posOffset>914400</wp:posOffset>
                </wp:positionH>
                <wp:positionV relativeFrom="paragraph">
                  <wp:posOffset>60960</wp:posOffset>
                </wp:positionV>
                <wp:extent cx="2650490" cy="1714500"/>
                <wp:effectExtent l="9525" t="18415" r="16510" b="10160"/>
                <wp:wrapNone/>
                <wp:docPr id="396" name="Group 3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1714500"/>
                          <a:chOff x="2036" y="4875"/>
                          <a:chExt cx="4174" cy="2700"/>
                        </a:xfrm>
                      </wpg:grpSpPr>
                      <wps:wsp>
                        <wps:cNvPr id="397" name="Freeform 3514"/>
                        <wps:cNvSpPr>
                          <a:spLocks/>
                        </wps:cNvSpPr>
                        <wps:spPr bwMode="auto">
                          <a:xfrm>
                            <a:off x="4095" y="4875"/>
                            <a:ext cx="2115" cy="2700"/>
                          </a:xfrm>
                          <a:custGeom>
                            <a:avLst/>
                            <a:gdLst>
                              <a:gd name="T0" fmla="*/ 585 w 2115"/>
                              <a:gd name="T1" fmla="*/ 2700 h 2700"/>
                              <a:gd name="T2" fmla="*/ 570 w 2115"/>
                              <a:gd name="T3" fmla="*/ 2475 h 2700"/>
                              <a:gd name="T4" fmla="*/ 645 w 2115"/>
                              <a:gd name="T5" fmla="*/ 2205 h 2700"/>
                              <a:gd name="T6" fmla="*/ 690 w 2115"/>
                              <a:gd name="T7" fmla="*/ 2190 h 2700"/>
                              <a:gd name="T8" fmla="*/ 960 w 2115"/>
                              <a:gd name="T9" fmla="*/ 2100 h 2700"/>
                              <a:gd name="T10" fmla="*/ 1215 w 2115"/>
                              <a:gd name="T11" fmla="*/ 2040 h 2700"/>
                              <a:gd name="T12" fmla="*/ 1350 w 2115"/>
                              <a:gd name="T13" fmla="*/ 1950 h 2700"/>
                              <a:gd name="T14" fmla="*/ 1440 w 2115"/>
                              <a:gd name="T15" fmla="*/ 1920 h 2700"/>
                              <a:gd name="T16" fmla="*/ 1530 w 2115"/>
                              <a:gd name="T17" fmla="*/ 1860 h 2700"/>
                              <a:gd name="T18" fmla="*/ 1575 w 2115"/>
                              <a:gd name="T19" fmla="*/ 1845 h 2700"/>
                              <a:gd name="T20" fmla="*/ 1665 w 2115"/>
                              <a:gd name="T21" fmla="*/ 1785 h 2700"/>
                              <a:gd name="T22" fmla="*/ 1710 w 2115"/>
                              <a:gd name="T23" fmla="*/ 1770 h 2700"/>
                              <a:gd name="T24" fmla="*/ 1845 w 2115"/>
                              <a:gd name="T25" fmla="*/ 1695 h 2700"/>
                              <a:gd name="T26" fmla="*/ 1965 w 2115"/>
                              <a:gd name="T27" fmla="*/ 1545 h 2700"/>
                              <a:gd name="T28" fmla="*/ 2055 w 2115"/>
                              <a:gd name="T29" fmla="*/ 1425 h 2700"/>
                              <a:gd name="T30" fmla="*/ 2115 w 2115"/>
                              <a:gd name="T31" fmla="*/ 1275 h 2700"/>
                              <a:gd name="T32" fmla="*/ 2100 w 2115"/>
                              <a:gd name="T33" fmla="*/ 1140 h 2700"/>
                              <a:gd name="T34" fmla="*/ 2010 w 2115"/>
                              <a:gd name="T35" fmla="*/ 990 h 2700"/>
                              <a:gd name="T36" fmla="*/ 1770 w 2115"/>
                              <a:gd name="T37" fmla="*/ 705 h 2700"/>
                              <a:gd name="T38" fmla="*/ 1635 w 2115"/>
                              <a:gd name="T39" fmla="*/ 540 h 2700"/>
                              <a:gd name="T40" fmla="*/ 1500 w 2115"/>
                              <a:gd name="T41" fmla="*/ 360 h 2700"/>
                              <a:gd name="T42" fmla="*/ 1290 w 2115"/>
                              <a:gd name="T43" fmla="*/ 225 h 2700"/>
                              <a:gd name="T44" fmla="*/ 1230 w 2115"/>
                              <a:gd name="T45" fmla="*/ 210 h 2700"/>
                              <a:gd name="T46" fmla="*/ 1125 w 2115"/>
                              <a:gd name="T47" fmla="*/ 150 h 2700"/>
                              <a:gd name="T48" fmla="*/ 1065 w 2115"/>
                              <a:gd name="T49" fmla="*/ 60 h 2700"/>
                              <a:gd name="T50" fmla="*/ 975 w 2115"/>
                              <a:gd name="T51" fmla="*/ 0 h 2700"/>
                              <a:gd name="T52" fmla="*/ 705 w 2115"/>
                              <a:gd name="T53" fmla="*/ 15 h 2700"/>
                              <a:gd name="T54" fmla="*/ 660 w 2115"/>
                              <a:gd name="T55" fmla="*/ 30 h 2700"/>
                              <a:gd name="T56" fmla="*/ 555 w 2115"/>
                              <a:gd name="T57" fmla="*/ 150 h 2700"/>
                              <a:gd name="T58" fmla="*/ 465 w 2115"/>
                              <a:gd name="T59" fmla="*/ 165 h 2700"/>
                              <a:gd name="T60" fmla="*/ 375 w 2115"/>
                              <a:gd name="T61" fmla="*/ 240 h 2700"/>
                              <a:gd name="T62" fmla="*/ 345 w 2115"/>
                              <a:gd name="T63" fmla="*/ 285 h 2700"/>
                              <a:gd name="T64" fmla="*/ 300 w 2115"/>
                              <a:gd name="T65" fmla="*/ 330 h 2700"/>
                              <a:gd name="T66" fmla="*/ 270 w 2115"/>
                              <a:gd name="T67" fmla="*/ 375 h 2700"/>
                              <a:gd name="T68" fmla="*/ 210 w 2115"/>
                              <a:gd name="T69" fmla="*/ 390 h 2700"/>
                              <a:gd name="T70" fmla="*/ 0 w 2115"/>
                              <a:gd name="T71" fmla="*/ 555 h 2700"/>
                              <a:gd name="T72" fmla="*/ 81 w 2115"/>
                              <a:gd name="T73" fmla="*/ 597 h 2700"/>
                              <a:gd name="T74" fmla="*/ 120 w 2115"/>
                              <a:gd name="T75" fmla="*/ 690 h 2700"/>
                              <a:gd name="T76" fmla="*/ 165 w 2115"/>
                              <a:gd name="T77" fmla="*/ 705 h 2700"/>
                              <a:gd name="T78" fmla="*/ 210 w 2115"/>
                              <a:gd name="T79" fmla="*/ 735 h 2700"/>
                              <a:gd name="T80" fmla="*/ 330 w 2115"/>
                              <a:gd name="T81" fmla="*/ 840 h 2700"/>
                              <a:gd name="T82" fmla="*/ 975 w 2115"/>
                              <a:gd name="T83" fmla="*/ 975 h 2700"/>
                              <a:gd name="T84" fmla="*/ 1245 w 2115"/>
                              <a:gd name="T85" fmla="*/ 1065 h 2700"/>
                              <a:gd name="T86" fmla="*/ 1575 w 2115"/>
                              <a:gd name="T87" fmla="*/ 1005 h 2700"/>
                              <a:gd name="T88" fmla="*/ 1650 w 2115"/>
                              <a:gd name="T89" fmla="*/ 915 h 2700"/>
                              <a:gd name="T90" fmla="*/ 1710 w 2115"/>
                              <a:gd name="T91" fmla="*/ 825 h 2700"/>
                              <a:gd name="T92" fmla="*/ 1725 w 2115"/>
                              <a:gd name="T93" fmla="*/ 780 h 2700"/>
                              <a:gd name="T94" fmla="*/ 1800 w 2115"/>
                              <a:gd name="T95" fmla="*/ 75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15" h="2700">
                                <a:moveTo>
                                  <a:pt x="585" y="2700"/>
                                </a:moveTo>
                                <a:cubicBezTo>
                                  <a:pt x="580" y="2625"/>
                                  <a:pt x="570" y="2550"/>
                                  <a:pt x="570" y="2475"/>
                                </a:cubicBezTo>
                                <a:cubicBezTo>
                                  <a:pt x="570" y="2409"/>
                                  <a:pt x="579" y="2258"/>
                                  <a:pt x="645" y="2205"/>
                                </a:cubicBezTo>
                                <a:cubicBezTo>
                                  <a:pt x="657" y="2195"/>
                                  <a:pt x="676" y="2197"/>
                                  <a:pt x="690" y="2190"/>
                                </a:cubicBezTo>
                                <a:cubicBezTo>
                                  <a:pt x="782" y="2144"/>
                                  <a:pt x="859" y="2117"/>
                                  <a:pt x="960" y="2100"/>
                                </a:cubicBezTo>
                                <a:cubicBezTo>
                                  <a:pt x="1049" y="2040"/>
                                  <a:pt x="1092" y="2051"/>
                                  <a:pt x="1215" y="2040"/>
                                </a:cubicBezTo>
                                <a:cubicBezTo>
                                  <a:pt x="1279" y="2019"/>
                                  <a:pt x="1292" y="1976"/>
                                  <a:pt x="1350" y="1950"/>
                                </a:cubicBezTo>
                                <a:cubicBezTo>
                                  <a:pt x="1379" y="1937"/>
                                  <a:pt x="1410" y="1930"/>
                                  <a:pt x="1440" y="1920"/>
                                </a:cubicBezTo>
                                <a:cubicBezTo>
                                  <a:pt x="1474" y="1909"/>
                                  <a:pt x="1500" y="1880"/>
                                  <a:pt x="1530" y="1860"/>
                                </a:cubicBezTo>
                                <a:cubicBezTo>
                                  <a:pt x="1543" y="1851"/>
                                  <a:pt x="1561" y="1853"/>
                                  <a:pt x="1575" y="1845"/>
                                </a:cubicBezTo>
                                <a:cubicBezTo>
                                  <a:pt x="1607" y="1827"/>
                                  <a:pt x="1635" y="1805"/>
                                  <a:pt x="1665" y="1785"/>
                                </a:cubicBezTo>
                                <a:cubicBezTo>
                                  <a:pt x="1678" y="1776"/>
                                  <a:pt x="1696" y="1778"/>
                                  <a:pt x="1710" y="1770"/>
                                </a:cubicBezTo>
                                <a:cubicBezTo>
                                  <a:pt x="1865" y="1684"/>
                                  <a:pt x="1743" y="1729"/>
                                  <a:pt x="1845" y="1695"/>
                                </a:cubicBezTo>
                                <a:cubicBezTo>
                                  <a:pt x="1893" y="1647"/>
                                  <a:pt x="1917" y="1593"/>
                                  <a:pt x="1965" y="1545"/>
                                </a:cubicBezTo>
                                <a:cubicBezTo>
                                  <a:pt x="1991" y="1468"/>
                                  <a:pt x="2021" y="1494"/>
                                  <a:pt x="2055" y="1425"/>
                                </a:cubicBezTo>
                                <a:cubicBezTo>
                                  <a:pt x="2078" y="1378"/>
                                  <a:pt x="2098" y="1325"/>
                                  <a:pt x="2115" y="1275"/>
                                </a:cubicBezTo>
                                <a:cubicBezTo>
                                  <a:pt x="2110" y="1230"/>
                                  <a:pt x="2110" y="1184"/>
                                  <a:pt x="2100" y="1140"/>
                                </a:cubicBezTo>
                                <a:cubicBezTo>
                                  <a:pt x="2092" y="1105"/>
                                  <a:pt x="2021" y="1007"/>
                                  <a:pt x="2010" y="990"/>
                                </a:cubicBezTo>
                                <a:cubicBezTo>
                                  <a:pt x="1932" y="873"/>
                                  <a:pt x="1886" y="783"/>
                                  <a:pt x="1770" y="705"/>
                                </a:cubicBezTo>
                                <a:cubicBezTo>
                                  <a:pt x="1723" y="635"/>
                                  <a:pt x="1702" y="584"/>
                                  <a:pt x="1635" y="540"/>
                                </a:cubicBezTo>
                                <a:cubicBezTo>
                                  <a:pt x="1593" y="477"/>
                                  <a:pt x="1558" y="410"/>
                                  <a:pt x="1500" y="360"/>
                                </a:cubicBezTo>
                                <a:cubicBezTo>
                                  <a:pt x="1437" y="306"/>
                                  <a:pt x="1358" y="271"/>
                                  <a:pt x="1290" y="225"/>
                                </a:cubicBezTo>
                                <a:cubicBezTo>
                                  <a:pt x="1273" y="214"/>
                                  <a:pt x="1249" y="217"/>
                                  <a:pt x="1230" y="210"/>
                                </a:cubicBezTo>
                                <a:cubicBezTo>
                                  <a:pt x="1187" y="194"/>
                                  <a:pt x="1162" y="175"/>
                                  <a:pt x="1125" y="150"/>
                                </a:cubicBezTo>
                                <a:cubicBezTo>
                                  <a:pt x="1105" y="120"/>
                                  <a:pt x="1085" y="90"/>
                                  <a:pt x="1065" y="60"/>
                                </a:cubicBezTo>
                                <a:cubicBezTo>
                                  <a:pt x="1045" y="30"/>
                                  <a:pt x="975" y="0"/>
                                  <a:pt x="975" y="0"/>
                                </a:cubicBezTo>
                                <a:cubicBezTo>
                                  <a:pt x="885" y="5"/>
                                  <a:pt x="795" y="6"/>
                                  <a:pt x="705" y="15"/>
                                </a:cubicBezTo>
                                <a:cubicBezTo>
                                  <a:pt x="689" y="16"/>
                                  <a:pt x="671" y="19"/>
                                  <a:pt x="660" y="30"/>
                                </a:cubicBezTo>
                                <a:cubicBezTo>
                                  <a:pt x="612" y="78"/>
                                  <a:pt x="619" y="129"/>
                                  <a:pt x="555" y="150"/>
                                </a:cubicBezTo>
                                <a:cubicBezTo>
                                  <a:pt x="526" y="160"/>
                                  <a:pt x="495" y="160"/>
                                  <a:pt x="465" y="165"/>
                                </a:cubicBezTo>
                                <a:cubicBezTo>
                                  <a:pt x="437" y="193"/>
                                  <a:pt x="403" y="212"/>
                                  <a:pt x="375" y="240"/>
                                </a:cubicBezTo>
                                <a:cubicBezTo>
                                  <a:pt x="362" y="253"/>
                                  <a:pt x="357" y="271"/>
                                  <a:pt x="345" y="285"/>
                                </a:cubicBezTo>
                                <a:cubicBezTo>
                                  <a:pt x="331" y="301"/>
                                  <a:pt x="314" y="314"/>
                                  <a:pt x="300" y="330"/>
                                </a:cubicBezTo>
                                <a:cubicBezTo>
                                  <a:pt x="288" y="344"/>
                                  <a:pt x="285" y="365"/>
                                  <a:pt x="270" y="375"/>
                                </a:cubicBezTo>
                                <a:cubicBezTo>
                                  <a:pt x="253" y="386"/>
                                  <a:pt x="230" y="385"/>
                                  <a:pt x="210" y="390"/>
                                </a:cubicBezTo>
                                <a:cubicBezTo>
                                  <a:pt x="143" y="457"/>
                                  <a:pt x="106" y="555"/>
                                  <a:pt x="0" y="555"/>
                                </a:cubicBezTo>
                                <a:cubicBezTo>
                                  <a:pt x="27" y="569"/>
                                  <a:pt x="58" y="577"/>
                                  <a:pt x="81" y="597"/>
                                </a:cubicBezTo>
                                <a:cubicBezTo>
                                  <a:pt x="191" y="691"/>
                                  <a:pt x="30" y="600"/>
                                  <a:pt x="120" y="690"/>
                                </a:cubicBezTo>
                                <a:cubicBezTo>
                                  <a:pt x="131" y="701"/>
                                  <a:pt x="151" y="698"/>
                                  <a:pt x="165" y="705"/>
                                </a:cubicBezTo>
                                <a:cubicBezTo>
                                  <a:pt x="181" y="713"/>
                                  <a:pt x="195" y="725"/>
                                  <a:pt x="210" y="735"/>
                                </a:cubicBezTo>
                                <a:cubicBezTo>
                                  <a:pt x="295" y="863"/>
                                  <a:pt x="155" y="665"/>
                                  <a:pt x="330" y="840"/>
                                </a:cubicBezTo>
                                <a:cubicBezTo>
                                  <a:pt x="475" y="985"/>
                                  <a:pt x="809" y="968"/>
                                  <a:pt x="975" y="975"/>
                                </a:cubicBezTo>
                                <a:cubicBezTo>
                                  <a:pt x="1068" y="1037"/>
                                  <a:pt x="1132" y="1051"/>
                                  <a:pt x="1245" y="1065"/>
                                </a:cubicBezTo>
                                <a:cubicBezTo>
                                  <a:pt x="1407" y="1055"/>
                                  <a:pt x="1464" y="1079"/>
                                  <a:pt x="1575" y="1005"/>
                                </a:cubicBezTo>
                                <a:cubicBezTo>
                                  <a:pt x="1682" y="844"/>
                                  <a:pt x="1515" y="1088"/>
                                  <a:pt x="1650" y="915"/>
                                </a:cubicBezTo>
                                <a:cubicBezTo>
                                  <a:pt x="1672" y="887"/>
                                  <a:pt x="1690" y="855"/>
                                  <a:pt x="1710" y="825"/>
                                </a:cubicBezTo>
                                <a:cubicBezTo>
                                  <a:pt x="1719" y="812"/>
                                  <a:pt x="1715" y="792"/>
                                  <a:pt x="1725" y="780"/>
                                </a:cubicBezTo>
                                <a:cubicBezTo>
                                  <a:pt x="1753" y="744"/>
                                  <a:pt x="1766" y="750"/>
                                  <a:pt x="1800" y="7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515"/>
                        <wps:cNvSpPr>
                          <a:spLocks/>
                        </wps:cNvSpPr>
                        <wps:spPr bwMode="auto">
                          <a:xfrm>
                            <a:off x="2529" y="5325"/>
                            <a:ext cx="1593" cy="1275"/>
                          </a:xfrm>
                          <a:custGeom>
                            <a:avLst/>
                            <a:gdLst>
                              <a:gd name="T0" fmla="*/ 1581 w 1593"/>
                              <a:gd name="T1" fmla="*/ 105 h 1275"/>
                              <a:gd name="T2" fmla="*/ 1506 w 1593"/>
                              <a:gd name="T3" fmla="*/ 45 h 1275"/>
                              <a:gd name="T4" fmla="*/ 1461 w 1593"/>
                              <a:gd name="T5" fmla="*/ 0 h 1275"/>
                              <a:gd name="T6" fmla="*/ 651 w 1593"/>
                              <a:gd name="T7" fmla="*/ 45 h 1275"/>
                              <a:gd name="T8" fmla="*/ 561 w 1593"/>
                              <a:gd name="T9" fmla="*/ 105 h 1275"/>
                              <a:gd name="T10" fmla="*/ 321 w 1593"/>
                              <a:gd name="T11" fmla="*/ 240 h 1275"/>
                              <a:gd name="T12" fmla="*/ 201 w 1593"/>
                              <a:gd name="T13" fmla="*/ 360 h 1275"/>
                              <a:gd name="T14" fmla="*/ 111 w 1593"/>
                              <a:gd name="T15" fmla="*/ 495 h 1275"/>
                              <a:gd name="T16" fmla="*/ 36 w 1593"/>
                              <a:gd name="T17" fmla="*/ 1275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93" h="1275">
                                <a:moveTo>
                                  <a:pt x="1581" y="105"/>
                                </a:moveTo>
                                <a:cubicBezTo>
                                  <a:pt x="1514" y="4"/>
                                  <a:pt x="1593" y="103"/>
                                  <a:pt x="1506" y="45"/>
                                </a:cubicBezTo>
                                <a:cubicBezTo>
                                  <a:pt x="1488" y="33"/>
                                  <a:pt x="1476" y="15"/>
                                  <a:pt x="1461" y="0"/>
                                </a:cubicBezTo>
                                <a:cubicBezTo>
                                  <a:pt x="1191" y="12"/>
                                  <a:pt x="921" y="23"/>
                                  <a:pt x="651" y="45"/>
                                </a:cubicBezTo>
                                <a:cubicBezTo>
                                  <a:pt x="565" y="74"/>
                                  <a:pt x="645" y="39"/>
                                  <a:pt x="561" y="105"/>
                                </a:cubicBezTo>
                                <a:cubicBezTo>
                                  <a:pt x="488" y="162"/>
                                  <a:pt x="410" y="218"/>
                                  <a:pt x="321" y="240"/>
                                </a:cubicBezTo>
                                <a:cubicBezTo>
                                  <a:pt x="278" y="283"/>
                                  <a:pt x="252" y="326"/>
                                  <a:pt x="201" y="360"/>
                                </a:cubicBezTo>
                                <a:cubicBezTo>
                                  <a:pt x="182" y="418"/>
                                  <a:pt x="135" y="440"/>
                                  <a:pt x="111" y="495"/>
                                </a:cubicBezTo>
                                <a:cubicBezTo>
                                  <a:pt x="0" y="745"/>
                                  <a:pt x="36" y="1003"/>
                                  <a:pt x="36" y="12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516"/>
                        <wps:cNvSpPr>
                          <a:spLocks/>
                        </wps:cNvSpPr>
                        <wps:spPr bwMode="auto">
                          <a:xfrm>
                            <a:off x="2036" y="5940"/>
                            <a:ext cx="2629" cy="1290"/>
                          </a:xfrm>
                          <a:custGeom>
                            <a:avLst/>
                            <a:gdLst>
                              <a:gd name="T0" fmla="*/ 2629 w 2629"/>
                              <a:gd name="T1" fmla="*/ 1290 h 1290"/>
                              <a:gd name="T2" fmla="*/ 1744 w 2629"/>
                              <a:gd name="T3" fmla="*/ 1125 h 1290"/>
                              <a:gd name="T4" fmla="*/ 1684 w 2629"/>
                              <a:gd name="T5" fmla="*/ 1035 h 1290"/>
                              <a:gd name="T6" fmla="*/ 1669 w 2629"/>
                              <a:gd name="T7" fmla="*/ 750 h 1290"/>
                              <a:gd name="T8" fmla="*/ 1414 w 2629"/>
                              <a:gd name="T9" fmla="*/ 645 h 1290"/>
                              <a:gd name="T10" fmla="*/ 1369 w 2629"/>
                              <a:gd name="T11" fmla="*/ 630 h 1290"/>
                              <a:gd name="T12" fmla="*/ 49 w 2629"/>
                              <a:gd name="T13" fmla="*/ 615 h 1290"/>
                              <a:gd name="T14" fmla="*/ 4 w 2629"/>
                              <a:gd name="T15" fmla="*/ 525 h 1290"/>
                              <a:gd name="T16" fmla="*/ 19 w 2629"/>
                              <a:gd name="T17" fmla="*/ 255 h 1290"/>
                              <a:gd name="T18" fmla="*/ 64 w 2629"/>
                              <a:gd name="T19" fmla="*/ 240 h 1290"/>
                              <a:gd name="T20" fmla="*/ 814 w 2629"/>
                              <a:gd name="T21" fmla="*/ 225 h 1290"/>
                              <a:gd name="T22" fmla="*/ 919 w 2629"/>
                              <a:gd name="T23" fmla="*/ 180 h 1290"/>
                              <a:gd name="T24" fmla="*/ 934 w 2629"/>
                              <a:gd name="T25" fmla="*/ 135 h 1290"/>
                              <a:gd name="T26" fmla="*/ 994 w 2629"/>
                              <a:gd name="T27" fmla="*/ 45 h 1290"/>
                              <a:gd name="T28" fmla="*/ 1024 w 2629"/>
                              <a:gd name="T29" fmla="*/ 0 h 1290"/>
                              <a:gd name="T30" fmla="*/ 1654 w 2629"/>
                              <a:gd name="T31" fmla="*/ 45 h 1290"/>
                              <a:gd name="T32" fmla="*/ 1744 w 2629"/>
                              <a:gd name="T33" fmla="*/ 105 h 1290"/>
                              <a:gd name="T34" fmla="*/ 1774 w 2629"/>
                              <a:gd name="T35" fmla="*/ 150 h 1290"/>
                              <a:gd name="T36" fmla="*/ 1834 w 2629"/>
                              <a:gd name="T37" fmla="*/ 165 h 1290"/>
                              <a:gd name="T38" fmla="*/ 1894 w 2629"/>
                              <a:gd name="T39" fmla="*/ 255 h 1290"/>
                              <a:gd name="T40" fmla="*/ 1939 w 2629"/>
                              <a:gd name="T41" fmla="*/ 270 h 1290"/>
                              <a:gd name="T42" fmla="*/ 2284 w 2629"/>
                              <a:gd name="T43" fmla="*/ 330 h 1290"/>
                              <a:gd name="T44" fmla="*/ 2344 w 2629"/>
                              <a:gd name="T45" fmla="*/ 345 h 1290"/>
                              <a:gd name="T46" fmla="*/ 2434 w 2629"/>
                              <a:gd name="T47" fmla="*/ 375 h 1290"/>
                              <a:gd name="T48" fmla="*/ 2569 w 2629"/>
                              <a:gd name="T49" fmla="*/ 480 h 1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29" h="1290">
                                <a:moveTo>
                                  <a:pt x="2629" y="1290"/>
                                </a:moveTo>
                                <a:cubicBezTo>
                                  <a:pt x="2440" y="1007"/>
                                  <a:pt x="2050" y="1132"/>
                                  <a:pt x="1744" y="1125"/>
                                </a:cubicBezTo>
                                <a:cubicBezTo>
                                  <a:pt x="1733" y="1091"/>
                                  <a:pt x="1690" y="1070"/>
                                  <a:pt x="1684" y="1035"/>
                                </a:cubicBezTo>
                                <a:cubicBezTo>
                                  <a:pt x="1667" y="941"/>
                                  <a:pt x="1697" y="841"/>
                                  <a:pt x="1669" y="750"/>
                                </a:cubicBezTo>
                                <a:cubicBezTo>
                                  <a:pt x="1649" y="685"/>
                                  <a:pt x="1457" y="659"/>
                                  <a:pt x="1414" y="645"/>
                                </a:cubicBezTo>
                                <a:cubicBezTo>
                                  <a:pt x="1399" y="640"/>
                                  <a:pt x="1385" y="630"/>
                                  <a:pt x="1369" y="630"/>
                                </a:cubicBezTo>
                                <a:cubicBezTo>
                                  <a:pt x="929" y="625"/>
                                  <a:pt x="489" y="620"/>
                                  <a:pt x="49" y="615"/>
                                </a:cubicBezTo>
                                <a:cubicBezTo>
                                  <a:pt x="34" y="592"/>
                                  <a:pt x="4" y="556"/>
                                  <a:pt x="4" y="525"/>
                                </a:cubicBezTo>
                                <a:cubicBezTo>
                                  <a:pt x="4" y="435"/>
                                  <a:pt x="0" y="343"/>
                                  <a:pt x="19" y="255"/>
                                </a:cubicBezTo>
                                <a:cubicBezTo>
                                  <a:pt x="22" y="240"/>
                                  <a:pt x="48" y="241"/>
                                  <a:pt x="64" y="240"/>
                                </a:cubicBezTo>
                                <a:cubicBezTo>
                                  <a:pt x="314" y="231"/>
                                  <a:pt x="564" y="230"/>
                                  <a:pt x="814" y="225"/>
                                </a:cubicBezTo>
                                <a:cubicBezTo>
                                  <a:pt x="850" y="216"/>
                                  <a:pt x="893" y="212"/>
                                  <a:pt x="919" y="180"/>
                                </a:cubicBezTo>
                                <a:cubicBezTo>
                                  <a:pt x="929" y="168"/>
                                  <a:pt x="926" y="149"/>
                                  <a:pt x="934" y="135"/>
                                </a:cubicBezTo>
                                <a:cubicBezTo>
                                  <a:pt x="952" y="103"/>
                                  <a:pt x="974" y="75"/>
                                  <a:pt x="994" y="45"/>
                                </a:cubicBezTo>
                                <a:cubicBezTo>
                                  <a:pt x="1004" y="30"/>
                                  <a:pt x="1024" y="0"/>
                                  <a:pt x="1024" y="0"/>
                                </a:cubicBezTo>
                                <a:cubicBezTo>
                                  <a:pt x="1257" y="9"/>
                                  <a:pt x="1433" y="25"/>
                                  <a:pt x="1654" y="45"/>
                                </a:cubicBezTo>
                                <a:cubicBezTo>
                                  <a:pt x="1684" y="65"/>
                                  <a:pt x="1714" y="85"/>
                                  <a:pt x="1744" y="105"/>
                                </a:cubicBezTo>
                                <a:cubicBezTo>
                                  <a:pt x="1759" y="115"/>
                                  <a:pt x="1759" y="140"/>
                                  <a:pt x="1774" y="150"/>
                                </a:cubicBezTo>
                                <a:cubicBezTo>
                                  <a:pt x="1791" y="161"/>
                                  <a:pt x="1814" y="160"/>
                                  <a:pt x="1834" y="165"/>
                                </a:cubicBezTo>
                                <a:cubicBezTo>
                                  <a:pt x="1854" y="195"/>
                                  <a:pt x="1874" y="225"/>
                                  <a:pt x="1894" y="255"/>
                                </a:cubicBezTo>
                                <a:cubicBezTo>
                                  <a:pt x="1903" y="268"/>
                                  <a:pt x="1923" y="267"/>
                                  <a:pt x="1939" y="270"/>
                                </a:cubicBezTo>
                                <a:cubicBezTo>
                                  <a:pt x="2053" y="293"/>
                                  <a:pt x="2169" y="309"/>
                                  <a:pt x="2284" y="330"/>
                                </a:cubicBezTo>
                                <a:cubicBezTo>
                                  <a:pt x="2304" y="334"/>
                                  <a:pt x="2324" y="339"/>
                                  <a:pt x="2344" y="345"/>
                                </a:cubicBezTo>
                                <a:cubicBezTo>
                                  <a:pt x="2374" y="354"/>
                                  <a:pt x="2434" y="375"/>
                                  <a:pt x="2434" y="375"/>
                                </a:cubicBezTo>
                                <a:cubicBezTo>
                                  <a:pt x="2465" y="422"/>
                                  <a:pt x="2505" y="480"/>
                                  <a:pt x="2569" y="4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517"/>
                        <wps:cNvSpPr>
                          <a:spLocks/>
                        </wps:cNvSpPr>
                        <wps:spPr bwMode="auto">
                          <a:xfrm>
                            <a:off x="4575" y="5850"/>
                            <a:ext cx="139" cy="1395"/>
                          </a:xfrm>
                          <a:custGeom>
                            <a:avLst/>
                            <a:gdLst>
                              <a:gd name="T0" fmla="*/ 90 w 139"/>
                              <a:gd name="T1" fmla="*/ 1395 h 1395"/>
                              <a:gd name="T2" fmla="*/ 75 w 139"/>
                              <a:gd name="T3" fmla="*/ 855 h 1395"/>
                              <a:gd name="T4" fmla="*/ 0 w 139"/>
                              <a:gd name="T5" fmla="*/ 675 h 1395"/>
                              <a:gd name="T6" fmla="*/ 30 w 139"/>
                              <a:gd name="T7" fmla="*/ 465 h 1395"/>
                              <a:gd name="T8" fmla="*/ 135 w 139"/>
                              <a:gd name="T9" fmla="*/ 165 h 1395"/>
                              <a:gd name="T10" fmla="*/ 135 w 139"/>
                              <a:gd name="T11" fmla="*/ 0 h 1395"/>
                            </a:gdLst>
                            <a:ahLst/>
                            <a:cxnLst>
                              <a:cxn ang="0">
                                <a:pos x="T0" y="T1"/>
                              </a:cxn>
                              <a:cxn ang="0">
                                <a:pos x="T2" y="T3"/>
                              </a:cxn>
                              <a:cxn ang="0">
                                <a:pos x="T4" y="T5"/>
                              </a:cxn>
                              <a:cxn ang="0">
                                <a:pos x="T6" y="T7"/>
                              </a:cxn>
                              <a:cxn ang="0">
                                <a:pos x="T8" y="T9"/>
                              </a:cxn>
                              <a:cxn ang="0">
                                <a:pos x="T10" y="T11"/>
                              </a:cxn>
                            </a:cxnLst>
                            <a:rect l="0" t="0" r="r" b="b"/>
                            <a:pathLst>
                              <a:path w="139" h="1395">
                                <a:moveTo>
                                  <a:pt x="90" y="1395"/>
                                </a:moveTo>
                                <a:cubicBezTo>
                                  <a:pt x="85" y="1215"/>
                                  <a:pt x="88" y="1035"/>
                                  <a:pt x="75" y="855"/>
                                </a:cubicBezTo>
                                <a:cubicBezTo>
                                  <a:pt x="70" y="786"/>
                                  <a:pt x="21" y="737"/>
                                  <a:pt x="0" y="675"/>
                                </a:cubicBezTo>
                                <a:cubicBezTo>
                                  <a:pt x="4" y="633"/>
                                  <a:pt x="1" y="523"/>
                                  <a:pt x="30" y="465"/>
                                </a:cubicBezTo>
                                <a:cubicBezTo>
                                  <a:pt x="68" y="389"/>
                                  <a:pt x="129" y="255"/>
                                  <a:pt x="135" y="165"/>
                                </a:cubicBezTo>
                                <a:cubicBezTo>
                                  <a:pt x="139" y="110"/>
                                  <a:pt x="135" y="55"/>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518"/>
                        <wps:cNvSpPr>
                          <a:spLocks/>
                        </wps:cNvSpPr>
                        <wps:spPr bwMode="auto">
                          <a:xfrm>
                            <a:off x="5265" y="5925"/>
                            <a:ext cx="180" cy="900"/>
                          </a:xfrm>
                          <a:custGeom>
                            <a:avLst/>
                            <a:gdLst>
                              <a:gd name="T0" fmla="*/ 0 w 180"/>
                              <a:gd name="T1" fmla="*/ 0 h 900"/>
                              <a:gd name="T2" fmla="*/ 30 w 180"/>
                              <a:gd name="T3" fmla="*/ 225 h 900"/>
                              <a:gd name="T4" fmla="*/ 105 w 180"/>
                              <a:gd name="T5" fmla="*/ 330 h 900"/>
                              <a:gd name="T6" fmla="*/ 150 w 180"/>
                              <a:gd name="T7" fmla="*/ 465 h 900"/>
                              <a:gd name="T8" fmla="*/ 165 w 180"/>
                              <a:gd name="T9" fmla="*/ 510 h 900"/>
                              <a:gd name="T10" fmla="*/ 180 w 180"/>
                              <a:gd name="T11" fmla="*/ 900 h 900"/>
                            </a:gdLst>
                            <a:ahLst/>
                            <a:cxnLst>
                              <a:cxn ang="0">
                                <a:pos x="T0" y="T1"/>
                              </a:cxn>
                              <a:cxn ang="0">
                                <a:pos x="T2" y="T3"/>
                              </a:cxn>
                              <a:cxn ang="0">
                                <a:pos x="T4" y="T5"/>
                              </a:cxn>
                              <a:cxn ang="0">
                                <a:pos x="T6" y="T7"/>
                              </a:cxn>
                              <a:cxn ang="0">
                                <a:pos x="T8" y="T9"/>
                              </a:cxn>
                              <a:cxn ang="0">
                                <a:pos x="T10" y="T11"/>
                              </a:cxn>
                            </a:cxnLst>
                            <a:rect l="0" t="0" r="r" b="b"/>
                            <a:pathLst>
                              <a:path w="180" h="900">
                                <a:moveTo>
                                  <a:pt x="0" y="0"/>
                                </a:moveTo>
                                <a:cubicBezTo>
                                  <a:pt x="1" y="6"/>
                                  <a:pt x="0" y="173"/>
                                  <a:pt x="30" y="225"/>
                                </a:cubicBezTo>
                                <a:cubicBezTo>
                                  <a:pt x="41" y="244"/>
                                  <a:pt x="93" y="304"/>
                                  <a:pt x="105" y="330"/>
                                </a:cubicBezTo>
                                <a:cubicBezTo>
                                  <a:pt x="105" y="330"/>
                                  <a:pt x="142" y="442"/>
                                  <a:pt x="150" y="465"/>
                                </a:cubicBezTo>
                                <a:cubicBezTo>
                                  <a:pt x="155" y="480"/>
                                  <a:pt x="165" y="510"/>
                                  <a:pt x="165" y="510"/>
                                </a:cubicBezTo>
                                <a:cubicBezTo>
                                  <a:pt x="170" y="640"/>
                                  <a:pt x="180" y="770"/>
                                  <a:pt x="180"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523"/>
                        <wps:cNvSpPr>
                          <a:spLocks/>
                        </wps:cNvSpPr>
                        <wps:spPr bwMode="auto">
                          <a:xfrm>
                            <a:off x="3060" y="5390"/>
                            <a:ext cx="203" cy="550"/>
                          </a:xfrm>
                          <a:custGeom>
                            <a:avLst/>
                            <a:gdLst>
                              <a:gd name="T0" fmla="*/ 0 w 203"/>
                              <a:gd name="T1" fmla="*/ 550 h 550"/>
                              <a:gd name="T2" fmla="*/ 90 w 203"/>
                              <a:gd name="T3" fmla="*/ 440 h 550"/>
                              <a:gd name="T4" fmla="*/ 160 w 203"/>
                              <a:gd name="T5" fmla="*/ 350 h 550"/>
                              <a:gd name="T6" fmla="*/ 120 w 203"/>
                              <a:gd name="T7" fmla="*/ 70 h 550"/>
                              <a:gd name="T8" fmla="*/ 80 w 203"/>
                              <a:gd name="T9" fmla="*/ 0 h 550"/>
                            </a:gdLst>
                            <a:ahLst/>
                            <a:cxnLst>
                              <a:cxn ang="0">
                                <a:pos x="T0" y="T1"/>
                              </a:cxn>
                              <a:cxn ang="0">
                                <a:pos x="T2" y="T3"/>
                              </a:cxn>
                              <a:cxn ang="0">
                                <a:pos x="T4" y="T5"/>
                              </a:cxn>
                              <a:cxn ang="0">
                                <a:pos x="T6" y="T7"/>
                              </a:cxn>
                              <a:cxn ang="0">
                                <a:pos x="T8" y="T9"/>
                              </a:cxn>
                            </a:cxnLst>
                            <a:rect l="0" t="0" r="r" b="b"/>
                            <a:pathLst>
                              <a:path w="203" h="550">
                                <a:moveTo>
                                  <a:pt x="0" y="550"/>
                                </a:moveTo>
                                <a:cubicBezTo>
                                  <a:pt x="31" y="503"/>
                                  <a:pt x="46" y="470"/>
                                  <a:pt x="90" y="440"/>
                                </a:cubicBezTo>
                                <a:cubicBezTo>
                                  <a:pt x="138" y="368"/>
                                  <a:pt x="113" y="397"/>
                                  <a:pt x="160" y="350"/>
                                </a:cubicBezTo>
                                <a:cubicBezTo>
                                  <a:pt x="190" y="260"/>
                                  <a:pt x="203" y="125"/>
                                  <a:pt x="120" y="70"/>
                                </a:cubicBezTo>
                                <a:cubicBezTo>
                                  <a:pt x="111" y="42"/>
                                  <a:pt x="101" y="21"/>
                                  <a:pt x="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524"/>
                        <wps:cNvSpPr>
                          <a:spLocks/>
                        </wps:cNvSpPr>
                        <wps:spPr bwMode="auto">
                          <a:xfrm>
                            <a:off x="2950" y="6120"/>
                            <a:ext cx="220" cy="450"/>
                          </a:xfrm>
                          <a:custGeom>
                            <a:avLst/>
                            <a:gdLst>
                              <a:gd name="T0" fmla="*/ 0 w 220"/>
                              <a:gd name="T1" fmla="*/ 0 h 450"/>
                              <a:gd name="T2" fmla="*/ 20 w 220"/>
                              <a:gd name="T3" fmla="*/ 70 h 450"/>
                              <a:gd name="T4" fmla="*/ 80 w 220"/>
                              <a:gd name="T5" fmla="*/ 110 h 450"/>
                              <a:gd name="T6" fmla="*/ 150 w 220"/>
                              <a:gd name="T7" fmla="*/ 180 h 450"/>
                              <a:gd name="T8" fmla="*/ 180 w 220"/>
                              <a:gd name="T9" fmla="*/ 210 h 450"/>
                              <a:gd name="T10" fmla="*/ 200 w 220"/>
                              <a:gd name="T11" fmla="*/ 270 h 450"/>
                              <a:gd name="T12" fmla="*/ 220 w 220"/>
                              <a:gd name="T13" fmla="*/ 450 h 450"/>
                            </a:gdLst>
                            <a:ahLst/>
                            <a:cxnLst>
                              <a:cxn ang="0">
                                <a:pos x="T0" y="T1"/>
                              </a:cxn>
                              <a:cxn ang="0">
                                <a:pos x="T2" y="T3"/>
                              </a:cxn>
                              <a:cxn ang="0">
                                <a:pos x="T4" y="T5"/>
                              </a:cxn>
                              <a:cxn ang="0">
                                <a:pos x="T6" y="T7"/>
                              </a:cxn>
                              <a:cxn ang="0">
                                <a:pos x="T8" y="T9"/>
                              </a:cxn>
                              <a:cxn ang="0">
                                <a:pos x="T10" y="T11"/>
                              </a:cxn>
                              <a:cxn ang="0">
                                <a:pos x="T12" y="T13"/>
                              </a:cxn>
                            </a:cxnLst>
                            <a:rect l="0" t="0" r="r" b="b"/>
                            <a:pathLst>
                              <a:path w="220" h="450">
                                <a:moveTo>
                                  <a:pt x="0" y="0"/>
                                </a:moveTo>
                                <a:cubicBezTo>
                                  <a:pt x="0" y="0"/>
                                  <a:pt x="15" y="65"/>
                                  <a:pt x="20" y="70"/>
                                </a:cubicBezTo>
                                <a:cubicBezTo>
                                  <a:pt x="37" y="87"/>
                                  <a:pt x="80" y="110"/>
                                  <a:pt x="80" y="110"/>
                                </a:cubicBezTo>
                                <a:cubicBezTo>
                                  <a:pt x="126" y="179"/>
                                  <a:pt x="97" y="162"/>
                                  <a:pt x="150" y="180"/>
                                </a:cubicBezTo>
                                <a:cubicBezTo>
                                  <a:pt x="160" y="190"/>
                                  <a:pt x="173" y="198"/>
                                  <a:pt x="180" y="210"/>
                                </a:cubicBezTo>
                                <a:cubicBezTo>
                                  <a:pt x="190" y="228"/>
                                  <a:pt x="200" y="270"/>
                                  <a:pt x="200" y="270"/>
                                </a:cubicBezTo>
                                <a:cubicBezTo>
                                  <a:pt x="205" y="326"/>
                                  <a:pt x="220" y="393"/>
                                  <a:pt x="220"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525"/>
                        <wps:cNvSpPr>
                          <a:spLocks/>
                        </wps:cNvSpPr>
                        <wps:spPr bwMode="auto">
                          <a:xfrm>
                            <a:off x="3710" y="6207"/>
                            <a:ext cx="220" cy="513"/>
                          </a:xfrm>
                          <a:custGeom>
                            <a:avLst/>
                            <a:gdLst>
                              <a:gd name="T0" fmla="*/ 0 w 220"/>
                              <a:gd name="T1" fmla="*/ 513 h 513"/>
                              <a:gd name="T2" fmla="*/ 60 w 220"/>
                              <a:gd name="T3" fmla="*/ 313 h 513"/>
                              <a:gd name="T4" fmla="*/ 70 w 220"/>
                              <a:gd name="T5" fmla="*/ 283 h 513"/>
                              <a:gd name="T6" fmla="*/ 190 w 220"/>
                              <a:gd name="T7" fmla="*/ 143 h 513"/>
                              <a:gd name="T8" fmla="*/ 200 w 220"/>
                              <a:gd name="T9" fmla="*/ 33 h 513"/>
                              <a:gd name="T10" fmla="*/ 220 w 220"/>
                              <a:gd name="T11" fmla="*/ 3 h 513"/>
                            </a:gdLst>
                            <a:ahLst/>
                            <a:cxnLst>
                              <a:cxn ang="0">
                                <a:pos x="T0" y="T1"/>
                              </a:cxn>
                              <a:cxn ang="0">
                                <a:pos x="T2" y="T3"/>
                              </a:cxn>
                              <a:cxn ang="0">
                                <a:pos x="T4" y="T5"/>
                              </a:cxn>
                              <a:cxn ang="0">
                                <a:pos x="T6" y="T7"/>
                              </a:cxn>
                              <a:cxn ang="0">
                                <a:pos x="T8" y="T9"/>
                              </a:cxn>
                              <a:cxn ang="0">
                                <a:pos x="T10" y="T11"/>
                              </a:cxn>
                            </a:cxnLst>
                            <a:rect l="0" t="0" r="r" b="b"/>
                            <a:pathLst>
                              <a:path w="220" h="513">
                                <a:moveTo>
                                  <a:pt x="0" y="513"/>
                                </a:moveTo>
                                <a:cubicBezTo>
                                  <a:pt x="10" y="400"/>
                                  <a:pt x="3" y="398"/>
                                  <a:pt x="60" y="313"/>
                                </a:cubicBezTo>
                                <a:cubicBezTo>
                                  <a:pt x="66" y="304"/>
                                  <a:pt x="64" y="292"/>
                                  <a:pt x="70" y="283"/>
                                </a:cubicBezTo>
                                <a:cubicBezTo>
                                  <a:pt x="110" y="223"/>
                                  <a:pt x="162" y="228"/>
                                  <a:pt x="190" y="143"/>
                                </a:cubicBezTo>
                                <a:cubicBezTo>
                                  <a:pt x="193" y="106"/>
                                  <a:pt x="195" y="69"/>
                                  <a:pt x="200" y="33"/>
                                </a:cubicBezTo>
                                <a:cubicBezTo>
                                  <a:pt x="205" y="0"/>
                                  <a:pt x="201" y="3"/>
                                  <a:pt x="220"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67221" id="Group 3526" o:spid="_x0000_s1026" style="position:absolute;margin-left:1in;margin-top:4.8pt;width:208.7pt;height:135pt;z-index:251799552" coordorigin="2036,4875" coordsize="4174,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">
                <v:shape id="Freeform 3514" o:spid="_x0000_s1027" style="position:absolute;left:4095;top:4875;width:2115;height:2700;visibility:visible;mso-wrap-style:square;v-text-anchor:top" coordsize="211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" path="m585,2700v-5,-75,-15,-150,-15,-225c570,2409,579,2258,645,2205v12,-10,31,-8,45,-15c782,2144,859,2117,960,2100v89,-60,132,-49,255,-60c1279,2019,1292,1976,1350,1950v29,-13,60,-20,90,-30c1474,1909,1500,1880,1530,1860v13,-9,31,-7,45,-15c1607,1827,1635,1805,1665,1785v13,-9,31,-7,45,-15c1865,1684,1743,1729,1845,1695v48,-48,72,-102,120,-150c1991,1468,2021,1494,2055,1425v23,-47,43,-100,60,-150c2110,1230,2110,1184,2100,1140v-8,-35,-79,-133,-90,-150c1932,873,1886,783,1770,705,1723,635,1702,584,1635,540,1593,477,1558,410,1500,360,1437,306,1358,271,1290,225v-17,-11,-41,-8,-60,-15c1187,194,1162,175,1125,150v-20,-30,-40,-60,-60,-90c1045,30,975,,975,,885,5,795,6,705,15v-16,1,-34,4,-45,15c612,78,619,129,555,150v-29,10,-60,10,-90,15c437,193,403,212,375,240v-13,13,-18,31,-30,45c331,301,314,314,300,330v-12,14,-15,35,-30,45c253,386,230,385,210,390,143,457,106,555,,555v27,14,58,22,81,42c191,691,30,600,120,690v11,11,31,8,45,15c181,713,195,725,210,735v85,128,-55,-70,120,105c475,985,809,968,975,975v93,62,157,76,270,90c1407,1055,1464,1079,1575,1005v107,-161,-60,83,75,-90c1672,887,1690,855,1710,825v9,-13,5,-33,15,-45c1753,744,1766,750,1800,750e" filled="f">
                  <v:path arrowok="t" o:connecttype="custom" o:connectlocs="585,2700;570,2475;645,2205;690,2190;960,2100;1215,2040;1350,1950;1440,1920;1530,1860;1575,1845;1665,1785;1710,1770;1845,1695;1965,1545;2055,1425;2115,1275;2100,1140;2010,990;1770,705;1635,540;1500,360;1290,225;1230,210;1125,150;1065,60;975,0;705,15;660,30;555,150;465,165;375,240;345,285;300,330;270,375;210,390;0,555;81,597;120,690;165,705;210,735;330,840;975,975;1245,1065;1575,1005;1650,915;1710,825;1725,780;1800,750" o:connectangles="0,0,0,0,0,0,0,0,0,0,0,0,0,0,0,0,0,0,0,0,0,0,0,0,0,0,0,0,0,0,0,0,0,0,0,0,0,0,0,0,0,0,0,0,0,0,0,0"/>
                </v:shape>
                <v:shape id="Freeform 3515" o:spid="_x0000_s1028" style="position:absolute;left:2529;top:5325;width:1593;height:1275;visibility:visible;mso-wrap-style:square;v-text-anchor:top" coordsize="1593,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" path="m1581,105v-67,-101,12,-2,-75,-60c1488,33,1476,15,1461,,1191,12,921,23,651,45v-86,29,-6,-6,-90,60c488,162,410,218,321,240v-43,43,-69,86,-120,120c182,418,135,440,111,495,,745,36,1003,36,1275e" filled="f">
                  <v:path arrowok="t" o:connecttype="custom" o:connectlocs="1581,105;1506,45;1461,0;651,45;561,105;321,240;201,360;111,495;36,1275" o:connectangles="0,0,0,0,0,0,0,0,0"/>
                </v:shape>
                <v:shape id="Freeform 3516" o:spid="_x0000_s1029" style="position:absolute;left:2036;top:5940;width:2629;height:1290;visibility:visible;mso-wrap-style:square;v-text-anchor:top" coordsize="2629,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" path="m2629,1290c2440,1007,2050,1132,1744,1125v-11,-34,-54,-55,-60,-90c1667,941,1697,841,1669,750,1649,685,1457,659,1414,645v-15,-5,-29,-15,-45,-15c929,625,489,620,49,615,34,592,4,556,4,525,4,435,,343,19,255v3,-15,29,-14,45,-15c314,231,564,230,814,225v36,-9,79,-13,105,-45c929,168,926,149,934,135v18,-32,40,-60,60,-90c1004,30,1024,,1024,v233,9,409,25,630,45c1684,65,1714,85,1744,105v15,10,15,35,30,45c1791,161,1814,160,1834,165v20,30,40,60,60,90c1903,268,1923,267,1939,270v114,23,230,39,345,60c2304,334,2324,339,2344,345v30,9,90,30,90,30c2465,422,2505,480,2569,480e" filled="f">
                  <v:path arrowok="t" o:connecttype="custom" o:connectlocs="2629,1290;1744,1125;1684,1035;1669,750;1414,645;1369,630;49,615;4,525;19,255;64,240;814,225;919,180;934,135;994,45;1024,0;1654,45;1744,105;1774,150;1834,165;1894,255;1939,270;2284,330;2344,345;2434,375;2569,480" o:connectangles="0,0,0,0,0,0,0,0,0,0,0,0,0,0,0,0,0,0,0,0,0,0,0,0,0"/>
                </v:shape>
                <v:shape id="Freeform 3517" o:spid="_x0000_s1030" style="position:absolute;left:4575;top:5850;width:139;height:1395;visibility:visible;mso-wrap-style:square;v-text-anchor:top" coordsize="139,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" path="m90,1395c85,1215,88,1035,75,855,70,786,21,737,,675,4,633,1,523,30,465,68,389,129,255,135,165v4,-55,,-110,,-165e" filled="f">
                  <v:path arrowok="t" o:connecttype="custom" o:connectlocs="90,1395;75,855;0,675;30,465;135,165;135,0" o:connectangles="0,0,0,0,0,0"/>
                </v:shape>
                <v:shape id="Freeform 3518" o:spid="_x0000_s1031" style="position:absolute;left:5265;top:5925;width:180;height:900;visibility:visible;mso-wrap-style:square;v-text-anchor:top" coordsize="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" path="m,c1,6,,173,30,225v11,19,63,79,75,105c105,330,142,442,150,465v5,15,15,45,15,45c170,640,180,770,180,900e" filled="f">
                  <v:path arrowok="t" o:connecttype="custom" o:connectlocs="0,0;30,225;105,330;150,465;165,510;180,900" o:connectangles="0,0,0,0,0,0"/>
                </v:shape>
                <v:shape id="Freeform 3523" o:spid="_x0000_s1032" style="position:absolute;left:3060;top:5390;width:203;height:550;visibility:visible;mso-wrap-style:square;v-text-anchor:top" coordsize="20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" path="m,550c31,503,46,470,90,440v48,-72,23,-43,70,-90c190,260,203,125,120,70,111,42,101,21,80,e" filled="f">
                  <v:path arrowok="t" o:connecttype="custom" o:connectlocs="0,550;90,440;160,350;120,70;80,0" o:connectangles="0,0,0,0,0"/>
                </v:shape>
                <v:shape id="Freeform 3524" o:spid="_x0000_s1033" style="position:absolute;left:2950;top:6120;width:220;height:450;visibility:visible;mso-wrap-style:square;v-text-anchor:top" coordsize="22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" path="m,c,,15,65,20,70v17,17,60,40,60,40c126,179,97,162,150,180v10,10,23,18,30,30c190,228,200,270,200,270v5,56,20,123,20,180e" filled="f">
                  <v:path arrowok="t" o:connecttype="custom" o:connectlocs="0,0;20,70;80,110;150,180;180,210;200,270;220,450" o:connectangles="0,0,0,0,0,0,0"/>
                </v:shape>
                <v:shape id="Freeform 3525" o:spid="_x0000_s1034" style="position:absolute;left:3710;top:6207;width:220;height:513;visibility:visible;mso-wrap-style:square;v-text-anchor:top" coordsize="22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" path="m,513c10,400,3,398,60,313v6,-9,4,-21,10,-30c110,223,162,228,190,143v3,-37,5,-74,10,-110c205,,201,3,220,3e" filled="f">
                  <v:path arrowok="t" o:connecttype="custom" o:connectlocs="0,513;60,313;70,283;190,143;200,33;220,3" o:connectangles="0,0,0,0,0,0"/>
                </v:shape>
              </v:group>
            </w:pict>
          </mc:Fallback>
        </mc:AlternateContent>
      </w:r>
    </w:p>
    <w:p w14:paraId="45B06BA9" w14:textId="77777777" w:rsidR="002F6B73" w:rsidRDefault="002F6B73" w:rsidP="00265911"/>
    <w:p w14:paraId="1C1EFAB4" w14:textId="77777777" w:rsidR="002F6B73" w:rsidRDefault="002F6B73" w:rsidP="00265911"/>
    <w:p w14:paraId="6B8489BB" w14:textId="77777777" w:rsidR="002F6B73" w:rsidRDefault="002F6B73" w:rsidP="00265911"/>
    <w:p w14:paraId="56A4A991" w14:textId="77777777" w:rsidR="002F6B73" w:rsidRDefault="002F6B73" w:rsidP="00265911"/>
    <w:p w14:paraId="060A0967" w14:textId="77777777" w:rsidR="004B52C5" w:rsidRDefault="004B52C5" w:rsidP="00265911"/>
    <w:p w14:paraId="4A177335" w14:textId="77777777" w:rsidR="004B52C5" w:rsidRDefault="004B52C5" w:rsidP="00265911"/>
    <w:p w14:paraId="00AB9A57" w14:textId="77777777" w:rsidR="004B52C5" w:rsidRDefault="004B52C5" w:rsidP="00265911"/>
    <w:p w14:paraId="524CA62A" w14:textId="77777777" w:rsidR="004B52C5" w:rsidRDefault="004B52C5" w:rsidP="00265911"/>
    <w:p w14:paraId="618F79B1" w14:textId="77777777" w:rsidR="004B52C5" w:rsidRDefault="004B52C5" w:rsidP="00265911"/>
    <w:p w14:paraId="583C57D6" w14:textId="77777777" w:rsidR="004B52C5" w:rsidRDefault="004B52C5" w:rsidP="00265911"/>
    <w:p w14:paraId="1E029319" w14:textId="77777777" w:rsidR="00320957" w:rsidRDefault="00320957" w:rsidP="00265911"/>
    <w:p w14:paraId="63D1DE34" w14:textId="77777777" w:rsidR="00265911" w:rsidRDefault="00265911" w:rsidP="00265911">
      <w:pPr>
        <w:numPr>
          <w:ilvl w:val="1"/>
          <w:numId w:val="8"/>
        </w:numPr>
        <w:tabs>
          <w:tab w:val="clear" w:pos="1440"/>
          <w:tab w:val="num" w:pos="720"/>
        </w:tabs>
        <w:ind w:left="720"/>
      </w:pPr>
      <w:r>
        <w:t xml:space="preserve">After a storm, the city crew inspects for trees or brush blocking the road.  Find an efficient route for the neighborhood below by finding </w:t>
      </w:r>
      <w:proofErr w:type="gramStart"/>
      <w:r>
        <w:t>an</w:t>
      </w:r>
      <w:proofErr w:type="gramEnd"/>
      <w:r>
        <w:t xml:space="preserve"> Euler circuit.  If necessary, </w:t>
      </w:r>
      <w:proofErr w:type="spellStart"/>
      <w:r>
        <w:t>eulerize</w:t>
      </w:r>
      <w:proofErr w:type="spellEnd"/>
      <w:r>
        <w:t xml:space="preserve"> the graph in an efficient way.</w:t>
      </w:r>
    </w:p>
    <w:p w14:paraId="05464C9B" w14:textId="539169E7" w:rsidR="00C71E1F" w:rsidRDefault="007E3B2B" w:rsidP="00C71E1F">
      <w:pPr>
        <w:ind w:left="1080"/>
      </w:pPr>
      <w:r>
        <w:rPr>
          <w:noProof/>
        </w:rPr>
        <w:lastRenderedPageBreak/>
        <mc:AlternateContent>
          <mc:Choice Requires="wpg">
            <w:drawing>
              <wp:anchor distT="0" distB="0" distL="114300" distR="114300" simplePos="0" relativeHeight="251800576" behindDoc="0" locked="0" layoutInCell="1" allowOverlap="1" wp14:anchorId="442E2D33" wp14:editId="61AD61E5">
                <wp:simplePos x="0" y="0"/>
                <wp:positionH relativeFrom="column">
                  <wp:posOffset>1828800</wp:posOffset>
                </wp:positionH>
                <wp:positionV relativeFrom="paragraph">
                  <wp:posOffset>168275</wp:posOffset>
                </wp:positionV>
                <wp:extent cx="1736725" cy="776605"/>
                <wp:effectExtent l="9525" t="8255" r="6350" b="5715"/>
                <wp:wrapNone/>
                <wp:docPr id="366" name="Group 3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725" cy="776605"/>
                          <a:chOff x="5328" y="8208"/>
                          <a:chExt cx="2735" cy="1223"/>
                        </a:xfrm>
                      </wpg:grpSpPr>
                      <wps:wsp>
                        <wps:cNvPr id="367" name="Line 3528"/>
                        <wps:cNvCnPr>
                          <a:cxnSpLocks noChangeShapeType="1"/>
                        </wps:cNvCnPr>
                        <wps:spPr bwMode="auto">
                          <a:xfrm flipV="1">
                            <a:off x="6264" y="86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3529"/>
                        <wps:cNvCnPr>
                          <a:cxnSpLocks noChangeShapeType="1"/>
                        </wps:cNvCnPr>
                        <wps:spPr bwMode="auto">
                          <a:xfrm flipH="1" flipV="1">
                            <a:off x="5832" y="864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530"/>
                        <wps:cNvCnPr>
                          <a:cxnSpLocks noChangeShapeType="1"/>
                        </wps:cNvCnPr>
                        <wps:spPr bwMode="auto">
                          <a:xfrm flipH="1" flipV="1">
                            <a:off x="5832" y="93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531"/>
                        <wps:cNvCnPr>
                          <a:cxnSpLocks noChangeShapeType="1"/>
                        </wps:cNvCnPr>
                        <wps:spPr bwMode="auto">
                          <a:xfrm flipV="1">
                            <a:off x="5400" y="8208"/>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532"/>
                        <wps:cNvCnPr>
                          <a:cxnSpLocks noChangeShapeType="1"/>
                        </wps:cNvCnPr>
                        <wps:spPr bwMode="auto">
                          <a:xfrm>
                            <a:off x="7128" y="90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535"/>
                        <wps:cNvCnPr>
                          <a:cxnSpLocks noChangeShapeType="1"/>
                        </wps:cNvCnPr>
                        <wps:spPr bwMode="auto">
                          <a:xfrm flipH="1" flipV="1">
                            <a:off x="5400" y="9000"/>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536"/>
                        <wps:cNvCnPr>
                          <a:cxnSpLocks noChangeShapeType="1"/>
                        </wps:cNvCnPr>
                        <wps:spPr bwMode="auto">
                          <a:xfrm flipV="1">
                            <a:off x="5832" y="8208"/>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537"/>
                        <wps:cNvCnPr>
                          <a:cxnSpLocks noChangeShapeType="1"/>
                        </wps:cNvCnPr>
                        <wps:spPr bwMode="auto">
                          <a:xfrm flipH="1" flipV="1">
                            <a:off x="6696" y="8640"/>
                            <a:ext cx="86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538"/>
                        <wps:cNvCnPr>
                          <a:cxnSpLocks noChangeShapeType="1"/>
                        </wps:cNvCnPr>
                        <wps:spPr bwMode="auto">
                          <a:xfrm>
                            <a:off x="7560" y="8980"/>
                            <a:ext cx="432"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539"/>
                        <wps:cNvCnPr>
                          <a:cxnSpLocks noChangeShapeType="1"/>
                        </wps:cNvCnPr>
                        <wps:spPr bwMode="auto">
                          <a:xfrm>
                            <a:off x="5400" y="8280"/>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541"/>
                        <wps:cNvCnPr>
                          <a:cxnSpLocks noChangeShapeType="1"/>
                        </wps:cNvCnPr>
                        <wps:spPr bwMode="auto">
                          <a:xfrm flipV="1">
                            <a:off x="6696" y="8280"/>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Oval 3542"/>
                        <wps:cNvSpPr>
                          <a:spLocks noChangeArrowheads="1"/>
                        </wps:cNvSpPr>
                        <wps:spPr bwMode="auto">
                          <a:xfrm>
                            <a:off x="6624" y="85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 name="Oval 3543"/>
                        <wps:cNvSpPr>
                          <a:spLocks noChangeArrowheads="1"/>
                        </wps:cNvSpPr>
                        <wps:spPr bwMode="auto">
                          <a:xfrm>
                            <a:off x="6624" y="820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 name="Oval 3544"/>
                        <wps:cNvSpPr>
                          <a:spLocks noChangeArrowheads="1"/>
                        </wps:cNvSpPr>
                        <wps:spPr bwMode="auto">
                          <a:xfrm>
                            <a:off x="7489" y="892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1" name="Oval 3545"/>
                        <wps:cNvSpPr>
                          <a:spLocks noChangeArrowheads="1"/>
                        </wps:cNvSpPr>
                        <wps:spPr bwMode="auto">
                          <a:xfrm>
                            <a:off x="7920" y="92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 name="Oval 3546"/>
                        <wps:cNvSpPr>
                          <a:spLocks noChangeArrowheads="1"/>
                        </wps:cNvSpPr>
                        <wps:spPr bwMode="auto">
                          <a:xfrm>
                            <a:off x="6192" y="85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 name="Oval 3547"/>
                        <wps:cNvSpPr>
                          <a:spLocks noChangeArrowheads="1"/>
                        </wps:cNvSpPr>
                        <wps:spPr bwMode="auto">
                          <a:xfrm>
                            <a:off x="5760" y="820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 name="Oval 3548"/>
                        <wps:cNvSpPr>
                          <a:spLocks noChangeArrowheads="1"/>
                        </wps:cNvSpPr>
                        <wps:spPr bwMode="auto">
                          <a:xfrm>
                            <a:off x="5760" y="92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5" name="Oval 3549"/>
                        <wps:cNvSpPr>
                          <a:spLocks noChangeArrowheads="1"/>
                        </wps:cNvSpPr>
                        <wps:spPr bwMode="auto">
                          <a:xfrm>
                            <a:off x="7056" y="892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Oval 3550"/>
                        <wps:cNvSpPr>
                          <a:spLocks noChangeArrowheads="1"/>
                        </wps:cNvSpPr>
                        <wps:spPr bwMode="auto">
                          <a:xfrm>
                            <a:off x="6192" y="92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Oval 3551"/>
                        <wps:cNvSpPr>
                          <a:spLocks noChangeArrowheads="1"/>
                        </wps:cNvSpPr>
                        <wps:spPr bwMode="auto">
                          <a:xfrm>
                            <a:off x="6624" y="92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 name="Oval 3552"/>
                        <wps:cNvSpPr>
                          <a:spLocks noChangeArrowheads="1"/>
                        </wps:cNvSpPr>
                        <wps:spPr bwMode="auto">
                          <a:xfrm>
                            <a:off x="5328" y="892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Oval 3553"/>
                        <wps:cNvSpPr>
                          <a:spLocks noChangeArrowheads="1"/>
                        </wps:cNvSpPr>
                        <wps:spPr bwMode="auto">
                          <a:xfrm>
                            <a:off x="5760" y="892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Oval 3554"/>
                        <wps:cNvSpPr>
                          <a:spLocks noChangeArrowheads="1"/>
                        </wps:cNvSpPr>
                        <wps:spPr bwMode="auto">
                          <a:xfrm>
                            <a:off x="7056" y="92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3555"/>
                        <wps:cNvSpPr>
                          <a:spLocks noChangeArrowheads="1"/>
                        </wps:cNvSpPr>
                        <wps:spPr bwMode="auto">
                          <a:xfrm>
                            <a:off x="5328" y="85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3556"/>
                        <wps:cNvSpPr>
                          <a:spLocks noChangeArrowheads="1"/>
                        </wps:cNvSpPr>
                        <wps:spPr bwMode="auto">
                          <a:xfrm>
                            <a:off x="5760" y="856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Oval 3557"/>
                        <wps:cNvSpPr>
                          <a:spLocks noChangeArrowheads="1"/>
                        </wps:cNvSpPr>
                        <wps:spPr bwMode="auto">
                          <a:xfrm>
                            <a:off x="6193" y="820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 name="Oval 3558"/>
                        <wps:cNvSpPr>
                          <a:spLocks noChangeArrowheads="1"/>
                        </wps:cNvSpPr>
                        <wps:spPr bwMode="auto">
                          <a:xfrm>
                            <a:off x="5329" y="820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 name="Oval 3559"/>
                        <wps:cNvSpPr>
                          <a:spLocks noChangeArrowheads="1"/>
                        </wps:cNvSpPr>
                        <wps:spPr bwMode="auto">
                          <a:xfrm>
                            <a:off x="7488" y="928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E9414" id="Group 3560" o:spid="_x0000_s1026" style="position:absolute;margin-left:2in;margin-top:13.25pt;width:136.75pt;height:61.15pt;z-index:251800576" coordorigin="5328,8208" coordsize="2735,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">
                <v:line id="Line 3528" o:spid="_x0000_s1027" style="position:absolute;flip:y;visibility:visible;mso-wrap-style:square" from="6264,8640" to="6264,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line id="Line 3529" o:spid="_x0000_s1028" style="position:absolute;flip:x y;visibility:visible;mso-wrap-style:square" from="5832,8640" to="6696,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"/>
                <v:line id="Line 3530" o:spid="_x0000_s1029" style="position:absolute;flip:x y;visibility:visible;mso-wrap-style:square" from="5832,9360" to="799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"/>
                <v:line id="Line 3531" o:spid="_x0000_s1030" style="position:absolute;flip:y;visibility:visible;mso-wrap-style:square" from="5400,8208" to="540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"/>
                <v:line id="Line 3532" o:spid="_x0000_s1031" style="position:absolute;visibility:visible;mso-wrap-style:square" from="7128,9000" to="7488,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3535" o:spid="_x0000_s1032" style="position:absolute;flip:x y;visibility:visible;mso-wrap-style:square" from="5400,9000" to="5904,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"/>
                <v:line id="Line 3536" o:spid="_x0000_s1033" style="position:absolute;flip:y;visibility:visible;mso-wrap-style:square" from="5832,8208" to="583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v:line id="Line 3537" o:spid="_x0000_s1034" style="position:absolute;flip:x y;visibility:visible;mso-wrap-style:square" from="6696,8640" to="75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"/>
                <v:line id="Line 3538" o:spid="_x0000_s1035" style="position:absolute;visibility:visible;mso-wrap-style:square" from="7560,8980" to="7992,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3539" o:spid="_x0000_s1036" style="position:absolute;visibility:visible;mso-wrap-style:square" from="5400,8280" to="669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3541" o:spid="_x0000_s1037" style="position:absolute;flip:y;visibility:visible;mso-wrap-style:square" from="6696,8280" to="6696,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oval id="Oval 3542" o:spid="_x0000_s1038" style="position:absolute;left:6624;top:85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"/>
                <v:oval id="Oval 3543" o:spid="_x0000_s1039" style="position:absolute;left:6624;top:820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"/>
                <v:oval id="Oval 3544" o:spid="_x0000_s1040" style="position:absolute;left:7489;top:892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"/>
                <v:oval id="Oval 3545" o:spid="_x0000_s1041" style="position:absolute;left:7920;top:92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"/>
                <v:oval id="Oval 3546" o:spid="_x0000_s1042" style="position:absolute;left:6192;top:85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"/>
                <v:oval id="Oval 3547" o:spid="_x0000_s1043" style="position:absolute;left:5760;top:820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"/>
                <v:oval id="Oval 3548" o:spid="_x0000_s1044" style="position:absolute;left:5760;top:92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"/>
                <v:oval id="Oval 3549" o:spid="_x0000_s1045" style="position:absolute;left:7056;top:892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oval id="Oval 3550" o:spid="_x0000_s1046" style="position:absolute;left:6192;top:92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"/>
                <v:oval id="Oval 3551" o:spid="_x0000_s1047" style="position:absolute;left:6624;top:92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"/>
                <v:oval id="Oval 3552" o:spid="_x0000_s1048" style="position:absolute;left:5328;top:892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"/>
                <v:oval id="Oval 3553" o:spid="_x0000_s1049" style="position:absolute;left:5760;top:892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"/>
                <v:oval id="Oval 3554" o:spid="_x0000_s1050" style="position:absolute;left:7056;top:92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"/>
                <v:oval id="Oval 3555" o:spid="_x0000_s1051" style="position:absolute;left:5328;top:85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"/>
                <v:oval id="Oval 3556" o:spid="_x0000_s1052" style="position:absolute;left:5760;top:856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"/>
                <v:oval id="Oval 3557" o:spid="_x0000_s1053" style="position:absolute;left:6193;top:820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"/>
                <v:oval id="Oval 3558" o:spid="_x0000_s1054" style="position:absolute;left:5329;top:820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"/>
                <v:oval id="Oval 3559" o:spid="_x0000_s1055" style="position:absolute;left:7488;top:928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"/>
              </v:group>
            </w:pict>
          </mc:Fallback>
        </mc:AlternateContent>
      </w:r>
    </w:p>
    <w:p w14:paraId="74F5965F" w14:textId="77777777" w:rsidR="002F6B73" w:rsidRDefault="002F6B73" w:rsidP="00C71E1F">
      <w:pPr>
        <w:ind w:left="1080"/>
      </w:pPr>
    </w:p>
    <w:p w14:paraId="0C969FF8" w14:textId="77777777" w:rsidR="002F6B73" w:rsidRDefault="002F6B73" w:rsidP="00C71E1F">
      <w:pPr>
        <w:ind w:left="1080"/>
      </w:pPr>
    </w:p>
    <w:p w14:paraId="09839E7A" w14:textId="77777777" w:rsidR="002F6B73" w:rsidRDefault="002F6B73" w:rsidP="00C71E1F">
      <w:pPr>
        <w:ind w:left="1080"/>
      </w:pPr>
    </w:p>
    <w:p w14:paraId="19635656" w14:textId="77777777" w:rsidR="002F6B73" w:rsidRDefault="002F6B73" w:rsidP="00C71E1F">
      <w:pPr>
        <w:ind w:left="1080"/>
      </w:pPr>
    </w:p>
    <w:p w14:paraId="12F3D492" w14:textId="77777777" w:rsidR="002F6B73" w:rsidRDefault="002F6B73" w:rsidP="00C71E1F">
      <w:pPr>
        <w:ind w:left="1080"/>
      </w:pPr>
    </w:p>
    <w:p w14:paraId="2F2EA8C7" w14:textId="77777777" w:rsidR="002F6B73" w:rsidRDefault="002F6B73" w:rsidP="00C71E1F">
      <w:pPr>
        <w:ind w:left="1080"/>
      </w:pPr>
    </w:p>
    <w:p w14:paraId="2C0D9590" w14:textId="77777777" w:rsidR="0047247D" w:rsidRDefault="00320957" w:rsidP="00320957">
      <w:pPr>
        <w:numPr>
          <w:ilvl w:val="1"/>
          <w:numId w:val="8"/>
        </w:numPr>
        <w:tabs>
          <w:tab w:val="clear" w:pos="1440"/>
          <w:tab w:val="num" w:pos="720"/>
        </w:tabs>
        <w:ind w:left="720"/>
      </w:pPr>
      <w:r>
        <w:t>Does</w:t>
      </w:r>
      <w:r w:rsidR="00661D90">
        <w:t xml:space="preserve"> each of these graphs</w:t>
      </w:r>
      <w:r w:rsidR="00C71E1F">
        <w:t xml:space="preserve"> have </w:t>
      </w:r>
      <w:r w:rsidR="00661D90">
        <w:t>at least one Hamiltonian circuit</w:t>
      </w:r>
      <w:r w:rsidR="00C71E1F">
        <w:t>?</w:t>
      </w:r>
      <w:r w:rsidR="00661D90">
        <w:t xml:space="preserve">  If so, find one.</w:t>
      </w:r>
      <w:r w:rsidR="00C71E1F">
        <w:t xml:space="preserve"> </w:t>
      </w:r>
    </w:p>
    <w:p w14:paraId="202F82CA" w14:textId="7AF5E9EF" w:rsidR="00D25A6F" w:rsidRDefault="007E3B2B" w:rsidP="00F569AB">
      <w:r>
        <w:rPr>
          <w:noProof/>
        </w:rPr>
        <mc:AlternateContent>
          <mc:Choice Requires="wpg">
            <w:drawing>
              <wp:anchor distT="0" distB="0" distL="114300" distR="114300" simplePos="0" relativeHeight="251796480" behindDoc="0" locked="0" layoutInCell="1" allowOverlap="1" wp14:anchorId="3A88DB1D" wp14:editId="1EE965DF">
                <wp:simplePos x="0" y="0"/>
                <wp:positionH relativeFrom="column">
                  <wp:posOffset>630555</wp:posOffset>
                </wp:positionH>
                <wp:positionV relativeFrom="paragraph">
                  <wp:posOffset>41910</wp:posOffset>
                </wp:positionV>
                <wp:extent cx="3931920" cy="1015365"/>
                <wp:effectExtent l="11430" t="7620" r="9525" b="5715"/>
                <wp:wrapNone/>
                <wp:docPr id="320" name="Group 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015365"/>
                          <a:chOff x="2073" y="4452"/>
                          <a:chExt cx="6192" cy="1599"/>
                        </a:xfrm>
                      </wpg:grpSpPr>
                      <wps:wsp>
                        <wps:cNvPr id="321" name="Line 3375"/>
                        <wps:cNvCnPr>
                          <a:cxnSpLocks noChangeShapeType="1"/>
                        </wps:cNvCnPr>
                        <wps:spPr bwMode="auto">
                          <a:xfrm flipV="1">
                            <a:off x="6624" y="4741"/>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3374"/>
                        <wps:cNvCnPr>
                          <a:cxnSpLocks noChangeShapeType="1"/>
                        </wps:cNvCnPr>
                        <wps:spPr bwMode="auto">
                          <a:xfrm>
                            <a:off x="7128" y="4741"/>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3329"/>
                        <wps:cNvCnPr>
                          <a:cxnSpLocks noChangeShapeType="1"/>
                        </wps:cNvCnPr>
                        <wps:spPr bwMode="auto">
                          <a:xfrm flipH="1">
                            <a:off x="3024" y="4741"/>
                            <a:ext cx="504" cy="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3330"/>
                        <wps:cNvCnPr>
                          <a:cxnSpLocks noChangeShapeType="1"/>
                        </wps:cNvCnPr>
                        <wps:spPr bwMode="auto">
                          <a:xfrm flipV="1">
                            <a:off x="2520" y="4741"/>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Rectangle 3338"/>
                        <wps:cNvSpPr>
                          <a:spLocks noChangeArrowheads="1"/>
                        </wps:cNvSpPr>
                        <wps:spPr bwMode="auto">
                          <a:xfrm>
                            <a:off x="2073" y="4467"/>
                            <a:ext cx="6192"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3339"/>
                        <wps:cNvCnPr>
                          <a:cxnSpLocks noChangeShapeType="1"/>
                        </wps:cNvCnPr>
                        <wps:spPr bwMode="auto">
                          <a:xfrm>
                            <a:off x="3960" y="445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3340"/>
                        <wps:cNvCnPr>
                          <a:cxnSpLocks noChangeShapeType="1"/>
                        </wps:cNvCnPr>
                        <wps:spPr bwMode="auto">
                          <a:xfrm>
                            <a:off x="6192" y="4452"/>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3351"/>
                        <wps:cNvCnPr>
                          <a:cxnSpLocks noChangeShapeType="1"/>
                        </wps:cNvCnPr>
                        <wps:spPr bwMode="auto">
                          <a:xfrm flipV="1">
                            <a:off x="6624" y="5245"/>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3352"/>
                        <wps:cNvCnPr>
                          <a:cxnSpLocks noChangeShapeType="1"/>
                        </wps:cNvCnPr>
                        <wps:spPr bwMode="auto">
                          <a:xfrm>
                            <a:off x="6624" y="5245"/>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3353"/>
                        <wps:cNvCnPr>
                          <a:cxnSpLocks noChangeShapeType="1"/>
                        </wps:cNvCnPr>
                        <wps:spPr bwMode="auto">
                          <a:xfrm>
                            <a:off x="6624" y="5245"/>
                            <a:ext cx="0" cy="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Oval 3354"/>
                        <wps:cNvSpPr>
                          <a:spLocks noChangeArrowheads="1"/>
                        </wps:cNvSpPr>
                        <wps:spPr bwMode="auto">
                          <a:xfrm>
                            <a:off x="7056" y="466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2" name="Line 3355"/>
                        <wps:cNvCnPr>
                          <a:cxnSpLocks noChangeShapeType="1"/>
                        </wps:cNvCnPr>
                        <wps:spPr bwMode="auto">
                          <a:xfrm flipV="1">
                            <a:off x="7128" y="5245"/>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3356"/>
                        <wps:cNvCnPr>
                          <a:cxnSpLocks noChangeShapeType="1"/>
                        </wps:cNvCnPr>
                        <wps:spPr bwMode="auto">
                          <a:xfrm flipV="1">
                            <a:off x="6624" y="5749"/>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3357"/>
                        <wps:cNvCnPr>
                          <a:cxnSpLocks noChangeShapeType="1"/>
                        </wps:cNvCnPr>
                        <wps:spPr bwMode="auto">
                          <a:xfrm>
                            <a:off x="7632" y="5317"/>
                            <a:ext cx="0" cy="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Oval 3359"/>
                        <wps:cNvSpPr>
                          <a:spLocks noChangeArrowheads="1"/>
                        </wps:cNvSpPr>
                        <wps:spPr bwMode="auto">
                          <a:xfrm>
                            <a:off x="7056" y="56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6" name="Oval 3360"/>
                        <wps:cNvSpPr>
                          <a:spLocks noChangeArrowheads="1"/>
                        </wps:cNvSpPr>
                        <wps:spPr bwMode="auto">
                          <a:xfrm>
                            <a:off x="6552" y="56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7" name="Oval 3361"/>
                        <wps:cNvSpPr>
                          <a:spLocks noChangeArrowheads="1"/>
                        </wps:cNvSpPr>
                        <wps:spPr bwMode="auto">
                          <a:xfrm>
                            <a:off x="7560" y="56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8" name="Line 3362"/>
                        <wps:cNvCnPr>
                          <a:cxnSpLocks noChangeShapeType="1"/>
                        </wps:cNvCnPr>
                        <wps:spPr bwMode="auto">
                          <a:xfrm>
                            <a:off x="2520" y="4741"/>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3363"/>
                        <wps:cNvCnPr>
                          <a:cxnSpLocks noChangeShapeType="1"/>
                        </wps:cNvCnPr>
                        <wps:spPr bwMode="auto">
                          <a:xfrm flipH="1">
                            <a:off x="2520" y="5245"/>
                            <a:ext cx="504" cy="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Oval 3364"/>
                        <wps:cNvSpPr>
                          <a:spLocks noChangeArrowheads="1"/>
                        </wps:cNvSpPr>
                        <wps:spPr bwMode="auto">
                          <a:xfrm>
                            <a:off x="2448" y="466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Line 3365"/>
                        <wps:cNvCnPr>
                          <a:cxnSpLocks noChangeShapeType="1"/>
                        </wps:cNvCnPr>
                        <wps:spPr bwMode="auto">
                          <a:xfrm>
                            <a:off x="3024" y="5245"/>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3366"/>
                        <wps:cNvCnPr>
                          <a:cxnSpLocks noChangeShapeType="1"/>
                        </wps:cNvCnPr>
                        <wps:spPr bwMode="auto">
                          <a:xfrm flipV="1">
                            <a:off x="2520" y="5749"/>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Oval 3367"/>
                        <wps:cNvSpPr>
                          <a:spLocks noChangeArrowheads="1"/>
                        </wps:cNvSpPr>
                        <wps:spPr bwMode="auto">
                          <a:xfrm>
                            <a:off x="2953" y="517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Oval 3368"/>
                        <wps:cNvSpPr>
                          <a:spLocks noChangeArrowheads="1"/>
                        </wps:cNvSpPr>
                        <wps:spPr bwMode="auto">
                          <a:xfrm>
                            <a:off x="2448" y="56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5" name="Oval 3369"/>
                        <wps:cNvSpPr>
                          <a:spLocks noChangeArrowheads="1"/>
                        </wps:cNvSpPr>
                        <wps:spPr bwMode="auto">
                          <a:xfrm>
                            <a:off x="3456" y="56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6" name="Oval 3370"/>
                        <wps:cNvSpPr>
                          <a:spLocks noChangeArrowheads="1"/>
                        </wps:cNvSpPr>
                        <wps:spPr bwMode="auto">
                          <a:xfrm>
                            <a:off x="3456" y="466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47" name="Group 3493"/>
                        <wpg:cNvGrpSpPr>
                          <a:grpSpLocks/>
                        </wpg:cNvGrpSpPr>
                        <wpg:grpSpPr bwMode="auto">
                          <a:xfrm>
                            <a:off x="4248" y="4742"/>
                            <a:ext cx="1584" cy="1006"/>
                            <a:chOff x="4968" y="6409"/>
                            <a:chExt cx="1584" cy="1006"/>
                          </a:xfrm>
                        </wpg:grpSpPr>
                        <wps:wsp>
                          <wps:cNvPr id="348" name="Line 3333"/>
                          <wps:cNvCnPr>
                            <a:cxnSpLocks noChangeShapeType="1"/>
                          </wps:cNvCnPr>
                          <wps:spPr bwMode="auto">
                            <a:xfrm>
                              <a:off x="5040" y="6480"/>
                              <a:ext cx="720"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3334"/>
                          <wps:cNvCnPr>
                            <a:cxnSpLocks noChangeShapeType="1"/>
                          </wps:cNvCnPr>
                          <wps:spPr bwMode="auto">
                            <a:xfrm>
                              <a:off x="5760" y="6480"/>
                              <a:ext cx="72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3335"/>
                          <wps:cNvCnPr>
                            <a:cxnSpLocks noChangeShapeType="1"/>
                          </wps:cNvCnPr>
                          <wps:spPr bwMode="auto">
                            <a:xfrm flipV="1">
                              <a:off x="5040" y="6480"/>
                              <a:ext cx="72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3336"/>
                          <wps:cNvCnPr>
                            <a:cxnSpLocks noChangeShapeType="1"/>
                          </wps:cNvCnPr>
                          <wps:spPr bwMode="auto">
                            <a:xfrm flipV="1">
                              <a:off x="5040" y="6552"/>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337"/>
                          <wps:cNvCnPr>
                            <a:cxnSpLocks noChangeShapeType="1"/>
                          </wps:cNvCnPr>
                          <wps:spPr bwMode="auto">
                            <a:xfrm>
                              <a:off x="6480" y="6480"/>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3341"/>
                          <wps:cNvCnPr>
                            <a:cxnSpLocks noChangeShapeType="1"/>
                          </wps:cNvCnPr>
                          <wps:spPr bwMode="auto">
                            <a:xfrm>
                              <a:off x="5040" y="6480"/>
                              <a:ext cx="144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3342"/>
                          <wps:cNvCnPr>
                            <a:cxnSpLocks noChangeShapeType="1"/>
                          </wps:cNvCnPr>
                          <wps:spPr bwMode="auto">
                            <a:xfrm flipV="1">
                              <a:off x="5040" y="6480"/>
                              <a:ext cx="1368"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3344"/>
                          <wps:cNvCnPr>
                            <a:cxnSpLocks noChangeShapeType="1"/>
                          </wps:cNvCnPr>
                          <wps:spPr bwMode="auto">
                            <a:xfrm flipV="1">
                              <a:off x="5760" y="6480"/>
                              <a:ext cx="720" cy="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3345"/>
                          <wps:cNvCnPr>
                            <a:cxnSpLocks noChangeShapeType="1"/>
                          </wps:cNvCnPr>
                          <wps:spPr bwMode="auto">
                            <a:xfrm>
                              <a:off x="5760" y="6480"/>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Oval 3346"/>
                          <wps:cNvSpPr>
                            <a:spLocks noChangeArrowheads="1"/>
                          </wps:cNvSpPr>
                          <wps:spPr bwMode="auto">
                            <a:xfrm>
                              <a:off x="4969" y="72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 name="Oval 3347"/>
                          <wps:cNvSpPr>
                            <a:spLocks noChangeArrowheads="1"/>
                          </wps:cNvSpPr>
                          <wps:spPr bwMode="auto">
                            <a:xfrm>
                              <a:off x="6409" y="72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 name="Oval 3348"/>
                          <wps:cNvSpPr>
                            <a:spLocks noChangeArrowheads="1"/>
                          </wps:cNvSpPr>
                          <wps:spPr bwMode="auto">
                            <a:xfrm>
                              <a:off x="4968" y="64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Oval 3349"/>
                          <wps:cNvSpPr>
                            <a:spLocks noChangeArrowheads="1"/>
                          </wps:cNvSpPr>
                          <wps:spPr bwMode="auto">
                            <a:xfrm>
                              <a:off x="5688" y="64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 name="Oval 3350"/>
                          <wps:cNvSpPr>
                            <a:spLocks noChangeArrowheads="1"/>
                          </wps:cNvSpPr>
                          <wps:spPr bwMode="auto">
                            <a:xfrm>
                              <a:off x="5688" y="72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 name="Oval 3343"/>
                          <wps:cNvSpPr>
                            <a:spLocks noChangeArrowheads="1"/>
                          </wps:cNvSpPr>
                          <wps:spPr bwMode="auto">
                            <a:xfrm>
                              <a:off x="6409" y="64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63" name="Oval 3371"/>
                        <wps:cNvSpPr>
                          <a:spLocks noChangeArrowheads="1"/>
                        </wps:cNvSpPr>
                        <wps:spPr bwMode="auto">
                          <a:xfrm>
                            <a:off x="6552" y="517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 name="Oval 3372"/>
                        <wps:cNvSpPr>
                          <a:spLocks noChangeArrowheads="1"/>
                        </wps:cNvSpPr>
                        <wps:spPr bwMode="auto">
                          <a:xfrm>
                            <a:off x="7056" y="517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 name="Oval 3373"/>
                        <wps:cNvSpPr>
                          <a:spLocks noChangeArrowheads="1"/>
                        </wps:cNvSpPr>
                        <wps:spPr bwMode="auto">
                          <a:xfrm>
                            <a:off x="7560" y="517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267FC" id="Group 3915" o:spid="_x0000_s1026" style="position:absolute;margin-left:49.65pt;margin-top:3.3pt;width:309.6pt;height:79.95pt;z-index:251796480" coordorigin="2073,4452" coordsize="619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">
                <v:line id="Line 3375" o:spid="_x0000_s1027" style="position:absolute;flip:y;visibility:visible;mso-wrap-style:square" from="6624,4741" to="7128,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"/>
                <v:line id="Line 3374" o:spid="_x0000_s1028" style="position:absolute;visibility:visible;mso-wrap-style:square" from="7128,4741" to="763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3329" o:spid="_x0000_s1029" style="position:absolute;flip:x;visibility:visible;mso-wrap-style:square" from="3024,4741" to="3528,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1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GsPvmXQE5PwOAAD//wMAUEsBAi0AFAAGAAgAAAAhANvh9svuAAAAhQEAABMAAAAAAAAA&#10;AAAAAAAAAAAAAFtDb250ZW50X1R5cGVzXS54bWxQSwECLQAUAAYACAAAACEAWvQsW78AAAAVAQAA&#10;CwAAAAAAAAAAAAAAAAAfAQAAX3JlbHMvLnJlbHNQSwECLQAUAAYACAAAACEAWX4tV8YAAADcAAAA&#10;DwAAAAAAAAAAAAAAAAAHAgAAZHJzL2Rvd25yZXYueG1sUEsFBgAAAAADAAMAtwAAAPoCAAAAAA==&#10;"/>
                <v:line id="Line 3330" o:spid="_x0000_s1030" style="position:absolute;flip:y;visibility:visible;mso-wrap-style:square" from="2520,4741" to="3528,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rect id="Rectangle 3338" o:spid="_x0000_s1031" style="position:absolute;left:2073;top:4467;width:619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" filled="f"/>
                <v:line id="Line 3339" o:spid="_x0000_s1032" style="position:absolute;visibility:visible;mso-wrap-style:square" from="3960,4452" to="3960,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3340" o:spid="_x0000_s1033" style="position:absolute;visibility:visible;mso-wrap-style:square" from="6192,4452" to="6192,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3351" o:spid="_x0000_s1034" style="position:absolute;flip:y;visibility:visible;mso-wrap-style:square" from="6624,5245" to="763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"/>
                <v:line id="Line 3352" o:spid="_x0000_s1035" style="position:absolute;visibility:visible;mso-wrap-style:square" from="6624,5245" to="7128,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3353" o:spid="_x0000_s1036" style="position:absolute;visibility:visible;mso-wrap-style:square" from="6624,5245" to="662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oval id="Oval 3354" o:spid="_x0000_s1037" style="position:absolute;left:7056;top:46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"/>
                <v:line id="Line 3355" o:spid="_x0000_s1038" style="position:absolute;flip:y;visibility:visible;mso-wrap-style:square" from="7128,5245" to="7632,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x4R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HsHvmXQE5PwOAAD//wMAUEsBAi0AFAAGAAgAAAAhANvh9svuAAAAhQEAABMAAAAAAAAA&#10;AAAAAAAAAAAAAFtDb250ZW50X1R5cGVzXS54bWxQSwECLQAUAAYACAAAACEAWvQsW78AAAAVAQAA&#10;CwAAAAAAAAAAAAAAAAAfAQAAX3JlbHMvLnJlbHNQSwECLQAUAAYACAAAACEAs+seEcYAAADcAAAA&#10;DwAAAAAAAAAAAAAAAAAHAgAAZHJzL2Rvd25yZXYueG1sUEsFBgAAAAADAAMAtwAAAPoCAAAAAA==&#10;"/>
                <v:line id="Line 3356" o:spid="_x0000_s1039" style="position:absolute;flip:y;visibility:visible;mso-wrap-style:square" from="6624,5749" to="7632,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"/>
                <v:line id="Line 3357" o:spid="_x0000_s1040" style="position:absolute;visibility:visible;mso-wrap-style:square" from="7632,5317" to="7632,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v:oval id="Oval 3359" o:spid="_x0000_s1041" style="position:absolute;left:7056;top:56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"/>
                <v:oval id="Oval 3360" o:spid="_x0000_s1042" style="position:absolute;left:6552;top:56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"/>
                <v:oval id="Oval 3361" o:spid="_x0000_s1043" style="position:absolute;left:7560;top:56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"/>
                <v:line id="Line 3362" o:spid="_x0000_s1044" style="position:absolute;visibility:visible;mso-wrap-style:square" from="2520,4741" to="3024,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3363" o:spid="_x0000_s1045" style="position:absolute;flip:x;visibility:visible;mso-wrap-style:square" from="2520,5245" to="302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xg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AeT+HvTDoCcvELAAD//wMAUEsBAi0AFAAGAAgAAAAhANvh9svuAAAAhQEAABMAAAAAAAAA&#10;AAAAAAAAAAAAAFtDb250ZW50X1R5cGVzXS54bWxQSwECLQAUAAYACAAAACEAWvQsW78AAAAVAQAA&#10;CwAAAAAAAAAAAAAAAAAfAQAAX3JlbHMvLnJlbHNQSwECLQAUAAYACAAAACEAvU+MYMYAAADcAAAA&#10;DwAAAAAAAAAAAAAAAAAHAgAAZHJzL2Rvd25yZXYueG1sUEsFBgAAAAADAAMAtwAAAPoCAAAAAA==&#10;"/>
                <v:oval id="Oval 3364" o:spid="_x0000_s1046" style="position:absolute;left:2448;top:46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"/>
                <v:line id="Line 3365" o:spid="_x0000_s1047" style="position:absolute;visibility:visible;mso-wrap-style:square" from="3024,5245" to="3528,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3366" o:spid="_x0000_s1048" style="position:absolute;flip:y;visibility:visible;mso-wrap-style:square" from="2520,5749" to="3528,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1s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ncDtTDoCcvkHAAD//wMAUEsBAi0AFAAGAAgAAAAhANvh9svuAAAAhQEAABMAAAAAAAAA&#10;AAAAAAAAAAAAAFtDb250ZW50X1R5cGVzXS54bWxQSwECLQAUAAYACAAAACEAWvQsW78AAAAVAQAA&#10;CwAAAAAAAAAAAAAAAAAfAQAAX3JlbHMvLnJlbHNQSwECLQAUAAYACAAAACEA6+1tbMYAAADcAAAA&#10;DwAAAAAAAAAAAAAAAAAHAgAAZHJzL2Rvd25yZXYueG1sUEsFBgAAAAADAAMAtwAAAPoCAAAAAA==&#10;"/>
                <v:oval id="Oval 3367" o:spid="_x0000_s1049" style="position:absolute;left:2953;top:517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"/>
                <v:oval id="Oval 3368" o:spid="_x0000_s1050" style="position:absolute;left:2448;top:56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"/>
                <v:oval id="Oval 3369" o:spid="_x0000_s1051" style="position:absolute;left:3456;top:56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1X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dJHB7Uw8Anr1BwAA//8DAFBLAQItABQABgAIAAAAIQDb4fbL7gAAAIUBAAATAAAAAAAAAAAA&#10;AAAAAAAAAABbQ29udGVudF9UeXBlc10ueG1sUEsBAi0AFAAGAAgAAAAhAFr0LFu/AAAAFQEAAAsA&#10;AAAAAAAAAAAAAAAAHwEAAF9yZWxzLy5yZWxzUEsBAi0AFAAGAAgAAAAhAMp4HVfEAAAA3AAAAA8A&#10;AAAAAAAAAAAAAAAABwIAAGRycy9kb3ducmV2LnhtbFBLBQYAAAAAAwADALcAAAD4AgAAAAA=&#10;"/>
                <v:oval id="Oval 3370" o:spid="_x0000_s1052" style="position:absolute;left:3456;top:46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"/>
                <v:group id="Group 3493" o:spid="_x0000_s1053" style="position:absolute;left:4248;top:4742;width:1584;height:1006" coordorigin="4968,6409" coordsize="1584,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line id="Line 3333" o:spid="_x0000_s1054" style="position:absolute;visibility:visible;mso-wrap-style:square" from="5040,6480" to="5760,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3334" o:spid="_x0000_s1055" style="position:absolute;visibility:visible;mso-wrap-style:square" from="5760,6480" to="648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line id="Line 3335" o:spid="_x0000_s1056" style="position:absolute;flip:y;visibility:visible;mso-wrap-style:square" from="5040,6480" to="576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3336" o:spid="_x0000_s1057" style="position:absolute;flip:y;visibility:visible;mso-wrap-style:square" from="5040,6552" to="504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3337" o:spid="_x0000_s1058" style="position:absolute;visibility:visible;mso-wrap-style:square" from="6480,6480" to="648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3341" o:spid="_x0000_s1059" style="position:absolute;visibility:visible;mso-wrap-style:square" from="5040,6480" to="648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v:line id="Line 3342" o:spid="_x0000_s1060" style="position:absolute;flip:y;visibility:visible;mso-wrap-style:square" from="5040,6480" to="6408,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line id="Line 3344" o:spid="_x0000_s1061" style="position:absolute;flip:y;visibility:visible;mso-wrap-style:square" from="5760,6480" to="648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PF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Uv4zH8nUlHQC5+AQAA//8DAFBLAQItABQABgAIAAAAIQDb4fbL7gAAAIUBAAATAAAAAAAA&#10;AAAAAAAAAAAAAABbQ29udGVudF9UeXBlc10ueG1sUEsBAi0AFAAGAAgAAAAhAFr0LFu/AAAAFQEA&#10;AAsAAAAAAAAAAAAAAAAAHwEAAF9yZWxzLy5yZWxzUEsBAi0AFAAGAAgAAAAhAOHdY8XHAAAA3AAA&#10;AA8AAAAAAAAAAAAAAAAABwIAAGRycy9kb3ducmV2LnhtbFBLBQYAAAAAAwADALcAAAD7AgAAAAA=&#10;"/>
                  <v:line id="Line 3345" o:spid="_x0000_s1062" style="position:absolute;visibility:visible;mso-wrap-style:square" from="5760,6480" to="576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oval id="Oval 3346" o:spid="_x0000_s1063" style="position:absolute;left:4969;top:72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"/>
                  <v:oval id="Oval 3347" o:spid="_x0000_s1064" style="position:absolute;left:6409;top:72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"/>
                  <v:oval id="Oval 3348" o:spid="_x0000_s1065" style="position:absolute;left:4968;top:64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"/>
                  <v:oval id="Oval 3349" o:spid="_x0000_s1066" style="position:absolute;left:5688;top:64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"/>
                  <v:oval id="Oval 3350" o:spid="_x0000_s1067" style="position:absolute;left:5688;top:72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"/>
                  <v:oval id="Oval 3343" o:spid="_x0000_s1068" style="position:absolute;left:6409;top:64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"/>
                </v:group>
                <v:oval id="Oval 3371" o:spid="_x0000_s1069" style="position:absolute;left:6552;top:517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"/>
                <v:oval id="Oval 3372" o:spid="_x0000_s1070" style="position:absolute;left:7056;top:517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"/>
                <v:oval id="Oval 3373" o:spid="_x0000_s1071" style="position:absolute;left:7560;top:517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"/>
              </v:group>
            </w:pict>
          </mc:Fallback>
        </mc:AlternateContent>
      </w:r>
    </w:p>
    <w:p w14:paraId="59B9522D" w14:textId="77777777" w:rsidR="00D25A6F" w:rsidRDefault="00D25A6F" w:rsidP="00F569AB"/>
    <w:p w14:paraId="35927D89" w14:textId="77777777" w:rsidR="00D25A6F" w:rsidRDefault="00D25A6F" w:rsidP="00F569AB"/>
    <w:p w14:paraId="4FE6CDE8" w14:textId="77777777" w:rsidR="00D25A6F" w:rsidRDefault="00D25A6F" w:rsidP="00F569AB"/>
    <w:p w14:paraId="64760EA7" w14:textId="77777777" w:rsidR="00D25A6F" w:rsidRDefault="00D25A6F" w:rsidP="00F569AB"/>
    <w:p w14:paraId="201D008D" w14:textId="77777777" w:rsidR="00D25A6F" w:rsidRDefault="00D25A6F" w:rsidP="00F569AB"/>
    <w:p w14:paraId="13AAD992" w14:textId="77777777" w:rsidR="00D25A6F" w:rsidRDefault="00D25A6F" w:rsidP="00F569AB"/>
    <w:p w14:paraId="1C69804C" w14:textId="77777777" w:rsidR="00C71E1F" w:rsidRPr="00C71E1F" w:rsidRDefault="00320957" w:rsidP="00C71E1F">
      <w:pPr>
        <w:numPr>
          <w:ilvl w:val="1"/>
          <w:numId w:val="8"/>
        </w:numPr>
        <w:tabs>
          <w:tab w:val="clear" w:pos="1440"/>
          <w:tab w:val="num" w:pos="720"/>
        </w:tabs>
        <w:ind w:left="720"/>
      </w:pPr>
      <w:r>
        <w:t>Does</w:t>
      </w:r>
      <w:r w:rsidR="00661D90">
        <w:t xml:space="preserve"> each of these graphs have at least one Hamiltonian circuit?  If so, find one.</w:t>
      </w:r>
      <w:r w:rsidR="00C71E1F">
        <w:t xml:space="preserve"> </w:t>
      </w:r>
    </w:p>
    <w:p w14:paraId="166B9750" w14:textId="00D902D3" w:rsidR="00F7534F" w:rsidRDefault="007E3B2B" w:rsidP="00F7534F">
      <w:r>
        <w:rPr>
          <w:noProof/>
        </w:rPr>
        <mc:AlternateContent>
          <mc:Choice Requires="wpg">
            <w:drawing>
              <wp:anchor distT="0" distB="0" distL="114300" distR="114300" simplePos="0" relativeHeight="251797504" behindDoc="0" locked="0" layoutInCell="1" allowOverlap="1" wp14:anchorId="2F4ABC5B" wp14:editId="6C7C8A78">
                <wp:simplePos x="0" y="0"/>
                <wp:positionH relativeFrom="column">
                  <wp:posOffset>622935</wp:posOffset>
                </wp:positionH>
                <wp:positionV relativeFrom="paragraph">
                  <wp:posOffset>107315</wp:posOffset>
                </wp:positionV>
                <wp:extent cx="3931920" cy="1005840"/>
                <wp:effectExtent l="13335" t="8255" r="7620" b="5080"/>
                <wp:wrapNone/>
                <wp:docPr id="271" name="Group 3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005840"/>
                          <a:chOff x="2016" y="6973"/>
                          <a:chExt cx="6192" cy="1584"/>
                        </a:xfrm>
                      </wpg:grpSpPr>
                      <wps:wsp>
                        <wps:cNvPr id="272" name="Line 3431"/>
                        <wps:cNvCnPr>
                          <a:cxnSpLocks noChangeShapeType="1"/>
                        </wps:cNvCnPr>
                        <wps:spPr bwMode="auto">
                          <a:xfrm flipV="1">
                            <a:off x="7056" y="8268"/>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3428"/>
                        <wps:cNvCnPr>
                          <a:cxnSpLocks noChangeShapeType="1"/>
                        </wps:cNvCnPr>
                        <wps:spPr bwMode="auto">
                          <a:xfrm>
                            <a:off x="2448" y="7261"/>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3430"/>
                        <wps:cNvCnPr>
                          <a:cxnSpLocks noChangeShapeType="1"/>
                        </wps:cNvCnPr>
                        <wps:spPr bwMode="auto">
                          <a:xfrm>
                            <a:off x="3456" y="7261"/>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3424"/>
                        <wps:cNvCnPr>
                          <a:cxnSpLocks noChangeShapeType="1"/>
                        </wps:cNvCnPr>
                        <wps:spPr bwMode="auto">
                          <a:xfrm flipH="1">
                            <a:off x="2736" y="754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3425"/>
                        <wps:cNvCnPr>
                          <a:cxnSpLocks noChangeShapeType="1"/>
                        </wps:cNvCnPr>
                        <wps:spPr bwMode="auto">
                          <a:xfrm flipH="1">
                            <a:off x="3168" y="754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3426"/>
                        <wps:cNvCnPr>
                          <a:cxnSpLocks noChangeShapeType="1"/>
                        </wps:cNvCnPr>
                        <wps:spPr bwMode="auto">
                          <a:xfrm>
                            <a:off x="2736" y="75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3427"/>
                        <wps:cNvCnPr>
                          <a:cxnSpLocks noChangeShapeType="1"/>
                        </wps:cNvCnPr>
                        <wps:spPr bwMode="auto">
                          <a:xfrm>
                            <a:off x="2736" y="79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3376"/>
                        <wps:cNvCnPr>
                          <a:cxnSpLocks noChangeShapeType="1"/>
                        </wps:cNvCnPr>
                        <wps:spPr bwMode="auto">
                          <a:xfrm flipV="1">
                            <a:off x="6552" y="7261"/>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3377"/>
                        <wps:cNvCnPr>
                          <a:cxnSpLocks noChangeShapeType="1"/>
                        </wps:cNvCnPr>
                        <wps:spPr bwMode="auto">
                          <a:xfrm>
                            <a:off x="7056" y="7261"/>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3378"/>
                        <wps:cNvCnPr>
                          <a:cxnSpLocks noChangeShapeType="1"/>
                        </wps:cNvCnPr>
                        <wps:spPr bwMode="auto">
                          <a:xfrm flipH="1">
                            <a:off x="3168" y="7261"/>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3379"/>
                        <wps:cNvCnPr>
                          <a:cxnSpLocks noChangeShapeType="1"/>
                        </wps:cNvCnPr>
                        <wps:spPr bwMode="auto">
                          <a:xfrm flipV="1">
                            <a:off x="2448" y="7261"/>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3381"/>
                        <wps:cNvCnPr>
                          <a:cxnSpLocks noChangeShapeType="1"/>
                        </wps:cNvCnPr>
                        <wps:spPr bwMode="auto">
                          <a:xfrm>
                            <a:off x="4608" y="7333"/>
                            <a:ext cx="108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3382"/>
                        <wps:cNvCnPr>
                          <a:cxnSpLocks noChangeShapeType="1"/>
                        </wps:cNvCnPr>
                        <wps:spPr bwMode="auto">
                          <a:xfrm flipV="1">
                            <a:off x="4248" y="7333"/>
                            <a:ext cx="36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3384"/>
                        <wps:cNvCnPr>
                          <a:cxnSpLocks noChangeShapeType="1"/>
                        </wps:cNvCnPr>
                        <wps:spPr bwMode="auto">
                          <a:xfrm>
                            <a:off x="5328" y="7333"/>
                            <a:ext cx="36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3385"/>
                        <wps:cNvSpPr>
                          <a:spLocks noChangeArrowheads="1"/>
                        </wps:cNvSpPr>
                        <wps:spPr bwMode="auto">
                          <a:xfrm>
                            <a:off x="2016" y="6973"/>
                            <a:ext cx="6192"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3386"/>
                        <wps:cNvCnPr>
                          <a:cxnSpLocks noChangeShapeType="1"/>
                        </wps:cNvCnPr>
                        <wps:spPr bwMode="auto">
                          <a:xfrm>
                            <a:off x="3888" y="6973"/>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3387"/>
                        <wps:cNvCnPr>
                          <a:cxnSpLocks noChangeShapeType="1"/>
                        </wps:cNvCnPr>
                        <wps:spPr bwMode="auto">
                          <a:xfrm>
                            <a:off x="6120" y="6973"/>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3389"/>
                        <wps:cNvCnPr>
                          <a:cxnSpLocks noChangeShapeType="1"/>
                        </wps:cNvCnPr>
                        <wps:spPr bwMode="auto">
                          <a:xfrm flipV="1">
                            <a:off x="4248" y="7333"/>
                            <a:ext cx="108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3390"/>
                        <wps:cNvCnPr>
                          <a:cxnSpLocks noChangeShapeType="1"/>
                        </wps:cNvCnPr>
                        <wps:spPr bwMode="auto">
                          <a:xfrm flipV="1">
                            <a:off x="4968" y="7333"/>
                            <a:ext cx="360" cy="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3391"/>
                        <wps:cNvCnPr>
                          <a:cxnSpLocks noChangeShapeType="1"/>
                        </wps:cNvCnPr>
                        <wps:spPr bwMode="auto">
                          <a:xfrm>
                            <a:off x="4608" y="7333"/>
                            <a:ext cx="36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Oval 3392"/>
                        <wps:cNvSpPr>
                          <a:spLocks noChangeArrowheads="1"/>
                        </wps:cNvSpPr>
                        <wps:spPr bwMode="auto">
                          <a:xfrm>
                            <a:off x="4177" y="812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 name="Oval 3393"/>
                        <wps:cNvSpPr>
                          <a:spLocks noChangeArrowheads="1"/>
                        </wps:cNvSpPr>
                        <wps:spPr bwMode="auto">
                          <a:xfrm>
                            <a:off x="5617" y="812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Oval 3395"/>
                        <wps:cNvSpPr>
                          <a:spLocks noChangeArrowheads="1"/>
                        </wps:cNvSpPr>
                        <wps:spPr bwMode="auto">
                          <a:xfrm>
                            <a:off x="4536" y="726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 name="Oval 3396"/>
                        <wps:cNvSpPr>
                          <a:spLocks noChangeArrowheads="1"/>
                        </wps:cNvSpPr>
                        <wps:spPr bwMode="auto">
                          <a:xfrm>
                            <a:off x="4896" y="812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Line 3397"/>
                        <wps:cNvCnPr>
                          <a:cxnSpLocks noChangeShapeType="1"/>
                        </wps:cNvCnPr>
                        <wps:spPr bwMode="auto">
                          <a:xfrm flipV="1">
                            <a:off x="6552" y="7765"/>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3398"/>
                        <wps:cNvCnPr>
                          <a:cxnSpLocks noChangeShapeType="1"/>
                        </wps:cNvCnPr>
                        <wps:spPr bwMode="auto">
                          <a:xfrm>
                            <a:off x="6552" y="7765"/>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399"/>
                        <wps:cNvCnPr>
                          <a:cxnSpLocks noChangeShapeType="1"/>
                        </wps:cNvCnPr>
                        <wps:spPr bwMode="auto">
                          <a:xfrm>
                            <a:off x="7056" y="776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Oval 3400"/>
                        <wps:cNvSpPr>
                          <a:spLocks noChangeArrowheads="1"/>
                        </wps:cNvSpPr>
                        <wps:spPr bwMode="auto">
                          <a:xfrm>
                            <a:off x="6984" y="718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Line 3401"/>
                        <wps:cNvCnPr>
                          <a:cxnSpLocks noChangeShapeType="1"/>
                        </wps:cNvCnPr>
                        <wps:spPr bwMode="auto">
                          <a:xfrm flipV="1">
                            <a:off x="7056" y="7765"/>
                            <a:ext cx="504"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403"/>
                        <wps:cNvCnPr>
                          <a:cxnSpLocks noChangeShapeType="1"/>
                        </wps:cNvCnPr>
                        <wps:spPr bwMode="auto">
                          <a:xfrm>
                            <a:off x="7560" y="7837"/>
                            <a:ext cx="0" cy="4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Oval 3404"/>
                        <wps:cNvSpPr>
                          <a:spLocks noChangeArrowheads="1"/>
                        </wps:cNvSpPr>
                        <wps:spPr bwMode="auto">
                          <a:xfrm>
                            <a:off x="6984" y="819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Oval 3405"/>
                        <wps:cNvSpPr>
                          <a:spLocks noChangeArrowheads="1"/>
                        </wps:cNvSpPr>
                        <wps:spPr bwMode="auto">
                          <a:xfrm>
                            <a:off x="6984" y="769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3406"/>
                        <wps:cNvSpPr>
                          <a:spLocks noChangeArrowheads="1"/>
                        </wps:cNvSpPr>
                        <wps:spPr bwMode="auto">
                          <a:xfrm>
                            <a:off x="7488" y="819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Line 3407"/>
                        <wps:cNvCnPr>
                          <a:cxnSpLocks noChangeShapeType="1"/>
                        </wps:cNvCnPr>
                        <wps:spPr bwMode="auto">
                          <a:xfrm>
                            <a:off x="2448" y="7261"/>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3408"/>
                        <wps:cNvCnPr>
                          <a:cxnSpLocks noChangeShapeType="1"/>
                        </wps:cNvCnPr>
                        <wps:spPr bwMode="auto">
                          <a:xfrm flipH="1">
                            <a:off x="2448" y="7980"/>
                            <a:ext cx="288"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Oval 3409"/>
                        <wps:cNvSpPr>
                          <a:spLocks noChangeArrowheads="1"/>
                        </wps:cNvSpPr>
                        <wps:spPr bwMode="auto">
                          <a:xfrm>
                            <a:off x="2376" y="718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Line 3410"/>
                        <wps:cNvCnPr>
                          <a:cxnSpLocks noChangeShapeType="1"/>
                        </wps:cNvCnPr>
                        <wps:spPr bwMode="auto">
                          <a:xfrm>
                            <a:off x="3168" y="7980"/>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3411"/>
                        <wps:cNvCnPr>
                          <a:cxnSpLocks noChangeShapeType="1"/>
                        </wps:cNvCnPr>
                        <wps:spPr bwMode="auto">
                          <a:xfrm flipV="1">
                            <a:off x="2448" y="8269"/>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Oval 3413"/>
                        <wps:cNvSpPr>
                          <a:spLocks noChangeArrowheads="1"/>
                        </wps:cNvSpPr>
                        <wps:spPr bwMode="auto">
                          <a:xfrm>
                            <a:off x="2376" y="819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Oval 3414"/>
                        <wps:cNvSpPr>
                          <a:spLocks noChangeArrowheads="1"/>
                        </wps:cNvSpPr>
                        <wps:spPr bwMode="auto">
                          <a:xfrm>
                            <a:off x="3384" y="819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 name="Oval 3415"/>
                        <wps:cNvSpPr>
                          <a:spLocks noChangeArrowheads="1"/>
                        </wps:cNvSpPr>
                        <wps:spPr bwMode="auto">
                          <a:xfrm>
                            <a:off x="3384" y="718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Oval 3416"/>
                        <wps:cNvSpPr>
                          <a:spLocks noChangeArrowheads="1"/>
                        </wps:cNvSpPr>
                        <wps:spPr bwMode="auto">
                          <a:xfrm>
                            <a:off x="5257" y="726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Oval 3417"/>
                        <wps:cNvSpPr>
                          <a:spLocks noChangeArrowheads="1"/>
                        </wps:cNvSpPr>
                        <wps:spPr bwMode="auto">
                          <a:xfrm>
                            <a:off x="6480" y="769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 name="Oval 3419"/>
                        <wps:cNvSpPr>
                          <a:spLocks noChangeArrowheads="1"/>
                        </wps:cNvSpPr>
                        <wps:spPr bwMode="auto">
                          <a:xfrm>
                            <a:off x="7488" y="769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Oval 3420"/>
                        <wps:cNvSpPr>
                          <a:spLocks noChangeArrowheads="1"/>
                        </wps:cNvSpPr>
                        <wps:spPr bwMode="auto">
                          <a:xfrm>
                            <a:off x="2664" y="74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7" name="Oval 3421"/>
                        <wps:cNvSpPr>
                          <a:spLocks noChangeArrowheads="1"/>
                        </wps:cNvSpPr>
                        <wps:spPr bwMode="auto">
                          <a:xfrm>
                            <a:off x="3097" y="747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3422"/>
                        <wps:cNvSpPr>
                          <a:spLocks noChangeArrowheads="1"/>
                        </wps:cNvSpPr>
                        <wps:spPr bwMode="auto">
                          <a:xfrm>
                            <a:off x="2664" y="79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3423"/>
                        <wps:cNvSpPr>
                          <a:spLocks noChangeArrowheads="1"/>
                        </wps:cNvSpPr>
                        <wps:spPr bwMode="auto">
                          <a:xfrm>
                            <a:off x="3097" y="79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C22A6" id="Group 3916" o:spid="_x0000_s1026" style="position:absolute;margin-left:49.05pt;margin-top:8.45pt;width:309.6pt;height:79.2pt;z-index:251797504" coordorigin="2016,6973" coordsize="619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">
                <v:line id="Line 3431" o:spid="_x0000_s1027" style="position:absolute;flip:y;visibility:visible;mso-wrap-style:square" from="7056,8268" to="7560,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hM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X5Ww6/Z9IRkIsfAAAA//8DAFBLAQItABQABgAIAAAAIQDb4fbL7gAAAIUBAAATAAAAAAAA&#10;AAAAAAAAAAAAAABbQ29udGVudF9UeXBlc10ueG1sUEsBAi0AFAAGAAgAAAAhAFr0LFu/AAAAFQEA&#10;AAsAAAAAAAAAAAAAAAAAHwEAAF9yZWxzLy5yZWxzUEsBAi0AFAAGAAgAAAAhAFNgqEzHAAAA3AAA&#10;AA8AAAAAAAAAAAAAAAAABwIAAGRycy9kb3ducmV2LnhtbFBLBQYAAAAAAwADALcAAAD7AgAAAAA=&#10;"/>
                <v:line id="Line 3428" o:spid="_x0000_s1028" style="position:absolute;visibility:visible;mso-wrap-style:square" from="2448,7261" to="2448,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3430" o:spid="_x0000_s1029" style="position:absolute;visibility:visible;mso-wrap-style:square" from="3456,7261" to="3456,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3424" o:spid="_x0000_s1030" style="position:absolute;flip:x;visibility:visible;mso-wrap-style:square" from="2736,7548" to="2736,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line id="Line 3425" o:spid="_x0000_s1031" style="position:absolute;flip:x;visibility:visible;mso-wrap-style:square" from="3168,7548" to="3168,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5P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5ncLtTDoCcvkHAAD//wMAUEsBAi0AFAAGAAgAAAAhANvh9svuAAAAhQEAABMAAAAAAAAA&#10;AAAAAAAAAAAAAFtDb250ZW50X1R5cGVzXS54bWxQSwECLQAUAAYACAAAACEAWvQsW78AAAAVAQAA&#10;CwAAAAAAAAAAAAAAAAAfAQAAX3JlbHMvLnJlbHNQSwECLQAUAAYACAAAACEALFuuT8YAAADcAAAA&#10;DwAAAAAAAAAAAAAAAAAHAgAAZHJzL2Rvd25yZXYueG1sUEsFBgAAAAADAAMAtwAAAPoCAAAAAA==&#10;"/>
                <v:line id="Line 3426" o:spid="_x0000_s1032" style="position:absolute;visibility:visible;mso-wrap-style:square" from="2736,7548" to="3168,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Line 3427" o:spid="_x0000_s1033" style="position:absolute;visibility:visible;mso-wrap-style:square" from="2736,7980" to="3168,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Line 3376" o:spid="_x0000_s1034" style="position:absolute;flip:y;visibility:visible;mso-wrap-style:square" from="6552,7261" to="7056,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o9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B6m8HtTDoCcvkHAAD//wMAUEsBAi0AFAAGAAgAAAAhANvh9svuAAAAhQEAABMAAAAAAAAA&#10;AAAAAAAAAAAAAFtDb250ZW50X1R5cGVzXS54bWxQSwECLQAUAAYACAAAACEAWvQsW78AAAAVAQAA&#10;CwAAAAAAAAAAAAAAAAAfAQAAX3JlbHMvLnJlbHNQSwECLQAUAAYACAAAACEAXcQ6PcYAAADcAAAA&#10;DwAAAAAAAAAAAAAAAAAHAgAAZHJzL2Rvd25yZXYueG1sUEsFBgAAAAADAAMAtwAAAPoCAAAAAA==&#10;"/>
                <v:line id="Line 3377" o:spid="_x0000_s1035" style="position:absolute;visibility:visible;mso-wrap-style:square" from="7056,7261" to="7560,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line id="Line 3378" o:spid="_x0000_s1036" style="position:absolute;flip:x;visibility:visible;mso-wrap-style:square" from="3168,7261" to="3456,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"/>
                <v:line id="Line 3379" o:spid="_x0000_s1037" style="position:absolute;flip:y;visibility:visible;mso-wrap-style:square" from="2448,7261" to="3456,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"/>
                <v:line id="Line 3381" o:spid="_x0000_s1038" style="position:absolute;visibility:visible;mso-wrap-style:square" from="4608,7333" to="5688,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3382" o:spid="_x0000_s1039" style="position:absolute;flip:y;visibility:visible;mso-wrap-style:square" from="4248,7333" to="4608,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line id="Line 3384" o:spid="_x0000_s1040" style="position:absolute;visibility:visible;mso-wrap-style:square" from="5328,7333" to="5688,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3385" o:spid="_x0000_s1041" style="position:absolute;left:2016;top:6973;width:619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" filled="f"/>
                <v:line id="Line 3386" o:spid="_x0000_s1042" style="position:absolute;visibility:visible;mso-wrap-style:square" from="3888,6973" to="3888,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3387" o:spid="_x0000_s1043" style="position:absolute;visibility:visible;mso-wrap-style:square" from="6120,6973" to="6120,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3389" o:spid="_x0000_s1044" style="position:absolute;flip:y;visibility:visible;mso-wrap-style:square" from="4248,7333" to="5328,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3390" o:spid="_x0000_s1045" style="position:absolute;flip:y;visibility:visible;mso-wrap-style:square" from="4968,7333" to="5328,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"/>
                <v:line id="Line 3391" o:spid="_x0000_s1046" style="position:absolute;visibility:visible;mso-wrap-style:square" from="4608,7333" to="4968,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oval id="Oval 3392" o:spid="_x0000_s1047" style="position:absolute;left:4177;top:81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"/>
                <v:oval id="Oval 3393" o:spid="_x0000_s1048" style="position:absolute;left:5617;top:81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"/>
                <v:oval id="Oval 3395" o:spid="_x0000_s1049" style="position:absolute;left:4536;top:726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"/>
                <v:oval id="Oval 3396" o:spid="_x0000_s1050" style="position:absolute;left:4896;top:812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"/>
                <v:line id="Line 3397" o:spid="_x0000_s1051" style="position:absolute;flip:y;visibility:visible;mso-wrap-style:square" from="6552,7765" to="7560,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i1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5FP7PpCMgV38AAAD//wMAUEsBAi0AFAAGAAgAAAAhANvh9svuAAAAhQEAABMAAAAAAAAA&#10;AAAAAAAAAAAAAFtDb250ZW50X1R5cGVzXS54bWxQSwECLQAUAAYACAAAACEAWvQsW78AAAAVAQAA&#10;CwAAAAAAAAAAAAAAAAAfAQAAX3JlbHMvLnJlbHNQSwECLQAUAAYACAAAACEAnFdItcYAAADcAAAA&#10;DwAAAAAAAAAAAAAAAAAHAgAAZHJzL2Rvd25yZXYueG1sUEsFBgAAAAADAAMAtwAAAPoCAAAAAA==&#10;"/>
                <v:line id="Line 3398" o:spid="_x0000_s1052" style="position:absolute;visibility:visible;mso-wrap-style:square" from="6552,7765" to="7056,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3399" o:spid="_x0000_s1053" style="position:absolute;visibility:visible;mso-wrap-style:square" from="7056,7764" to="7056,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oval id="Oval 3400" o:spid="_x0000_s1054" style="position:absolute;left:6984;top:718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"/>
                <v:line id="Line 3401" o:spid="_x0000_s1055" style="position:absolute;flip:y;visibility:visible;mso-wrap-style:square" from="7056,7765" to="7560,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line id="Line 3403" o:spid="_x0000_s1056" style="position:absolute;visibility:visible;mso-wrap-style:square" from="7560,7837" to="7560,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oval id="Oval 3404" o:spid="_x0000_s1057" style="position:absolute;left:6984;top:81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oval id="Oval 3405" o:spid="_x0000_s1058" style="position:absolute;left:6984;top:769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"/>
                <v:oval id="Oval 3406" o:spid="_x0000_s1059" style="position:absolute;left:7488;top:81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"/>
                <v:line id="Line 3407" o:spid="_x0000_s1060" style="position:absolute;visibility:visible;mso-wrap-style:square" from="2448,7261" to="2736,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3408" o:spid="_x0000_s1061" style="position:absolute;flip:x;visibility:visible;mso-wrap-style:square" from="2448,7980" to="2736,8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"/>
                <v:oval id="Oval 3409" o:spid="_x0000_s1062" style="position:absolute;left:2376;top:718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"/>
                <v:line id="Line 3410" o:spid="_x0000_s1063" style="position:absolute;visibility:visible;mso-wrap-style:square" from="3168,7980" to="3456,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3411" o:spid="_x0000_s1064" style="position:absolute;flip:y;visibility:visible;mso-wrap-style:square" from="2448,8269" to="3456,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bd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SzeF2Jh0BufwDAAD//wMAUEsBAi0AFAAGAAgAAAAhANvh9svuAAAAhQEAABMAAAAAAAAA&#10;AAAAAAAAAAAAAFtDb250ZW50X1R5cGVzXS54bWxQSwECLQAUAAYACAAAACEAWvQsW78AAAAVAQAA&#10;CwAAAAAAAAAAAAAAAAAfAQAAX3JlbHMvLnJlbHNQSwECLQAUAAYACAAAACEAcyNG3cYAAADcAAAA&#10;DwAAAAAAAAAAAAAAAAAHAgAAZHJzL2Rvd25yZXYueG1sUEsFBgAAAAADAAMAtwAAAPoCAAAAAA==&#10;"/>
                <v:oval id="Oval 3413" o:spid="_x0000_s1065" style="position:absolute;left:2376;top:81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"/>
                <v:oval id="Oval 3414" o:spid="_x0000_s1066" style="position:absolute;left:3384;top:81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"/>
                <v:oval id="Oval 3415" o:spid="_x0000_s1067" style="position:absolute;left:3384;top:718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"/>
                <v:oval id="Oval 3416" o:spid="_x0000_s1068" style="position:absolute;left:5257;top:726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"/>
                <v:oval id="Oval 3417" o:spid="_x0000_s1069" style="position:absolute;left:6480;top:769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"/>
                <v:oval id="Oval 3419" o:spid="_x0000_s1070" style="position:absolute;left:7488;top:7693;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"/>
                <v:oval id="Oval 3420" o:spid="_x0000_s1071" style="position:absolute;left:2664;top:74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"/>
                <v:oval id="Oval 3421" o:spid="_x0000_s1072" style="position:absolute;left:3097;top:747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"/>
                <v:oval id="Oval 3422" o:spid="_x0000_s1073" style="position:absolute;left:2664;top:79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"/>
                <v:oval id="Oval 3423" o:spid="_x0000_s1074" style="position:absolute;left:3097;top:79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"/>
              </v:group>
            </w:pict>
          </mc:Fallback>
        </mc:AlternateContent>
      </w:r>
    </w:p>
    <w:p w14:paraId="38989847" w14:textId="77777777" w:rsidR="00661D90" w:rsidRDefault="00661D90" w:rsidP="00F7534F"/>
    <w:p w14:paraId="5116A8D2" w14:textId="77777777" w:rsidR="00661D90" w:rsidRDefault="00661D90" w:rsidP="00F7534F"/>
    <w:p w14:paraId="6D574FA3" w14:textId="77777777" w:rsidR="00661D90" w:rsidRDefault="00661D90" w:rsidP="00F7534F"/>
    <w:p w14:paraId="499707C4" w14:textId="77777777" w:rsidR="00661D90" w:rsidRDefault="00661D90" w:rsidP="00F7534F"/>
    <w:p w14:paraId="4211C53E" w14:textId="77777777" w:rsidR="00661D90" w:rsidRDefault="00661D90" w:rsidP="00F7534F"/>
    <w:p w14:paraId="3EC8A999" w14:textId="77777777" w:rsidR="00661D90" w:rsidRDefault="00661D90" w:rsidP="00661D90">
      <w:pPr>
        <w:ind w:left="360"/>
      </w:pPr>
    </w:p>
    <w:p w14:paraId="331F36C3" w14:textId="77777777" w:rsidR="00661D90" w:rsidRDefault="00661D90" w:rsidP="00661D90">
      <w:pPr>
        <w:ind w:left="360"/>
      </w:pPr>
    </w:p>
    <w:p w14:paraId="4F84AB0F" w14:textId="77777777" w:rsidR="00560FC9" w:rsidRDefault="00560FC9" w:rsidP="00560FC9">
      <w:pPr>
        <w:numPr>
          <w:ilvl w:val="1"/>
          <w:numId w:val="8"/>
        </w:numPr>
        <w:tabs>
          <w:tab w:val="clear" w:pos="1440"/>
          <w:tab w:val="num" w:pos="720"/>
        </w:tabs>
        <w:ind w:left="720"/>
      </w:pPr>
      <w:r>
        <w:t xml:space="preserve">A company needs to deliver product to each of their 5 stores around the </w:t>
      </w:r>
      <w:smartTag w:uri="urn:schemas-microsoft-com:office:smarttags" w:element="place">
        <w:smartTag w:uri="urn:schemas-microsoft-com:office:smarttags" w:element="City">
          <w:r w:rsidR="00A3174C">
            <w:t>Dallas</w:t>
          </w:r>
        </w:smartTag>
        <w:r w:rsidR="00A3174C">
          <w:t xml:space="preserve">, </w:t>
        </w:r>
        <w:smartTag w:uri="urn:schemas-microsoft-com:office:smarttags" w:element="State">
          <w:r w:rsidR="00A3174C">
            <w:t>TX</w:t>
          </w:r>
        </w:smartTag>
      </w:smartTag>
      <w:r w:rsidR="00A3174C">
        <w:t xml:space="preserve"> area</w:t>
      </w:r>
      <w:r>
        <w:t>.  Driving distances between the stores are shown below.  Find a route for the driver to follow, retur</w:t>
      </w:r>
      <w:r w:rsidR="00A3174C">
        <w:t xml:space="preserve">ning to the distribution center in </w:t>
      </w:r>
      <w:smartTag w:uri="urn:schemas-microsoft-com:office:smarttags" w:element="City">
        <w:smartTag w:uri="urn:schemas-microsoft-com:office:smarttags" w:element="place">
          <w:r w:rsidR="00A3174C">
            <w:t>Fort Worth</w:t>
          </w:r>
        </w:smartTag>
      </w:smartTag>
      <w:r w:rsidR="00A3174C">
        <w:t>:</w:t>
      </w:r>
    </w:p>
    <w:p w14:paraId="2FA33E95" w14:textId="77777777" w:rsidR="00560FC9" w:rsidRDefault="00560FC9" w:rsidP="00560FC9">
      <w:pPr>
        <w:numPr>
          <w:ilvl w:val="0"/>
          <w:numId w:val="12"/>
        </w:numPr>
      </w:pPr>
      <w:r>
        <w:t>Using Nearest Neighbor</w:t>
      </w:r>
      <w:r w:rsidR="00910FB6">
        <w:t xml:space="preserve"> starting in </w:t>
      </w:r>
      <w:smartTag w:uri="urn:schemas-microsoft-com:office:smarttags" w:element="place">
        <w:smartTag w:uri="urn:schemas-microsoft-com:office:smarttags" w:element="City">
          <w:r w:rsidR="00910FB6">
            <w:t>Fort Worth</w:t>
          </w:r>
        </w:smartTag>
      </w:smartTag>
    </w:p>
    <w:p w14:paraId="24A4B5B1" w14:textId="77777777" w:rsidR="00560FC9" w:rsidRDefault="00560FC9" w:rsidP="00560FC9">
      <w:pPr>
        <w:numPr>
          <w:ilvl w:val="0"/>
          <w:numId w:val="12"/>
        </w:numPr>
      </w:pPr>
      <w:r>
        <w:t>Using Repeated Nearest Neighbor</w:t>
      </w:r>
    </w:p>
    <w:p w14:paraId="5DDB1FCA" w14:textId="77777777" w:rsidR="00560FC9" w:rsidRPr="00C71E1F" w:rsidRDefault="00560FC9" w:rsidP="00560FC9">
      <w:pPr>
        <w:numPr>
          <w:ilvl w:val="0"/>
          <w:numId w:val="12"/>
        </w:numPr>
      </w:pPr>
      <w:r>
        <w:t>Using Sorted Edges</w:t>
      </w:r>
    </w:p>
    <w:p w14:paraId="3A5F7614" w14:textId="77777777" w:rsidR="00A3174C" w:rsidRDefault="00A3174C" w:rsidP="00A3174C"/>
    <w:tbl>
      <w:tblPr>
        <w:tblW w:w="57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64"/>
        <w:gridCol w:w="1170"/>
        <w:gridCol w:w="1170"/>
        <w:gridCol w:w="1080"/>
      </w:tblGrid>
      <w:tr w:rsidR="00A3174C" w14:paraId="41A27926" w14:textId="77777777" w:rsidTr="00B4248E">
        <w:tc>
          <w:tcPr>
            <w:tcW w:w="1476" w:type="dxa"/>
          </w:tcPr>
          <w:p w14:paraId="7B41B41B" w14:textId="77777777" w:rsidR="00A3174C" w:rsidRDefault="00A3174C" w:rsidP="00B50ECE"/>
        </w:tc>
        <w:tc>
          <w:tcPr>
            <w:tcW w:w="864" w:type="dxa"/>
          </w:tcPr>
          <w:p w14:paraId="22A75DA8" w14:textId="77777777" w:rsidR="00A3174C" w:rsidRDefault="00A3174C" w:rsidP="00B50ECE">
            <w:smartTag w:uri="urn:schemas-microsoft-com:office:smarttags" w:element="City">
              <w:smartTag w:uri="urn:schemas-microsoft-com:office:smarttags" w:element="place">
                <w:r>
                  <w:t>Plano</w:t>
                </w:r>
              </w:smartTag>
            </w:smartTag>
          </w:p>
        </w:tc>
        <w:tc>
          <w:tcPr>
            <w:tcW w:w="1170" w:type="dxa"/>
          </w:tcPr>
          <w:p w14:paraId="09C0B49A" w14:textId="77777777" w:rsidR="00A3174C" w:rsidRDefault="00A3174C" w:rsidP="00B50ECE">
            <w:smartTag w:uri="urn:schemas-microsoft-com:office:smarttags" w:element="City">
              <w:smartTag w:uri="urn:schemas-microsoft-com:office:smarttags" w:element="place">
                <w:r>
                  <w:t>Mesquite</w:t>
                </w:r>
              </w:smartTag>
            </w:smartTag>
          </w:p>
        </w:tc>
        <w:tc>
          <w:tcPr>
            <w:tcW w:w="1170" w:type="dxa"/>
          </w:tcPr>
          <w:p w14:paraId="40DD1EC2" w14:textId="77777777" w:rsidR="00A3174C" w:rsidRDefault="00A3174C" w:rsidP="00B50ECE">
            <w:smartTag w:uri="urn:schemas-microsoft-com:office:smarttags" w:element="City">
              <w:smartTag w:uri="urn:schemas-microsoft-com:office:smarttags" w:element="place">
                <w:r>
                  <w:t>Arlington</w:t>
                </w:r>
              </w:smartTag>
            </w:smartTag>
          </w:p>
        </w:tc>
        <w:tc>
          <w:tcPr>
            <w:tcW w:w="1080" w:type="dxa"/>
          </w:tcPr>
          <w:p w14:paraId="7DF1D5C2" w14:textId="77777777" w:rsidR="00A3174C" w:rsidRDefault="00A3174C" w:rsidP="00B50ECE">
            <w:smartTag w:uri="urn:schemas-microsoft-com:office:smarttags" w:element="City">
              <w:smartTag w:uri="urn:schemas-microsoft-com:office:smarttags" w:element="place">
                <w:r>
                  <w:t>Denton</w:t>
                </w:r>
              </w:smartTag>
            </w:smartTag>
          </w:p>
        </w:tc>
      </w:tr>
      <w:tr w:rsidR="00A3174C" w14:paraId="5B47C946" w14:textId="77777777" w:rsidTr="00B4248E">
        <w:tc>
          <w:tcPr>
            <w:tcW w:w="1476" w:type="dxa"/>
          </w:tcPr>
          <w:p w14:paraId="110E8272" w14:textId="77777777" w:rsidR="00A3174C" w:rsidRDefault="00A3174C" w:rsidP="00B50ECE">
            <w:smartTag w:uri="urn:schemas-microsoft-com:office:smarttags" w:element="City">
              <w:smartTag w:uri="urn:schemas-microsoft-com:office:smarttags" w:element="place">
                <w:r>
                  <w:t>Fort Worth</w:t>
                </w:r>
              </w:smartTag>
            </w:smartTag>
          </w:p>
        </w:tc>
        <w:tc>
          <w:tcPr>
            <w:tcW w:w="864" w:type="dxa"/>
          </w:tcPr>
          <w:p w14:paraId="74AF0882" w14:textId="77777777" w:rsidR="00A3174C" w:rsidRDefault="00A3174C" w:rsidP="00B50ECE">
            <w:r>
              <w:t>54</w:t>
            </w:r>
          </w:p>
        </w:tc>
        <w:tc>
          <w:tcPr>
            <w:tcW w:w="1170" w:type="dxa"/>
          </w:tcPr>
          <w:p w14:paraId="79E64CCC" w14:textId="77777777" w:rsidR="00A3174C" w:rsidRDefault="00A3174C" w:rsidP="00B50ECE">
            <w:r>
              <w:t>52</w:t>
            </w:r>
          </w:p>
        </w:tc>
        <w:tc>
          <w:tcPr>
            <w:tcW w:w="1170" w:type="dxa"/>
          </w:tcPr>
          <w:p w14:paraId="131D2BC4" w14:textId="77777777" w:rsidR="00A3174C" w:rsidRDefault="00A3174C" w:rsidP="00B50ECE">
            <w:r>
              <w:t>19</w:t>
            </w:r>
          </w:p>
        </w:tc>
        <w:tc>
          <w:tcPr>
            <w:tcW w:w="1080" w:type="dxa"/>
          </w:tcPr>
          <w:p w14:paraId="6124C934" w14:textId="77777777" w:rsidR="00A3174C" w:rsidRDefault="00A3174C" w:rsidP="00B50ECE">
            <w:r>
              <w:t>42</w:t>
            </w:r>
          </w:p>
        </w:tc>
      </w:tr>
      <w:tr w:rsidR="00A3174C" w14:paraId="719A2D03" w14:textId="77777777" w:rsidTr="00B4248E">
        <w:tc>
          <w:tcPr>
            <w:tcW w:w="1476" w:type="dxa"/>
          </w:tcPr>
          <w:p w14:paraId="6C016628" w14:textId="77777777" w:rsidR="00A3174C" w:rsidRDefault="00A3174C" w:rsidP="00B50ECE">
            <w:smartTag w:uri="urn:schemas-microsoft-com:office:smarttags" w:element="City">
              <w:smartTag w:uri="urn:schemas-microsoft-com:office:smarttags" w:element="place">
                <w:r>
                  <w:t>Plano</w:t>
                </w:r>
              </w:smartTag>
            </w:smartTag>
          </w:p>
        </w:tc>
        <w:tc>
          <w:tcPr>
            <w:tcW w:w="864" w:type="dxa"/>
          </w:tcPr>
          <w:p w14:paraId="0CB903AC" w14:textId="77777777" w:rsidR="00A3174C" w:rsidRDefault="00A3174C" w:rsidP="00B50ECE"/>
        </w:tc>
        <w:tc>
          <w:tcPr>
            <w:tcW w:w="1170" w:type="dxa"/>
          </w:tcPr>
          <w:p w14:paraId="30CE89C5" w14:textId="77777777" w:rsidR="00A3174C" w:rsidRDefault="00A3174C" w:rsidP="00B50ECE">
            <w:r>
              <w:t>38</w:t>
            </w:r>
          </w:p>
        </w:tc>
        <w:tc>
          <w:tcPr>
            <w:tcW w:w="1170" w:type="dxa"/>
          </w:tcPr>
          <w:p w14:paraId="7E880B73" w14:textId="77777777" w:rsidR="00A3174C" w:rsidRDefault="00A3174C" w:rsidP="00B50ECE">
            <w:r>
              <w:t>53</w:t>
            </w:r>
          </w:p>
        </w:tc>
        <w:tc>
          <w:tcPr>
            <w:tcW w:w="1080" w:type="dxa"/>
          </w:tcPr>
          <w:p w14:paraId="442C4685" w14:textId="77777777" w:rsidR="00A3174C" w:rsidRDefault="00A3174C" w:rsidP="00B50ECE">
            <w:r>
              <w:t>41</w:t>
            </w:r>
          </w:p>
        </w:tc>
      </w:tr>
      <w:tr w:rsidR="00A3174C" w14:paraId="6ACA1F2D" w14:textId="77777777" w:rsidTr="00B4248E">
        <w:tc>
          <w:tcPr>
            <w:tcW w:w="1476" w:type="dxa"/>
          </w:tcPr>
          <w:p w14:paraId="42BDBDFB" w14:textId="77777777" w:rsidR="00A3174C" w:rsidRDefault="00A3174C" w:rsidP="00B50ECE">
            <w:smartTag w:uri="urn:schemas-microsoft-com:office:smarttags" w:element="City">
              <w:smartTag w:uri="urn:schemas-microsoft-com:office:smarttags" w:element="place">
                <w:r>
                  <w:t>Mesquite</w:t>
                </w:r>
              </w:smartTag>
            </w:smartTag>
          </w:p>
        </w:tc>
        <w:tc>
          <w:tcPr>
            <w:tcW w:w="864" w:type="dxa"/>
          </w:tcPr>
          <w:p w14:paraId="042E23A0" w14:textId="77777777" w:rsidR="00A3174C" w:rsidRDefault="00A3174C" w:rsidP="00B50ECE"/>
        </w:tc>
        <w:tc>
          <w:tcPr>
            <w:tcW w:w="1170" w:type="dxa"/>
          </w:tcPr>
          <w:p w14:paraId="791951A4" w14:textId="77777777" w:rsidR="00A3174C" w:rsidRDefault="00A3174C" w:rsidP="00B50ECE"/>
        </w:tc>
        <w:tc>
          <w:tcPr>
            <w:tcW w:w="1170" w:type="dxa"/>
          </w:tcPr>
          <w:p w14:paraId="5B5DFA56" w14:textId="77777777" w:rsidR="00A3174C" w:rsidRDefault="00A3174C" w:rsidP="00B50ECE">
            <w:r>
              <w:t>43</w:t>
            </w:r>
          </w:p>
        </w:tc>
        <w:tc>
          <w:tcPr>
            <w:tcW w:w="1080" w:type="dxa"/>
          </w:tcPr>
          <w:p w14:paraId="3F599587" w14:textId="77777777" w:rsidR="00A3174C" w:rsidRDefault="00A3174C" w:rsidP="00B50ECE">
            <w:r>
              <w:t>56</w:t>
            </w:r>
          </w:p>
        </w:tc>
      </w:tr>
      <w:tr w:rsidR="00A3174C" w14:paraId="54D56245" w14:textId="77777777" w:rsidTr="00B4248E">
        <w:tc>
          <w:tcPr>
            <w:tcW w:w="1476" w:type="dxa"/>
          </w:tcPr>
          <w:p w14:paraId="671AF7F5" w14:textId="77777777" w:rsidR="00A3174C" w:rsidRDefault="00A3174C" w:rsidP="00B50ECE">
            <w:smartTag w:uri="urn:schemas-microsoft-com:office:smarttags" w:element="City">
              <w:smartTag w:uri="urn:schemas-microsoft-com:office:smarttags" w:element="place">
                <w:r>
                  <w:t>Arlington</w:t>
                </w:r>
              </w:smartTag>
            </w:smartTag>
          </w:p>
        </w:tc>
        <w:tc>
          <w:tcPr>
            <w:tcW w:w="864" w:type="dxa"/>
          </w:tcPr>
          <w:p w14:paraId="10A76087" w14:textId="77777777" w:rsidR="00A3174C" w:rsidRDefault="00A3174C" w:rsidP="00B50ECE"/>
        </w:tc>
        <w:tc>
          <w:tcPr>
            <w:tcW w:w="1170" w:type="dxa"/>
          </w:tcPr>
          <w:p w14:paraId="002ECB73" w14:textId="77777777" w:rsidR="00A3174C" w:rsidRDefault="00A3174C" w:rsidP="00B50ECE"/>
        </w:tc>
        <w:tc>
          <w:tcPr>
            <w:tcW w:w="1170" w:type="dxa"/>
          </w:tcPr>
          <w:p w14:paraId="1E3FBB4B" w14:textId="77777777" w:rsidR="00A3174C" w:rsidRDefault="00A3174C" w:rsidP="00B50ECE"/>
        </w:tc>
        <w:tc>
          <w:tcPr>
            <w:tcW w:w="1080" w:type="dxa"/>
          </w:tcPr>
          <w:p w14:paraId="0E00EECA" w14:textId="77777777" w:rsidR="00A3174C" w:rsidRDefault="00A3174C" w:rsidP="00B50ECE">
            <w:r>
              <w:t>50</w:t>
            </w:r>
          </w:p>
        </w:tc>
      </w:tr>
    </w:tbl>
    <w:p w14:paraId="1927D553" w14:textId="77777777" w:rsidR="00692164" w:rsidRDefault="00692164" w:rsidP="00692164"/>
    <w:p w14:paraId="282F85FB" w14:textId="77777777" w:rsidR="00692164" w:rsidRDefault="00692164" w:rsidP="00692164">
      <w:pPr>
        <w:numPr>
          <w:ilvl w:val="1"/>
          <w:numId w:val="8"/>
        </w:numPr>
        <w:tabs>
          <w:tab w:val="clear" w:pos="1440"/>
          <w:tab w:val="num" w:pos="720"/>
        </w:tabs>
        <w:ind w:left="720"/>
      </w:pPr>
      <w:r>
        <w:t xml:space="preserve">A salesperson needs to travel from </w:t>
      </w:r>
      <w:smartTag w:uri="urn:schemas-microsoft-com:office:smarttags" w:element="City">
        <w:r>
          <w:t>Seattle</w:t>
        </w:r>
      </w:smartTag>
      <w:r>
        <w:t xml:space="preserve"> to </w:t>
      </w:r>
      <w:smartTag w:uri="urn:schemas-microsoft-com:office:smarttags" w:element="City">
        <w:r>
          <w:t>Honolulu</w:t>
        </w:r>
      </w:smartTag>
      <w:r>
        <w:t xml:space="preserve">, </w:t>
      </w:r>
      <w:smartTag w:uri="urn:schemas-microsoft-com:office:smarttags" w:element="City">
        <w:r>
          <w:t>London</w:t>
        </w:r>
      </w:smartTag>
      <w:r>
        <w:t xml:space="preserve">, </w:t>
      </w:r>
      <w:smartTag w:uri="urn:schemas-microsoft-com:office:smarttags" w:element="City">
        <w:r>
          <w:t>Moscow</w:t>
        </w:r>
      </w:smartTag>
      <w:r>
        <w:t xml:space="preserve">, and </w:t>
      </w:r>
      <w:smartTag w:uri="urn:schemas-microsoft-com:office:smarttags" w:element="City">
        <w:smartTag w:uri="urn:schemas-microsoft-com:office:smarttags" w:element="place">
          <w:r>
            <w:t>Cairo</w:t>
          </w:r>
        </w:smartTag>
      </w:smartTag>
      <w:r>
        <w:t>.  Use the table of flight costs from problem #4 to find a route for this person to follow:</w:t>
      </w:r>
    </w:p>
    <w:p w14:paraId="4233A3D5" w14:textId="77777777" w:rsidR="00692164" w:rsidRDefault="00692164" w:rsidP="005049E6">
      <w:pPr>
        <w:numPr>
          <w:ilvl w:val="0"/>
          <w:numId w:val="22"/>
        </w:numPr>
      </w:pPr>
      <w:r>
        <w:t>Using Nearest Neighbor</w:t>
      </w:r>
      <w:r w:rsidR="00910FB6">
        <w:t xml:space="preserve"> starting in </w:t>
      </w:r>
      <w:smartTag w:uri="urn:schemas-microsoft-com:office:smarttags" w:element="place">
        <w:smartTag w:uri="urn:schemas-microsoft-com:office:smarttags" w:element="City">
          <w:r w:rsidR="00910FB6">
            <w:t>Seattle</w:t>
          </w:r>
        </w:smartTag>
      </w:smartTag>
    </w:p>
    <w:p w14:paraId="5220FE51" w14:textId="77777777" w:rsidR="00692164" w:rsidRDefault="00692164" w:rsidP="00692164">
      <w:pPr>
        <w:numPr>
          <w:ilvl w:val="0"/>
          <w:numId w:val="22"/>
        </w:numPr>
      </w:pPr>
      <w:r>
        <w:t>Using Repeated Nearest Neighbor</w:t>
      </w:r>
    </w:p>
    <w:p w14:paraId="56C93E65" w14:textId="77777777" w:rsidR="00692164" w:rsidRPr="00C71E1F" w:rsidRDefault="00692164" w:rsidP="00692164">
      <w:pPr>
        <w:numPr>
          <w:ilvl w:val="0"/>
          <w:numId w:val="22"/>
        </w:numPr>
      </w:pPr>
      <w:r>
        <w:t>Using Sorted Edges</w:t>
      </w:r>
    </w:p>
    <w:p w14:paraId="016B81C9" w14:textId="77777777" w:rsidR="00692164" w:rsidRDefault="00692164" w:rsidP="00692164"/>
    <w:p w14:paraId="145EAE60" w14:textId="77777777" w:rsidR="00320957" w:rsidRDefault="00320957" w:rsidP="00692164"/>
    <w:p w14:paraId="0F544EC1" w14:textId="77777777" w:rsidR="00560FC9" w:rsidRDefault="00560FC9" w:rsidP="00560FC9">
      <w:pPr>
        <w:numPr>
          <w:ilvl w:val="1"/>
          <w:numId w:val="8"/>
        </w:numPr>
        <w:tabs>
          <w:tab w:val="clear" w:pos="1440"/>
          <w:tab w:val="num" w:pos="720"/>
        </w:tabs>
        <w:ind w:left="720"/>
      </w:pPr>
      <w:r>
        <w:t xml:space="preserve">When installing fiber optics, some companies will install a </w:t>
      </w:r>
      <w:proofErr w:type="spellStart"/>
      <w:r>
        <w:t>sonet</w:t>
      </w:r>
      <w:proofErr w:type="spellEnd"/>
      <w:r>
        <w:t xml:space="preserve"> ring; a full loop of cable connecting multiple locations.  This is used so that if any part of the cable is damaged it does not interrupt service, since there is a second connection to the hub.  </w:t>
      </w:r>
      <w:r>
        <w:lastRenderedPageBreak/>
        <w:t>A company has 5 buildings.  Cost</w:t>
      </w:r>
      <w:r w:rsidR="00C35470">
        <w:t>s</w:t>
      </w:r>
      <w:r>
        <w:t xml:space="preserve"> </w:t>
      </w:r>
      <w:r w:rsidR="005049E6">
        <w:t xml:space="preserve">(in thousands of dollars) </w:t>
      </w:r>
      <w:r>
        <w:t xml:space="preserve">to lay cables between pairs of buildings </w:t>
      </w:r>
      <w:r w:rsidR="00C35470">
        <w:t>are</w:t>
      </w:r>
      <w:r>
        <w:t xml:space="preserve"> shown below.  </w:t>
      </w:r>
      <w:r w:rsidR="00AB4553">
        <w:t xml:space="preserve"> Find the circuit that will minimize cost:</w:t>
      </w:r>
    </w:p>
    <w:p w14:paraId="305DF1BB" w14:textId="77777777" w:rsidR="00560FC9" w:rsidRDefault="00560FC9" w:rsidP="00AB4553">
      <w:pPr>
        <w:numPr>
          <w:ilvl w:val="0"/>
          <w:numId w:val="13"/>
        </w:numPr>
      </w:pPr>
      <w:r>
        <w:t>Using Nearest Neighbor</w:t>
      </w:r>
      <w:r w:rsidR="00910FB6">
        <w:t xml:space="preserve"> starting at building A</w:t>
      </w:r>
    </w:p>
    <w:p w14:paraId="1F0F6A31" w14:textId="77777777" w:rsidR="00560FC9" w:rsidRDefault="00560FC9" w:rsidP="00560FC9">
      <w:pPr>
        <w:numPr>
          <w:ilvl w:val="0"/>
          <w:numId w:val="13"/>
        </w:numPr>
      </w:pPr>
      <w:r>
        <w:t>Using Repeated Nearest Neighbor</w:t>
      </w:r>
    </w:p>
    <w:p w14:paraId="2D698E11" w14:textId="77777777" w:rsidR="00560FC9" w:rsidRPr="00C71E1F" w:rsidRDefault="00560FC9" w:rsidP="00560FC9">
      <w:pPr>
        <w:numPr>
          <w:ilvl w:val="0"/>
          <w:numId w:val="13"/>
        </w:numPr>
      </w:pPr>
      <w:r>
        <w:t>Using Sorted Edges</w:t>
      </w:r>
    </w:p>
    <w:p w14:paraId="457BDD1B" w14:textId="77777777" w:rsidR="00560FC9" w:rsidRDefault="00560FC9" w:rsidP="00F7534F"/>
    <w:p w14:paraId="3BDE3C79" w14:textId="1C1674A6" w:rsidR="005049E6" w:rsidRDefault="007E3B2B" w:rsidP="00F7534F">
      <w:r>
        <w:rPr>
          <w:noProof/>
        </w:rPr>
        <mc:AlternateContent>
          <mc:Choice Requires="wpg">
            <w:drawing>
              <wp:anchor distT="0" distB="0" distL="114300" distR="114300" simplePos="0" relativeHeight="251810816" behindDoc="0" locked="0" layoutInCell="1" allowOverlap="1" wp14:anchorId="6128BA36" wp14:editId="03F6548E">
                <wp:simplePos x="0" y="0"/>
                <wp:positionH relativeFrom="column">
                  <wp:posOffset>861060</wp:posOffset>
                </wp:positionH>
                <wp:positionV relativeFrom="paragraph">
                  <wp:posOffset>5715</wp:posOffset>
                </wp:positionV>
                <wp:extent cx="2632710" cy="1405255"/>
                <wp:effectExtent l="3810" t="1905" r="1905" b="2540"/>
                <wp:wrapNone/>
                <wp:docPr id="240" name="Group 4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710" cy="1405255"/>
                          <a:chOff x="7086" y="3618"/>
                          <a:chExt cx="4146" cy="2213"/>
                        </a:xfrm>
                      </wpg:grpSpPr>
                      <wps:wsp>
                        <wps:cNvPr id="241" name="Line 4002"/>
                        <wps:cNvCnPr>
                          <a:cxnSpLocks noChangeShapeType="1"/>
                        </wps:cNvCnPr>
                        <wps:spPr bwMode="auto">
                          <a:xfrm flipH="1" flipV="1">
                            <a:off x="7335" y="4494"/>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003"/>
                        <wps:cNvCnPr>
                          <a:cxnSpLocks noChangeShapeType="1"/>
                        </wps:cNvCnPr>
                        <wps:spPr bwMode="auto">
                          <a:xfrm>
                            <a:off x="8856" y="3956"/>
                            <a:ext cx="1539" cy="5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4004"/>
                        <wps:cNvSpPr txBox="1">
                          <a:spLocks noChangeArrowheads="1"/>
                        </wps:cNvSpPr>
                        <wps:spPr bwMode="auto">
                          <a:xfrm>
                            <a:off x="8910" y="3618"/>
                            <a:ext cx="153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9AAD6" w14:textId="77777777" w:rsidR="007907F9" w:rsidRDefault="007907F9" w:rsidP="00910FB6">
                              <w:r>
                                <w:t>A</w:t>
                              </w:r>
                            </w:p>
                          </w:txbxContent>
                        </wps:txbx>
                        <wps:bodyPr rot="0" vert="horz" wrap="square" lIns="0" tIns="0" rIns="0" bIns="0" anchor="t" anchorCtr="0" upright="1">
                          <a:noAutofit/>
                        </wps:bodyPr>
                      </wps:wsp>
                      <wps:wsp>
                        <wps:cNvPr id="244" name="Text Box 4005"/>
                        <wps:cNvSpPr txBox="1">
                          <a:spLocks noChangeArrowheads="1"/>
                        </wps:cNvSpPr>
                        <wps:spPr bwMode="auto">
                          <a:xfrm>
                            <a:off x="7086" y="4255"/>
                            <a:ext cx="33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0935" w14:textId="77777777" w:rsidR="007907F9" w:rsidRDefault="007907F9" w:rsidP="00910FB6">
                              <w:r>
                                <w:t>B</w:t>
                              </w:r>
                            </w:p>
                          </w:txbxContent>
                        </wps:txbx>
                        <wps:bodyPr rot="0" vert="horz" wrap="square" lIns="0" tIns="0" rIns="0" bIns="0" anchor="t" anchorCtr="0" upright="1">
                          <a:noAutofit/>
                        </wps:bodyPr>
                      </wps:wsp>
                      <wps:wsp>
                        <wps:cNvPr id="245" name="Text Box 4006"/>
                        <wps:cNvSpPr txBox="1">
                          <a:spLocks noChangeArrowheads="1"/>
                        </wps:cNvSpPr>
                        <wps:spPr bwMode="auto">
                          <a:xfrm>
                            <a:off x="7515" y="5486"/>
                            <a:ext cx="9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B5960" w14:textId="77777777" w:rsidR="007907F9" w:rsidRDefault="007907F9" w:rsidP="00910FB6">
                              <w:r>
                                <w:t>C</w:t>
                              </w:r>
                            </w:p>
                          </w:txbxContent>
                        </wps:txbx>
                        <wps:bodyPr rot="0" vert="horz" wrap="square" lIns="0" tIns="0" rIns="0" bIns="0" anchor="t" anchorCtr="0" upright="1">
                          <a:noAutofit/>
                        </wps:bodyPr>
                      </wps:wsp>
                      <wps:wsp>
                        <wps:cNvPr id="246" name="Text Box 4007"/>
                        <wps:cNvSpPr txBox="1">
                          <a:spLocks noChangeArrowheads="1"/>
                        </wps:cNvSpPr>
                        <wps:spPr bwMode="auto">
                          <a:xfrm>
                            <a:off x="9897" y="5486"/>
                            <a:ext cx="13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39932" w14:textId="77777777" w:rsidR="007907F9" w:rsidRDefault="007907F9" w:rsidP="00910FB6">
                              <w:r>
                                <w:t>D</w:t>
                              </w:r>
                            </w:p>
                          </w:txbxContent>
                        </wps:txbx>
                        <wps:bodyPr rot="0" vert="horz" wrap="square" lIns="0" tIns="0" rIns="0" bIns="0" anchor="t" anchorCtr="0" upright="1">
                          <a:noAutofit/>
                        </wps:bodyPr>
                      </wps:wsp>
                      <wps:wsp>
                        <wps:cNvPr id="247" name="Line 4008"/>
                        <wps:cNvCnPr>
                          <a:cxnSpLocks noChangeShapeType="1"/>
                        </wps:cNvCnPr>
                        <wps:spPr bwMode="auto">
                          <a:xfrm flipH="1">
                            <a:off x="7680" y="4509"/>
                            <a:ext cx="27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4009"/>
                        <wps:cNvCnPr>
                          <a:cxnSpLocks noChangeShapeType="1"/>
                        </wps:cNvCnPr>
                        <wps:spPr bwMode="auto">
                          <a:xfrm flipH="1">
                            <a:off x="7725" y="3956"/>
                            <a:ext cx="1131" cy="1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010"/>
                        <wps:cNvCnPr>
                          <a:cxnSpLocks noChangeShapeType="1"/>
                        </wps:cNvCnPr>
                        <wps:spPr bwMode="auto">
                          <a:xfrm flipH="1" flipV="1">
                            <a:off x="7704" y="538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4011"/>
                        <wps:cNvCnPr>
                          <a:cxnSpLocks noChangeShapeType="1"/>
                        </wps:cNvCnPr>
                        <wps:spPr bwMode="auto">
                          <a:xfrm flipH="1">
                            <a:off x="9864" y="4555"/>
                            <a:ext cx="501" cy="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4012"/>
                        <wps:cNvCnPr>
                          <a:cxnSpLocks noChangeShapeType="1"/>
                        </wps:cNvCnPr>
                        <wps:spPr bwMode="auto">
                          <a:xfrm flipH="1" flipV="1">
                            <a:off x="7395" y="4495"/>
                            <a:ext cx="33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4013"/>
                        <wps:cNvCnPr>
                          <a:cxnSpLocks noChangeShapeType="1"/>
                        </wps:cNvCnPr>
                        <wps:spPr bwMode="auto">
                          <a:xfrm>
                            <a:off x="8856" y="3956"/>
                            <a:ext cx="1008" cy="1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4014"/>
                        <wps:cNvCnPr>
                          <a:cxnSpLocks noChangeShapeType="1"/>
                        </wps:cNvCnPr>
                        <wps:spPr bwMode="auto">
                          <a:xfrm flipH="1">
                            <a:off x="7380" y="3956"/>
                            <a:ext cx="1476" cy="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4015"/>
                        <wps:cNvCnPr>
                          <a:cxnSpLocks noChangeShapeType="1"/>
                        </wps:cNvCnPr>
                        <wps:spPr bwMode="auto">
                          <a:xfrm>
                            <a:off x="7365" y="4495"/>
                            <a:ext cx="2499"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Oval 4016"/>
                        <wps:cNvSpPr>
                          <a:spLocks noChangeArrowheads="1"/>
                        </wps:cNvSpPr>
                        <wps:spPr bwMode="auto">
                          <a:xfrm>
                            <a:off x="8784" y="388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 name="Oval 4017"/>
                        <wps:cNvSpPr>
                          <a:spLocks noChangeArrowheads="1"/>
                        </wps:cNvSpPr>
                        <wps:spPr bwMode="auto">
                          <a:xfrm>
                            <a:off x="7665" y="532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Oval 4018"/>
                        <wps:cNvSpPr>
                          <a:spLocks noChangeArrowheads="1"/>
                        </wps:cNvSpPr>
                        <wps:spPr bwMode="auto">
                          <a:xfrm>
                            <a:off x="9792" y="531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4019"/>
                        <wps:cNvSpPr>
                          <a:spLocks noChangeArrowheads="1"/>
                        </wps:cNvSpPr>
                        <wps:spPr bwMode="auto">
                          <a:xfrm>
                            <a:off x="7305" y="443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 name="Oval 4020"/>
                        <wps:cNvSpPr>
                          <a:spLocks noChangeArrowheads="1"/>
                        </wps:cNvSpPr>
                        <wps:spPr bwMode="auto">
                          <a:xfrm>
                            <a:off x="10320" y="443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 name="Text Box 4021"/>
                        <wps:cNvSpPr txBox="1">
                          <a:spLocks noChangeArrowheads="1"/>
                        </wps:cNvSpPr>
                        <wps:spPr bwMode="auto">
                          <a:xfrm>
                            <a:off x="9636" y="4592"/>
                            <a:ext cx="405"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243BC" w14:textId="77777777" w:rsidR="007907F9" w:rsidRPr="00B16717" w:rsidRDefault="007907F9" w:rsidP="00910FB6">
                              <w:pPr>
                                <w:rPr>
                                  <w:sz w:val="20"/>
                                  <w:szCs w:val="20"/>
                                </w:rPr>
                              </w:pPr>
                              <w:r>
                                <w:rPr>
                                  <w:sz w:val="20"/>
                                  <w:szCs w:val="20"/>
                                </w:rPr>
                                <w:t>$4.0</w:t>
                              </w:r>
                            </w:p>
                          </w:txbxContent>
                        </wps:txbx>
                        <wps:bodyPr rot="0" vert="horz" wrap="square" lIns="18288" tIns="0" rIns="0" bIns="0" anchor="t" anchorCtr="0" upright="1">
                          <a:noAutofit/>
                        </wps:bodyPr>
                      </wps:wsp>
                      <wps:wsp>
                        <wps:cNvPr id="261" name="Text Box 4022"/>
                        <wps:cNvSpPr txBox="1">
                          <a:spLocks noChangeArrowheads="1"/>
                        </wps:cNvSpPr>
                        <wps:spPr bwMode="auto">
                          <a:xfrm>
                            <a:off x="8694" y="4376"/>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AD522" w14:textId="77777777" w:rsidR="007907F9" w:rsidRPr="00B16717" w:rsidRDefault="007907F9" w:rsidP="00910FB6">
                              <w:pPr>
                                <w:rPr>
                                  <w:sz w:val="20"/>
                                  <w:szCs w:val="20"/>
                                </w:rPr>
                              </w:pPr>
                              <w:r>
                                <w:rPr>
                                  <w:sz w:val="20"/>
                                  <w:szCs w:val="20"/>
                                </w:rPr>
                                <w:t>$5.2</w:t>
                              </w:r>
                            </w:p>
                          </w:txbxContent>
                        </wps:txbx>
                        <wps:bodyPr rot="0" vert="horz" wrap="square" lIns="18288" tIns="0" rIns="0" bIns="0" anchor="t" anchorCtr="0" upright="1">
                          <a:noAutofit/>
                        </wps:bodyPr>
                      </wps:wsp>
                      <wps:wsp>
                        <wps:cNvPr id="262" name="Text Box 4023"/>
                        <wps:cNvSpPr txBox="1">
                          <a:spLocks noChangeArrowheads="1"/>
                        </wps:cNvSpPr>
                        <wps:spPr bwMode="auto">
                          <a:xfrm>
                            <a:off x="9444" y="4072"/>
                            <a:ext cx="396"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3A7AE" w14:textId="77777777" w:rsidR="007907F9" w:rsidRPr="00B16717" w:rsidRDefault="007907F9" w:rsidP="00910FB6">
                              <w:pPr>
                                <w:rPr>
                                  <w:sz w:val="20"/>
                                  <w:szCs w:val="20"/>
                                </w:rPr>
                              </w:pPr>
                              <w:r>
                                <w:rPr>
                                  <w:sz w:val="20"/>
                                  <w:szCs w:val="20"/>
                                </w:rPr>
                                <w:t>$4.4</w:t>
                              </w:r>
                            </w:p>
                          </w:txbxContent>
                        </wps:txbx>
                        <wps:bodyPr rot="0" vert="horz" wrap="square" lIns="18288" tIns="0" rIns="0" bIns="0" anchor="t" anchorCtr="0" upright="1">
                          <a:noAutofit/>
                        </wps:bodyPr>
                      </wps:wsp>
                      <wps:wsp>
                        <wps:cNvPr id="263" name="Text Box 4024"/>
                        <wps:cNvSpPr txBox="1">
                          <a:spLocks noChangeArrowheads="1"/>
                        </wps:cNvSpPr>
                        <wps:spPr bwMode="auto">
                          <a:xfrm>
                            <a:off x="9933" y="4880"/>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48D86" w14:textId="77777777" w:rsidR="007907F9" w:rsidRPr="00B16717" w:rsidRDefault="007907F9" w:rsidP="00910FB6">
                              <w:pPr>
                                <w:rPr>
                                  <w:sz w:val="20"/>
                                  <w:szCs w:val="20"/>
                                </w:rPr>
                              </w:pPr>
                              <w:r>
                                <w:rPr>
                                  <w:sz w:val="20"/>
                                  <w:szCs w:val="20"/>
                                </w:rPr>
                                <w:t>$5.8</w:t>
                              </w:r>
                            </w:p>
                          </w:txbxContent>
                        </wps:txbx>
                        <wps:bodyPr rot="0" vert="horz" wrap="square" lIns="18288" tIns="0" rIns="0" bIns="0" anchor="t" anchorCtr="0" upright="1">
                          <a:noAutofit/>
                        </wps:bodyPr>
                      </wps:wsp>
                      <wps:wsp>
                        <wps:cNvPr id="264" name="Text Box 4025"/>
                        <wps:cNvSpPr txBox="1">
                          <a:spLocks noChangeArrowheads="1"/>
                        </wps:cNvSpPr>
                        <wps:spPr bwMode="auto">
                          <a:xfrm>
                            <a:off x="8430" y="5287"/>
                            <a:ext cx="426"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0430B" w14:textId="77777777" w:rsidR="007907F9" w:rsidRPr="00B16717" w:rsidRDefault="007907F9" w:rsidP="00910FB6">
                              <w:pPr>
                                <w:rPr>
                                  <w:sz w:val="20"/>
                                  <w:szCs w:val="20"/>
                                </w:rPr>
                              </w:pPr>
                              <w:r>
                                <w:rPr>
                                  <w:sz w:val="20"/>
                                  <w:szCs w:val="20"/>
                                </w:rPr>
                                <w:t>$5.6</w:t>
                              </w:r>
                            </w:p>
                          </w:txbxContent>
                        </wps:txbx>
                        <wps:bodyPr rot="0" vert="horz" wrap="square" lIns="18288" tIns="0" rIns="0" bIns="0" anchor="t" anchorCtr="0" upright="1">
                          <a:noAutofit/>
                        </wps:bodyPr>
                      </wps:wsp>
                      <wps:wsp>
                        <wps:cNvPr id="265" name="Text Box 4026"/>
                        <wps:cNvSpPr txBox="1">
                          <a:spLocks noChangeArrowheads="1"/>
                        </wps:cNvSpPr>
                        <wps:spPr bwMode="auto">
                          <a:xfrm>
                            <a:off x="7260" y="485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8A37C" w14:textId="77777777" w:rsidR="007907F9" w:rsidRPr="00B16717" w:rsidRDefault="007907F9" w:rsidP="00910FB6">
                              <w:pPr>
                                <w:rPr>
                                  <w:sz w:val="20"/>
                                  <w:szCs w:val="20"/>
                                </w:rPr>
                              </w:pPr>
                              <w:r>
                                <w:rPr>
                                  <w:sz w:val="20"/>
                                  <w:szCs w:val="20"/>
                                </w:rPr>
                                <w:t>$6.0</w:t>
                              </w:r>
                            </w:p>
                          </w:txbxContent>
                        </wps:txbx>
                        <wps:bodyPr rot="0" vert="horz" wrap="square" lIns="18288" tIns="0" rIns="0" bIns="0" anchor="t" anchorCtr="0" upright="1">
                          <a:noAutofit/>
                        </wps:bodyPr>
                      </wps:wsp>
                      <wps:wsp>
                        <wps:cNvPr id="266" name="Text Box 4027"/>
                        <wps:cNvSpPr txBox="1">
                          <a:spLocks noChangeArrowheads="1"/>
                        </wps:cNvSpPr>
                        <wps:spPr bwMode="auto">
                          <a:xfrm>
                            <a:off x="7905" y="410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D9A89" w14:textId="77777777" w:rsidR="007907F9" w:rsidRPr="00B16717" w:rsidRDefault="007907F9" w:rsidP="00910FB6">
                              <w:pPr>
                                <w:rPr>
                                  <w:sz w:val="20"/>
                                  <w:szCs w:val="20"/>
                                </w:rPr>
                              </w:pPr>
                              <w:r>
                                <w:rPr>
                                  <w:sz w:val="20"/>
                                  <w:szCs w:val="20"/>
                                </w:rPr>
                                <w:t>$5.9</w:t>
                              </w:r>
                            </w:p>
                          </w:txbxContent>
                        </wps:txbx>
                        <wps:bodyPr rot="0" vert="horz" wrap="square" lIns="18288" tIns="0" rIns="0" bIns="0" anchor="t" anchorCtr="0" upright="1">
                          <a:noAutofit/>
                        </wps:bodyPr>
                      </wps:wsp>
                      <wps:wsp>
                        <wps:cNvPr id="267" name="Text Box 4028"/>
                        <wps:cNvSpPr txBox="1">
                          <a:spLocks noChangeArrowheads="1"/>
                        </wps:cNvSpPr>
                        <wps:spPr bwMode="auto">
                          <a:xfrm>
                            <a:off x="7800" y="4972"/>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FD29E" w14:textId="77777777" w:rsidR="007907F9" w:rsidRPr="00B16717" w:rsidRDefault="007907F9" w:rsidP="00910FB6">
                              <w:pPr>
                                <w:rPr>
                                  <w:sz w:val="20"/>
                                  <w:szCs w:val="20"/>
                                </w:rPr>
                              </w:pPr>
                              <w:r>
                                <w:rPr>
                                  <w:sz w:val="20"/>
                                  <w:szCs w:val="20"/>
                                </w:rPr>
                                <w:t>$5.1</w:t>
                              </w:r>
                            </w:p>
                          </w:txbxContent>
                        </wps:txbx>
                        <wps:bodyPr rot="0" vert="horz" wrap="square" lIns="18288" tIns="0" rIns="0" bIns="0" anchor="t" anchorCtr="0" upright="1">
                          <a:noAutofit/>
                        </wps:bodyPr>
                      </wps:wsp>
                      <wps:wsp>
                        <wps:cNvPr id="268" name="Text Box 4029"/>
                        <wps:cNvSpPr txBox="1">
                          <a:spLocks noChangeArrowheads="1"/>
                        </wps:cNvSpPr>
                        <wps:spPr bwMode="auto">
                          <a:xfrm>
                            <a:off x="9402" y="4952"/>
                            <a:ext cx="426"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B0831" w14:textId="77777777" w:rsidR="007907F9" w:rsidRPr="00B16717" w:rsidRDefault="007907F9" w:rsidP="00910FB6">
                              <w:pPr>
                                <w:rPr>
                                  <w:sz w:val="20"/>
                                  <w:szCs w:val="20"/>
                                </w:rPr>
                              </w:pPr>
                              <w:r>
                                <w:rPr>
                                  <w:sz w:val="20"/>
                                  <w:szCs w:val="20"/>
                                </w:rPr>
                                <w:t>$4.7</w:t>
                              </w:r>
                            </w:p>
                          </w:txbxContent>
                        </wps:txbx>
                        <wps:bodyPr rot="0" vert="horz" wrap="square" lIns="18288" tIns="0" rIns="0" bIns="0" anchor="t" anchorCtr="0" upright="1">
                          <a:noAutofit/>
                        </wps:bodyPr>
                      </wps:wsp>
                      <wps:wsp>
                        <wps:cNvPr id="269" name="Text Box 4030"/>
                        <wps:cNvSpPr txBox="1">
                          <a:spLocks noChangeArrowheads="1"/>
                        </wps:cNvSpPr>
                        <wps:spPr bwMode="auto">
                          <a:xfrm>
                            <a:off x="8310" y="4777"/>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38391" w14:textId="77777777" w:rsidR="007907F9" w:rsidRPr="00B16717" w:rsidRDefault="007907F9" w:rsidP="00910FB6">
                              <w:pPr>
                                <w:rPr>
                                  <w:sz w:val="20"/>
                                  <w:szCs w:val="20"/>
                                </w:rPr>
                              </w:pPr>
                              <w:r>
                                <w:rPr>
                                  <w:sz w:val="20"/>
                                  <w:szCs w:val="20"/>
                                </w:rPr>
                                <w:t>$4.3</w:t>
                              </w:r>
                            </w:p>
                          </w:txbxContent>
                        </wps:txbx>
                        <wps:bodyPr rot="0" vert="horz" wrap="square" lIns="18288" tIns="0" rIns="0" bIns="0" anchor="t" anchorCtr="0" upright="1">
                          <a:noAutofit/>
                        </wps:bodyPr>
                      </wps:wsp>
                      <wps:wsp>
                        <wps:cNvPr id="270" name="Text Box 4031"/>
                        <wps:cNvSpPr txBox="1">
                          <a:spLocks noChangeArrowheads="1"/>
                        </wps:cNvSpPr>
                        <wps:spPr bwMode="auto">
                          <a:xfrm>
                            <a:off x="10425" y="4136"/>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4D34" w14:textId="77777777" w:rsidR="007907F9" w:rsidRDefault="007907F9" w:rsidP="00910FB6">
                              <w: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8BA36" id="Group 4032" o:spid="_x0000_s2700" style="position:absolute;margin-left:67.8pt;margin-top:.45pt;width:207.3pt;height:110.65pt;z-index:251810816;mso-position-horizontal-relative:text;mso-position-vertical-relative:text" coordorigin="7086,3618" coordsize="4146,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">
                <v:line id="Line 4002" o:spid="_x0000_s2701" style="position:absolute;flip:x y;visibility:visible;mso-wrap-style:square" from="7335,4494" to="10395,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"/>
                <v:line id="Line 4003" o:spid="_x0000_s2702" style="position:absolute;visibility:visible;mso-wrap-style:square" from="8856,3956" to="10395,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shape id="Text Box 4004" o:spid="_x0000_s2703" type="#_x0000_t202" style="position:absolute;left:8910;top:3618;width:15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5EE9AAD6" w14:textId="77777777" w:rsidR="007907F9" w:rsidRDefault="007907F9" w:rsidP="00910FB6">
                        <w:r>
                          <w:t>A</w:t>
                        </w:r>
                      </w:p>
                    </w:txbxContent>
                  </v:textbox>
                </v:shape>
                <v:shape id="Text Box 4005" o:spid="_x0000_s2704" type="#_x0000_t202" style="position:absolute;left:7086;top:4255;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52F0935" w14:textId="77777777" w:rsidR="007907F9" w:rsidRDefault="007907F9" w:rsidP="00910FB6">
                        <w:r>
                          <w:t>B</w:t>
                        </w:r>
                      </w:p>
                    </w:txbxContent>
                  </v:textbox>
                </v:shape>
                <v:shape id="Text Box 4006" o:spid="_x0000_s2705" type="#_x0000_t202" style="position:absolute;left:7515;top:5486;width:90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04DB5960" w14:textId="77777777" w:rsidR="007907F9" w:rsidRDefault="007907F9" w:rsidP="00910FB6">
                        <w:r>
                          <w:t>C</w:t>
                        </w:r>
                      </w:p>
                    </w:txbxContent>
                  </v:textbox>
                </v:shape>
                <v:shape id="Text Box 4007" o:spid="_x0000_s2706" type="#_x0000_t202" style="position:absolute;left:9897;top:5486;width:13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2E39932" w14:textId="77777777" w:rsidR="007907F9" w:rsidRDefault="007907F9" w:rsidP="00910FB6">
                        <w:r>
                          <w:t>D</w:t>
                        </w:r>
                      </w:p>
                    </w:txbxContent>
                  </v:textbox>
                </v:shape>
                <v:line id="Line 4008" o:spid="_x0000_s2707" style="position:absolute;flip:x;visibility:visible;mso-wrap-style:square" from="7680,4509" to="10380,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4009" o:spid="_x0000_s2708" style="position:absolute;flip:x;visibility:visible;mso-wrap-style:square" from="7725,3956" to="8856,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"/>
                <v:line id="Line 4010" o:spid="_x0000_s2709" style="position:absolute;flip:x y;visibility:visible;mso-wrap-style:square" from="7704,5384" to="9864,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"/>
                <v:line id="Line 4011" o:spid="_x0000_s2710" style="position:absolute;flip:x;visibility:visible;mso-wrap-style:square" from="9864,4555" to="10365,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line id="Line 4012" o:spid="_x0000_s2711" style="position:absolute;flip:x y;visibility:visible;mso-wrap-style:square" from="7395,4495" to="7725,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"/>
                <v:line id="Line 4013" o:spid="_x0000_s2712" style="position:absolute;visibility:visible;mso-wrap-style:square" from="8856,3956" to="9864,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Line 4014" o:spid="_x0000_s2713" style="position:absolute;flip:x;visibility:visible;mso-wrap-style:square" from="7380,3956" to="885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G3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eLiD05l0BGT5BwAA//8DAFBLAQItABQABgAIAAAAIQDb4fbL7gAAAIUBAAATAAAAAAAA&#10;AAAAAAAAAAAAAABbQ29udGVudF9UeXBlc10ueG1sUEsBAi0AFAAGAAgAAAAhAFr0LFu/AAAAFQEA&#10;AAsAAAAAAAAAAAAAAAAAHwEAAF9yZWxzLy5yZWxzUEsBAi0AFAAGAAgAAAAhAHeZUbfHAAAA3AAA&#10;AA8AAAAAAAAAAAAAAAAABwIAAGRycy9kb3ducmV2LnhtbFBLBQYAAAAAAwADALcAAAD7AgAAAAA=&#10;"/>
                <v:line id="Line 4015" o:spid="_x0000_s2714" style="position:absolute;visibility:visible;mso-wrap-style:square" from="7365,4495" to="9864,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v:oval id="Oval 4016" o:spid="_x0000_s2715" style="position:absolute;left:8784;top:38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"/>
                <v:oval id="Oval 4017" o:spid="_x0000_s2716" style="position:absolute;left:7665;top:532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"/>
                <v:oval id="Oval 4018" o:spid="_x0000_s2717" style="position:absolute;left:9792;top:531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"/>
                <v:oval id="Oval 4019" o:spid="_x0000_s2718" style="position:absolute;left:7305;top:443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"/>
                <v:oval id="Oval 4020" o:spid="_x0000_s2719" style="position:absolute;left:10320;top:443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"/>
                <v:shape id="Text Box 4021" o:spid="_x0000_s2720" type="#_x0000_t202" style="position:absolute;left:9636;top:4592;width:40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" stroked="f">
                  <v:textbox inset="1.44pt,0,0,0">
                    <w:txbxContent>
                      <w:p w14:paraId="05C243BC" w14:textId="77777777" w:rsidR="007907F9" w:rsidRPr="00B16717" w:rsidRDefault="007907F9" w:rsidP="00910FB6">
                        <w:pPr>
                          <w:rPr>
                            <w:sz w:val="20"/>
                            <w:szCs w:val="20"/>
                          </w:rPr>
                        </w:pPr>
                        <w:r>
                          <w:rPr>
                            <w:sz w:val="20"/>
                            <w:szCs w:val="20"/>
                          </w:rPr>
                          <w:t>$4.0</w:t>
                        </w:r>
                      </w:p>
                    </w:txbxContent>
                  </v:textbox>
                </v:shape>
                <v:shape id="Text Box 4022" o:spid="_x0000_s2721" type="#_x0000_t202" style="position:absolute;left:8694;top:4376;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" stroked="f">
                  <v:textbox inset="1.44pt,0,0,0">
                    <w:txbxContent>
                      <w:p w14:paraId="78AAD522" w14:textId="77777777" w:rsidR="007907F9" w:rsidRPr="00B16717" w:rsidRDefault="007907F9" w:rsidP="00910FB6">
                        <w:pPr>
                          <w:rPr>
                            <w:sz w:val="20"/>
                            <w:szCs w:val="20"/>
                          </w:rPr>
                        </w:pPr>
                        <w:r>
                          <w:rPr>
                            <w:sz w:val="20"/>
                            <w:szCs w:val="20"/>
                          </w:rPr>
                          <w:t>$5.2</w:t>
                        </w:r>
                      </w:p>
                    </w:txbxContent>
                  </v:textbox>
                </v:shape>
                <v:shape id="Text Box 4023" o:spid="_x0000_s2722" type="#_x0000_t202" style="position:absolute;left:9444;top:4072;width:39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" stroked="f">
                  <v:textbox inset="1.44pt,0,0,0">
                    <w:txbxContent>
                      <w:p w14:paraId="6673A7AE" w14:textId="77777777" w:rsidR="007907F9" w:rsidRPr="00B16717" w:rsidRDefault="007907F9" w:rsidP="00910FB6">
                        <w:pPr>
                          <w:rPr>
                            <w:sz w:val="20"/>
                            <w:szCs w:val="20"/>
                          </w:rPr>
                        </w:pPr>
                        <w:r>
                          <w:rPr>
                            <w:sz w:val="20"/>
                            <w:szCs w:val="20"/>
                          </w:rPr>
                          <w:t>$4.4</w:t>
                        </w:r>
                      </w:p>
                    </w:txbxContent>
                  </v:textbox>
                </v:shape>
                <v:shape id="Text Box 4024" o:spid="_x0000_s2723" type="#_x0000_t202" style="position:absolute;left:9933;top:4880;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" stroked="f">
                  <v:textbox inset="1.44pt,0,0,0">
                    <w:txbxContent>
                      <w:p w14:paraId="2CC48D86" w14:textId="77777777" w:rsidR="007907F9" w:rsidRPr="00B16717" w:rsidRDefault="007907F9" w:rsidP="00910FB6">
                        <w:pPr>
                          <w:rPr>
                            <w:sz w:val="20"/>
                            <w:szCs w:val="20"/>
                          </w:rPr>
                        </w:pPr>
                        <w:r>
                          <w:rPr>
                            <w:sz w:val="20"/>
                            <w:szCs w:val="20"/>
                          </w:rPr>
                          <w:t>$5.8</w:t>
                        </w:r>
                      </w:p>
                    </w:txbxContent>
                  </v:textbox>
                </v:shape>
                <v:shape id="Text Box 4025" o:spid="_x0000_s2724" type="#_x0000_t202" style="position:absolute;left:8430;top:5287;width:42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" stroked="f">
                  <v:textbox inset="1.44pt,0,0,0">
                    <w:txbxContent>
                      <w:p w14:paraId="4CC0430B" w14:textId="77777777" w:rsidR="007907F9" w:rsidRPr="00B16717" w:rsidRDefault="007907F9" w:rsidP="00910FB6">
                        <w:pPr>
                          <w:rPr>
                            <w:sz w:val="20"/>
                            <w:szCs w:val="20"/>
                          </w:rPr>
                        </w:pPr>
                        <w:r>
                          <w:rPr>
                            <w:sz w:val="20"/>
                            <w:szCs w:val="20"/>
                          </w:rPr>
                          <w:t>$5.6</w:t>
                        </w:r>
                      </w:p>
                    </w:txbxContent>
                  </v:textbox>
                </v:shape>
                <v:shape id="Text Box 4026" o:spid="_x0000_s2725" type="#_x0000_t202" style="position:absolute;left:7260;top:485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" stroked="f">
                  <v:textbox inset="1.44pt,0,0,0">
                    <w:txbxContent>
                      <w:p w14:paraId="4788A37C" w14:textId="77777777" w:rsidR="007907F9" w:rsidRPr="00B16717" w:rsidRDefault="007907F9" w:rsidP="00910FB6">
                        <w:pPr>
                          <w:rPr>
                            <w:sz w:val="20"/>
                            <w:szCs w:val="20"/>
                          </w:rPr>
                        </w:pPr>
                        <w:r>
                          <w:rPr>
                            <w:sz w:val="20"/>
                            <w:szCs w:val="20"/>
                          </w:rPr>
                          <w:t>$6.0</w:t>
                        </w:r>
                      </w:p>
                    </w:txbxContent>
                  </v:textbox>
                </v:shape>
                <v:shape id="Text Box 4027" o:spid="_x0000_s2726" type="#_x0000_t202" style="position:absolute;left:7905;top:410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" stroked="f">
                  <v:textbox inset="1.44pt,0,0,0">
                    <w:txbxContent>
                      <w:p w14:paraId="45DD9A89" w14:textId="77777777" w:rsidR="007907F9" w:rsidRPr="00B16717" w:rsidRDefault="007907F9" w:rsidP="00910FB6">
                        <w:pPr>
                          <w:rPr>
                            <w:sz w:val="20"/>
                            <w:szCs w:val="20"/>
                          </w:rPr>
                        </w:pPr>
                        <w:r>
                          <w:rPr>
                            <w:sz w:val="20"/>
                            <w:szCs w:val="20"/>
                          </w:rPr>
                          <w:t>$5.9</w:t>
                        </w:r>
                      </w:p>
                    </w:txbxContent>
                  </v:textbox>
                </v:shape>
                <v:shape id="Text Box 4028" o:spid="_x0000_s2727" type="#_x0000_t202" style="position:absolute;left:7800;top:4972;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" stroked="f">
                  <v:textbox inset="1.44pt,0,0,0">
                    <w:txbxContent>
                      <w:p w14:paraId="46EFD29E" w14:textId="77777777" w:rsidR="007907F9" w:rsidRPr="00B16717" w:rsidRDefault="007907F9" w:rsidP="00910FB6">
                        <w:pPr>
                          <w:rPr>
                            <w:sz w:val="20"/>
                            <w:szCs w:val="20"/>
                          </w:rPr>
                        </w:pPr>
                        <w:r>
                          <w:rPr>
                            <w:sz w:val="20"/>
                            <w:szCs w:val="20"/>
                          </w:rPr>
                          <w:t>$5.1</w:t>
                        </w:r>
                      </w:p>
                    </w:txbxContent>
                  </v:textbox>
                </v:shape>
                <v:shape id="Text Box 4029" o:spid="_x0000_s2728" type="#_x0000_t202" style="position:absolute;left:9402;top:4952;width:426;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" stroked="f">
                  <v:textbox inset="1.44pt,0,0,0">
                    <w:txbxContent>
                      <w:p w14:paraId="540B0831" w14:textId="77777777" w:rsidR="007907F9" w:rsidRPr="00B16717" w:rsidRDefault="007907F9" w:rsidP="00910FB6">
                        <w:pPr>
                          <w:rPr>
                            <w:sz w:val="20"/>
                            <w:szCs w:val="20"/>
                          </w:rPr>
                        </w:pPr>
                        <w:r>
                          <w:rPr>
                            <w:sz w:val="20"/>
                            <w:szCs w:val="20"/>
                          </w:rPr>
                          <w:t>$4.7</w:t>
                        </w:r>
                      </w:p>
                    </w:txbxContent>
                  </v:textbox>
                </v:shape>
                <v:shape id="Text Box 4030" o:spid="_x0000_s2729" type="#_x0000_t202" style="position:absolute;left:8310;top:4777;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" stroked="f">
                  <v:textbox inset="1.44pt,0,0,0">
                    <w:txbxContent>
                      <w:p w14:paraId="09838391" w14:textId="77777777" w:rsidR="007907F9" w:rsidRPr="00B16717" w:rsidRDefault="007907F9" w:rsidP="00910FB6">
                        <w:pPr>
                          <w:rPr>
                            <w:sz w:val="20"/>
                            <w:szCs w:val="20"/>
                          </w:rPr>
                        </w:pPr>
                        <w:r>
                          <w:rPr>
                            <w:sz w:val="20"/>
                            <w:szCs w:val="20"/>
                          </w:rPr>
                          <w:t>$4.3</w:t>
                        </w:r>
                      </w:p>
                    </w:txbxContent>
                  </v:textbox>
                </v:shape>
                <v:shape id="Text Box 4031" o:spid="_x0000_s2730" type="#_x0000_t202" style="position:absolute;left:10425;top:4136;width: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E494D34" w14:textId="77777777" w:rsidR="007907F9" w:rsidRDefault="007907F9" w:rsidP="00910FB6">
                        <w:r>
                          <w:t>E</w:t>
                        </w:r>
                      </w:p>
                    </w:txbxContent>
                  </v:textbox>
                </v:shape>
              </v:group>
            </w:pict>
          </mc:Fallback>
        </mc:AlternateContent>
      </w:r>
    </w:p>
    <w:p w14:paraId="57C2C014" w14:textId="77777777" w:rsidR="005049E6" w:rsidRDefault="005049E6" w:rsidP="00F7534F"/>
    <w:p w14:paraId="654F9C1A" w14:textId="77777777" w:rsidR="005049E6" w:rsidRDefault="005049E6" w:rsidP="00F7534F"/>
    <w:p w14:paraId="3A246D4F" w14:textId="77777777" w:rsidR="005049E6" w:rsidRDefault="005049E6" w:rsidP="00F7534F"/>
    <w:p w14:paraId="22823DB4" w14:textId="77777777" w:rsidR="005049E6" w:rsidRDefault="005049E6" w:rsidP="00F7534F"/>
    <w:p w14:paraId="7985D93C" w14:textId="77777777" w:rsidR="005049E6" w:rsidRDefault="005049E6" w:rsidP="00F7534F"/>
    <w:p w14:paraId="1EEBD181" w14:textId="77777777" w:rsidR="005049E6" w:rsidRDefault="005049E6" w:rsidP="00F7534F"/>
    <w:p w14:paraId="57D0FB55" w14:textId="77777777" w:rsidR="005049E6" w:rsidRDefault="005049E6" w:rsidP="00F7534F"/>
    <w:p w14:paraId="0746D1EF" w14:textId="77777777" w:rsidR="00237785" w:rsidRDefault="00237785" w:rsidP="00F7534F"/>
    <w:p w14:paraId="42F08070" w14:textId="77777777" w:rsidR="00237785" w:rsidRDefault="005276D6" w:rsidP="00237785">
      <w:pPr>
        <w:numPr>
          <w:ilvl w:val="1"/>
          <w:numId w:val="8"/>
        </w:numPr>
        <w:tabs>
          <w:tab w:val="clear" w:pos="1440"/>
          <w:tab w:val="num" w:pos="720"/>
        </w:tabs>
        <w:ind w:left="720"/>
      </w:pPr>
      <w:r>
        <w:t>A tourist wants to visit 7 c</w:t>
      </w:r>
      <w:r w:rsidR="00237785">
        <w:t xml:space="preserve">ities in </w:t>
      </w:r>
      <w:smartTag w:uri="urn:schemas-microsoft-com:office:smarttags" w:element="country-region">
        <w:smartTag w:uri="urn:schemas-microsoft-com:office:smarttags" w:element="place">
          <w:r w:rsidR="00237785">
            <w:t>Israel</w:t>
          </w:r>
        </w:smartTag>
      </w:smartTag>
      <w:r w:rsidR="00237785">
        <w:t>.  Driving distances</w:t>
      </w:r>
      <w:r w:rsidR="004C60B6">
        <w:t>, in kilometers,</w:t>
      </w:r>
      <w:r w:rsidR="00237785">
        <w:t xml:space="preserve"> between the cities are shown below</w:t>
      </w:r>
      <w:r w:rsidR="008E6CA0">
        <w:rPr>
          <w:rStyle w:val="FootnoteReference"/>
        </w:rPr>
        <w:footnoteReference w:id="7"/>
      </w:r>
      <w:r w:rsidR="00237785">
        <w:t>.  Find a route for the person to follow, returning to the starting city:</w:t>
      </w:r>
    </w:p>
    <w:p w14:paraId="1F7C0E86" w14:textId="77777777" w:rsidR="00237785" w:rsidRDefault="00237785" w:rsidP="00237785">
      <w:pPr>
        <w:numPr>
          <w:ilvl w:val="0"/>
          <w:numId w:val="23"/>
        </w:numPr>
      </w:pPr>
      <w:r>
        <w:t>Using Nearest Neighbor</w:t>
      </w:r>
      <w:r w:rsidR="00910FB6">
        <w:t xml:space="preserve"> starting in </w:t>
      </w:r>
      <w:smartTag w:uri="urn:schemas-microsoft-com:office:smarttags" w:element="place">
        <w:smartTag w:uri="urn:schemas-microsoft-com:office:smarttags" w:element="City">
          <w:r w:rsidR="00910FB6">
            <w:t>Jerusalem</w:t>
          </w:r>
        </w:smartTag>
      </w:smartTag>
    </w:p>
    <w:p w14:paraId="7545E93E" w14:textId="77777777" w:rsidR="00237785" w:rsidRDefault="00237785" w:rsidP="00237785">
      <w:pPr>
        <w:numPr>
          <w:ilvl w:val="0"/>
          <w:numId w:val="23"/>
        </w:numPr>
      </w:pPr>
      <w:r>
        <w:t>Using Repeated Nearest Neighbor</w:t>
      </w:r>
    </w:p>
    <w:p w14:paraId="1611E311" w14:textId="77777777" w:rsidR="00237785" w:rsidRDefault="00237785" w:rsidP="00237785">
      <w:pPr>
        <w:numPr>
          <w:ilvl w:val="0"/>
          <w:numId w:val="23"/>
        </w:numPr>
      </w:pPr>
      <w:r>
        <w:t>Using Sorted Edges</w:t>
      </w:r>
    </w:p>
    <w:p w14:paraId="4740BA3F" w14:textId="77777777" w:rsidR="00237785" w:rsidRDefault="00237785" w:rsidP="00237785">
      <w:pPr>
        <w:ind w:left="360"/>
      </w:pPr>
    </w:p>
    <w:tbl>
      <w:tblPr>
        <w:tblW w:w="5567"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725"/>
        <w:gridCol w:w="648"/>
        <w:gridCol w:w="648"/>
        <w:gridCol w:w="648"/>
        <w:gridCol w:w="792"/>
        <w:gridCol w:w="648"/>
      </w:tblGrid>
      <w:tr w:rsidR="005276D6" w14:paraId="2257819F" w14:textId="77777777" w:rsidTr="00B4248E">
        <w:trPr>
          <w:cantSplit/>
          <w:trHeight w:val="1268"/>
        </w:trPr>
        <w:tc>
          <w:tcPr>
            <w:tcW w:w="1458" w:type="dxa"/>
          </w:tcPr>
          <w:p w14:paraId="1935F023" w14:textId="77777777" w:rsidR="005276D6" w:rsidRDefault="005276D6" w:rsidP="005276D6"/>
        </w:tc>
        <w:tc>
          <w:tcPr>
            <w:tcW w:w="725" w:type="dxa"/>
            <w:textDirection w:val="btLr"/>
          </w:tcPr>
          <w:p w14:paraId="454A1BBF" w14:textId="77777777" w:rsidR="005276D6" w:rsidRDefault="005276D6" w:rsidP="00B4248E">
            <w:pPr>
              <w:ind w:left="113" w:right="113"/>
            </w:pPr>
            <w:smartTag w:uri="urn:schemas-microsoft-com:office:smarttags" w:element="City">
              <w:smartTag w:uri="urn:schemas-microsoft-com:office:smarttags" w:element="place">
                <w:r>
                  <w:t>Jerusalem</w:t>
                </w:r>
              </w:smartTag>
            </w:smartTag>
          </w:p>
        </w:tc>
        <w:tc>
          <w:tcPr>
            <w:tcW w:w="648" w:type="dxa"/>
            <w:textDirection w:val="btLr"/>
          </w:tcPr>
          <w:p w14:paraId="47174E98" w14:textId="77777777" w:rsidR="005276D6" w:rsidRDefault="005276D6" w:rsidP="00B4248E">
            <w:pPr>
              <w:ind w:left="113" w:right="113"/>
            </w:pPr>
            <w:r>
              <w:t>Tel Aviv</w:t>
            </w:r>
          </w:p>
        </w:tc>
        <w:tc>
          <w:tcPr>
            <w:tcW w:w="648" w:type="dxa"/>
            <w:textDirection w:val="btLr"/>
          </w:tcPr>
          <w:p w14:paraId="642EFFBF" w14:textId="77777777" w:rsidR="005276D6" w:rsidRDefault="005276D6" w:rsidP="00B4248E">
            <w:pPr>
              <w:ind w:left="113" w:right="113"/>
            </w:pPr>
            <w:smartTag w:uri="urn:schemas-microsoft-com:office:smarttags" w:element="City">
              <w:smartTag w:uri="urn:schemas-microsoft-com:office:smarttags" w:element="place">
                <w:r>
                  <w:t>Haifa</w:t>
                </w:r>
              </w:smartTag>
            </w:smartTag>
          </w:p>
        </w:tc>
        <w:tc>
          <w:tcPr>
            <w:tcW w:w="648" w:type="dxa"/>
            <w:textDirection w:val="btLr"/>
          </w:tcPr>
          <w:p w14:paraId="7A163D1E" w14:textId="77777777" w:rsidR="005276D6" w:rsidRDefault="005276D6" w:rsidP="00B4248E">
            <w:pPr>
              <w:ind w:left="113" w:right="113"/>
            </w:pPr>
            <w:r>
              <w:t>Tiberias</w:t>
            </w:r>
          </w:p>
        </w:tc>
        <w:tc>
          <w:tcPr>
            <w:tcW w:w="792" w:type="dxa"/>
            <w:textDirection w:val="btLr"/>
          </w:tcPr>
          <w:p w14:paraId="423395F8" w14:textId="77777777" w:rsidR="005276D6" w:rsidRDefault="005276D6" w:rsidP="00B4248E">
            <w:pPr>
              <w:ind w:left="113" w:right="113"/>
            </w:pPr>
            <w:r>
              <w:t xml:space="preserve">Beer </w:t>
            </w:r>
            <w:smartTag w:uri="urn:schemas-microsoft-com:office:smarttags" w:element="country-region">
              <w:smartTag w:uri="urn:schemas-microsoft-com:office:smarttags" w:element="place">
                <w:r>
                  <w:t>Sheba</w:t>
                </w:r>
              </w:smartTag>
            </w:smartTag>
          </w:p>
        </w:tc>
        <w:tc>
          <w:tcPr>
            <w:tcW w:w="648" w:type="dxa"/>
            <w:textDirection w:val="btLr"/>
          </w:tcPr>
          <w:p w14:paraId="500D1E7D" w14:textId="77777777" w:rsidR="005276D6" w:rsidRDefault="005276D6" w:rsidP="00B4248E">
            <w:pPr>
              <w:ind w:left="113" w:right="113"/>
            </w:pPr>
            <w:r>
              <w:t>Eilat</w:t>
            </w:r>
          </w:p>
        </w:tc>
      </w:tr>
      <w:tr w:rsidR="005276D6" w14:paraId="072B543C" w14:textId="77777777" w:rsidTr="00B4248E">
        <w:tc>
          <w:tcPr>
            <w:tcW w:w="1458" w:type="dxa"/>
          </w:tcPr>
          <w:p w14:paraId="12146CEF" w14:textId="77777777" w:rsidR="005276D6" w:rsidRDefault="005276D6" w:rsidP="005276D6">
            <w:smartTag w:uri="urn:schemas-microsoft-com:office:smarttags" w:element="City">
              <w:smartTag w:uri="urn:schemas-microsoft-com:office:smarttags" w:element="place">
                <w:r>
                  <w:t>Jerusalem</w:t>
                </w:r>
              </w:smartTag>
            </w:smartTag>
          </w:p>
        </w:tc>
        <w:tc>
          <w:tcPr>
            <w:tcW w:w="725" w:type="dxa"/>
          </w:tcPr>
          <w:p w14:paraId="34A3BAD5" w14:textId="77777777" w:rsidR="005276D6" w:rsidRDefault="005276D6" w:rsidP="005276D6">
            <w:r>
              <w:t>--</w:t>
            </w:r>
          </w:p>
        </w:tc>
        <w:tc>
          <w:tcPr>
            <w:tcW w:w="648" w:type="dxa"/>
          </w:tcPr>
          <w:p w14:paraId="08434517" w14:textId="77777777" w:rsidR="005276D6" w:rsidRDefault="005276D6" w:rsidP="005276D6"/>
        </w:tc>
        <w:tc>
          <w:tcPr>
            <w:tcW w:w="648" w:type="dxa"/>
          </w:tcPr>
          <w:p w14:paraId="17BE3051" w14:textId="77777777" w:rsidR="005276D6" w:rsidRDefault="005276D6" w:rsidP="005276D6"/>
        </w:tc>
        <w:tc>
          <w:tcPr>
            <w:tcW w:w="648" w:type="dxa"/>
          </w:tcPr>
          <w:p w14:paraId="7650464D" w14:textId="77777777" w:rsidR="005276D6" w:rsidRDefault="005276D6" w:rsidP="005276D6"/>
        </w:tc>
        <w:tc>
          <w:tcPr>
            <w:tcW w:w="792" w:type="dxa"/>
          </w:tcPr>
          <w:p w14:paraId="00A5DEA1" w14:textId="77777777" w:rsidR="005276D6" w:rsidRDefault="005276D6" w:rsidP="005276D6"/>
        </w:tc>
        <w:tc>
          <w:tcPr>
            <w:tcW w:w="648" w:type="dxa"/>
          </w:tcPr>
          <w:p w14:paraId="765A7444" w14:textId="77777777" w:rsidR="005276D6" w:rsidRDefault="005276D6" w:rsidP="005276D6"/>
        </w:tc>
      </w:tr>
      <w:tr w:rsidR="005276D6" w14:paraId="6F61B3AD" w14:textId="77777777" w:rsidTr="00B4248E">
        <w:tc>
          <w:tcPr>
            <w:tcW w:w="1458" w:type="dxa"/>
          </w:tcPr>
          <w:p w14:paraId="244B46A8" w14:textId="77777777" w:rsidR="005276D6" w:rsidRDefault="005276D6" w:rsidP="005276D6">
            <w:r>
              <w:t>Tel Aviv</w:t>
            </w:r>
          </w:p>
        </w:tc>
        <w:tc>
          <w:tcPr>
            <w:tcW w:w="725" w:type="dxa"/>
          </w:tcPr>
          <w:p w14:paraId="76E27218" w14:textId="77777777" w:rsidR="005276D6" w:rsidRDefault="005276D6" w:rsidP="005276D6">
            <w:r>
              <w:t>58</w:t>
            </w:r>
          </w:p>
        </w:tc>
        <w:tc>
          <w:tcPr>
            <w:tcW w:w="648" w:type="dxa"/>
          </w:tcPr>
          <w:p w14:paraId="68400577" w14:textId="77777777" w:rsidR="005276D6" w:rsidRDefault="005276D6" w:rsidP="005276D6">
            <w:r>
              <w:t>--</w:t>
            </w:r>
          </w:p>
        </w:tc>
        <w:tc>
          <w:tcPr>
            <w:tcW w:w="648" w:type="dxa"/>
          </w:tcPr>
          <w:p w14:paraId="7B1EA515" w14:textId="77777777" w:rsidR="005276D6" w:rsidRDefault="005276D6" w:rsidP="005276D6"/>
        </w:tc>
        <w:tc>
          <w:tcPr>
            <w:tcW w:w="648" w:type="dxa"/>
          </w:tcPr>
          <w:p w14:paraId="61B00452" w14:textId="77777777" w:rsidR="005276D6" w:rsidRDefault="005276D6" w:rsidP="005276D6"/>
        </w:tc>
        <w:tc>
          <w:tcPr>
            <w:tcW w:w="792" w:type="dxa"/>
          </w:tcPr>
          <w:p w14:paraId="38A2BAFF" w14:textId="77777777" w:rsidR="005276D6" w:rsidRDefault="005276D6" w:rsidP="005276D6"/>
        </w:tc>
        <w:tc>
          <w:tcPr>
            <w:tcW w:w="648" w:type="dxa"/>
          </w:tcPr>
          <w:p w14:paraId="55EC901E" w14:textId="77777777" w:rsidR="005276D6" w:rsidRDefault="005276D6" w:rsidP="005276D6"/>
        </w:tc>
      </w:tr>
      <w:tr w:rsidR="005276D6" w14:paraId="528569C5" w14:textId="77777777" w:rsidTr="00B4248E">
        <w:tc>
          <w:tcPr>
            <w:tcW w:w="1458" w:type="dxa"/>
          </w:tcPr>
          <w:p w14:paraId="1236D974" w14:textId="77777777" w:rsidR="005276D6" w:rsidRDefault="005276D6" w:rsidP="005276D6">
            <w:smartTag w:uri="urn:schemas-microsoft-com:office:smarttags" w:element="City">
              <w:smartTag w:uri="urn:schemas-microsoft-com:office:smarttags" w:element="place">
                <w:r>
                  <w:t>Haifa</w:t>
                </w:r>
              </w:smartTag>
            </w:smartTag>
          </w:p>
        </w:tc>
        <w:tc>
          <w:tcPr>
            <w:tcW w:w="725" w:type="dxa"/>
          </w:tcPr>
          <w:p w14:paraId="5D40F64E" w14:textId="77777777" w:rsidR="005276D6" w:rsidRDefault="005276D6" w:rsidP="005276D6">
            <w:r>
              <w:t>151</w:t>
            </w:r>
          </w:p>
        </w:tc>
        <w:tc>
          <w:tcPr>
            <w:tcW w:w="648" w:type="dxa"/>
          </w:tcPr>
          <w:p w14:paraId="2035ECE6" w14:textId="77777777" w:rsidR="005276D6" w:rsidRDefault="005276D6" w:rsidP="005276D6">
            <w:r>
              <w:t>95</w:t>
            </w:r>
          </w:p>
        </w:tc>
        <w:tc>
          <w:tcPr>
            <w:tcW w:w="648" w:type="dxa"/>
          </w:tcPr>
          <w:p w14:paraId="4FCDEFDF" w14:textId="77777777" w:rsidR="005276D6" w:rsidRDefault="005276D6" w:rsidP="005276D6">
            <w:r>
              <w:t>--</w:t>
            </w:r>
          </w:p>
        </w:tc>
        <w:tc>
          <w:tcPr>
            <w:tcW w:w="648" w:type="dxa"/>
          </w:tcPr>
          <w:p w14:paraId="2A782052" w14:textId="77777777" w:rsidR="005276D6" w:rsidRDefault="005276D6" w:rsidP="005276D6"/>
        </w:tc>
        <w:tc>
          <w:tcPr>
            <w:tcW w:w="792" w:type="dxa"/>
          </w:tcPr>
          <w:p w14:paraId="5D7CA940" w14:textId="77777777" w:rsidR="005276D6" w:rsidRDefault="005276D6" w:rsidP="005276D6"/>
        </w:tc>
        <w:tc>
          <w:tcPr>
            <w:tcW w:w="648" w:type="dxa"/>
          </w:tcPr>
          <w:p w14:paraId="1275F6B0" w14:textId="77777777" w:rsidR="005276D6" w:rsidRDefault="005276D6" w:rsidP="005276D6"/>
        </w:tc>
      </w:tr>
      <w:tr w:rsidR="005276D6" w14:paraId="7A7EF8B5" w14:textId="77777777" w:rsidTr="00B4248E">
        <w:tc>
          <w:tcPr>
            <w:tcW w:w="1458" w:type="dxa"/>
          </w:tcPr>
          <w:p w14:paraId="63378E5E" w14:textId="77777777" w:rsidR="005276D6" w:rsidRDefault="005276D6" w:rsidP="005276D6">
            <w:r>
              <w:t>Tiberias</w:t>
            </w:r>
          </w:p>
        </w:tc>
        <w:tc>
          <w:tcPr>
            <w:tcW w:w="725" w:type="dxa"/>
          </w:tcPr>
          <w:p w14:paraId="655DAA40" w14:textId="77777777" w:rsidR="005276D6" w:rsidRDefault="005276D6" w:rsidP="005276D6">
            <w:r>
              <w:t>152</w:t>
            </w:r>
          </w:p>
        </w:tc>
        <w:tc>
          <w:tcPr>
            <w:tcW w:w="648" w:type="dxa"/>
          </w:tcPr>
          <w:p w14:paraId="55594DFD" w14:textId="77777777" w:rsidR="005276D6" w:rsidRDefault="005276D6" w:rsidP="005276D6">
            <w:r>
              <w:t>134</w:t>
            </w:r>
          </w:p>
        </w:tc>
        <w:tc>
          <w:tcPr>
            <w:tcW w:w="648" w:type="dxa"/>
          </w:tcPr>
          <w:p w14:paraId="5E11BC99" w14:textId="77777777" w:rsidR="005276D6" w:rsidRDefault="005276D6" w:rsidP="005276D6">
            <w:r>
              <w:t>69</w:t>
            </w:r>
          </w:p>
        </w:tc>
        <w:tc>
          <w:tcPr>
            <w:tcW w:w="648" w:type="dxa"/>
          </w:tcPr>
          <w:p w14:paraId="697D23AE" w14:textId="77777777" w:rsidR="005276D6" w:rsidRDefault="005276D6" w:rsidP="005276D6">
            <w:r>
              <w:t>--</w:t>
            </w:r>
          </w:p>
        </w:tc>
        <w:tc>
          <w:tcPr>
            <w:tcW w:w="792" w:type="dxa"/>
          </w:tcPr>
          <w:p w14:paraId="00CEABD9" w14:textId="77777777" w:rsidR="005276D6" w:rsidRDefault="005276D6" w:rsidP="005276D6"/>
        </w:tc>
        <w:tc>
          <w:tcPr>
            <w:tcW w:w="648" w:type="dxa"/>
          </w:tcPr>
          <w:p w14:paraId="13A34AF3" w14:textId="77777777" w:rsidR="005276D6" w:rsidRDefault="005276D6" w:rsidP="005276D6"/>
        </w:tc>
      </w:tr>
      <w:tr w:rsidR="005276D6" w14:paraId="3E87E67D" w14:textId="77777777" w:rsidTr="00B4248E">
        <w:tc>
          <w:tcPr>
            <w:tcW w:w="1458" w:type="dxa"/>
          </w:tcPr>
          <w:p w14:paraId="74183871" w14:textId="77777777" w:rsidR="005276D6" w:rsidRDefault="005276D6" w:rsidP="005276D6">
            <w:r>
              <w:t xml:space="preserve">Beer </w:t>
            </w:r>
            <w:smartTag w:uri="urn:schemas-microsoft-com:office:smarttags" w:element="country-region">
              <w:smartTag w:uri="urn:schemas-microsoft-com:office:smarttags" w:element="place">
                <w:r>
                  <w:t>Sheba</w:t>
                </w:r>
              </w:smartTag>
            </w:smartTag>
          </w:p>
        </w:tc>
        <w:tc>
          <w:tcPr>
            <w:tcW w:w="725" w:type="dxa"/>
          </w:tcPr>
          <w:p w14:paraId="603A32DF" w14:textId="77777777" w:rsidR="005276D6" w:rsidRDefault="005276D6" w:rsidP="005276D6">
            <w:r>
              <w:t>81</w:t>
            </w:r>
          </w:p>
        </w:tc>
        <w:tc>
          <w:tcPr>
            <w:tcW w:w="648" w:type="dxa"/>
          </w:tcPr>
          <w:p w14:paraId="33BE7D8A" w14:textId="77777777" w:rsidR="005276D6" w:rsidRDefault="005276D6" w:rsidP="005276D6">
            <w:r>
              <w:t>105</w:t>
            </w:r>
          </w:p>
        </w:tc>
        <w:tc>
          <w:tcPr>
            <w:tcW w:w="648" w:type="dxa"/>
          </w:tcPr>
          <w:p w14:paraId="2DE2D985" w14:textId="77777777" w:rsidR="005276D6" w:rsidRDefault="005276D6" w:rsidP="005276D6">
            <w:r>
              <w:t>197</w:t>
            </w:r>
          </w:p>
        </w:tc>
        <w:tc>
          <w:tcPr>
            <w:tcW w:w="648" w:type="dxa"/>
          </w:tcPr>
          <w:p w14:paraId="72BF9A9B" w14:textId="77777777" w:rsidR="005276D6" w:rsidRDefault="005276D6" w:rsidP="005276D6">
            <w:r>
              <w:t>233</w:t>
            </w:r>
          </w:p>
        </w:tc>
        <w:tc>
          <w:tcPr>
            <w:tcW w:w="792" w:type="dxa"/>
          </w:tcPr>
          <w:p w14:paraId="3B9B1D9A" w14:textId="77777777" w:rsidR="005276D6" w:rsidRDefault="005276D6" w:rsidP="005276D6">
            <w:r>
              <w:t>--</w:t>
            </w:r>
          </w:p>
        </w:tc>
        <w:tc>
          <w:tcPr>
            <w:tcW w:w="648" w:type="dxa"/>
          </w:tcPr>
          <w:p w14:paraId="48CB68FF" w14:textId="77777777" w:rsidR="005276D6" w:rsidRDefault="005276D6" w:rsidP="005276D6"/>
        </w:tc>
      </w:tr>
      <w:tr w:rsidR="005276D6" w14:paraId="3466B559" w14:textId="77777777" w:rsidTr="00B4248E">
        <w:tc>
          <w:tcPr>
            <w:tcW w:w="1458" w:type="dxa"/>
          </w:tcPr>
          <w:p w14:paraId="7EA219CE" w14:textId="77777777" w:rsidR="005276D6" w:rsidRDefault="005276D6" w:rsidP="005276D6">
            <w:r>
              <w:t>Eilat</w:t>
            </w:r>
          </w:p>
        </w:tc>
        <w:tc>
          <w:tcPr>
            <w:tcW w:w="725" w:type="dxa"/>
          </w:tcPr>
          <w:p w14:paraId="2BC4F038" w14:textId="77777777" w:rsidR="005276D6" w:rsidRDefault="005276D6" w:rsidP="005276D6">
            <w:r>
              <w:t>309</w:t>
            </w:r>
          </w:p>
        </w:tc>
        <w:tc>
          <w:tcPr>
            <w:tcW w:w="648" w:type="dxa"/>
          </w:tcPr>
          <w:p w14:paraId="3D405BE7" w14:textId="77777777" w:rsidR="005276D6" w:rsidRDefault="005276D6" w:rsidP="005276D6">
            <w:r>
              <w:t>346</w:t>
            </w:r>
          </w:p>
        </w:tc>
        <w:tc>
          <w:tcPr>
            <w:tcW w:w="648" w:type="dxa"/>
          </w:tcPr>
          <w:p w14:paraId="6912724D" w14:textId="77777777" w:rsidR="005276D6" w:rsidRDefault="005276D6" w:rsidP="005276D6">
            <w:r>
              <w:t>438</w:t>
            </w:r>
          </w:p>
        </w:tc>
        <w:tc>
          <w:tcPr>
            <w:tcW w:w="648" w:type="dxa"/>
          </w:tcPr>
          <w:p w14:paraId="03B7D575" w14:textId="77777777" w:rsidR="005276D6" w:rsidRDefault="005276D6" w:rsidP="005276D6">
            <w:r>
              <w:t>405</w:t>
            </w:r>
          </w:p>
        </w:tc>
        <w:tc>
          <w:tcPr>
            <w:tcW w:w="792" w:type="dxa"/>
          </w:tcPr>
          <w:p w14:paraId="3E84A90B" w14:textId="77777777" w:rsidR="005276D6" w:rsidRDefault="005276D6" w:rsidP="005276D6">
            <w:r>
              <w:t>241</w:t>
            </w:r>
          </w:p>
        </w:tc>
        <w:tc>
          <w:tcPr>
            <w:tcW w:w="648" w:type="dxa"/>
          </w:tcPr>
          <w:p w14:paraId="0255E60A" w14:textId="77777777" w:rsidR="005276D6" w:rsidRDefault="005276D6" w:rsidP="005276D6">
            <w:r>
              <w:t>--</w:t>
            </w:r>
          </w:p>
        </w:tc>
      </w:tr>
      <w:tr w:rsidR="005276D6" w14:paraId="453F5831" w14:textId="77777777" w:rsidTr="00B4248E">
        <w:tc>
          <w:tcPr>
            <w:tcW w:w="1458" w:type="dxa"/>
          </w:tcPr>
          <w:p w14:paraId="6347D526" w14:textId="77777777" w:rsidR="005276D6" w:rsidRDefault="005276D6" w:rsidP="005276D6">
            <w:smartTag w:uri="urn:schemas-microsoft-com:office:smarttags" w:element="City">
              <w:smartTag w:uri="urn:schemas-microsoft-com:office:smarttags" w:element="place">
                <w:r>
                  <w:t>Nazareth</w:t>
                </w:r>
              </w:smartTag>
            </w:smartTag>
          </w:p>
        </w:tc>
        <w:tc>
          <w:tcPr>
            <w:tcW w:w="725" w:type="dxa"/>
          </w:tcPr>
          <w:p w14:paraId="55C8FE07" w14:textId="77777777" w:rsidR="005276D6" w:rsidRDefault="005276D6" w:rsidP="005276D6">
            <w:r>
              <w:t>131</w:t>
            </w:r>
          </w:p>
        </w:tc>
        <w:tc>
          <w:tcPr>
            <w:tcW w:w="648" w:type="dxa"/>
          </w:tcPr>
          <w:p w14:paraId="1AC6299D" w14:textId="77777777" w:rsidR="005276D6" w:rsidRDefault="005276D6" w:rsidP="005276D6">
            <w:r>
              <w:t>102</w:t>
            </w:r>
          </w:p>
        </w:tc>
        <w:tc>
          <w:tcPr>
            <w:tcW w:w="648" w:type="dxa"/>
          </w:tcPr>
          <w:p w14:paraId="3F37220F" w14:textId="77777777" w:rsidR="005276D6" w:rsidRDefault="005276D6" w:rsidP="005276D6">
            <w:r>
              <w:t>35</w:t>
            </w:r>
          </w:p>
        </w:tc>
        <w:tc>
          <w:tcPr>
            <w:tcW w:w="648" w:type="dxa"/>
          </w:tcPr>
          <w:p w14:paraId="412271DD" w14:textId="77777777" w:rsidR="005276D6" w:rsidRDefault="005276D6" w:rsidP="005276D6">
            <w:r>
              <w:t>29</w:t>
            </w:r>
          </w:p>
        </w:tc>
        <w:tc>
          <w:tcPr>
            <w:tcW w:w="792" w:type="dxa"/>
          </w:tcPr>
          <w:p w14:paraId="61771203" w14:textId="77777777" w:rsidR="005276D6" w:rsidRDefault="005276D6" w:rsidP="005276D6">
            <w:r>
              <w:t>207</w:t>
            </w:r>
          </w:p>
        </w:tc>
        <w:tc>
          <w:tcPr>
            <w:tcW w:w="648" w:type="dxa"/>
          </w:tcPr>
          <w:p w14:paraId="2FFAD80E" w14:textId="77777777" w:rsidR="005276D6" w:rsidRDefault="005276D6" w:rsidP="005276D6">
            <w:r>
              <w:t>488</w:t>
            </w:r>
          </w:p>
        </w:tc>
      </w:tr>
    </w:tbl>
    <w:p w14:paraId="2A27381A" w14:textId="77777777" w:rsidR="00237785" w:rsidRDefault="00237785" w:rsidP="00237785"/>
    <w:p w14:paraId="3DA0114A" w14:textId="77777777" w:rsidR="00392FBF" w:rsidRDefault="00392FBF" w:rsidP="00F7534F"/>
    <w:p w14:paraId="40C4278A" w14:textId="77777777" w:rsidR="00904CE5" w:rsidRPr="008439E4" w:rsidRDefault="00904CE5" w:rsidP="00904CE5">
      <w:pPr>
        <w:numPr>
          <w:ilvl w:val="1"/>
          <w:numId w:val="8"/>
        </w:numPr>
        <w:tabs>
          <w:tab w:val="left" w:pos="720"/>
        </w:tabs>
        <w:ind w:left="720"/>
      </w:pPr>
      <w:r>
        <w:t>Find a minimum cost spanning tree for the graph you created in problem #3</w:t>
      </w:r>
    </w:p>
    <w:p w14:paraId="402DA2F0" w14:textId="77777777" w:rsidR="00904CE5" w:rsidRDefault="00904CE5" w:rsidP="00F7534F"/>
    <w:p w14:paraId="31D0A7CE" w14:textId="77777777" w:rsidR="00904CE5" w:rsidRDefault="00904CE5" w:rsidP="00904CE5">
      <w:pPr>
        <w:numPr>
          <w:ilvl w:val="1"/>
          <w:numId w:val="8"/>
        </w:numPr>
        <w:tabs>
          <w:tab w:val="left" w:pos="720"/>
        </w:tabs>
        <w:ind w:left="720"/>
      </w:pPr>
      <w:r>
        <w:t xml:space="preserve">Find a minimum cost spanning tree for the </w:t>
      </w:r>
      <w:r w:rsidR="005276D6">
        <w:t>graph you created in problem #22</w:t>
      </w:r>
    </w:p>
    <w:p w14:paraId="2CC262C7" w14:textId="77777777" w:rsidR="005276D6" w:rsidRDefault="005276D6" w:rsidP="005276D6">
      <w:pPr>
        <w:tabs>
          <w:tab w:val="left" w:pos="720"/>
        </w:tabs>
      </w:pPr>
    </w:p>
    <w:p w14:paraId="38543712" w14:textId="77777777" w:rsidR="005276D6" w:rsidRPr="008439E4" w:rsidRDefault="005276D6" w:rsidP="00904CE5">
      <w:pPr>
        <w:numPr>
          <w:ilvl w:val="1"/>
          <w:numId w:val="8"/>
        </w:numPr>
        <w:tabs>
          <w:tab w:val="left" w:pos="720"/>
        </w:tabs>
        <w:ind w:left="720"/>
      </w:pPr>
      <w:r>
        <w:t xml:space="preserve">Find a minimum cost spanning tree for the graph </w:t>
      </w:r>
      <w:r w:rsidR="00910FB6">
        <w:t>from</w:t>
      </w:r>
      <w:r>
        <w:t xml:space="preserve"> problem #21</w:t>
      </w:r>
    </w:p>
    <w:p w14:paraId="11D19205" w14:textId="77777777" w:rsidR="00904CE5" w:rsidRDefault="00904CE5" w:rsidP="00F7534F"/>
    <w:p w14:paraId="2FDB938C" w14:textId="77777777" w:rsidR="006206DC" w:rsidRPr="006206DC" w:rsidRDefault="00A1719C" w:rsidP="006206DC">
      <w:pPr>
        <w:pStyle w:val="Heading3"/>
      </w:pPr>
      <w:r>
        <w:t>Concepts</w:t>
      </w:r>
    </w:p>
    <w:p w14:paraId="15B83183" w14:textId="77777777" w:rsidR="00265911" w:rsidRPr="008439E4" w:rsidRDefault="00265911" w:rsidP="00A82C49">
      <w:pPr>
        <w:numPr>
          <w:ilvl w:val="1"/>
          <w:numId w:val="8"/>
        </w:numPr>
        <w:tabs>
          <w:tab w:val="left" w:pos="720"/>
        </w:tabs>
        <w:ind w:left="720"/>
      </w:pPr>
      <w:r>
        <w:t>Can a graph have one vertex with odd degree?  If not, are there other values that are not possible?  Why?</w:t>
      </w:r>
    </w:p>
    <w:p w14:paraId="56502549" w14:textId="77777777" w:rsidR="00265911" w:rsidRPr="00265911" w:rsidRDefault="00265911" w:rsidP="00A82C49">
      <w:pPr>
        <w:tabs>
          <w:tab w:val="left" w:pos="720"/>
        </w:tabs>
      </w:pPr>
    </w:p>
    <w:p w14:paraId="5BB35249" w14:textId="77777777" w:rsidR="00A1719C" w:rsidRPr="008439E4" w:rsidRDefault="00904CE5" w:rsidP="00A82C49">
      <w:pPr>
        <w:numPr>
          <w:ilvl w:val="1"/>
          <w:numId w:val="8"/>
        </w:numPr>
        <w:tabs>
          <w:tab w:val="left" w:pos="720"/>
        </w:tabs>
        <w:ind w:left="720"/>
      </w:pPr>
      <w:r>
        <w:t xml:space="preserve">A complete graph is one in which there is an edge connecting every vertex to every other vertex.  </w:t>
      </w:r>
      <w:r w:rsidR="00A1719C">
        <w:t xml:space="preserve">For what values of n does complete graph with n vertices have </w:t>
      </w:r>
      <w:proofErr w:type="gramStart"/>
      <w:r w:rsidR="00A1719C">
        <w:t>an</w:t>
      </w:r>
      <w:proofErr w:type="gramEnd"/>
      <w:r w:rsidR="00A1719C">
        <w:t xml:space="preserve"> Euler circuit?  A Hamiltonian circuit?</w:t>
      </w:r>
    </w:p>
    <w:p w14:paraId="0968A286" w14:textId="77777777" w:rsidR="00A1719C" w:rsidRDefault="00A1719C" w:rsidP="00A82C49">
      <w:pPr>
        <w:tabs>
          <w:tab w:val="left" w:pos="720"/>
        </w:tabs>
      </w:pPr>
    </w:p>
    <w:p w14:paraId="0E2FA6A8" w14:textId="77777777" w:rsidR="00A1719C" w:rsidRPr="008439E4" w:rsidRDefault="00904CE5" w:rsidP="00A82C49">
      <w:pPr>
        <w:numPr>
          <w:ilvl w:val="1"/>
          <w:numId w:val="8"/>
        </w:numPr>
        <w:tabs>
          <w:tab w:val="clear" w:pos="1440"/>
          <w:tab w:val="left" w:pos="720"/>
        </w:tabs>
        <w:ind w:left="720"/>
      </w:pPr>
      <w:r>
        <w:t xml:space="preserve">Create a graph by drawing n vertices in a row, then another n vertices below those.  Draw an edge from each vertex in the top row to every vertex in the bottom row.  An example when n=3 is shown below.  For what values of n will a graph </w:t>
      </w:r>
      <w:proofErr w:type="gramStart"/>
      <w:r>
        <w:t>created</w:t>
      </w:r>
      <w:proofErr w:type="gramEnd"/>
      <w:r>
        <w:t xml:space="preserve"> this way have an Euler circuit</w:t>
      </w:r>
      <w:r w:rsidR="00A1719C">
        <w:t>?  A Hamiltonian circuit?</w:t>
      </w:r>
    </w:p>
    <w:p w14:paraId="55192271" w14:textId="7A2E8326" w:rsidR="00A1719C" w:rsidRDefault="007E3B2B" w:rsidP="008439E4">
      <w:r>
        <w:rPr>
          <w:noProof/>
        </w:rPr>
        <mc:AlternateContent>
          <mc:Choice Requires="wpg">
            <w:drawing>
              <wp:anchor distT="0" distB="0" distL="114300" distR="114300" simplePos="0" relativeHeight="251798528" behindDoc="0" locked="0" layoutInCell="1" allowOverlap="1" wp14:anchorId="727C8A92" wp14:editId="2B0BAE68">
                <wp:simplePos x="0" y="0"/>
                <wp:positionH relativeFrom="column">
                  <wp:posOffset>1554480</wp:posOffset>
                </wp:positionH>
                <wp:positionV relativeFrom="paragraph">
                  <wp:posOffset>106680</wp:posOffset>
                </wp:positionV>
                <wp:extent cx="1005840" cy="638810"/>
                <wp:effectExtent l="11430" t="8890" r="11430" b="9525"/>
                <wp:wrapNone/>
                <wp:docPr id="224" name="Group 3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638810"/>
                          <a:chOff x="4968" y="6409"/>
                          <a:chExt cx="1584" cy="1006"/>
                        </a:xfrm>
                      </wpg:grpSpPr>
                      <wps:wsp>
                        <wps:cNvPr id="225" name="Line 3495"/>
                        <wps:cNvCnPr>
                          <a:cxnSpLocks noChangeShapeType="1"/>
                        </wps:cNvCnPr>
                        <wps:spPr bwMode="auto">
                          <a:xfrm>
                            <a:off x="5040" y="6480"/>
                            <a:ext cx="720"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3496"/>
                        <wps:cNvCnPr>
                          <a:cxnSpLocks noChangeShapeType="1"/>
                        </wps:cNvCnPr>
                        <wps:spPr bwMode="auto">
                          <a:xfrm>
                            <a:off x="5760" y="6480"/>
                            <a:ext cx="72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3497"/>
                        <wps:cNvCnPr>
                          <a:cxnSpLocks noChangeShapeType="1"/>
                        </wps:cNvCnPr>
                        <wps:spPr bwMode="auto">
                          <a:xfrm flipV="1">
                            <a:off x="5040" y="6480"/>
                            <a:ext cx="72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3498"/>
                        <wps:cNvCnPr>
                          <a:cxnSpLocks noChangeShapeType="1"/>
                        </wps:cNvCnPr>
                        <wps:spPr bwMode="auto">
                          <a:xfrm flipV="1">
                            <a:off x="5040" y="6552"/>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3499"/>
                        <wps:cNvCnPr>
                          <a:cxnSpLocks noChangeShapeType="1"/>
                        </wps:cNvCnPr>
                        <wps:spPr bwMode="auto">
                          <a:xfrm>
                            <a:off x="6480" y="6480"/>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3500"/>
                        <wps:cNvCnPr>
                          <a:cxnSpLocks noChangeShapeType="1"/>
                        </wps:cNvCnPr>
                        <wps:spPr bwMode="auto">
                          <a:xfrm>
                            <a:off x="5040" y="6480"/>
                            <a:ext cx="144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3501"/>
                        <wps:cNvCnPr>
                          <a:cxnSpLocks noChangeShapeType="1"/>
                        </wps:cNvCnPr>
                        <wps:spPr bwMode="auto">
                          <a:xfrm flipV="1">
                            <a:off x="5040" y="6480"/>
                            <a:ext cx="1368"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3502"/>
                        <wps:cNvCnPr>
                          <a:cxnSpLocks noChangeShapeType="1"/>
                        </wps:cNvCnPr>
                        <wps:spPr bwMode="auto">
                          <a:xfrm flipV="1">
                            <a:off x="5760" y="6480"/>
                            <a:ext cx="720" cy="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3503"/>
                        <wps:cNvCnPr>
                          <a:cxnSpLocks noChangeShapeType="1"/>
                        </wps:cNvCnPr>
                        <wps:spPr bwMode="auto">
                          <a:xfrm>
                            <a:off x="5760" y="6480"/>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Oval 3504"/>
                        <wps:cNvSpPr>
                          <a:spLocks noChangeArrowheads="1"/>
                        </wps:cNvSpPr>
                        <wps:spPr bwMode="auto">
                          <a:xfrm>
                            <a:off x="4969" y="72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Oval 3505"/>
                        <wps:cNvSpPr>
                          <a:spLocks noChangeArrowheads="1"/>
                        </wps:cNvSpPr>
                        <wps:spPr bwMode="auto">
                          <a:xfrm>
                            <a:off x="6409" y="72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Oval 3506"/>
                        <wps:cNvSpPr>
                          <a:spLocks noChangeArrowheads="1"/>
                        </wps:cNvSpPr>
                        <wps:spPr bwMode="auto">
                          <a:xfrm>
                            <a:off x="4968" y="64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 name="Oval 3507"/>
                        <wps:cNvSpPr>
                          <a:spLocks noChangeArrowheads="1"/>
                        </wps:cNvSpPr>
                        <wps:spPr bwMode="auto">
                          <a:xfrm>
                            <a:off x="5688" y="64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 name="Oval 3508"/>
                        <wps:cNvSpPr>
                          <a:spLocks noChangeArrowheads="1"/>
                        </wps:cNvSpPr>
                        <wps:spPr bwMode="auto">
                          <a:xfrm>
                            <a:off x="5688" y="727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 name="Oval 3509"/>
                        <wps:cNvSpPr>
                          <a:spLocks noChangeArrowheads="1"/>
                        </wps:cNvSpPr>
                        <wps:spPr bwMode="auto">
                          <a:xfrm>
                            <a:off x="6409" y="640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A0ACA" id="Group 3494" o:spid="_x0000_s1026" style="position:absolute;margin-left:122.4pt;margin-top:8.4pt;width:79.2pt;height:50.3pt;z-index:251798528" coordorigin="4968,6409" coordsize="1584,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">
                <v:line id="Line 3495" o:spid="_x0000_s1027" style="position:absolute;visibility:visible;mso-wrap-style:square" from="5040,6480" to="5760,7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3496" o:spid="_x0000_s1028" style="position:absolute;visibility:visible;mso-wrap-style:square" from="5760,6480" to="648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3497" o:spid="_x0000_s1029" style="position:absolute;flip:y;visibility:visible;mso-wrap-style:square" from="5040,6480" to="576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Line 3498" o:spid="_x0000_s1030" style="position:absolute;flip:y;visibility:visible;mso-wrap-style:square" from="5040,6552" to="504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3499" o:spid="_x0000_s1031" style="position:absolute;visibility:visible;mso-wrap-style:square" from="6480,6480" to="648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3500" o:spid="_x0000_s1032" style="position:absolute;visibility:visible;mso-wrap-style:square" from="5040,6480" to="648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3501" o:spid="_x0000_s1033" style="position:absolute;flip:y;visibility:visible;mso-wrap-style:square" from="5040,6480" to="6408,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"/>
                <v:line id="Line 3502" o:spid="_x0000_s1034" style="position:absolute;flip:y;visibility:visible;mso-wrap-style:square" from="5760,6480" to="6480,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G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X5Sw6/Z9IRkIsfAAAA//8DAFBLAQItABQABgAIAAAAIQDb4fbL7gAAAIUBAAATAAAAAAAA&#10;AAAAAAAAAAAAAABbQ29udGVudF9UeXBlc10ueG1sUEsBAi0AFAAGAAgAAAAhAFr0LFu/AAAAFQEA&#10;AAsAAAAAAAAAAAAAAAAAHwEAAF9yZWxzLy5yZWxzUEsBAi0AFAAGAAgAAAAhAMUKEYzHAAAA3AAA&#10;AA8AAAAAAAAAAAAAAAAABwIAAGRycy9kb3ducmV2LnhtbFBLBQYAAAAAAwADALcAAAD7AgAAAAA=&#10;"/>
                <v:line id="Line 3503" o:spid="_x0000_s1035" style="position:absolute;visibility:visible;mso-wrap-style:square" from="5760,6480" to="576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oval id="Oval 3504" o:spid="_x0000_s1036" style="position:absolute;left:4969;top:72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"/>
                <v:oval id="Oval 3505" o:spid="_x0000_s1037" style="position:absolute;left:6409;top:72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"/>
                <v:oval id="Oval 3506" o:spid="_x0000_s1038" style="position:absolute;left:4968;top:64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"/>
                <v:oval id="Oval 3507" o:spid="_x0000_s1039" style="position:absolute;left:5688;top:64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"/>
                <v:oval id="Oval 3508" o:spid="_x0000_s1040" style="position:absolute;left:5688;top:727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"/>
                <v:oval id="Oval 3509" o:spid="_x0000_s1041" style="position:absolute;left:6409;top:64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"/>
              </v:group>
            </w:pict>
          </mc:Fallback>
        </mc:AlternateContent>
      </w:r>
    </w:p>
    <w:p w14:paraId="404B37B8" w14:textId="77777777" w:rsidR="002F1C2E" w:rsidRDefault="002F1C2E" w:rsidP="008439E4"/>
    <w:p w14:paraId="20A5728D" w14:textId="77777777" w:rsidR="00904CE5" w:rsidRDefault="00904CE5" w:rsidP="008439E4"/>
    <w:p w14:paraId="0628437F" w14:textId="77777777" w:rsidR="00904CE5" w:rsidRDefault="00904CE5" w:rsidP="008439E4"/>
    <w:p w14:paraId="51B2226C" w14:textId="77777777" w:rsidR="002F1C2E" w:rsidRDefault="002F1C2E" w:rsidP="008439E4"/>
    <w:p w14:paraId="39DF676C" w14:textId="77777777" w:rsidR="00265911" w:rsidRPr="008439E4" w:rsidRDefault="00265911" w:rsidP="008439E4">
      <w:pPr>
        <w:numPr>
          <w:ilvl w:val="1"/>
          <w:numId w:val="8"/>
        </w:numPr>
        <w:tabs>
          <w:tab w:val="clear" w:pos="1440"/>
          <w:tab w:val="num" w:pos="720"/>
        </w:tabs>
        <w:ind w:left="720"/>
      </w:pPr>
      <w:proofErr w:type="spellStart"/>
      <w:r>
        <w:t>Eulerize</w:t>
      </w:r>
      <w:proofErr w:type="spellEnd"/>
      <w:r>
        <w:t xml:space="preserve"> this graph in the most efficient way possible, considering the weights of the edges.</w:t>
      </w:r>
    </w:p>
    <w:p w14:paraId="4A8F5A13" w14:textId="146856D0" w:rsidR="00265911" w:rsidRDefault="007E3B2B" w:rsidP="00265911">
      <w:r>
        <w:rPr>
          <w:noProof/>
        </w:rPr>
        <mc:AlternateContent>
          <mc:Choice Requires="wpg">
            <w:drawing>
              <wp:anchor distT="0" distB="0" distL="114300" distR="114300" simplePos="0" relativeHeight="251801600" behindDoc="0" locked="0" layoutInCell="1" allowOverlap="1" wp14:anchorId="2EDD04E4" wp14:editId="0E7E0A93">
                <wp:simplePos x="0" y="0"/>
                <wp:positionH relativeFrom="column">
                  <wp:posOffset>1005840</wp:posOffset>
                </wp:positionH>
                <wp:positionV relativeFrom="paragraph">
                  <wp:posOffset>60960</wp:posOffset>
                </wp:positionV>
                <wp:extent cx="3219450" cy="822325"/>
                <wp:effectExtent l="5715" t="0" r="3810" b="7620"/>
                <wp:wrapNone/>
                <wp:docPr id="177" name="Group 3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822325"/>
                          <a:chOff x="3384" y="2088"/>
                          <a:chExt cx="5070" cy="1295"/>
                        </a:xfrm>
                      </wpg:grpSpPr>
                      <wps:wsp>
                        <wps:cNvPr id="178" name="Line 3592"/>
                        <wps:cNvCnPr>
                          <a:cxnSpLocks noChangeShapeType="1"/>
                        </wps:cNvCnPr>
                        <wps:spPr bwMode="auto">
                          <a:xfrm>
                            <a:off x="8208" y="2808"/>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3593"/>
                        <wps:cNvCnPr>
                          <a:cxnSpLocks noChangeShapeType="1"/>
                        </wps:cNvCnPr>
                        <wps:spPr bwMode="auto">
                          <a:xfrm>
                            <a:off x="7056" y="230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3594"/>
                        <wps:cNvCnPr>
                          <a:cxnSpLocks noChangeShapeType="1"/>
                        </wps:cNvCnPr>
                        <wps:spPr bwMode="auto">
                          <a:xfrm>
                            <a:off x="8208" y="23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Oval 3595"/>
                        <wps:cNvSpPr>
                          <a:spLocks noChangeArrowheads="1"/>
                        </wps:cNvSpPr>
                        <wps:spPr bwMode="auto">
                          <a:xfrm>
                            <a:off x="8137" y="22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Line 3596"/>
                        <wps:cNvCnPr>
                          <a:cxnSpLocks noChangeShapeType="1"/>
                        </wps:cNvCnPr>
                        <wps:spPr bwMode="auto">
                          <a:xfrm>
                            <a:off x="7056" y="2808"/>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Oval 3597"/>
                        <wps:cNvSpPr>
                          <a:spLocks noChangeArrowheads="1"/>
                        </wps:cNvSpPr>
                        <wps:spPr bwMode="auto">
                          <a:xfrm>
                            <a:off x="8136" y="27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Line 3598"/>
                        <wps:cNvCnPr>
                          <a:cxnSpLocks noChangeShapeType="1"/>
                        </wps:cNvCnPr>
                        <wps:spPr bwMode="auto">
                          <a:xfrm>
                            <a:off x="7056" y="331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Oval 3599"/>
                        <wps:cNvSpPr>
                          <a:spLocks noChangeArrowheads="1"/>
                        </wps:cNvSpPr>
                        <wps:spPr bwMode="auto">
                          <a:xfrm>
                            <a:off x="8137" y="32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Line 3563"/>
                        <wps:cNvCnPr>
                          <a:cxnSpLocks noChangeShapeType="1"/>
                        </wps:cNvCnPr>
                        <wps:spPr bwMode="auto">
                          <a:xfrm>
                            <a:off x="3456" y="2808"/>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3564"/>
                        <wps:cNvCnPr>
                          <a:cxnSpLocks noChangeShapeType="1"/>
                        </wps:cNvCnPr>
                        <wps:spPr bwMode="auto">
                          <a:xfrm>
                            <a:off x="7056" y="2808"/>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3565"/>
                        <wps:cNvCnPr>
                          <a:cxnSpLocks noChangeShapeType="1"/>
                        </wps:cNvCnPr>
                        <wps:spPr bwMode="auto">
                          <a:xfrm>
                            <a:off x="4608" y="2808"/>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3566"/>
                        <wps:cNvCnPr>
                          <a:cxnSpLocks noChangeShapeType="1"/>
                        </wps:cNvCnPr>
                        <wps:spPr bwMode="auto">
                          <a:xfrm>
                            <a:off x="3456" y="230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3567"/>
                        <wps:cNvCnPr>
                          <a:cxnSpLocks noChangeShapeType="1"/>
                        </wps:cNvCnPr>
                        <wps:spPr bwMode="auto">
                          <a:xfrm>
                            <a:off x="3456" y="2808"/>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3568"/>
                        <wps:cNvCnPr>
                          <a:cxnSpLocks noChangeShapeType="1"/>
                        </wps:cNvCnPr>
                        <wps:spPr bwMode="auto">
                          <a:xfrm>
                            <a:off x="3456" y="23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3569"/>
                        <wps:cNvSpPr>
                          <a:spLocks noChangeArrowheads="1"/>
                        </wps:cNvSpPr>
                        <wps:spPr bwMode="auto">
                          <a:xfrm>
                            <a:off x="3384" y="273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3570"/>
                        <wps:cNvSpPr>
                          <a:spLocks noChangeArrowheads="1"/>
                        </wps:cNvSpPr>
                        <wps:spPr bwMode="auto">
                          <a:xfrm>
                            <a:off x="3384" y="22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Line 3571"/>
                        <wps:cNvCnPr>
                          <a:cxnSpLocks noChangeShapeType="1"/>
                        </wps:cNvCnPr>
                        <wps:spPr bwMode="auto">
                          <a:xfrm>
                            <a:off x="4608" y="2304"/>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3572"/>
                        <wps:cNvCnPr>
                          <a:cxnSpLocks noChangeShapeType="1"/>
                        </wps:cNvCnPr>
                        <wps:spPr bwMode="auto">
                          <a:xfrm>
                            <a:off x="7056" y="23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Oval 3573"/>
                        <wps:cNvSpPr>
                          <a:spLocks noChangeArrowheads="1"/>
                        </wps:cNvSpPr>
                        <wps:spPr bwMode="auto">
                          <a:xfrm>
                            <a:off x="6985" y="22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Line 3574"/>
                        <wps:cNvCnPr>
                          <a:cxnSpLocks noChangeShapeType="1"/>
                        </wps:cNvCnPr>
                        <wps:spPr bwMode="auto">
                          <a:xfrm>
                            <a:off x="4608" y="2808"/>
                            <a:ext cx="23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Oval 3575"/>
                        <wps:cNvSpPr>
                          <a:spLocks noChangeArrowheads="1"/>
                        </wps:cNvSpPr>
                        <wps:spPr bwMode="auto">
                          <a:xfrm>
                            <a:off x="6984" y="27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Line 3576"/>
                        <wps:cNvCnPr>
                          <a:cxnSpLocks noChangeShapeType="1"/>
                        </wps:cNvCnPr>
                        <wps:spPr bwMode="auto">
                          <a:xfrm>
                            <a:off x="4608" y="23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Oval 3577"/>
                        <wps:cNvSpPr>
                          <a:spLocks noChangeArrowheads="1"/>
                        </wps:cNvSpPr>
                        <wps:spPr bwMode="auto">
                          <a:xfrm>
                            <a:off x="4537" y="22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Oval 3578"/>
                        <wps:cNvSpPr>
                          <a:spLocks noChangeArrowheads="1"/>
                        </wps:cNvSpPr>
                        <wps:spPr bwMode="auto">
                          <a:xfrm>
                            <a:off x="4536" y="27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Line 3579"/>
                        <wps:cNvCnPr>
                          <a:cxnSpLocks noChangeShapeType="1"/>
                        </wps:cNvCnPr>
                        <wps:spPr bwMode="auto">
                          <a:xfrm>
                            <a:off x="3456" y="331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Oval 3583"/>
                        <wps:cNvSpPr>
                          <a:spLocks noChangeArrowheads="1"/>
                        </wps:cNvSpPr>
                        <wps:spPr bwMode="auto">
                          <a:xfrm>
                            <a:off x="3384" y="32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Line 3584"/>
                        <wps:cNvCnPr>
                          <a:cxnSpLocks noChangeShapeType="1"/>
                        </wps:cNvCnPr>
                        <wps:spPr bwMode="auto">
                          <a:xfrm>
                            <a:off x="4608" y="3312"/>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Oval 3586"/>
                        <wps:cNvSpPr>
                          <a:spLocks noChangeArrowheads="1"/>
                        </wps:cNvSpPr>
                        <wps:spPr bwMode="auto">
                          <a:xfrm>
                            <a:off x="6985" y="32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Oval 3590"/>
                        <wps:cNvSpPr>
                          <a:spLocks noChangeArrowheads="1"/>
                        </wps:cNvSpPr>
                        <wps:spPr bwMode="auto">
                          <a:xfrm>
                            <a:off x="4537" y="324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Text Box 3601"/>
                        <wps:cNvSpPr txBox="1">
                          <a:spLocks noChangeArrowheads="1"/>
                        </wps:cNvSpPr>
                        <wps:spPr bwMode="auto">
                          <a:xfrm>
                            <a:off x="3456" y="244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B5092"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208" name="Text Box 3602"/>
                        <wps:cNvSpPr txBox="1">
                          <a:spLocks noChangeArrowheads="1"/>
                        </wps:cNvSpPr>
                        <wps:spPr bwMode="auto">
                          <a:xfrm>
                            <a:off x="3456" y="295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14165"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209" name="Text Box 3603"/>
                        <wps:cNvSpPr txBox="1">
                          <a:spLocks noChangeArrowheads="1"/>
                        </wps:cNvSpPr>
                        <wps:spPr bwMode="auto">
                          <a:xfrm>
                            <a:off x="3888" y="208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B786"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210" name="Text Box 3604"/>
                        <wps:cNvSpPr txBox="1">
                          <a:spLocks noChangeArrowheads="1"/>
                        </wps:cNvSpPr>
                        <wps:spPr bwMode="auto">
                          <a:xfrm>
                            <a:off x="3888" y="259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9537"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211" name="Text Box 3605"/>
                        <wps:cNvSpPr txBox="1">
                          <a:spLocks noChangeArrowheads="1"/>
                        </wps:cNvSpPr>
                        <wps:spPr bwMode="auto">
                          <a:xfrm>
                            <a:off x="3888" y="3096"/>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6BEF"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212" name="Text Box 3606"/>
                        <wps:cNvSpPr txBox="1">
                          <a:spLocks noChangeArrowheads="1"/>
                        </wps:cNvSpPr>
                        <wps:spPr bwMode="auto">
                          <a:xfrm>
                            <a:off x="4608" y="244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33B8"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213" name="Text Box 3607"/>
                        <wps:cNvSpPr txBox="1">
                          <a:spLocks noChangeArrowheads="1"/>
                        </wps:cNvSpPr>
                        <wps:spPr bwMode="auto">
                          <a:xfrm>
                            <a:off x="4608" y="295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E48EF"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214" name="Text Box 3608"/>
                        <wps:cNvSpPr txBox="1">
                          <a:spLocks noChangeArrowheads="1"/>
                        </wps:cNvSpPr>
                        <wps:spPr bwMode="auto">
                          <a:xfrm>
                            <a:off x="7098" y="244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449D"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215" name="Text Box 3609"/>
                        <wps:cNvSpPr txBox="1">
                          <a:spLocks noChangeArrowheads="1"/>
                        </wps:cNvSpPr>
                        <wps:spPr bwMode="auto">
                          <a:xfrm>
                            <a:off x="7098" y="295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4E35A"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216" name="Text Box 3610"/>
                        <wps:cNvSpPr txBox="1">
                          <a:spLocks noChangeArrowheads="1"/>
                        </wps:cNvSpPr>
                        <wps:spPr bwMode="auto">
                          <a:xfrm>
                            <a:off x="8208" y="244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3845"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217" name="Text Box 3611"/>
                        <wps:cNvSpPr txBox="1">
                          <a:spLocks noChangeArrowheads="1"/>
                        </wps:cNvSpPr>
                        <wps:spPr bwMode="auto">
                          <a:xfrm>
                            <a:off x="8208" y="295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76681"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218" name="Text Box 3612"/>
                        <wps:cNvSpPr txBox="1">
                          <a:spLocks noChangeArrowheads="1"/>
                        </wps:cNvSpPr>
                        <wps:spPr bwMode="auto">
                          <a:xfrm>
                            <a:off x="7530" y="208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6661"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219" name="Text Box 3613"/>
                        <wps:cNvSpPr txBox="1">
                          <a:spLocks noChangeArrowheads="1"/>
                        </wps:cNvSpPr>
                        <wps:spPr bwMode="auto">
                          <a:xfrm>
                            <a:off x="7530" y="259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F7547"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220" name="Text Box 3614"/>
                        <wps:cNvSpPr txBox="1">
                          <a:spLocks noChangeArrowheads="1"/>
                        </wps:cNvSpPr>
                        <wps:spPr bwMode="auto">
                          <a:xfrm>
                            <a:off x="7530" y="3096"/>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C0E93"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221" name="Text Box 3615"/>
                        <wps:cNvSpPr txBox="1">
                          <a:spLocks noChangeArrowheads="1"/>
                        </wps:cNvSpPr>
                        <wps:spPr bwMode="auto">
                          <a:xfrm>
                            <a:off x="5730" y="208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B720" w14:textId="77777777" w:rsidR="007907F9" w:rsidRPr="00B16717" w:rsidRDefault="007907F9" w:rsidP="00FC7B8E">
                              <w:pPr>
                                <w:rPr>
                                  <w:sz w:val="20"/>
                                  <w:szCs w:val="20"/>
                                </w:rPr>
                              </w:pPr>
                              <w:r>
                                <w:rPr>
                                  <w:sz w:val="20"/>
                                  <w:szCs w:val="20"/>
                                </w:rPr>
                                <w:t>3</w:t>
                              </w:r>
                            </w:p>
                          </w:txbxContent>
                        </wps:txbx>
                        <wps:bodyPr rot="0" vert="horz" wrap="square" lIns="18288" tIns="0" rIns="0" bIns="0" anchor="t" anchorCtr="0" upright="1">
                          <a:noAutofit/>
                        </wps:bodyPr>
                      </wps:wsp>
                      <wps:wsp>
                        <wps:cNvPr id="222" name="Text Box 3616"/>
                        <wps:cNvSpPr txBox="1">
                          <a:spLocks noChangeArrowheads="1"/>
                        </wps:cNvSpPr>
                        <wps:spPr bwMode="auto">
                          <a:xfrm>
                            <a:off x="5730" y="259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AF1D7" w14:textId="77777777" w:rsidR="007907F9" w:rsidRPr="00B16717" w:rsidRDefault="007907F9" w:rsidP="00FC7B8E">
                              <w:pPr>
                                <w:rPr>
                                  <w:sz w:val="20"/>
                                  <w:szCs w:val="20"/>
                                </w:rPr>
                              </w:pPr>
                              <w:r>
                                <w:rPr>
                                  <w:sz w:val="20"/>
                                  <w:szCs w:val="20"/>
                                </w:rPr>
                                <w:t>3</w:t>
                              </w:r>
                            </w:p>
                          </w:txbxContent>
                        </wps:txbx>
                        <wps:bodyPr rot="0" vert="horz" wrap="square" lIns="18288" tIns="0" rIns="0" bIns="0" anchor="t" anchorCtr="0" upright="1">
                          <a:noAutofit/>
                        </wps:bodyPr>
                      </wps:wsp>
                      <wps:wsp>
                        <wps:cNvPr id="223" name="Text Box 3617"/>
                        <wps:cNvSpPr txBox="1">
                          <a:spLocks noChangeArrowheads="1"/>
                        </wps:cNvSpPr>
                        <wps:spPr bwMode="auto">
                          <a:xfrm>
                            <a:off x="5730" y="3096"/>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D29C" w14:textId="77777777" w:rsidR="007907F9" w:rsidRPr="00B16717" w:rsidRDefault="007907F9" w:rsidP="00FC7B8E">
                              <w:pPr>
                                <w:rPr>
                                  <w:sz w:val="20"/>
                                  <w:szCs w:val="20"/>
                                </w:rPr>
                              </w:pPr>
                              <w:r>
                                <w:rPr>
                                  <w:sz w:val="20"/>
                                  <w:szCs w:val="20"/>
                                </w:rPr>
                                <w:t>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D04E4" id="Group 3746" o:spid="_x0000_s2731" style="position:absolute;margin-left:79.2pt;margin-top:4.8pt;width:253.5pt;height:64.75pt;z-index:251801600;mso-position-horizontal-relative:text;mso-position-vertical-relative:text" coordorigin="3384,2088" coordsize="507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">
                <v:line id="Line 3592" o:spid="_x0000_s2732" style="position:absolute;visibility:visible;mso-wrap-style:square" from="8208,2808" to="820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3593" o:spid="_x0000_s2733" style="position:absolute;visibility:visible;mso-wrap-style:square" from="7056,2304" to="820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3594" o:spid="_x0000_s2734" style="position:absolute;visibility:visible;mso-wrap-style:square" from="8208,2304" to="8208,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oval id="Oval 3595" o:spid="_x0000_s2735" style="position:absolute;left:8137;top:22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line id="Line 3596" o:spid="_x0000_s2736" style="position:absolute;visibility:visible;mso-wrap-style:square" from="7056,2808" to="8208,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oval id="Oval 3597" o:spid="_x0000_s2737" style="position:absolute;left:8136;top:27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"/>
                <v:line id="Line 3598" o:spid="_x0000_s2738" style="position:absolute;visibility:visible;mso-wrap-style:square" from="7056,3312" to="820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oval id="Oval 3599" o:spid="_x0000_s2739" style="position:absolute;left:8137;top:32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line id="Line 3563" o:spid="_x0000_s2740" style="position:absolute;visibility:visible;mso-wrap-style:square" from="3456,2808" to="3456,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3564" o:spid="_x0000_s2741" style="position:absolute;visibility:visible;mso-wrap-style:square" from="7056,2808" to="7056,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3565" o:spid="_x0000_s2742" style="position:absolute;visibility:visible;mso-wrap-style:square" from="4608,2808" to="460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3566" o:spid="_x0000_s2743" style="position:absolute;visibility:visible;mso-wrap-style:square" from="3456,2304" to="460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3567" o:spid="_x0000_s2744" style="position:absolute;visibility:visible;mso-wrap-style:square" from="3456,2808" to="4608,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3568" o:spid="_x0000_s2745" style="position:absolute;visibility:visible;mso-wrap-style:square" from="3456,2304" to="34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oval id="Oval 3569" o:spid="_x0000_s2746" style="position:absolute;left:3384;top:27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oval id="Oval 3570" o:spid="_x0000_s2747" style="position:absolute;left:3384;top:22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line id="Line 3571" o:spid="_x0000_s2748" style="position:absolute;visibility:visible;mso-wrap-style:square" from="4608,2304" to="705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3572" o:spid="_x0000_s2749" style="position:absolute;visibility:visible;mso-wrap-style:square" from="7056,2304" to="705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oval id="Oval 3573" o:spid="_x0000_s2750" style="position:absolute;left:6985;top:22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"/>
                <v:line id="Line 3574" o:spid="_x0000_s2751" style="position:absolute;visibility:visible;mso-wrap-style:square" from="4608,2808" to="698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oval id="Oval 3575" o:spid="_x0000_s2752" style="position:absolute;left:6984;top:27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"/>
                <v:line id="Line 3576" o:spid="_x0000_s2753" style="position:absolute;visibility:visible;mso-wrap-style:square" from="4608,2304" to="4608,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oval id="Oval 3577" o:spid="_x0000_s2754" style="position:absolute;left:4537;top:22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"/>
                <v:oval id="Oval 3578" o:spid="_x0000_s2755" style="position:absolute;left:4536;top:27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"/>
                <v:line id="Line 3579" o:spid="_x0000_s2756" style="position:absolute;visibility:visible;mso-wrap-style:square" from="3456,3312" to="460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oval id="Oval 3583" o:spid="_x0000_s2757" style="position:absolute;left:3384;top:32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line id="Line 3584" o:spid="_x0000_s2758" style="position:absolute;visibility:visible;mso-wrap-style:square" from="4608,3312" to="7056,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oval id="Oval 3586" o:spid="_x0000_s2759" style="position:absolute;left:6985;top:32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"/>
                <v:oval id="Oval 3590" o:spid="_x0000_s2760" style="position:absolute;left:4537;top:32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"/>
                <v:shape id="Text Box 3601" o:spid="_x0000_s2761" type="#_x0000_t202" style="position:absolute;left:3456;top:244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" filled="f" stroked="f">
                  <v:textbox inset="1.44pt,0,0,0">
                    <w:txbxContent>
                      <w:p w14:paraId="1BCB5092" w14:textId="77777777" w:rsidR="007907F9" w:rsidRPr="00B16717" w:rsidRDefault="007907F9" w:rsidP="00FC7B8E">
                        <w:pPr>
                          <w:rPr>
                            <w:sz w:val="20"/>
                            <w:szCs w:val="20"/>
                          </w:rPr>
                        </w:pPr>
                        <w:r>
                          <w:rPr>
                            <w:sz w:val="20"/>
                            <w:szCs w:val="20"/>
                          </w:rPr>
                          <w:t>1</w:t>
                        </w:r>
                      </w:p>
                    </w:txbxContent>
                  </v:textbox>
                </v:shape>
                <v:shape id="Text Box 3602" o:spid="_x0000_s2762" type="#_x0000_t202" style="position:absolute;left:3456;top:295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" filled="f" stroked="f">
                  <v:textbox inset="1.44pt,0,0,0">
                    <w:txbxContent>
                      <w:p w14:paraId="39314165" w14:textId="77777777" w:rsidR="007907F9" w:rsidRPr="00B16717" w:rsidRDefault="007907F9" w:rsidP="00FC7B8E">
                        <w:pPr>
                          <w:rPr>
                            <w:sz w:val="20"/>
                            <w:szCs w:val="20"/>
                          </w:rPr>
                        </w:pPr>
                        <w:r>
                          <w:rPr>
                            <w:sz w:val="20"/>
                            <w:szCs w:val="20"/>
                          </w:rPr>
                          <w:t>1</w:t>
                        </w:r>
                      </w:p>
                    </w:txbxContent>
                  </v:textbox>
                </v:shape>
                <v:shape id="Text Box 3603" o:spid="_x0000_s2763" type="#_x0000_t202" style="position:absolute;left:3888;top:208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" filled="f" stroked="f">
                  <v:textbox inset="1.44pt,0,0,0">
                    <w:txbxContent>
                      <w:p w14:paraId="60CCB786" w14:textId="77777777" w:rsidR="007907F9" w:rsidRPr="00B16717" w:rsidRDefault="007907F9" w:rsidP="00FC7B8E">
                        <w:pPr>
                          <w:rPr>
                            <w:sz w:val="20"/>
                            <w:szCs w:val="20"/>
                          </w:rPr>
                        </w:pPr>
                        <w:r>
                          <w:rPr>
                            <w:sz w:val="20"/>
                            <w:szCs w:val="20"/>
                          </w:rPr>
                          <w:t>2</w:t>
                        </w:r>
                      </w:p>
                    </w:txbxContent>
                  </v:textbox>
                </v:shape>
                <v:shape id="Text Box 3604" o:spid="_x0000_s2764" type="#_x0000_t202" style="position:absolute;left:3888;top:259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" filled="f" stroked="f">
                  <v:textbox inset="1.44pt,0,0,0">
                    <w:txbxContent>
                      <w:p w14:paraId="07A09537" w14:textId="77777777" w:rsidR="007907F9" w:rsidRPr="00B16717" w:rsidRDefault="007907F9" w:rsidP="00FC7B8E">
                        <w:pPr>
                          <w:rPr>
                            <w:sz w:val="20"/>
                            <w:szCs w:val="20"/>
                          </w:rPr>
                        </w:pPr>
                        <w:r>
                          <w:rPr>
                            <w:sz w:val="20"/>
                            <w:szCs w:val="20"/>
                          </w:rPr>
                          <w:t>2</w:t>
                        </w:r>
                      </w:p>
                    </w:txbxContent>
                  </v:textbox>
                </v:shape>
                <v:shape id="Text Box 3605" o:spid="_x0000_s2765" type="#_x0000_t202" style="position:absolute;left:3888;top:3096;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" filled="f" stroked="f">
                  <v:textbox inset="1.44pt,0,0,0">
                    <w:txbxContent>
                      <w:p w14:paraId="42E96BEF" w14:textId="77777777" w:rsidR="007907F9" w:rsidRPr="00B16717" w:rsidRDefault="007907F9" w:rsidP="00FC7B8E">
                        <w:pPr>
                          <w:rPr>
                            <w:sz w:val="20"/>
                            <w:szCs w:val="20"/>
                          </w:rPr>
                        </w:pPr>
                        <w:r>
                          <w:rPr>
                            <w:sz w:val="20"/>
                            <w:szCs w:val="20"/>
                          </w:rPr>
                          <w:t>2</w:t>
                        </w:r>
                      </w:p>
                    </w:txbxContent>
                  </v:textbox>
                </v:shape>
                <v:shape id="Text Box 3606" o:spid="_x0000_s2766" type="#_x0000_t202" style="position:absolute;left:4608;top:244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" filled="f" stroked="f">
                  <v:textbox inset="1.44pt,0,0,0">
                    <w:txbxContent>
                      <w:p w14:paraId="69D233B8" w14:textId="77777777" w:rsidR="007907F9" w:rsidRPr="00B16717" w:rsidRDefault="007907F9" w:rsidP="00FC7B8E">
                        <w:pPr>
                          <w:rPr>
                            <w:sz w:val="20"/>
                            <w:szCs w:val="20"/>
                          </w:rPr>
                        </w:pPr>
                        <w:r>
                          <w:rPr>
                            <w:sz w:val="20"/>
                            <w:szCs w:val="20"/>
                          </w:rPr>
                          <w:t>1</w:t>
                        </w:r>
                      </w:p>
                    </w:txbxContent>
                  </v:textbox>
                </v:shape>
                <v:shape id="Text Box 3607" o:spid="_x0000_s2767" type="#_x0000_t202" style="position:absolute;left:4608;top:295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" filled="f" stroked="f">
                  <v:textbox inset="1.44pt,0,0,0">
                    <w:txbxContent>
                      <w:p w14:paraId="4C5E48EF" w14:textId="77777777" w:rsidR="007907F9" w:rsidRPr="00B16717" w:rsidRDefault="007907F9" w:rsidP="00FC7B8E">
                        <w:pPr>
                          <w:rPr>
                            <w:sz w:val="20"/>
                            <w:szCs w:val="20"/>
                          </w:rPr>
                        </w:pPr>
                        <w:r>
                          <w:rPr>
                            <w:sz w:val="20"/>
                            <w:szCs w:val="20"/>
                          </w:rPr>
                          <w:t>1</w:t>
                        </w:r>
                      </w:p>
                    </w:txbxContent>
                  </v:textbox>
                </v:shape>
                <v:shape id="Text Box 3608" o:spid="_x0000_s2768" type="#_x0000_t202" style="position:absolute;left:7098;top:244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" filled="f" stroked="f">
                  <v:textbox inset="1.44pt,0,0,0">
                    <w:txbxContent>
                      <w:p w14:paraId="7FB4449D" w14:textId="77777777" w:rsidR="007907F9" w:rsidRPr="00B16717" w:rsidRDefault="007907F9" w:rsidP="00FC7B8E">
                        <w:pPr>
                          <w:rPr>
                            <w:sz w:val="20"/>
                            <w:szCs w:val="20"/>
                          </w:rPr>
                        </w:pPr>
                        <w:r>
                          <w:rPr>
                            <w:sz w:val="20"/>
                            <w:szCs w:val="20"/>
                          </w:rPr>
                          <w:t>1</w:t>
                        </w:r>
                      </w:p>
                    </w:txbxContent>
                  </v:textbox>
                </v:shape>
                <v:shape id="Text Box 3609" o:spid="_x0000_s2769" type="#_x0000_t202" style="position:absolute;left:7098;top:295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" filled="f" stroked="f">
                  <v:textbox inset="1.44pt,0,0,0">
                    <w:txbxContent>
                      <w:p w14:paraId="7A44E35A" w14:textId="77777777" w:rsidR="007907F9" w:rsidRPr="00B16717" w:rsidRDefault="007907F9" w:rsidP="00FC7B8E">
                        <w:pPr>
                          <w:rPr>
                            <w:sz w:val="20"/>
                            <w:szCs w:val="20"/>
                          </w:rPr>
                        </w:pPr>
                        <w:r>
                          <w:rPr>
                            <w:sz w:val="20"/>
                            <w:szCs w:val="20"/>
                          </w:rPr>
                          <w:t>1</w:t>
                        </w:r>
                      </w:p>
                    </w:txbxContent>
                  </v:textbox>
                </v:shape>
                <v:shape id="Text Box 3610" o:spid="_x0000_s2770" type="#_x0000_t202" style="position:absolute;left:8208;top:244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" filled="f" stroked="f">
                  <v:textbox inset="1.44pt,0,0,0">
                    <w:txbxContent>
                      <w:p w14:paraId="1A343845" w14:textId="77777777" w:rsidR="007907F9" w:rsidRPr="00B16717" w:rsidRDefault="007907F9" w:rsidP="00FC7B8E">
                        <w:pPr>
                          <w:rPr>
                            <w:sz w:val="20"/>
                            <w:szCs w:val="20"/>
                          </w:rPr>
                        </w:pPr>
                        <w:r>
                          <w:rPr>
                            <w:sz w:val="20"/>
                            <w:szCs w:val="20"/>
                          </w:rPr>
                          <w:t>1</w:t>
                        </w:r>
                      </w:p>
                    </w:txbxContent>
                  </v:textbox>
                </v:shape>
                <v:shape id="Text Box 3611" o:spid="_x0000_s2771" type="#_x0000_t202" style="position:absolute;left:8208;top:295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" filled="f" stroked="f">
                  <v:textbox inset="1.44pt,0,0,0">
                    <w:txbxContent>
                      <w:p w14:paraId="45C76681" w14:textId="77777777" w:rsidR="007907F9" w:rsidRPr="00B16717" w:rsidRDefault="007907F9" w:rsidP="00FC7B8E">
                        <w:pPr>
                          <w:rPr>
                            <w:sz w:val="20"/>
                            <w:szCs w:val="20"/>
                          </w:rPr>
                        </w:pPr>
                        <w:r>
                          <w:rPr>
                            <w:sz w:val="20"/>
                            <w:szCs w:val="20"/>
                          </w:rPr>
                          <w:t>1</w:t>
                        </w:r>
                      </w:p>
                    </w:txbxContent>
                  </v:textbox>
                </v:shape>
                <v:shape id="Text Box 3612" o:spid="_x0000_s2772" type="#_x0000_t202" style="position:absolute;left:7530;top:208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" filled="f" stroked="f">
                  <v:textbox inset="1.44pt,0,0,0">
                    <w:txbxContent>
                      <w:p w14:paraId="57FC6661" w14:textId="77777777" w:rsidR="007907F9" w:rsidRPr="00B16717" w:rsidRDefault="007907F9" w:rsidP="00FC7B8E">
                        <w:pPr>
                          <w:rPr>
                            <w:sz w:val="20"/>
                            <w:szCs w:val="20"/>
                          </w:rPr>
                        </w:pPr>
                        <w:r>
                          <w:rPr>
                            <w:sz w:val="20"/>
                            <w:szCs w:val="20"/>
                          </w:rPr>
                          <w:t>2</w:t>
                        </w:r>
                      </w:p>
                    </w:txbxContent>
                  </v:textbox>
                </v:shape>
                <v:shape id="Text Box 3613" o:spid="_x0000_s2773" type="#_x0000_t202" style="position:absolute;left:7530;top:259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" filled="f" stroked="f">
                  <v:textbox inset="1.44pt,0,0,0">
                    <w:txbxContent>
                      <w:p w14:paraId="0BEF7547" w14:textId="77777777" w:rsidR="007907F9" w:rsidRPr="00B16717" w:rsidRDefault="007907F9" w:rsidP="00FC7B8E">
                        <w:pPr>
                          <w:rPr>
                            <w:sz w:val="20"/>
                            <w:szCs w:val="20"/>
                          </w:rPr>
                        </w:pPr>
                        <w:r>
                          <w:rPr>
                            <w:sz w:val="20"/>
                            <w:szCs w:val="20"/>
                          </w:rPr>
                          <w:t>2</w:t>
                        </w:r>
                      </w:p>
                    </w:txbxContent>
                  </v:textbox>
                </v:shape>
                <v:shape id="Text Box 3614" o:spid="_x0000_s2774" type="#_x0000_t202" style="position:absolute;left:7530;top:3096;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" filled="f" stroked="f">
                  <v:textbox inset="1.44pt,0,0,0">
                    <w:txbxContent>
                      <w:p w14:paraId="5BAC0E93" w14:textId="77777777" w:rsidR="007907F9" w:rsidRPr="00B16717" w:rsidRDefault="007907F9" w:rsidP="00FC7B8E">
                        <w:pPr>
                          <w:rPr>
                            <w:sz w:val="20"/>
                            <w:szCs w:val="20"/>
                          </w:rPr>
                        </w:pPr>
                        <w:r>
                          <w:rPr>
                            <w:sz w:val="20"/>
                            <w:szCs w:val="20"/>
                          </w:rPr>
                          <w:t>2</w:t>
                        </w:r>
                      </w:p>
                    </w:txbxContent>
                  </v:textbox>
                </v:shape>
                <v:shape id="Text Box 3615" o:spid="_x0000_s2775" type="#_x0000_t202" style="position:absolute;left:5730;top:208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" filled="f" stroked="f">
                  <v:textbox inset="1.44pt,0,0,0">
                    <w:txbxContent>
                      <w:p w14:paraId="195DB720" w14:textId="77777777" w:rsidR="007907F9" w:rsidRPr="00B16717" w:rsidRDefault="007907F9" w:rsidP="00FC7B8E">
                        <w:pPr>
                          <w:rPr>
                            <w:sz w:val="20"/>
                            <w:szCs w:val="20"/>
                          </w:rPr>
                        </w:pPr>
                        <w:r>
                          <w:rPr>
                            <w:sz w:val="20"/>
                            <w:szCs w:val="20"/>
                          </w:rPr>
                          <w:t>3</w:t>
                        </w:r>
                      </w:p>
                    </w:txbxContent>
                  </v:textbox>
                </v:shape>
                <v:shape id="Text Box 3616" o:spid="_x0000_s2776" type="#_x0000_t202" style="position:absolute;left:5730;top:259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" filled="f" stroked="f">
                  <v:textbox inset="1.44pt,0,0,0">
                    <w:txbxContent>
                      <w:p w14:paraId="2EFAF1D7" w14:textId="77777777" w:rsidR="007907F9" w:rsidRPr="00B16717" w:rsidRDefault="007907F9" w:rsidP="00FC7B8E">
                        <w:pPr>
                          <w:rPr>
                            <w:sz w:val="20"/>
                            <w:szCs w:val="20"/>
                          </w:rPr>
                        </w:pPr>
                        <w:r>
                          <w:rPr>
                            <w:sz w:val="20"/>
                            <w:szCs w:val="20"/>
                          </w:rPr>
                          <w:t>3</w:t>
                        </w:r>
                      </w:p>
                    </w:txbxContent>
                  </v:textbox>
                </v:shape>
                <v:shape id="Text Box 3617" o:spid="_x0000_s2777" type="#_x0000_t202" style="position:absolute;left:5730;top:3096;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" filled="f" stroked="f">
                  <v:textbox inset="1.44pt,0,0,0">
                    <w:txbxContent>
                      <w:p w14:paraId="1F0AD29C" w14:textId="77777777" w:rsidR="007907F9" w:rsidRPr="00B16717" w:rsidRDefault="007907F9" w:rsidP="00FC7B8E">
                        <w:pPr>
                          <w:rPr>
                            <w:sz w:val="20"/>
                            <w:szCs w:val="20"/>
                          </w:rPr>
                        </w:pPr>
                        <w:r>
                          <w:rPr>
                            <w:sz w:val="20"/>
                            <w:szCs w:val="20"/>
                          </w:rPr>
                          <w:t>3</w:t>
                        </w:r>
                      </w:p>
                    </w:txbxContent>
                  </v:textbox>
                </v:shape>
              </v:group>
            </w:pict>
          </mc:Fallback>
        </mc:AlternateContent>
      </w:r>
    </w:p>
    <w:p w14:paraId="787F5B72" w14:textId="77777777" w:rsidR="00FC7B8E" w:rsidRDefault="00FC7B8E" w:rsidP="00265911"/>
    <w:p w14:paraId="48E42EBB" w14:textId="77777777" w:rsidR="00FC7B8E" w:rsidRDefault="00FC7B8E" w:rsidP="00265911"/>
    <w:p w14:paraId="74E1A1C2" w14:textId="77777777" w:rsidR="00FC7B8E" w:rsidRDefault="00FC7B8E" w:rsidP="00265911"/>
    <w:p w14:paraId="0F0789EA" w14:textId="77777777" w:rsidR="00FC7B8E" w:rsidRDefault="00FC7B8E" w:rsidP="00265911"/>
    <w:p w14:paraId="2F4281FE" w14:textId="77777777" w:rsidR="00FC7B8E" w:rsidRDefault="00FC7B8E" w:rsidP="00265911"/>
    <w:p w14:paraId="2581B8A7" w14:textId="77777777" w:rsidR="00265911" w:rsidRDefault="00265911" w:rsidP="00265911">
      <w:pPr>
        <w:numPr>
          <w:ilvl w:val="1"/>
          <w:numId w:val="8"/>
        </w:numPr>
        <w:tabs>
          <w:tab w:val="clear" w:pos="1440"/>
          <w:tab w:val="num" w:pos="720"/>
        </w:tabs>
        <w:ind w:left="720"/>
      </w:pPr>
      <w:proofErr w:type="spellStart"/>
      <w:r>
        <w:t>Eulerize</w:t>
      </w:r>
      <w:proofErr w:type="spellEnd"/>
      <w:r>
        <w:t xml:space="preserve"> this graph in the most efficient way possible, considering the weights of the edges.</w:t>
      </w:r>
    </w:p>
    <w:p w14:paraId="7C95AE2A" w14:textId="7563EF67" w:rsidR="00265911" w:rsidRDefault="007E3B2B" w:rsidP="00265911">
      <w:r>
        <w:rPr>
          <w:noProof/>
        </w:rPr>
        <mc:AlternateContent>
          <mc:Choice Requires="wpg">
            <w:drawing>
              <wp:anchor distT="0" distB="0" distL="114300" distR="114300" simplePos="0" relativeHeight="251802624" behindDoc="0" locked="0" layoutInCell="1" allowOverlap="1" wp14:anchorId="7011706C" wp14:editId="512E3995">
                <wp:simplePos x="0" y="0"/>
                <wp:positionH relativeFrom="column">
                  <wp:posOffset>1005840</wp:posOffset>
                </wp:positionH>
                <wp:positionV relativeFrom="paragraph">
                  <wp:posOffset>129540</wp:posOffset>
                </wp:positionV>
                <wp:extent cx="3703320" cy="1143000"/>
                <wp:effectExtent l="5715" t="2540" r="0" b="6985"/>
                <wp:wrapNone/>
                <wp:docPr id="112" name="Group 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320" cy="1143000"/>
                          <a:chOff x="3384" y="4680"/>
                          <a:chExt cx="5832" cy="1800"/>
                        </a:xfrm>
                      </wpg:grpSpPr>
                      <wps:wsp>
                        <wps:cNvPr id="113" name="Line 3678"/>
                        <wps:cNvCnPr>
                          <a:cxnSpLocks noChangeShapeType="1"/>
                        </wps:cNvCnPr>
                        <wps:spPr bwMode="auto">
                          <a:xfrm>
                            <a:off x="8970" y="59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3679"/>
                        <wps:cNvCnPr>
                          <a:cxnSpLocks noChangeShapeType="1"/>
                        </wps:cNvCnPr>
                        <wps:spPr bwMode="auto">
                          <a:xfrm>
                            <a:off x="3456" y="59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3680"/>
                        <wps:cNvCnPr>
                          <a:cxnSpLocks noChangeShapeType="1"/>
                        </wps:cNvCnPr>
                        <wps:spPr bwMode="auto">
                          <a:xfrm>
                            <a:off x="7818" y="59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3681"/>
                        <wps:cNvCnPr>
                          <a:cxnSpLocks noChangeShapeType="1"/>
                        </wps:cNvCnPr>
                        <wps:spPr bwMode="auto">
                          <a:xfrm>
                            <a:off x="4608" y="590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618"/>
                        <wps:cNvCnPr>
                          <a:cxnSpLocks noChangeShapeType="1"/>
                        </wps:cNvCnPr>
                        <wps:spPr bwMode="auto">
                          <a:xfrm>
                            <a:off x="8970" y="5400"/>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3619"/>
                        <wps:cNvCnPr>
                          <a:cxnSpLocks noChangeShapeType="1"/>
                        </wps:cNvCnPr>
                        <wps:spPr bwMode="auto">
                          <a:xfrm>
                            <a:off x="7818" y="489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620"/>
                        <wps:cNvCnPr>
                          <a:cxnSpLocks noChangeShapeType="1"/>
                        </wps:cNvCnPr>
                        <wps:spPr bwMode="auto">
                          <a:xfrm>
                            <a:off x="8970" y="4896"/>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Oval 3621"/>
                        <wps:cNvSpPr>
                          <a:spLocks noChangeArrowheads="1"/>
                        </wps:cNvSpPr>
                        <wps:spPr bwMode="auto">
                          <a:xfrm>
                            <a:off x="8899" y="482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Line 3622"/>
                        <wps:cNvCnPr>
                          <a:cxnSpLocks noChangeShapeType="1"/>
                        </wps:cNvCnPr>
                        <wps:spPr bwMode="auto">
                          <a:xfrm>
                            <a:off x="7818" y="540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Oval 3623"/>
                        <wps:cNvSpPr>
                          <a:spLocks noChangeArrowheads="1"/>
                        </wps:cNvSpPr>
                        <wps:spPr bwMode="auto">
                          <a:xfrm>
                            <a:off x="8898" y="532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 name="Line 3624"/>
                        <wps:cNvCnPr>
                          <a:cxnSpLocks noChangeShapeType="1"/>
                        </wps:cNvCnPr>
                        <wps:spPr bwMode="auto">
                          <a:xfrm>
                            <a:off x="7818" y="590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Oval 3625"/>
                        <wps:cNvSpPr>
                          <a:spLocks noChangeArrowheads="1"/>
                        </wps:cNvSpPr>
                        <wps:spPr bwMode="auto">
                          <a:xfrm>
                            <a:off x="8899" y="58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 name="Line 3626"/>
                        <wps:cNvCnPr>
                          <a:cxnSpLocks noChangeShapeType="1"/>
                        </wps:cNvCnPr>
                        <wps:spPr bwMode="auto">
                          <a:xfrm>
                            <a:off x="3456" y="5400"/>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627"/>
                        <wps:cNvCnPr>
                          <a:cxnSpLocks noChangeShapeType="1"/>
                        </wps:cNvCnPr>
                        <wps:spPr bwMode="auto">
                          <a:xfrm>
                            <a:off x="7818" y="5400"/>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628"/>
                        <wps:cNvCnPr>
                          <a:cxnSpLocks noChangeShapeType="1"/>
                        </wps:cNvCnPr>
                        <wps:spPr bwMode="auto">
                          <a:xfrm>
                            <a:off x="4608" y="5400"/>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3629"/>
                        <wps:cNvCnPr>
                          <a:cxnSpLocks noChangeShapeType="1"/>
                        </wps:cNvCnPr>
                        <wps:spPr bwMode="auto">
                          <a:xfrm>
                            <a:off x="3456" y="489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630"/>
                        <wps:cNvCnPr>
                          <a:cxnSpLocks noChangeShapeType="1"/>
                        </wps:cNvCnPr>
                        <wps:spPr bwMode="auto">
                          <a:xfrm>
                            <a:off x="3456" y="540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3631"/>
                        <wps:cNvCnPr>
                          <a:cxnSpLocks noChangeShapeType="1"/>
                        </wps:cNvCnPr>
                        <wps:spPr bwMode="auto">
                          <a:xfrm>
                            <a:off x="3456" y="4896"/>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Oval 3632"/>
                        <wps:cNvSpPr>
                          <a:spLocks noChangeArrowheads="1"/>
                        </wps:cNvSpPr>
                        <wps:spPr bwMode="auto">
                          <a:xfrm>
                            <a:off x="3384" y="532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Oval 3633"/>
                        <wps:cNvSpPr>
                          <a:spLocks noChangeArrowheads="1"/>
                        </wps:cNvSpPr>
                        <wps:spPr bwMode="auto">
                          <a:xfrm>
                            <a:off x="3384" y="482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 name="Line 3634"/>
                        <wps:cNvCnPr>
                          <a:cxnSpLocks noChangeShapeType="1"/>
                        </wps:cNvCnPr>
                        <wps:spPr bwMode="auto">
                          <a:xfrm>
                            <a:off x="4608" y="4896"/>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3635"/>
                        <wps:cNvCnPr>
                          <a:cxnSpLocks noChangeShapeType="1"/>
                        </wps:cNvCnPr>
                        <wps:spPr bwMode="auto">
                          <a:xfrm>
                            <a:off x="7818" y="4896"/>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Oval 3636"/>
                        <wps:cNvSpPr>
                          <a:spLocks noChangeArrowheads="1"/>
                        </wps:cNvSpPr>
                        <wps:spPr bwMode="auto">
                          <a:xfrm>
                            <a:off x="7747" y="482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Line 3637"/>
                        <wps:cNvCnPr>
                          <a:cxnSpLocks noChangeShapeType="1"/>
                        </wps:cNvCnPr>
                        <wps:spPr bwMode="auto">
                          <a:xfrm>
                            <a:off x="4608" y="540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Oval 3638"/>
                        <wps:cNvSpPr>
                          <a:spLocks noChangeArrowheads="1"/>
                        </wps:cNvSpPr>
                        <wps:spPr bwMode="auto">
                          <a:xfrm>
                            <a:off x="7746" y="532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Line 3639"/>
                        <wps:cNvCnPr>
                          <a:cxnSpLocks noChangeShapeType="1"/>
                        </wps:cNvCnPr>
                        <wps:spPr bwMode="auto">
                          <a:xfrm>
                            <a:off x="4608" y="4896"/>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Oval 3640"/>
                        <wps:cNvSpPr>
                          <a:spLocks noChangeArrowheads="1"/>
                        </wps:cNvSpPr>
                        <wps:spPr bwMode="auto">
                          <a:xfrm>
                            <a:off x="4537" y="482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 name="Oval 3641"/>
                        <wps:cNvSpPr>
                          <a:spLocks noChangeArrowheads="1"/>
                        </wps:cNvSpPr>
                        <wps:spPr bwMode="auto">
                          <a:xfrm>
                            <a:off x="4536" y="532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Line 3642"/>
                        <wps:cNvCnPr>
                          <a:cxnSpLocks noChangeShapeType="1"/>
                        </wps:cNvCnPr>
                        <wps:spPr bwMode="auto">
                          <a:xfrm>
                            <a:off x="3456" y="590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Oval 3643"/>
                        <wps:cNvSpPr>
                          <a:spLocks noChangeArrowheads="1"/>
                        </wps:cNvSpPr>
                        <wps:spPr bwMode="auto">
                          <a:xfrm>
                            <a:off x="3384" y="58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 name="Line 3644"/>
                        <wps:cNvCnPr>
                          <a:cxnSpLocks noChangeShapeType="1"/>
                        </wps:cNvCnPr>
                        <wps:spPr bwMode="auto">
                          <a:xfrm>
                            <a:off x="4608" y="590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Oval 3645"/>
                        <wps:cNvSpPr>
                          <a:spLocks noChangeArrowheads="1"/>
                        </wps:cNvSpPr>
                        <wps:spPr bwMode="auto">
                          <a:xfrm>
                            <a:off x="7747" y="58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Oval 3646"/>
                        <wps:cNvSpPr>
                          <a:spLocks noChangeArrowheads="1"/>
                        </wps:cNvSpPr>
                        <wps:spPr bwMode="auto">
                          <a:xfrm>
                            <a:off x="4537" y="583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3647"/>
                        <wps:cNvSpPr txBox="1">
                          <a:spLocks noChangeArrowheads="1"/>
                        </wps:cNvSpPr>
                        <wps:spPr bwMode="auto">
                          <a:xfrm>
                            <a:off x="3456" y="5040"/>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FA23C"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47" name="Text Box 3648"/>
                        <wps:cNvSpPr txBox="1">
                          <a:spLocks noChangeArrowheads="1"/>
                        </wps:cNvSpPr>
                        <wps:spPr bwMode="auto">
                          <a:xfrm>
                            <a:off x="3456" y="5544"/>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C0D71"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48" name="Text Box 3649"/>
                        <wps:cNvSpPr txBox="1">
                          <a:spLocks noChangeArrowheads="1"/>
                        </wps:cNvSpPr>
                        <wps:spPr bwMode="auto">
                          <a:xfrm>
                            <a:off x="3888" y="4680"/>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8495A"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149" name="Text Box 3650"/>
                        <wps:cNvSpPr txBox="1">
                          <a:spLocks noChangeArrowheads="1"/>
                        </wps:cNvSpPr>
                        <wps:spPr bwMode="auto">
                          <a:xfrm>
                            <a:off x="3888" y="5184"/>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5FA09"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150" name="Text Box 3651"/>
                        <wps:cNvSpPr txBox="1">
                          <a:spLocks noChangeArrowheads="1"/>
                        </wps:cNvSpPr>
                        <wps:spPr bwMode="auto">
                          <a:xfrm>
                            <a:off x="3888" y="568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EF1B3"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151" name="Text Box 3652"/>
                        <wps:cNvSpPr txBox="1">
                          <a:spLocks noChangeArrowheads="1"/>
                        </wps:cNvSpPr>
                        <wps:spPr bwMode="auto">
                          <a:xfrm>
                            <a:off x="4608" y="5040"/>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4391"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52" name="Text Box 3653"/>
                        <wps:cNvSpPr txBox="1">
                          <a:spLocks noChangeArrowheads="1"/>
                        </wps:cNvSpPr>
                        <wps:spPr bwMode="auto">
                          <a:xfrm>
                            <a:off x="4608" y="5544"/>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7991A"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53" name="Text Box 3654"/>
                        <wps:cNvSpPr txBox="1">
                          <a:spLocks noChangeArrowheads="1"/>
                        </wps:cNvSpPr>
                        <wps:spPr bwMode="auto">
                          <a:xfrm>
                            <a:off x="7860" y="5040"/>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3DEB"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54" name="Text Box 3655"/>
                        <wps:cNvSpPr txBox="1">
                          <a:spLocks noChangeArrowheads="1"/>
                        </wps:cNvSpPr>
                        <wps:spPr bwMode="auto">
                          <a:xfrm>
                            <a:off x="7860" y="5544"/>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F600"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55" name="Text Box 3656"/>
                        <wps:cNvSpPr txBox="1">
                          <a:spLocks noChangeArrowheads="1"/>
                        </wps:cNvSpPr>
                        <wps:spPr bwMode="auto">
                          <a:xfrm>
                            <a:off x="8970" y="5040"/>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5299"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56" name="Text Box 3657"/>
                        <wps:cNvSpPr txBox="1">
                          <a:spLocks noChangeArrowheads="1"/>
                        </wps:cNvSpPr>
                        <wps:spPr bwMode="auto">
                          <a:xfrm>
                            <a:off x="8970" y="5544"/>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1D978"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57" name="Text Box 3658"/>
                        <wps:cNvSpPr txBox="1">
                          <a:spLocks noChangeArrowheads="1"/>
                        </wps:cNvSpPr>
                        <wps:spPr bwMode="auto">
                          <a:xfrm>
                            <a:off x="8292" y="4680"/>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F2D3"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158" name="Text Box 3659"/>
                        <wps:cNvSpPr txBox="1">
                          <a:spLocks noChangeArrowheads="1"/>
                        </wps:cNvSpPr>
                        <wps:spPr bwMode="auto">
                          <a:xfrm>
                            <a:off x="8292" y="5184"/>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D9B18"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159" name="Text Box 3660"/>
                        <wps:cNvSpPr txBox="1">
                          <a:spLocks noChangeArrowheads="1"/>
                        </wps:cNvSpPr>
                        <wps:spPr bwMode="auto">
                          <a:xfrm>
                            <a:off x="8292" y="568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E06D"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160" name="Text Box 3661"/>
                        <wps:cNvSpPr txBox="1">
                          <a:spLocks noChangeArrowheads="1"/>
                        </wps:cNvSpPr>
                        <wps:spPr bwMode="auto">
                          <a:xfrm>
                            <a:off x="6090" y="4680"/>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523C6" w14:textId="77777777" w:rsidR="007907F9" w:rsidRPr="00B16717" w:rsidRDefault="007907F9" w:rsidP="00FC7B8E">
                              <w:pPr>
                                <w:rPr>
                                  <w:sz w:val="20"/>
                                  <w:szCs w:val="20"/>
                                </w:rPr>
                              </w:pPr>
                              <w:r>
                                <w:rPr>
                                  <w:sz w:val="20"/>
                                  <w:szCs w:val="20"/>
                                </w:rPr>
                                <w:t>4</w:t>
                              </w:r>
                            </w:p>
                          </w:txbxContent>
                        </wps:txbx>
                        <wps:bodyPr rot="0" vert="horz" wrap="square" lIns="18288" tIns="0" rIns="0" bIns="0" anchor="t" anchorCtr="0" upright="1">
                          <a:noAutofit/>
                        </wps:bodyPr>
                      </wps:wsp>
                      <wps:wsp>
                        <wps:cNvPr id="161" name="Text Box 3662"/>
                        <wps:cNvSpPr txBox="1">
                          <a:spLocks noChangeArrowheads="1"/>
                        </wps:cNvSpPr>
                        <wps:spPr bwMode="auto">
                          <a:xfrm>
                            <a:off x="6090" y="5184"/>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D7AB" w14:textId="77777777" w:rsidR="007907F9" w:rsidRPr="00B16717" w:rsidRDefault="007907F9" w:rsidP="00FC7B8E">
                              <w:pPr>
                                <w:rPr>
                                  <w:sz w:val="20"/>
                                  <w:szCs w:val="20"/>
                                </w:rPr>
                              </w:pPr>
                              <w:r>
                                <w:rPr>
                                  <w:sz w:val="20"/>
                                  <w:szCs w:val="20"/>
                                </w:rPr>
                                <w:t>4</w:t>
                              </w:r>
                            </w:p>
                          </w:txbxContent>
                        </wps:txbx>
                        <wps:bodyPr rot="0" vert="horz" wrap="square" lIns="18288" tIns="0" rIns="0" bIns="0" anchor="t" anchorCtr="0" upright="1">
                          <a:noAutofit/>
                        </wps:bodyPr>
                      </wps:wsp>
                      <wps:wsp>
                        <wps:cNvPr id="162" name="Text Box 3663"/>
                        <wps:cNvSpPr txBox="1">
                          <a:spLocks noChangeArrowheads="1"/>
                        </wps:cNvSpPr>
                        <wps:spPr bwMode="auto">
                          <a:xfrm>
                            <a:off x="6090" y="568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A39B" w14:textId="77777777" w:rsidR="007907F9" w:rsidRPr="00B16717" w:rsidRDefault="007907F9" w:rsidP="00FC7B8E">
                              <w:pPr>
                                <w:rPr>
                                  <w:sz w:val="20"/>
                                  <w:szCs w:val="20"/>
                                </w:rPr>
                              </w:pPr>
                              <w:r>
                                <w:rPr>
                                  <w:sz w:val="20"/>
                                  <w:szCs w:val="20"/>
                                </w:rPr>
                                <w:t>4</w:t>
                              </w:r>
                            </w:p>
                          </w:txbxContent>
                        </wps:txbx>
                        <wps:bodyPr rot="0" vert="horz" wrap="square" lIns="18288" tIns="0" rIns="0" bIns="0" anchor="t" anchorCtr="0" upright="1">
                          <a:noAutofit/>
                        </wps:bodyPr>
                      </wps:wsp>
                      <wps:wsp>
                        <wps:cNvPr id="163" name="Line 3664"/>
                        <wps:cNvCnPr>
                          <a:cxnSpLocks noChangeShapeType="1"/>
                        </wps:cNvCnPr>
                        <wps:spPr bwMode="auto">
                          <a:xfrm>
                            <a:off x="7818" y="6409"/>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Oval 3665"/>
                        <wps:cNvSpPr>
                          <a:spLocks noChangeArrowheads="1"/>
                        </wps:cNvSpPr>
                        <wps:spPr bwMode="auto">
                          <a:xfrm>
                            <a:off x="8899" y="63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Line 3666"/>
                        <wps:cNvCnPr>
                          <a:cxnSpLocks noChangeShapeType="1"/>
                        </wps:cNvCnPr>
                        <wps:spPr bwMode="auto">
                          <a:xfrm>
                            <a:off x="3456" y="6409"/>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Oval 3667"/>
                        <wps:cNvSpPr>
                          <a:spLocks noChangeArrowheads="1"/>
                        </wps:cNvSpPr>
                        <wps:spPr bwMode="auto">
                          <a:xfrm>
                            <a:off x="3384" y="63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 name="Line 3668"/>
                        <wps:cNvCnPr>
                          <a:cxnSpLocks noChangeShapeType="1"/>
                        </wps:cNvCnPr>
                        <wps:spPr bwMode="auto">
                          <a:xfrm flipV="1">
                            <a:off x="4608" y="6408"/>
                            <a:ext cx="31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Oval 3669"/>
                        <wps:cNvSpPr>
                          <a:spLocks noChangeArrowheads="1"/>
                        </wps:cNvSpPr>
                        <wps:spPr bwMode="auto">
                          <a:xfrm>
                            <a:off x="7747" y="63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3670"/>
                        <wps:cNvSpPr>
                          <a:spLocks noChangeArrowheads="1"/>
                        </wps:cNvSpPr>
                        <wps:spPr bwMode="auto">
                          <a:xfrm>
                            <a:off x="4537" y="633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Text Box 3671"/>
                        <wps:cNvSpPr txBox="1">
                          <a:spLocks noChangeArrowheads="1"/>
                        </wps:cNvSpPr>
                        <wps:spPr bwMode="auto">
                          <a:xfrm>
                            <a:off x="3456" y="6049"/>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4263B"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71" name="Text Box 3672"/>
                        <wps:cNvSpPr txBox="1">
                          <a:spLocks noChangeArrowheads="1"/>
                        </wps:cNvSpPr>
                        <wps:spPr bwMode="auto">
                          <a:xfrm>
                            <a:off x="3888" y="6193"/>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85F7"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172" name="Text Box 3673"/>
                        <wps:cNvSpPr txBox="1">
                          <a:spLocks noChangeArrowheads="1"/>
                        </wps:cNvSpPr>
                        <wps:spPr bwMode="auto">
                          <a:xfrm>
                            <a:off x="4608" y="6049"/>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5FF04"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73" name="Text Box 3674"/>
                        <wps:cNvSpPr txBox="1">
                          <a:spLocks noChangeArrowheads="1"/>
                        </wps:cNvSpPr>
                        <wps:spPr bwMode="auto">
                          <a:xfrm>
                            <a:off x="7860" y="6049"/>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9388"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74" name="Text Box 3675"/>
                        <wps:cNvSpPr txBox="1">
                          <a:spLocks noChangeArrowheads="1"/>
                        </wps:cNvSpPr>
                        <wps:spPr bwMode="auto">
                          <a:xfrm>
                            <a:off x="8970" y="6049"/>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F345C" w14:textId="77777777" w:rsidR="007907F9" w:rsidRPr="00B16717" w:rsidRDefault="007907F9" w:rsidP="00FC7B8E">
                              <w:pPr>
                                <w:rPr>
                                  <w:sz w:val="20"/>
                                  <w:szCs w:val="20"/>
                                </w:rPr>
                              </w:pPr>
                              <w:r>
                                <w:rPr>
                                  <w:sz w:val="20"/>
                                  <w:szCs w:val="20"/>
                                </w:rPr>
                                <w:t>1</w:t>
                              </w:r>
                            </w:p>
                          </w:txbxContent>
                        </wps:txbx>
                        <wps:bodyPr rot="0" vert="horz" wrap="square" lIns="18288" tIns="0" rIns="0" bIns="0" anchor="t" anchorCtr="0" upright="1">
                          <a:noAutofit/>
                        </wps:bodyPr>
                      </wps:wsp>
                      <wps:wsp>
                        <wps:cNvPr id="175" name="Text Box 3676"/>
                        <wps:cNvSpPr txBox="1">
                          <a:spLocks noChangeArrowheads="1"/>
                        </wps:cNvSpPr>
                        <wps:spPr bwMode="auto">
                          <a:xfrm>
                            <a:off x="8292" y="6193"/>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FF986" w14:textId="77777777" w:rsidR="007907F9" w:rsidRPr="00B16717" w:rsidRDefault="007907F9" w:rsidP="00FC7B8E">
                              <w:pPr>
                                <w:rPr>
                                  <w:sz w:val="20"/>
                                  <w:szCs w:val="20"/>
                                </w:rPr>
                              </w:pPr>
                              <w:r>
                                <w:rPr>
                                  <w:sz w:val="20"/>
                                  <w:szCs w:val="20"/>
                                </w:rPr>
                                <w:t>2</w:t>
                              </w:r>
                            </w:p>
                          </w:txbxContent>
                        </wps:txbx>
                        <wps:bodyPr rot="0" vert="horz" wrap="square" lIns="18288" tIns="0" rIns="0" bIns="0" anchor="t" anchorCtr="0" upright="1">
                          <a:noAutofit/>
                        </wps:bodyPr>
                      </wps:wsp>
                      <wps:wsp>
                        <wps:cNvPr id="176" name="Text Box 3677"/>
                        <wps:cNvSpPr txBox="1">
                          <a:spLocks noChangeArrowheads="1"/>
                        </wps:cNvSpPr>
                        <wps:spPr bwMode="auto">
                          <a:xfrm>
                            <a:off x="6090" y="6193"/>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568B" w14:textId="77777777" w:rsidR="007907F9" w:rsidRPr="00B16717" w:rsidRDefault="007907F9" w:rsidP="00FC7B8E">
                              <w:pPr>
                                <w:rPr>
                                  <w:sz w:val="20"/>
                                  <w:szCs w:val="20"/>
                                </w:rPr>
                              </w:pPr>
                              <w:r>
                                <w:rPr>
                                  <w:sz w:val="20"/>
                                  <w:szCs w:val="20"/>
                                </w:rPr>
                                <w:t>4</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1706C" id="Group 3745" o:spid="_x0000_s2778" style="position:absolute;margin-left:79.2pt;margin-top:10.2pt;width:291.6pt;height:90pt;z-index:251802624;mso-position-horizontal-relative:text;mso-position-vertical-relative:text" coordorigin="3384,4680" coordsize="583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">
                <v:line id="Line 3678" o:spid="_x0000_s2779" style="position:absolute;visibility:visible;mso-wrap-style:square" from="8970,5904" to="8970,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3679" o:spid="_x0000_s2780" style="position:absolute;visibility:visible;mso-wrap-style:square" from="3456,5904" to="3456,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3680" o:spid="_x0000_s2781" style="position:absolute;visibility:visible;mso-wrap-style:square" from="7818,5904" to="7818,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3681" o:spid="_x0000_s2782" style="position:absolute;visibility:visible;mso-wrap-style:square" from="4608,5904" to="4608,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3618" o:spid="_x0000_s2783" style="position:absolute;visibility:visible;mso-wrap-style:square" from="8970,5400" to="8970,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3619" o:spid="_x0000_s2784" style="position:absolute;visibility:visible;mso-wrap-style:square" from="7818,4896" to="897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3620" o:spid="_x0000_s2785" style="position:absolute;visibility:visible;mso-wrap-style:square" from="8970,4896" to="897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oval id="Oval 3621" o:spid="_x0000_s2786" style="position:absolute;left:8899;top:48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line id="Line 3622" o:spid="_x0000_s2787" style="position:absolute;visibility:visible;mso-wrap-style:square" from="7818,5400" to="897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oval id="Oval 3623" o:spid="_x0000_s2788" style="position:absolute;left:8898;top:532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"/>
                <v:line id="Line 3624" o:spid="_x0000_s2789" style="position:absolute;visibility:visible;mso-wrap-style:square" from="7818,5904" to="8970,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oval id="Oval 3625" o:spid="_x0000_s2790" style="position:absolute;left:8899;top:58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"/>
                <v:line id="Line 3626" o:spid="_x0000_s2791" style="position:absolute;visibility:visible;mso-wrap-style:square" from="3456,5400" to="3456,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3627" o:spid="_x0000_s2792" style="position:absolute;visibility:visible;mso-wrap-style:square" from="7818,5400" to="7818,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3628" o:spid="_x0000_s2793" style="position:absolute;visibility:visible;mso-wrap-style:square" from="4608,5400" to="4608,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3629" o:spid="_x0000_s2794" style="position:absolute;visibility:visible;mso-wrap-style:square" from="3456,4896" to="460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3630" o:spid="_x0000_s2795" style="position:absolute;visibility:visible;mso-wrap-style:square" from="3456,5400" to="4608,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3631" o:spid="_x0000_s2796" style="position:absolute;visibility:visible;mso-wrap-style:square" from="3456,4896" to="3456,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oval id="Oval 3632" o:spid="_x0000_s2797" style="position:absolute;left:3384;top:532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oval id="Oval 3633" o:spid="_x0000_s2798" style="position:absolute;left:3384;top:48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"/>
                <v:line id="Line 3634" o:spid="_x0000_s2799" style="position:absolute;visibility:visible;mso-wrap-style:square" from="4608,4896" to="78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3635" o:spid="_x0000_s2800" style="position:absolute;visibility:visible;mso-wrap-style:square" from="7818,4896" to="7818,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oval id="Oval 3636" o:spid="_x0000_s2801" style="position:absolute;left:7747;top:48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"/>
                <v:line id="Line 3637" o:spid="_x0000_s2802" style="position:absolute;visibility:visible;mso-wrap-style:square" from="4608,5400" to="7848,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oval id="Oval 3638" o:spid="_x0000_s2803" style="position:absolute;left:7746;top:532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line id="Line 3639" o:spid="_x0000_s2804" style="position:absolute;visibility:visible;mso-wrap-style:square" from="4608,4896" to="4608,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oval id="Oval 3640" o:spid="_x0000_s2805" style="position:absolute;left:4537;top:48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"/>
                <v:oval id="Oval 3641" o:spid="_x0000_s2806" style="position:absolute;left:4536;top:532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line id="Line 3642" o:spid="_x0000_s2807" style="position:absolute;visibility:visible;mso-wrap-style:square" from="3456,5904" to="4608,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oval id="Oval 3643" o:spid="_x0000_s2808" style="position:absolute;left:3384;top:58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"/>
                <v:line id="Line 3644" o:spid="_x0000_s2809" style="position:absolute;visibility:visible;mso-wrap-style:square" from="4608,5904" to="7848,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oval id="Oval 3645" o:spid="_x0000_s2810" style="position:absolute;left:7747;top:58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"/>
                <v:oval id="Oval 3646" o:spid="_x0000_s2811" style="position:absolute;left:4537;top:58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3647" o:spid="_x0000_s2812" type="#_x0000_t202" style="position:absolute;left:3456;top:5040;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" filled="f" stroked="f">
                  <v:textbox inset="1.44pt,0,0,0">
                    <w:txbxContent>
                      <w:p w14:paraId="5D4FA23C" w14:textId="77777777" w:rsidR="007907F9" w:rsidRPr="00B16717" w:rsidRDefault="007907F9" w:rsidP="00FC7B8E">
                        <w:pPr>
                          <w:rPr>
                            <w:sz w:val="20"/>
                            <w:szCs w:val="20"/>
                          </w:rPr>
                        </w:pPr>
                        <w:r>
                          <w:rPr>
                            <w:sz w:val="20"/>
                            <w:szCs w:val="20"/>
                          </w:rPr>
                          <w:t>1</w:t>
                        </w:r>
                      </w:p>
                    </w:txbxContent>
                  </v:textbox>
                </v:shape>
                <v:shape id="Text Box 3648" o:spid="_x0000_s2813" type="#_x0000_t202" style="position:absolute;left:3456;top:5544;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" filled="f" stroked="f">
                  <v:textbox inset="1.44pt,0,0,0">
                    <w:txbxContent>
                      <w:p w14:paraId="1BFC0D71" w14:textId="77777777" w:rsidR="007907F9" w:rsidRPr="00B16717" w:rsidRDefault="007907F9" w:rsidP="00FC7B8E">
                        <w:pPr>
                          <w:rPr>
                            <w:sz w:val="20"/>
                            <w:szCs w:val="20"/>
                          </w:rPr>
                        </w:pPr>
                        <w:r>
                          <w:rPr>
                            <w:sz w:val="20"/>
                            <w:szCs w:val="20"/>
                          </w:rPr>
                          <w:t>1</w:t>
                        </w:r>
                      </w:p>
                    </w:txbxContent>
                  </v:textbox>
                </v:shape>
                <v:shape id="Text Box 3649" o:spid="_x0000_s2814" type="#_x0000_t202" style="position:absolute;left:3888;top:4680;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" filled="f" stroked="f">
                  <v:textbox inset="1.44pt,0,0,0">
                    <w:txbxContent>
                      <w:p w14:paraId="1E08495A" w14:textId="77777777" w:rsidR="007907F9" w:rsidRPr="00B16717" w:rsidRDefault="007907F9" w:rsidP="00FC7B8E">
                        <w:pPr>
                          <w:rPr>
                            <w:sz w:val="20"/>
                            <w:szCs w:val="20"/>
                          </w:rPr>
                        </w:pPr>
                        <w:r>
                          <w:rPr>
                            <w:sz w:val="20"/>
                            <w:szCs w:val="20"/>
                          </w:rPr>
                          <w:t>2</w:t>
                        </w:r>
                      </w:p>
                    </w:txbxContent>
                  </v:textbox>
                </v:shape>
                <v:shape id="Text Box 3650" o:spid="_x0000_s2815" type="#_x0000_t202" style="position:absolute;left:3888;top:5184;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" filled="f" stroked="f">
                  <v:textbox inset="1.44pt,0,0,0">
                    <w:txbxContent>
                      <w:p w14:paraId="0455FA09" w14:textId="77777777" w:rsidR="007907F9" w:rsidRPr="00B16717" w:rsidRDefault="007907F9" w:rsidP="00FC7B8E">
                        <w:pPr>
                          <w:rPr>
                            <w:sz w:val="20"/>
                            <w:szCs w:val="20"/>
                          </w:rPr>
                        </w:pPr>
                        <w:r>
                          <w:rPr>
                            <w:sz w:val="20"/>
                            <w:szCs w:val="20"/>
                          </w:rPr>
                          <w:t>2</w:t>
                        </w:r>
                      </w:p>
                    </w:txbxContent>
                  </v:textbox>
                </v:shape>
                <v:shape id="Text Box 3651" o:spid="_x0000_s2816" type="#_x0000_t202" style="position:absolute;left:3888;top:568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" filled="f" stroked="f">
                  <v:textbox inset="1.44pt,0,0,0">
                    <w:txbxContent>
                      <w:p w14:paraId="69CEF1B3" w14:textId="77777777" w:rsidR="007907F9" w:rsidRPr="00B16717" w:rsidRDefault="007907F9" w:rsidP="00FC7B8E">
                        <w:pPr>
                          <w:rPr>
                            <w:sz w:val="20"/>
                            <w:szCs w:val="20"/>
                          </w:rPr>
                        </w:pPr>
                        <w:r>
                          <w:rPr>
                            <w:sz w:val="20"/>
                            <w:szCs w:val="20"/>
                          </w:rPr>
                          <w:t>2</w:t>
                        </w:r>
                      </w:p>
                    </w:txbxContent>
                  </v:textbox>
                </v:shape>
                <v:shape id="Text Box 3652" o:spid="_x0000_s2817" type="#_x0000_t202" style="position:absolute;left:4608;top:5040;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" filled="f" stroked="f">
                  <v:textbox inset="1.44pt,0,0,0">
                    <w:txbxContent>
                      <w:p w14:paraId="07344391" w14:textId="77777777" w:rsidR="007907F9" w:rsidRPr="00B16717" w:rsidRDefault="007907F9" w:rsidP="00FC7B8E">
                        <w:pPr>
                          <w:rPr>
                            <w:sz w:val="20"/>
                            <w:szCs w:val="20"/>
                          </w:rPr>
                        </w:pPr>
                        <w:r>
                          <w:rPr>
                            <w:sz w:val="20"/>
                            <w:szCs w:val="20"/>
                          </w:rPr>
                          <w:t>1</w:t>
                        </w:r>
                      </w:p>
                    </w:txbxContent>
                  </v:textbox>
                </v:shape>
                <v:shape id="Text Box 3653" o:spid="_x0000_s2818" type="#_x0000_t202" style="position:absolute;left:4608;top:5544;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" filled="f" stroked="f">
                  <v:textbox inset="1.44pt,0,0,0">
                    <w:txbxContent>
                      <w:p w14:paraId="4AC7991A" w14:textId="77777777" w:rsidR="007907F9" w:rsidRPr="00B16717" w:rsidRDefault="007907F9" w:rsidP="00FC7B8E">
                        <w:pPr>
                          <w:rPr>
                            <w:sz w:val="20"/>
                            <w:szCs w:val="20"/>
                          </w:rPr>
                        </w:pPr>
                        <w:r>
                          <w:rPr>
                            <w:sz w:val="20"/>
                            <w:szCs w:val="20"/>
                          </w:rPr>
                          <w:t>1</w:t>
                        </w:r>
                      </w:p>
                    </w:txbxContent>
                  </v:textbox>
                </v:shape>
                <v:shape id="Text Box 3654" o:spid="_x0000_s2819" type="#_x0000_t202" style="position:absolute;left:7860;top:5040;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" filled="f" stroked="f">
                  <v:textbox inset="1.44pt,0,0,0">
                    <w:txbxContent>
                      <w:p w14:paraId="26EB3DEB" w14:textId="77777777" w:rsidR="007907F9" w:rsidRPr="00B16717" w:rsidRDefault="007907F9" w:rsidP="00FC7B8E">
                        <w:pPr>
                          <w:rPr>
                            <w:sz w:val="20"/>
                            <w:szCs w:val="20"/>
                          </w:rPr>
                        </w:pPr>
                        <w:r>
                          <w:rPr>
                            <w:sz w:val="20"/>
                            <w:szCs w:val="20"/>
                          </w:rPr>
                          <w:t>1</w:t>
                        </w:r>
                      </w:p>
                    </w:txbxContent>
                  </v:textbox>
                </v:shape>
                <v:shape id="Text Box 3655" o:spid="_x0000_s2820" type="#_x0000_t202" style="position:absolute;left:7860;top:5544;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" filled="f" stroked="f">
                  <v:textbox inset="1.44pt,0,0,0">
                    <w:txbxContent>
                      <w:p w14:paraId="56B3F600" w14:textId="77777777" w:rsidR="007907F9" w:rsidRPr="00B16717" w:rsidRDefault="007907F9" w:rsidP="00FC7B8E">
                        <w:pPr>
                          <w:rPr>
                            <w:sz w:val="20"/>
                            <w:szCs w:val="20"/>
                          </w:rPr>
                        </w:pPr>
                        <w:r>
                          <w:rPr>
                            <w:sz w:val="20"/>
                            <w:szCs w:val="20"/>
                          </w:rPr>
                          <w:t>1</w:t>
                        </w:r>
                      </w:p>
                    </w:txbxContent>
                  </v:textbox>
                </v:shape>
                <v:shape id="Text Box 3656" o:spid="_x0000_s2821" type="#_x0000_t202" style="position:absolute;left:8970;top:5040;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" filled="f" stroked="f">
                  <v:textbox inset="1.44pt,0,0,0">
                    <w:txbxContent>
                      <w:p w14:paraId="55535299" w14:textId="77777777" w:rsidR="007907F9" w:rsidRPr="00B16717" w:rsidRDefault="007907F9" w:rsidP="00FC7B8E">
                        <w:pPr>
                          <w:rPr>
                            <w:sz w:val="20"/>
                            <w:szCs w:val="20"/>
                          </w:rPr>
                        </w:pPr>
                        <w:r>
                          <w:rPr>
                            <w:sz w:val="20"/>
                            <w:szCs w:val="20"/>
                          </w:rPr>
                          <w:t>1</w:t>
                        </w:r>
                      </w:p>
                    </w:txbxContent>
                  </v:textbox>
                </v:shape>
                <v:shape id="Text Box 3657" o:spid="_x0000_s2822" type="#_x0000_t202" style="position:absolute;left:8970;top:5544;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" filled="f" stroked="f">
                  <v:textbox inset="1.44pt,0,0,0">
                    <w:txbxContent>
                      <w:p w14:paraId="7861D978" w14:textId="77777777" w:rsidR="007907F9" w:rsidRPr="00B16717" w:rsidRDefault="007907F9" w:rsidP="00FC7B8E">
                        <w:pPr>
                          <w:rPr>
                            <w:sz w:val="20"/>
                            <w:szCs w:val="20"/>
                          </w:rPr>
                        </w:pPr>
                        <w:r>
                          <w:rPr>
                            <w:sz w:val="20"/>
                            <w:szCs w:val="20"/>
                          </w:rPr>
                          <w:t>1</w:t>
                        </w:r>
                      </w:p>
                    </w:txbxContent>
                  </v:textbox>
                </v:shape>
                <v:shape id="Text Box 3658" o:spid="_x0000_s2823" type="#_x0000_t202" style="position:absolute;left:8292;top:4680;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" filled="f" stroked="f">
                  <v:textbox inset="1.44pt,0,0,0">
                    <w:txbxContent>
                      <w:p w14:paraId="37CDF2D3" w14:textId="77777777" w:rsidR="007907F9" w:rsidRPr="00B16717" w:rsidRDefault="007907F9" w:rsidP="00FC7B8E">
                        <w:pPr>
                          <w:rPr>
                            <w:sz w:val="20"/>
                            <w:szCs w:val="20"/>
                          </w:rPr>
                        </w:pPr>
                        <w:r>
                          <w:rPr>
                            <w:sz w:val="20"/>
                            <w:szCs w:val="20"/>
                          </w:rPr>
                          <w:t>2</w:t>
                        </w:r>
                      </w:p>
                    </w:txbxContent>
                  </v:textbox>
                </v:shape>
                <v:shape id="Text Box 3659" o:spid="_x0000_s2824" type="#_x0000_t202" style="position:absolute;left:8292;top:5184;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" filled="f" stroked="f">
                  <v:textbox inset="1.44pt,0,0,0">
                    <w:txbxContent>
                      <w:p w14:paraId="7A7D9B18" w14:textId="77777777" w:rsidR="007907F9" w:rsidRPr="00B16717" w:rsidRDefault="007907F9" w:rsidP="00FC7B8E">
                        <w:pPr>
                          <w:rPr>
                            <w:sz w:val="20"/>
                            <w:szCs w:val="20"/>
                          </w:rPr>
                        </w:pPr>
                        <w:r>
                          <w:rPr>
                            <w:sz w:val="20"/>
                            <w:szCs w:val="20"/>
                          </w:rPr>
                          <w:t>2</w:t>
                        </w:r>
                      </w:p>
                    </w:txbxContent>
                  </v:textbox>
                </v:shape>
                <v:shape id="Text Box 3660" o:spid="_x0000_s2825" type="#_x0000_t202" style="position:absolute;left:8292;top:568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" filled="f" stroked="f">
                  <v:textbox inset="1.44pt,0,0,0">
                    <w:txbxContent>
                      <w:p w14:paraId="7350E06D" w14:textId="77777777" w:rsidR="007907F9" w:rsidRPr="00B16717" w:rsidRDefault="007907F9" w:rsidP="00FC7B8E">
                        <w:pPr>
                          <w:rPr>
                            <w:sz w:val="20"/>
                            <w:szCs w:val="20"/>
                          </w:rPr>
                        </w:pPr>
                        <w:r>
                          <w:rPr>
                            <w:sz w:val="20"/>
                            <w:szCs w:val="20"/>
                          </w:rPr>
                          <w:t>2</w:t>
                        </w:r>
                      </w:p>
                    </w:txbxContent>
                  </v:textbox>
                </v:shape>
                <v:shape id="Text Box 3661" o:spid="_x0000_s2826" type="#_x0000_t202" style="position:absolute;left:6090;top:4680;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" filled="f" stroked="f">
                  <v:textbox inset="1.44pt,0,0,0">
                    <w:txbxContent>
                      <w:p w14:paraId="2FF523C6" w14:textId="77777777" w:rsidR="007907F9" w:rsidRPr="00B16717" w:rsidRDefault="007907F9" w:rsidP="00FC7B8E">
                        <w:pPr>
                          <w:rPr>
                            <w:sz w:val="20"/>
                            <w:szCs w:val="20"/>
                          </w:rPr>
                        </w:pPr>
                        <w:r>
                          <w:rPr>
                            <w:sz w:val="20"/>
                            <w:szCs w:val="20"/>
                          </w:rPr>
                          <w:t>4</w:t>
                        </w:r>
                      </w:p>
                    </w:txbxContent>
                  </v:textbox>
                </v:shape>
                <v:shape id="Text Box 3662" o:spid="_x0000_s2827" type="#_x0000_t202" style="position:absolute;left:6090;top:5184;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" filled="f" stroked="f">
                  <v:textbox inset="1.44pt,0,0,0">
                    <w:txbxContent>
                      <w:p w14:paraId="07E3D7AB" w14:textId="77777777" w:rsidR="007907F9" w:rsidRPr="00B16717" w:rsidRDefault="007907F9" w:rsidP="00FC7B8E">
                        <w:pPr>
                          <w:rPr>
                            <w:sz w:val="20"/>
                            <w:szCs w:val="20"/>
                          </w:rPr>
                        </w:pPr>
                        <w:r>
                          <w:rPr>
                            <w:sz w:val="20"/>
                            <w:szCs w:val="20"/>
                          </w:rPr>
                          <w:t>4</w:t>
                        </w:r>
                      </w:p>
                    </w:txbxContent>
                  </v:textbox>
                </v:shape>
                <v:shape id="Text Box 3663" o:spid="_x0000_s2828" type="#_x0000_t202" style="position:absolute;left:6090;top:568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" filled="f" stroked="f">
                  <v:textbox inset="1.44pt,0,0,0">
                    <w:txbxContent>
                      <w:p w14:paraId="77C1A39B" w14:textId="77777777" w:rsidR="007907F9" w:rsidRPr="00B16717" w:rsidRDefault="007907F9" w:rsidP="00FC7B8E">
                        <w:pPr>
                          <w:rPr>
                            <w:sz w:val="20"/>
                            <w:szCs w:val="20"/>
                          </w:rPr>
                        </w:pPr>
                        <w:r>
                          <w:rPr>
                            <w:sz w:val="20"/>
                            <w:szCs w:val="20"/>
                          </w:rPr>
                          <w:t>4</w:t>
                        </w:r>
                      </w:p>
                    </w:txbxContent>
                  </v:textbox>
                </v:shape>
                <v:line id="Line 3664" o:spid="_x0000_s2829" style="position:absolute;visibility:visible;mso-wrap-style:square" from="7818,6409" to="8970,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oval id="Oval 3665" o:spid="_x0000_s2830" style="position:absolute;left:8899;top:63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"/>
                <v:line id="Line 3666" o:spid="_x0000_s2831" style="position:absolute;visibility:visible;mso-wrap-style:square" from="3456,6409" to="4608,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oval id="Oval 3667" o:spid="_x0000_s2832" style="position:absolute;left:3384;top:63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"/>
                <v:line id="Line 3668" o:spid="_x0000_s2833" style="position:absolute;flip:y;visibility:visible;mso-wrap-style:square" from="4608,6408" to="7776,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"/>
                <v:oval id="Oval 3669" o:spid="_x0000_s2834" style="position:absolute;left:7747;top:63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3670" o:spid="_x0000_s2835" style="position:absolute;left:4537;top:63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shape id="Text Box 3671" o:spid="_x0000_s2836" type="#_x0000_t202" style="position:absolute;left:3456;top:6049;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" filled="f" stroked="f">
                  <v:textbox inset="1.44pt,0,0,0">
                    <w:txbxContent>
                      <w:p w14:paraId="70C4263B" w14:textId="77777777" w:rsidR="007907F9" w:rsidRPr="00B16717" w:rsidRDefault="007907F9" w:rsidP="00FC7B8E">
                        <w:pPr>
                          <w:rPr>
                            <w:sz w:val="20"/>
                            <w:szCs w:val="20"/>
                          </w:rPr>
                        </w:pPr>
                        <w:r>
                          <w:rPr>
                            <w:sz w:val="20"/>
                            <w:szCs w:val="20"/>
                          </w:rPr>
                          <w:t>1</w:t>
                        </w:r>
                      </w:p>
                    </w:txbxContent>
                  </v:textbox>
                </v:shape>
                <v:shape id="Text Box 3672" o:spid="_x0000_s2837" type="#_x0000_t202" style="position:absolute;left:3888;top:6193;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" filled="f" stroked="f">
                  <v:textbox inset="1.44pt,0,0,0">
                    <w:txbxContent>
                      <w:p w14:paraId="5F5F85F7" w14:textId="77777777" w:rsidR="007907F9" w:rsidRPr="00B16717" w:rsidRDefault="007907F9" w:rsidP="00FC7B8E">
                        <w:pPr>
                          <w:rPr>
                            <w:sz w:val="20"/>
                            <w:szCs w:val="20"/>
                          </w:rPr>
                        </w:pPr>
                        <w:r>
                          <w:rPr>
                            <w:sz w:val="20"/>
                            <w:szCs w:val="20"/>
                          </w:rPr>
                          <w:t>2</w:t>
                        </w:r>
                      </w:p>
                    </w:txbxContent>
                  </v:textbox>
                </v:shape>
                <v:shape id="Text Box 3673" o:spid="_x0000_s2838" type="#_x0000_t202" style="position:absolute;left:4608;top:6049;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" filled="f" stroked="f">
                  <v:textbox inset="1.44pt,0,0,0">
                    <w:txbxContent>
                      <w:p w14:paraId="0615FF04" w14:textId="77777777" w:rsidR="007907F9" w:rsidRPr="00B16717" w:rsidRDefault="007907F9" w:rsidP="00FC7B8E">
                        <w:pPr>
                          <w:rPr>
                            <w:sz w:val="20"/>
                            <w:szCs w:val="20"/>
                          </w:rPr>
                        </w:pPr>
                        <w:r>
                          <w:rPr>
                            <w:sz w:val="20"/>
                            <w:szCs w:val="20"/>
                          </w:rPr>
                          <w:t>1</w:t>
                        </w:r>
                      </w:p>
                    </w:txbxContent>
                  </v:textbox>
                </v:shape>
                <v:shape id="Text Box 3674" o:spid="_x0000_s2839" type="#_x0000_t202" style="position:absolute;left:7860;top:6049;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" filled="f" stroked="f">
                  <v:textbox inset="1.44pt,0,0,0">
                    <w:txbxContent>
                      <w:p w14:paraId="2D739388" w14:textId="77777777" w:rsidR="007907F9" w:rsidRPr="00B16717" w:rsidRDefault="007907F9" w:rsidP="00FC7B8E">
                        <w:pPr>
                          <w:rPr>
                            <w:sz w:val="20"/>
                            <w:szCs w:val="20"/>
                          </w:rPr>
                        </w:pPr>
                        <w:r>
                          <w:rPr>
                            <w:sz w:val="20"/>
                            <w:szCs w:val="20"/>
                          </w:rPr>
                          <w:t>1</w:t>
                        </w:r>
                      </w:p>
                    </w:txbxContent>
                  </v:textbox>
                </v:shape>
                <v:shape id="Text Box 3675" o:spid="_x0000_s2840" type="#_x0000_t202" style="position:absolute;left:8970;top:6049;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" filled="f" stroked="f">
                  <v:textbox inset="1.44pt,0,0,0">
                    <w:txbxContent>
                      <w:p w14:paraId="131F345C" w14:textId="77777777" w:rsidR="007907F9" w:rsidRPr="00B16717" w:rsidRDefault="007907F9" w:rsidP="00FC7B8E">
                        <w:pPr>
                          <w:rPr>
                            <w:sz w:val="20"/>
                            <w:szCs w:val="20"/>
                          </w:rPr>
                        </w:pPr>
                        <w:r>
                          <w:rPr>
                            <w:sz w:val="20"/>
                            <w:szCs w:val="20"/>
                          </w:rPr>
                          <w:t>1</w:t>
                        </w:r>
                      </w:p>
                    </w:txbxContent>
                  </v:textbox>
                </v:shape>
                <v:shape id="Text Box 3676" o:spid="_x0000_s2841" type="#_x0000_t202" style="position:absolute;left:8292;top:6193;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" filled="f" stroked="f">
                  <v:textbox inset="1.44pt,0,0,0">
                    <w:txbxContent>
                      <w:p w14:paraId="39AFF986" w14:textId="77777777" w:rsidR="007907F9" w:rsidRPr="00B16717" w:rsidRDefault="007907F9" w:rsidP="00FC7B8E">
                        <w:pPr>
                          <w:rPr>
                            <w:sz w:val="20"/>
                            <w:szCs w:val="20"/>
                          </w:rPr>
                        </w:pPr>
                        <w:r>
                          <w:rPr>
                            <w:sz w:val="20"/>
                            <w:szCs w:val="20"/>
                          </w:rPr>
                          <w:t>2</w:t>
                        </w:r>
                      </w:p>
                    </w:txbxContent>
                  </v:textbox>
                </v:shape>
                <v:shape id="Text Box 3677" o:spid="_x0000_s2842" type="#_x0000_t202" style="position:absolute;left:6090;top:6193;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" filled="f" stroked="f">
                  <v:textbox inset="1.44pt,0,0,0">
                    <w:txbxContent>
                      <w:p w14:paraId="53AD568B" w14:textId="77777777" w:rsidR="007907F9" w:rsidRPr="00B16717" w:rsidRDefault="007907F9" w:rsidP="00FC7B8E">
                        <w:pPr>
                          <w:rPr>
                            <w:sz w:val="20"/>
                            <w:szCs w:val="20"/>
                          </w:rPr>
                        </w:pPr>
                        <w:r>
                          <w:rPr>
                            <w:sz w:val="20"/>
                            <w:szCs w:val="20"/>
                          </w:rPr>
                          <w:t>4</w:t>
                        </w:r>
                      </w:p>
                    </w:txbxContent>
                  </v:textbox>
                </v:shape>
              </v:group>
            </w:pict>
          </mc:Fallback>
        </mc:AlternateContent>
      </w:r>
    </w:p>
    <w:p w14:paraId="154776C0" w14:textId="77777777" w:rsidR="00FC7B8E" w:rsidRDefault="00FC7B8E" w:rsidP="00265911"/>
    <w:p w14:paraId="71A35008" w14:textId="77777777" w:rsidR="00FC7B8E" w:rsidRDefault="00FC7B8E" w:rsidP="00265911"/>
    <w:p w14:paraId="21422A29" w14:textId="77777777" w:rsidR="00FC7B8E" w:rsidRDefault="00FC7B8E" w:rsidP="00265911"/>
    <w:p w14:paraId="02582610" w14:textId="77777777" w:rsidR="00FC7B8E" w:rsidRDefault="00FC7B8E" w:rsidP="00265911"/>
    <w:p w14:paraId="0AB8EC03" w14:textId="77777777" w:rsidR="00FC7B8E" w:rsidRDefault="00FC7B8E" w:rsidP="00265911"/>
    <w:p w14:paraId="7342EB68" w14:textId="77777777" w:rsidR="00FC7B8E" w:rsidRDefault="00FC7B8E" w:rsidP="00265911"/>
    <w:p w14:paraId="694DEE14" w14:textId="77777777" w:rsidR="00FC7B8E" w:rsidRDefault="00FC7B8E" w:rsidP="00265911"/>
    <w:p w14:paraId="6DB3692D" w14:textId="77777777" w:rsidR="00D226A1" w:rsidRPr="008439E4" w:rsidRDefault="00D226A1" w:rsidP="00D226A1">
      <w:pPr>
        <w:numPr>
          <w:ilvl w:val="1"/>
          <w:numId w:val="8"/>
        </w:numPr>
        <w:tabs>
          <w:tab w:val="clear" w:pos="1440"/>
          <w:tab w:val="num" w:pos="720"/>
        </w:tabs>
        <w:ind w:left="720"/>
      </w:pPr>
      <w:proofErr w:type="spellStart"/>
      <w:r>
        <w:t>Eulerize</w:t>
      </w:r>
      <w:proofErr w:type="spellEnd"/>
      <w:r>
        <w:t xml:space="preserve"> this graph in the most efficient way possible, considering the weights of the edges.</w:t>
      </w:r>
    </w:p>
    <w:p w14:paraId="16D6E37A" w14:textId="33DF3D6B" w:rsidR="00A1719C" w:rsidRDefault="007E3B2B" w:rsidP="00F7534F">
      <w:r>
        <w:rPr>
          <w:noProof/>
        </w:rPr>
        <mc:AlternateContent>
          <mc:Choice Requires="wpg">
            <w:drawing>
              <wp:anchor distT="0" distB="0" distL="114300" distR="114300" simplePos="0" relativeHeight="251803648" behindDoc="0" locked="0" layoutInCell="1" allowOverlap="1" wp14:anchorId="6812D804" wp14:editId="57174C84">
                <wp:simplePos x="0" y="0"/>
                <wp:positionH relativeFrom="column">
                  <wp:posOffset>822960</wp:posOffset>
                </wp:positionH>
                <wp:positionV relativeFrom="paragraph">
                  <wp:posOffset>60960</wp:posOffset>
                </wp:positionV>
                <wp:extent cx="3120390" cy="1405255"/>
                <wp:effectExtent l="3810" t="635" r="0" b="3810"/>
                <wp:wrapNone/>
                <wp:docPr id="83" name="Group 3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0390" cy="1405255"/>
                          <a:chOff x="2808" y="7464"/>
                          <a:chExt cx="4914" cy="2213"/>
                        </a:xfrm>
                      </wpg:grpSpPr>
                      <wps:wsp>
                        <wps:cNvPr id="84" name="Line 3683"/>
                        <wps:cNvCnPr>
                          <a:cxnSpLocks noChangeShapeType="1"/>
                        </wps:cNvCnPr>
                        <wps:spPr bwMode="auto">
                          <a:xfrm flipH="1" flipV="1">
                            <a:off x="3057" y="8340"/>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3684"/>
                        <wps:cNvCnPr>
                          <a:cxnSpLocks noChangeShapeType="1"/>
                        </wps:cNvCnPr>
                        <wps:spPr bwMode="auto">
                          <a:xfrm>
                            <a:off x="4578" y="7801"/>
                            <a:ext cx="1539" cy="5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3685"/>
                        <wps:cNvSpPr txBox="1">
                          <a:spLocks noChangeArrowheads="1"/>
                        </wps:cNvSpPr>
                        <wps:spPr bwMode="auto">
                          <a:xfrm>
                            <a:off x="4632" y="7464"/>
                            <a:ext cx="153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5A3B9" w14:textId="77777777" w:rsidR="007907F9" w:rsidRDefault="007907F9" w:rsidP="00D226A1">
                              <w:r>
                                <w:t>A</w:t>
                              </w:r>
                            </w:p>
                          </w:txbxContent>
                        </wps:txbx>
                        <wps:bodyPr rot="0" vert="horz" wrap="square" lIns="0" tIns="0" rIns="0" bIns="0" anchor="t" anchorCtr="0" upright="1">
                          <a:noAutofit/>
                        </wps:bodyPr>
                      </wps:wsp>
                      <wps:wsp>
                        <wps:cNvPr id="87" name="Text Box 3686"/>
                        <wps:cNvSpPr txBox="1">
                          <a:spLocks noChangeArrowheads="1"/>
                        </wps:cNvSpPr>
                        <wps:spPr bwMode="auto">
                          <a:xfrm>
                            <a:off x="2808" y="8101"/>
                            <a:ext cx="33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FDF7" w14:textId="77777777" w:rsidR="007907F9" w:rsidRDefault="007907F9" w:rsidP="00D226A1">
                              <w:r>
                                <w:t>B</w:t>
                              </w:r>
                            </w:p>
                          </w:txbxContent>
                        </wps:txbx>
                        <wps:bodyPr rot="0" vert="horz" wrap="square" lIns="0" tIns="0" rIns="0" bIns="0" anchor="t" anchorCtr="0" upright="1">
                          <a:noAutofit/>
                        </wps:bodyPr>
                      </wps:wsp>
                      <wps:wsp>
                        <wps:cNvPr id="88" name="Text Box 3687"/>
                        <wps:cNvSpPr txBox="1">
                          <a:spLocks noChangeArrowheads="1"/>
                        </wps:cNvSpPr>
                        <wps:spPr bwMode="auto">
                          <a:xfrm>
                            <a:off x="3237" y="9332"/>
                            <a:ext cx="90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9115" w14:textId="77777777" w:rsidR="007907F9" w:rsidRDefault="007907F9" w:rsidP="00D226A1">
                              <w:r>
                                <w:t>C</w:t>
                              </w:r>
                            </w:p>
                          </w:txbxContent>
                        </wps:txbx>
                        <wps:bodyPr rot="0" vert="horz" wrap="square" lIns="0" tIns="0" rIns="0" bIns="0" anchor="t" anchorCtr="0" upright="1">
                          <a:noAutofit/>
                        </wps:bodyPr>
                      </wps:wsp>
                      <wps:wsp>
                        <wps:cNvPr id="89" name="Text Box 3688"/>
                        <wps:cNvSpPr txBox="1">
                          <a:spLocks noChangeArrowheads="1"/>
                        </wps:cNvSpPr>
                        <wps:spPr bwMode="auto">
                          <a:xfrm>
                            <a:off x="6147" y="8011"/>
                            <a:ext cx="157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009F" w14:textId="77777777" w:rsidR="007907F9" w:rsidRDefault="007907F9" w:rsidP="00D226A1">
                              <w:r>
                                <w:t>E</w:t>
                              </w:r>
                            </w:p>
                          </w:txbxContent>
                        </wps:txbx>
                        <wps:bodyPr rot="0" vert="horz" wrap="square" lIns="0" tIns="0" rIns="0" bIns="0" anchor="t" anchorCtr="0" upright="1">
                          <a:noAutofit/>
                        </wps:bodyPr>
                      </wps:wsp>
                      <wps:wsp>
                        <wps:cNvPr id="90" name="Text Box 3689"/>
                        <wps:cNvSpPr txBox="1">
                          <a:spLocks noChangeArrowheads="1"/>
                        </wps:cNvSpPr>
                        <wps:spPr bwMode="auto">
                          <a:xfrm>
                            <a:off x="5619" y="9332"/>
                            <a:ext cx="13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3432A" w14:textId="77777777" w:rsidR="007907F9" w:rsidRDefault="007907F9" w:rsidP="00D226A1">
                              <w:r>
                                <w:t>D</w:t>
                              </w:r>
                            </w:p>
                          </w:txbxContent>
                        </wps:txbx>
                        <wps:bodyPr rot="0" vert="horz" wrap="square" lIns="0" tIns="0" rIns="0" bIns="0" anchor="t" anchorCtr="0" upright="1">
                          <a:noAutofit/>
                        </wps:bodyPr>
                      </wps:wsp>
                      <wps:wsp>
                        <wps:cNvPr id="91" name="Line 3691"/>
                        <wps:cNvCnPr>
                          <a:cxnSpLocks noChangeShapeType="1"/>
                        </wps:cNvCnPr>
                        <wps:spPr bwMode="auto">
                          <a:xfrm flipH="1">
                            <a:off x="3447" y="7801"/>
                            <a:ext cx="1131" cy="1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692"/>
                        <wps:cNvCnPr>
                          <a:cxnSpLocks noChangeShapeType="1"/>
                        </wps:cNvCnPr>
                        <wps:spPr bwMode="auto">
                          <a:xfrm flipH="1" flipV="1">
                            <a:off x="3426" y="923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693"/>
                        <wps:cNvCnPr>
                          <a:cxnSpLocks noChangeShapeType="1"/>
                        </wps:cNvCnPr>
                        <wps:spPr bwMode="auto">
                          <a:xfrm flipH="1">
                            <a:off x="5586" y="8401"/>
                            <a:ext cx="501" cy="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694"/>
                        <wps:cNvCnPr>
                          <a:cxnSpLocks noChangeShapeType="1"/>
                        </wps:cNvCnPr>
                        <wps:spPr bwMode="auto">
                          <a:xfrm flipH="1" flipV="1">
                            <a:off x="3117" y="8341"/>
                            <a:ext cx="33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695"/>
                        <wps:cNvCnPr>
                          <a:cxnSpLocks noChangeShapeType="1"/>
                        </wps:cNvCnPr>
                        <wps:spPr bwMode="auto">
                          <a:xfrm>
                            <a:off x="4578" y="7801"/>
                            <a:ext cx="1008" cy="1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696"/>
                        <wps:cNvCnPr>
                          <a:cxnSpLocks noChangeShapeType="1"/>
                        </wps:cNvCnPr>
                        <wps:spPr bwMode="auto">
                          <a:xfrm flipH="1">
                            <a:off x="3102" y="7801"/>
                            <a:ext cx="1476" cy="5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697"/>
                        <wps:cNvCnPr>
                          <a:cxnSpLocks noChangeShapeType="1"/>
                        </wps:cNvCnPr>
                        <wps:spPr bwMode="auto">
                          <a:xfrm>
                            <a:off x="3087" y="8341"/>
                            <a:ext cx="2499"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Oval 3698"/>
                        <wps:cNvSpPr>
                          <a:spLocks noChangeArrowheads="1"/>
                        </wps:cNvSpPr>
                        <wps:spPr bwMode="auto">
                          <a:xfrm>
                            <a:off x="4506" y="7729"/>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Oval 3699"/>
                        <wps:cNvSpPr>
                          <a:spLocks noChangeArrowheads="1"/>
                        </wps:cNvSpPr>
                        <wps:spPr bwMode="auto">
                          <a:xfrm>
                            <a:off x="3387" y="916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Oval 3700"/>
                        <wps:cNvSpPr>
                          <a:spLocks noChangeArrowheads="1"/>
                        </wps:cNvSpPr>
                        <wps:spPr bwMode="auto">
                          <a:xfrm>
                            <a:off x="5514" y="9158"/>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Oval 3701"/>
                        <wps:cNvSpPr>
                          <a:spLocks noChangeArrowheads="1"/>
                        </wps:cNvSpPr>
                        <wps:spPr bwMode="auto">
                          <a:xfrm>
                            <a:off x="3027" y="82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Oval 3702"/>
                        <wps:cNvSpPr>
                          <a:spLocks noChangeArrowheads="1"/>
                        </wps:cNvSpPr>
                        <wps:spPr bwMode="auto">
                          <a:xfrm>
                            <a:off x="6042" y="828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Text Box 3704"/>
                        <wps:cNvSpPr txBox="1">
                          <a:spLocks noChangeArrowheads="1"/>
                        </wps:cNvSpPr>
                        <wps:spPr bwMode="auto">
                          <a:xfrm>
                            <a:off x="4506" y="8222"/>
                            <a:ext cx="246"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6E424" w14:textId="77777777" w:rsidR="007907F9" w:rsidRPr="00B16717" w:rsidRDefault="007907F9" w:rsidP="00D226A1">
                              <w:pPr>
                                <w:rPr>
                                  <w:sz w:val="20"/>
                                  <w:szCs w:val="20"/>
                                </w:rPr>
                              </w:pPr>
                              <w:r>
                                <w:rPr>
                                  <w:sz w:val="20"/>
                                  <w:szCs w:val="20"/>
                                </w:rPr>
                                <w:t>26</w:t>
                              </w:r>
                            </w:p>
                          </w:txbxContent>
                        </wps:txbx>
                        <wps:bodyPr rot="0" vert="horz" wrap="square" lIns="18288" tIns="0" rIns="0" bIns="0" anchor="t" anchorCtr="0" upright="1">
                          <a:noAutofit/>
                        </wps:bodyPr>
                      </wps:wsp>
                      <wps:wsp>
                        <wps:cNvPr id="104" name="Text Box 3705"/>
                        <wps:cNvSpPr txBox="1">
                          <a:spLocks noChangeArrowheads="1"/>
                        </wps:cNvSpPr>
                        <wps:spPr bwMode="auto">
                          <a:xfrm>
                            <a:off x="5196" y="7887"/>
                            <a:ext cx="246"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AFFE8" w14:textId="77777777" w:rsidR="007907F9" w:rsidRPr="00B16717" w:rsidRDefault="007907F9" w:rsidP="00D226A1">
                              <w:pPr>
                                <w:rPr>
                                  <w:sz w:val="20"/>
                                  <w:szCs w:val="20"/>
                                </w:rPr>
                              </w:pPr>
                              <w:r>
                                <w:rPr>
                                  <w:sz w:val="20"/>
                                  <w:szCs w:val="20"/>
                                </w:rPr>
                                <w:t>30</w:t>
                              </w:r>
                            </w:p>
                          </w:txbxContent>
                        </wps:txbx>
                        <wps:bodyPr rot="0" vert="horz" wrap="square" lIns="18288" tIns="0" rIns="0" bIns="0" anchor="t" anchorCtr="0" upright="1">
                          <a:noAutofit/>
                        </wps:bodyPr>
                      </wps:wsp>
                      <wps:wsp>
                        <wps:cNvPr id="105" name="Text Box 3706"/>
                        <wps:cNvSpPr txBox="1">
                          <a:spLocks noChangeArrowheads="1"/>
                        </wps:cNvSpPr>
                        <wps:spPr bwMode="auto">
                          <a:xfrm>
                            <a:off x="5655" y="8726"/>
                            <a:ext cx="4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14FF0" w14:textId="77777777" w:rsidR="007907F9" w:rsidRPr="00B16717" w:rsidRDefault="007907F9" w:rsidP="00D226A1">
                              <w:pPr>
                                <w:rPr>
                                  <w:sz w:val="20"/>
                                  <w:szCs w:val="20"/>
                                </w:rPr>
                              </w:pPr>
                              <w:r>
                                <w:rPr>
                                  <w:sz w:val="20"/>
                                  <w:szCs w:val="20"/>
                                </w:rPr>
                                <w:t>28</w:t>
                              </w:r>
                            </w:p>
                          </w:txbxContent>
                        </wps:txbx>
                        <wps:bodyPr rot="0" vert="horz" wrap="square" lIns="18288" tIns="0" rIns="0" bIns="0" anchor="t" anchorCtr="0" upright="1">
                          <a:noAutofit/>
                        </wps:bodyPr>
                      </wps:wsp>
                      <wps:wsp>
                        <wps:cNvPr id="106" name="Text Box 3707"/>
                        <wps:cNvSpPr txBox="1">
                          <a:spLocks noChangeArrowheads="1"/>
                        </wps:cNvSpPr>
                        <wps:spPr bwMode="auto">
                          <a:xfrm>
                            <a:off x="4152" y="9133"/>
                            <a:ext cx="312" cy="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25B32" w14:textId="77777777" w:rsidR="007907F9" w:rsidRPr="00B16717" w:rsidRDefault="007907F9" w:rsidP="00D226A1">
                              <w:pPr>
                                <w:rPr>
                                  <w:sz w:val="20"/>
                                  <w:szCs w:val="20"/>
                                </w:rPr>
                              </w:pPr>
                              <w:r>
                                <w:rPr>
                                  <w:sz w:val="20"/>
                                  <w:szCs w:val="20"/>
                                </w:rPr>
                                <w:t>26</w:t>
                              </w:r>
                            </w:p>
                          </w:txbxContent>
                        </wps:txbx>
                        <wps:bodyPr rot="0" vert="horz" wrap="square" lIns="18288" tIns="0" rIns="0" bIns="0" anchor="t" anchorCtr="0" upright="1">
                          <a:noAutofit/>
                        </wps:bodyPr>
                      </wps:wsp>
                      <wps:wsp>
                        <wps:cNvPr id="107" name="Text Box 3708"/>
                        <wps:cNvSpPr txBox="1">
                          <a:spLocks noChangeArrowheads="1"/>
                        </wps:cNvSpPr>
                        <wps:spPr bwMode="auto">
                          <a:xfrm>
                            <a:off x="3126" y="8698"/>
                            <a:ext cx="258"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507E0" w14:textId="77777777" w:rsidR="007907F9" w:rsidRPr="00B16717" w:rsidRDefault="007907F9" w:rsidP="00D226A1">
                              <w:pPr>
                                <w:rPr>
                                  <w:sz w:val="20"/>
                                  <w:szCs w:val="20"/>
                                </w:rPr>
                              </w:pPr>
                              <w:r>
                                <w:rPr>
                                  <w:sz w:val="20"/>
                                  <w:szCs w:val="20"/>
                                </w:rPr>
                                <w:t>44</w:t>
                              </w:r>
                            </w:p>
                          </w:txbxContent>
                        </wps:txbx>
                        <wps:bodyPr rot="0" vert="horz" wrap="square" lIns="18288" tIns="0" rIns="0" bIns="0" anchor="t" anchorCtr="0" upright="1">
                          <a:noAutofit/>
                        </wps:bodyPr>
                      </wps:wsp>
                      <wps:wsp>
                        <wps:cNvPr id="108" name="Text Box 3709"/>
                        <wps:cNvSpPr txBox="1">
                          <a:spLocks noChangeArrowheads="1"/>
                        </wps:cNvSpPr>
                        <wps:spPr bwMode="auto">
                          <a:xfrm>
                            <a:off x="3627" y="7947"/>
                            <a:ext cx="261"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9D134" w14:textId="77777777" w:rsidR="007907F9" w:rsidRPr="00B16717" w:rsidRDefault="007907F9" w:rsidP="00D226A1">
                              <w:pPr>
                                <w:rPr>
                                  <w:sz w:val="20"/>
                                  <w:szCs w:val="20"/>
                                </w:rPr>
                              </w:pPr>
                              <w:r>
                                <w:rPr>
                                  <w:sz w:val="20"/>
                                  <w:szCs w:val="20"/>
                                </w:rPr>
                                <w:t>22</w:t>
                              </w:r>
                            </w:p>
                          </w:txbxContent>
                        </wps:txbx>
                        <wps:bodyPr rot="0" vert="horz" wrap="square" lIns="18288" tIns="0" rIns="0" bIns="0" anchor="t" anchorCtr="0" upright="1">
                          <a:noAutofit/>
                        </wps:bodyPr>
                      </wps:wsp>
                      <wps:wsp>
                        <wps:cNvPr id="109" name="Text Box 3710"/>
                        <wps:cNvSpPr txBox="1">
                          <a:spLocks noChangeArrowheads="1"/>
                        </wps:cNvSpPr>
                        <wps:spPr bwMode="auto">
                          <a:xfrm>
                            <a:off x="3522" y="8818"/>
                            <a:ext cx="294"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DEF49" w14:textId="77777777" w:rsidR="007907F9" w:rsidRPr="00B16717" w:rsidRDefault="007907F9" w:rsidP="00D226A1">
                              <w:pPr>
                                <w:rPr>
                                  <w:sz w:val="20"/>
                                  <w:szCs w:val="20"/>
                                </w:rPr>
                              </w:pPr>
                              <w:r>
                                <w:rPr>
                                  <w:sz w:val="20"/>
                                  <w:szCs w:val="20"/>
                                </w:rPr>
                                <w:t>24</w:t>
                              </w:r>
                            </w:p>
                          </w:txbxContent>
                        </wps:txbx>
                        <wps:bodyPr rot="0" vert="horz" wrap="square" lIns="18288" tIns="0" rIns="0" bIns="0" anchor="t" anchorCtr="0" upright="1">
                          <a:noAutofit/>
                        </wps:bodyPr>
                      </wps:wsp>
                      <wps:wsp>
                        <wps:cNvPr id="110" name="Text Box 3711"/>
                        <wps:cNvSpPr txBox="1">
                          <a:spLocks noChangeArrowheads="1"/>
                        </wps:cNvSpPr>
                        <wps:spPr bwMode="auto">
                          <a:xfrm>
                            <a:off x="5154" y="8798"/>
                            <a:ext cx="291"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2C958" w14:textId="77777777" w:rsidR="007907F9" w:rsidRPr="00B16717" w:rsidRDefault="007907F9" w:rsidP="00D226A1">
                              <w:pPr>
                                <w:rPr>
                                  <w:sz w:val="20"/>
                                  <w:szCs w:val="20"/>
                                </w:rPr>
                              </w:pPr>
                              <w:r>
                                <w:rPr>
                                  <w:sz w:val="20"/>
                                  <w:szCs w:val="20"/>
                                </w:rPr>
                                <w:t>60</w:t>
                              </w:r>
                            </w:p>
                          </w:txbxContent>
                        </wps:txbx>
                        <wps:bodyPr rot="0" vert="horz" wrap="square" lIns="18288" tIns="0" rIns="0" bIns="0" anchor="t" anchorCtr="0" upright="1">
                          <a:noAutofit/>
                        </wps:bodyPr>
                      </wps:wsp>
                      <wps:wsp>
                        <wps:cNvPr id="111" name="Text Box 3712"/>
                        <wps:cNvSpPr txBox="1">
                          <a:spLocks noChangeArrowheads="1"/>
                        </wps:cNvSpPr>
                        <wps:spPr bwMode="auto">
                          <a:xfrm>
                            <a:off x="4032" y="8623"/>
                            <a:ext cx="288" cy="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EF400" w14:textId="77777777" w:rsidR="007907F9" w:rsidRPr="00B16717" w:rsidRDefault="007907F9" w:rsidP="00D226A1">
                              <w:pPr>
                                <w:rPr>
                                  <w:sz w:val="20"/>
                                  <w:szCs w:val="20"/>
                                </w:rPr>
                              </w:pPr>
                              <w:r>
                                <w:rPr>
                                  <w:sz w:val="20"/>
                                  <w:szCs w:val="20"/>
                                </w:rPr>
                                <w:t>46</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2D804" id="Group 3744" o:spid="_x0000_s2843" style="position:absolute;margin-left:64.8pt;margin-top:4.8pt;width:245.7pt;height:110.65pt;z-index:251803648;mso-position-horizontal-relative:text;mso-position-vertical-relative:text" coordorigin="2808,7464" coordsize="4914,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">
                <v:line id="Line 3683" o:spid="_x0000_s2844" style="position:absolute;flip:x y;visibility:visible;mso-wrap-style:square" from="3057,8340" to="6117,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"/>
                <v:line id="Line 3684" o:spid="_x0000_s2845" style="position:absolute;visibility:visible;mso-wrap-style:square" from="4578,7801" to="6117,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shape id="Text Box 3685" o:spid="_x0000_s2846" type="#_x0000_t202" style="position:absolute;left:4632;top:7464;width:15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CE5A3B9" w14:textId="77777777" w:rsidR="007907F9" w:rsidRDefault="007907F9" w:rsidP="00D226A1">
                        <w:r>
                          <w:t>A</w:t>
                        </w:r>
                      </w:p>
                    </w:txbxContent>
                  </v:textbox>
                </v:shape>
                <v:shape id="Text Box 3686" o:spid="_x0000_s2847" type="#_x0000_t202" style="position:absolute;left:2808;top:8101;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56FFDF7" w14:textId="77777777" w:rsidR="007907F9" w:rsidRDefault="007907F9" w:rsidP="00D226A1">
                        <w:r>
                          <w:t>B</w:t>
                        </w:r>
                      </w:p>
                    </w:txbxContent>
                  </v:textbox>
                </v:shape>
                <v:shape id="Text Box 3687" o:spid="_x0000_s2848" type="#_x0000_t202" style="position:absolute;left:3237;top:9332;width:90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4919115" w14:textId="77777777" w:rsidR="007907F9" w:rsidRDefault="007907F9" w:rsidP="00D226A1">
                        <w:r>
                          <w:t>C</w:t>
                        </w:r>
                      </w:p>
                    </w:txbxContent>
                  </v:textbox>
                </v:shape>
                <v:shape id="Text Box 3688" o:spid="_x0000_s2849" type="#_x0000_t202" style="position:absolute;left:6147;top:8011;width:157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852009F" w14:textId="77777777" w:rsidR="007907F9" w:rsidRDefault="007907F9" w:rsidP="00D226A1">
                        <w:r>
                          <w:t>E</w:t>
                        </w:r>
                      </w:p>
                    </w:txbxContent>
                  </v:textbox>
                </v:shape>
                <v:shape id="Text Box 3689" o:spid="_x0000_s2850" type="#_x0000_t202" style="position:absolute;left:5619;top:9332;width:133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593432A" w14:textId="77777777" w:rsidR="007907F9" w:rsidRDefault="007907F9" w:rsidP="00D226A1">
                        <w:r>
                          <w:t>D</w:t>
                        </w:r>
                      </w:p>
                    </w:txbxContent>
                  </v:textbox>
                </v:shape>
                <v:line id="Line 3691" o:spid="_x0000_s2851" style="position:absolute;flip:x;visibility:visible;mso-wrap-style:square" from="3447,7801" to="4578,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3692" o:spid="_x0000_s2852" style="position:absolute;flip:x y;visibility:visible;mso-wrap-style:square" from="3426,9230" to="5586,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"/>
                <v:line id="Line 3693" o:spid="_x0000_s2853" style="position:absolute;flip:x;visibility:visible;mso-wrap-style:square" from="5586,8401" to="6087,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3694" o:spid="_x0000_s2854" style="position:absolute;flip:x y;visibility:visible;mso-wrap-style:square" from="3117,8341" to="3447,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"/>
                <v:line id="Line 3695" o:spid="_x0000_s2855" style="position:absolute;visibility:visible;mso-wrap-style:square" from="4578,7801" to="5586,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3696" o:spid="_x0000_s2856" style="position:absolute;flip:x;visibility:visible;mso-wrap-style:square" from="3102,7801" to="4578,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3697" o:spid="_x0000_s2857" style="position:absolute;visibility:visible;mso-wrap-style:square" from="3087,8341" to="5586,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oval id="Oval 3698" o:spid="_x0000_s2858" style="position:absolute;left:4506;top:772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oval id="Oval 3699" o:spid="_x0000_s2859" style="position:absolute;left:3387;top:916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aTxAAAANsAAAAPAAAAZHJzL2Rvd25yZXYueG1sRI9Ba8JA&#10;FITvhf6H5Qm91Y0NSo2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KhWBpPEAAAA2wAAAA8A&#10;AAAAAAAAAAAAAAAABwIAAGRycy9kb3ducmV2LnhtbFBLBQYAAAAAAwADALcAAAD4AgAAAAA=&#10;"/>
                <v:oval id="Oval 3700" o:spid="_x0000_s2860" style="position:absolute;left:5514;top:915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"/>
                <v:oval id="Oval 3701" o:spid="_x0000_s2861" style="position:absolute;left:3027;top:82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oval id="Oval 3702" o:spid="_x0000_s2862" style="position:absolute;left:6042;top:82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"/>
                <v:shape id="Text Box 3704" o:spid="_x0000_s2863" type="#_x0000_t202" style="position:absolute;left:4506;top:8222;width:24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" stroked="f">
                  <v:textbox inset="1.44pt,0,0,0">
                    <w:txbxContent>
                      <w:p w14:paraId="5866E424" w14:textId="77777777" w:rsidR="007907F9" w:rsidRPr="00B16717" w:rsidRDefault="007907F9" w:rsidP="00D226A1">
                        <w:pPr>
                          <w:rPr>
                            <w:sz w:val="20"/>
                            <w:szCs w:val="20"/>
                          </w:rPr>
                        </w:pPr>
                        <w:r>
                          <w:rPr>
                            <w:sz w:val="20"/>
                            <w:szCs w:val="20"/>
                          </w:rPr>
                          <w:t>26</w:t>
                        </w:r>
                      </w:p>
                    </w:txbxContent>
                  </v:textbox>
                </v:shape>
                <v:shape id="Text Box 3705" o:spid="_x0000_s2864" type="#_x0000_t202" style="position:absolute;left:5196;top:7887;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" stroked="f">
                  <v:textbox inset="1.44pt,0,0,0">
                    <w:txbxContent>
                      <w:p w14:paraId="22CAFFE8" w14:textId="77777777" w:rsidR="007907F9" w:rsidRPr="00B16717" w:rsidRDefault="007907F9" w:rsidP="00D226A1">
                        <w:pPr>
                          <w:rPr>
                            <w:sz w:val="20"/>
                            <w:szCs w:val="20"/>
                          </w:rPr>
                        </w:pPr>
                        <w:r>
                          <w:rPr>
                            <w:sz w:val="20"/>
                            <w:szCs w:val="20"/>
                          </w:rPr>
                          <w:t>30</w:t>
                        </w:r>
                      </w:p>
                    </w:txbxContent>
                  </v:textbox>
                </v:shape>
                <v:shape id="Text Box 3706" o:spid="_x0000_s2865" type="#_x0000_t202" style="position:absolute;left:5655;top:8726;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" stroked="f">
                  <v:textbox inset="1.44pt,0,0,0">
                    <w:txbxContent>
                      <w:p w14:paraId="78414FF0" w14:textId="77777777" w:rsidR="007907F9" w:rsidRPr="00B16717" w:rsidRDefault="007907F9" w:rsidP="00D226A1">
                        <w:pPr>
                          <w:rPr>
                            <w:sz w:val="20"/>
                            <w:szCs w:val="20"/>
                          </w:rPr>
                        </w:pPr>
                        <w:r>
                          <w:rPr>
                            <w:sz w:val="20"/>
                            <w:szCs w:val="20"/>
                          </w:rPr>
                          <w:t>28</w:t>
                        </w:r>
                      </w:p>
                    </w:txbxContent>
                  </v:textbox>
                </v:shape>
                <v:shape id="Text Box 3707" o:spid="_x0000_s2866" type="#_x0000_t202" style="position:absolute;left:4152;top:9133;width:31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" stroked="f">
                  <v:textbox inset="1.44pt,0,0,0">
                    <w:txbxContent>
                      <w:p w14:paraId="53325B32" w14:textId="77777777" w:rsidR="007907F9" w:rsidRPr="00B16717" w:rsidRDefault="007907F9" w:rsidP="00D226A1">
                        <w:pPr>
                          <w:rPr>
                            <w:sz w:val="20"/>
                            <w:szCs w:val="20"/>
                          </w:rPr>
                        </w:pPr>
                        <w:r>
                          <w:rPr>
                            <w:sz w:val="20"/>
                            <w:szCs w:val="20"/>
                          </w:rPr>
                          <w:t>26</w:t>
                        </w:r>
                      </w:p>
                    </w:txbxContent>
                  </v:textbox>
                </v:shape>
                <v:shape id="Text Box 3708" o:spid="_x0000_s2867" type="#_x0000_t202" style="position:absolute;left:3126;top:8698;width:25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" stroked="f">
                  <v:textbox inset="1.44pt,0,0,0">
                    <w:txbxContent>
                      <w:p w14:paraId="5D9507E0" w14:textId="77777777" w:rsidR="007907F9" w:rsidRPr="00B16717" w:rsidRDefault="007907F9" w:rsidP="00D226A1">
                        <w:pPr>
                          <w:rPr>
                            <w:sz w:val="20"/>
                            <w:szCs w:val="20"/>
                          </w:rPr>
                        </w:pPr>
                        <w:r>
                          <w:rPr>
                            <w:sz w:val="20"/>
                            <w:szCs w:val="20"/>
                          </w:rPr>
                          <w:t>44</w:t>
                        </w:r>
                      </w:p>
                    </w:txbxContent>
                  </v:textbox>
                </v:shape>
                <v:shape id="Text Box 3709" o:spid="_x0000_s2868" type="#_x0000_t202" style="position:absolute;left:3627;top:7947;width:261;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" stroked="f">
                  <v:textbox inset="1.44pt,0,0,0">
                    <w:txbxContent>
                      <w:p w14:paraId="1A79D134" w14:textId="77777777" w:rsidR="007907F9" w:rsidRPr="00B16717" w:rsidRDefault="007907F9" w:rsidP="00D226A1">
                        <w:pPr>
                          <w:rPr>
                            <w:sz w:val="20"/>
                            <w:szCs w:val="20"/>
                          </w:rPr>
                        </w:pPr>
                        <w:r>
                          <w:rPr>
                            <w:sz w:val="20"/>
                            <w:szCs w:val="20"/>
                          </w:rPr>
                          <w:t>22</w:t>
                        </w:r>
                      </w:p>
                    </w:txbxContent>
                  </v:textbox>
                </v:shape>
                <v:shape id="Text Box 3710" o:spid="_x0000_s2869" type="#_x0000_t202" style="position:absolute;left:3522;top:8818;width:2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" stroked="f">
                  <v:textbox inset="1.44pt,0,0,0">
                    <w:txbxContent>
                      <w:p w14:paraId="263DEF49" w14:textId="77777777" w:rsidR="007907F9" w:rsidRPr="00B16717" w:rsidRDefault="007907F9" w:rsidP="00D226A1">
                        <w:pPr>
                          <w:rPr>
                            <w:sz w:val="20"/>
                            <w:szCs w:val="20"/>
                          </w:rPr>
                        </w:pPr>
                        <w:r>
                          <w:rPr>
                            <w:sz w:val="20"/>
                            <w:szCs w:val="20"/>
                          </w:rPr>
                          <w:t>24</w:t>
                        </w:r>
                      </w:p>
                    </w:txbxContent>
                  </v:textbox>
                </v:shape>
                <v:shape id="Text Box 3711" o:spid="_x0000_s2870" type="#_x0000_t202" style="position:absolute;left:5154;top:8798;width:29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" stroked="f">
                  <v:textbox inset="1.44pt,0,0,0">
                    <w:txbxContent>
                      <w:p w14:paraId="0892C958" w14:textId="77777777" w:rsidR="007907F9" w:rsidRPr="00B16717" w:rsidRDefault="007907F9" w:rsidP="00D226A1">
                        <w:pPr>
                          <w:rPr>
                            <w:sz w:val="20"/>
                            <w:szCs w:val="20"/>
                          </w:rPr>
                        </w:pPr>
                        <w:r>
                          <w:rPr>
                            <w:sz w:val="20"/>
                            <w:szCs w:val="20"/>
                          </w:rPr>
                          <w:t>60</w:t>
                        </w:r>
                      </w:p>
                    </w:txbxContent>
                  </v:textbox>
                </v:shape>
                <v:shape id="Text Box 3712" o:spid="_x0000_s2871" type="#_x0000_t202" style="position:absolute;left:4032;top:8623;width:28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" stroked="f">
                  <v:textbox inset="1.44pt,0,0,0">
                    <w:txbxContent>
                      <w:p w14:paraId="5B6EF400" w14:textId="77777777" w:rsidR="007907F9" w:rsidRPr="00B16717" w:rsidRDefault="007907F9" w:rsidP="00D226A1">
                        <w:pPr>
                          <w:rPr>
                            <w:sz w:val="20"/>
                            <w:szCs w:val="20"/>
                          </w:rPr>
                        </w:pPr>
                        <w:r>
                          <w:rPr>
                            <w:sz w:val="20"/>
                            <w:szCs w:val="20"/>
                          </w:rPr>
                          <w:t>46</w:t>
                        </w:r>
                      </w:p>
                    </w:txbxContent>
                  </v:textbox>
                </v:shape>
              </v:group>
            </w:pict>
          </mc:Fallback>
        </mc:AlternateContent>
      </w:r>
    </w:p>
    <w:p w14:paraId="4CE18A2C" w14:textId="77777777" w:rsidR="00D226A1" w:rsidRDefault="00D226A1" w:rsidP="00F7534F"/>
    <w:p w14:paraId="037EA570" w14:textId="77777777" w:rsidR="00D226A1" w:rsidRDefault="00D226A1" w:rsidP="00F7534F"/>
    <w:p w14:paraId="2C9D58EF" w14:textId="77777777" w:rsidR="00D226A1" w:rsidRDefault="00D226A1" w:rsidP="00F7534F"/>
    <w:p w14:paraId="2B6998D9" w14:textId="77777777" w:rsidR="00D226A1" w:rsidRDefault="00D226A1" w:rsidP="00F7534F"/>
    <w:p w14:paraId="0D199660" w14:textId="77777777" w:rsidR="00D226A1" w:rsidRDefault="00D226A1" w:rsidP="00F7534F"/>
    <w:p w14:paraId="29AA96AD" w14:textId="77777777" w:rsidR="00D226A1" w:rsidRDefault="00D226A1" w:rsidP="00F7534F"/>
    <w:p w14:paraId="10632E5C" w14:textId="77777777" w:rsidR="00D226A1" w:rsidRDefault="00D226A1" w:rsidP="00F7534F"/>
    <w:p w14:paraId="47F64C26" w14:textId="77777777" w:rsidR="00D226A1" w:rsidRDefault="00D226A1" w:rsidP="00F7534F"/>
    <w:p w14:paraId="4ED427A5" w14:textId="030D3BC2" w:rsidR="00D226A1" w:rsidRPr="008439E4" w:rsidRDefault="007E3B2B" w:rsidP="00D226A1">
      <w:pPr>
        <w:numPr>
          <w:ilvl w:val="1"/>
          <w:numId w:val="8"/>
        </w:numPr>
        <w:tabs>
          <w:tab w:val="clear" w:pos="1440"/>
          <w:tab w:val="num" w:pos="720"/>
        </w:tabs>
        <w:ind w:left="720"/>
      </w:pPr>
      <w:r>
        <w:rPr>
          <w:noProof/>
        </w:rPr>
        <mc:AlternateContent>
          <mc:Choice Requires="wpg">
            <w:drawing>
              <wp:anchor distT="0" distB="0" distL="114300" distR="114300" simplePos="0" relativeHeight="251804672" behindDoc="0" locked="0" layoutInCell="1" allowOverlap="1" wp14:anchorId="35F60A2A" wp14:editId="2D146902">
                <wp:simplePos x="0" y="0"/>
                <wp:positionH relativeFrom="column">
                  <wp:posOffset>849630</wp:posOffset>
                </wp:positionH>
                <wp:positionV relativeFrom="paragraph">
                  <wp:posOffset>313055</wp:posOffset>
                </wp:positionV>
                <wp:extent cx="2305050" cy="1391920"/>
                <wp:effectExtent l="1905" t="0" r="0" b="0"/>
                <wp:wrapNone/>
                <wp:docPr id="54" name="Group 3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391920"/>
                          <a:chOff x="2664" y="10584"/>
                          <a:chExt cx="3630" cy="2192"/>
                        </a:xfrm>
                      </wpg:grpSpPr>
                      <wps:wsp>
                        <wps:cNvPr id="55" name="Line 3714"/>
                        <wps:cNvCnPr>
                          <a:cxnSpLocks noChangeShapeType="1"/>
                        </wps:cNvCnPr>
                        <wps:spPr bwMode="auto">
                          <a:xfrm flipH="1" flipV="1">
                            <a:off x="2989" y="11459"/>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715"/>
                        <wps:cNvCnPr>
                          <a:cxnSpLocks noChangeShapeType="1"/>
                        </wps:cNvCnPr>
                        <wps:spPr bwMode="auto">
                          <a:xfrm>
                            <a:off x="4684" y="10950"/>
                            <a:ext cx="1365"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3716"/>
                        <wps:cNvSpPr txBox="1">
                          <a:spLocks noChangeArrowheads="1"/>
                        </wps:cNvSpPr>
                        <wps:spPr bwMode="auto">
                          <a:xfrm>
                            <a:off x="4514" y="10584"/>
                            <a:ext cx="25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0521" w14:textId="77777777" w:rsidR="007907F9" w:rsidRDefault="007907F9" w:rsidP="00D226A1">
                              <w:r>
                                <w:t>A</w:t>
                              </w:r>
                            </w:p>
                          </w:txbxContent>
                        </wps:txbx>
                        <wps:bodyPr rot="0" vert="horz" wrap="square" lIns="0" tIns="0" rIns="0" bIns="0" anchor="t" anchorCtr="0" upright="1">
                          <a:noAutofit/>
                        </wps:bodyPr>
                      </wps:wsp>
                      <wps:wsp>
                        <wps:cNvPr id="58" name="Text Box 3717"/>
                        <wps:cNvSpPr txBox="1">
                          <a:spLocks noChangeArrowheads="1"/>
                        </wps:cNvSpPr>
                        <wps:spPr bwMode="auto">
                          <a:xfrm>
                            <a:off x="2664" y="11220"/>
                            <a:ext cx="19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FEC89" w14:textId="77777777" w:rsidR="007907F9" w:rsidRDefault="007907F9" w:rsidP="00D226A1">
                              <w:r>
                                <w:t>E</w:t>
                              </w:r>
                            </w:p>
                          </w:txbxContent>
                        </wps:txbx>
                        <wps:bodyPr rot="0" vert="horz" wrap="square" lIns="0" tIns="0" rIns="0" bIns="0" anchor="t" anchorCtr="0" upright="1">
                          <a:noAutofit/>
                        </wps:bodyPr>
                      </wps:wsp>
                      <wps:wsp>
                        <wps:cNvPr id="59" name="Text Box 3718"/>
                        <wps:cNvSpPr txBox="1">
                          <a:spLocks noChangeArrowheads="1"/>
                        </wps:cNvSpPr>
                        <wps:spPr bwMode="auto">
                          <a:xfrm>
                            <a:off x="3109" y="12491"/>
                            <a:ext cx="22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707F5" w14:textId="77777777" w:rsidR="007907F9" w:rsidRDefault="007907F9" w:rsidP="00D226A1">
                              <w:r>
                                <w:t>D</w:t>
                              </w:r>
                            </w:p>
                          </w:txbxContent>
                        </wps:txbx>
                        <wps:bodyPr rot="0" vert="horz" wrap="square" lIns="0" tIns="0" rIns="0" bIns="0" anchor="t" anchorCtr="0" upright="1">
                          <a:noAutofit/>
                        </wps:bodyPr>
                      </wps:wsp>
                      <wps:wsp>
                        <wps:cNvPr id="60" name="Text Box 3719"/>
                        <wps:cNvSpPr txBox="1">
                          <a:spLocks noChangeArrowheads="1"/>
                        </wps:cNvSpPr>
                        <wps:spPr bwMode="auto">
                          <a:xfrm>
                            <a:off x="6079" y="11131"/>
                            <a:ext cx="21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99B0" w14:textId="77777777" w:rsidR="007907F9" w:rsidRDefault="007907F9" w:rsidP="00D226A1">
                              <w:r>
                                <w:t>B</w:t>
                              </w:r>
                            </w:p>
                          </w:txbxContent>
                        </wps:txbx>
                        <wps:bodyPr rot="0" vert="horz" wrap="square" lIns="0" tIns="0" rIns="0" bIns="0" anchor="t" anchorCtr="0" upright="1">
                          <a:noAutofit/>
                        </wps:bodyPr>
                      </wps:wsp>
                      <wps:wsp>
                        <wps:cNvPr id="61" name="Text Box 3720"/>
                        <wps:cNvSpPr txBox="1">
                          <a:spLocks noChangeArrowheads="1"/>
                        </wps:cNvSpPr>
                        <wps:spPr bwMode="auto">
                          <a:xfrm>
                            <a:off x="5209" y="12451"/>
                            <a:ext cx="21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7C3DB" w14:textId="77777777" w:rsidR="007907F9" w:rsidRDefault="007907F9" w:rsidP="00D226A1">
                              <w:r>
                                <w:t>C</w:t>
                              </w:r>
                            </w:p>
                          </w:txbxContent>
                        </wps:txbx>
                        <wps:bodyPr rot="0" vert="horz" wrap="square" lIns="0" tIns="0" rIns="0" bIns="0" anchor="t" anchorCtr="0" upright="1">
                          <a:noAutofit/>
                        </wps:bodyPr>
                      </wps:wsp>
                      <wps:wsp>
                        <wps:cNvPr id="62" name="Line 3721"/>
                        <wps:cNvCnPr>
                          <a:cxnSpLocks noChangeShapeType="1"/>
                        </wps:cNvCnPr>
                        <wps:spPr bwMode="auto">
                          <a:xfrm flipH="1">
                            <a:off x="3334" y="11474"/>
                            <a:ext cx="27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3722"/>
                        <wps:cNvCnPr>
                          <a:cxnSpLocks noChangeShapeType="1"/>
                        </wps:cNvCnPr>
                        <wps:spPr bwMode="auto">
                          <a:xfrm flipH="1">
                            <a:off x="3379" y="10920"/>
                            <a:ext cx="129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723"/>
                        <wps:cNvCnPr>
                          <a:cxnSpLocks noChangeShapeType="1"/>
                        </wps:cNvCnPr>
                        <wps:spPr bwMode="auto">
                          <a:xfrm flipH="1" flipV="1">
                            <a:off x="3364" y="12345"/>
                            <a:ext cx="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725"/>
                        <wps:cNvCnPr>
                          <a:cxnSpLocks noChangeShapeType="1"/>
                        </wps:cNvCnPr>
                        <wps:spPr bwMode="auto">
                          <a:xfrm flipH="1" flipV="1">
                            <a:off x="3049" y="11460"/>
                            <a:ext cx="33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726"/>
                        <wps:cNvCnPr>
                          <a:cxnSpLocks noChangeShapeType="1"/>
                        </wps:cNvCnPr>
                        <wps:spPr bwMode="auto">
                          <a:xfrm>
                            <a:off x="4669" y="10935"/>
                            <a:ext cx="495" cy="1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727"/>
                        <wps:cNvCnPr>
                          <a:cxnSpLocks noChangeShapeType="1"/>
                        </wps:cNvCnPr>
                        <wps:spPr bwMode="auto">
                          <a:xfrm flipH="1">
                            <a:off x="3034" y="10950"/>
                            <a:ext cx="1605"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728"/>
                        <wps:cNvCnPr>
                          <a:cxnSpLocks noChangeShapeType="1"/>
                        </wps:cNvCnPr>
                        <wps:spPr bwMode="auto">
                          <a:xfrm>
                            <a:off x="3019" y="11460"/>
                            <a:ext cx="21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Oval 3729"/>
                        <wps:cNvSpPr>
                          <a:spLocks noChangeArrowheads="1"/>
                        </wps:cNvSpPr>
                        <wps:spPr bwMode="auto">
                          <a:xfrm>
                            <a:off x="4594" y="1085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3730"/>
                        <wps:cNvSpPr>
                          <a:spLocks noChangeArrowheads="1"/>
                        </wps:cNvSpPr>
                        <wps:spPr bwMode="auto">
                          <a:xfrm>
                            <a:off x="3319" y="12285"/>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3731"/>
                        <wps:cNvSpPr>
                          <a:spLocks noChangeArrowheads="1"/>
                        </wps:cNvSpPr>
                        <wps:spPr bwMode="auto">
                          <a:xfrm>
                            <a:off x="5089" y="12301"/>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Oval 3732"/>
                        <wps:cNvSpPr>
                          <a:spLocks noChangeArrowheads="1"/>
                        </wps:cNvSpPr>
                        <wps:spPr bwMode="auto">
                          <a:xfrm>
                            <a:off x="2959" y="1140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Oval 3733"/>
                        <wps:cNvSpPr>
                          <a:spLocks noChangeArrowheads="1"/>
                        </wps:cNvSpPr>
                        <wps:spPr bwMode="auto">
                          <a:xfrm>
                            <a:off x="5974" y="1140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Text Box 3734"/>
                        <wps:cNvSpPr txBox="1">
                          <a:spLocks noChangeArrowheads="1"/>
                        </wps:cNvSpPr>
                        <wps:spPr bwMode="auto">
                          <a:xfrm>
                            <a:off x="5291" y="11562"/>
                            <a:ext cx="181"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C9405" w14:textId="77777777" w:rsidR="007907F9" w:rsidRPr="00B16717" w:rsidRDefault="007907F9" w:rsidP="00D226A1">
                              <w:pPr>
                                <w:rPr>
                                  <w:sz w:val="20"/>
                                  <w:szCs w:val="20"/>
                                </w:rPr>
                              </w:pPr>
                              <w:r>
                                <w:rPr>
                                  <w:sz w:val="20"/>
                                  <w:szCs w:val="20"/>
                                </w:rPr>
                                <w:t>4</w:t>
                              </w:r>
                            </w:p>
                          </w:txbxContent>
                        </wps:txbx>
                        <wps:bodyPr rot="0" vert="horz" wrap="square" lIns="18288" tIns="0" rIns="0" bIns="0" anchor="t" anchorCtr="0" upright="1">
                          <a:noAutofit/>
                        </wps:bodyPr>
                      </wps:wsp>
                      <wps:wsp>
                        <wps:cNvPr id="75" name="Text Box 3735"/>
                        <wps:cNvSpPr txBox="1">
                          <a:spLocks noChangeArrowheads="1"/>
                        </wps:cNvSpPr>
                        <wps:spPr bwMode="auto">
                          <a:xfrm>
                            <a:off x="4359" y="11327"/>
                            <a:ext cx="27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476B9" w14:textId="77777777" w:rsidR="007907F9" w:rsidRPr="00B16717" w:rsidRDefault="007907F9" w:rsidP="00D226A1">
                              <w:pPr>
                                <w:rPr>
                                  <w:sz w:val="20"/>
                                  <w:szCs w:val="20"/>
                                </w:rPr>
                              </w:pPr>
                              <w:r>
                                <w:rPr>
                                  <w:sz w:val="20"/>
                                  <w:szCs w:val="20"/>
                                </w:rPr>
                                <w:t>6</w:t>
                              </w:r>
                            </w:p>
                          </w:txbxContent>
                        </wps:txbx>
                        <wps:bodyPr rot="0" vert="horz" wrap="square" lIns="18288" tIns="0" rIns="0" bIns="0" anchor="t" anchorCtr="0" upright="1">
                          <a:noAutofit/>
                        </wps:bodyPr>
                      </wps:wsp>
                      <wps:wsp>
                        <wps:cNvPr id="76" name="Text Box 3736"/>
                        <wps:cNvSpPr txBox="1">
                          <a:spLocks noChangeArrowheads="1"/>
                        </wps:cNvSpPr>
                        <wps:spPr bwMode="auto">
                          <a:xfrm>
                            <a:off x="5064" y="11047"/>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1E3FE" w14:textId="77777777" w:rsidR="007907F9" w:rsidRPr="00B16717" w:rsidRDefault="007907F9" w:rsidP="00D226A1">
                              <w:pPr>
                                <w:rPr>
                                  <w:sz w:val="20"/>
                                  <w:szCs w:val="20"/>
                                </w:rPr>
                              </w:pPr>
                              <w:r>
                                <w:rPr>
                                  <w:sz w:val="20"/>
                                  <w:szCs w:val="20"/>
                                </w:rPr>
                                <w:t>10</w:t>
                              </w:r>
                            </w:p>
                          </w:txbxContent>
                        </wps:txbx>
                        <wps:bodyPr rot="0" vert="horz" wrap="square" lIns="18288" tIns="0" rIns="0" bIns="0" anchor="t" anchorCtr="0" upright="1">
                          <a:noAutofit/>
                        </wps:bodyPr>
                      </wps:wsp>
                      <wps:wsp>
                        <wps:cNvPr id="77" name="Text Box 3738"/>
                        <wps:cNvSpPr txBox="1">
                          <a:spLocks noChangeArrowheads="1"/>
                        </wps:cNvSpPr>
                        <wps:spPr bwMode="auto">
                          <a:xfrm>
                            <a:off x="4084" y="12252"/>
                            <a:ext cx="25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359B3" w14:textId="77777777" w:rsidR="007907F9" w:rsidRPr="00B16717" w:rsidRDefault="007907F9" w:rsidP="00D226A1">
                              <w:pPr>
                                <w:rPr>
                                  <w:sz w:val="20"/>
                                  <w:szCs w:val="20"/>
                                </w:rPr>
                              </w:pPr>
                              <w:r>
                                <w:rPr>
                                  <w:sz w:val="20"/>
                                  <w:szCs w:val="20"/>
                                </w:rPr>
                                <w:t>12</w:t>
                              </w:r>
                            </w:p>
                          </w:txbxContent>
                        </wps:txbx>
                        <wps:bodyPr rot="0" vert="horz" wrap="square" lIns="18288" tIns="0" rIns="0" bIns="0" anchor="t" anchorCtr="0" upright="1">
                          <a:noAutofit/>
                        </wps:bodyPr>
                      </wps:wsp>
                      <wps:wsp>
                        <wps:cNvPr id="78" name="Text Box 3739"/>
                        <wps:cNvSpPr txBox="1">
                          <a:spLocks noChangeArrowheads="1"/>
                        </wps:cNvSpPr>
                        <wps:spPr bwMode="auto">
                          <a:xfrm>
                            <a:off x="2974" y="11757"/>
                            <a:ext cx="33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7FC2C" w14:textId="77777777" w:rsidR="007907F9" w:rsidRPr="00B16717" w:rsidRDefault="007907F9" w:rsidP="00D226A1">
                              <w:pPr>
                                <w:rPr>
                                  <w:sz w:val="20"/>
                                  <w:szCs w:val="20"/>
                                </w:rPr>
                              </w:pPr>
                              <w:r>
                                <w:rPr>
                                  <w:sz w:val="20"/>
                                  <w:szCs w:val="20"/>
                                </w:rPr>
                                <w:t>13</w:t>
                              </w:r>
                            </w:p>
                          </w:txbxContent>
                        </wps:txbx>
                        <wps:bodyPr rot="0" vert="horz" wrap="square" lIns="18288" tIns="0" rIns="0" bIns="0" anchor="t" anchorCtr="0" upright="1">
                          <a:noAutofit/>
                        </wps:bodyPr>
                      </wps:wsp>
                      <wps:wsp>
                        <wps:cNvPr id="79" name="Text Box 3740"/>
                        <wps:cNvSpPr txBox="1">
                          <a:spLocks noChangeArrowheads="1"/>
                        </wps:cNvSpPr>
                        <wps:spPr bwMode="auto">
                          <a:xfrm>
                            <a:off x="3559" y="11067"/>
                            <a:ext cx="185" cy="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C93B" w14:textId="77777777" w:rsidR="007907F9" w:rsidRPr="00B16717" w:rsidRDefault="007907F9" w:rsidP="00D226A1">
                              <w:pPr>
                                <w:rPr>
                                  <w:sz w:val="20"/>
                                  <w:szCs w:val="20"/>
                                </w:rPr>
                              </w:pPr>
                              <w:r>
                                <w:rPr>
                                  <w:sz w:val="20"/>
                                  <w:szCs w:val="20"/>
                                </w:rPr>
                                <w:t>5</w:t>
                              </w:r>
                            </w:p>
                          </w:txbxContent>
                        </wps:txbx>
                        <wps:bodyPr rot="0" vert="horz" wrap="square" lIns="18288" tIns="0" rIns="0" bIns="0" anchor="t" anchorCtr="0" upright="1">
                          <a:noAutofit/>
                        </wps:bodyPr>
                      </wps:wsp>
                      <wps:wsp>
                        <wps:cNvPr id="80" name="Text Box 3741"/>
                        <wps:cNvSpPr txBox="1">
                          <a:spLocks noChangeArrowheads="1"/>
                        </wps:cNvSpPr>
                        <wps:spPr bwMode="auto">
                          <a:xfrm>
                            <a:off x="3514" y="11957"/>
                            <a:ext cx="23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27FC8" w14:textId="77777777" w:rsidR="007907F9" w:rsidRPr="00B16717" w:rsidRDefault="007907F9" w:rsidP="00D226A1">
                              <w:pPr>
                                <w:rPr>
                                  <w:sz w:val="20"/>
                                  <w:szCs w:val="20"/>
                                </w:rPr>
                              </w:pPr>
                              <w:r>
                                <w:rPr>
                                  <w:sz w:val="20"/>
                                  <w:szCs w:val="20"/>
                                </w:rPr>
                                <w:t>9</w:t>
                              </w:r>
                            </w:p>
                          </w:txbxContent>
                        </wps:txbx>
                        <wps:bodyPr rot="0" vert="horz" wrap="square" lIns="18288" tIns="0" rIns="0" bIns="0" anchor="t" anchorCtr="0" upright="1">
                          <a:noAutofit/>
                        </wps:bodyPr>
                      </wps:wsp>
                      <wps:wsp>
                        <wps:cNvPr id="81" name="Text Box 3742"/>
                        <wps:cNvSpPr txBox="1">
                          <a:spLocks noChangeArrowheads="1"/>
                        </wps:cNvSpPr>
                        <wps:spPr bwMode="auto">
                          <a:xfrm>
                            <a:off x="4759" y="11532"/>
                            <a:ext cx="23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2BFDB" w14:textId="77777777" w:rsidR="007907F9" w:rsidRPr="00B16717" w:rsidRDefault="007907F9" w:rsidP="00D226A1">
                              <w:pPr>
                                <w:rPr>
                                  <w:sz w:val="20"/>
                                  <w:szCs w:val="20"/>
                                </w:rPr>
                              </w:pPr>
                              <w:r>
                                <w:rPr>
                                  <w:sz w:val="20"/>
                                  <w:szCs w:val="20"/>
                                </w:rPr>
                                <w:t>8</w:t>
                              </w:r>
                            </w:p>
                          </w:txbxContent>
                        </wps:txbx>
                        <wps:bodyPr rot="0" vert="horz" wrap="square" lIns="18288" tIns="0" rIns="0" bIns="0" anchor="t" anchorCtr="0" upright="1">
                          <a:noAutofit/>
                        </wps:bodyPr>
                      </wps:wsp>
                      <wps:wsp>
                        <wps:cNvPr id="82" name="Text Box 3743"/>
                        <wps:cNvSpPr txBox="1">
                          <a:spLocks noChangeArrowheads="1"/>
                        </wps:cNvSpPr>
                        <wps:spPr bwMode="auto">
                          <a:xfrm>
                            <a:off x="4004" y="11742"/>
                            <a:ext cx="335"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6072D" w14:textId="77777777" w:rsidR="007907F9" w:rsidRPr="00B16717" w:rsidRDefault="007907F9" w:rsidP="00D226A1">
                              <w:pPr>
                                <w:rPr>
                                  <w:sz w:val="20"/>
                                  <w:szCs w:val="20"/>
                                </w:rPr>
                              </w:pPr>
                              <w:r>
                                <w:rPr>
                                  <w:sz w:val="20"/>
                                  <w:szCs w:val="20"/>
                                </w:rPr>
                                <w:t>11</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0A2A" id="Group 3747" o:spid="_x0000_s2872" style="position:absolute;left:0;text-align:left;margin-left:66.9pt;margin-top:24.65pt;width:181.5pt;height:109.6pt;z-index:251804672;mso-position-horizontal-relative:text;mso-position-vertical-relative:text" coordorigin="2664,10584" coordsize="3630,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">
                <v:line id="Line 3714" o:spid="_x0000_s2873" style="position:absolute;flip:x y;visibility:visible;mso-wrap-style:square" from="2989,11459" to="6049,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"/>
                <v:line id="Line 3715" o:spid="_x0000_s2874" style="position:absolute;visibility:visible;mso-wrap-style:square" from="4684,10950" to="6049,1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Text Box 3716" o:spid="_x0000_s2875" type="#_x0000_t202" style="position:absolute;left:4514;top:10584;width:25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7B70521" w14:textId="77777777" w:rsidR="007907F9" w:rsidRDefault="007907F9" w:rsidP="00D226A1">
                        <w:r>
                          <w:t>A</w:t>
                        </w:r>
                      </w:p>
                    </w:txbxContent>
                  </v:textbox>
                </v:shape>
                <v:shape id="Text Box 3717" o:spid="_x0000_s2876" type="#_x0000_t202" style="position:absolute;left:2664;top:11220;width:19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6BFEC89" w14:textId="77777777" w:rsidR="007907F9" w:rsidRDefault="007907F9" w:rsidP="00D226A1">
                        <w:r>
                          <w:t>E</w:t>
                        </w:r>
                      </w:p>
                    </w:txbxContent>
                  </v:textbox>
                </v:shape>
                <v:shape id="Text Box 3718" o:spid="_x0000_s2877" type="#_x0000_t202" style="position:absolute;left:3109;top:12491;width:22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8B707F5" w14:textId="77777777" w:rsidR="007907F9" w:rsidRDefault="007907F9" w:rsidP="00D226A1">
                        <w:r>
                          <w:t>D</w:t>
                        </w:r>
                      </w:p>
                    </w:txbxContent>
                  </v:textbox>
                </v:shape>
                <v:shape id="Text Box 3719" o:spid="_x0000_s2878" type="#_x0000_t202" style="position:absolute;left:6079;top:11131;width:21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E7599B0" w14:textId="77777777" w:rsidR="007907F9" w:rsidRDefault="007907F9" w:rsidP="00D226A1">
                        <w:r>
                          <w:t>B</w:t>
                        </w:r>
                      </w:p>
                    </w:txbxContent>
                  </v:textbox>
                </v:shape>
                <v:shape id="Text Box 3720" o:spid="_x0000_s2879" type="#_x0000_t202" style="position:absolute;left:5209;top:12451;width:21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5A7C3DB" w14:textId="77777777" w:rsidR="007907F9" w:rsidRDefault="007907F9" w:rsidP="00D226A1">
                        <w:r>
                          <w:t>C</w:t>
                        </w:r>
                      </w:p>
                    </w:txbxContent>
                  </v:textbox>
                </v:shape>
                <v:line id="Line 3721" o:spid="_x0000_s2880" style="position:absolute;flip:x;visibility:visible;mso-wrap-style:square" from="3334,11474" to="6034,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3722" o:spid="_x0000_s2881" style="position:absolute;flip:x;visibility:visible;mso-wrap-style:square" from="3379,10920" to="4669,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3723" o:spid="_x0000_s2882" style="position:absolute;flip:x y;visibility:visible;mso-wrap-style:square" from="3364,12345" to="5149,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"/>
                <v:line id="Line 3725" o:spid="_x0000_s2883" style="position:absolute;flip:x y;visibility:visible;mso-wrap-style:square" from="3049,11460" to="3379,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"/>
                <v:line id="Line 3726" o:spid="_x0000_s2884" style="position:absolute;visibility:visible;mso-wrap-style:square" from="4669,10935" to="5164,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3727" o:spid="_x0000_s2885" style="position:absolute;flip:x;visibility:visible;mso-wrap-style:square" from="3034,10950" to="463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3728" o:spid="_x0000_s2886" style="position:absolute;visibility:visible;mso-wrap-style:square" from="3019,11460" to="5179,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oval id="Oval 3729" o:spid="_x0000_s2887" style="position:absolute;left:4594;top:1085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3730" o:spid="_x0000_s2888" style="position:absolute;left:3319;top:1228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oval id="Oval 3731" o:spid="_x0000_s2889" style="position:absolute;left:5089;top:1230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oval id="Oval 3732" o:spid="_x0000_s2890" style="position:absolute;left:2959;top:114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oval id="Oval 3733" o:spid="_x0000_s2891" style="position:absolute;left:5974;top:114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v:shape id="Text Box 3734" o:spid="_x0000_s2892" type="#_x0000_t202" style="position:absolute;left:5291;top:11562;width:181;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" stroked="f">
                  <v:textbox inset="1.44pt,0,0,0">
                    <w:txbxContent>
                      <w:p w14:paraId="190C9405" w14:textId="77777777" w:rsidR="007907F9" w:rsidRPr="00B16717" w:rsidRDefault="007907F9" w:rsidP="00D226A1">
                        <w:pPr>
                          <w:rPr>
                            <w:sz w:val="20"/>
                            <w:szCs w:val="20"/>
                          </w:rPr>
                        </w:pPr>
                        <w:r>
                          <w:rPr>
                            <w:sz w:val="20"/>
                            <w:szCs w:val="20"/>
                          </w:rPr>
                          <w:t>4</w:t>
                        </w:r>
                      </w:p>
                    </w:txbxContent>
                  </v:textbox>
                </v:shape>
                <v:shape id="Text Box 3735" o:spid="_x0000_s2893" type="#_x0000_t202" style="position:absolute;left:4359;top:11327;width:2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" stroked="f">
                  <v:textbox inset="1.44pt,0,0,0">
                    <w:txbxContent>
                      <w:p w14:paraId="4D1476B9" w14:textId="77777777" w:rsidR="007907F9" w:rsidRPr="00B16717" w:rsidRDefault="007907F9" w:rsidP="00D226A1">
                        <w:pPr>
                          <w:rPr>
                            <w:sz w:val="20"/>
                            <w:szCs w:val="20"/>
                          </w:rPr>
                        </w:pPr>
                        <w:r>
                          <w:rPr>
                            <w:sz w:val="20"/>
                            <w:szCs w:val="20"/>
                          </w:rPr>
                          <w:t>6</w:t>
                        </w:r>
                      </w:p>
                    </w:txbxContent>
                  </v:textbox>
                </v:shape>
                <v:shape id="Text Box 3736" o:spid="_x0000_s2894" type="#_x0000_t202" style="position:absolute;left:5064;top:11047;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" stroked="f">
                  <v:textbox inset="1.44pt,0,0,0">
                    <w:txbxContent>
                      <w:p w14:paraId="26A1E3FE" w14:textId="77777777" w:rsidR="007907F9" w:rsidRPr="00B16717" w:rsidRDefault="007907F9" w:rsidP="00D226A1">
                        <w:pPr>
                          <w:rPr>
                            <w:sz w:val="20"/>
                            <w:szCs w:val="20"/>
                          </w:rPr>
                        </w:pPr>
                        <w:r>
                          <w:rPr>
                            <w:sz w:val="20"/>
                            <w:szCs w:val="20"/>
                          </w:rPr>
                          <w:t>10</w:t>
                        </w:r>
                      </w:p>
                    </w:txbxContent>
                  </v:textbox>
                </v:shape>
                <v:shape id="Text Box 3738" o:spid="_x0000_s2895" type="#_x0000_t202" style="position:absolute;left:4084;top:12252;width:2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" stroked="f">
                  <v:textbox inset="1.44pt,0,0,0">
                    <w:txbxContent>
                      <w:p w14:paraId="406359B3" w14:textId="77777777" w:rsidR="007907F9" w:rsidRPr="00B16717" w:rsidRDefault="007907F9" w:rsidP="00D226A1">
                        <w:pPr>
                          <w:rPr>
                            <w:sz w:val="20"/>
                            <w:szCs w:val="20"/>
                          </w:rPr>
                        </w:pPr>
                        <w:r>
                          <w:rPr>
                            <w:sz w:val="20"/>
                            <w:szCs w:val="20"/>
                          </w:rPr>
                          <w:t>12</w:t>
                        </w:r>
                      </w:p>
                    </w:txbxContent>
                  </v:textbox>
                </v:shape>
                <v:shape id="Text Box 3739" o:spid="_x0000_s2896" type="#_x0000_t202" style="position:absolute;left:2974;top:11757;width:3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" stroked="f">
                  <v:textbox inset="1.44pt,0,0,0">
                    <w:txbxContent>
                      <w:p w14:paraId="2BD7FC2C" w14:textId="77777777" w:rsidR="007907F9" w:rsidRPr="00B16717" w:rsidRDefault="007907F9" w:rsidP="00D226A1">
                        <w:pPr>
                          <w:rPr>
                            <w:sz w:val="20"/>
                            <w:szCs w:val="20"/>
                          </w:rPr>
                        </w:pPr>
                        <w:r>
                          <w:rPr>
                            <w:sz w:val="20"/>
                            <w:szCs w:val="20"/>
                          </w:rPr>
                          <w:t>13</w:t>
                        </w:r>
                      </w:p>
                    </w:txbxContent>
                  </v:textbox>
                </v:shape>
                <v:shape id="Text Box 3740" o:spid="_x0000_s2897" type="#_x0000_t202" style="position:absolute;left:3559;top:11067;width:185;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" stroked="f">
                  <v:textbox inset="1.44pt,0,0,0">
                    <w:txbxContent>
                      <w:p w14:paraId="3841C93B" w14:textId="77777777" w:rsidR="007907F9" w:rsidRPr="00B16717" w:rsidRDefault="007907F9" w:rsidP="00D226A1">
                        <w:pPr>
                          <w:rPr>
                            <w:sz w:val="20"/>
                            <w:szCs w:val="20"/>
                          </w:rPr>
                        </w:pPr>
                        <w:r>
                          <w:rPr>
                            <w:sz w:val="20"/>
                            <w:szCs w:val="20"/>
                          </w:rPr>
                          <w:t>5</w:t>
                        </w:r>
                      </w:p>
                    </w:txbxContent>
                  </v:textbox>
                </v:shape>
                <v:shape id="Text Box 3741" o:spid="_x0000_s2898" type="#_x0000_t202" style="position:absolute;left:3514;top:11957;width:23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" stroked="f">
                  <v:textbox inset="1.44pt,0,0,0">
                    <w:txbxContent>
                      <w:p w14:paraId="5F727FC8" w14:textId="77777777" w:rsidR="007907F9" w:rsidRPr="00B16717" w:rsidRDefault="007907F9" w:rsidP="00D226A1">
                        <w:pPr>
                          <w:rPr>
                            <w:sz w:val="20"/>
                            <w:szCs w:val="20"/>
                          </w:rPr>
                        </w:pPr>
                        <w:r>
                          <w:rPr>
                            <w:sz w:val="20"/>
                            <w:szCs w:val="20"/>
                          </w:rPr>
                          <w:t>9</w:t>
                        </w:r>
                      </w:p>
                    </w:txbxContent>
                  </v:textbox>
                </v:shape>
                <v:shape id="Text Box 3742" o:spid="_x0000_s2899" type="#_x0000_t202" style="position:absolute;left:4759;top:11532;width:23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" stroked="f">
                  <v:textbox inset="1.44pt,0,0,0">
                    <w:txbxContent>
                      <w:p w14:paraId="0E12BFDB" w14:textId="77777777" w:rsidR="007907F9" w:rsidRPr="00B16717" w:rsidRDefault="007907F9" w:rsidP="00D226A1">
                        <w:pPr>
                          <w:rPr>
                            <w:sz w:val="20"/>
                            <w:szCs w:val="20"/>
                          </w:rPr>
                        </w:pPr>
                        <w:r>
                          <w:rPr>
                            <w:sz w:val="20"/>
                            <w:szCs w:val="20"/>
                          </w:rPr>
                          <w:t>8</w:t>
                        </w:r>
                      </w:p>
                    </w:txbxContent>
                  </v:textbox>
                </v:shape>
                <v:shape id="Text Box 3743" o:spid="_x0000_s2900" type="#_x0000_t202" style="position:absolute;left:4004;top:11742;width:33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" stroked="f">
                  <v:textbox inset="1.44pt,0,0,0">
                    <w:txbxContent>
                      <w:p w14:paraId="2216072D" w14:textId="77777777" w:rsidR="007907F9" w:rsidRPr="00B16717" w:rsidRDefault="007907F9" w:rsidP="00D226A1">
                        <w:pPr>
                          <w:rPr>
                            <w:sz w:val="20"/>
                            <w:szCs w:val="20"/>
                          </w:rPr>
                        </w:pPr>
                        <w:r>
                          <w:rPr>
                            <w:sz w:val="20"/>
                            <w:szCs w:val="20"/>
                          </w:rPr>
                          <w:t>11</w:t>
                        </w:r>
                      </w:p>
                    </w:txbxContent>
                  </v:textbox>
                </v:shape>
              </v:group>
            </w:pict>
          </mc:Fallback>
        </mc:AlternateContent>
      </w:r>
      <w:proofErr w:type="spellStart"/>
      <w:r w:rsidR="00D226A1">
        <w:t>Eulerize</w:t>
      </w:r>
      <w:proofErr w:type="spellEnd"/>
      <w:r w:rsidR="00D226A1">
        <w:t xml:space="preserve"> this graph in the most efficient way possible, considering the weights of the edges.</w:t>
      </w:r>
    </w:p>
    <w:p w14:paraId="3C01B69D" w14:textId="77777777" w:rsidR="00D226A1" w:rsidRDefault="00D226A1" w:rsidP="00F7534F"/>
    <w:p w14:paraId="28C77E6D" w14:textId="77777777" w:rsidR="00D226A1" w:rsidRDefault="00D226A1" w:rsidP="00F7534F"/>
    <w:p w14:paraId="0849E9D4" w14:textId="77777777" w:rsidR="00D226A1" w:rsidRDefault="00D226A1" w:rsidP="00F7534F"/>
    <w:p w14:paraId="169C0F68" w14:textId="77777777" w:rsidR="00D226A1" w:rsidRDefault="00D226A1" w:rsidP="00F7534F"/>
    <w:p w14:paraId="7C07D4C1" w14:textId="77777777" w:rsidR="00D226A1" w:rsidRDefault="00D226A1" w:rsidP="00F7534F"/>
    <w:p w14:paraId="5379F75C" w14:textId="77777777" w:rsidR="00D226A1" w:rsidRDefault="00D226A1" w:rsidP="00F7534F"/>
    <w:p w14:paraId="09135905" w14:textId="77777777" w:rsidR="00D226A1" w:rsidRDefault="00D226A1" w:rsidP="00F7534F"/>
    <w:p w14:paraId="464ACB10" w14:textId="77777777" w:rsidR="00D226A1" w:rsidRDefault="00D226A1" w:rsidP="00F7534F"/>
    <w:p w14:paraId="3E5D1222" w14:textId="77777777" w:rsidR="00D226A1" w:rsidRDefault="00D226A1" w:rsidP="00F7534F"/>
    <w:p w14:paraId="138D7CB8" w14:textId="77777777" w:rsidR="00C71E1F" w:rsidRDefault="00C71E1F" w:rsidP="00C71E1F">
      <w:pPr>
        <w:pStyle w:val="Heading3"/>
      </w:pPr>
      <w:r>
        <w:t>Explorations</w:t>
      </w:r>
    </w:p>
    <w:p w14:paraId="35F65491" w14:textId="77777777" w:rsidR="00A1719C" w:rsidRDefault="006206DC" w:rsidP="00A82C49">
      <w:pPr>
        <w:numPr>
          <w:ilvl w:val="1"/>
          <w:numId w:val="8"/>
        </w:numPr>
        <w:tabs>
          <w:tab w:val="clear" w:pos="1440"/>
          <w:tab w:val="num" w:pos="720"/>
        </w:tabs>
        <w:ind w:left="720"/>
      </w:pPr>
      <w:r>
        <w:t xml:space="preserve">Social networks such as Facebook and </w:t>
      </w:r>
      <w:r w:rsidR="008C707D">
        <w:t>LinkedIn</w:t>
      </w:r>
      <w:r>
        <w:t xml:space="preserve"> can be represented using graphs in which vertices represent people and edges are drawn between two vertices when those people are “friends.”   The table below shows a friendship table, where an X shows that two people are friends.</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5"/>
        <w:gridCol w:w="791"/>
        <w:gridCol w:w="791"/>
        <w:gridCol w:w="795"/>
        <w:gridCol w:w="789"/>
        <w:gridCol w:w="788"/>
        <w:gridCol w:w="795"/>
        <w:gridCol w:w="795"/>
        <w:gridCol w:w="777"/>
      </w:tblGrid>
      <w:tr w:rsidR="008C707D" w14:paraId="096D8E5B" w14:textId="77777777" w:rsidTr="000E1DBB">
        <w:tc>
          <w:tcPr>
            <w:tcW w:w="816" w:type="dxa"/>
            <w:shd w:val="clear" w:color="auto" w:fill="auto"/>
          </w:tcPr>
          <w:p w14:paraId="46172195" w14:textId="77777777" w:rsidR="008C707D" w:rsidRDefault="008C707D" w:rsidP="000E1DBB">
            <w:pPr>
              <w:jc w:val="center"/>
            </w:pPr>
          </w:p>
        </w:tc>
        <w:tc>
          <w:tcPr>
            <w:tcW w:w="817" w:type="dxa"/>
            <w:shd w:val="clear" w:color="auto" w:fill="auto"/>
          </w:tcPr>
          <w:p w14:paraId="007021FB" w14:textId="77777777" w:rsidR="008C707D" w:rsidRDefault="008C707D" w:rsidP="000E1DBB">
            <w:pPr>
              <w:jc w:val="center"/>
            </w:pPr>
            <w:r>
              <w:t>A</w:t>
            </w:r>
          </w:p>
        </w:tc>
        <w:tc>
          <w:tcPr>
            <w:tcW w:w="814" w:type="dxa"/>
            <w:shd w:val="clear" w:color="auto" w:fill="auto"/>
          </w:tcPr>
          <w:p w14:paraId="68D44D48" w14:textId="77777777" w:rsidR="008C707D" w:rsidRDefault="008C707D" w:rsidP="000E1DBB">
            <w:pPr>
              <w:jc w:val="center"/>
            </w:pPr>
            <w:r>
              <w:t>B</w:t>
            </w:r>
          </w:p>
        </w:tc>
        <w:tc>
          <w:tcPr>
            <w:tcW w:w="814" w:type="dxa"/>
            <w:shd w:val="clear" w:color="auto" w:fill="auto"/>
          </w:tcPr>
          <w:p w14:paraId="33A5BEB7" w14:textId="77777777" w:rsidR="008C707D" w:rsidRDefault="008C707D" w:rsidP="000E1DBB">
            <w:pPr>
              <w:jc w:val="center"/>
            </w:pPr>
            <w:r>
              <w:t>C</w:t>
            </w:r>
          </w:p>
        </w:tc>
        <w:tc>
          <w:tcPr>
            <w:tcW w:w="818" w:type="dxa"/>
            <w:shd w:val="clear" w:color="auto" w:fill="auto"/>
          </w:tcPr>
          <w:p w14:paraId="78924593" w14:textId="77777777" w:rsidR="008C707D" w:rsidRDefault="008C707D" w:rsidP="000E1DBB">
            <w:pPr>
              <w:jc w:val="center"/>
            </w:pPr>
            <w:r>
              <w:t>D</w:t>
            </w:r>
          </w:p>
        </w:tc>
        <w:tc>
          <w:tcPr>
            <w:tcW w:w="812" w:type="dxa"/>
            <w:shd w:val="clear" w:color="auto" w:fill="auto"/>
          </w:tcPr>
          <w:p w14:paraId="1E84031A" w14:textId="77777777" w:rsidR="008C707D" w:rsidRDefault="008C707D" w:rsidP="000E1DBB">
            <w:pPr>
              <w:jc w:val="center"/>
            </w:pPr>
            <w:r>
              <w:t>E</w:t>
            </w:r>
          </w:p>
        </w:tc>
        <w:tc>
          <w:tcPr>
            <w:tcW w:w="810" w:type="dxa"/>
            <w:shd w:val="clear" w:color="auto" w:fill="auto"/>
          </w:tcPr>
          <w:p w14:paraId="4977C919" w14:textId="77777777" w:rsidR="008C707D" w:rsidRDefault="008C707D" w:rsidP="000E1DBB">
            <w:pPr>
              <w:jc w:val="center"/>
            </w:pPr>
            <w:r>
              <w:t>F</w:t>
            </w:r>
          </w:p>
        </w:tc>
        <w:tc>
          <w:tcPr>
            <w:tcW w:w="818" w:type="dxa"/>
            <w:shd w:val="clear" w:color="auto" w:fill="auto"/>
          </w:tcPr>
          <w:p w14:paraId="136A96F5" w14:textId="77777777" w:rsidR="008C707D" w:rsidRDefault="008C707D" w:rsidP="000E1DBB">
            <w:pPr>
              <w:jc w:val="center"/>
            </w:pPr>
            <w:r>
              <w:t>G</w:t>
            </w:r>
          </w:p>
        </w:tc>
        <w:tc>
          <w:tcPr>
            <w:tcW w:w="818" w:type="dxa"/>
            <w:shd w:val="clear" w:color="auto" w:fill="auto"/>
          </w:tcPr>
          <w:p w14:paraId="7B2DE46E" w14:textId="77777777" w:rsidR="008C707D" w:rsidRDefault="008C707D" w:rsidP="000E1DBB">
            <w:pPr>
              <w:jc w:val="center"/>
            </w:pPr>
            <w:r>
              <w:t>H</w:t>
            </w:r>
          </w:p>
        </w:tc>
        <w:tc>
          <w:tcPr>
            <w:tcW w:w="799" w:type="dxa"/>
            <w:shd w:val="clear" w:color="auto" w:fill="auto"/>
          </w:tcPr>
          <w:p w14:paraId="2AA14F57" w14:textId="77777777" w:rsidR="008C707D" w:rsidRDefault="008C707D" w:rsidP="000E1DBB">
            <w:pPr>
              <w:jc w:val="center"/>
            </w:pPr>
            <w:r>
              <w:t>I</w:t>
            </w:r>
          </w:p>
        </w:tc>
      </w:tr>
      <w:tr w:rsidR="008C707D" w14:paraId="7EDF998F" w14:textId="77777777" w:rsidTr="000E1DBB">
        <w:tc>
          <w:tcPr>
            <w:tcW w:w="816" w:type="dxa"/>
            <w:shd w:val="clear" w:color="auto" w:fill="auto"/>
          </w:tcPr>
          <w:p w14:paraId="4AFAF30E" w14:textId="77777777" w:rsidR="008C707D" w:rsidRDefault="008C707D" w:rsidP="000E1DBB">
            <w:pPr>
              <w:jc w:val="center"/>
            </w:pPr>
            <w:r>
              <w:t>A</w:t>
            </w:r>
          </w:p>
        </w:tc>
        <w:tc>
          <w:tcPr>
            <w:tcW w:w="817" w:type="dxa"/>
            <w:shd w:val="clear" w:color="auto" w:fill="BFBFBF"/>
          </w:tcPr>
          <w:p w14:paraId="184B2A31" w14:textId="77777777" w:rsidR="008C707D" w:rsidRDefault="008C707D" w:rsidP="000E1DBB">
            <w:pPr>
              <w:jc w:val="center"/>
            </w:pPr>
          </w:p>
        </w:tc>
        <w:tc>
          <w:tcPr>
            <w:tcW w:w="814" w:type="dxa"/>
            <w:shd w:val="clear" w:color="auto" w:fill="auto"/>
          </w:tcPr>
          <w:p w14:paraId="169E65EE" w14:textId="77777777" w:rsidR="008C707D" w:rsidRDefault="008C707D" w:rsidP="000E1DBB">
            <w:pPr>
              <w:jc w:val="center"/>
            </w:pPr>
            <w:r>
              <w:t>X</w:t>
            </w:r>
          </w:p>
        </w:tc>
        <w:tc>
          <w:tcPr>
            <w:tcW w:w="814" w:type="dxa"/>
            <w:shd w:val="clear" w:color="auto" w:fill="auto"/>
          </w:tcPr>
          <w:p w14:paraId="55B923EA" w14:textId="77777777" w:rsidR="008C707D" w:rsidRDefault="008C707D" w:rsidP="000E1DBB">
            <w:pPr>
              <w:jc w:val="center"/>
            </w:pPr>
            <w:r>
              <w:t>X</w:t>
            </w:r>
          </w:p>
        </w:tc>
        <w:tc>
          <w:tcPr>
            <w:tcW w:w="818" w:type="dxa"/>
            <w:shd w:val="clear" w:color="auto" w:fill="auto"/>
          </w:tcPr>
          <w:p w14:paraId="3AA3BAA6" w14:textId="77777777" w:rsidR="008C707D" w:rsidRDefault="008C707D" w:rsidP="000E1DBB">
            <w:pPr>
              <w:jc w:val="center"/>
            </w:pPr>
          </w:p>
        </w:tc>
        <w:tc>
          <w:tcPr>
            <w:tcW w:w="812" w:type="dxa"/>
            <w:shd w:val="clear" w:color="auto" w:fill="auto"/>
          </w:tcPr>
          <w:p w14:paraId="363C48B3" w14:textId="77777777" w:rsidR="008C707D" w:rsidRDefault="008C707D" w:rsidP="000E1DBB">
            <w:pPr>
              <w:jc w:val="center"/>
            </w:pPr>
          </w:p>
        </w:tc>
        <w:tc>
          <w:tcPr>
            <w:tcW w:w="810" w:type="dxa"/>
            <w:shd w:val="clear" w:color="auto" w:fill="auto"/>
          </w:tcPr>
          <w:p w14:paraId="41BDBF10" w14:textId="77777777" w:rsidR="008C707D" w:rsidRDefault="008C707D" w:rsidP="000E1DBB">
            <w:pPr>
              <w:jc w:val="center"/>
            </w:pPr>
            <w:r>
              <w:t>X</w:t>
            </w:r>
          </w:p>
        </w:tc>
        <w:tc>
          <w:tcPr>
            <w:tcW w:w="818" w:type="dxa"/>
            <w:shd w:val="clear" w:color="auto" w:fill="auto"/>
          </w:tcPr>
          <w:p w14:paraId="27579FF5" w14:textId="77777777" w:rsidR="008C707D" w:rsidRDefault="008C707D" w:rsidP="000E1DBB">
            <w:pPr>
              <w:jc w:val="center"/>
            </w:pPr>
            <w:r>
              <w:t>X</w:t>
            </w:r>
          </w:p>
        </w:tc>
        <w:tc>
          <w:tcPr>
            <w:tcW w:w="818" w:type="dxa"/>
            <w:shd w:val="clear" w:color="auto" w:fill="auto"/>
          </w:tcPr>
          <w:p w14:paraId="67A036FE" w14:textId="77777777" w:rsidR="008C707D" w:rsidRDefault="008C707D" w:rsidP="000E1DBB">
            <w:pPr>
              <w:jc w:val="center"/>
            </w:pPr>
          </w:p>
        </w:tc>
        <w:tc>
          <w:tcPr>
            <w:tcW w:w="799" w:type="dxa"/>
            <w:shd w:val="clear" w:color="auto" w:fill="auto"/>
          </w:tcPr>
          <w:p w14:paraId="086AA8EF" w14:textId="77777777" w:rsidR="008C707D" w:rsidRDefault="008C707D" w:rsidP="000E1DBB">
            <w:pPr>
              <w:jc w:val="center"/>
            </w:pPr>
          </w:p>
        </w:tc>
      </w:tr>
      <w:tr w:rsidR="008C707D" w14:paraId="2AC8600E" w14:textId="77777777" w:rsidTr="000E1DBB">
        <w:tc>
          <w:tcPr>
            <w:tcW w:w="816" w:type="dxa"/>
            <w:shd w:val="clear" w:color="auto" w:fill="auto"/>
          </w:tcPr>
          <w:p w14:paraId="631300C1" w14:textId="77777777" w:rsidR="008C707D" w:rsidRDefault="008C707D" w:rsidP="000E1DBB">
            <w:pPr>
              <w:jc w:val="center"/>
            </w:pPr>
            <w:r>
              <w:t>B</w:t>
            </w:r>
          </w:p>
        </w:tc>
        <w:tc>
          <w:tcPr>
            <w:tcW w:w="817" w:type="dxa"/>
            <w:shd w:val="clear" w:color="auto" w:fill="BFBFBF"/>
          </w:tcPr>
          <w:p w14:paraId="6B10C50D" w14:textId="77777777" w:rsidR="008C707D" w:rsidRDefault="008C707D" w:rsidP="000E1DBB">
            <w:pPr>
              <w:jc w:val="center"/>
            </w:pPr>
          </w:p>
        </w:tc>
        <w:tc>
          <w:tcPr>
            <w:tcW w:w="814" w:type="dxa"/>
            <w:shd w:val="clear" w:color="auto" w:fill="BFBFBF"/>
          </w:tcPr>
          <w:p w14:paraId="7D6474DC" w14:textId="77777777" w:rsidR="008C707D" w:rsidRDefault="008C707D" w:rsidP="000E1DBB">
            <w:pPr>
              <w:jc w:val="center"/>
            </w:pPr>
          </w:p>
        </w:tc>
        <w:tc>
          <w:tcPr>
            <w:tcW w:w="814" w:type="dxa"/>
            <w:shd w:val="clear" w:color="auto" w:fill="auto"/>
          </w:tcPr>
          <w:p w14:paraId="11E426EB" w14:textId="77777777" w:rsidR="008C707D" w:rsidRDefault="008C707D" w:rsidP="000E1DBB">
            <w:pPr>
              <w:jc w:val="center"/>
            </w:pPr>
            <w:r>
              <w:t>X</w:t>
            </w:r>
          </w:p>
        </w:tc>
        <w:tc>
          <w:tcPr>
            <w:tcW w:w="818" w:type="dxa"/>
            <w:shd w:val="clear" w:color="auto" w:fill="auto"/>
          </w:tcPr>
          <w:p w14:paraId="78B5B6BF" w14:textId="77777777" w:rsidR="008C707D" w:rsidRDefault="008C707D" w:rsidP="000E1DBB">
            <w:pPr>
              <w:jc w:val="center"/>
            </w:pPr>
          </w:p>
        </w:tc>
        <w:tc>
          <w:tcPr>
            <w:tcW w:w="812" w:type="dxa"/>
            <w:shd w:val="clear" w:color="auto" w:fill="auto"/>
          </w:tcPr>
          <w:p w14:paraId="6E30B21F" w14:textId="77777777" w:rsidR="008C707D" w:rsidRDefault="008C707D" w:rsidP="000E1DBB">
            <w:pPr>
              <w:jc w:val="center"/>
            </w:pPr>
            <w:r>
              <w:t>X</w:t>
            </w:r>
          </w:p>
        </w:tc>
        <w:tc>
          <w:tcPr>
            <w:tcW w:w="810" w:type="dxa"/>
            <w:shd w:val="clear" w:color="auto" w:fill="auto"/>
          </w:tcPr>
          <w:p w14:paraId="5D2E4F76" w14:textId="77777777" w:rsidR="008C707D" w:rsidRDefault="008C707D" w:rsidP="000E1DBB">
            <w:pPr>
              <w:jc w:val="center"/>
            </w:pPr>
          </w:p>
        </w:tc>
        <w:tc>
          <w:tcPr>
            <w:tcW w:w="818" w:type="dxa"/>
            <w:shd w:val="clear" w:color="auto" w:fill="auto"/>
          </w:tcPr>
          <w:p w14:paraId="54AB59FA" w14:textId="77777777" w:rsidR="008C707D" w:rsidRDefault="008C707D" w:rsidP="000E1DBB">
            <w:pPr>
              <w:jc w:val="center"/>
            </w:pPr>
          </w:p>
        </w:tc>
        <w:tc>
          <w:tcPr>
            <w:tcW w:w="818" w:type="dxa"/>
            <w:shd w:val="clear" w:color="auto" w:fill="auto"/>
          </w:tcPr>
          <w:p w14:paraId="4CA7AC2D" w14:textId="77777777" w:rsidR="008C707D" w:rsidRDefault="008C707D" w:rsidP="000E1DBB">
            <w:pPr>
              <w:jc w:val="center"/>
            </w:pPr>
          </w:p>
        </w:tc>
        <w:tc>
          <w:tcPr>
            <w:tcW w:w="799" w:type="dxa"/>
            <w:shd w:val="clear" w:color="auto" w:fill="auto"/>
          </w:tcPr>
          <w:p w14:paraId="57852AD0" w14:textId="77777777" w:rsidR="008C707D" w:rsidRDefault="008C707D" w:rsidP="000E1DBB">
            <w:pPr>
              <w:jc w:val="center"/>
            </w:pPr>
          </w:p>
        </w:tc>
      </w:tr>
      <w:tr w:rsidR="008C707D" w14:paraId="5E9FFEEE" w14:textId="77777777" w:rsidTr="000E1DBB">
        <w:tc>
          <w:tcPr>
            <w:tcW w:w="816" w:type="dxa"/>
            <w:shd w:val="clear" w:color="auto" w:fill="auto"/>
          </w:tcPr>
          <w:p w14:paraId="6419C18A" w14:textId="77777777" w:rsidR="008C707D" w:rsidRDefault="008C707D" w:rsidP="000E1DBB">
            <w:pPr>
              <w:jc w:val="center"/>
            </w:pPr>
            <w:r>
              <w:t>C</w:t>
            </w:r>
          </w:p>
        </w:tc>
        <w:tc>
          <w:tcPr>
            <w:tcW w:w="817" w:type="dxa"/>
            <w:shd w:val="clear" w:color="auto" w:fill="BFBFBF"/>
          </w:tcPr>
          <w:p w14:paraId="4B22BDC6" w14:textId="77777777" w:rsidR="008C707D" w:rsidRDefault="008C707D" w:rsidP="000E1DBB">
            <w:pPr>
              <w:jc w:val="center"/>
            </w:pPr>
          </w:p>
        </w:tc>
        <w:tc>
          <w:tcPr>
            <w:tcW w:w="814" w:type="dxa"/>
            <w:shd w:val="clear" w:color="auto" w:fill="BFBFBF"/>
          </w:tcPr>
          <w:p w14:paraId="0ED72B53" w14:textId="77777777" w:rsidR="008C707D" w:rsidRDefault="008C707D" w:rsidP="000E1DBB">
            <w:pPr>
              <w:jc w:val="center"/>
            </w:pPr>
          </w:p>
        </w:tc>
        <w:tc>
          <w:tcPr>
            <w:tcW w:w="814" w:type="dxa"/>
            <w:shd w:val="clear" w:color="auto" w:fill="BFBFBF"/>
          </w:tcPr>
          <w:p w14:paraId="6FA5D32F" w14:textId="77777777" w:rsidR="008C707D" w:rsidRDefault="008C707D" w:rsidP="000E1DBB">
            <w:pPr>
              <w:jc w:val="center"/>
            </w:pPr>
          </w:p>
        </w:tc>
        <w:tc>
          <w:tcPr>
            <w:tcW w:w="818" w:type="dxa"/>
            <w:shd w:val="clear" w:color="auto" w:fill="auto"/>
          </w:tcPr>
          <w:p w14:paraId="47A3AF94" w14:textId="77777777" w:rsidR="008C707D" w:rsidRDefault="008C707D" w:rsidP="000E1DBB">
            <w:pPr>
              <w:jc w:val="center"/>
            </w:pPr>
          </w:p>
        </w:tc>
        <w:tc>
          <w:tcPr>
            <w:tcW w:w="812" w:type="dxa"/>
            <w:shd w:val="clear" w:color="auto" w:fill="auto"/>
          </w:tcPr>
          <w:p w14:paraId="6D93A431" w14:textId="77777777" w:rsidR="008C707D" w:rsidRDefault="008C707D" w:rsidP="000E1DBB">
            <w:pPr>
              <w:jc w:val="center"/>
            </w:pPr>
            <w:r>
              <w:t>X</w:t>
            </w:r>
          </w:p>
        </w:tc>
        <w:tc>
          <w:tcPr>
            <w:tcW w:w="810" w:type="dxa"/>
            <w:shd w:val="clear" w:color="auto" w:fill="auto"/>
          </w:tcPr>
          <w:p w14:paraId="540EED6D" w14:textId="77777777" w:rsidR="008C707D" w:rsidRDefault="008C707D" w:rsidP="000E1DBB">
            <w:pPr>
              <w:jc w:val="center"/>
            </w:pPr>
          </w:p>
        </w:tc>
        <w:tc>
          <w:tcPr>
            <w:tcW w:w="818" w:type="dxa"/>
            <w:shd w:val="clear" w:color="auto" w:fill="auto"/>
          </w:tcPr>
          <w:p w14:paraId="5BB751BA" w14:textId="77777777" w:rsidR="008C707D" w:rsidRDefault="008C707D" w:rsidP="000E1DBB">
            <w:pPr>
              <w:jc w:val="center"/>
            </w:pPr>
          </w:p>
        </w:tc>
        <w:tc>
          <w:tcPr>
            <w:tcW w:w="818" w:type="dxa"/>
            <w:shd w:val="clear" w:color="auto" w:fill="auto"/>
          </w:tcPr>
          <w:p w14:paraId="22C73253" w14:textId="77777777" w:rsidR="008C707D" w:rsidRDefault="008C707D" w:rsidP="000E1DBB">
            <w:pPr>
              <w:jc w:val="center"/>
            </w:pPr>
          </w:p>
        </w:tc>
        <w:tc>
          <w:tcPr>
            <w:tcW w:w="799" w:type="dxa"/>
            <w:shd w:val="clear" w:color="auto" w:fill="auto"/>
          </w:tcPr>
          <w:p w14:paraId="4EE26741" w14:textId="77777777" w:rsidR="008C707D" w:rsidRDefault="008C707D" w:rsidP="000E1DBB">
            <w:pPr>
              <w:jc w:val="center"/>
            </w:pPr>
          </w:p>
        </w:tc>
      </w:tr>
      <w:tr w:rsidR="008C707D" w14:paraId="35031F1D" w14:textId="77777777" w:rsidTr="000E1DBB">
        <w:tc>
          <w:tcPr>
            <w:tcW w:w="816" w:type="dxa"/>
            <w:shd w:val="clear" w:color="auto" w:fill="auto"/>
          </w:tcPr>
          <w:p w14:paraId="3B03D3E4" w14:textId="77777777" w:rsidR="008C707D" w:rsidRDefault="008C707D" w:rsidP="000E1DBB">
            <w:pPr>
              <w:jc w:val="center"/>
            </w:pPr>
            <w:r>
              <w:t>D</w:t>
            </w:r>
          </w:p>
        </w:tc>
        <w:tc>
          <w:tcPr>
            <w:tcW w:w="817" w:type="dxa"/>
            <w:shd w:val="clear" w:color="auto" w:fill="BFBFBF"/>
          </w:tcPr>
          <w:p w14:paraId="1CE4AD18" w14:textId="77777777" w:rsidR="008C707D" w:rsidRDefault="008C707D" w:rsidP="000E1DBB">
            <w:pPr>
              <w:jc w:val="center"/>
            </w:pPr>
          </w:p>
        </w:tc>
        <w:tc>
          <w:tcPr>
            <w:tcW w:w="814" w:type="dxa"/>
            <w:shd w:val="clear" w:color="auto" w:fill="BFBFBF"/>
          </w:tcPr>
          <w:p w14:paraId="0BD12E57" w14:textId="77777777" w:rsidR="008C707D" w:rsidRDefault="008C707D" w:rsidP="000E1DBB">
            <w:pPr>
              <w:jc w:val="center"/>
            </w:pPr>
          </w:p>
        </w:tc>
        <w:tc>
          <w:tcPr>
            <w:tcW w:w="814" w:type="dxa"/>
            <w:shd w:val="clear" w:color="auto" w:fill="BFBFBF"/>
          </w:tcPr>
          <w:p w14:paraId="72EB710E" w14:textId="77777777" w:rsidR="008C707D" w:rsidRDefault="008C707D" w:rsidP="000E1DBB">
            <w:pPr>
              <w:jc w:val="center"/>
            </w:pPr>
          </w:p>
        </w:tc>
        <w:tc>
          <w:tcPr>
            <w:tcW w:w="818" w:type="dxa"/>
            <w:shd w:val="clear" w:color="auto" w:fill="BFBFBF"/>
          </w:tcPr>
          <w:p w14:paraId="4D5D21CB" w14:textId="77777777" w:rsidR="008C707D" w:rsidRDefault="008C707D" w:rsidP="000E1DBB">
            <w:pPr>
              <w:jc w:val="center"/>
            </w:pPr>
          </w:p>
        </w:tc>
        <w:tc>
          <w:tcPr>
            <w:tcW w:w="812" w:type="dxa"/>
            <w:shd w:val="clear" w:color="auto" w:fill="auto"/>
          </w:tcPr>
          <w:p w14:paraId="08E63E65" w14:textId="77777777" w:rsidR="008C707D" w:rsidRDefault="008C707D" w:rsidP="000E1DBB">
            <w:pPr>
              <w:jc w:val="center"/>
            </w:pPr>
            <w:r>
              <w:t>X</w:t>
            </w:r>
          </w:p>
        </w:tc>
        <w:tc>
          <w:tcPr>
            <w:tcW w:w="810" w:type="dxa"/>
            <w:shd w:val="clear" w:color="auto" w:fill="auto"/>
          </w:tcPr>
          <w:p w14:paraId="03F44D69" w14:textId="77777777" w:rsidR="008C707D" w:rsidRDefault="008C707D" w:rsidP="000E1DBB">
            <w:pPr>
              <w:jc w:val="center"/>
            </w:pPr>
          </w:p>
        </w:tc>
        <w:tc>
          <w:tcPr>
            <w:tcW w:w="818" w:type="dxa"/>
            <w:shd w:val="clear" w:color="auto" w:fill="auto"/>
          </w:tcPr>
          <w:p w14:paraId="4E4A68C5" w14:textId="77777777" w:rsidR="008C707D" w:rsidRDefault="008C707D" w:rsidP="000E1DBB">
            <w:pPr>
              <w:jc w:val="center"/>
            </w:pPr>
          </w:p>
        </w:tc>
        <w:tc>
          <w:tcPr>
            <w:tcW w:w="818" w:type="dxa"/>
            <w:shd w:val="clear" w:color="auto" w:fill="auto"/>
          </w:tcPr>
          <w:p w14:paraId="17A22D2D" w14:textId="77777777" w:rsidR="008C707D" w:rsidRDefault="008C707D" w:rsidP="000E1DBB">
            <w:pPr>
              <w:jc w:val="center"/>
            </w:pPr>
          </w:p>
        </w:tc>
        <w:tc>
          <w:tcPr>
            <w:tcW w:w="799" w:type="dxa"/>
            <w:shd w:val="clear" w:color="auto" w:fill="auto"/>
          </w:tcPr>
          <w:p w14:paraId="43ABE87F" w14:textId="77777777" w:rsidR="008C707D" w:rsidRDefault="008C707D" w:rsidP="000E1DBB">
            <w:pPr>
              <w:jc w:val="center"/>
            </w:pPr>
            <w:r>
              <w:t>X</w:t>
            </w:r>
          </w:p>
        </w:tc>
      </w:tr>
      <w:tr w:rsidR="008C707D" w14:paraId="64C29A7B" w14:textId="77777777" w:rsidTr="000E1DBB">
        <w:tc>
          <w:tcPr>
            <w:tcW w:w="816" w:type="dxa"/>
            <w:shd w:val="clear" w:color="auto" w:fill="auto"/>
          </w:tcPr>
          <w:p w14:paraId="53CD603E" w14:textId="77777777" w:rsidR="008C707D" w:rsidRDefault="008C707D" w:rsidP="000E1DBB">
            <w:pPr>
              <w:jc w:val="center"/>
            </w:pPr>
            <w:r>
              <w:t>E</w:t>
            </w:r>
          </w:p>
        </w:tc>
        <w:tc>
          <w:tcPr>
            <w:tcW w:w="817" w:type="dxa"/>
            <w:shd w:val="clear" w:color="auto" w:fill="BFBFBF"/>
          </w:tcPr>
          <w:p w14:paraId="08F21A05" w14:textId="77777777" w:rsidR="008C707D" w:rsidRDefault="008C707D" w:rsidP="000E1DBB">
            <w:pPr>
              <w:jc w:val="center"/>
            </w:pPr>
          </w:p>
        </w:tc>
        <w:tc>
          <w:tcPr>
            <w:tcW w:w="814" w:type="dxa"/>
            <w:shd w:val="clear" w:color="auto" w:fill="BFBFBF"/>
          </w:tcPr>
          <w:p w14:paraId="4ADCF015" w14:textId="77777777" w:rsidR="008C707D" w:rsidRDefault="008C707D" w:rsidP="000E1DBB">
            <w:pPr>
              <w:jc w:val="center"/>
            </w:pPr>
          </w:p>
        </w:tc>
        <w:tc>
          <w:tcPr>
            <w:tcW w:w="814" w:type="dxa"/>
            <w:shd w:val="clear" w:color="auto" w:fill="BFBFBF"/>
          </w:tcPr>
          <w:p w14:paraId="18F32D4C" w14:textId="77777777" w:rsidR="008C707D" w:rsidRDefault="008C707D" w:rsidP="000E1DBB">
            <w:pPr>
              <w:jc w:val="center"/>
            </w:pPr>
          </w:p>
        </w:tc>
        <w:tc>
          <w:tcPr>
            <w:tcW w:w="818" w:type="dxa"/>
            <w:shd w:val="clear" w:color="auto" w:fill="BFBFBF"/>
          </w:tcPr>
          <w:p w14:paraId="441D8404" w14:textId="77777777" w:rsidR="008C707D" w:rsidRDefault="008C707D" w:rsidP="000E1DBB">
            <w:pPr>
              <w:jc w:val="center"/>
            </w:pPr>
          </w:p>
        </w:tc>
        <w:tc>
          <w:tcPr>
            <w:tcW w:w="812" w:type="dxa"/>
            <w:shd w:val="clear" w:color="auto" w:fill="BFBFBF"/>
          </w:tcPr>
          <w:p w14:paraId="3B5E6B44" w14:textId="77777777" w:rsidR="008C707D" w:rsidRDefault="008C707D" w:rsidP="000E1DBB">
            <w:pPr>
              <w:jc w:val="center"/>
            </w:pPr>
          </w:p>
        </w:tc>
        <w:tc>
          <w:tcPr>
            <w:tcW w:w="810" w:type="dxa"/>
            <w:shd w:val="clear" w:color="auto" w:fill="auto"/>
          </w:tcPr>
          <w:p w14:paraId="3045D311" w14:textId="77777777" w:rsidR="008C707D" w:rsidRDefault="008C707D" w:rsidP="000E1DBB">
            <w:pPr>
              <w:jc w:val="center"/>
            </w:pPr>
          </w:p>
        </w:tc>
        <w:tc>
          <w:tcPr>
            <w:tcW w:w="818" w:type="dxa"/>
            <w:shd w:val="clear" w:color="auto" w:fill="auto"/>
          </w:tcPr>
          <w:p w14:paraId="01BEF1F8" w14:textId="77777777" w:rsidR="008C707D" w:rsidRDefault="008C707D" w:rsidP="000E1DBB">
            <w:pPr>
              <w:jc w:val="center"/>
            </w:pPr>
            <w:r>
              <w:t>X</w:t>
            </w:r>
          </w:p>
        </w:tc>
        <w:tc>
          <w:tcPr>
            <w:tcW w:w="818" w:type="dxa"/>
            <w:shd w:val="clear" w:color="auto" w:fill="auto"/>
          </w:tcPr>
          <w:p w14:paraId="155572D1" w14:textId="77777777" w:rsidR="008C707D" w:rsidRDefault="008C707D" w:rsidP="000E1DBB">
            <w:pPr>
              <w:jc w:val="center"/>
            </w:pPr>
          </w:p>
        </w:tc>
        <w:tc>
          <w:tcPr>
            <w:tcW w:w="799" w:type="dxa"/>
            <w:shd w:val="clear" w:color="auto" w:fill="auto"/>
          </w:tcPr>
          <w:p w14:paraId="0A22667E" w14:textId="77777777" w:rsidR="008C707D" w:rsidRDefault="008C707D" w:rsidP="000E1DBB">
            <w:pPr>
              <w:jc w:val="center"/>
            </w:pPr>
            <w:r>
              <w:t>X</w:t>
            </w:r>
          </w:p>
        </w:tc>
      </w:tr>
      <w:tr w:rsidR="008C707D" w14:paraId="68C2C17A" w14:textId="77777777" w:rsidTr="000E1DBB">
        <w:tc>
          <w:tcPr>
            <w:tcW w:w="816" w:type="dxa"/>
            <w:shd w:val="clear" w:color="auto" w:fill="auto"/>
          </w:tcPr>
          <w:p w14:paraId="18AD4F0E" w14:textId="77777777" w:rsidR="008C707D" w:rsidRDefault="008C707D" w:rsidP="000E1DBB">
            <w:pPr>
              <w:jc w:val="center"/>
            </w:pPr>
            <w:r>
              <w:t>F</w:t>
            </w:r>
          </w:p>
        </w:tc>
        <w:tc>
          <w:tcPr>
            <w:tcW w:w="817" w:type="dxa"/>
            <w:shd w:val="clear" w:color="auto" w:fill="BFBFBF"/>
          </w:tcPr>
          <w:p w14:paraId="4BBE94EA" w14:textId="77777777" w:rsidR="008C707D" w:rsidRDefault="008C707D" w:rsidP="000E1DBB">
            <w:pPr>
              <w:jc w:val="center"/>
            </w:pPr>
          </w:p>
        </w:tc>
        <w:tc>
          <w:tcPr>
            <w:tcW w:w="814" w:type="dxa"/>
            <w:shd w:val="clear" w:color="auto" w:fill="BFBFBF"/>
          </w:tcPr>
          <w:p w14:paraId="6963C420" w14:textId="77777777" w:rsidR="008C707D" w:rsidRDefault="008C707D" w:rsidP="000E1DBB">
            <w:pPr>
              <w:jc w:val="center"/>
            </w:pPr>
          </w:p>
        </w:tc>
        <w:tc>
          <w:tcPr>
            <w:tcW w:w="814" w:type="dxa"/>
            <w:shd w:val="clear" w:color="auto" w:fill="BFBFBF"/>
          </w:tcPr>
          <w:p w14:paraId="3367E7C7" w14:textId="77777777" w:rsidR="008C707D" w:rsidRDefault="008C707D" w:rsidP="000E1DBB">
            <w:pPr>
              <w:jc w:val="center"/>
            </w:pPr>
          </w:p>
        </w:tc>
        <w:tc>
          <w:tcPr>
            <w:tcW w:w="818" w:type="dxa"/>
            <w:shd w:val="clear" w:color="auto" w:fill="BFBFBF"/>
          </w:tcPr>
          <w:p w14:paraId="34338334" w14:textId="77777777" w:rsidR="008C707D" w:rsidRDefault="008C707D" w:rsidP="000E1DBB">
            <w:pPr>
              <w:jc w:val="center"/>
            </w:pPr>
          </w:p>
        </w:tc>
        <w:tc>
          <w:tcPr>
            <w:tcW w:w="812" w:type="dxa"/>
            <w:shd w:val="clear" w:color="auto" w:fill="BFBFBF"/>
          </w:tcPr>
          <w:p w14:paraId="373D276D" w14:textId="77777777" w:rsidR="008C707D" w:rsidRDefault="008C707D" w:rsidP="000E1DBB">
            <w:pPr>
              <w:jc w:val="center"/>
            </w:pPr>
          </w:p>
        </w:tc>
        <w:tc>
          <w:tcPr>
            <w:tcW w:w="810" w:type="dxa"/>
            <w:shd w:val="clear" w:color="auto" w:fill="BFBFBF"/>
          </w:tcPr>
          <w:p w14:paraId="401E49A7" w14:textId="77777777" w:rsidR="008C707D" w:rsidRDefault="008C707D" w:rsidP="000E1DBB">
            <w:pPr>
              <w:jc w:val="center"/>
            </w:pPr>
          </w:p>
        </w:tc>
        <w:tc>
          <w:tcPr>
            <w:tcW w:w="818" w:type="dxa"/>
            <w:shd w:val="clear" w:color="auto" w:fill="auto"/>
          </w:tcPr>
          <w:p w14:paraId="64FC6954" w14:textId="77777777" w:rsidR="008C707D" w:rsidRDefault="008C707D" w:rsidP="000E1DBB">
            <w:pPr>
              <w:jc w:val="center"/>
            </w:pPr>
          </w:p>
        </w:tc>
        <w:tc>
          <w:tcPr>
            <w:tcW w:w="818" w:type="dxa"/>
            <w:shd w:val="clear" w:color="auto" w:fill="auto"/>
          </w:tcPr>
          <w:p w14:paraId="4261974E" w14:textId="77777777" w:rsidR="008C707D" w:rsidRDefault="008C707D" w:rsidP="000E1DBB">
            <w:pPr>
              <w:jc w:val="center"/>
            </w:pPr>
            <w:r>
              <w:t>X</w:t>
            </w:r>
          </w:p>
        </w:tc>
        <w:tc>
          <w:tcPr>
            <w:tcW w:w="799" w:type="dxa"/>
            <w:shd w:val="clear" w:color="auto" w:fill="auto"/>
          </w:tcPr>
          <w:p w14:paraId="34F6525E" w14:textId="77777777" w:rsidR="008C707D" w:rsidRDefault="008C707D" w:rsidP="000E1DBB">
            <w:pPr>
              <w:jc w:val="center"/>
            </w:pPr>
            <w:r>
              <w:t>X</w:t>
            </w:r>
          </w:p>
        </w:tc>
      </w:tr>
      <w:tr w:rsidR="008C707D" w14:paraId="50A58000" w14:textId="77777777" w:rsidTr="000E1DBB">
        <w:tc>
          <w:tcPr>
            <w:tcW w:w="816" w:type="dxa"/>
            <w:shd w:val="clear" w:color="auto" w:fill="auto"/>
          </w:tcPr>
          <w:p w14:paraId="128563A7" w14:textId="77777777" w:rsidR="008C707D" w:rsidRDefault="008C707D" w:rsidP="000E1DBB">
            <w:pPr>
              <w:jc w:val="center"/>
            </w:pPr>
            <w:r>
              <w:t>G</w:t>
            </w:r>
          </w:p>
        </w:tc>
        <w:tc>
          <w:tcPr>
            <w:tcW w:w="817" w:type="dxa"/>
            <w:shd w:val="clear" w:color="auto" w:fill="BFBFBF"/>
          </w:tcPr>
          <w:p w14:paraId="224CBA96" w14:textId="77777777" w:rsidR="008C707D" w:rsidRDefault="008C707D" w:rsidP="000E1DBB">
            <w:pPr>
              <w:jc w:val="center"/>
            </w:pPr>
          </w:p>
        </w:tc>
        <w:tc>
          <w:tcPr>
            <w:tcW w:w="814" w:type="dxa"/>
            <w:shd w:val="clear" w:color="auto" w:fill="BFBFBF"/>
          </w:tcPr>
          <w:p w14:paraId="749ED9D1" w14:textId="77777777" w:rsidR="008C707D" w:rsidRDefault="008C707D" w:rsidP="000E1DBB">
            <w:pPr>
              <w:jc w:val="center"/>
            </w:pPr>
          </w:p>
        </w:tc>
        <w:tc>
          <w:tcPr>
            <w:tcW w:w="814" w:type="dxa"/>
            <w:shd w:val="clear" w:color="auto" w:fill="BFBFBF"/>
          </w:tcPr>
          <w:p w14:paraId="0D171227" w14:textId="77777777" w:rsidR="008C707D" w:rsidRDefault="008C707D" w:rsidP="000E1DBB">
            <w:pPr>
              <w:jc w:val="center"/>
            </w:pPr>
          </w:p>
        </w:tc>
        <w:tc>
          <w:tcPr>
            <w:tcW w:w="818" w:type="dxa"/>
            <w:shd w:val="clear" w:color="auto" w:fill="BFBFBF"/>
          </w:tcPr>
          <w:p w14:paraId="492012F2" w14:textId="77777777" w:rsidR="008C707D" w:rsidRDefault="008C707D" w:rsidP="000E1DBB">
            <w:pPr>
              <w:jc w:val="center"/>
            </w:pPr>
          </w:p>
        </w:tc>
        <w:tc>
          <w:tcPr>
            <w:tcW w:w="812" w:type="dxa"/>
            <w:shd w:val="clear" w:color="auto" w:fill="BFBFBF"/>
          </w:tcPr>
          <w:p w14:paraId="6E83B144" w14:textId="77777777" w:rsidR="008C707D" w:rsidRDefault="008C707D" w:rsidP="000E1DBB">
            <w:pPr>
              <w:jc w:val="center"/>
            </w:pPr>
          </w:p>
        </w:tc>
        <w:tc>
          <w:tcPr>
            <w:tcW w:w="810" w:type="dxa"/>
            <w:shd w:val="clear" w:color="auto" w:fill="BFBFBF"/>
          </w:tcPr>
          <w:p w14:paraId="4D34785C" w14:textId="77777777" w:rsidR="008C707D" w:rsidRDefault="008C707D" w:rsidP="000E1DBB">
            <w:pPr>
              <w:jc w:val="center"/>
            </w:pPr>
          </w:p>
        </w:tc>
        <w:tc>
          <w:tcPr>
            <w:tcW w:w="818" w:type="dxa"/>
            <w:shd w:val="clear" w:color="auto" w:fill="BFBFBF"/>
          </w:tcPr>
          <w:p w14:paraId="70FA4898" w14:textId="77777777" w:rsidR="008C707D" w:rsidRDefault="008C707D" w:rsidP="000E1DBB">
            <w:pPr>
              <w:jc w:val="center"/>
            </w:pPr>
          </w:p>
        </w:tc>
        <w:tc>
          <w:tcPr>
            <w:tcW w:w="818" w:type="dxa"/>
            <w:shd w:val="clear" w:color="auto" w:fill="auto"/>
          </w:tcPr>
          <w:p w14:paraId="4CBFF3FE" w14:textId="77777777" w:rsidR="008C707D" w:rsidRDefault="008C707D" w:rsidP="000E1DBB">
            <w:pPr>
              <w:jc w:val="center"/>
            </w:pPr>
            <w:r>
              <w:t>X</w:t>
            </w:r>
          </w:p>
        </w:tc>
        <w:tc>
          <w:tcPr>
            <w:tcW w:w="799" w:type="dxa"/>
            <w:shd w:val="clear" w:color="auto" w:fill="auto"/>
          </w:tcPr>
          <w:p w14:paraId="7B002C04" w14:textId="77777777" w:rsidR="008C707D" w:rsidRDefault="008C707D" w:rsidP="000E1DBB">
            <w:pPr>
              <w:jc w:val="center"/>
            </w:pPr>
          </w:p>
        </w:tc>
      </w:tr>
      <w:tr w:rsidR="008C707D" w14:paraId="08602076" w14:textId="77777777" w:rsidTr="000E1DBB">
        <w:tc>
          <w:tcPr>
            <w:tcW w:w="816" w:type="dxa"/>
            <w:shd w:val="clear" w:color="auto" w:fill="auto"/>
          </w:tcPr>
          <w:p w14:paraId="782C653A" w14:textId="77777777" w:rsidR="008C707D" w:rsidRDefault="008C707D" w:rsidP="000E1DBB">
            <w:pPr>
              <w:jc w:val="center"/>
            </w:pPr>
            <w:r>
              <w:t>H</w:t>
            </w:r>
          </w:p>
        </w:tc>
        <w:tc>
          <w:tcPr>
            <w:tcW w:w="817" w:type="dxa"/>
            <w:shd w:val="clear" w:color="auto" w:fill="BFBFBF"/>
          </w:tcPr>
          <w:p w14:paraId="5A344B1E" w14:textId="77777777" w:rsidR="008C707D" w:rsidRDefault="008C707D" w:rsidP="000E1DBB">
            <w:pPr>
              <w:jc w:val="center"/>
            </w:pPr>
          </w:p>
        </w:tc>
        <w:tc>
          <w:tcPr>
            <w:tcW w:w="814" w:type="dxa"/>
            <w:shd w:val="clear" w:color="auto" w:fill="BFBFBF"/>
          </w:tcPr>
          <w:p w14:paraId="2332B137" w14:textId="77777777" w:rsidR="008C707D" w:rsidRDefault="008C707D" w:rsidP="000E1DBB">
            <w:pPr>
              <w:jc w:val="center"/>
            </w:pPr>
          </w:p>
        </w:tc>
        <w:tc>
          <w:tcPr>
            <w:tcW w:w="814" w:type="dxa"/>
            <w:shd w:val="clear" w:color="auto" w:fill="BFBFBF"/>
          </w:tcPr>
          <w:p w14:paraId="6AC5535C" w14:textId="77777777" w:rsidR="008C707D" w:rsidRDefault="008C707D" w:rsidP="000E1DBB">
            <w:pPr>
              <w:jc w:val="center"/>
            </w:pPr>
          </w:p>
        </w:tc>
        <w:tc>
          <w:tcPr>
            <w:tcW w:w="818" w:type="dxa"/>
            <w:shd w:val="clear" w:color="auto" w:fill="BFBFBF"/>
          </w:tcPr>
          <w:p w14:paraId="2F1BDC18" w14:textId="77777777" w:rsidR="008C707D" w:rsidRDefault="008C707D" w:rsidP="000E1DBB">
            <w:pPr>
              <w:jc w:val="center"/>
            </w:pPr>
          </w:p>
        </w:tc>
        <w:tc>
          <w:tcPr>
            <w:tcW w:w="812" w:type="dxa"/>
            <w:shd w:val="clear" w:color="auto" w:fill="BFBFBF"/>
          </w:tcPr>
          <w:p w14:paraId="5AD75F4E" w14:textId="77777777" w:rsidR="008C707D" w:rsidRDefault="008C707D" w:rsidP="000E1DBB">
            <w:pPr>
              <w:jc w:val="center"/>
            </w:pPr>
          </w:p>
        </w:tc>
        <w:tc>
          <w:tcPr>
            <w:tcW w:w="810" w:type="dxa"/>
            <w:shd w:val="clear" w:color="auto" w:fill="BFBFBF"/>
          </w:tcPr>
          <w:p w14:paraId="13702455" w14:textId="77777777" w:rsidR="008C707D" w:rsidRDefault="008C707D" w:rsidP="000E1DBB">
            <w:pPr>
              <w:jc w:val="center"/>
            </w:pPr>
          </w:p>
        </w:tc>
        <w:tc>
          <w:tcPr>
            <w:tcW w:w="818" w:type="dxa"/>
            <w:shd w:val="clear" w:color="auto" w:fill="BFBFBF"/>
          </w:tcPr>
          <w:p w14:paraId="502E810F" w14:textId="77777777" w:rsidR="008C707D" w:rsidRDefault="008C707D" w:rsidP="000E1DBB">
            <w:pPr>
              <w:jc w:val="center"/>
            </w:pPr>
          </w:p>
        </w:tc>
        <w:tc>
          <w:tcPr>
            <w:tcW w:w="818" w:type="dxa"/>
            <w:shd w:val="clear" w:color="auto" w:fill="BFBFBF"/>
          </w:tcPr>
          <w:p w14:paraId="2319EE6C" w14:textId="77777777" w:rsidR="008C707D" w:rsidRDefault="008C707D" w:rsidP="000E1DBB">
            <w:pPr>
              <w:jc w:val="center"/>
            </w:pPr>
          </w:p>
        </w:tc>
        <w:tc>
          <w:tcPr>
            <w:tcW w:w="799" w:type="dxa"/>
            <w:shd w:val="clear" w:color="auto" w:fill="auto"/>
          </w:tcPr>
          <w:p w14:paraId="34DC7423" w14:textId="77777777" w:rsidR="008C707D" w:rsidRDefault="008C707D" w:rsidP="000E1DBB">
            <w:pPr>
              <w:jc w:val="center"/>
            </w:pPr>
            <w:r>
              <w:t>X</w:t>
            </w:r>
          </w:p>
        </w:tc>
      </w:tr>
    </w:tbl>
    <w:p w14:paraId="6AC9F5C1" w14:textId="77777777" w:rsidR="008C707D" w:rsidRPr="00A82C49" w:rsidRDefault="008C707D" w:rsidP="008C707D"/>
    <w:p w14:paraId="60E5D15E" w14:textId="77777777" w:rsidR="006206DC" w:rsidRPr="00A82C49" w:rsidRDefault="006206DC" w:rsidP="00A82C49">
      <w:pPr>
        <w:numPr>
          <w:ilvl w:val="0"/>
          <w:numId w:val="19"/>
        </w:numPr>
        <w:tabs>
          <w:tab w:val="clear" w:pos="1800"/>
          <w:tab w:val="left" w:pos="1440"/>
        </w:tabs>
        <w:ind w:left="1440"/>
      </w:pPr>
      <w:r>
        <w:t>Create a graph of this friendship table</w:t>
      </w:r>
    </w:p>
    <w:p w14:paraId="6B9DDE7C" w14:textId="77777777" w:rsidR="006206DC" w:rsidRPr="00A82C49" w:rsidRDefault="006206DC" w:rsidP="00A82C49">
      <w:pPr>
        <w:numPr>
          <w:ilvl w:val="0"/>
          <w:numId w:val="19"/>
        </w:numPr>
        <w:tabs>
          <w:tab w:val="clear" w:pos="1800"/>
          <w:tab w:val="left" w:pos="1440"/>
        </w:tabs>
        <w:ind w:left="1440"/>
      </w:pPr>
      <w:r>
        <w:t>Find the shortest path from A to D.  The length of this path is often called the “degrees of separation” of the two people.</w:t>
      </w:r>
    </w:p>
    <w:p w14:paraId="226D24FF" w14:textId="77777777" w:rsidR="006206DC" w:rsidRPr="00A82C49" w:rsidRDefault="006206DC" w:rsidP="00A82C49">
      <w:pPr>
        <w:numPr>
          <w:ilvl w:val="0"/>
          <w:numId w:val="19"/>
        </w:numPr>
        <w:tabs>
          <w:tab w:val="clear" w:pos="1800"/>
          <w:tab w:val="left" w:pos="1440"/>
        </w:tabs>
        <w:ind w:left="1440"/>
      </w:pPr>
      <w:r>
        <w:t xml:space="preserve">Extension:  Split into groups.  Each group will pick 10 or more </w:t>
      </w:r>
      <w:proofErr w:type="gramStart"/>
      <w:r>
        <w:t>movies, and</w:t>
      </w:r>
      <w:proofErr w:type="gramEnd"/>
      <w:r>
        <w:t xml:space="preserve"> look up their major actors (</w:t>
      </w:r>
      <w:r w:rsidRPr="006206DC">
        <w:t>www.imdb.com</w:t>
      </w:r>
      <w:r>
        <w:t xml:space="preserve"> is a good source).  Create a graph with each actor as a vertex, and edges connecting two actors in the same movie (note the movie name on the edge).  Find interesting paths between </w:t>
      </w:r>
      <w:proofErr w:type="gramStart"/>
      <w:r>
        <w:t>actors, and</w:t>
      </w:r>
      <w:proofErr w:type="gramEnd"/>
      <w:r>
        <w:t xml:space="preserve"> quiz the other groups to see if they can guess the connections.</w:t>
      </w:r>
    </w:p>
    <w:p w14:paraId="50311E7B" w14:textId="77777777" w:rsidR="006206DC" w:rsidRDefault="006206DC" w:rsidP="006206DC"/>
    <w:p w14:paraId="076B3858" w14:textId="77777777" w:rsidR="008C707D" w:rsidRDefault="008C707D" w:rsidP="006206DC"/>
    <w:p w14:paraId="375D2B69" w14:textId="77777777" w:rsidR="008C707D" w:rsidRDefault="008C707D" w:rsidP="006206DC"/>
    <w:p w14:paraId="0C5731C4" w14:textId="77777777" w:rsidR="008C707D" w:rsidRDefault="008C707D" w:rsidP="006206DC"/>
    <w:p w14:paraId="081CDEC9" w14:textId="77777777" w:rsidR="008C707D" w:rsidRDefault="008C707D" w:rsidP="006206DC"/>
    <w:p w14:paraId="569B696F" w14:textId="77777777" w:rsidR="008C707D" w:rsidRDefault="008C707D" w:rsidP="006206DC"/>
    <w:p w14:paraId="2328ABCE" w14:textId="77777777" w:rsidR="008C707D" w:rsidRDefault="008C707D" w:rsidP="006206DC"/>
    <w:p w14:paraId="6A53C790" w14:textId="77777777" w:rsidR="008C707D" w:rsidRDefault="008C707D" w:rsidP="006206DC"/>
    <w:p w14:paraId="2B1BD553" w14:textId="77777777" w:rsidR="008C707D" w:rsidRDefault="008C707D" w:rsidP="006206DC"/>
    <w:p w14:paraId="65D3AE36" w14:textId="77777777" w:rsidR="008C707D" w:rsidRDefault="008C707D" w:rsidP="006206DC"/>
    <w:p w14:paraId="04CF3E63" w14:textId="77777777" w:rsidR="008C707D" w:rsidRDefault="008C707D" w:rsidP="006206DC"/>
    <w:p w14:paraId="1D991D9B" w14:textId="77777777" w:rsidR="006F41A5" w:rsidRPr="00A82C49" w:rsidRDefault="006F41A5" w:rsidP="00A82C49">
      <w:pPr>
        <w:numPr>
          <w:ilvl w:val="1"/>
          <w:numId w:val="8"/>
        </w:numPr>
        <w:tabs>
          <w:tab w:val="clear" w:pos="1440"/>
          <w:tab w:val="num" w:pos="720"/>
        </w:tabs>
        <w:ind w:left="720"/>
      </w:pPr>
      <w:r>
        <w:t xml:space="preserve">A spell checker in a word processing program makes suggestions when it finds a word not in the dictionary.  To determine what words to suggest, it tries to find similar words.  One measure of </w:t>
      </w:r>
      <w:r w:rsidR="002F1C2E">
        <w:t xml:space="preserve">word </w:t>
      </w:r>
      <w:r>
        <w:t xml:space="preserve">similarity is the Levenshtein distance, which measures the number of substitutions, additions, or deletions </w:t>
      </w:r>
      <w:r w:rsidR="002F1C2E">
        <w:t xml:space="preserve">that </w:t>
      </w:r>
      <w:r>
        <w:t xml:space="preserve">are required to change one word into another.   For example, the words </w:t>
      </w:r>
      <w:proofErr w:type="gramStart"/>
      <w:r>
        <w:t>spit</w:t>
      </w:r>
      <w:proofErr w:type="gramEnd"/>
      <w:r>
        <w:t xml:space="preserve"> and spot are a distance of 1 apart; changing sp</w:t>
      </w:r>
      <w:r w:rsidR="002F1C2E">
        <w:t>i</w:t>
      </w:r>
      <w:r>
        <w:t>t to sp</w:t>
      </w:r>
      <w:r w:rsidR="002F1C2E">
        <w:t>o</w:t>
      </w:r>
      <w:r>
        <w:t>t requires one substitution (</w:t>
      </w:r>
      <w:proofErr w:type="spellStart"/>
      <w:r>
        <w:t>i</w:t>
      </w:r>
      <w:proofErr w:type="spellEnd"/>
      <w:r>
        <w:t xml:space="preserve"> for o).   Likewise, spit is </w:t>
      </w:r>
      <w:r>
        <w:lastRenderedPageBreak/>
        <w:t>distance 1 from pit since the change requires one deletion (the s).  The word spite is also distance 1 from spit since it requires one addition (the e).  The word soot is distance 2 from spit since two substitutions would be required.</w:t>
      </w:r>
    </w:p>
    <w:p w14:paraId="16117B48" w14:textId="77777777" w:rsidR="006F41A5" w:rsidRPr="00A82C49" w:rsidRDefault="000C44FB" w:rsidP="00A82C49">
      <w:pPr>
        <w:numPr>
          <w:ilvl w:val="0"/>
          <w:numId w:val="20"/>
        </w:numPr>
        <w:tabs>
          <w:tab w:val="left" w:pos="1440"/>
        </w:tabs>
        <w:ind w:left="1440"/>
      </w:pPr>
      <w:r>
        <w:t xml:space="preserve">Create a graph using words as vertices, and edges connecting words with a Levenshtein distance of 1.  Use </w:t>
      </w:r>
      <w:r w:rsidR="000344C1">
        <w:t xml:space="preserve">the misspelled word </w:t>
      </w:r>
      <w:r>
        <w:t>“</w:t>
      </w:r>
      <w:proofErr w:type="spellStart"/>
      <w:r>
        <w:t>moke</w:t>
      </w:r>
      <w:proofErr w:type="spellEnd"/>
      <w:r>
        <w:t xml:space="preserve">” as the </w:t>
      </w:r>
      <w:proofErr w:type="gramStart"/>
      <w:r>
        <w:t>center, and</w:t>
      </w:r>
      <w:proofErr w:type="gramEnd"/>
      <w:r>
        <w:t xml:space="preserve"> try to find at least 10 connected </w:t>
      </w:r>
      <w:r w:rsidR="000344C1">
        <w:t xml:space="preserve">dictionary </w:t>
      </w:r>
      <w:r>
        <w:t>words.  How might a spell checker use this graph?</w:t>
      </w:r>
      <w:r w:rsidR="006F41A5">
        <w:t xml:space="preserve">   </w:t>
      </w:r>
    </w:p>
    <w:p w14:paraId="37B346EF" w14:textId="77777777" w:rsidR="006F41A5" w:rsidRPr="00A82C49" w:rsidRDefault="006F41A5" w:rsidP="00A82C49">
      <w:pPr>
        <w:numPr>
          <w:ilvl w:val="0"/>
          <w:numId w:val="20"/>
        </w:numPr>
        <w:tabs>
          <w:tab w:val="left" w:pos="1440"/>
        </w:tabs>
        <w:ind w:left="1440"/>
      </w:pPr>
      <w:r>
        <w:t xml:space="preserve">Improve the method from above by assigning a weight </w:t>
      </w:r>
      <w:r w:rsidR="000C44FB">
        <w:t xml:space="preserve">to each edge based on the likelihood of making the substitution, addition, or deletion.  You can base the weights on any reasonable approach:  proximity of keys on a keyboard, common language errors, etc.  Use Dijkstra’s algorithm to find the </w:t>
      </w:r>
      <w:r w:rsidR="00C12548">
        <w:t xml:space="preserve">length of the </w:t>
      </w:r>
      <w:r w:rsidR="000C44FB">
        <w:t>shortest path from each word to “</w:t>
      </w:r>
      <w:proofErr w:type="spellStart"/>
      <w:r w:rsidR="000C44FB">
        <w:t>moke</w:t>
      </w:r>
      <w:proofErr w:type="spellEnd"/>
      <w:r w:rsidR="000C44FB">
        <w:t xml:space="preserve">”.  How might a spell checker use these values?   </w:t>
      </w:r>
    </w:p>
    <w:p w14:paraId="73B50721" w14:textId="77777777" w:rsidR="006F41A5" w:rsidRDefault="006F41A5" w:rsidP="006206DC"/>
    <w:p w14:paraId="02DF61B2" w14:textId="77777777" w:rsidR="006206DC" w:rsidRDefault="006206DC" w:rsidP="00F7534F"/>
    <w:p w14:paraId="4EB3A1EF" w14:textId="77777777" w:rsidR="00320957" w:rsidRDefault="00320957" w:rsidP="00F7534F"/>
    <w:p w14:paraId="5C583779" w14:textId="77777777" w:rsidR="00265911" w:rsidRPr="00A82C49" w:rsidRDefault="00265911" w:rsidP="00A82C49">
      <w:pPr>
        <w:numPr>
          <w:ilvl w:val="1"/>
          <w:numId w:val="8"/>
        </w:numPr>
        <w:tabs>
          <w:tab w:val="clear" w:pos="1440"/>
          <w:tab w:val="num" w:pos="720"/>
        </w:tabs>
        <w:ind w:left="720"/>
      </w:pPr>
      <w:r>
        <w:t xml:space="preserve">The graph below contains two vertices of odd degree.  To </w:t>
      </w:r>
      <w:proofErr w:type="spellStart"/>
      <w:r>
        <w:t>eulerize</w:t>
      </w:r>
      <w:proofErr w:type="spellEnd"/>
      <w:r>
        <w:t xml:space="preserve"> this graph, it is necessary to duplicate edges connecting those two vertices.  </w:t>
      </w:r>
    </w:p>
    <w:p w14:paraId="3F551225" w14:textId="77777777" w:rsidR="00265911" w:rsidRPr="00A82C49" w:rsidRDefault="00265911" w:rsidP="00A82C49">
      <w:pPr>
        <w:numPr>
          <w:ilvl w:val="0"/>
          <w:numId w:val="21"/>
        </w:numPr>
      </w:pPr>
      <w:r>
        <w:t xml:space="preserve">Use Dijkstra’s algorithm to find the shortest path between the </w:t>
      </w:r>
      <w:r w:rsidR="007A5C46">
        <w:t xml:space="preserve">two </w:t>
      </w:r>
      <w:r>
        <w:t>vertices</w:t>
      </w:r>
      <w:r w:rsidR="007A5C46">
        <w:t xml:space="preserve"> with odd degree</w:t>
      </w:r>
      <w:r>
        <w:t xml:space="preserve">.  Does this produce the most efficient </w:t>
      </w:r>
      <w:proofErr w:type="spellStart"/>
      <w:r>
        <w:t>eulerization</w:t>
      </w:r>
      <w:proofErr w:type="spellEnd"/>
      <w:r>
        <w:t xml:space="preserve"> and solve the Chinese Postman Problem for this graph?</w:t>
      </w:r>
    </w:p>
    <w:p w14:paraId="3DA5F294" w14:textId="5409BC1D" w:rsidR="00265911" w:rsidRDefault="007E3B2B" w:rsidP="00A82C49">
      <w:r>
        <w:rPr>
          <w:noProof/>
        </w:rPr>
        <mc:AlternateContent>
          <mc:Choice Requires="wpg">
            <w:drawing>
              <wp:anchor distT="0" distB="0" distL="114300" distR="114300" simplePos="0" relativeHeight="251805696" behindDoc="0" locked="0" layoutInCell="1" allowOverlap="1" wp14:anchorId="3AF0B8A3" wp14:editId="78E3BE55">
                <wp:simplePos x="0" y="0"/>
                <wp:positionH relativeFrom="column">
                  <wp:posOffset>1043940</wp:posOffset>
                </wp:positionH>
                <wp:positionV relativeFrom="paragraph">
                  <wp:posOffset>140335</wp:posOffset>
                </wp:positionV>
                <wp:extent cx="3219450" cy="822325"/>
                <wp:effectExtent l="5715" t="4445" r="3810" b="11430"/>
                <wp:wrapNone/>
                <wp:docPr id="1" name="Group 3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822325"/>
                          <a:chOff x="3294" y="13098"/>
                          <a:chExt cx="5070" cy="1295"/>
                        </a:xfrm>
                      </wpg:grpSpPr>
                      <wps:wsp>
                        <wps:cNvPr id="2" name="Line 3797"/>
                        <wps:cNvCnPr>
                          <a:cxnSpLocks noChangeShapeType="1"/>
                        </wps:cNvCnPr>
                        <wps:spPr bwMode="auto">
                          <a:xfrm flipV="1">
                            <a:off x="4515" y="13305"/>
                            <a:ext cx="2460"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3798"/>
                        <wps:cNvCnPr>
                          <a:cxnSpLocks noChangeShapeType="1"/>
                        </wps:cNvCnPr>
                        <wps:spPr bwMode="auto">
                          <a:xfrm>
                            <a:off x="4515" y="13305"/>
                            <a:ext cx="2445"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749"/>
                        <wps:cNvCnPr>
                          <a:cxnSpLocks noChangeShapeType="1"/>
                        </wps:cNvCnPr>
                        <wps:spPr bwMode="auto">
                          <a:xfrm>
                            <a:off x="8118" y="13818"/>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3750"/>
                        <wps:cNvCnPr>
                          <a:cxnSpLocks noChangeShapeType="1"/>
                        </wps:cNvCnPr>
                        <wps:spPr bwMode="auto">
                          <a:xfrm>
                            <a:off x="6966" y="1331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3751"/>
                        <wps:cNvCnPr>
                          <a:cxnSpLocks noChangeShapeType="1"/>
                        </wps:cNvCnPr>
                        <wps:spPr bwMode="auto">
                          <a:xfrm>
                            <a:off x="8118" y="1331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Oval 3752"/>
                        <wps:cNvSpPr>
                          <a:spLocks noChangeArrowheads="1"/>
                        </wps:cNvSpPr>
                        <wps:spPr bwMode="auto">
                          <a:xfrm>
                            <a:off x="8047" y="1324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Line 3753"/>
                        <wps:cNvCnPr>
                          <a:cxnSpLocks noChangeShapeType="1"/>
                        </wps:cNvCnPr>
                        <wps:spPr bwMode="auto">
                          <a:xfrm>
                            <a:off x="6966" y="13818"/>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Oval 3754"/>
                        <wps:cNvSpPr>
                          <a:spLocks noChangeArrowheads="1"/>
                        </wps:cNvSpPr>
                        <wps:spPr bwMode="auto">
                          <a:xfrm>
                            <a:off x="8046" y="1374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Line 3755"/>
                        <wps:cNvCnPr>
                          <a:cxnSpLocks noChangeShapeType="1"/>
                        </wps:cNvCnPr>
                        <wps:spPr bwMode="auto">
                          <a:xfrm>
                            <a:off x="6966" y="1432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Oval 3756"/>
                        <wps:cNvSpPr>
                          <a:spLocks noChangeArrowheads="1"/>
                        </wps:cNvSpPr>
                        <wps:spPr bwMode="auto">
                          <a:xfrm>
                            <a:off x="8047" y="142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Line 3757"/>
                        <wps:cNvCnPr>
                          <a:cxnSpLocks noChangeShapeType="1"/>
                        </wps:cNvCnPr>
                        <wps:spPr bwMode="auto">
                          <a:xfrm>
                            <a:off x="3366" y="13818"/>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3758"/>
                        <wps:cNvCnPr>
                          <a:cxnSpLocks noChangeShapeType="1"/>
                        </wps:cNvCnPr>
                        <wps:spPr bwMode="auto">
                          <a:xfrm>
                            <a:off x="6966" y="13818"/>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3759"/>
                        <wps:cNvCnPr>
                          <a:cxnSpLocks noChangeShapeType="1"/>
                        </wps:cNvCnPr>
                        <wps:spPr bwMode="auto">
                          <a:xfrm>
                            <a:off x="4518" y="13818"/>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3760"/>
                        <wps:cNvCnPr>
                          <a:cxnSpLocks noChangeShapeType="1"/>
                        </wps:cNvCnPr>
                        <wps:spPr bwMode="auto">
                          <a:xfrm>
                            <a:off x="3366" y="1331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3761"/>
                        <wps:cNvCnPr>
                          <a:cxnSpLocks noChangeShapeType="1"/>
                        </wps:cNvCnPr>
                        <wps:spPr bwMode="auto">
                          <a:xfrm>
                            <a:off x="3366" y="13818"/>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3762"/>
                        <wps:cNvCnPr>
                          <a:cxnSpLocks noChangeShapeType="1"/>
                        </wps:cNvCnPr>
                        <wps:spPr bwMode="auto">
                          <a:xfrm>
                            <a:off x="3366" y="1331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Oval 3763"/>
                        <wps:cNvSpPr>
                          <a:spLocks noChangeArrowheads="1"/>
                        </wps:cNvSpPr>
                        <wps:spPr bwMode="auto">
                          <a:xfrm>
                            <a:off x="3294" y="13746"/>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3764"/>
                        <wps:cNvSpPr>
                          <a:spLocks noChangeArrowheads="1"/>
                        </wps:cNvSpPr>
                        <wps:spPr bwMode="auto">
                          <a:xfrm>
                            <a:off x="3294" y="1324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Line 3765"/>
                        <wps:cNvCnPr>
                          <a:cxnSpLocks noChangeShapeType="1"/>
                        </wps:cNvCnPr>
                        <wps:spPr bwMode="auto">
                          <a:xfrm>
                            <a:off x="4518" y="13314"/>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766"/>
                        <wps:cNvCnPr>
                          <a:cxnSpLocks noChangeShapeType="1"/>
                        </wps:cNvCnPr>
                        <wps:spPr bwMode="auto">
                          <a:xfrm>
                            <a:off x="6966" y="1331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Oval 3767"/>
                        <wps:cNvSpPr>
                          <a:spLocks noChangeArrowheads="1"/>
                        </wps:cNvSpPr>
                        <wps:spPr bwMode="auto">
                          <a:xfrm>
                            <a:off x="6895" y="1324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Line 3768"/>
                        <wps:cNvCnPr>
                          <a:cxnSpLocks noChangeShapeType="1"/>
                        </wps:cNvCnPr>
                        <wps:spPr bwMode="auto">
                          <a:xfrm>
                            <a:off x="4518" y="13818"/>
                            <a:ext cx="23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Oval 3769"/>
                        <wps:cNvSpPr>
                          <a:spLocks noChangeArrowheads="1"/>
                        </wps:cNvSpPr>
                        <wps:spPr bwMode="auto">
                          <a:xfrm>
                            <a:off x="6894" y="1374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Line 3770"/>
                        <wps:cNvCnPr>
                          <a:cxnSpLocks noChangeShapeType="1"/>
                        </wps:cNvCnPr>
                        <wps:spPr bwMode="auto">
                          <a:xfrm>
                            <a:off x="4518" y="13314"/>
                            <a:ext cx="0"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Oval 3771"/>
                        <wps:cNvSpPr>
                          <a:spLocks noChangeArrowheads="1"/>
                        </wps:cNvSpPr>
                        <wps:spPr bwMode="auto">
                          <a:xfrm>
                            <a:off x="4447" y="13242"/>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Oval 3772"/>
                        <wps:cNvSpPr>
                          <a:spLocks noChangeArrowheads="1"/>
                        </wps:cNvSpPr>
                        <wps:spPr bwMode="auto">
                          <a:xfrm>
                            <a:off x="4446" y="13747"/>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Line 3773"/>
                        <wps:cNvCnPr>
                          <a:cxnSpLocks noChangeShapeType="1"/>
                        </wps:cNvCnPr>
                        <wps:spPr bwMode="auto">
                          <a:xfrm>
                            <a:off x="3366" y="1432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Oval 3774"/>
                        <wps:cNvSpPr>
                          <a:spLocks noChangeArrowheads="1"/>
                        </wps:cNvSpPr>
                        <wps:spPr bwMode="auto">
                          <a:xfrm>
                            <a:off x="3294" y="142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Line 3775"/>
                        <wps:cNvCnPr>
                          <a:cxnSpLocks noChangeShapeType="1"/>
                        </wps:cNvCnPr>
                        <wps:spPr bwMode="auto">
                          <a:xfrm>
                            <a:off x="4518" y="14322"/>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Oval 3776"/>
                        <wps:cNvSpPr>
                          <a:spLocks noChangeArrowheads="1"/>
                        </wps:cNvSpPr>
                        <wps:spPr bwMode="auto">
                          <a:xfrm>
                            <a:off x="6895" y="142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Oval 3777"/>
                        <wps:cNvSpPr>
                          <a:spLocks noChangeArrowheads="1"/>
                        </wps:cNvSpPr>
                        <wps:spPr bwMode="auto">
                          <a:xfrm>
                            <a:off x="4447" y="1425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Text Box 3778"/>
                        <wps:cNvSpPr txBox="1">
                          <a:spLocks noChangeArrowheads="1"/>
                        </wps:cNvSpPr>
                        <wps:spPr bwMode="auto">
                          <a:xfrm>
                            <a:off x="3366" y="1345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25C9E" w14:textId="77777777" w:rsidR="007907F9" w:rsidRPr="00B16717" w:rsidRDefault="007907F9" w:rsidP="007A5C46">
                              <w:pPr>
                                <w:rPr>
                                  <w:sz w:val="20"/>
                                  <w:szCs w:val="20"/>
                                </w:rPr>
                              </w:pPr>
                              <w:r>
                                <w:rPr>
                                  <w:sz w:val="20"/>
                                  <w:szCs w:val="20"/>
                                </w:rPr>
                                <w:t>2</w:t>
                              </w:r>
                            </w:p>
                          </w:txbxContent>
                        </wps:txbx>
                        <wps:bodyPr rot="0" vert="horz" wrap="square" lIns="18288" tIns="0" rIns="0" bIns="0" anchor="t" anchorCtr="0" upright="1">
                          <a:noAutofit/>
                        </wps:bodyPr>
                      </wps:wsp>
                      <wps:wsp>
                        <wps:cNvPr id="36" name="Text Box 3779"/>
                        <wps:cNvSpPr txBox="1">
                          <a:spLocks noChangeArrowheads="1"/>
                        </wps:cNvSpPr>
                        <wps:spPr bwMode="auto">
                          <a:xfrm>
                            <a:off x="3366" y="1396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94D4" w14:textId="77777777" w:rsidR="007907F9" w:rsidRPr="00B16717" w:rsidRDefault="007907F9" w:rsidP="007A5C46">
                              <w:pPr>
                                <w:rPr>
                                  <w:sz w:val="20"/>
                                  <w:szCs w:val="20"/>
                                </w:rPr>
                              </w:pPr>
                              <w:r>
                                <w:rPr>
                                  <w:sz w:val="20"/>
                                  <w:szCs w:val="20"/>
                                </w:rPr>
                                <w:t>3</w:t>
                              </w:r>
                            </w:p>
                          </w:txbxContent>
                        </wps:txbx>
                        <wps:bodyPr rot="0" vert="horz" wrap="square" lIns="18288" tIns="0" rIns="0" bIns="0" anchor="t" anchorCtr="0" upright="1">
                          <a:noAutofit/>
                        </wps:bodyPr>
                      </wps:wsp>
                      <wps:wsp>
                        <wps:cNvPr id="37" name="Text Box 3780"/>
                        <wps:cNvSpPr txBox="1">
                          <a:spLocks noChangeArrowheads="1"/>
                        </wps:cNvSpPr>
                        <wps:spPr bwMode="auto">
                          <a:xfrm>
                            <a:off x="3798" y="1309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FFBFE" w14:textId="77777777" w:rsidR="007907F9" w:rsidRPr="00B16717" w:rsidRDefault="007907F9" w:rsidP="007A5C46">
                              <w:pPr>
                                <w:rPr>
                                  <w:sz w:val="20"/>
                                  <w:szCs w:val="20"/>
                                </w:rPr>
                              </w:pPr>
                              <w:r>
                                <w:rPr>
                                  <w:sz w:val="20"/>
                                  <w:szCs w:val="20"/>
                                </w:rPr>
                                <w:t>4</w:t>
                              </w:r>
                            </w:p>
                          </w:txbxContent>
                        </wps:txbx>
                        <wps:bodyPr rot="0" vert="horz" wrap="square" lIns="18288" tIns="0" rIns="0" bIns="0" anchor="t" anchorCtr="0" upright="1">
                          <a:noAutofit/>
                        </wps:bodyPr>
                      </wps:wsp>
                      <wps:wsp>
                        <wps:cNvPr id="38" name="Text Box 3781"/>
                        <wps:cNvSpPr txBox="1">
                          <a:spLocks noChangeArrowheads="1"/>
                        </wps:cNvSpPr>
                        <wps:spPr bwMode="auto">
                          <a:xfrm>
                            <a:off x="3798" y="1360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C5FE" w14:textId="77777777" w:rsidR="007907F9" w:rsidRPr="00B16717" w:rsidRDefault="007907F9" w:rsidP="007A5C46">
                              <w:pPr>
                                <w:rPr>
                                  <w:sz w:val="20"/>
                                  <w:szCs w:val="20"/>
                                </w:rPr>
                              </w:pPr>
                              <w:r>
                                <w:rPr>
                                  <w:sz w:val="20"/>
                                  <w:szCs w:val="20"/>
                                </w:rPr>
                                <w:t>7</w:t>
                              </w:r>
                            </w:p>
                          </w:txbxContent>
                        </wps:txbx>
                        <wps:bodyPr rot="0" vert="horz" wrap="square" lIns="18288" tIns="0" rIns="0" bIns="0" anchor="t" anchorCtr="0" upright="1">
                          <a:noAutofit/>
                        </wps:bodyPr>
                      </wps:wsp>
                      <wps:wsp>
                        <wps:cNvPr id="39" name="Text Box 3782"/>
                        <wps:cNvSpPr txBox="1">
                          <a:spLocks noChangeArrowheads="1"/>
                        </wps:cNvSpPr>
                        <wps:spPr bwMode="auto">
                          <a:xfrm>
                            <a:off x="3798" y="14106"/>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78B5" w14:textId="77777777" w:rsidR="007907F9" w:rsidRPr="00B16717" w:rsidRDefault="007907F9" w:rsidP="007A5C46">
                              <w:pPr>
                                <w:rPr>
                                  <w:sz w:val="20"/>
                                  <w:szCs w:val="20"/>
                                </w:rPr>
                              </w:pPr>
                              <w:r>
                                <w:rPr>
                                  <w:sz w:val="20"/>
                                  <w:szCs w:val="20"/>
                                </w:rPr>
                                <w:t>5</w:t>
                              </w:r>
                            </w:p>
                          </w:txbxContent>
                        </wps:txbx>
                        <wps:bodyPr rot="0" vert="horz" wrap="square" lIns="18288" tIns="0" rIns="0" bIns="0" anchor="t" anchorCtr="0" upright="1">
                          <a:noAutofit/>
                        </wps:bodyPr>
                      </wps:wsp>
                      <wps:wsp>
                        <wps:cNvPr id="40" name="Text Box 3783"/>
                        <wps:cNvSpPr txBox="1">
                          <a:spLocks noChangeArrowheads="1"/>
                        </wps:cNvSpPr>
                        <wps:spPr bwMode="auto">
                          <a:xfrm>
                            <a:off x="4518" y="1345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0390" w14:textId="77777777" w:rsidR="007907F9" w:rsidRPr="00B16717" w:rsidRDefault="007907F9" w:rsidP="007A5C46">
                              <w:pPr>
                                <w:rPr>
                                  <w:sz w:val="20"/>
                                  <w:szCs w:val="20"/>
                                </w:rPr>
                              </w:pPr>
                              <w:r>
                                <w:rPr>
                                  <w:sz w:val="20"/>
                                  <w:szCs w:val="20"/>
                                </w:rPr>
                                <w:t>1</w:t>
                              </w:r>
                            </w:p>
                          </w:txbxContent>
                        </wps:txbx>
                        <wps:bodyPr rot="0" vert="horz" wrap="square" lIns="18288" tIns="0" rIns="0" bIns="0" anchor="t" anchorCtr="0" upright="1">
                          <a:noAutofit/>
                        </wps:bodyPr>
                      </wps:wsp>
                      <wps:wsp>
                        <wps:cNvPr id="41" name="Text Box 3784"/>
                        <wps:cNvSpPr txBox="1">
                          <a:spLocks noChangeArrowheads="1"/>
                        </wps:cNvSpPr>
                        <wps:spPr bwMode="auto">
                          <a:xfrm>
                            <a:off x="4518" y="1396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7738" w14:textId="77777777" w:rsidR="007907F9" w:rsidRPr="00B16717" w:rsidRDefault="007907F9" w:rsidP="007A5C46">
                              <w:pPr>
                                <w:rPr>
                                  <w:sz w:val="20"/>
                                  <w:szCs w:val="20"/>
                                </w:rPr>
                              </w:pPr>
                              <w:r>
                                <w:rPr>
                                  <w:sz w:val="20"/>
                                  <w:szCs w:val="20"/>
                                </w:rPr>
                                <w:t>1</w:t>
                              </w:r>
                            </w:p>
                          </w:txbxContent>
                        </wps:txbx>
                        <wps:bodyPr rot="0" vert="horz" wrap="square" lIns="18288" tIns="0" rIns="0" bIns="0" anchor="t" anchorCtr="0" upright="1">
                          <a:noAutofit/>
                        </wps:bodyPr>
                      </wps:wsp>
                      <wps:wsp>
                        <wps:cNvPr id="42" name="Text Box 3785"/>
                        <wps:cNvSpPr txBox="1">
                          <a:spLocks noChangeArrowheads="1"/>
                        </wps:cNvSpPr>
                        <wps:spPr bwMode="auto">
                          <a:xfrm>
                            <a:off x="7008" y="1345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130B" w14:textId="77777777" w:rsidR="007907F9" w:rsidRPr="00B16717" w:rsidRDefault="007907F9" w:rsidP="007A5C46">
                              <w:pPr>
                                <w:rPr>
                                  <w:sz w:val="20"/>
                                  <w:szCs w:val="20"/>
                                </w:rPr>
                              </w:pPr>
                              <w:r>
                                <w:rPr>
                                  <w:sz w:val="20"/>
                                  <w:szCs w:val="20"/>
                                </w:rPr>
                                <w:t>3</w:t>
                              </w:r>
                            </w:p>
                          </w:txbxContent>
                        </wps:txbx>
                        <wps:bodyPr rot="0" vert="horz" wrap="square" lIns="18288" tIns="0" rIns="0" bIns="0" anchor="t" anchorCtr="0" upright="1">
                          <a:noAutofit/>
                        </wps:bodyPr>
                      </wps:wsp>
                      <wps:wsp>
                        <wps:cNvPr id="43" name="Text Box 3786"/>
                        <wps:cNvSpPr txBox="1">
                          <a:spLocks noChangeArrowheads="1"/>
                        </wps:cNvSpPr>
                        <wps:spPr bwMode="auto">
                          <a:xfrm>
                            <a:off x="7008" y="1396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62F7E" w14:textId="77777777" w:rsidR="007907F9" w:rsidRPr="00B16717" w:rsidRDefault="007907F9" w:rsidP="007A5C46">
                              <w:pPr>
                                <w:rPr>
                                  <w:sz w:val="20"/>
                                  <w:szCs w:val="20"/>
                                </w:rPr>
                              </w:pPr>
                              <w:r>
                                <w:rPr>
                                  <w:sz w:val="20"/>
                                  <w:szCs w:val="20"/>
                                </w:rPr>
                                <w:t>2</w:t>
                              </w:r>
                            </w:p>
                          </w:txbxContent>
                        </wps:txbx>
                        <wps:bodyPr rot="0" vert="horz" wrap="square" lIns="18288" tIns="0" rIns="0" bIns="0" anchor="t" anchorCtr="0" upright="1">
                          <a:noAutofit/>
                        </wps:bodyPr>
                      </wps:wsp>
                      <wps:wsp>
                        <wps:cNvPr id="44" name="Text Box 3787"/>
                        <wps:cNvSpPr txBox="1">
                          <a:spLocks noChangeArrowheads="1"/>
                        </wps:cNvSpPr>
                        <wps:spPr bwMode="auto">
                          <a:xfrm>
                            <a:off x="8118" y="1345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60C74" w14:textId="77777777" w:rsidR="007907F9" w:rsidRPr="00B16717" w:rsidRDefault="007907F9" w:rsidP="007A5C46">
                              <w:pPr>
                                <w:rPr>
                                  <w:sz w:val="20"/>
                                  <w:szCs w:val="20"/>
                                </w:rPr>
                              </w:pPr>
                              <w:r>
                                <w:rPr>
                                  <w:sz w:val="20"/>
                                  <w:szCs w:val="20"/>
                                </w:rPr>
                                <w:t>3</w:t>
                              </w:r>
                            </w:p>
                          </w:txbxContent>
                        </wps:txbx>
                        <wps:bodyPr rot="0" vert="horz" wrap="square" lIns="18288" tIns="0" rIns="0" bIns="0" anchor="t" anchorCtr="0" upright="1">
                          <a:noAutofit/>
                        </wps:bodyPr>
                      </wps:wsp>
                      <wps:wsp>
                        <wps:cNvPr id="45" name="Text Box 3788"/>
                        <wps:cNvSpPr txBox="1">
                          <a:spLocks noChangeArrowheads="1"/>
                        </wps:cNvSpPr>
                        <wps:spPr bwMode="auto">
                          <a:xfrm>
                            <a:off x="8118" y="1396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ADE08" w14:textId="77777777" w:rsidR="007907F9" w:rsidRPr="00B16717" w:rsidRDefault="007907F9" w:rsidP="007A5C46">
                              <w:pPr>
                                <w:rPr>
                                  <w:sz w:val="20"/>
                                  <w:szCs w:val="20"/>
                                </w:rPr>
                              </w:pPr>
                              <w:r>
                                <w:rPr>
                                  <w:sz w:val="20"/>
                                  <w:szCs w:val="20"/>
                                </w:rPr>
                                <w:t>1</w:t>
                              </w:r>
                            </w:p>
                          </w:txbxContent>
                        </wps:txbx>
                        <wps:bodyPr rot="0" vert="horz" wrap="square" lIns="18288" tIns="0" rIns="0" bIns="0" anchor="t" anchorCtr="0" upright="1">
                          <a:noAutofit/>
                        </wps:bodyPr>
                      </wps:wsp>
                      <wps:wsp>
                        <wps:cNvPr id="46" name="Text Box 3789"/>
                        <wps:cNvSpPr txBox="1">
                          <a:spLocks noChangeArrowheads="1"/>
                        </wps:cNvSpPr>
                        <wps:spPr bwMode="auto">
                          <a:xfrm>
                            <a:off x="7440" y="1309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6BDE" w14:textId="77777777" w:rsidR="007907F9" w:rsidRPr="00B16717" w:rsidRDefault="007907F9" w:rsidP="007A5C46">
                              <w:pPr>
                                <w:rPr>
                                  <w:sz w:val="20"/>
                                  <w:szCs w:val="20"/>
                                </w:rPr>
                              </w:pPr>
                              <w:r>
                                <w:rPr>
                                  <w:sz w:val="20"/>
                                  <w:szCs w:val="20"/>
                                </w:rPr>
                                <w:t>5</w:t>
                              </w:r>
                            </w:p>
                          </w:txbxContent>
                        </wps:txbx>
                        <wps:bodyPr rot="0" vert="horz" wrap="square" lIns="18288" tIns="0" rIns="0" bIns="0" anchor="t" anchorCtr="0" upright="1">
                          <a:noAutofit/>
                        </wps:bodyPr>
                      </wps:wsp>
                      <wps:wsp>
                        <wps:cNvPr id="47" name="Text Box 3790"/>
                        <wps:cNvSpPr txBox="1">
                          <a:spLocks noChangeArrowheads="1"/>
                        </wps:cNvSpPr>
                        <wps:spPr bwMode="auto">
                          <a:xfrm>
                            <a:off x="7440" y="1360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6370C" w14:textId="77777777" w:rsidR="007907F9" w:rsidRPr="00B16717" w:rsidRDefault="007907F9" w:rsidP="007A5C46">
                              <w:pPr>
                                <w:rPr>
                                  <w:sz w:val="20"/>
                                  <w:szCs w:val="20"/>
                                </w:rPr>
                              </w:pPr>
                              <w:r>
                                <w:rPr>
                                  <w:sz w:val="20"/>
                                  <w:szCs w:val="20"/>
                                </w:rPr>
                                <w:t>2</w:t>
                              </w:r>
                            </w:p>
                          </w:txbxContent>
                        </wps:txbx>
                        <wps:bodyPr rot="0" vert="horz" wrap="square" lIns="18288" tIns="0" rIns="0" bIns="0" anchor="t" anchorCtr="0" upright="1">
                          <a:noAutofit/>
                        </wps:bodyPr>
                      </wps:wsp>
                      <wps:wsp>
                        <wps:cNvPr id="48" name="Text Box 3791"/>
                        <wps:cNvSpPr txBox="1">
                          <a:spLocks noChangeArrowheads="1"/>
                        </wps:cNvSpPr>
                        <wps:spPr bwMode="auto">
                          <a:xfrm>
                            <a:off x="7440" y="14106"/>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423E3" w14:textId="77777777" w:rsidR="007907F9" w:rsidRPr="00B16717" w:rsidRDefault="007907F9" w:rsidP="007A5C46">
                              <w:pPr>
                                <w:rPr>
                                  <w:sz w:val="20"/>
                                  <w:szCs w:val="20"/>
                                </w:rPr>
                              </w:pPr>
                              <w:r>
                                <w:rPr>
                                  <w:sz w:val="20"/>
                                  <w:szCs w:val="20"/>
                                </w:rPr>
                                <w:t>7</w:t>
                              </w:r>
                            </w:p>
                          </w:txbxContent>
                        </wps:txbx>
                        <wps:bodyPr rot="0" vert="horz" wrap="square" lIns="18288" tIns="0" rIns="0" bIns="0" anchor="t" anchorCtr="0" upright="1">
                          <a:noAutofit/>
                        </wps:bodyPr>
                      </wps:wsp>
                      <wps:wsp>
                        <wps:cNvPr id="49" name="Text Box 3792"/>
                        <wps:cNvSpPr txBox="1">
                          <a:spLocks noChangeArrowheads="1"/>
                        </wps:cNvSpPr>
                        <wps:spPr bwMode="auto">
                          <a:xfrm>
                            <a:off x="5730" y="13098"/>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6CF71" w14:textId="77777777" w:rsidR="007907F9" w:rsidRPr="00B16717" w:rsidRDefault="007907F9" w:rsidP="007A5C46">
                              <w:pPr>
                                <w:rPr>
                                  <w:sz w:val="20"/>
                                  <w:szCs w:val="20"/>
                                </w:rPr>
                              </w:pPr>
                              <w:r>
                                <w:rPr>
                                  <w:sz w:val="20"/>
                                  <w:szCs w:val="20"/>
                                </w:rPr>
                                <w:t>7</w:t>
                              </w:r>
                            </w:p>
                          </w:txbxContent>
                        </wps:txbx>
                        <wps:bodyPr rot="0" vert="horz" wrap="square" lIns="18288" tIns="0" rIns="0" bIns="0" anchor="t" anchorCtr="0" upright="1">
                          <a:noAutofit/>
                        </wps:bodyPr>
                      </wps:wsp>
                      <wps:wsp>
                        <wps:cNvPr id="50" name="Text Box 3793"/>
                        <wps:cNvSpPr txBox="1">
                          <a:spLocks noChangeArrowheads="1"/>
                        </wps:cNvSpPr>
                        <wps:spPr bwMode="auto">
                          <a:xfrm>
                            <a:off x="6540" y="1360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EE49" w14:textId="77777777" w:rsidR="007907F9" w:rsidRPr="00B16717" w:rsidRDefault="007907F9" w:rsidP="007A5C46">
                              <w:pPr>
                                <w:rPr>
                                  <w:sz w:val="20"/>
                                  <w:szCs w:val="20"/>
                                </w:rPr>
                              </w:pPr>
                              <w:r>
                                <w:rPr>
                                  <w:sz w:val="20"/>
                                  <w:szCs w:val="20"/>
                                </w:rPr>
                                <w:t>5</w:t>
                              </w:r>
                            </w:p>
                          </w:txbxContent>
                        </wps:txbx>
                        <wps:bodyPr rot="0" vert="horz" wrap="square" lIns="18288" tIns="0" rIns="0" bIns="0" anchor="t" anchorCtr="0" upright="1">
                          <a:noAutofit/>
                        </wps:bodyPr>
                      </wps:wsp>
                      <wps:wsp>
                        <wps:cNvPr id="51" name="Text Box 3794"/>
                        <wps:cNvSpPr txBox="1">
                          <a:spLocks noChangeArrowheads="1"/>
                        </wps:cNvSpPr>
                        <wps:spPr bwMode="auto">
                          <a:xfrm>
                            <a:off x="5745" y="14106"/>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0082" w14:textId="77777777" w:rsidR="007907F9" w:rsidRPr="00B16717" w:rsidRDefault="007907F9" w:rsidP="007A5C46">
                              <w:pPr>
                                <w:rPr>
                                  <w:sz w:val="20"/>
                                  <w:szCs w:val="20"/>
                                </w:rPr>
                              </w:pPr>
                              <w:r>
                                <w:rPr>
                                  <w:sz w:val="20"/>
                                  <w:szCs w:val="20"/>
                                </w:rPr>
                                <w:t>6</w:t>
                              </w:r>
                            </w:p>
                          </w:txbxContent>
                        </wps:txbx>
                        <wps:bodyPr rot="0" vert="horz" wrap="square" lIns="18288" tIns="0" rIns="0" bIns="0" anchor="t" anchorCtr="0" upright="1">
                          <a:noAutofit/>
                        </wps:bodyPr>
                      </wps:wsp>
                      <wps:wsp>
                        <wps:cNvPr id="52" name="Text Box 3799"/>
                        <wps:cNvSpPr txBox="1">
                          <a:spLocks noChangeArrowheads="1"/>
                        </wps:cNvSpPr>
                        <wps:spPr bwMode="auto">
                          <a:xfrm>
                            <a:off x="5250" y="13422"/>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493F" w14:textId="77777777" w:rsidR="007907F9" w:rsidRPr="00B16717" w:rsidRDefault="007907F9" w:rsidP="007A5C46">
                              <w:pPr>
                                <w:rPr>
                                  <w:sz w:val="20"/>
                                  <w:szCs w:val="20"/>
                                </w:rPr>
                              </w:pPr>
                              <w:r>
                                <w:rPr>
                                  <w:sz w:val="20"/>
                                  <w:szCs w:val="20"/>
                                </w:rPr>
                                <w:t>2</w:t>
                              </w:r>
                            </w:p>
                          </w:txbxContent>
                        </wps:txbx>
                        <wps:bodyPr rot="0" vert="horz" wrap="square" lIns="18288" tIns="0" rIns="0" bIns="0" anchor="t" anchorCtr="0" upright="1">
                          <a:noAutofit/>
                        </wps:bodyPr>
                      </wps:wsp>
                      <wps:wsp>
                        <wps:cNvPr id="53" name="Text Box 3800"/>
                        <wps:cNvSpPr txBox="1">
                          <a:spLocks noChangeArrowheads="1"/>
                        </wps:cNvSpPr>
                        <wps:spPr bwMode="auto">
                          <a:xfrm>
                            <a:off x="5250" y="13986"/>
                            <a:ext cx="24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7ECB" w14:textId="77777777" w:rsidR="007907F9" w:rsidRPr="00B16717" w:rsidRDefault="007907F9" w:rsidP="007A5C46">
                              <w:pPr>
                                <w:rPr>
                                  <w:sz w:val="20"/>
                                  <w:szCs w:val="20"/>
                                </w:rPr>
                              </w:pPr>
                              <w:r>
                                <w:rPr>
                                  <w:sz w:val="20"/>
                                  <w:szCs w:val="20"/>
                                </w:rPr>
                                <w:t>3</w:t>
                              </w:r>
                            </w:p>
                          </w:txbxContent>
                        </wps:txbx>
                        <wps:bodyPr rot="0" vert="horz" wrap="square" lIns="18288"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0B8A3" id="Group 3801" o:spid="_x0000_s2901" style="position:absolute;margin-left:82.2pt;margin-top:11.05pt;width:253.5pt;height:64.75pt;z-index:251805696;mso-position-horizontal-relative:text;mso-position-vertical-relative:text" coordorigin="3294,13098" coordsize="507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">
                <v:line id="Line 3797" o:spid="_x0000_s2902" style="position:absolute;flip:y;visibility:visible;mso-wrap-style:square" from="4515,13305" to="6975,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"/>
                <v:line id="Line 3798" o:spid="_x0000_s2903" style="position:absolute;visibility:visible;mso-wrap-style:square" from="4515,13305" to="6960,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3749" o:spid="_x0000_s2904" style="position:absolute;visibility:visible;mso-wrap-style:square" from="8118,13818" to="8118,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3750" o:spid="_x0000_s2905" style="position:absolute;visibility:visible;mso-wrap-style:square" from="6966,13314" to="8118,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3751" o:spid="_x0000_s2906" style="position:absolute;visibility:visible;mso-wrap-style:square" from="8118,13314" to="8118,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oval id="Oval 3752" o:spid="_x0000_s2907" style="position:absolute;left:8047;top:1324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line id="Line 3753" o:spid="_x0000_s2908" style="position:absolute;visibility:visible;mso-wrap-style:square" from="6966,13818" to="8118,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oval id="Oval 3754" o:spid="_x0000_s2909" style="position:absolute;left:8046;top:1374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line id="Line 3755" o:spid="_x0000_s2910" style="position:absolute;visibility:visible;mso-wrap-style:square" from="6966,14322" to="8118,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oval id="Oval 3756" o:spid="_x0000_s2911" style="position:absolute;left:8047;top:142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line id="Line 3757" o:spid="_x0000_s2912" style="position:absolute;visibility:visible;mso-wrap-style:square" from="3366,13818" to="3366,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3758" o:spid="_x0000_s2913" style="position:absolute;visibility:visible;mso-wrap-style:square" from="6966,13818" to="6966,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3759" o:spid="_x0000_s2914" style="position:absolute;visibility:visible;mso-wrap-style:square" from="4518,13818" to="4518,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760" o:spid="_x0000_s2915" style="position:absolute;visibility:visible;mso-wrap-style:square" from="3366,13314" to="4518,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3761" o:spid="_x0000_s2916" style="position:absolute;visibility:visible;mso-wrap-style:square" from="3366,13818" to="4518,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3762" o:spid="_x0000_s2917" style="position:absolute;visibility:visible;mso-wrap-style:square" from="3366,13314" to="3366,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oval id="Oval 3763" o:spid="_x0000_s2918" style="position:absolute;left:3294;top:1374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oval id="Oval 3764" o:spid="_x0000_s2919" style="position:absolute;left:3294;top:1324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line id="Line 3765" o:spid="_x0000_s2920" style="position:absolute;visibility:visible;mso-wrap-style:square" from="4518,13314" to="6966,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3766" o:spid="_x0000_s2921" style="position:absolute;visibility:visible;mso-wrap-style:square" from="6966,13314" to="6966,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oval id="Oval 3767" o:spid="_x0000_s2922" style="position:absolute;left:6895;top:1324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line id="Line 3768" o:spid="_x0000_s2923" style="position:absolute;visibility:visible;mso-wrap-style:square" from="4518,13818" to="6894,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oval id="Oval 3769" o:spid="_x0000_s2924" style="position:absolute;left:6894;top:1374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line id="Line 3770" o:spid="_x0000_s2925" style="position:absolute;visibility:visible;mso-wrap-style:square" from="4518,13314" to="4518,1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oval id="Oval 3771" o:spid="_x0000_s2926" style="position:absolute;left:4447;top:1324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oval id="Oval 3772" o:spid="_x0000_s2927" style="position:absolute;left:4446;top:1374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line id="Line 3773" o:spid="_x0000_s2928" style="position:absolute;visibility:visible;mso-wrap-style:square" from="3366,14322" to="4518,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oval id="Oval 3774" o:spid="_x0000_s2929" style="position:absolute;left:3294;top:142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line id="Line 3775" o:spid="_x0000_s2930" style="position:absolute;visibility:visible;mso-wrap-style:square" from="4518,14322" to="6966,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oval id="Oval 3776" o:spid="_x0000_s2931" style="position:absolute;left:6895;top:142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"/>
                <v:oval id="Oval 3777" o:spid="_x0000_s2932" style="position:absolute;left:4447;top:142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shape id="Text Box 3778" o:spid="_x0000_s2933" type="#_x0000_t202" style="position:absolute;left:3366;top:1345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" filled="f" stroked="f">
                  <v:textbox inset="1.44pt,0,0,0">
                    <w:txbxContent>
                      <w:p w14:paraId="14B25C9E" w14:textId="77777777" w:rsidR="007907F9" w:rsidRPr="00B16717" w:rsidRDefault="007907F9" w:rsidP="007A5C46">
                        <w:pPr>
                          <w:rPr>
                            <w:sz w:val="20"/>
                            <w:szCs w:val="20"/>
                          </w:rPr>
                        </w:pPr>
                        <w:r>
                          <w:rPr>
                            <w:sz w:val="20"/>
                            <w:szCs w:val="20"/>
                          </w:rPr>
                          <w:t>2</w:t>
                        </w:r>
                      </w:p>
                    </w:txbxContent>
                  </v:textbox>
                </v:shape>
                <v:shape id="Text Box 3779" o:spid="_x0000_s2934" type="#_x0000_t202" style="position:absolute;left:3366;top:1396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" filled="f" stroked="f">
                  <v:textbox inset="1.44pt,0,0,0">
                    <w:txbxContent>
                      <w:p w14:paraId="707E94D4" w14:textId="77777777" w:rsidR="007907F9" w:rsidRPr="00B16717" w:rsidRDefault="007907F9" w:rsidP="007A5C46">
                        <w:pPr>
                          <w:rPr>
                            <w:sz w:val="20"/>
                            <w:szCs w:val="20"/>
                          </w:rPr>
                        </w:pPr>
                        <w:r>
                          <w:rPr>
                            <w:sz w:val="20"/>
                            <w:szCs w:val="20"/>
                          </w:rPr>
                          <w:t>3</w:t>
                        </w:r>
                      </w:p>
                    </w:txbxContent>
                  </v:textbox>
                </v:shape>
                <v:shape id="Text Box 3780" o:spid="_x0000_s2935" type="#_x0000_t202" style="position:absolute;left:3798;top:1309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" filled="f" stroked="f">
                  <v:textbox inset="1.44pt,0,0,0">
                    <w:txbxContent>
                      <w:p w14:paraId="4F5FFBFE" w14:textId="77777777" w:rsidR="007907F9" w:rsidRPr="00B16717" w:rsidRDefault="007907F9" w:rsidP="007A5C46">
                        <w:pPr>
                          <w:rPr>
                            <w:sz w:val="20"/>
                            <w:szCs w:val="20"/>
                          </w:rPr>
                        </w:pPr>
                        <w:r>
                          <w:rPr>
                            <w:sz w:val="20"/>
                            <w:szCs w:val="20"/>
                          </w:rPr>
                          <w:t>4</w:t>
                        </w:r>
                      </w:p>
                    </w:txbxContent>
                  </v:textbox>
                </v:shape>
                <v:shape id="Text Box 3781" o:spid="_x0000_s2936" type="#_x0000_t202" style="position:absolute;left:3798;top:1360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" filled="f" stroked="f">
                  <v:textbox inset="1.44pt,0,0,0">
                    <w:txbxContent>
                      <w:p w14:paraId="0127C5FE" w14:textId="77777777" w:rsidR="007907F9" w:rsidRPr="00B16717" w:rsidRDefault="007907F9" w:rsidP="007A5C46">
                        <w:pPr>
                          <w:rPr>
                            <w:sz w:val="20"/>
                            <w:szCs w:val="20"/>
                          </w:rPr>
                        </w:pPr>
                        <w:r>
                          <w:rPr>
                            <w:sz w:val="20"/>
                            <w:szCs w:val="20"/>
                          </w:rPr>
                          <w:t>7</w:t>
                        </w:r>
                      </w:p>
                    </w:txbxContent>
                  </v:textbox>
                </v:shape>
                <v:shape id="Text Box 3782" o:spid="_x0000_s2937" type="#_x0000_t202" style="position:absolute;left:3798;top:14106;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" filled="f" stroked="f">
                  <v:textbox inset="1.44pt,0,0,0">
                    <w:txbxContent>
                      <w:p w14:paraId="457378B5" w14:textId="77777777" w:rsidR="007907F9" w:rsidRPr="00B16717" w:rsidRDefault="007907F9" w:rsidP="007A5C46">
                        <w:pPr>
                          <w:rPr>
                            <w:sz w:val="20"/>
                            <w:szCs w:val="20"/>
                          </w:rPr>
                        </w:pPr>
                        <w:r>
                          <w:rPr>
                            <w:sz w:val="20"/>
                            <w:szCs w:val="20"/>
                          </w:rPr>
                          <w:t>5</w:t>
                        </w:r>
                      </w:p>
                    </w:txbxContent>
                  </v:textbox>
                </v:shape>
                <v:shape id="Text Box 3783" o:spid="_x0000_s2938" type="#_x0000_t202" style="position:absolute;left:4518;top:1345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" filled="f" stroked="f">
                  <v:textbox inset="1.44pt,0,0,0">
                    <w:txbxContent>
                      <w:p w14:paraId="37140390" w14:textId="77777777" w:rsidR="007907F9" w:rsidRPr="00B16717" w:rsidRDefault="007907F9" w:rsidP="007A5C46">
                        <w:pPr>
                          <w:rPr>
                            <w:sz w:val="20"/>
                            <w:szCs w:val="20"/>
                          </w:rPr>
                        </w:pPr>
                        <w:r>
                          <w:rPr>
                            <w:sz w:val="20"/>
                            <w:szCs w:val="20"/>
                          </w:rPr>
                          <w:t>1</w:t>
                        </w:r>
                      </w:p>
                    </w:txbxContent>
                  </v:textbox>
                </v:shape>
                <v:shape id="Text Box 3784" o:spid="_x0000_s2939" type="#_x0000_t202" style="position:absolute;left:4518;top:1396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" filled="f" stroked="f">
                  <v:textbox inset="1.44pt,0,0,0">
                    <w:txbxContent>
                      <w:p w14:paraId="55267738" w14:textId="77777777" w:rsidR="007907F9" w:rsidRPr="00B16717" w:rsidRDefault="007907F9" w:rsidP="007A5C46">
                        <w:pPr>
                          <w:rPr>
                            <w:sz w:val="20"/>
                            <w:szCs w:val="20"/>
                          </w:rPr>
                        </w:pPr>
                        <w:r>
                          <w:rPr>
                            <w:sz w:val="20"/>
                            <w:szCs w:val="20"/>
                          </w:rPr>
                          <w:t>1</w:t>
                        </w:r>
                      </w:p>
                    </w:txbxContent>
                  </v:textbox>
                </v:shape>
                <v:shape id="Text Box 3785" o:spid="_x0000_s2940" type="#_x0000_t202" style="position:absolute;left:7008;top:1345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" filled="f" stroked="f">
                  <v:textbox inset="1.44pt,0,0,0">
                    <w:txbxContent>
                      <w:p w14:paraId="22F1130B" w14:textId="77777777" w:rsidR="007907F9" w:rsidRPr="00B16717" w:rsidRDefault="007907F9" w:rsidP="007A5C46">
                        <w:pPr>
                          <w:rPr>
                            <w:sz w:val="20"/>
                            <w:szCs w:val="20"/>
                          </w:rPr>
                        </w:pPr>
                        <w:r>
                          <w:rPr>
                            <w:sz w:val="20"/>
                            <w:szCs w:val="20"/>
                          </w:rPr>
                          <w:t>3</w:t>
                        </w:r>
                      </w:p>
                    </w:txbxContent>
                  </v:textbox>
                </v:shape>
                <v:shape id="Text Box 3786" o:spid="_x0000_s2941" type="#_x0000_t202" style="position:absolute;left:7008;top:1396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" filled="f" stroked="f">
                  <v:textbox inset="1.44pt,0,0,0">
                    <w:txbxContent>
                      <w:p w14:paraId="28362F7E" w14:textId="77777777" w:rsidR="007907F9" w:rsidRPr="00B16717" w:rsidRDefault="007907F9" w:rsidP="007A5C46">
                        <w:pPr>
                          <w:rPr>
                            <w:sz w:val="20"/>
                            <w:szCs w:val="20"/>
                          </w:rPr>
                        </w:pPr>
                        <w:r>
                          <w:rPr>
                            <w:sz w:val="20"/>
                            <w:szCs w:val="20"/>
                          </w:rPr>
                          <w:t>2</w:t>
                        </w:r>
                      </w:p>
                    </w:txbxContent>
                  </v:textbox>
                </v:shape>
                <v:shape id="Text Box 3787" o:spid="_x0000_s2942" type="#_x0000_t202" style="position:absolute;left:8118;top:1345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" filled="f" stroked="f">
                  <v:textbox inset="1.44pt,0,0,0">
                    <w:txbxContent>
                      <w:p w14:paraId="4D160C74" w14:textId="77777777" w:rsidR="007907F9" w:rsidRPr="00B16717" w:rsidRDefault="007907F9" w:rsidP="007A5C46">
                        <w:pPr>
                          <w:rPr>
                            <w:sz w:val="20"/>
                            <w:szCs w:val="20"/>
                          </w:rPr>
                        </w:pPr>
                        <w:r>
                          <w:rPr>
                            <w:sz w:val="20"/>
                            <w:szCs w:val="20"/>
                          </w:rPr>
                          <w:t>3</w:t>
                        </w:r>
                      </w:p>
                    </w:txbxContent>
                  </v:textbox>
                </v:shape>
                <v:shape id="Text Box 3788" o:spid="_x0000_s2943" type="#_x0000_t202" style="position:absolute;left:8118;top:1396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" filled="f" stroked="f">
                  <v:textbox inset="1.44pt,0,0,0">
                    <w:txbxContent>
                      <w:p w14:paraId="315ADE08" w14:textId="77777777" w:rsidR="007907F9" w:rsidRPr="00B16717" w:rsidRDefault="007907F9" w:rsidP="007A5C46">
                        <w:pPr>
                          <w:rPr>
                            <w:sz w:val="20"/>
                            <w:szCs w:val="20"/>
                          </w:rPr>
                        </w:pPr>
                        <w:r>
                          <w:rPr>
                            <w:sz w:val="20"/>
                            <w:szCs w:val="20"/>
                          </w:rPr>
                          <w:t>1</w:t>
                        </w:r>
                      </w:p>
                    </w:txbxContent>
                  </v:textbox>
                </v:shape>
                <v:shape id="Text Box 3789" o:spid="_x0000_s2944" type="#_x0000_t202" style="position:absolute;left:7440;top:1309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" filled="f" stroked="f">
                  <v:textbox inset="1.44pt,0,0,0">
                    <w:txbxContent>
                      <w:p w14:paraId="7BD46BDE" w14:textId="77777777" w:rsidR="007907F9" w:rsidRPr="00B16717" w:rsidRDefault="007907F9" w:rsidP="007A5C46">
                        <w:pPr>
                          <w:rPr>
                            <w:sz w:val="20"/>
                            <w:szCs w:val="20"/>
                          </w:rPr>
                        </w:pPr>
                        <w:r>
                          <w:rPr>
                            <w:sz w:val="20"/>
                            <w:szCs w:val="20"/>
                          </w:rPr>
                          <w:t>5</w:t>
                        </w:r>
                      </w:p>
                    </w:txbxContent>
                  </v:textbox>
                </v:shape>
                <v:shape id="Text Box 3790" o:spid="_x0000_s2945" type="#_x0000_t202" style="position:absolute;left:7440;top:1360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" filled="f" stroked="f">
                  <v:textbox inset="1.44pt,0,0,0">
                    <w:txbxContent>
                      <w:p w14:paraId="3A96370C" w14:textId="77777777" w:rsidR="007907F9" w:rsidRPr="00B16717" w:rsidRDefault="007907F9" w:rsidP="007A5C46">
                        <w:pPr>
                          <w:rPr>
                            <w:sz w:val="20"/>
                            <w:szCs w:val="20"/>
                          </w:rPr>
                        </w:pPr>
                        <w:r>
                          <w:rPr>
                            <w:sz w:val="20"/>
                            <w:szCs w:val="20"/>
                          </w:rPr>
                          <w:t>2</w:t>
                        </w:r>
                      </w:p>
                    </w:txbxContent>
                  </v:textbox>
                </v:shape>
                <v:shape id="Text Box 3791" o:spid="_x0000_s2946" type="#_x0000_t202" style="position:absolute;left:7440;top:14106;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" filled="f" stroked="f">
                  <v:textbox inset="1.44pt,0,0,0">
                    <w:txbxContent>
                      <w:p w14:paraId="0A2423E3" w14:textId="77777777" w:rsidR="007907F9" w:rsidRPr="00B16717" w:rsidRDefault="007907F9" w:rsidP="007A5C46">
                        <w:pPr>
                          <w:rPr>
                            <w:sz w:val="20"/>
                            <w:szCs w:val="20"/>
                          </w:rPr>
                        </w:pPr>
                        <w:r>
                          <w:rPr>
                            <w:sz w:val="20"/>
                            <w:szCs w:val="20"/>
                          </w:rPr>
                          <w:t>7</w:t>
                        </w:r>
                      </w:p>
                    </w:txbxContent>
                  </v:textbox>
                </v:shape>
                <v:shape id="Text Box 3792" o:spid="_x0000_s2947" type="#_x0000_t202" style="position:absolute;left:5730;top:13098;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" filled="f" stroked="f">
                  <v:textbox inset="1.44pt,0,0,0">
                    <w:txbxContent>
                      <w:p w14:paraId="2AA6CF71" w14:textId="77777777" w:rsidR="007907F9" w:rsidRPr="00B16717" w:rsidRDefault="007907F9" w:rsidP="007A5C46">
                        <w:pPr>
                          <w:rPr>
                            <w:sz w:val="20"/>
                            <w:szCs w:val="20"/>
                          </w:rPr>
                        </w:pPr>
                        <w:r>
                          <w:rPr>
                            <w:sz w:val="20"/>
                            <w:szCs w:val="20"/>
                          </w:rPr>
                          <w:t>7</w:t>
                        </w:r>
                      </w:p>
                    </w:txbxContent>
                  </v:textbox>
                </v:shape>
                <v:shape id="Text Box 3793" o:spid="_x0000_s2948" type="#_x0000_t202" style="position:absolute;left:6540;top:1360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" filled="f" stroked="f">
                  <v:textbox inset="1.44pt,0,0,0">
                    <w:txbxContent>
                      <w:p w14:paraId="7276EE49" w14:textId="77777777" w:rsidR="007907F9" w:rsidRPr="00B16717" w:rsidRDefault="007907F9" w:rsidP="007A5C46">
                        <w:pPr>
                          <w:rPr>
                            <w:sz w:val="20"/>
                            <w:szCs w:val="20"/>
                          </w:rPr>
                        </w:pPr>
                        <w:r>
                          <w:rPr>
                            <w:sz w:val="20"/>
                            <w:szCs w:val="20"/>
                          </w:rPr>
                          <w:t>5</w:t>
                        </w:r>
                      </w:p>
                    </w:txbxContent>
                  </v:textbox>
                </v:shape>
                <v:shape id="Text Box 3794" o:spid="_x0000_s2949" type="#_x0000_t202" style="position:absolute;left:5745;top:14106;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" filled="f" stroked="f">
                  <v:textbox inset="1.44pt,0,0,0">
                    <w:txbxContent>
                      <w:p w14:paraId="3EE80082" w14:textId="77777777" w:rsidR="007907F9" w:rsidRPr="00B16717" w:rsidRDefault="007907F9" w:rsidP="007A5C46">
                        <w:pPr>
                          <w:rPr>
                            <w:sz w:val="20"/>
                            <w:szCs w:val="20"/>
                          </w:rPr>
                        </w:pPr>
                        <w:r>
                          <w:rPr>
                            <w:sz w:val="20"/>
                            <w:szCs w:val="20"/>
                          </w:rPr>
                          <w:t>6</w:t>
                        </w:r>
                      </w:p>
                    </w:txbxContent>
                  </v:textbox>
                </v:shape>
                <v:shape id="Text Box 3799" o:spid="_x0000_s2950" type="#_x0000_t202" style="position:absolute;left:5250;top:13422;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" filled="f" stroked="f">
                  <v:textbox inset="1.44pt,0,0,0">
                    <w:txbxContent>
                      <w:p w14:paraId="7074493F" w14:textId="77777777" w:rsidR="007907F9" w:rsidRPr="00B16717" w:rsidRDefault="007907F9" w:rsidP="007A5C46">
                        <w:pPr>
                          <w:rPr>
                            <w:sz w:val="20"/>
                            <w:szCs w:val="20"/>
                          </w:rPr>
                        </w:pPr>
                        <w:r>
                          <w:rPr>
                            <w:sz w:val="20"/>
                            <w:szCs w:val="20"/>
                          </w:rPr>
                          <w:t>2</w:t>
                        </w:r>
                      </w:p>
                    </w:txbxContent>
                  </v:textbox>
                </v:shape>
                <v:shape id="Text Box 3800" o:spid="_x0000_s2951" type="#_x0000_t202" style="position:absolute;left:5250;top:13986;width:24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" filled="f" stroked="f">
                  <v:textbox inset="1.44pt,0,0,0">
                    <w:txbxContent>
                      <w:p w14:paraId="63777ECB" w14:textId="77777777" w:rsidR="007907F9" w:rsidRPr="00B16717" w:rsidRDefault="007907F9" w:rsidP="007A5C46">
                        <w:pPr>
                          <w:rPr>
                            <w:sz w:val="20"/>
                            <w:szCs w:val="20"/>
                          </w:rPr>
                        </w:pPr>
                        <w:r>
                          <w:rPr>
                            <w:sz w:val="20"/>
                            <w:szCs w:val="20"/>
                          </w:rPr>
                          <w:t>3</w:t>
                        </w:r>
                      </w:p>
                    </w:txbxContent>
                  </v:textbox>
                </v:shape>
              </v:group>
            </w:pict>
          </mc:Fallback>
        </mc:AlternateContent>
      </w:r>
    </w:p>
    <w:p w14:paraId="2257E924" w14:textId="77777777" w:rsidR="007A5C46" w:rsidRDefault="007A5C46" w:rsidP="00A82C49"/>
    <w:p w14:paraId="2197C799" w14:textId="77777777" w:rsidR="007A5C46" w:rsidRDefault="007A5C46" w:rsidP="00A82C49"/>
    <w:p w14:paraId="56D0F0ED" w14:textId="77777777" w:rsidR="007A5C46" w:rsidRDefault="007A5C46" w:rsidP="00A82C49"/>
    <w:p w14:paraId="28B7A4B7" w14:textId="77777777" w:rsidR="007A5C46" w:rsidRDefault="007A5C46" w:rsidP="00A82C49"/>
    <w:p w14:paraId="2836DA8C" w14:textId="77777777" w:rsidR="007A5C46" w:rsidRDefault="007A5C46" w:rsidP="00A82C49"/>
    <w:p w14:paraId="5B6AED12" w14:textId="77777777" w:rsidR="007A5C46" w:rsidRDefault="007A5C46" w:rsidP="00A82C49"/>
    <w:p w14:paraId="3015BEEE" w14:textId="77777777" w:rsidR="00265911" w:rsidRDefault="00265911" w:rsidP="00A82C49">
      <w:pPr>
        <w:numPr>
          <w:ilvl w:val="0"/>
          <w:numId w:val="21"/>
        </w:numPr>
      </w:pPr>
      <w:r>
        <w:t xml:space="preserve">Suppose a graph has </w:t>
      </w:r>
      <w:r>
        <w:rPr>
          <w:i/>
        </w:rPr>
        <w:t>n</w:t>
      </w:r>
      <w:r>
        <w:t xml:space="preserve"> odd vertices.  Using the approach from part a, how many shortest paths would need to be considered?  Is this approach going to be efficient?</w:t>
      </w:r>
    </w:p>
    <w:p w14:paraId="4D4A7FCF" w14:textId="77777777" w:rsidR="000B3907" w:rsidRDefault="000B3907" w:rsidP="000B3907"/>
    <w:p w14:paraId="3E160FC0" w14:textId="77777777" w:rsidR="000B3907" w:rsidRDefault="000B3907" w:rsidP="000B3907"/>
    <w:p w14:paraId="6F6713A3" w14:textId="77777777" w:rsidR="000B3907" w:rsidRDefault="000B3907" w:rsidP="000B3907"/>
    <w:p w14:paraId="60693AB7" w14:textId="77777777" w:rsidR="000B3907" w:rsidRDefault="000B3907" w:rsidP="000B3907"/>
    <w:p w14:paraId="3FFE6AE7" w14:textId="77777777" w:rsidR="000B3907" w:rsidRDefault="000B3907" w:rsidP="000B3907"/>
    <w:p w14:paraId="1E57F364" w14:textId="77777777" w:rsidR="000B3907" w:rsidRDefault="000B3907" w:rsidP="000B3907"/>
    <w:p w14:paraId="2F210424" w14:textId="77777777" w:rsidR="000B3907" w:rsidRDefault="000B3907" w:rsidP="000B3907"/>
    <w:p w14:paraId="20A8B77D" w14:textId="77777777" w:rsidR="000B3907" w:rsidRDefault="000B3907" w:rsidP="000B3907"/>
    <w:p w14:paraId="03940B28" w14:textId="77777777" w:rsidR="000B3907" w:rsidRDefault="000B3907" w:rsidP="000B3907"/>
    <w:p w14:paraId="617CC1B7" w14:textId="77777777" w:rsidR="000B3907" w:rsidRDefault="000B3907" w:rsidP="000B3907"/>
    <w:p w14:paraId="0A206E90" w14:textId="77777777" w:rsidR="000B3907" w:rsidRDefault="000B3907" w:rsidP="000B3907"/>
    <w:p w14:paraId="193E3F11" w14:textId="77777777" w:rsidR="000B3907" w:rsidRDefault="000B3907" w:rsidP="000B3907"/>
    <w:p w14:paraId="04061DDC" w14:textId="77777777" w:rsidR="000B3907" w:rsidRDefault="000B3907" w:rsidP="000B3907"/>
    <w:p w14:paraId="79B43A9D" w14:textId="77777777" w:rsidR="000B3907" w:rsidRDefault="000B3907" w:rsidP="000B3907"/>
    <w:p w14:paraId="123993FF" w14:textId="77777777" w:rsidR="000B3907" w:rsidRDefault="000B3907" w:rsidP="000B3907"/>
    <w:p w14:paraId="45EF53F6" w14:textId="77777777" w:rsidR="000B3907" w:rsidRDefault="000B3907" w:rsidP="000B3907"/>
    <w:p w14:paraId="0974D24C" w14:textId="77777777" w:rsidR="000B3907" w:rsidRDefault="000B3907" w:rsidP="000B3907"/>
    <w:p w14:paraId="61B45D7D" w14:textId="77777777" w:rsidR="000B3907" w:rsidRDefault="000B3907" w:rsidP="000B3907"/>
    <w:p w14:paraId="5F7360DF" w14:textId="77777777" w:rsidR="000B3907" w:rsidRDefault="000B3907" w:rsidP="000B3907"/>
    <w:p w14:paraId="68582A65" w14:textId="77777777" w:rsidR="000B3907" w:rsidRDefault="000B3907" w:rsidP="000B3907"/>
    <w:p w14:paraId="195F474D" w14:textId="77777777" w:rsidR="000B3907" w:rsidRDefault="000B3907" w:rsidP="000B3907"/>
    <w:p w14:paraId="773F09F2" w14:textId="77777777" w:rsidR="000B3907" w:rsidRDefault="000B3907" w:rsidP="000B3907"/>
    <w:p w14:paraId="486D72DD" w14:textId="77777777" w:rsidR="000B3907" w:rsidRDefault="000B3907" w:rsidP="000B3907"/>
    <w:p w14:paraId="29DC5C22" w14:textId="77777777" w:rsidR="000B3907" w:rsidRDefault="000B3907" w:rsidP="000B3907"/>
    <w:p w14:paraId="05C741A6" w14:textId="77777777" w:rsidR="000B3907" w:rsidRDefault="000B3907" w:rsidP="000B3907"/>
    <w:p w14:paraId="482E20BF" w14:textId="77777777" w:rsidR="000B3907" w:rsidRDefault="000B3907" w:rsidP="000B3907"/>
    <w:p w14:paraId="2CAB1601" w14:textId="77777777" w:rsidR="000B3907" w:rsidRDefault="000B3907" w:rsidP="000B3907"/>
    <w:p w14:paraId="3A77FD4E" w14:textId="77777777" w:rsidR="000B3907" w:rsidRDefault="000B3907" w:rsidP="000B3907"/>
    <w:p w14:paraId="283D641E" w14:textId="77777777" w:rsidR="000B3907" w:rsidRDefault="000B3907" w:rsidP="000B3907"/>
    <w:p w14:paraId="56369103" w14:textId="77777777" w:rsidR="000B3907" w:rsidRDefault="000B3907" w:rsidP="000B3907"/>
    <w:p w14:paraId="06661030" w14:textId="77777777" w:rsidR="000B3907" w:rsidRDefault="000B3907" w:rsidP="000B3907"/>
    <w:p w14:paraId="1487AABA" w14:textId="77777777" w:rsidR="000B3907" w:rsidRDefault="000B3907" w:rsidP="000B3907"/>
    <w:p w14:paraId="33AD5845" w14:textId="77777777" w:rsidR="000B3907" w:rsidRDefault="000B3907" w:rsidP="000B3907"/>
    <w:p w14:paraId="1C201979" w14:textId="77777777" w:rsidR="000B3907" w:rsidRDefault="000B3907" w:rsidP="000B3907"/>
    <w:p w14:paraId="167DF899" w14:textId="77777777" w:rsidR="000B3907" w:rsidRDefault="000B3907" w:rsidP="000B3907"/>
    <w:p w14:paraId="79B6BD8D" w14:textId="77777777" w:rsidR="000B3907" w:rsidRDefault="000B3907" w:rsidP="000B3907"/>
    <w:p w14:paraId="7292BE5C" w14:textId="77777777" w:rsidR="000B3907" w:rsidRDefault="000B3907" w:rsidP="000B3907"/>
    <w:p w14:paraId="029DBE3F" w14:textId="77777777" w:rsidR="000B3907" w:rsidRDefault="000B3907" w:rsidP="000B3907"/>
    <w:p w14:paraId="78981CDF" w14:textId="77777777" w:rsidR="000B3907" w:rsidRDefault="000B3907" w:rsidP="000B3907"/>
    <w:p w14:paraId="7E989ABC" w14:textId="77777777" w:rsidR="000B3907" w:rsidRDefault="000B3907" w:rsidP="000B3907"/>
    <w:p w14:paraId="3F751BA7" w14:textId="77777777" w:rsidR="000B3907" w:rsidRDefault="000B3907" w:rsidP="000B3907"/>
    <w:p w14:paraId="0AB2AB2A" w14:textId="77777777" w:rsidR="000B3907" w:rsidRDefault="000B3907" w:rsidP="000B3907"/>
    <w:p w14:paraId="035D2767" w14:textId="77777777" w:rsidR="000B3907" w:rsidRDefault="000B3907" w:rsidP="000B3907"/>
    <w:p w14:paraId="27BD564A" w14:textId="77777777" w:rsidR="000B3907" w:rsidRDefault="000B3907" w:rsidP="000B3907"/>
    <w:p w14:paraId="25A40D61" w14:textId="77777777" w:rsidR="000B3907" w:rsidRDefault="000B3907" w:rsidP="000B3907"/>
    <w:p w14:paraId="21A21A6E" w14:textId="77777777" w:rsidR="000B3907" w:rsidRDefault="000B3907" w:rsidP="000B3907"/>
    <w:p w14:paraId="62DCBFC8" w14:textId="77777777" w:rsidR="000B3907" w:rsidRDefault="000B3907" w:rsidP="000B3907"/>
    <w:p w14:paraId="49B642FB" w14:textId="77777777" w:rsidR="000B3907" w:rsidRDefault="000B3907" w:rsidP="000B3907"/>
    <w:p w14:paraId="70348387" w14:textId="77777777" w:rsidR="000B3907" w:rsidRDefault="000B3907" w:rsidP="000B3907"/>
    <w:p w14:paraId="29A6C4E9" w14:textId="77777777" w:rsidR="000B3907" w:rsidRPr="00A82C49" w:rsidRDefault="000B3907" w:rsidP="000B3907"/>
    <w:p w14:paraId="7DDCE3A6" w14:textId="77777777" w:rsidR="00265911" w:rsidRDefault="00265911" w:rsidP="00265911"/>
    <w:p w14:paraId="1E1662AC" w14:textId="77777777" w:rsidR="008C29C5" w:rsidRPr="00F7534F" w:rsidRDefault="008C29C5" w:rsidP="00F7534F"/>
    <w:sectPr w:rsidR="008C29C5" w:rsidRPr="00F7534F" w:rsidSect="00030BC6">
      <w:headerReference w:type="even" r:id="rId20"/>
      <w:headerReference w:type="default" r:id="rId21"/>
      <w:headerReference w:type="first" r:id="rId22"/>
      <w:footerReference w:type="first" r:id="rId23"/>
      <w:pgSz w:w="12240" w:h="15840" w:code="1"/>
      <w:pgMar w:top="1440" w:right="1080" w:bottom="1080" w:left="1080" w:header="720" w:footer="720" w:gutter="1080"/>
      <w:pgNumType w:start="11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03234" w14:textId="77777777" w:rsidR="0002391A" w:rsidRDefault="0002391A">
      <w:r>
        <w:separator/>
      </w:r>
    </w:p>
  </w:endnote>
  <w:endnote w:type="continuationSeparator" w:id="0">
    <w:p w14:paraId="73CFDB4B" w14:textId="77777777" w:rsidR="0002391A" w:rsidRDefault="00023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C833B" w14:textId="77777777" w:rsidR="007907F9" w:rsidRDefault="007907F9">
    <w:pPr>
      <w:pStyle w:val="Footer"/>
    </w:pPr>
    <w:r>
      <w:t>© David Lippman</w:t>
    </w:r>
    <w:r>
      <w:tab/>
    </w:r>
    <w:r>
      <w:tab/>
      <w:t>Creative Commons BY-SA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814B7" w14:textId="77777777" w:rsidR="0002391A" w:rsidRDefault="0002391A">
      <w:r>
        <w:separator/>
      </w:r>
    </w:p>
  </w:footnote>
  <w:footnote w:type="continuationSeparator" w:id="0">
    <w:p w14:paraId="617F2FF4" w14:textId="77777777" w:rsidR="0002391A" w:rsidRDefault="0002391A">
      <w:r>
        <w:continuationSeparator/>
      </w:r>
    </w:p>
  </w:footnote>
  <w:footnote w:id="1">
    <w:p w14:paraId="2D2CB797" w14:textId="77777777" w:rsidR="007907F9" w:rsidRPr="005F38CD" w:rsidRDefault="007907F9">
      <w:pPr>
        <w:pStyle w:val="FootnoteText"/>
      </w:pPr>
      <w:r>
        <w:rPr>
          <w:rStyle w:val="FootnoteReference"/>
        </w:rPr>
        <w:footnoteRef/>
      </w:r>
      <w:r>
        <w:t xml:space="preserve"> Sam Beebe.  </w:t>
      </w:r>
      <w:r w:rsidRPr="005F38CD">
        <w:t>http://www.flickr.com/photos/sbeebe/2850476641/</w:t>
      </w:r>
      <w:r w:rsidR="00070A2E">
        <w:t>, CC-BY</w:t>
      </w:r>
    </w:p>
  </w:footnote>
  <w:footnote w:id="2">
    <w:p w14:paraId="278BE2AA" w14:textId="77777777" w:rsidR="007907F9" w:rsidRPr="00FB2D83" w:rsidRDefault="007907F9">
      <w:pPr>
        <w:pStyle w:val="FootnoteText"/>
      </w:pPr>
      <w:r>
        <w:rPr>
          <w:rStyle w:val="FootnoteReference"/>
        </w:rPr>
        <w:footnoteRef/>
      </w:r>
      <w:r>
        <w:t xml:space="preserve"> Bogdan </w:t>
      </w:r>
      <w:proofErr w:type="spellStart"/>
      <w:r>
        <w:t>Giuşcă</w:t>
      </w:r>
      <w:proofErr w:type="spellEnd"/>
      <w:r>
        <w:t xml:space="preserve">.  </w:t>
      </w:r>
      <w:r w:rsidRPr="00FB2D83">
        <w:t>http://en.wikipedia.org/wiki/File:Konigsberg_bridges.png</w:t>
      </w:r>
    </w:p>
  </w:footnote>
  <w:footnote w:id="3">
    <w:p w14:paraId="3C83602F" w14:textId="77777777" w:rsidR="007907F9" w:rsidRDefault="007907F9">
      <w:pPr>
        <w:pStyle w:val="FootnoteText"/>
      </w:pPr>
      <w:r>
        <w:rPr>
          <w:rStyle w:val="FootnoteReference"/>
        </w:rPr>
        <w:footnoteRef/>
      </w:r>
      <w:r>
        <w:t xml:space="preserve"> It can be made to run faster through various optimizations to the implementation.</w:t>
      </w:r>
    </w:p>
  </w:footnote>
  <w:footnote w:id="4">
    <w:p w14:paraId="170DCF68" w14:textId="77777777" w:rsidR="007907F9" w:rsidRPr="001E5088" w:rsidRDefault="007907F9">
      <w:pPr>
        <w:pStyle w:val="FootnoteText"/>
      </w:pPr>
      <w:r>
        <w:rPr>
          <w:rStyle w:val="FootnoteReference"/>
        </w:rPr>
        <w:footnoteRef/>
      </w:r>
      <w:r>
        <w:t xml:space="preserve"> There are some theorems that can be used in specific circumstances, such as Dirac’s theorem, which says that a Hamiltonian circuit must exist on a graph with </w:t>
      </w:r>
      <w:r>
        <w:rPr>
          <w:i/>
        </w:rPr>
        <w:t>n</w:t>
      </w:r>
      <w:r>
        <w:t xml:space="preserve"> vertices if each vertex has degree </w:t>
      </w:r>
      <w:r>
        <w:rPr>
          <w:i/>
        </w:rPr>
        <w:t>n</w:t>
      </w:r>
      <w:r>
        <w:t>/2 or greater.</w:t>
      </w:r>
    </w:p>
  </w:footnote>
  <w:footnote w:id="5">
    <w:p w14:paraId="07DA8494" w14:textId="77777777" w:rsidR="007907F9" w:rsidRDefault="007907F9">
      <w:pPr>
        <w:pStyle w:val="FootnoteText"/>
      </w:pPr>
      <w:r>
        <w:rPr>
          <w:rStyle w:val="FootnoteReference"/>
        </w:rPr>
        <w:footnoteRef/>
      </w:r>
      <w:r>
        <w:t xml:space="preserve"> Cheapest </w:t>
      </w:r>
      <w:r w:rsidR="003B5ACB">
        <w:t>fares</w:t>
      </w:r>
      <w:r>
        <w:t xml:space="preserve"> found when retrieved Sept 1, </w:t>
      </w:r>
      <w:proofErr w:type="gramStart"/>
      <w:r>
        <w:t>2009</w:t>
      </w:r>
      <w:proofErr w:type="gramEnd"/>
      <w:r>
        <w:t xml:space="preserve"> for travel Sept 22, 2009</w:t>
      </w:r>
    </w:p>
  </w:footnote>
  <w:footnote w:id="6">
    <w:p w14:paraId="651CD34B" w14:textId="77777777" w:rsidR="007907F9" w:rsidRPr="00725577" w:rsidRDefault="007907F9">
      <w:pPr>
        <w:pStyle w:val="FootnoteText"/>
      </w:pPr>
      <w:r>
        <w:rPr>
          <w:rStyle w:val="FootnoteReference"/>
        </w:rPr>
        <w:footnoteRef/>
      </w:r>
      <w:r>
        <w:t xml:space="preserve"> From </w:t>
      </w:r>
      <w:r w:rsidRPr="00725577">
        <w:t>http://www.eurail.com/eurail-railway-map</w:t>
      </w:r>
    </w:p>
  </w:footnote>
  <w:footnote w:id="7">
    <w:p w14:paraId="1DE2C08F" w14:textId="77777777" w:rsidR="007907F9" w:rsidRPr="008E6CA0" w:rsidRDefault="007907F9">
      <w:pPr>
        <w:pStyle w:val="FootnoteText"/>
      </w:pPr>
      <w:r>
        <w:rPr>
          <w:rStyle w:val="FootnoteReference"/>
        </w:rPr>
        <w:footnoteRef/>
      </w:r>
      <w:r>
        <w:t xml:space="preserve"> From </w:t>
      </w:r>
      <w:r w:rsidRPr="008E6CA0">
        <w:t>http://www.ddtravel-acc.com/Israel-cities-distance.htm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3C47" w14:textId="77777777" w:rsidR="007907F9" w:rsidRDefault="007907F9">
    <w:pPr>
      <w:pStyle w:val="Header"/>
    </w:pPr>
    <w:r>
      <w:rPr>
        <w:rStyle w:val="PageNumber"/>
      </w:rPr>
      <w:fldChar w:fldCharType="begin"/>
    </w:r>
    <w:r>
      <w:rPr>
        <w:rStyle w:val="PageNumber"/>
      </w:rPr>
      <w:instrText xml:space="preserve"> PAGE </w:instrText>
    </w:r>
    <w:r>
      <w:rPr>
        <w:rStyle w:val="PageNumber"/>
      </w:rPr>
      <w:fldChar w:fldCharType="separate"/>
    </w:r>
    <w:r w:rsidR="000E0602">
      <w:rPr>
        <w:rStyle w:val="PageNumber"/>
        <w:noProof/>
      </w:rPr>
      <w:t>154</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2A84" w14:textId="77777777" w:rsidR="007907F9" w:rsidRDefault="007907F9">
    <w:pPr>
      <w:pStyle w:val="Header"/>
    </w:pPr>
    <w:r>
      <w:tab/>
    </w:r>
    <w:r>
      <w:tab/>
      <w:t xml:space="preserve">Graph Theory   </w:t>
    </w:r>
    <w:r>
      <w:rPr>
        <w:rStyle w:val="PageNumber"/>
      </w:rPr>
      <w:fldChar w:fldCharType="begin"/>
    </w:r>
    <w:r>
      <w:rPr>
        <w:rStyle w:val="PageNumber"/>
      </w:rPr>
      <w:instrText xml:space="preserve"> PAGE </w:instrText>
    </w:r>
    <w:r>
      <w:rPr>
        <w:rStyle w:val="PageNumber"/>
      </w:rPr>
      <w:fldChar w:fldCharType="separate"/>
    </w:r>
    <w:r w:rsidR="000E0602">
      <w:rPr>
        <w:rStyle w:val="PageNumber"/>
        <w:noProof/>
      </w:rPr>
      <w:t>153</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4992" w14:textId="77777777" w:rsidR="007907F9" w:rsidRDefault="007907F9">
    <w:pPr>
      <w:pStyle w:val="Header"/>
    </w:pPr>
    <w:r>
      <w:tab/>
    </w:r>
    <w:r>
      <w:tab/>
      <w:t xml:space="preserve">Graph Theory   </w:t>
    </w:r>
    <w:r>
      <w:rPr>
        <w:rStyle w:val="PageNumber"/>
      </w:rPr>
      <w:fldChar w:fldCharType="begin"/>
    </w:r>
    <w:r>
      <w:rPr>
        <w:rStyle w:val="PageNumber"/>
      </w:rPr>
      <w:instrText xml:space="preserve"> PAGE </w:instrText>
    </w:r>
    <w:r>
      <w:rPr>
        <w:rStyle w:val="PageNumber"/>
      </w:rPr>
      <w:fldChar w:fldCharType="separate"/>
    </w:r>
    <w:r w:rsidR="000E0602">
      <w:rPr>
        <w:rStyle w:val="PageNumber"/>
        <w:noProof/>
      </w:rPr>
      <w:t>117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A86"/>
    <w:multiLevelType w:val="hybridMultilevel"/>
    <w:tmpl w:val="0C9896D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D052A35"/>
    <w:multiLevelType w:val="hybridMultilevel"/>
    <w:tmpl w:val="BA34FE5E"/>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D2461BA"/>
    <w:multiLevelType w:val="hybridMultilevel"/>
    <w:tmpl w:val="BE16DA2A"/>
    <w:lvl w:ilvl="0" w:tplc="04090019">
      <w:start w:val="1"/>
      <w:numFmt w:val="lowerLetter"/>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0DF04F87"/>
    <w:multiLevelType w:val="hybridMultilevel"/>
    <w:tmpl w:val="6936C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17BB3"/>
    <w:multiLevelType w:val="hybridMultilevel"/>
    <w:tmpl w:val="9E5E1CC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15:restartNumberingAfterBreak="0">
    <w:nsid w:val="12F16B0A"/>
    <w:multiLevelType w:val="hybridMultilevel"/>
    <w:tmpl w:val="13AAD2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386250C"/>
    <w:multiLevelType w:val="hybridMultilevel"/>
    <w:tmpl w:val="1398ED5E"/>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5894E64"/>
    <w:multiLevelType w:val="hybridMultilevel"/>
    <w:tmpl w:val="C0BEAAB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2A497E"/>
    <w:multiLevelType w:val="hybridMultilevel"/>
    <w:tmpl w:val="401278A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D52092"/>
    <w:multiLevelType w:val="hybridMultilevel"/>
    <w:tmpl w:val="FC82AED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774F14"/>
    <w:multiLevelType w:val="hybridMultilevel"/>
    <w:tmpl w:val="CD1A020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720928"/>
    <w:multiLevelType w:val="hybridMultilevel"/>
    <w:tmpl w:val="D77EAB3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4092DE1"/>
    <w:multiLevelType w:val="hybridMultilevel"/>
    <w:tmpl w:val="35A08468"/>
    <w:lvl w:ilvl="0" w:tplc="04090019">
      <w:start w:val="1"/>
      <w:numFmt w:val="lowerLetter"/>
      <w:lvlText w:val="%1."/>
      <w:lvlJc w:val="left"/>
      <w:pPr>
        <w:tabs>
          <w:tab w:val="num" w:pos="1440"/>
        </w:tabs>
        <w:ind w:left="1440" w:hanging="360"/>
      </w:pPr>
    </w:lvl>
    <w:lvl w:ilvl="1" w:tplc="1C14B56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0023F5"/>
    <w:multiLevelType w:val="hybridMultilevel"/>
    <w:tmpl w:val="0E60EFC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0F61AD"/>
    <w:multiLevelType w:val="hybridMultilevel"/>
    <w:tmpl w:val="D2D6F54C"/>
    <w:lvl w:ilvl="0" w:tplc="075E0B7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C617F3"/>
    <w:multiLevelType w:val="hybridMultilevel"/>
    <w:tmpl w:val="F490DB9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15:restartNumberingAfterBreak="0">
    <w:nsid w:val="304D3E3C"/>
    <w:multiLevelType w:val="hybridMultilevel"/>
    <w:tmpl w:val="73F8586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362141"/>
    <w:multiLevelType w:val="hybridMultilevel"/>
    <w:tmpl w:val="263AFE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8E2760C"/>
    <w:multiLevelType w:val="hybridMultilevel"/>
    <w:tmpl w:val="E46C9EB4"/>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D0446B"/>
    <w:multiLevelType w:val="hybridMultilevel"/>
    <w:tmpl w:val="FA866B0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4C2055C"/>
    <w:multiLevelType w:val="hybridMultilevel"/>
    <w:tmpl w:val="AAC603B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45C679BA"/>
    <w:multiLevelType w:val="hybridMultilevel"/>
    <w:tmpl w:val="D09CAF5C"/>
    <w:lvl w:ilvl="0" w:tplc="2E887452">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61B4E6D"/>
    <w:multiLevelType w:val="hybridMultilevel"/>
    <w:tmpl w:val="FE80101E"/>
    <w:lvl w:ilvl="0" w:tplc="04090019">
      <w:start w:val="1"/>
      <w:numFmt w:val="lowerLetter"/>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3" w15:restartNumberingAfterBreak="0">
    <w:nsid w:val="48B93826"/>
    <w:multiLevelType w:val="hybridMultilevel"/>
    <w:tmpl w:val="86ECA3B2"/>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4" w15:restartNumberingAfterBreak="0">
    <w:nsid w:val="49F27F13"/>
    <w:multiLevelType w:val="hybridMultilevel"/>
    <w:tmpl w:val="B1EE6F9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5" w15:restartNumberingAfterBreak="0">
    <w:nsid w:val="4A0B5241"/>
    <w:multiLevelType w:val="hybridMultilevel"/>
    <w:tmpl w:val="EE640E7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224966"/>
    <w:multiLevelType w:val="hybridMultilevel"/>
    <w:tmpl w:val="44B2E17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7" w15:restartNumberingAfterBreak="0">
    <w:nsid w:val="4E107CC4"/>
    <w:multiLevelType w:val="hybridMultilevel"/>
    <w:tmpl w:val="994C5DC0"/>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15:restartNumberingAfterBreak="0">
    <w:nsid w:val="4FC45A6C"/>
    <w:multiLevelType w:val="hybridMultilevel"/>
    <w:tmpl w:val="C59EC5B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52664F"/>
    <w:multiLevelType w:val="hybridMultilevel"/>
    <w:tmpl w:val="63784D8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9E165AF"/>
    <w:multiLevelType w:val="hybridMultilevel"/>
    <w:tmpl w:val="4E8233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1404B4"/>
    <w:multiLevelType w:val="hybridMultilevel"/>
    <w:tmpl w:val="4E84792E"/>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15:restartNumberingAfterBreak="0">
    <w:nsid w:val="64A67169"/>
    <w:multiLevelType w:val="hybridMultilevel"/>
    <w:tmpl w:val="1BE6B6BC"/>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662C6F4C"/>
    <w:multiLevelType w:val="hybridMultilevel"/>
    <w:tmpl w:val="E86867F8"/>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15:restartNumberingAfterBreak="0">
    <w:nsid w:val="68C23478"/>
    <w:multiLevelType w:val="hybridMultilevel"/>
    <w:tmpl w:val="1A9E63B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6B097B16"/>
    <w:multiLevelType w:val="hybridMultilevel"/>
    <w:tmpl w:val="BAFE563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BA02AC"/>
    <w:multiLevelType w:val="hybridMultilevel"/>
    <w:tmpl w:val="649AFDE0"/>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8F47440"/>
    <w:multiLevelType w:val="hybridMultilevel"/>
    <w:tmpl w:val="2842CA7A"/>
    <w:lvl w:ilvl="0" w:tplc="15EA1AB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8F94953"/>
    <w:multiLevelType w:val="hybridMultilevel"/>
    <w:tmpl w:val="6CA2009C"/>
    <w:lvl w:ilvl="0" w:tplc="04090019">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9" w15:restartNumberingAfterBreak="0">
    <w:nsid w:val="7B5A0190"/>
    <w:multiLevelType w:val="hybridMultilevel"/>
    <w:tmpl w:val="22404ACE"/>
    <w:lvl w:ilvl="0" w:tplc="0409000F">
      <w:start w:val="1"/>
      <w:numFmt w:val="decimal"/>
      <w:lvlText w:val="%1."/>
      <w:lvlJc w:val="left"/>
      <w:pPr>
        <w:ind w:left="648" w:hanging="360"/>
      </w:p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 w15:restartNumberingAfterBreak="0">
    <w:nsid w:val="7C157CB9"/>
    <w:multiLevelType w:val="hybridMultilevel"/>
    <w:tmpl w:val="3BBCEA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CB18AD"/>
    <w:multiLevelType w:val="hybridMultilevel"/>
    <w:tmpl w:val="FA1249E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6991903">
    <w:abstractNumId w:val="28"/>
  </w:num>
  <w:num w:numId="2" w16cid:durableId="2086875986">
    <w:abstractNumId w:val="13"/>
  </w:num>
  <w:num w:numId="3" w16cid:durableId="221210323">
    <w:abstractNumId w:val="9"/>
  </w:num>
  <w:num w:numId="4" w16cid:durableId="1956132715">
    <w:abstractNumId w:val="25"/>
  </w:num>
  <w:num w:numId="5" w16cid:durableId="1170945324">
    <w:abstractNumId w:val="41"/>
  </w:num>
  <w:num w:numId="6" w16cid:durableId="707800528">
    <w:abstractNumId w:val="7"/>
  </w:num>
  <w:num w:numId="7" w16cid:durableId="1161312324">
    <w:abstractNumId w:val="8"/>
  </w:num>
  <w:num w:numId="8" w16cid:durableId="1025906403">
    <w:abstractNumId w:val="12"/>
  </w:num>
  <w:num w:numId="9" w16cid:durableId="611786125">
    <w:abstractNumId w:val="14"/>
  </w:num>
  <w:num w:numId="10" w16cid:durableId="1439064763">
    <w:abstractNumId w:val="21"/>
  </w:num>
  <w:num w:numId="11" w16cid:durableId="2029064957">
    <w:abstractNumId w:val="37"/>
  </w:num>
  <w:num w:numId="12" w16cid:durableId="646324170">
    <w:abstractNumId w:val="18"/>
  </w:num>
  <w:num w:numId="13" w16cid:durableId="836923819">
    <w:abstractNumId w:val="29"/>
  </w:num>
  <w:num w:numId="14" w16cid:durableId="2142842108">
    <w:abstractNumId w:val="15"/>
  </w:num>
  <w:num w:numId="15" w16cid:durableId="2045400422">
    <w:abstractNumId w:val="26"/>
  </w:num>
  <w:num w:numId="16" w16cid:durableId="1773041897">
    <w:abstractNumId w:val="16"/>
  </w:num>
  <w:num w:numId="17" w16cid:durableId="1736854418">
    <w:abstractNumId w:val="10"/>
  </w:num>
  <w:num w:numId="18" w16cid:durableId="1862887957">
    <w:abstractNumId w:val="1"/>
  </w:num>
  <w:num w:numId="19" w16cid:durableId="1851066396">
    <w:abstractNumId w:val="6"/>
  </w:num>
  <w:num w:numId="20" w16cid:durableId="1534884421">
    <w:abstractNumId w:val="36"/>
  </w:num>
  <w:num w:numId="21" w16cid:durableId="1996445899">
    <w:abstractNumId w:val="11"/>
  </w:num>
  <w:num w:numId="22" w16cid:durableId="574902441">
    <w:abstractNumId w:val="32"/>
  </w:num>
  <w:num w:numId="23" w16cid:durableId="549879400">
    <w:abstractNumId w:val="19"/>
  </w:num>
  <w:num w:numId="24" w16cid:durableId="819228692">
    <w:abstractNumId w:val="22"/>
  </w:num>
  <w:num w:numId="25" w16cid:durableId="1935628157">
    <w:abstractNumId w:val="17"/>
  </w:num>
  <w:num w:numId="26" w16cid:durableId="216819190">
    <w:abstractNumId w:val="40"/>
  </w:num>
  <w:num w:numId="27" w16cid:durableId="1719940498">
    <w:abstractNumId w:val="38"/>
  </w:num>
  <w:num w:numId="28" w16cid:durableId="1337151797">
    <w:abstractNumId w:val="3"/>
  </w:num>
  <w:num w:numId="29" w16cid:durableId="406195102">
    <w:abstractNumId w:val="23"/>
  </w:num>
  <w:num w:numId="30" w16cid:durableId="1717074112">
    <w:abstractNumId w:val="0"/>
  </w:num>
  <w:num w:numId="31" w16cid:durableId="1029993924">
    <w:abstractNumId w:val="34"/>
  </w:num>
  <w:num w:numId="32" w16cid:durableId="1020399285">
    <w:abstractNumId w:val="24"/>
  </w:num>
  <w:num w:numId="33" w16cid:durableId="2015456985">
    <w:abstractNumId w:val="2"/>
  </w:num>
  <w:num w:numId="34" w16cid:durableId="1539777567">
    <w:abstractNumId w:val="4"/>
  </w:num>
  <w:num w:numId="35" w16cid:durableId="1632829562">
    <w:abstractNumId w:val="30"/>
  </w:num>
  <w:num w:numId="36" w16cid:durableId="2095473336">
    <w:abstractNumId w:val="5"/>
  </w:num>
  <w:num w:numId="37" w16cid:durableId="1717117001">
    <w:abstractNumId w:val="20"/>
  </w:num>
  <w:num w:numId="38" w16cid:durableId="906721844">
    <w:abstractNumId w:val="31"/>
  </w:num>
  <w:num w:numId="39" w16cid:durableId="2063097397">
    <w:abstractNumId w:val="27"/>
  </w:num>
  <w:num w:numId="40" w16cid:durableId="1849327587">
    <w:abstractNumId w:val="33"/>
  </w:num>
  <w:num w:numId="41" w16cid:durableId="2123530087">
    <w:abstractNumId w:val="39"/>
  </w:num>
  <w:num w:numId="42" w16cid:durableId="166543235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8"/>
  <w:drawingGridVerticalSpacing w:val="28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5F5"/>
    <w:rsid w:val="000062A6"/>
    <w:rsid w:val="00011F7D"/>
    <w:rsid w:val="0002391A"/>
    <w:rsid w:val="000303A5"/>
    <w:rsid w:val="00030BC6"/>
    <w:rsid w:val="000344C1"/>
    <w:rsid w:val="00034A33"/>
    <w:rsid w:val="00035165"/>
    <w:rsid w:val="000403EC"/>
    <w:rsid w:val="0004411F"/>
    <w:rsid w:val="00057382"/>
    <w:rsid w:val="00062031"/>
    <w:rsid w:val="00070A2E"/>
    <w:rsid w:val="00074059"/>
    <w:rsid w:val="000907C4"/>
    <w:rsid w:val="00096095"/>
    <w:rsid w:val="000B38E8"/>
    <w:rsid w:val="000B3907"/>
    <w:rsid w:val="000B612B"/>
    <w:rsid w:val="000C002B"/>
    <w:rsid w:val="000C44FB"/>
    <w:rsid w:val="000E019B"/>
    <w:rsid w:val="000E0602"/>
    <w:rsid w:val="000E1DBB"/>
    <w:rsid w:val="000F48C2"/>
    <w:rsid w:val="000F68D9"/>
    <w:rsid w:val="00110A86"/>
    <w:rsid w:val="001310F5"/>
    <w:rsid w:val="00161525"/>
    <w:rsid w:val="001635B3"/>
    <w:rsid w:val="00180D62"/>
    <w:rsid w:val="0018777C"/>
    <w:rsid w:val="00193AB4"/>
    <w:rsid w:val="001B27D5"/>
    <w:rsid w:val="001B2830"/>
    <w:rsid w:val="001C2823"/>
    <w:rsid w:val="001C436F"/>
    <w:rsid w:val="001E5088"/>
    <w:rsid w:val="001F2454"/>
    <w:rsid w:val="001F73E6"/>
    <w:rsid w:val="0021000C"/>
    <w:rsid w:val="00223FF0"/>
    <w:rsid w:val="00224C4A"/>
    <w:rsid w:val="00237785"/>
    <w:rsid w:val="002411A3"/>
    <w:rsid w:val="00244037"/>
    <w:rsid w:val="00265911"/>
    <w:rsid w:val="002751BC"/>
    <w:rsid w:val="00275C87"/>
    <w:rsid w:val="00290BE1"/>
    <w:rsid w:val="002C0070"/>
    <w:rsid w:val="002C085D"/>
    <w:rsid w:val="002D1AF8"/>
    <w:rsid w:val="002E1034"/>
    <w:rsid w:val="002E3D32"/>
    <w:rsid w:val="002F1C2E"/>
    <w:rsid w:val="002F6B73"/>
    <w:rsid w:val="00305135"/>
    <w:rsid w:val="00320957"/>
    <w:rsid w:val="003249DF"/>
    <w:rsid w:val="00327CD6"/>
    <w:rsid w:val="0034133F"/>
    <w:rsid w:val="00352EC0"/>
    <w:rsid w:val="003637A6"/>
    <w:rsid w:val="00392211"/>
    <w:rsid w:val="00392FBF"/>
    <w:rsid w:val="003A14F8"/>
    <w:rsid w:val="003A7A3A"/>
    <w:rsid w:val="003B39BC"/>
    <w:rsid w:val="003B5ACB"/>
    <w:rsid w:val="003E0DBF"/>
    <w:rsid w:val="003F4A03"/>
    <w:rsid w:val="004017B8"/>
    <w:rsid w:val="00431304"/>
    <w:rsid w:val="0043400F"/>
    <w:rsid w:val="00440BC8"/>
    <w:rsid w:val="00444B47"/>
    <w:rsid w:val="00446E23"/>
    <w:rsid w:val="004560CA"/>
    <w:rsid w:val="0047247D"/>
    <w:rsid w:val="0049223B"/>
    <w:rsid w:val="004A49CE"/>
    <w:rsid w:val="004B52C5"/>
    <w:rsid w:val="004C3E4F"/>
    <w:rsid w:val="004C60B6"/>
    <w:rsid w:val="004D3DCD"/>
    <w:rsid w:val="004E15B1"/>
    <w:rsid w:val="004F090D"/>
    <w:rsid w:val="004F3169"/>
    <w:rsid w:val="005049E6"/>
    <w:rsid w:val="005160EA"/>
    <w:rsid w:val="00520903"/>
    <w:rsid w:val="005276D6"/>
    <w:rsid w:val="005349EB"/>
    <w:rsid w:val="00560FC9"/>
    <w:rsid w:val="005A4FDB"/>
    <w:rsid w:val="005D63E7"/>
    <w:rsid w:val="005F1BA3"/>
    <w:rsid w:val="005F38CD"/>
    <w:rsid w:val="00612646"/>
    <w:rsid w:val="006206DC"/>
    <w:rsid w:val="00624C6D"/>
    <w:rsid w:val="006327D8"/>
    <w:rsid w:val="00646811"/>
    <w:rsid w:val="006531F4"/>
    <w:rsid w:val="006540CD"/>
    <w:rsid w:val="0066043B"/>
    <w:rsid w:val="00661D90"/>
    <w:rsid w:val="00663BD4"/>
    <w:rsid w:val="00667EF7"/>
    <w:rsid w:val="006715E8"/>
    <w:rsid w:val="006920A6"/>
    <w:rsid w:val="00692164"/>
    <w:rsid w:val="00694582"/>
    <w:rsid w:val="00695C50"/>
    <w:rsid w:val="006B73DF"/>
    <w:rsid w:val="006C6431"/>
    <w:rsid w:val="006D5573"/>
    <w:rsid w:val="006D7748"/>
    <w:rsid w:val="006F41A5"/>
    <w:rsid w:val="00702478"/>
    <w:rsid w:val="0071202A"/>
    <w:rsid w:val="00712810"/>
    <w:rsid w:val="00725577"/>
    <w:rsid w:val="007305DA"/>
    <w:rsid w:val="00733F57"/>
    <w:rsid w:val="00734733"/>
    <w:rsid w:val="00741BAB"/>
    <w:rsid w:val="00742CD3"/>
    <w:rsid w:val="00750760"/>
    <w:rsid w:val="007510AD"/>
    <w:rsid w:val="00757EF0"/>
    <w:rsid w:val="0076390D"/>
    <w:rsid w:val="00764BC5"/>
    <w:rsid w:val="00770AAE"/>
    <w:rsid w:val="00782D50"/>
    <w:rsid w:val="0078343F"/>
    <w:rsid w:val="00785545"/>
    <w:rsid w:val="007907F9"/>
    <w:rsid w:val="00790DDD"/>
    <w:rsid w:val="00791E85"/>
    <w:rsid w:val="007A5C46"/>
    <w:rsid w:val="007E3B2B"/>
    <w:rsid w:val="007F04D7"/>
    <w:rsid w:val="007F06D8"/>
    <w:rsid w:val="00804EF4"/>
    <w:rsid w:val="008134C1"/>
    <w:rsid w:val="008261B1"/>
    <w:rsid w:val="00841B20"/>
    <w:rsid w:val="008439E4"/>
    <w:rsid w:val="00847984"/>
    <w:rsid w:val="00877654"/>
    <w:rsid w:val="008938EC"/>
    <w:rsid w:val="008941B6"/>
    <w:rsid w:val="008950AA"/>
    <w:rsid w:val="008974F8"/>
    <w:rsid w:val="008A56E9"/>
    <w:rsid w:val="008B25D0"/>
    <w:rsid w:val="008C29C5"/>
    <w:rsid w:val="008C707D"/>
    <w:rsid w:val="008E65C1"/>
    <w:rsid w:val="008E6CA0"/>
    <w:rsid w:val="00904CE5"/>
    <w:rsid w:val="00910FB6"/>
    <w:rsid w:val="00931BEB"/>
    <w:rsid w:val="00937338"/>
    <w:rsid w:val="009375F5"/>
    <w:rsid w:val="009379F8"/>
    <w:rsid w:val="00941914"/>
    <w:rsid w:val="00943E35"/>
    <w:rsid w:val="00966493"/>
    <w:rsid w:val="00966CD4"/>
    <w:rsid w:val="00980DD4"/>
    <w:rsid w:val="00992601"/>
    <w:rsid w:val="009A7483"/>
    <w:rsid w:val="009B5EEB"/>
    <w:rsid w:val="009C24E3"/>
    <w:rsid w:val="009D1C52"/>
    <w:rsid w:val="009D48DF"/>
    <w:rsid w:val="009E3729"/>
    <w:rsid w:val="009E5209"/>
    <w:rsid w:val="009E6825"/>
    <w:rsid w:val="009F14D4"/>
    <w:rsid w:val="00A0515A"/>
    <w:rsid w:val="00A1095F"/>
    <w:rsid w:val="00A1719C"/>
    <w:rsid w:val="00A17A6C"/>
    <w:rsid w:val="00A30D4B"/>
    <w:rsid w:val="00A3174C"/>
    <w:rsid w:val="00A5489C"/>
    <w:rsid w:val="00A568DF"/>
    <w:rsid w:val="00A571E1"/>
    <w:rsid w:val="00A5753B"/>
    <w:rsid w:val="00A60815"/>
    <w:rsid w:val="00A70F96"/>
    <w:rsid w:val="00A80C80"/>
    <w:rsid w:val="00A82967"/>
    <w:rsid w:val="00A82C49"/>
    <w:rsid w:val="00A85B28"/>
    <w:rsid w:val="00A86D17"/>
    <w:rsid w:val="00AB4553"/>
    <w:rsid w:val="00AD2FF4"/>
    <w:rsid w:val="00AD5330"/>
    <w:rsid w:val="00AD65F3"/>
    <w:rsid w:val="00AE6033"/>
    <w:rsid w:val="00AF21A2"/>
    <w:rsid w:val="00AF3B35"/>
    <w:rsid w:val="00B00D5A"/>
    <w:rsid w:val="00B12F3B"/>
    <w:rsid w:val="00B16717"/>
    <w:rsid w:val="00B17B86"/>
    <w:rsid w:val="00B222C2"/>
    <w:rsid w:val="00B301F8"/>
    <w:rsid w:val="00B32650"/>
    <w:rsid w:val="00B35AA3"/>
    <w:rsid w:val="00B4248E"/>
    <w:rsid w:val="00B478D6"/>
    <w:rsid w:val="00B50ECE"/>
    <w:rsid w:val="00B57555"/>
    <w:rsid w:val="00B6319F"/>
    <w:rsid w:val="00B7151C"/>
    <w:rsid w:val="00B7669E"/>
    <w:rsid w:val="00B8351E"/>
    <w:rsid w:val="00B84F69"/>
    <w:rsid w:val="00B87A6E"/>
    <w:rsid w:val="00B92DB6"/>
    <w:rsid w:val="00BD235A"/>
    <w:rsid w:val="00BF1A8B"/>
    <w:rsid w:val="00C05420"/>
    <w:rsid w:val="00C07812"/>
    <w:rsid w:val="00C12548"/>
    <w:rsid w:val="00C17374"/>
    <w:rsid w:val="00C223EF"/>
    <w:rsid w:val="00C23B99"/>
    <w:rsid w:val="00C32E68"/>
    <w:rsid w:val="00C35470"/>
    <w:rsid w:val="00C43EB4"/>
    <w:rsid w:val="00C53105"/>
    <w:rsid w:val="00C54914"/>
    <w:rsid w:val="00C5741C"/>
    <w:rsid w:val="00C600F4"/>
    <w:rsid w:val="00C60623"/>
    <w:rsid w:val="00C71E1F"/>
    <w:rsid w:val="00C87BFD"/>
    <w:rsid w:val="00C94B07"/>
    <w:rsid w:val="00CA62DD"/>
    <w:rsid w:val="00CB03E4"/>
    <w:rsid w:val="00CB0D19"/>
    <w:rsid w:val="00CB2598"/>
    <w:rsid w:val="00CF21C3"/>
    <w:rsid w:val="00D02E0F"/>
    <w:rsid w:val="00D075E6"/>
    <w:rsid w:val="00D07F05"/>
    <w:rsid w:val="00D2009E"/>
    <w:rsid w:val="00D226A1"/>
    <w:rsid w:val="00D234ED"/>
    <w:rsid w:val="00D241D7"/>
    <w:rsid w:val="00D25A6F"/>
    <w:rsid w:val="00D53E47"/>
    <w:rsid w:val="00D567F7"/>
    <w:rsid w:val="00D57BE5"/>
    <w:rsid w:val="00D617A3"/>
    <w:rsid w:val="00D61E53"/>
    <w:rsid w:val="00D71F20"/>
    <w:rsid w:val="00D75555"/>
    <w:rsid w:val="00DA1550"/>
    <w:rsid w:val="00DA4D9D"/>
    <w:rsid w:val="00DA71CF"/>
    <w:rsid w:val="00DB43FE"/>
    <w:rsid w:val="00DB7E2F"/>
    <w:rsid w:val="00DE502B"/>
    <w:rsid w:val="00DF4F40"/>
    <w:rsid w:val="00E00ABE"/>
    <w:rsid w:val="00E06BEA"/>
    <w:rsid w:val="00E1166F"/>
    <w:rsid w:val="00E26786"/>
    <w:rsid w:val="00E3220F"/>
    <w:rsid w:val="00E361BC"/>
    <w:rsid w:val="00E422DE"/>
    <w:rsid w:val="00E610C4"/>
    <w:rsid w:val="00E63DC4"/>
    <w:rsid w:val="00E64214"/>
    <w:rsid w:val="00E86AC5"/>
    <w:rsid w:val="00EA6E4C"/>
    <w:rsid w:val="00EB1A32"/>
    <w:rsid w:val="00EB3F19"/>
    <w:rsid w:val="00EC34B0"/>
    <w:rsid w:val="00ED034B"/>
    <w:rsid w:val="00ED2FD3"/>
    <w:rsid w:val="00F01D5F"/>
    <w:rsid w:val="00F05F3C"/>
    <w:rsid w:val="00F10B05"/>
    <w:rsid w:val="00F30141"/>
    <w:rsid w:val="00F419F5"/>
    <w:rsid w:val="00F5268E"/>
    <w:rsid w:val="00F53BF1"/>
    <w:rsid w:val="00F5586A"/>
    <w:rsid w:val="00F55C22"/>
    <w:rsid w:val="00F569AB"/>
    <w:rsid w:val="00F6348F"/>
    <w:rsid w:val="00F64D49"/>
    <w:rsid w:val="00F657A8"/>
    <w:rsid w:val="00F67807"/>
    <w:rsid w:val="00F7534F"/>
    <w:rsid w:val="00F82FBD"/>
    <w:rsid w:val="00F93800"/>
    <w:rsid w:val="00F9733B"/>
    <w:rsid w:val="00FB2D83"/>
    <w:rsid w:val="00FB53DB"/>
    <w:rsid w:val="00FC7B8E"/>
    <w:rsid w:val="00FD5CD3"/>
    <w:rsid w:val="00FE2FB9"/>
    <w:rsid w:val="00FF0692"/>
    <w:rsid w:val="00FF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7170"/>
    <o:shapelayout v:ext="edit">
      <o:idmap v:ext="edit" data="1,2,3,4,5,6"/>
      <o:rules v:ext="edit">
        <o:r id="V:Rule1" type="connector" idref="#_x0000_s5089"/>
        <o:r id="V:Rule2" type="connector" idref="#_x0000_s5090"/>
        <o:r id="V:Rule3" type="connector" idref="#_x0000_s5091"/>
        <o:r id="V:Rule4" type="connector" idref="#_x0000_s5092"/>
        <o:r id="V:Rule5" type="connector" idref="#_x0000_s5206"/>
        <o:r id="V:Rule6" type="connector" idref="#_x0000_s5211"/>
        <o:r id="V:Rule7" type="connector" idref="#_x0000_s5245"/>
        <o:r id="V:Rule8" type="connector" idref="#_x0000_s5320"/>
        <o:r id="V:Rule9" type="connector" idref="#_x0000_s5319"/>
        <o:r id="V:Rule10" type="connector" idref="#_x0000_s5373"/>
        <o:r id="V:Rule11" type="connector" idref="#_x0000_s5372"/>
        <o:r id="V:Rule12" type="connector" idref="#_x0000_s5454"/>
        <o:r id="V:Rule13" type="connector" idref="#_x0000_s5453"/>
        <o:r id="V:Rule14" type="connector" idref="#_x0000_s5498"/>
        <o:r id="V:Rule15" type="connector" idref="#_x0000_s5497"/>
        <o:r id="V:Rule16" type="connector" idref="#_x0000_s6364">
          <o:proxy start="" idref="#_x0000_s6391" connectloc="6"/>
          <o:proxy end="" idref="#_x0000_s6394" connectloc="2"/>
        </o:r>
        <o:r id="V:Rule17" type="connector" idref="#_x0000_s6365">
          <o:proxy start="" idref="#_x0000_s6388" connectloc="6"/>
          <o:proxy end="" idref="#_x0000_s6391" connectloc="2"/>
        </o:r>
        <o:r id="V:Rule18" type="connector" idref="#_x0000_s6366"/>
        <o:r id="V:Rule19" type="connector" idref="#_x0000_s6367">
          <o:proxy start="" idref="#_x0000_s6397" connectloc="6"/>
          <o:proxy end="" idref="#_x0000_s6400" connectloc="2"/>
        </o:r>
        <o:r id="V:Rule20" type="connector" idref="#_x0000_s6368">
          <o:proxy start="" idref="#_x0000_s6400" connectloc="3"/>
          <o:proxy end="" idref="#_x0000_s6406" connectloc="7"/>
        </o:r>
        <o:r id="V:Rule21" type="connector" idref="#_x0000_s6369">
          <o:proxy start="" idref="#_x0000_s6406" connectloc="3"/>
          <o:proxy end="" idref="#_x0000_s6409" connectloc="7"/>
        </o:r>
        <o:r id="V:Rule22" type="connector" idref="#_x0000_s6370">
          <o:proxy start="" idref="#_x0000_s6409" connectloc="3"/>
          <o:proxy end="" idref="#_x0000_s6412" connectloc="7"/>
        </o:r>
        <o:r id="V:Rule23" type="connector" idref="#_x0000_s6371">
          <o:proxy start="" idref="#_x0000_s6409" connectloc="6"/>
          <o:proxy end="" idref="#_x0000_s6415" connectloc="2"/>
        </o:r>
        <o:r id="V:Rule24" type="connector" idref="#_x0000_s6372">
          <o:proxy start="" idref="#_x0000_s6412" connectloc="6"/>
          <o:proxy end="" idref="#_x0000_s6418" connectloc="1"/>
        </o:r>
        <o:r id="V:Rule25" type="connector" idref="#_x0000_s6373">
          <o:proxy start="" idref="#_x0000_s6418" connectloc="6"/>
          <o:proxy end="" idref="#_x0000_s6433" connectloc="1"/>
        </o:r>
        <o:r id="V:Rule26" type="connector" idref="#_x0000_s6374">
          <o:proxy start="" idref="#_x0000_s6433" connectloc="6"/>
          <o:proxy end="" idref="#_x0000_s6436" connectloc="1"/>
        </o:r>
        <o:r id="V:Rule27" type="connector" idref="#_x0000_s6375">
          <o:proxy start="" idref="#_x0000_s6400" connectloc="6"/>
          <o:proxy end="" idref="#_x0000_s6403" connectloc="2"/>
        </o:r>
        <o:r id="V:Rule28" type="connector" idref="#_x0000_s6376">
          <o:proxy start="" idref="#_x0000_s6403" connectloc="6"/>
          <o:proxy end="" idref="#_x0000_s6424" connectloc="2"/>
        </o:r>
        <o:r id="V:Rule29" type="connector" idref="#_x0000_s6377"/>
        <o:r id="V:Rule30" type="connector" idref="#_x0000_s6378"/>
        <o:r id="V:Rule31" type="connector" idref="#_x0000_s6379">
          <o:proxy start="" idref="#_x0000_s6427" connectloc="6"/>
          <o:proxy end="" idref="#_x0000_s6430" connectloc="1"/>
        </o:r>
        <o:r id="V:Rule32" type="connector" idref="#_x0000_s6380">
          <o:proxy start="" idref="#_x0000_s6394" connectloc="3"/>
          <o:proxy end="" idref="#_x0000_s6403" connectloc="7"/>
        </o:r>
        <o:r id="V:Rule33" type="connector" idref="#_x0000_s6381">
          <o:proxy start="" idref="#_x0000_s6403" connectloc="3"/>
          <o:proxy end="" idref="#_x0000_s6427" connectloc="7"/>
        </o:r>
        <o:r id="V:Rule34" type="connector" idref="#_x0000_s6382">
          <o:proxy start="" idref="#_x0000_s6427" connectloc="3"/>
          <o:proxy end="" idref="#_x0000_s6415" connectloc="7"/>
        </o:r>
        <o:r id="V:Rule35" type="connector" idref="#_x0000_s6383">
          <o:proxy start="" idref="#_x0000_s6415" connectloc="3"/>
          <o:proxy end="" idref="#_x0000_s6418" connectloc="7"/>
        </o:r>
        <o:r id="V:Rule36" type="connector" idref="#_x0000_s6384">
          <o:proxy start="" idref="#_x0000_s6418" connectloc="3"/>
          <o:proxy end="" idref="#_x0000_s6421" connectloc="7"/>
        </o:r>
        <o:r id="V:Rule37" type="connector" idref="#_x0000_s6385">
          <o:proxy start="" idref="#_x0000_s6439" connectloc="7"/>
          <o:proxy end="" idref="#_x0000_s6436" connectloc="4"/>
        </o:r>
        <o:r id="V:Rule38" type="connector" idref="#_x0000_s6386">
          <o:proxy start="" idref="#_x0000_s6421" connectloc="6"/>
          <o:proxy end="" idref="#_x0000_s6439" connectloc="1"/>
        </o:r>
        <o:r id="V:Rule39" type="connector" idref="#_x0000_s6441"/>
        <o:r id="V:Rule40" type="connector" idref="#_x0000_s6446">
          <o:proxy end="" idref="#_x0000_s6478" connectloc="1"/>
        </o:r>
        <o:r id="V:Rule41" type="connector" idref="#_x0000_s6447"/>
        <o:r id="V:Rule42" type="connector" idref="#_x0000_s6448"/>
        <o:r id="V:Rule43" type="connector" idref="#_x0000_s6449">
          <o:proxy start="" idref="#_x0000_s6480" connectloc="6"/>
          <o:proxy end="" idref="#_x0000_s6484" connectloc="1"/>
        </o:r>
        <o:r id="V:Rule44" type="connector" idref="#_x0000_s6450"/>
        <o:r id="V:Rule45" type="connector" idref="#_x0000_s6451">
          <o:proxy start="" idref="#_x0000_s6483" connectloc="3"/>
          <o:proxy end="" idref="#_x0000_s6489" connectloc="7"/>
        </o:r>
        <o:r id="V:Rule46" type="connector" idref="#_x0000_s6452"/>
        <o:r id="V:Rule47" type="connector" idref="#_x0000_s6453">
          <o:proxy start="" idref="#_x0000_s6492" connectloc="3"/>
          <o:proxy end="" idref="#_x0000_s6495" connectloc="7"/>
        </o:r>
        <o:r id="V:Rule48" type="connector" idref="#_x0000_s6454">
          <o:proxy start="" idref="#_x0000_s6492" connectloc="6"/>
          <o:proxy end="" idref="#_x0000_s6498" connectloc="2"/>
        </o:r>
        <o:r id="V:Rule49" type="connector" idref="#_x0000_s6455">
          <o:proxy start="" idref="#_x0000_s6496" connectloc="1"/>
        </o:r>
        <o:r id="V:Rule50" type="connector" idref="#_x0000_s6456"/>
        <o:r id="V:Rule51" type="connector" idref="#_x0000_s6457"/>
        <o:r id="V:Rule52" type="connector" idref="#_x0000_s6458"/>
        <o:r id="V:Rule53" type="connector" idref="#_x0000_s6459"/>
        <o:r id="V:Rule54" type="connector" idref="#_x0000_s6460"/>
        <o:r id="V:Rule55" type="connector" idref="#_x0000_s6461"/>
        <o:r id="V:Rule56" type="connector" idref="#_x0000_s6462"/>
        <o:r id="V:Rule57" type="connector" idref="#_x0000_s6463"/>
        <o:r id="V:Rule58" type="connector" idref="#_x0000_s6464">
          <o:proxy start="" idref="#_x0000_s6487" connectloc="1"/>
          <o:proxy end="" idref="#_x0000_s6510" connectloc="7"/>
        </o:r>
        <o:r id="V:Rule59" type="connector" idref="#_x0000_s6465"/>
        <o:r id="V:Rule60" type="connector" idref="#_x0000_s6466">
          <o:proxy start="" idref="#_x0000_s6498" connectloc="3"/>
          <o:proxy end="" idref="#_x0000_s6501" connectloc="7"/>
        </o:r>
        <o:r id="V:Rule61" type="connector" idref="#_x0000_s6467">
          <o:proxy start="" idref="#_x0000_s6502" connectloc="1"/>
          <o:proxy end="" idref="#_x0000_s6505" connectloc="1"/>
        </o:r>
        <o:r id="V:Rule62" type="connector" idref="#_x0000_s6468"/>
        <o:r id="V:Rule63" type="connector" idref="#_x0000_s6469">
          <o:proxy start="" idref="#_x0000_s6505" connectloc="1"/>
          <o:proxy end="" idref="#_x0000_s6523" connectloc="1"/>
        </o:r>
        <o:r id="V:Rule64" type="connector" idref="#_x0000_s6445">
          <o:proxy end="" idref="#_x0000_s6484" connectloc="1"/>
        </o:r>
        <o:r id="V:Rule65" type="connector" idref="#_x0000_s6530">
          <o:proxy start="" idref="#_x0000_s6550" connectloc="1"/>
          <o:proxy end="" idref="#_x0000_s6553" connectloc="1"/>
        </o:r>
        <o:r id="V:Rule66" type="connector" idref="#_x0000_s6531"/>
        <o:r id="V:Rule67" type="connector" idref="#_x0000_s6533"/>
        <o:r id="V:Rule68" type="connector" idref="#_x0000_s6535"/>
        <o:r id="V:Rule69" type="connector" idref="#_x0000_s6536"/>
        <o:r id="V:Rule70" type="connector" idref="#_x0000_s6537"/>
        <o:r id="V:Rule71" type="connector" idref="#_x0000_s6538"/>
        <o:r id="V:Rule72" type="connector" idref="#_x0000_s6539"/>
        <o:r id="V:Rule73" type="connector" idref="#_x0000_s6540"/>
        <o:r id="V:Rule74" type="connector" idref="#_x0000_s6541"/>
        <o:r id="V:Rule75" type="connector" idref="#_x0000_s6542"/>
        <o:r id="V:Rule76" type="connector" idref="#_x0000_s6543"/>
        <o:r id="V:Rule77" type="connector" idref="#_x0000_s6544"/>
        <o:r id="V:Rule78" type="connector" idref="#_x0000_s6529"/>
        <o:r id="V:Rule79" type="connector" idref="#_x0000_s6527"/>
        <o:r id="V:Rule80" type="connector" idref="#_x0000_s6528"/>
        <o:r id="V:Rule81" type="connector" idref="#_x0000_s6526"/>
        <o:r id="V:Rule82" type="connector" idref="#_x0000_s6525"/>
        <o:r id="V:Rule83" type="connector" idref="#_x0000_s6599"/>
        <o:r id="V:Rule84" type="connector" idref="#_x0000_s6600"/>
      </o:rules>
    </o:shapelayout>
  </w:shapeDefaults>
  <w:decimalSymbol w:val="."/>
  <w:listSeparator w:val=","/>
  <w14:docId w14:val="167C14D5"/>
  <w15:chartTrackingRefBased/>
  <w15:docId w15:val="{6E9670DD-E2FD-419F-8405-65D7B21B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A3A"/>
    <w:rPr>
      <w:rFonts w:eastAsia="Calibri"/>
      <w:sz w:val="24"/>
      <w:szCs w:val="22"/>
    </w:rPr>
  </w:style>
  <w:style w:type="paragraph" w:styleId="Heading1">
    <w:name w:val="heading 1"/>
    <w:basedOn w:val="Normal"/>
    <w:next w:val="Normal"/>
    <w:link w:val="Heading1Char"/>
    <w:uiPriority w:val="9"/>
    <w:qFormat/>
    <w:rsid w:val="003A7A3A"/>
    <w:pPr>
      <w:keepNext/>
      <w:keepLines/>
      <w:spacing w:before="240"/>
      <w:ind w:left="-432"/>
      <w:outlineLvl w:val="0"/>
    </w:pPr>
    <w:rPr>
      <w:rFonts w:ascii="Cambria" w:eastAsia="Times New Roman" w:hAnsi="Cambria"/>
      <w:b/>
      <w:bCs/>
      <w:color w:val="4F81BD"/>
      <w:sz w:val="28"/>
      <w:szCs w:val="28"/>
    </w:rPr>
  </w:style>
  <w:style w:type="paragraph" w:styleId="Heading2">
    <w:name w:val="heading 2"/>
    <w:basedOn w:val="Normal"/>
    <w:next w:val="Normal"/>
    <w:link w:val="Heading2Char"/>
    <w:uiPriority w:val="9"/>
    <w:unhideWhenUsed/>
    <w:qFormat/>
    <w:rsid w:val="003A7A3A"/>
    <w:pPr>
      <w:keepNext/>
      <w:keepLines/>
      <w:spacing w:before="200"/>
      <w:ind w:left="-288"/>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A7A3A"/>
    <w:pPr>
      <w:keepNext/>
      <w:spacing w:before="240" w:after="60"/>
      <w:outlineLvl w:val="2"/>
    </w:pPr>
    <w:rPr>
      <w:rFonts w:ascii="Cambria" w:eastAsia="Times New Roman" w:hAnsi="Cambria"/>
      <w:b/>
      <w:bCs/>
      <w:color w:val="4F81BD"/>
      <w:sz w:val="26"/>
      <w:szCs w:val="26"/>
    </w:rPr>
  </w:style>
  <w:style w:type="character" w:default="1" w:styleId="DefaultParagraphFont">
    <w:name w:val="Default Paragraph Font"/>
    <w:uiPriority w:val="1"/>
    <w:semiHidden/>
    <w:unhideWhenUsed/>
    <w:rsid w:val="003A7A3A"/>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3A7A3A"/>
  </w:style>
  <w:style w:type="table" w:styleId="TableGrid">
    <w:name w:val="Table Grid"/>
    <w:basedOn w:val="TableNormal"/>
    <w:rsid w:val="00B63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5F38CD"/>
    <w:rPr>
      <w:sz w:val="20"/>
      <w:szCs w:val="20"/>
    </w:rPr>
  </w:style>
  <w:style w:type="character" w:styleId="FootnoteReference">
    <w:name w:val="footnote reference"/>
    <w:semiHidden/>
    <w:rsid w:val="005F38CD"/>
    <w:rPr>
      <w:vertAlign w:val="superscript"/>
    </w:rPr>
  </w:style>
  <w:style w:type="character" w:customStyle="1" w:styleId="bodysummary">
    <w:name w:val="body summary"/>
    <w:basedOn w:val="DefaultParagraphFont"/>
    <w:rsid w:val="00A5489C"/>
  </w:style>
  <w:style w:type="paragraph" w:styleId="NormalWeb">
    <w:name w:val="Normal (Web)"/>
    <w:basedOn w:val="Normal"/>
    <w:rsid w:val="00E361BC"/>
    <w:pPr>
      <w:spacing w:before="100" w:beforeAutospacing="1" w:after="100" w:afterAutospacing="1"/>
    </w:pPr>
  </w:style>
  <w:style w:type="character" w:styleId="Hyperlink">
    <w:name w:val="Hyperlink"/>
    <w:rsid w:val="00E361BC"/>
    <w:rPr>
      <w:color w:val="0000FF"/>
      <w:u w:val="single"/>
    </w:rPr>
  </w:style>
  <w:style w:type="paragraph" w:styleId="Header">
    <w:name w:val="header"/>
    <w:basedOn w:val="Normal"/>
    <w:rsid w:val="009F14D4"/>
    <w:pPr>
      <w:tabs>
        <w:tab w:val="center" w:pos="4320"/>
        <w:tab w:val="right" w:pos="8640"/>
      </w:tabs>
    </w:pPr>
  </w:style>
  <w:style w:type="paragraph" w:styleId="Footer">
    <w:name w:val="footer"/>
    <w:basedOn w:val="Normal"/>
    <w:rsid w:val="009F14D4"/>
    <w:pPr>
      <w:tabs>
        <w:tab w:val="center" w:pos="4320"/>
        <w:tab w:val="right" w:pos="8640"/>
      </w:tabs>
    </w:pPr>
  </w:style>
  <w:style w:type="character" w:styleId="PageNumber">
    <w:name w:val="page number"/>
    <w:basedOn w:val="DefaultParagraphFont"/>
    <w:rsid w:val="009F14D4"/>
  </w:style>
  <w:style w:type="paragraph" w:customStyle="1" w:styleId="Example">
    <w:name w:val="Example"/>
    <w:basedOn w:val="Normal"/>
    <w:link w:val="ExampleChar"/>
    <w:rsid w:val="009F14D4"/>
    <w:rPr>
      <w:rFonts w:eastAsia="Times New Roman"/>
      <w:b/>
      <w:color w:val="0000FF"/>
      <w:szCs w:val="24"/>
    </w:rPr>
  </w:style>
  <w:style w:type="character" w:customStyle="1" w:styleId="ExampleChar">
    <w:name w:val="Example Char"/>
    <w:link w:val="Example"/>
    <w:rsid w:val="009F14D4"/>
    <w:rPr>
      <w:b/>
      <w:color w:val="0000FF"/>
      <w:sz w:val="24"/>
      <w:szCs w:val="24"/>
      <w:lang w:val="en-US" w:eastAsia="en-US" w:bidi="ar-SA"/>
    </w:rPr>
  </w:style>
  <w:style w:type="paragraph" w:customStyle="1" w:styleId="Definition">
    <w:name w:val="Definition"/>
    <w:basedOn w:val="Normal"/>
    <w:rsid w:val="009F14D4"/>
    <w:pPr>
      <w:pBdr>
        <w:top w:val="single" w:sz="4" w:space="1" w:color="auto"/>
        <w:left w:val="single" w:sz="4" w:space="4" w:color="auto"/>
        <w:bottom w:val="single" w:sz="4" w:space="1" w:color="auto"/>
        <w:right w:val="single" w:sz="4" w:space="4" w:color="auto"/>
      </w:pBdr>
      <w:shd w:val="clear" w:color="auto" w:fill="CCFFFF"/>
    </w:pPr>
    <w:rPr>
      <w:b/>
    </w:rPr>
  </w:style>
  <w:style w:type="character" w:customStyle="1" w:styleId="DefinitionBodyChar">
    <w:name w:val="Definition Body Char"/>
    <w:link w:val="DefinitionBody"/>
    <w:locked/>
    <w:rsid w:val="00C54914"/>
    <w:rPr>
      <w:rFonts w:eastAsia="Calibri"/>
      <w:sz w:val="24"/>
      <w:szCs w:val="22"/>
    </w:rPr>
  </w:style>
  <w:style w:type="paragraph" w:customStyle="1" w:styleId="DefinitionBody">
    <w:name w:val="Definition Body"/>
    <w:basedOn w:val="Normal"/>
    <w:link w:val="DefinitionBodyChar"/>
    <w:qFormat/>
    <w:rsid w:val="003A7A3A"/>
    <w:pPr>
      <w:pBdr>
        <w:left w:val="single" w:sz="4" w:space="4" w:color="7030A0"/>
        <w:bottom w:val="single" w:sz="4" w:space="1" w:color="7030A0"/>
        <w:right w:val="single" w:sz="4" w:space="4" w:color="7030A0"/>
      </w:pBdr>
      <w:ind w:left="288" w:right="288"/>
    </w:pPr>
  </w:style>
  <w:style w:type="paragraph" w:customStyle="1" w:styleId="ExampleHeader">
    <w:name w:val="Example Header"/>
    <w:basedOn w:val="Normal"/>
    <w:qFormat/>
    <w:rsid w:val="003A7A3A"/>
    <w:pPr>
      <w:pBdr>
        <w:bottom w:val="single" w:sz="4" w:space="1" w:color="0070C0"/>
      </w:pBdr>
      <w:ind w:left="-432"/>
    </w:pPr>
    <w:rPr>
      <w:color w:val="0070C0"/>
    </w:rPr>
  </w:style>
  <w:style w:type="character" w:customStyle="1" w:styleId="DefinitionHeaderChar">
    <w:name w:val="Definition Header Char"/>
    <w:link w:val="DefinitionHeader"/>
    <w:locked/>
    <w:rsid w:val="00C54914"/>
    <w:rPr>
      <w:rFonts w:eastAsia="Calibri"/>
      <w:b/>
      <w:color w:val="7030A0"/>
      <w:sz w:val="24"/>
      <w:szCs w:val="22"/>
    </w:rPr>
  </w:style>
  <w:style w:type="paragraph" w:customStyle="1" w:styleId="DefinitionHeader">
    <w:name w:val="Definition Header"/>
    <w:basedOn w:val="Normal"/>
    <w:link w:val="DefinitionHeaderChar"/>
    <w:qFormat/>
    <w:rsid w:val="003A7A3A"/>
    <w:pPr>
      <w:pBdr>
        <w:top w:val="single" w:sz="4" w:space="1" w:color="7030A0"/>
        <w:left w:val="single" w:sz="4" w:space="4" w:color="7030A0"/>
        <w:right w:val="single" w:sz="4" w:space="4" w:color="7030A0"/>
      </w:pBdr>
      <w:ind w:left="288" w:right="288"/>
    </w:pPr>
    <w:rPr>
      <w:b/>
      <w:color w:val="7030A0"/>
    </w:rPr>
  </w:style>
  <w:style w:type="character" w:customStyle="1" w:styleId="TryitNowChar">
    <w:name w:val="Try it Now Char"/>
    <w:link w:val="TryitNow"/>
    <w:locked/>
    <w:rsid w:val="00C54914"/>
    <w:rPr>
      <w:rFonts w:eastAsia="Calibri"/>
      <w:b/>
      <w:color w:val="E36C0A"/>
      <w:sz w:val="24"/>
      <w:szCs w:val="22"/>
    </w:rPr>
  </w:style>
  <w:style w:type="paragraph" w:customStyle="1" w:styleId="TryitNow">
    <w:name w:val="Try it Now"/>
    <w:basedOn w:val="Normal"/>
    <w:link w:val="TryitNowChar"/>
    <w:qFormat/>
    <w:rsid w:val="003A7A3A"/>
    <w:pPr>
      <w:pBdr>
        <w:top w:val="thinThickSmallGap" w:sz="12" w:space="1" w:color="E36C0A"/>
      </w:pBdr>
    </w:pPr>
    <w:rPr>
      <w:b/>
      <w:color w:val="E36C0A"/>
    </w:rPr>
  </w:style>
  <w:style w:type="paragraph" w:customStyle="1" w:styleId="TryitNowbody">
    <w:name w:val="Try it Now body"/>
    <w:basedOn w:val="Normal"/>
    <w:qFormat/>
    <w:rsid w:val="003A7A3A"/>
    <w:pPr>
      <w:pBdr>
        <w:bottom w:val="thickThinSmallGap" w:sz="12" w:space="1" w:color="E36C0A"/>
      </w:pBdr>
    </w:pPr>
  </w:style>
  <w:style w:type="paragraph" w:customStyle="1" w:styleId="ExampleBody">
    <w:name w:val="Example Body"/>
    <w:basedOn w:val="Normal"/>
    <w:qFormat/>
    <w:rsid w:val="003A7A3A"/>
    <w:pPr>
      <w:pBdr>
        <w:left w:val="single" w:sz="4" w:space="4" w:color="0070C0"/>
      </w:pBdr>
    </w:pPr>
  </w:style>
  <w:style w:type="paragraph" w:styleId="BalloonText">
    <w:name w:val="Balloon Text"/>
    <w:basedOn w:val="Normal"/>
    <w:link w:val="BalloonTextChar"/>
    <w:rsid w:val="00D75555"/>
    <w:rPr>
      <w:rFonts w:ascii="Tahoma" w:eastAsia="Times New Roman" w:hAnsi="Tahoma"/>
      <w:sz w:val="16"/>
      <w:szCs w:val="16"/>
      <w:lang w:val="x-none"/>
    </w:rPr>
  </w:style>
  <w:style w:type="character" w:customStyle="1" w:styleId="BalloonTextChar">
    <w:name w:val="Balloon Text Char"/>
    <w:link w:val="BalloonText"/>
    <w:rsid w:val="00D75555"/>
    <w:rPr>
      <w:rFonts w:ascii="Tahoma" w:hAnsi="Tahoma" w:cs="Tahoma"/>
      <w:sz w:val="16"/>
      <w:szCs w:val="16"/>
      <w:lang w:eastAsia="en-US"/>
    </w:rPr>
  </w:style>
  <w:style w:type="character" w:customStyle="1" w:styleId="Heading1Char">
    <w:name w:val="Heading 1 Char"/>
    <w:link w:val="Heading1"/>
    <w:uiPriority w:val="9"/>
    <w:rsid w:val="003A7A3A"/>
    <w:rPr>
      <w:rFonts w:ascii="Cambria" w:hAnsi="Cambria"/>
      <w:b/>
      <w:bCs/>
      <w:color w:val="4F81BD"/>
      <w:sz w:val="28"/>
      <w:szCs w:val="28"/>
    </w:rPr>
  </w:style>
  <w:style w:type="character" w:customStyle="1" w:styleId="Heading2Char">
    <w:name w:val="Heading 2 Char"/>
    <w:link w:val="Heading2"/>
    <w:uiPriority w:val="9"/>
    <w:rsid w:val="003A7A3A"/>
    <w:rPr>
      <w:rFonts w:ascii="Cambria" w:hAnsi="Cambria"/>
      <w:b/>
      <w:bCs/>
      <w:color w:val="4F81BD"/>
      <w:sz w:val="26"/>
      <w:szCs w:val="26"/>
    </w:rPr>
  </w:style>
  <w:style w:type="character" w:customStyle="1" w:styleId="Heading3Char">
    <w:name w:val="Heading 3 Char"/>
    <w:link w:val="Heading3"/>
    <w:uiPriority w:val="9"/>
    <w:rsid w:val="003A7A3A"/>
    <w:rPr>
      <w:rFonts w:ascii="Cambria" w:hAnsi="Cambria"/>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842723">
      <w:bodyDiv w:val="1"/>
      <w:marLeft w:val="0"/>
      <w:marRight w:val="0"/>
      <w:marTop w:val="0"/>
      <w:marBottom w:val="0"/>
      <w:divBdr>
        <w:top w:val="none" w:sz="0" w:space="0" w:color="auto"/>
        <w:left w:val="none" w:sz="0" w:space="0" w:color="auto"/>
        <w:bottom w:val="none" w:sz="0" w:space="0" w:color="auto"/>
        <w:right w:val="none" w:sz="0" w:space="0" w:color="auto"/>
      </w:divBdr>
    </w:div>
    <w:div w:id="1156266110">
      <w:bodyDiv w:val="1"/>
      <w:marLeft w:val="0"/>
      <w:marRight w:val="0"/>
      <w:marTop w:val="0"/>
      <w:marBottom w:val="0"/>
      <w:divBdr>
        <w:top w:val="none" w:sz="0" w:space="0" w:color="auto"/>
        <w:left w:val="none" w:sz="0" w:space="0" w:color="auto"/>
        <w:bottom w:val="none" w:sz="0" w:space="0" w:color="auto"/>
        <w:right w:val="none" w:sz="0" w:space="0" w:color="auto"/>
      </w:divBdr>
    </w:div>
    <w:div w:id="1224023286">
      <w:bodyDiv w:val="1"/>
      <w:marLeft w:val="0"/>
      <w:marRight w:val="0"/>
      <w:marTop w:val="0"/>
      <w:marBottom w:val="0"/>
      <w:divBdr>
        <w:top w:val="none" w:sz="0" w:space="0" w:color="auto"/>
        <w:left w:val="none" w:sz="0" w:space="0" w:color="auto"/>
        <w:bottom w:val="none" w:sz="0" w:space="0" w:color="auto"/>
        <w:right w:val="none" w:sz="0" w:space="0" w:color="auto"/>
      </w:divBdr>
    </w:div>
    <w:div w:id="1227451334">
      <w:bodyDiv w:val="1"/>
      <w:marLeft w:val="0"/>
      <w:marRight w:val="0"/>
      <w:marTop w:val="0"/>
      <w:marBottom w:val="0"/>
      <w:divBdr>
        <w:top w:val="none" w:sz="0" w:space="0" w:color="auto"/>
        <w:left w:val="none" w:sz="0" w:space="0" w:color="auto"/>
        <w:bottom w:val="none" w:sz="0" w:space="0" w:color="auto"/>
        <w:right w:val="none" w:sz="0" w:space="0" w:color="auto"/>
      </w:divBdr>
    </w:div>
    <w:div w:id="1244610487">
      <w:bodyDiv w:val="1"/>
      <w:marLeft w:val="0"/>
      <w:marRight w:val="0"/>
      <w:marTop w:val="0"/>
      <w:marBottom w:val="0"/>
      <w:divBdr>
        <w:top w:val="none" w:sz="0" w:space="0" w:color="auto"/>
        <w:left w:val="none" w:sz="0" w:space="0" w:color="auto"/>
        <w:bottom w:val="none" w:sz="0" w:space="0" w:color="auto"/>
        <w:right w:val="none" w:sz="0" w:space="0" w:color="auto"/>
      </w:divBdr>
    </w:div>
    <w:div w:id="1674138790">
      <w:bodyDiv w:val="1"/>
      <w:marLeft w:val="0"/>
      <w:marRight w:val="0"/>
      <w:marTop w:val="0"/>
      <w:marBottom w:val="0"/>
      <w:divBdr>
        <w:top w:val="none" w:sz="0" w:space="0" w:color="auto"/>
        <w:left w:val="none" w:sz="0" w:space="0" w:color="auto"/>
        <w:bottom w:val="none" w:sz="0" w:space="0" w:color="auto"/>
        <w:right w:val="none" w:sz="0" w:space="0" w:color="auto"/>
      </w:divBdr>
    </w:div>
    <w:div w:id="168555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E:\107%20book%20Ed%202\2.0\107tem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107temp.dot</Template>
  <TotalTime>0</TotalTime>
  <Pages>38</Pages>
  <Words>8115</Words>
  <Characters>39012</Characters>
  <Application>Microsoft Office Word</Application>
  <DocSecurity>0</DocSecurity>
  <Lines>325</Lines>
  <Paragraphs>94</Paragraphs>
  <ScaleCrop>false</ScaleCrop>
  <HeadingPairs>
    <vt:vector size="2" baseType="variant">
      <vt:variant>
        <vt:lpstr>Title</vt:lpstr>
      </vt:variant>
      <vt:variant>
        <vt:i4>1</vt:i4>
      </vt:variant>
    </vt:vector>
  </HeadingPairs>
  <TitlesOfParts>
    <vt:vector size="1" baseType="lpstr">
      <vt:lpstr>Graph Theory and Network Flows</vt:lpstr>
    </vt:vector>
  </TitlesOfParts>
  <Company/>
  <LinksUpToDate>false</LinksUpToDate>
  <CharactersWithSpaces>47033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Graph Theory and Network Flows</dc:title>
  <dc:subject/>
  <dc:creator>David</dc:creator>
  <cp:keywords/>
  <cp:lastModifiedBy> </cp:lastModifiedBy>
  <cp:revision>2</cp:revision>
  <dcterms:created xsi:type="dcterms:W3CDTF">2022-07-14T02:08:00Z</dcterms:created>
  <dcterms:modified xsi:type="dcterms:W3CDTF">2022-07-14T02:08:00Z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